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58EFC" w14:textId="50AF85FE" w:rsidR="00D647F7" w:rsidRPr="00A50F83" w:rsidRDefault="00A50E77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23 September 2024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293D8327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EA06FF" w:rsidRPr="00EA06FF">
        <w:rPr>
          <w:sz w:val="22"/>
          <w:szCs w:val="22"/>
          <w:lang w:val="en"/>
        </w:rPr>
        <w:t>74,236</w:t>
      </w:r>
      <w:r w:rsidR="00EA06F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2E2D67" w:rsidRPr="002E2D67">
        <w:rPr>
          <w:sz w:val="22"/>
          <w:szCs w:val="22"/>
          <w:lang w:val="en"/>
        </w:rPr>
        <w:t>44,859,007</w:t>
      </w:r>
      <w:r w:rsidR="002E2D6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2E2D67" w:rsidRPr="002E2D67">
        <w:rPr>
          <w:sz w:val="22"/>
          <w:szCs w:val="22"/>
          <w:lang w:val="en"/>
        </w:rPr>
        <w:t>1,864,383,449</w:t>
      </w:r>
      <w:r w:rsidR="002E2D6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2E2D67" w:rsidRPr="002E2D67">
        <w:rPr>
          <w:sz w:val="22"/>
          <w:szCs w:val="22"/>
          <w:lang w:val="en"/>
        </w:rPr>
        <w:t>25,146,814</w:t>
      </w:r>
      <w:r w:rsidR="002E2D67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24027A36" w:rsidR="003E0113" w:rsidRPr="00A50F83" w:rsidRDefault="00A50E77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A50E77">
              <w:rPr>
                <w:sz w:val="22"/>
                <w:szCs w:val="22"/>
                <w:lang w:val="en"/>
              </w:rPr>
              <w:t>23 September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373FEAE9" w:rsidR="003E0113" w:rsidRPr="0060602B" w:rsidRDefault="00EA06F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A06FF">
              <w:rPr>
                <w:rFonts w:ascii="Arial" w:hAnsi="Arial" w:cs="Arial"/>
                <w:sz w:val="22"/>
                <w:szCs w:val="22"/>
                <w:lang w:val="en"/>
              </w:rPr>
              <w:t>74,236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5DA4B439" w:rsidR="003258FF" w:rsidRPr="0060602B" w:rsidRDefault="00EA06FF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A06FF">
              <w:rPr>
                <w:rFonts w:ascii="Arial" w:hAnsi="Arial" w:cs="Arial"/>
                <w:sz w:val="22"/>
                <w:szCs w:val="22"/>
                <w:lang w:val="en"/>
              </w:rPr>
              <w:t>3660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52D44F22" w:rsidR="003258FF" w:rsidRPr="0060602B" w:rsidRDefault="00EA06FF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A06FF">
              <w:rPr>
                <w:rFonts w:ascii="Arial" w:hAnsi="Arial" w:cs="Arial"/>
                <w:sz w:val="22"/>
                <w:szCs w:val="22"/>
                <w:lang w:val="en"/>
              </w:rPr>
              <w:t>3595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3CD68803" w:rsidR="003E0113" w:rsidRPr="0060602B" w:rsidRDefault="00EA06F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A06FF">
              <w:rPr>
                <w:rFonts w:ascii="Arial" w:hAnsi="Arial" w:cs="Arial"/>
                <w:sz w:val="22"/>
                <w:szCs w:val="22"/>
                <w:lang w:val="en"/>
              </w:rPr>
              <w:t>3640.2516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880"/>
        <w:gridCol w:w="1060"/>
        <w:gridCol w:w="1184"/>
        <w:gridCol w:w="4247"/>
      </w:tblGrid>
      <w:tr w:rsidR="0071110D" w:rsidRPr="0071110D" w14:paraId="13A79DF6" w14:textId="77777777" w:rsidTr="001D17A2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6770" w14:textId="77777777" w:rsidR="0071110D" w:rsidRPr="0071110D" w:rsidRDefault="0071110D" w:rsidP="007111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1110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Transaction Date and time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FEEA" w14:textId="77777777" w:rsidR="0071110D" w:rsidRPr="0071110D" w:rsidRDefault="0071110D" w:rsidP="007111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1110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Volume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3EF0" w14:textId="77777777" w:rsidR="0071110D" w:rsidRPr="0071110D" w:rsidRDefault="0071110D" w:rsidP="007111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1110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Price (p)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2E30" w14:textId="77777777" w:rsidR="0071110D" w:rsidRPr="0071110D" w:rsidRDefault="0071110D" w:rsidP="007111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1110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Platform Code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DFB2" w14:textId="77777777" w:rsidR="0071110D" w:rsidRPr="0071110D" w:rsidRDefault="0071110D" w:rsidP="007111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1110D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Transaction reference number</w:t>
            </w:r>
          </w:p>
        </w:tc>
      </w:tr>
      <w:tr w:rsidR="0071110D" w:rsidRPr="0071110D" w14:paraId="340E3B8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A83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07:01:13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AC5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3A7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3595.0000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23C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56E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05002050000002791-E0KKORHpJH2I20240923</w:t>
            </w:r>
          </w:p>
        </w:tc>
      </w:tr>
      <w:tr w:rsidR="0071110D" w:rsidRPr="0071110D" w14:paraId="53FD3C2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E82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07:03:02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A39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359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3599.0000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319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4BC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07002070000003054-E0KKORHpJMdM20240923</w:t>
            </w:r>
          </w:p>
        </w:tc>
      </w:tr>
      <w:tr w:rsidR="0071110D" w:rsidRPr="0071110D" w14:paraId="59DB058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9D3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07:04:33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686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0E7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3605.0000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615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215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05002050000003259-E0KKORHpJR0K20240923</w:t>
            </w:r>
          </w:p>
        </w:tc>
      </w:tr>
      <w:tr w:rsidR="0071110D" w:rsidRPr="0071110D" w14:paraId="38E91FD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271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07:06:37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B04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C23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D96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D53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05002050000003455-E0KKORHpJVy420240923</w:t>
            </w:r>
          </w:p>
        </w:tc>
      </w:tr>
      <w:tr w:rsidR="0071110D" w:rsidRPr="0071110D" w14:paraId="65788D0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21B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07:07:43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720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FBA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A9A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95E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07002070000003594-E0KKORHpJYBO20240923</w:t>
            </w:r>
          </w:p>
        </w:tc>
      </w:tr>
      <w:tr w:rsidR="0071110D" w:rsidRPr="0071110D" w14:paraId="6B43153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8A3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07:07:43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CBD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62E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29B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E7C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07002070000003450-E0KKORHpJYCL20240923</w:t>
            </w:r>
          </w:p>
        </w:tc>
      </w:tr>
      <w:tr w:rsidR="0071110D" w:rsidRPr="0071110D" w14:paraId="5AE1B28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654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07:10:05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122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7FA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95C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677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05002050000003812-E0KKORHpJc2520240923</w:t>
            </w:r>
          </w:p>
        </w:tc>
      </w:tr>
      <w:tr w:rsidR="0071110D" w:rsidRPr="0071110D" w14:paraId="326ADE8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68F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07:11:00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AA1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D5B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2D7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1EF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07002070000003936-E0KKORHpJeK120240923</w:t>
            </w:r>
          </w:p>
        </w:tc>
      </w:tr>
      <w:tr w:rsidR="0071110D" w:rsidRPr="0071110D" w14:paraId="27953C1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5B3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07:13:00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AD0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505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E3E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28D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07002070000004108-E0KKORHpJiaL20240923</w:t>
            </w:r>
          </w:p>
        </w:tc>
      </w:tr>
      <w:tr w:rsidR="0071110D" w:rsidRPr="0071110D" w14:paraId="048CFF2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12B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07:15:00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314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441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E5C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C39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05002050000004295-E0KKORHpJm2O20240923</w:t>
            </w:r>
          </w:p>
        </w:tc>
      </w:tr>
      <w:tr w:rsidR="0071110D" w:rsidRPr="0071110D" w14:paraId="42B44C3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39D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07:15:00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481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A4A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868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0BA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05002050000004323-E0KKORHpJm0x20240923</w:t>
            </w:r>
          </w:p>
        </w:tc>
      </w:tr>
      <w:tr w:rsidR="0071110D" w:rsidRPr="0071110D" w14:paraId="6AAB0F2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0E3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07:16:53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AEC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A46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6E9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5DA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07002070000004630-E0KKORHpJrn520240923</w:t>
            </w:r>
          </w:p>
        </w:tc>
      </w:tr>
      <w:tr w:rsidR="0071110D" w:rsidRPr="0071110D" w14:paraId="55BFC78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626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lastRenderedPageBreak/>
              <w:t>23-Sep-2024 07:16:56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EB9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3E4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9F8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026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07002070000004630-E0KKORHpJroi20240923</w:t>
            </w:r>
          </w:p>
        </w:tc>
      </w:tr>
      <w:tr w:rsidR="0071110D" w:rsidRPr="0071110D" w14:paraId="38B5446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D3D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07:17:01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EA9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FE1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A4E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D36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05002050000004675-E0KKORHpJrxA20240923</w:t>
            </w:r>
          </w:p>
        </w:tc>
      </w:tr>
      <w:tr w:rsidR="0071110D" w:rsidRPr="0071110D" w14:paraId="542308D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FFE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07:17:55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3A1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99D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B4F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117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05002050000004883-E0KKORHpJthS20240923</w:t>
            </w:r>
          </w:p>
        </w:tc>
      </w:tr>
      <w:tr w:rsidR="0071110D" w:rsidRPr="0071110D" w14:paraId="72A711F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A91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07:19:24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F62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25D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228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FC1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05002050000004906-E0KKORHpJwWR20240923</w:t>
            </w:r>
          </w:p>
        </w:tc>
      </w:tr>
      <w:tr w:rsidR="0071110D" w:rsidRPr="0071110D" w14:paraId="1E26664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2A4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07:20:00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642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DF8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F4F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870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05002050000004955-E0KKORHpJxuz20240923</w:t>
            </w:r>
          </w:p>
        </w:tc>
      </w:tr>
      <w:tr w:rsidR="0071110D" w:rsidRPr="0071110D" w14:paraId="78042BE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448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07:20:26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B24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3ED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355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1AC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07002070000005038-E0KKORHpJykH20240923</w:t>
            </w:r>
          </w:p>
        </w:tc>
      </w:tr>
      <w:tr w:rsidR="0071110D" w:rsidRPr="0071110D" w14:paraId="03FDDD0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B83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07:22:01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6B9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C75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362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A0A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05002050000005249-E0KKORHpK1Rg20240923</w:t>
            </w:r>
          </w:p>
        </w:tc>
      </w:tr>
      <w:tr w:rsidR="0071110D" w:rsidRPr="0071110D" w14:paraId="6F0E7B3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F04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07:23:13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412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D2E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EDC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0F2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07002070000005343-E0KKORHpK3Hm20240923</w:t>
            </w:r>
          </w:p>
        </w:tc>
      </w:tr>
      <w:tr w:rsidR="0071110D" w:rsidRPr="0071110D" w14:paraId="3D3FEE7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1A8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07:23:13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2DA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FDE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0EF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D17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07002070000005343-E0KKORHpK3Ho20240923</w:t>
            </w:r>
          </w:p>
        </w:tc>
      </w:tr>
      <w:tr w:rsidR="0071110D" w:rsidRPr="0071110D" w14:paraId="187BC02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FB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07:23:13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FC5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722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B56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1B7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07002070000005198-E0KKORHpK3K820240923</w:t>
            </w:r>
          </w:p>
        </w:tc>
      </w:tr>
      <w:tr w:rsidR="0071110D" w:rsidRPr="0071110D" w14:paraId="4349307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720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07:24:21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422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8FF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D0F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5BD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05002050000005451-E0KKORHpK5AN20240923</w:t>
            </w:r>
          </w:p>
        </w:tc>
      </w:tr>
      <w:tr w:rsidR="0071110D" w:rsidRPr="0071110D" w14:paraId="2442FF9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BAD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07:26:01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B44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CA4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B7A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46D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05002050000005561-E0KKORHpK8Dp20240923</w:t>
            </w:r>
          </w:p>
        </w:tc>
      </w:tr>
      <w:tr w:rsidR="0071110D" w:rsidRPr="0071110D" w14:paraId="3785DF3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361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07:27:44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1D2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1FF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024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4D2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07002070000005669-E0KKORHpKACx20240923</w:t>
            </w:r>
          </w:p>
        </w:tc>
      </w:tr>
      <w:tr w:rsidR="0071110D" w:rsidRPr="0071110D" w14:paraId="4B2696B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097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07:28:24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93B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B49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EE0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B00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05002050000005664-E0KKORHpKB2Z20240923</w:t>
            </w:r>
          </w:p>
        </w:tc>
      </w:tr>
      <w:tr w:rsidR="0071110D" w:rsidRPr="0071110D" w14:paraId="66B1644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134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07:28:24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072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340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56E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4A9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05002050000005664-E0KKORHpKB2b20240923</w:t>
            </w:r>
          </w:p>
        </w:tc>
      </w:tr>
      <w:tr w:rsidR="0071110D" w:rsidRPr="0071110D" w14:paraId="5154759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F70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07:28:28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8B1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8AE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BDC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1AF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07002070000005499-E0KKORHpKBA420240923</w:t>
            </w:r>
          </w:p>
        </w:tc>
      </w:tr>
      <w:tr w:rsidR="0071110D" w:rsidRPr="0071110D" w14:paraId="01DCEC4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7DE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07:30:00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8C9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7B9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B67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905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07002070000005790-E0KKORHpKD9720240923</w:t>
            </w:r>
          </w:p>
        </w:tc>
      </w:tr>
      <w:tr w:rsidR="0071110D" w:rsidRPr="0071110D" w14:paraId="4A3D33C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A8F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07:31:19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274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C33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6C9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E0B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07002070000006009-E0KKORHpKFV920240923</w:t>
            </w:r>
          </w:p>
        </w:tc>
      </w:tr>
      <w:tr w:rsidR="0071110D" w:rsidRPr="0071110D" w14:paraId="2C87E9B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754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07:31:19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9ED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0A0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6E4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965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07002070000006009-E0KKORHpKFVB20240923</w:t>
            </w:r>
          </w:p>
        </w:tc>
      </w:tr>
      <w:tr w:rsidR="0071110D" w:rsidRPr="0071110D" w14:paraId="204E6B4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D8F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07:33:00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603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E79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671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CD0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05002050000006104-E0KKORHpKHVD20240923</w:t>
            </w:r>
          </w:p>
        </w:tc>
      </w:tr>
      <w:tr w:rsidR="0071110D" w:rsidRPr="0071110D" w14:paraId="18CD113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0FB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07:35:40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8F7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78C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5F6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C90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05002050000006302-E0KKORHpKLE420240923</w:t>
            </w:r>
          </w:p>
        </w:tc>
      </w:tr>
      <w:tr w:rsidR="0071110D" w:rsidRPr="0071110D" w14:paraId="1E37933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58E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07:35:41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4C3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8E5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11B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D54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05002050000006251-E0KKORHpKLGy20240923</w:t>
            </w:r>
          </w:p>
        </w:tc>
      </w:tr>
      <w:tr w:rsidR="0071110D" w:rsidRPr="0071110D" w14:paraId="04250DF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46D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07:36:10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D09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2D6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BE6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A55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07002070000006386-E0KKORHpKMHy20240923</w:t>
            </w:r>
          </w:p>
        </w:tc>
      </w:tr>
      <w:tr w:rsidR="0071110D" w:rsidRPr="0071110D" w14:paraId="6DA30E3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61A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07:37:42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CC0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88B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0D4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076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07002070000006535-E0KKORHpKOau20240923</w:t>
            </w:r>
          </w:p>
        </w:tc>
      </w:tr>
      <w:tr w:rsidR="0071110D" w:rsidRPr="0071110D" w14:paraId="2AFA41B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6F7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07:39:22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B1C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C8D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0C3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7CA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05002050000006594-E0KKORHpKQVj20240923</w:t>
            </w:r>
          </w:p>
        </w:tc>
      </w:tr>
      <w:tr w:rsidR="0071110D" w:rsidRPr="0071110D" w14:paraId="0D18309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55D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07:39:55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86A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A0B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3D6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89F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07002070000006710-E0KKORHpKRIE20240923</w:t>
            </w:r>
          </w:p>
        </w:tc>
      </w:tr>
      <w:tr w:rsidR="0071110D" w:rsidRPr="0071110D" w14:paraId="487C04A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B7A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07:39:55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DDD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64E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F04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496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07002070000006710-E0KKORHpKRIG20240923</w:t>
            </w:r>
          </w:p>
        </w:tc>
      </w:tr>
      <w:tr w:rsidR="0071110D" w:rsidRPr="0071110D" w14:paraId="24A59CB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6DC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07:40:00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855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461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067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1E4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07002070000006694-E0KKORHpKRQx20240923</w:t>
            </w:r>
          </w:p>
        </w:tc>
      </w:tr>
      <w:tr w:rsidR="0071110D" w:rsidRPr="0071110D" w14:paraId="0AB30E8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5DE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07:41:02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A5A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EFD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70F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57E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05002050000006738-E0KKORHpKSff20240923</w:t>
            </w:r>
          </w:p>
        </w:tc>
      </w:tr>
      <w:tr w:rsidR="0071110D" w:rsidRPr="0071110D" w14:paraId="1800947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4F7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07:41:02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B2A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ECF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850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AB2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05002050000006738-E0KKORHpKSfh20240923</w:t>
            </w:r>
          </w:p>
        </w:tc>
      </w:tr>
      <w:tr w:rsidR="0071110D" w:rsidRPr="0071110D" w14:paraId="624494C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73E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07:42:17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E9C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BCC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FD2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BF7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07002070000006840-E0KKORHpKUGG20240923</w:t>
            </w:r>
          </w:p>
        </w:tc>
      </w:tr>
      <w:tr w:rsidR="0071110D" w:rsidRPr="0071110D" w14:paraId="425FB9F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E67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07:42:18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6DD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D30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8C4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55F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07002070000006840-E0KKORHpKUID20240923</w:t>
            </w:r>
          </w:p>
        </w:tc>
      </w:tr>
      <w:tr w:rsidR="0071110D" w:rsidRPr="0071110D" w14:paraId="1C1BB0E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A6F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07:42:42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766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F0A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850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F3C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07002070000006916-E0KKORHpKUfM20240923</w:t>
            </w:r>
          </w:p>
        </w:tc>
      </w:tr>
      <w:tr w:rsidR="0071110D" w:rsidRPr="0071110D" w14:paraId="01DAB81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497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07:44:33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499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1D0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34F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B92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05002050000006968-E0KKORHpKWRX20240923</w:t>
            </w:r>
          </w:p>
        </w:tc>
      </w:tr>
      <w:tr w:rsidR="0071110D" w:rsidRPr="0071110D" w14:paraId="4DB5850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9A5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07:47:00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77E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46B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88A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AA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07002070000007177-E0KKORHpKYzE20240923</w:t>
            </w:r>
          </w:p>
        </w:tc>
      </w:tr>
      <w:tr w:rsidR="0071110D" w:rsidRPr="0071110D" w14:paraId="3BF407D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2AF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07:47:42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0B8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BE7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AA3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77F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05002050000007169-E0KKORHpKZpN20240923</w:t>
            </w:r>
          </w:p>
        </w:tc>
      </w:tr>
      <w:tr w:rsidR="0071110D" w:rsidRPr="0071110D" w14:paraId="3F66AC0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678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07:49:28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63E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E93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809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A40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05002050000007275-E0KKORHpKc0k20240923</w:t>
            </w:r>
          </w:p>
        </w:tc>
      </w:tr>
      <w:tr w:rsidR="0071110D" w:rsidRPr="0071110D" w14:paraId="0FEC424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9D8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07:49:46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3B5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E5F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6C5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80B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07002070000007331-E0KKORHpKcMt20240923</w:t>
            </w:r>
          </w:p>
        </w:tc>
      </w:tr>
      <w:tr w:rsidR="0071110D" w:rsidRPr="0071110D" w14:paraId="5A28C64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2D5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07:51:02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F9E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260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BD5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AFA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05002050000007362-E0KKORHpKdpC20240923</w:t>
            </w:r>
          </w:p>
        </w:tc>
      </w:tr>
      <w:tr w:rsidR="0071110D" w:rsidRPr="0071110D" w14:paraId="36BB5AB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64F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07:53:05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49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3D3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889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27F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07002070000007542-E0KKORHpKg4N20240923</w:t>
            </w:r>
          </w:p>
        </w:tc>
      </w:tr>
      <w:tr w:rsidR="0071110D" w:rsidRPr="0071110D" w14:paraId="37BE27F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0CF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07:54:22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69A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D4B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184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8DA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05002050000007578-E0KKORHpKhFQ20240923</w:t>
            </w:r>
          </w:p>
        </w:tc>
      </w:tr>
      <w:tr w:rsidR="0071110D" w:rsidRPr="0071110D" w14:paraId="2D6C33F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02D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07:56:59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FE7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3D6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223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6FF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07002070000007845-E0KKORHpKkFj20240923</w:t>
            </w:r>
          </w:p>
        </w:tc>
      </w:tr>
      <w:tr w:rsidR="0071110D" w:rsidRPr="0071110D" w14:paraId="413CDD1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A2F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07:57:43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7AF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DC6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3629.0000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3B5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F25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05002050000007807-E0KKORHpKknT20240923</w:t>
            </w:r>
          </w:p>
        </w:tc>
      </w:tr>
      <w:tr w:rsidR="0071110D" w:rsidRPr="0071110D" w14:paraId="7023E26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250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07:59:01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788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C93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BAF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5EF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07002070000007944-E0KKORHpKm9T20240923</w:t>
            </w:r>
          </w:p>
        </w:tc>
      </w:tr>
      <w:tr w:rsidR="0071110D" w:rsidRPr="0071110D" w14:paraId="6E92189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1CC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07:59:37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EC8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3ED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DBF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FB2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07002070000007985-E0KKORHpKmha20240923</w:t>
            </w:r>
          </w:p>
        </w:tc>
      </w:tr>
      <w:tr w:rsidR="0071110D" w:rsidRPr="0071110D" w14:paraId="31DD6B5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D26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07:59:37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E6A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92E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8A4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4C5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07002070000007985-E0KKORHpKmhY20240923</w:t>
            </w:r>
          </w:p>
        </w:tc>
      </w:tr>
      <w:tr w:rsidR="0071110D" w:rsidRPr="0071110D" w14:paraId="2EA2213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86A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lastRenderedPageBreak/>
              <w:t>23-Sep-2024 08:00:39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884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4DA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160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934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07002070000008050-E0KKORHpKoBB20240923</w:t>
            </w:r>
          </w:p>
        </w:tc>
      </w:tr>
      <w:tr w:rsidR="0071110D" w:rsidRPr="0071110D" w14:paraId="1334B28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AA2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08:01:40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461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EB7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930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AE9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05002050000008116-E0KKORHpKpLp20240923</w:t>
            </w:r>
          </w:p>
        </w:tc>
      </w:tr>
      <w:tr w:rsidR="0071110D" w:rsidRPr="0071110D" w14:paraId="7D2CBD9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250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08:03:21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A58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0F4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8A6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BF3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07002070000008318-E0KKORHpKrNq20240923</w:t>
            </w:r>
          </w:p>
        </w:tc>
      </w:tr>
      <w:tr w:rsidR="0071110D" w:rsidRPr="0071110D" w14:paraId="1A1076F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C8B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08:06:13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926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B63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11D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1DA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07002070000008513-E0KKORHpKuSA20240923</w:t>
            </w:r>
          </w:p>
        </w:tc>
      </w:tr>
      <w:tr w:rsidR="0071110D" w:rsidRPr="0071110D" w14:paraId="786841F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B48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08:07:59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6DD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BAC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826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1A3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05002050000008555-E0KKORHpKw8B20240923</w:t>
            </w:r>
          </w:p>
        </w:tc>
      </w:tr>
      <w:tr w:rsidR="0071110D" w:rsidRPr="0071110D" w14:paraId="440500D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6AF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08:08:01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1FA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6A1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F02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716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07002070000008597-E0KKORHpKwAt20240923</w:t>
            </w:r>
          </w:p>
        </w:tc>
      </w:tr>
      <w:tr w:rsidR="0071110D" w:rsidRPr="0071110D" w14:paraId="6C769E4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2D2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08:08:01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D9B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D89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E3D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41F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05002050000008534-E0KKORHpKwBm20240923</w:t>
            </w:r>
          </w:p>
        </w:tc>
      </w:tr>
      <w:tr w:rsidR="0071110D" w:rsidRPr="0071110D" w14:paraId="67E1892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00E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08:09:37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7D1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5C0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90D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E5A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07002070000008698-E0KKORHpKxo420240923</w:t>
            </w:r>
          </w:p>
        </w:tc>
      </w:tr>
      <w:tr w:rsidR="0071110D" w:rsidRPr="0071110D" w14:paraId="708A87B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E55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08:11:04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54C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5BF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147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D00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07002070000008820-E0KKORHpKzGX20240923</w:t>
            </w:r>
          </w:p>
        </w:tc>
      </w:tr>
      <w:tr w:rsidR="0071110D" w:rsidRPr="0071110D" w14:paraId="4C01633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1B2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08:11:04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6C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259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4E5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6CE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05002050000008637-E0KKORHpKzFb20240923</w:t>
            </w:r>
          </w:p>
        </w:tc>
      </w:tr>
      <w:tr w:rsidR="0071110D" w:rsidRPr="0071110D" w14:paraId="28DE702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FC4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08:14:37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A6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095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482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586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05002050000008995-E0KKORHpL32l20240923</w:t>
            </w:r>
          </w:p>
        </w:tc>
      </w:tr>
      <w:tr w:rsidR="0071110D" w:rsidRPr="0071110D" w14:paraId="239702C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9B9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08:16:03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0ED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AC1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DC8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1AF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05002050000009079-E0KKORHpL4Bu20240923</w:t>
            </w:r>
          </w:p>
        </w:tc>
      </w:tr>
      <w:tr w:rsidR="0071110D" w:rsidRPr="0071110D" w14:paraId="770ACF0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0A4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08:17:16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D69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B99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B1A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F43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05002050000009087-E0KKORHpL5Ft20240923</w:t>
            </w:r>
          </w:p>
        </w:tc>
      </w:tr>
      <w:tr w:rsidR="0071110D" w:rsidRPr="0071110D" w14:paraId="15E7E5F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17D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08:18:08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F2E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EA6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354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00E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07002070000009249-E0KKORHpL5lV20240923</w:t>
            </w:r>
          </w:p>
        </w:tc>
      </w:tr>
      <w:tr w:rsidR="0071110D" w:rsidRPr="0071110D" w14:paraId="6CC17D6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80E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08:18:08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435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FCA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A9E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BEF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05002050000009154-E0KKORHpL5mu20240923</w:t>
            </w:r>
          </w:p>
        </w:tc>
      </w:tr>
      <w:tr w:rsidR="0071110D" w:rsidRPr="0071110D" w14:paraId="2A73B5F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803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08:19:50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361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CD9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695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BA4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07002070000009378-E0KKORHpL7mh20240923</w:t>
            </w:r>
          </w:p>
        </w:tc>
      </w:tr>
      <w:tr w:rsidR="0071110D" w:rsidRPr="0071110D" w14:paraId="5CDF85F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EC6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08:22:31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B25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9BE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E7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9A4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05002050000009447-E0KKORHpL9qU20240923</w:t>
            </w:r>
          </w:p>
        </w:tc>
      </w:tr>
      <w:tr w:rsidR="0071110D" w:rsidRPr="0071110D" w14:paraId="25AA3D1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04F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08:25:17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107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563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53E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281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07002070000009746-E0KKORHpLBoz20240923</w:t>
            </w:r>
          </w:p>
        </w:tc>
      </w:tr>
      <w:tr w:rsidR="0071110D" w:rsidRPr="0071110D" w14:paraId="0546395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9EC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08:26:11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291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0C7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761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044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07002070000009831-E0KKORHpLCOx20240923</w:t>
            </w:r>
          </w:p>
        </w:tc>
      </w:tr>
      <w:tr w:rsidR="0071110D" w:rsidRPr="0071110D" w14:paraId="3B2A1EC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AFD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08:26:15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1CD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DAB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69E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128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07002070000009831-E0KKORHpLCTH20240923</w:t>
            </w:r>
          </w:p>
        </w:tc>
      </w:tr>
      <w:tr w:rsidR="0071110D" w:rsidRPr="0071110D" w14:paraId="12E2A43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B2E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08:28:18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D54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2B4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5A3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1A3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05002050000009921-E0KKORHpLDsw20240923</w:t>
            </w:r>
          </w:p>
        </w:tc>
      </w:tr>
      <w:tr w:rsidR="0071110D" w:rsidRPr="0071110D" w14:paraId="428F541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E17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08:29:32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664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441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730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C37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05002050000009837-E0KKORHpLEbf20240923</w:t>
            </w:r>
          </w:p>
        </w:tc>
      </w:tr>
      <w:tr w:rsidR="0071110D" w:rsidRPr="0071110D" w14:paraId="20EEE8C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0E9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08:29:35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9A5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778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8A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046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07002070000010082-E0KKORHpLEeH20240923</w:t>
            </w:r>
          </w:p>
        </w:tc>
      </w:tr>
      <w:tr w:rsidR="0071110D" w:rsidRPr="0071110D" w14:paraId="166B6DA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4D6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08:31:28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CDC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FED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7D1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707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07002070000010235-E0KKORHpLH9r20240923</w:t>
            </w:r>
          </w:p>
        </w:tc>
      </w:tr>
      <w:tr w:rsidR="0071110D" w:rsidRPr="0071110D" w14:paraId="0ED67F5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67E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08:31:31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C04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B9A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8B7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1C1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05002050000010132-E0KKORHpLHFA20240923</w:t>
            </w:r>
          </w:p>
        </w:tc>
      </w:tr>
      <w:tr w:rsidR="0071110D" w:rsidRPr="0071110D" w14:paraId="5EFA839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21A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08:31:31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862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ECB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256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D2B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05002050000010132-E0KKORHpLHEm20240923</w:t>
            </w:r>
          </w:p>
        </w:tc>
      </w:tr>
      <w:tr w:rsidR="0071110D" w:rsidRPr="0071110D" w14:paraId="550FB2B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C18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08:32:00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F5B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449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6B3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122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05002050000010132-E0KKORHpLHfq20240923</w:t>
            </w:r>
          </w:p>
        </w:tc>
      </w:tr>
      <w:tr w:rsidR="0071110D" w:rsidRPr="0071110D" w14:paraId="23B5697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D75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08:37:39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5CC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042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DE5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2E4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05002050000010588-E0KKORHpLO7H20240923</w:t>
            </w:r>
          </w:p>
        </w:tc>
      </w:tr>
      <w:tr w:rsidR="0071110D" w:rsidRPr="0071110D" w14:paraId="5D1FDB9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3C7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08:38:24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B40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8AB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E5D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649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07002070000010575-E0KKORHpLOkN20240923</w:t>
            </w:r>
          </w:p>
        </w:tc>
      </w:tr>
      <w:tr w:rsidR="0071110D" w:rsidRPr="0071110D" w14:paraId="1029C1F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E43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08:38:25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CA3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BCC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0B5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070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05002050000010465-E0KKORHpLOlw20240923</w:t>
            </w:r>
          </w:p>
        </w:tc>
      </w:tr>
      <w:tr w:rsidR="0071110D" w:rsidRPr="0071110D" w14:paraId="2586FB2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5D0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08:41:57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9AC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97D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DAF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F09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07002070000010991-E0KKORHpLS7g20240923</w:t>
            </w:r>
          </w:p>
        </w:tc>
      </w:tr>
      <w:tr w:rsidR="0071110D" w:rsidRPr="0071110D" w14:paraId="0D8A5CE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BBA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08:41:58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35B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4F7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A6F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ED7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07002070000010964-E0KKORHpLSG920240923</w:t>
            </w:r>
          </w:p>
        </w:tc>
      </w:tr>
      <w:tr w:rsidR="0071110D" w:rsidRPr="0071110D" w14:paraId="045FD52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A52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08:42:24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6D5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31F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D9B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A97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05002050000010821-E0KKORHpLTIi20240923</w:t>
            </w:r>
          </w:p>
        </w:tc>
      </w:tr>
      <w:tr w:rsidR="0071110D" w:rsidRPr="0071110D" w14:paraId="61CBBF5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34E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08:46:07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04B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EFA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516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E39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05002050000011133-E0KKORHpLWxg20240923</w:t>
            </w:r>
          </w:p>
        </w:tc>
      </w:tr>
      <w:tr w:rsidR="0071110D" w:rsidRPr="0071110D" w14:paraId="2B22515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3C2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08:48:48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77B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6F4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37A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F09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07002070000011431-E0KKORHpLZ9d20240923</w:t>
            </w:r>
          </w:p>
        </w:tc>
      </w:tr>
      <w:tr w:rsidR="0071110D" w:rsidRPr="0071110D" w14:paraId="4FF2EE0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20C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08:51:08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C95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CDE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9CD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CB1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05002050000011415-E0KKORHpLbTv20240923</w:t>
            </w:r>
          </w:p>
        </w:tc>
      </w:tr>
      <w:tr w:rsidR="0071110D" w:rsidRPr="0071110D" w14:paraId="1619C40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212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08:51:11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59A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A4B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4DF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5FB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05002050000011377-E0KKORHpLbdI20240923</w:t>
            </w:r>
          </w:p>
        </w:tc>
      </w:tr>
      <w:tr w:rsidR="0071110D" w:rsidRPr="0071110D" w14:paraId="0E90971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C36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08:53:02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CF8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C74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D8B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0AF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05002050000011274-E0KKORHpLdTC20240923</w:t>
            </w:r>
          </w:p>
        </w:tc>
      </w:tr>
      <w:tr w:rsidR="0071110D" w:rsidRPr="0071110D" w14:paraId="0E03FE3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470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08:54:24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FDC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A44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B0E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4C7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05002050000011666-E0KKORHpLebw20240923</w:t>
            </w:r>
          </w:p>
        </w:tc>
      </w:tr>
      <w:tr w:rsidR="0071110D" w:rsidRPr="0071110D" w14:paraId="2F19343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AE2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08:54:24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885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AB8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FA1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40B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05002050000011666-E0KKORHpLeby20240923</w:t>
            </w:r>
          </w:p>
        </w:tc>
      </w:tr>
      <w:tr w:rsidR="0071110D" w:rsidRPr="0071110D" w14:paraId="35836D2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573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08:56:52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351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8D0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C91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7F5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07002070000011945-E0KKORHpLgb220240923</w:t>
            </w:r>
          </w:p>
        </w:tc>
      </w:tr>
      <w:tr w:rsidR="0071110D" w:rsidRPr="0071110D" w14:paraId="34365D2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03C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08:59:15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DE7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F1D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D6A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F54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05002050000011754-E0KKORHpLhpM20240923</w:t>
            </w:r>
          </w:p>
        </w:tc>
      </w:tr>
      <w:tr w:rsidR="0071110D" w:rsidRPr="0071110D" w14:paraId="04F7811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F85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09:00:22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AEF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3A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D10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55C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05002050000011943-E0KKORHpLijr20240923</w:t>
            </w:r>
          </w:p>
        </w:tc>
      </w:tr>
      <w:tr w:rsidR="0071110D" w:rsidRPr="0071110D" w14:paraId="007CE7E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7DF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09:01:51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599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BDC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FA0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8E6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05002050000011991-E0KKORHpLjqK20240923</w:t>
            </w:r>
          </w:p>
        </w:tc>
      </w:tr>
      <w:tr w:rsidR="0071110D" w:rsidRPr="0071110D" w14:paraId="78D7A6F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038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09:02:51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289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060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D8B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AC3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05002050000011595-E0KKORHpLkwb20240923</w:t>
            </w:r>
          </w:p>
        </w:tc>
      </w:tr>
      <w:tr w:rsidR="0071110D" w:rsidRPr="0071110D" w14:paraId="6716EE0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8F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09:03:00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8AE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225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AD6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8EE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05002050000012120-E0KKORHpLlBY20240923</w:t>
            </w:r>
          </w:p>
        </w:tc>
      </w:tr>
      <w:tr w:rsidR="0071110D" w:rsidRPr="0071110D" w14:paraId="4074692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8DC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09:07:58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380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05D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EF1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DAA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05002050000012360-E0KKORHpLoZ120240923</w:t>
            </w:r>
          </w:p>
        </w:tc>
      </w:tr>
      <w:tr w:rsidR="0071110D" w:rsidRPr="0071110D" w14:paraId="38A519D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7B2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09:11:35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3E0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1DE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6AE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E6C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05002050000012369-E0KKORHpLr8J20240923</w:t>
            </w:r>
          </w:p>
        </w:tc>
      </w:tr>
      <w:tr w:rsidR="0071110D" w:rsidRPr="0071110D" w14:paraId="5731E5A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39E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09:12:33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48F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D59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D67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FC7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05002050000012557-E0KKORHpLs8C20240923</w:t>
            </w:r>
          </w:p>
        </w:tc>
      </w:tr>
      <w:tr w:rsidR="0071110D" w:rsidRPr="0071110D" w14:paraId="778B8CB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2CB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09:13:25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110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D0A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619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F6A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05002050000012614-E0KKORHpLsxR20240923</w:t>
            </w:r>
          </w:p>
        </w:tc>
      </w:tr>
      <w:tr w:rsidR="0071110D" w:rsidRPr="0071110D" w14:paraId="0CECF19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A5F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09:15:09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CC3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46A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507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194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07002070000012919-E0KKORHpLuYs20240923</w:t>
            </w:r>
          </w:p>
        </w:tc>
      </w:tr>
      <w:tr w:rsidR="0071110D" w:rsidRPr="0071110D" w14:paraId="6ACCB0D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44D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09:15:21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9FC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889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D74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85E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05002050000012723-E0KKORHpLugY20240923</w:t>
            </w:r>
          </w:p>
        </w:tc>
      </w:tr>
      <w:tr w:rsidR="0071110D" w:rsidRPr="0071110D" w14:paraId="097FA94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956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09:16:04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742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A69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4E4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39A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07002070000013007-E0KKORHpLvVy20240923</w:t>
            </w:r>
          </w:p>
        </w:tc>
      </w:tr>
      <w:tr w:rsidR="0071110D" w:rsidRPr="0071110D" w14:paraId="5CC7B3F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4BC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09:17:31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1D1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6CA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D0B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A1D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05002050000012820-E0KKORHpLwkR20240923</w:t>
            </w:r>
          </w:p>
        </w:tc>
      </w:tr>
      <w:tr w:rsidR="0071110D" w:rsidRPr="0071110D" w14:paraId="051939F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0D1C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09:17:31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2D4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5F5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A46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2A2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05002050000012820-E0KKORHpLwkP20240923</w:t>
            </w:r>
          </w:p>
        </w:tc>
      </w:tr>
      <w:tr w:rsidR="0071110D" w:rsidRPr="0071110D" w14:paraId="57D9151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638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09:18:55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8DE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A82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691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793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05002050000012978-E0KKORHpLyWc20240923</w:t>
            </w:r>
          </w:p>
        </w:tc>
      </w:tr>
      <w:tr w:rsidR="0071110D" w:rsidRPr="0071110D" w14:paraId="0654498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FDD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09:20:00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8C2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86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7A9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D66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05002050000013086-E0KKORHpLzyu20240923</w:t>
            </w:r>
          </w:p>
        </w:tc>
      </w:tr>
      <w:tr w:rsidR="0071110D" w:rsidRPr="0071110D" w14:paraId="7C312E4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746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09:25:08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057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67F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27A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50B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07002070000013602-E0KKORHpM6mz20240923</w:t>
            </w:r>
          </w:p>
        </w:tc>
      </w:tr>
      <w:tr w:rsidR="0071110D" w:rsidRPr="0071110D" w14:paraId="561B23A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5E8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09:25:08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FBA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AEE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869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86F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07002070000013640-E0KKORHpM6n720240923</w:t>
            </w:r>
          </w:p>
        </w:tc>
      </w:tr>
      <w:tr w:rsidR="0071110D" w:rsidRPr="0071110D" w14:paraId="7757334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451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09:25:08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362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7C3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221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E3E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07002070000013640-E0KKORHpM6n520240923</w:t>
            </w:r>
          </w:p>
        </w:tc>
      </w:tr>
      <w:tr w:rsidR="0071110D" w:rsidRPr="0071110D" w14:paraId="277B335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CA3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09:25:12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717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073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EE8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615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05002050000013375-E0KKORHpM6yG20240923</w:t>
            </w:r>
          </w:p>
        </w:tc>
      </w:tr>
      <w:tr w:rsidR="0071110D" w:rsidRPr="0071110D" w14:paraId="6CDCFA4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E67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09:26:11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36CD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E0E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AAC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92F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05002050000013527-E0KKORHpM8SE20240923</w:t>
            </w:r>
          </w:p>
        </w:tc>
      </w:tr>
      <w:tr w:rsidR="0071110D" w:rsidRPr="0071110D" w14:paraId="25FBFC1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3D6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09:31:45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912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243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4D0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4FD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07002070000013978-E0KKORHpME2i20240923</w:t>
            </w:r>
          </w:p>
        </w:tc>
      </w:tr>
      <w:tr w:rsidR="0071110D" w:rsidRPr="0071110D" w14:paraId="7FBD0B9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C47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09:33:12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A3C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087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9A6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FF9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07002070000014035-E0KKORHpMF7920240923</w:t>
            </w:r>
          </w:p>
        </w:tc>
      </w:tr>
      <w:tr w:rsidR="0071110D" w:rsidRPr="0071110D" w14:paraId="47C8908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8CB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09:33:12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929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73B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A97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46F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07002070000014035-E0KKORHpMF7520240923</w:t>
            </w:r>
          </w:p>
        </w:tc>
      </w:tr>
      <w:tr w:rsidR="0071110D" w:rsidRPr="0071110D" w14:paraId="4FB6D82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348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09:33:12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3D6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CB6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C5C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369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07002070000014035-E0KKORHpMF7720240923</w:t>
            </w:r>
          </w:p>
        </w:tc>
      </w:tr>
      <w:tr w:rsidR="0071110D" w:rsidRPr="0071110D" w14:paraId="7074CCA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45B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09:35:00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36C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088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BD5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835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07002070000014099-E0KKORHpMGqj20240923</w:t>
            </w:r>
          </w:p>
        </w:tc>
      </w:tr>
      <w:tr w:rsidR="0071110D" w:rsidRPr="0071110D" w14:paraId="3278BE0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8B3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09:36:13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9C8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3E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717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0D2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07002070000014190-E0KKORHpMHxv20240923</w:t>
            </w:r>
          </w:p>
        </w:tc>
      </w:tr>
      <w:tr w:rsidR="0071110D" w:rsidRPr="0071110D" w14:paraId="5E40965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143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09:36:13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BEB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882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4A0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1D8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07002070000014190-E0KKORHpMHxt20240923</w:t>
            </w:r>
          </w:p>
        </w:tc>
      </w:tr>
      <w:tr w:rsidR="0071110D" w:rsidRPr="0071110D" w14:paraId="6491004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1F9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09:36:42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9B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07E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557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F4B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05002050000013973-E0KKORHpMIEH20240923</w:t>
            </w:r>
          </w:p>
        </w:tc>
      </w:tr>
      <w:tr w:rsidR="0071110D" w:rsidRPr="0071110D" w14:paraId="379652C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7DA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09:43:34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A79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2F7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C49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B9D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07002070000014483-E0KKORHpMNWE20240923</w:t>
            </w:r>
          </w:p>
        </w:tc>
      </w:tr>
      <w:tr w:rsidR="0071110D" w:rsidRPr="0071110D" w14:paraId="4416A84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891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09:43:34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E13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A98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D8C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7AE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05002050000014271-E0KKORHpMNWG20240923</w:t>
            </w:r>
          </w:p>
        </w:tc>
      </w:tr>
      <w:tr w:rsidR="0071110D" w:rsidRPr="0071110D" w14:paraId="5688D72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02F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09:45:06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4B1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B1C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062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626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07002070000014612-E0KKORHpMOsk20240923</w:t>
            </w:r>
          </w:p>
        </w:tc>
      </w:tr>
      <w:tr w:rsidR="0071110D" w:rsidRPr="0071110D" w14:paraId="25DF108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A7B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09:46:59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17C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FFE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C7A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859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05002050000014466-E0KKORHpMQVD20240923</w:t>
            </w:r>
          </w:p>
        </w:tc>
      </w:tr>
      <w:tr w:rsidR="0071110D" w:rsidRPr="0071110D" w14:paraId="627F9AB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C06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09:47:16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A2C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ABA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912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CE8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07002070000014662-E0KKORHpMQnO20240923</w:t>
            </w:r>
          </w:p>
        </w:tc>
      </w:tr>
      <w:tr w:rsidR="0071110D" w:rsidRPr="0071110D" w14:paraId="6FB742D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223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09:50:34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9FB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ADE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7E3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C5A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07002070000014733-E0KKORHpMU4p20240923</w:t>
            </w:r>
          </w:p>
        </w:tc>
      </w:tr>
      <w:tr w:rsidR="0071110D" w:rsidRPr="0071110D" w14:paraId="30A4D4F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8A7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09:53:57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F42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B4A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92D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FFE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05002050000014816-E0KKORHpMXGH20240923</w:t>
            </w:r>
          </w:p>
        </w:tc>
      </w:tr>
      <w:tr w:rsidR="0071110D" w:rsidRPr="0071110D" w14:paraId="00CE850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74C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09:54:00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AB7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D94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CD0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A91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05002050000014540-E0KKORHpMXRG20240923</w:t>
            </w:r>
          </w:p>
        </w:tc>
      </w:tr>
      <w:tr w:rsidR="0071110D" w:rsidRPr="0071110D" w14:paraId="666736D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CF3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09:54:46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F00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7A4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A2D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7EF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07002070000015059-E0KKORHpMY7a20240923</w:t>
            </w:r>
          </w:p>
        </w:tc>
      </w:tr>
      <w:tr w:rsidR="0071110D" w:rsidRPr="0071110D" w14:paraId="1515816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055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09:58:49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952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E73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E27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61E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07002070000015256-E0KKORHpMadn20240923</w:t>
            </w:r>
          </w:p>
        </w:tc>
      </w:tr>
      <w:tr w:rsidR="0071110D" w:rsidRPr="0071110D" w14:paraId="14DE350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86F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10:00:13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569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ED2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7BD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861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05002050000015179-E0KKORHpMbv120240923</w:t>
            </w:r>
          </w:p>
        </w:tc>
      </w:tr>
      <w:tr w:rsidR="0071110D" w:rsidRPr="0071110D" w14:paraId="4F64506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9C5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10:00:57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9C4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1DB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182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76D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07002070000015152-E0KKORHpMcUY20240923</w:t>
            </w:r>
          </w:p>
        </w:tc>
      </w:tr>
      <w:tr w:rsidR="0071110D" w:rsidRPr="0071110D" w14:paraId="7662A37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624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10:01:18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B4E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041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ED9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DB5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05002050000015270-E0KKORHpMcsy20240923</w:t>
            </w:r>
          </w:p>
        </w:tc>
      </w:tr>
      <w:tr w:rsidR="0071110D" w:rsidRPr="0071110D" w14:paraId="032A618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629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10:06:11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7B5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D12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E4D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E8D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07002070000015582-E0KKORHpMhYQ20240923</w:t>
            </w:r>
          </w:p>
        </w:tc>
      </w:tr>
      <w:tr w:rsidR="0071110D" w:rsidRPr="0071110D" w14:paraId="3FB78D3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E39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10:09:38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013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4DA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DBB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EE1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05002050000015619-E0KKORHpMjaM20240923</w:t>
            </w:r>
          </w:p>
        </w:tc>
      </w:tr>
      <w:tr w:rsidR="0071110D" w:rsidRPr="0071110D" w14:paraId="0AD7521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854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10:09:38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7F6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975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ED6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825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07002070000015827-E0KKORHpMjXT20240923</w:t>
            </w:r>
          </w:p>
        </w:tc>
      </w:tr>
      <w:tr w:rsidR="0071110D" w:rsidRPr="0071110D" w14:paraId="76646D1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7B6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10:11:06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990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520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834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FF2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05002050000015769-E0KKORHpMkgX20240923</w:t>
            </w:r>
          </w:p>
        </w:tc>
      </w:tr>
      <w:tr w:rsidR="0071110D" w:rsidRPr="0071110D" w14:paraId="5195AEC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6FA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10:11:58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91E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B0F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262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C9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05002050000015761-E0KKORHpMlKM20240923</w:t>
            </w:r>
          </w:p>
        </w:tc>
      </w:tr>
      <w:tr w:rsidR="0071110D" w:rsidRPr="0071110D" w14:paraId="53BD351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6A7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10:18:05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728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A04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C25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7C1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07002070000016224-E0KKORHpMpVR20240923</w:t>
            </w:r>
          </w:p>
        </w:tc>
      </w:tr>
      <w:tr w:rsidR="0071110D" w:rsidRPr="0071110D" w14:paraId="51242D1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DE4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10:22:09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BCE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E0D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08F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F7C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07002070000016408-E0KKORHpMshN20240923</w:t>
            </w:r>
          </w:p>
        </w:tc>
      </w:tr>
      <w:tr w:rsidR="0071110D" w:rsidRPr="0071110D" w14:paraId="43A3630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994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10:22:09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0F4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024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F03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AEE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07002070000016457-E0KKORHpMsgo20240923</w:t>
            </w:r>
          </w:p>
        </w:tc>
      </w:tr>
      <w:tr w:rsidR="0071110D" w:rsidRPr="0071110D" w14:paraId="4507BFB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244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10:24:24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C9B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0AE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49C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602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07002070000016637-E0KKORHpMube20240923</w:t>
            </w:r>
          </w:p>
        </w:tc>
      </w:tr>
      <w:tr w:rsidR="0071110D" w:rsidRPr="0071110D" w14:paraId="13140B9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999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10:26:04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DB9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2B3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CF9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DD2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05002050000016585-E0KKORHpMvRI20240923</w:t>
            </w:r>
          </w:p>
        </w:tc>
      </w:tr>
      <w:tr w:rsidR="0071110D" w:rsidRPr="0071110D" w14:paraId="441D0A0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90D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10:26:04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854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EF7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0CE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087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05002050000016585-E0KKORHpMvRK20240923</w:t>
            </w:r>
          </w:p>
        </w:tc>
      </w:tr>
      <w:tr w:rsidR="0071110D" w:rsidRPr="0071110D" w14:paraId="680DD5F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D8D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10:28:54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F84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D5F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6A7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F32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07002070000016528-E0KKORHpMx1V20240923</w:t>
            </w:r>
          </w:p>
        </w:tc>
      </w:tr>
      <w:tr w:rsidR="0071110D" w:rsidRPr="0071110D" w14:paraId="729B947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4FF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10:29:58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D47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73C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BE9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4EC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05002050000016724-E0KKORHpMxsV20240923</w:t>
            </w:r>
          </w:p>
        </w:tc>
      </w:tr>
      <w:tr w:rsidR="0071110D" w:rsidRPr="0071110D" w14:paraId="024AA29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877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10:32:13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281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922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2BF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A2F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05002050000016813-E0KKORHpMzw920240923</w:t>
            </w:r>
          </w:p>
        </w:tc>
      </w:tr>
      <w:tr w:rsidR="0071110D" w:rsidRPr="0071110D" w14:paraId="1B7410A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51E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10:32:13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A71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3FA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77E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EC7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05002050000016813-E0KKORHpMzwB20240923</w:t>
            </w:r>
          </w:p>
        </w:tc>
      </w:tr>
      <w:tr w:rsidR="0071110D" w:rsidRPr="0071110D" w14:paraId="2293F25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056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10:32:36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0A5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C31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33E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E3E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05002050000016805-E0KKORHpN0BS20240923</w:t>
            </w:r>
          </w:p>
        </w:tc>
      </w:tr>
      <w:tr w:rsidR="0071110D" w:rsidRPr="0071110D" w14:paraId="74F1009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53F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10:38:04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17F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7F2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AAC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021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05002050000016364-E0KKORHpN5Am20240923</w:t>
            </w:r>
          </w:p>
        </w:tc>
      </w:tr>
      <w:tr w:rsidR="0071110D" w:rsidRPr="0071110D" w14:paraId="752AC75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0DA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10:42:18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B2B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703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0EB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DA9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07002070000017402-E0KKORHpN7vR20240923</w:t>
            </w:r>
          </w:p>
        </w:tc>
      </w:tr>
      <w:tr w:rsidR="0071110D" w:rsidRPr="0071110D" w14:paraId="5E75E68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929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10:42:45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AA2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B1A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F7F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887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07002070000017085-E0KKORHpN8OJ20240923</w:t>
            </w:r>
          </w:p>
        </w:tc>
      </w:tr>
      <w:tr w:rsidR="0071110D" w:rsidRPr="0071110D" w14:paraId="2339D51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330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10:42:46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EA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BBA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1B2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972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07002070000017085-E0KKORHpN8OU20240923</w:t>
            </w:r>
          </w:p>
        </w:tc>
      </w:tr>
      <w:tr w:rsidR="0071110D" w:rsidRPr="0071110D" w14:paraId="5C4C780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C13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10:43:02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CC6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487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984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F1A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05002050000017317-E0KKORHpN8bB20240923</w:t>
            </w:r>
          </w:p>
        </w:tc>
      </w:tr>
      <w:tr w:rsidR="0071110D" w:rsidRPr="0071110D" w14:paraId="10E549A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79E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10:43:02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CF0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508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372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243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05002050000017121-E0KKORHpN8b920240923</w:t>
            </w:r>
          </w:p>
        </w:tc>
      </w:tr>
      <w:tr w:rsidR="0071110D" w:rsidRPr="0071110D" w14:paraId="4491F02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F59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10:43:28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7F1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414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B83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9A8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07002070000017548-E0KKORHpN8u620240923</w:t>
            </w:r>
          </w:p>
        </w:tc>
      </w:tr>
      <w:tr w:rsidR="0071110D" w:rsidRPr="0071110D" w14:paraId="0E52F52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2B2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10:49:13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73F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353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C6E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E3F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07002070000017842-E0KKORHpNCn320240923</w:t>
            </w:r>
          </w:p>
        </w:tc>
      </w:tr>
      <w:tr w:rsidR="0071110D" w:rsidRPr="0071110D" w14:paraId="7F68DF8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419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10:53:01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293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54F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F7B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6C8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05002050000017884-E0KKORHpNF6s20240923</w:t>
            </w:r>
          </w:p>
        </w:tc>
      </w:tr>
      <w:tr w:rsidR="0071110D" w:rsidRPr="0071110D" w14:paraId="7707B35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C98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10:54:54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784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A1E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C76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766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05002050000018067-E0KKORHpNGkk20240923</w:t>
            </w:r>
          </w:p>
        </w:tc>
      </w:tr>
      <w:tr w:rsidR="0071110D" w:rsidRPr="0071110D" w14:paraId="059989F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1FB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10:57:56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AD4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A27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53A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C56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05002050000018149-E0KKORHpNIVN20240923</w:t>
            </w:r>
          </w:p>
        </w:tc>
      </w:tr>
      <w:tr w:rsidR="0071110D" w:rsidRPr="0071110D" w14:paraId="5D0CC34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986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10:57:56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9E4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BA8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9C9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2F7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05002050000018149-E0KKORHpNIVL20240923</w:t>
            </w:r>
          </w:p>
        </w:tc>
      </w:tr>
      <w:tr w:rsidR="0071110D" w:rsidRPr="0071110D" w14:paraId="1F4EED7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395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11:00:56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91D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046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9D9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2F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05002050000018375-E0KKORHpNKSz20240923</w:t>
            </w:r>
          </w:p>
        </w:tc>
      </w:tr>
      <w:tr w:rsidR="0071110D" w:rsidRPr="0071110D" w14:paraId="5551EEE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C39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11:01:41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6DC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211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332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94C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07002070000018505-E0KKORHpNLD320240923</w:t>
            </w:r>
          </w:p>
        </w:tc>
      </w:tr>
      <w:tr w:rsidR="0071110D" w:rsidRPr="0071110D" w14:paraId="69193B0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191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11:03:05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2C2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8E7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510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C6B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07002070000018614-E0KKORHpNMgP20240923</w:t>
            </w:r>
          </w:p>
        </w:tc>
      </w:tr>
      <w:tr w:rsidR="0071110D" w:rsidRPr="0071110D" w14:paraId="427F41A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FA0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11:04:33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5FE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B81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8F5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EAF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05002050000018573-E0KKORHpNNrC20240923</w:t>
            </w:r>
          </w:p>
        </w:tc>
      </w:tr>
      <w:tr w:rsidR="0071110D" w:rsidRPr="0071110D" w14:paraId="17D207B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6C6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11:07:17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536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C2E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D0E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43B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07002070000018842-E0KKORHpNQL320240923</w:t>
            </w:r>
          </w:p>
        </w:tc>
      </w:tr>
      <w:tr w:rsidR="0071110D" w:rsidRPr="0071110D" w14:paraId="11F210C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C6B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11:07:23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949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B94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B0C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E5C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05002050000018702-E0KKORHpNQOe20240923</w:t>
            </w:r>
          </w:p>
        </w:tc>
      </w:tr>
      <w:tr w:rsidR="0071110D" w:rsidRPr="0071110D" w14:paraId="20D55B5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73B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11:10:22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4AB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C45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563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EF9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05002050000018783-E0KKORHpNSUn20240923</w:t>
            </w:r>
          </w:p>
        </w:tc>
      </w:tr>
      <w:tr w:rsidR="0071110D" w:rsidRPr="0071110D" w14:paraId="6DE2AA8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C5E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11:18:04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A4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59D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240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371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07002070000019361-E0KKORHpNYkf20240923</w:t>
            </w:r>
          </w:p>
        </w:tc>
      </w:tr>
      <w:tr w:rsidR="0071110D" w:rsidRPr="0071110D" w14:paraId="16BC7F5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894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11:18:30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7F5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238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890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A85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05002050000019126-E0KKORHpNZ4c20240923</w:t>
            </w:r>
          </w:p>
        </w:tc>
      </w:tr>
      <w:tr w:rsidR="0071110D" w:rsidRPr="0071110D" w14:paraId="4FB8372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86C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11:19:45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178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551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172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8EE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05002050000019377-E0KKORHpNa6n20240923</w:t>
            </w:r>
          </w:p>
        </w:tc>
      </w:tr>
      <w:tr w:rsidR="0071110D" w:rsidRPr="0071110D" w14:paraId="2A62253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7BD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11:20:03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4C3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852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A79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794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07002070000018902-E0KKORHpNaM120240923</w:t>
            </w:r>
          </w:p>
        </w:tc>
      </w:tr>
      <w:tr w:rsidR="0071110D" w:rsidRPr="0071110D" w14:paraId="4F74F2C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281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11:20:03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DF0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674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06C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29A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05002050000019285-E0KKORHpNaM320240923</w:t>
            </w:r>
          </w:p>
        </w:tc>
      </w:tr>
      <w:tr w:rsidR="0071110D" w:rsidRPr="0071110D" w14:paraId="5B683F9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C99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11:21:12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756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ACF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2A3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597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05002050000019493-E0KKORHpNbnw20240923</w:t>
            </w:r>
          </w:p>
        </w:tc>
      </w:tr>
      <w:tr w:rsidR="0071110D" w:rsidRPr="0071110D" w14:paraId="4334F90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0B4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11:30:05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7BB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EC4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05E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ACF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07002070000019943-E0KKORHpNjE820240923</w:t>
            </w:r>
          </w:p>
        </w:tc>
      </w:tr>
      <w:tr w:rsidR="0071110D" w:rsidRPr="0071110D" w14:paraId="0A73F31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F49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11:30:12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C1B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24D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BE5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197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07002070000019935-E0KKORHpNjJl20240923</w:t>
            </w:r>
          </w:p>
        </w:tc>
      </w:tr>
      <w:tr w:rsidR="0071110D" w:rsidRPr="0071110D" w14:paraId="4B17C91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C0E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11:31:05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27F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5A7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475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A77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05002050000019820-E0KKORHpNkIY20240923</w:t>
            </w:r>
          </w:p>
        </w:tc>
      </w:tr>
      <w:tr w:rsidR="0071110D" w:rsidRPr="0071110D" w14:paraId="0050ACB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368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11:32:42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90F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5A7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DE6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A2C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05002050000020033-E0KKORHpNlqg20240923</w:t>
            </w:r>
          </w:p>
        </w:tc>
      </w:tr>
      <w:tr w:rsidR="0071110D" w:rsidRPr="0071110D" w14:paraId="2B1D551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CF6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11:33:01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78B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B61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4D1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CA3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07002070000020140-E0KKORHpNm6F20240923</w:t>
            </w:r>
          </w:p>
        </w:tc>
      </w:tr>
      <w:tr w:rsidR="0071110D" w:rsidRPr="0071110D" w14:paraId="6DDBD1B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048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11:36:00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88D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5DF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DAD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ACA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05002050000020170-E0KKORHpNoMx20240923</w:t>
            </w:r>
          </w:p>
        </w:tc>
      </w:tr>
      <w:tr w:rsidR="0071110D" w:rsidRPr="0071110D" w14:paraId="48FA514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6EA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11:40:10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161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570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BBB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736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07002070000020603-E0KKORHpNrVb20240923</w:t>
            </w:r>
          </w:p>
        </w:tc>
      </w:tr>
      <w:tr w:rsidR="0071110D" w:rsidRPr="0071110D" w14:paraId="62E4D46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DB9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11:43:14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0E4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418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335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1D4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05002050000020584-E0KKORHpNtcc20240923</w:t>
            </w:r>
          </w:p>
        </w:tc>
      </w:tr>
      <w:tr w:rsidR="0071110D" w:rsidRPr="0071110D" w14:paraId="6386C66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A36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11:45:25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33D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39A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F21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27F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05002050000020893-E0KKORHpNvT320240923</w:t>
            </w:r>
          </w:p>
        </w:tc>
      </w:tr>
      <w:tr w:rsidR="0071110D" w:rsidRPr="0071110D" w14:paraId="5E40B61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6CE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11:49:09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D40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D36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311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55C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05002050000021095-E0KKORHpNxZT20240923</w:t>
            </w:r>
          </w:p>
        </w:tc>
      </w:tr>
      <w:tr w:rsidR="0071110D" w:rsidRPr="0071110D" w14:paraId="3ACD050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7C4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11:52:19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B8C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EC2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644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8B4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05002050000020993-E0KKORHpNzcd20240923</w:t>
            </w:r>
          </w:p>
        </w:tc>
      </w:tr>
      <w:tr w:rsidR="0071110D" w:rsidRPr="0071110D" w14:paraId="3039352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BC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11:54:23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3A3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565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A22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1FC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05002050000021292-E0KKORHpO1L220240923</w:t>
            </w:r>
          </w:p>
        </w:tc>
      </w:tr>
      <w:tr w:rsidR="0071110D" w:rsidRPr="0071110D" w14:paraId="1EB9686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AA7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11:56:03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E29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6D4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465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242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05002050000021417-E0KKORHpO2Xa20240923</w:t>
            </w:r>
          </w:p>
        </w:tc>
      </w:tr>
      <w:tr w:rsidR="0071110D" w:rsidRPr="0071110D" w14:paraId="13A57D8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CDE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11:56:05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DD0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5C6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007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4EB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07002070000021609-E0KKORHpO2aF20240923</w:t>
            </w:r>
          </w:p>
        </w:tc>
      </w:tr>
      <w:tr w:rsidR="0071110D" w:rsidRPr="0071110D" w14:paraId="1A4B6CC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5C9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11:56:05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D23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95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26F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7A6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07002070000021609-E0KKORHpO2aH20240923</w:t>
            </w:r>
          </w:p>
        </w:tc>
      </w:tr>
      <w:tr w:rsidR="0071110D" w:rsidRPr="0071110D" w14:paraId="4165E86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AEB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11:58:03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6C1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899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556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420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07002070000021680-E0KKORHpO3ca20240923</w:t>
            </w:r>
          </w:p>
        </w:tc>
      </w:tr>
      <w:tr w:rsidR="0071110D" w:rsidRPr="0071110D" w14:paraId="648B73E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998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11:58:07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C5F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046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A62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4CB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07002070000021669-E0KKORHpO3hO20240923</w:t>
            </w:r>
          </w:p>
        </w:tc>
      </w:tr>
      <w:tr w:rsidR="0071110D" w:rsidRPr="0071110D" w14:paraId="64813E8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341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12:00:04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166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EC5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03B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76E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05002050000021734-E0KKORHpO4vY20240923</w:t>
            </w:r>
          </w:p>
        </w:tc>
      </w:tr>
      <w:tr w:rsidR="0071110D" w:rsidRPr="0071110D" w14:paraId="6378054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AD5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12:00:10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C1F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C36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E3F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83D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07002070000021826-E0KKORHpO53H20240923</w:t>
            </w:r>
          </w:p>
        </w:tc>
      </w:tr>
      <w:tr w:rsidR="0071110D" w:rsidRPr="0071110D" w14:paraId="0D5DE62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7E4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12:01:05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762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922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10D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11C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07002070000021880-E0KKORHpO5ae20240923</w:t>
            </w:r>
          </w:p>
        </w:tc>
      </w:tr>
      <w:tr w:rsidR="0071110D" w:rsidRPr="0071110D" w14:paraId="492D777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E88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12:03:04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1B8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8C8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A3A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6B3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05002050000021684-E0KKORHpO76U20240923</w:t>
            </w:r>
          </w:p>
        </w:tc>
      </w:tr>
      <w:tr w:rsidR="0071110D" w:rsidRPr="0071110D" w14:paraId="6A750C6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03D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12:03:10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33A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851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FEB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CA5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05002050000021674-E0KKORHpO7A120240923</w:t>
            </w:r>
          </w:p>
        </w:tc>
      </w:tr>
      <w:tr w:rsidR="0071110D" w:rsidRPr="0071110D" w14:paraId="604FB45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C0B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12:11:47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711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712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7B8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BC0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07002070000022275-E0KKORHpODUA20240923</w:t>
            </w:r>
          </w:p>
        </w:tc>
      </w:tr>
      <w:tr w:rsidR="0071110D" w:rsidRPr="0071110D" w14:paraId="5677603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C4C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12:11:57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B9B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D28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B3E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62F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05002050000022156-E0KKORHpODeq20240923</w:t>
            </w:r>
          </w:p>
        </w:tc>
      </w:tr>
      <w:tr w:rsidR="0071110D" w:rsidRPr="0071110D" w14:paraId="2C13F51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3C2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12:15:00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8F0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670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DBA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5FA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07002070000022569-E0KKORHpOFSv20240923</w:t>
            </w:r>
          </w:p>
        </w:tc>
      </w:tr>
      <w:tr w:rsidR="0071110D" w:rsidRPr="0071110D" w14:paraId="330F243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689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12:16:00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598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771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77C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72A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07002070000022613-E0KKORHpOGQs20240923</w:t>
            </w:r>
          </w:p>
        </w:tc>
      </w:tr>
      <w:tr w:rsidR="0071110D" w:rsidRPr="0071110D" w14:paraId="33F9601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50F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12:16:13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A8D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288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8B4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DA2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05002050000022547-E0KKORHpOGaR20240923</w:t>
            </w:r>
          </w:p>
        </w:tc>
      </w:tr>
      <w:tr w:rsidR="0071110D" w:rsidRPr="0071110D" w14:paraId="6423786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1C5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12:17:45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E74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795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C90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F38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05002050000022685-E0KKORHpOHqT20240923</w:t>
            </w:r>
          </w:p>
        </w:tc>
      </w:tr>
      <w:tr w:rsidR="0071110D" w:rsidRPr="0071110D" w14:paraId="285ACC6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C76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12:20:11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BF4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6F6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1BF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854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07002070000022922-E0KKORHpOK2320240923</w:t>
            </w:r>
          </w:p>
        </w:tc>
      </w:tr>
      <w:tr w:rsidR="0071110D" w:rsidRPr="0071110D" w14:paraId="20FCFE3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B27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12:25:00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DB3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D89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422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190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05002050000023171-E0KKORHpONSE20240923</w:t>
            </w:r>
          </w:p>
        </w:tc>
      </w:tr>
      <w:tr w:rsidR="0071110D" w:rsidRPr="0071110D" w14:paraId="67C5BAA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EB5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12:27:19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FEA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9C3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EFB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952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05002050000023246-E0KKORHpOOii20240923</w:t>
            </w:r>
          </w:p>
        </w:tc>
      </w:tr>
      <w:tr w:rsidR="0071110D" w:rsidRPr="0071110D" w14:paraId="0B9A995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B58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12:31:41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A96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9D9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A24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F79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07002070000023647-E0KKORHpORFG20240923</w:t>
            </w:r>
          </w:p>
        </w:tc>
      </w:tr>
      <w:tr w:rsidR="0071110D" w:rsidRPr="0071110D" w14:paraId="40EB644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AD3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12:32:00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DDD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80E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FFE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F10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07002070000023439-E0KKORHpORY220240923</w:t>
            </w:r>
          </w:p>
        </w:tc>
      </w:tr>
      <w:tr w:rsidR="0071110D" w:rsidRPr="0071110D" w14:paraId="43FB1D7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C87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12:33:53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554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486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AB0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FEF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05002050000023753-E0KKORHpOSq720240923</w:t>
            </w:r>
          </w:p>
        </w:tc>
      </w:tr>
      <w:tr w:rsidR="0071110D" w:rsidRPr="0071110D" w14:paraId="1236592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6E1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12:35:44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5EF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182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464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A42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07002070000023439-E0KKORHpOU2G20240923</w:t>
            </w:r>
          </w:p>
        </w:tc>
      </w:tr>
      <w:tr w:rsidR="0071110D" w:rsidRPr="0071110D" w14:paraId="5B43626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B19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12:37:20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BCD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FC1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C78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A48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07002070000023973-E0KKORHpOVIr20240923</w:t>
            </w:r>
          </w:p>
        </w:tc>
      </w:tr>
      <w:tr w:rsidR="0071110D" w:rsidRPr="0071110D" w14:paraId="490FE7A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F7A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12:39:16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097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37F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730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39F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07002070000024064-E0KKORHpOWG220240923</w:t>
            </w:r>
          </w:p>
        </w:tc>
      </w:tr>
      <w:tr w:rsidR="0071110D" w:rsidRPr="0071110D" w14:paraId="55F1B47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03B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12:39:17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EAE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89F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D43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30F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05002050000024021-E0KKORHpOWHN20240923</w:t>
            </w:r>
          </w:p>
        </w:tc>
      </w:tr>
      <w:tr w:rsidR="0071110D" w:rsidRPr="0071110D" w14:paraId="55C3BFF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13E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12:39:18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2FE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C13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A20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0B4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05002050000024021-E0KKORHpOWIl20240923</w:t>
            </w:r>
          </w:p>
        </w:tc>
      </w:tr>
      <w:tr w:rsidR="0071110D" w:rsidRPr="0071110D" w14:paraId="0001AE8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967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12:39:27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D84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15B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622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0C4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05002050000024114-E0KKORHpOWL820240923</w:t>
            </w:r>
          </w:p>
        </w:tc>
      </w:tr>
      <w:tr w:rsidR="0071110D" w:rsidRPr="0071110D" w14:paraId="448945C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17E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12:41:07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2FF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F50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34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A68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07002070000024266-E0KKORHpOXCX20240923</w:t>
            </w:r>
          </w:p>
        </w:tc>
      </w:tr>
      <w:tr w:rsidR="0071110D" w:rsidRPr="0071110D" w14:paraId="7657240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422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12:41:07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873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5FF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608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D8E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07002070000024266-E0KKORHpOXCZ20240923</w:t>
            </w:r>
          </w:p>
        </w:tc>
      </w:tr>
      <w:tr w:rsidR="0071110D" w:rsidRPr="0071110D" w14:paraId="2849ED8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631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12:42:37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B86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5C9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26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98C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07002070000024043-E0KKORHpOYFa20240923</w:t>
            </w:r>
          </w:p>
        </w:tc>
      </w:tr>
      <w:tr w:rsidR="0071110D" w:rsidRPr="0071110D" w14:paraId="5B31C2D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0D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12:43:41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79E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699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659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CBC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05002050000024443-E0KKORHpOYqs20240923</w:t>
            </w:r>
          </w:p>
        </w:tc>
      </w:tr>
      <w:tr w:rsidR="0071110D" w:rsidRPr="0071110D" w14:paraId="7A5A032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D1B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12:46:21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E24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947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390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B58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05002050000024617-E0KKORHpOapI20240923</w:t>
            </w:r>
          </w:p>
        </w:tc>
      </w:tr>
      <w:tr w:rsidR="0071110D" w:rsidRPr="0071110D" w14:paraId="4501975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42A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12:46:21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2B6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F33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D0D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6B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05002050000024617-E0KKORHpOapK20240923</w:t>
            </w:r>
          </w:p>
        </w:tc>
      </w:tr>
      <w:tr w:rsidR="0071110D" w:rsidRPr="0071110D" w14:paraId="72D9CEC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FA4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12:47:36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A5C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BD0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55D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D79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07002070000024431-E0KKORHpOcOG20240923</w:t>
            </w:r>
          </w:p>
        </w:tc>
      </w:tr>
      <w:tr w:rsidR="0071110D" w:rsidRPr="0071110D" w14:paraId="25F13C5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FCC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12:47:48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B05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F29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323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698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07002070000024866-E0KKORHpOcgm20240923</w:t>
            </w:r>
          </w:p>
        </w:tc>
      </w:tr>
      <w:tr w:rsidR="0071110D" w:rsidRPr="0071110D" w14:paraId="2806878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1A7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12:47:59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FB2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28B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E5B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EF3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05002050000024497-E0KKORHpOcoy20240923</w:t>
            </w:r>
          </w:p>
        </w:tc>
      </w:tr>
      <w:tr w:rsidR="0071110D" w:rsidRPr="0071110D" w14:paraId="7FFE0A1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975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12:48:09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E4A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C50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CE3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466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05002050000024797-E0KKORHpOd8y20240923</w:t>
            </w:r>
          </w:p>
        </w:tc>
      </w:tr>
      <w:tr w:rsidR="0071110D" w:rsidRPr="0071110D" w14:paraId="5C30C01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3B8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12:49:33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407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3B2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ADB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688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05002050000025008-E0KKORHpOeMc20240923</w:t>
            </w:r>
          </w:p>
        </w:tc>
      </w:tr>
      <w:tr w:rsidR="0071110D" w:rsidRPr="0071110D" w14:paraId="1A59FF0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CD6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12:50:13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FE4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CE2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838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0E2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07002070000025083-E0KKORHpOekE20240923</w:t>
            </w:r>
          </w:p>
        </w:tc>
      </w:tr>
      <w:tr w:rsidR="0071110D" w:rsidRPr="0071110D" w14:paraId="0A84681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A77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12:51:37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C33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20C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E39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9A6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05002050000025152-E0KKORHpOfZw20240923</w:t>
            </w:r>
          </w:p>
        </w:tc>
      </w:tr>
      <w:tr w:rsidR="0071110D" w:rsidRPr="0071110D" w14:paraId="7CCB87B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3D6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12:52:45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8CB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D1F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002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7E5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07002070000025355-E0KKORHpOgIj20240923</w:t>
            </w:r>
          </w:p>
        </w:tc>
      </w:tr>
      <w:tr w:rsidR="0071110D" w:rsidRPr="0071110D" w14:paraId="2A2A892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C65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12:54:26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7E8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E95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A8D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173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05002050000025435-E0KKORHpOhhB20240923</w:t>
            </w:r>
          </w:p>
        </w:tc>
      </w:tr>
      <w:tr w:rsidR="0071110D" w:rsidRPr="0071110D" w14:paraId="0C848CC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4D6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12:56:41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012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E6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3E1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5B8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07002070000025670-E0KKORHpOjIv20240923</w:t>
            </w:r>
          </w:p>
        </w:tc>
      </w:tr>
      <w:tr w:rsidR="0071110D" w:rsidRPr="0071110D" w14:paraId="17C7018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B1B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12:58:27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AA3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1AE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54C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0A4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05002050000025685-E0KKORHpOkqA20240923</w:t>
            </w:r>
          </w:p>
        </w:tc>
      </w:tr>
      <w:tr w:rsidR="0071110D" w:rsidRPr="0071110D" w14:paraId="7BC1F15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894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12:59:24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BA8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439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492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5D3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07002070000025579-E0KKORHpOlgQ20240923</w:t>
            </w:r>
          </w:p>
        </w:tc>
      </w:tr>
      <w:tr w:rsidR="0071110D" w:rsidRPr="0071110D" w14:paraId="358FE9C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C74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13:00:22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215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276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6C9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B27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05002050000025856-E0KKORHpOmYL20240923</w:t>
            </w:r>
          </w:p>
        </w:tc>
      </w:tr>
      <w:tr w:rsidR="0071110D" w:rsidRPr="0071110D" w14:paraId="5645B5A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394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13:00:42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866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CBD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F56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869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07002070000025912-E0KKORHpOmv820240923</w:t>
            </w:r>
          </w:p>
        </w:tc>
      </w:tr>
      <w:tr w:rsidR="0071110D" w:rsidRPr="0071110D" w14:paraId="2196842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F31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13:00:45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F6F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647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9B1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F4C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07002070000025912-E0KKORHpOmwb20240923</w:t>
            </w:r>
          </w:p>
        </w:tc>
      </w:tr>
      <w:tr w:rsidR="0071110D" w:rsidRPr="0071110D" w14:paraId="0067368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065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13:05:17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061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4DD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EE6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88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07002070000026082-E0KKORHpOq9I20240923</w:t>
            </w:r>
          </w:p>
        </w:tc>
      </w:tr>
      <w:tr w:rsidR="0071110D" w:rsidRPr="0071110D" w14:paraId="42A3830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251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13:05:17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14A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4A0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EE4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EE0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07002070000026203-E0KKORHpOq8U20240923</w:t>
            </w:r>
          </w:p>
        </w:tc>
      </w:tr>
      <w:tr w:rsidR="0071110D" w:rsidRPr="0071110D" w14:paraId="225F0D2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70C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13:06:36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D9E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76C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179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17D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05002050000026415-E0KKORHpOr8720240923</w:t>
            </w:r>
          </w:p>
        </w:tc>
      </w:tr>
      <w:tr w:rsidR="0071110D" w:rsidRPr="0071110D" w14:paraId="686FD14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FD2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13:09:16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FAF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A7B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996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3D6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07002070000026632-E0KKORHpOstH20240923</w:t>
            </w:r>
          </w:p>
        </w:tc>
      </w:tr>
      <w:tr w:rsidR="0071110D" w:rsidRPr="0071110D" w14:paraId="75D184E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B57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13:09:17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7F8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135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0FF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D11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05002050000025997-E0KKORHpOsw720240923</w:t>
            </w:r>
          </w:p>
        </w:tc>
      </w:tr>
      <w:tr w:rsidR="0071110D" w:rsidRPr="0071110D" w14:paraId="043846F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FC0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13:11:46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2A3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A1B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13B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47B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07002070000026988-E0KKORHpOuuy20240923</w:t>
            </w:r>
          </w:p>
        </w:tc>
      </w:tr>
      <w:tr w:rsidR="0071110D" w:rsidRPr="0071110D" w14:paraId="48881E4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45E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13:11:46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355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427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812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CE2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07002070000026988-E0KKORHpOuv020240923</w:t>
            </w:r>
          </w:p>
        </w:tc>
      </w:tr>
      <w:tr w:rsidR="0071110D" w:rsidRPr="0071110D" w14:paraId="0D54D69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9CE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13:12:45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2CB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658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18A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91D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05002050000026971-E0KKORHpOviU20240923</w:t>
            </w:r>
          </w:p>
        </w:tc>
      </w:tr>
      <w:tr w:rsidR="0071110D" w:rsidRPr="0071110D" w14:paraId="5A608E5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B8F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13:13:03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D2D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3B0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3D5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D1E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07002070000026769-E0KKORHpOvtn20240923</w:t>
            </w:r>
          </w:p>
        </w:tc>
      </w:tr>
      <w:tr w:rsidR="0071110D" w:rsidRPr="0071110D" w14:paraId="1004250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6A4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13:16:18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101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1F1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DD0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B67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05002050000027170-E0KKORHpOym320240923</w:t>
            </w:r>
          </w:p>
        </w:tc>
      </w:tr>
      <w:tr w:rsidR="0071110D" w:rsidRPr="0071110D" w14:paraId="1E74148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7F4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13:16:18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114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962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F7B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CF8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07002070000027188-E0KKORHpOym120240923</w:t>
            </w:r>
          </w:p>
        </w:tc>
      </w:tr>
      <w:tr w:rsidR="0071110D" w:rsidRPr="0071110D" w14:paraId="3979838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735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13:18:31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803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981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A47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725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07002070000027588-E0KKORHpP0pD20240923</w:t>
            </w:r>
          </w:p>
        </w:tc>
      </w:tr>
      <w:tr w:rsidR="0071110D" w:rsidRPr="0071110D" w14:paraId="0478581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1C9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13:24:14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C60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7C5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235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06A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07002070000027802-E0KKORHpP6UR20240923</w:t>
            </w:r>
          </w:p>
        </w:tc>
      </w:tr>
      <w:tr w:rsidR="0071110D" w:rsidRPr="0071110D" w14:paraId="7258FA6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49F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13:24:14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7FF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401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450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8CC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07002070000027991-E0KKORHpP6Tm20240923</w:t>
            </w:r>
          </w:p>
        </w:tc>
      </w:tr>
      <w:tr w:rsidR="0071110D" w:rsidRPr="0071110D" w14:paraId="4FFB767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ECC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13:24:17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54E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195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801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D50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07002070000027701-E0KKORHpP6cF20240923</w:t>
            </w:r>
          </w:p>
        </w:tc>
      </w:tr>
      <w:tr w:rsidR="0071110D" w:rsidRPr="0071110D" w14:paraId="38AF4DE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34D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13:24:17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BBA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BB4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62D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C57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07002070000028009-E0KKORHpP6cP20240923</w:t>
            </w:r>
          </w:p>
        </w:tc>
      </w:tr>
      <w:tr w:rsidR="0071110D" w:rsidRPr="0071110D" w14:paraId="721DD22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1C5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13:26:02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75D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C94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47E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DE0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05002050000028283-E0KKORHpP84T20240923</w:t>
            </w:r>
          </w:p>
        </w:tc>
      </w:tr>
      <w:tr w:rsidR="0071110D" w:rsidRPr="0071110D" w14:paraId="7348458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3EA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13:27:10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3D9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E19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0A8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275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05002050000028338-E0KKORHpP9Q820240923</w:t>
            </w:r>
          </w:p>
        </w:tc>
      </w:tr>
      <w:tr w:rsidR="0071110D" w:rsidRPr="0071110D" w14:paraId="2D3C8AA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77C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13:28:06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199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841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E56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AC9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07002070000028528-E0KKORHpPAGs20240923</w:t>
            </w:r>
          </w:p>
        </w:tc>
      </w:tr>
      <w:tr w:rsidR="0071110D" w:rsidRPr="0071110D" w14:paraId="56D240C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D6D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13:28:06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324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58A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31E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30C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07002070000028528-E0KKORHpPAGo20240923</w:t>
            </w:r>
          </w:p>
        </w:tc>
      </w:tr>
      <w:tr w:rsidR="0071110D" w:rsidRPr="0071110D" w14:paraId="1BC6DCF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B6C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13:28:06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021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8B6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57F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A59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07002070000028528-E0KKORHpPAGq20240923</w:t>
            </w:r>
          </w:p>
        </w:tc>
      </w:tr>
      <w:tr w:rsidR="0071110D" w:rsidRPr="0071110D" w14:paraId="57BFF60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99C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13:29:39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F05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18A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DEF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8B6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07002070000028251-E0KKORHpPCCH20240923</w:t>
            </w:r>
          </w:p>
        </w:tc>
      </w:tr>
      <w:tr w:rsidR="0071110D" w:rsidRPr="0071110D" w14:paraId="7513D51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AEA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3DE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20C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610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81F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07002070000028251-E0KKORHpPD5n20240923</w:t>
            </w:r>
          </w:p>
        </w:tc>
      </w:tr>
      <w:tr w:rsidR="0071110D" w:rsidRPr="0071110D" w14:paraId="19A67EB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B0D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13:30:01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DC7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333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EC8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B00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07002070000028251-E0KKORHpPD7y20240923</w:t>
            </w:r>
          </w:p>
        </w:tc>
      </w:tr>
      <w:tr w:rsidR="0071110D" w:rsidRPr="0071110D" w14:paraId="2F61631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169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13:30:04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45B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6E4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74F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9D3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07002070000028694-E0KKORHpPDgS20240923</w:t>
            </w:r>
          </w:p>
        </w:tc>
      </w:tr>
      <w:tr w:rsidR="0071110D" w:rsidRPr="0071110D" w14:paraId="12F055D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B16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13:30:04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089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AE4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75D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D04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05002050000028629-E0KKORHpPDgQ20240923</w:t>
            </w:r>
          </w:p>
        </w:tc>
      </w:tr>
      <w:tr w:rsidR="0071110D" w:rsidRPr="0071110D" w14:paraId="4470A19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1B1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13:30:04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942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47E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722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463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05002050000028113-E0KKORHpPDqp20240923</w:t>
            </w:r>
          </w:p>
        </w:tc>
      </w:tr>
      <w:tr w:rsidR="0071110D" w:rsidRPr="0071110D" w14:paraId="7CD7634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E4E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13:30:25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B9C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9F1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7F2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6FB6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07002070000028870-E0KKORHpPFf320240923</w:t>
            </w:r>
          </w:p>
        </w:tc>
      </w:tr>
      <w:tr w:rsidR="0071110D" w:rsidRPr="0071110D" w14:paraId="347EA5E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71E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13:31:16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C14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B5F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153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25C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05002050000029004-E0KKORHpPHqv20240923</w:t>
            </w:r>
          </w:p>
        </w:tc>
      </w:tr>
      <w:tr w:rsidR="0071110D" w:rsidRPr="0071110D" w14:paraId="557B551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20C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13:31:16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6E8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EAD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093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C8F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07002070000029025-E0KKORHpPHsA20240923</w:t>
            </w:r>
          </w:p>
        </w:tc>
      </w:tr>
      <w:tr w:rsidR="0071110D" w:rsidRPr="0071110D" w14:paraId="17FE2F8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5D7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13:31:16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FBA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B93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54E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31E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07002070000028870-E0KKORHpPHru20240923</w:t>
            </w:r>
          </w:p>
        </w:tc>
      </w:tr>
      <w:tr w:rsidR="0071110D" w:rsidRPr="0071110D" w14:paraId="5C5EF37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1CC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13:31:58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B42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7A0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69A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1E1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05002050000029030-E0KKORHpPJZF20240923</w:t>
            </w:r>
          </w:p>
        </w:tc>
      </w:tr>
      <w:tr w:rsidR="0071110D" w:rsidRPr="0071110D" w14:paraId="0B0F0D9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861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13:33:06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A9A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0C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3FA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64C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07002070000029321-E0KKORHpPNG320240923</w:t>
            </w:r>
          </w:p>
        </w:tc>
      </w:tr>
      <w:tr w:rsidR="0071110D" w:rsidRPr="0071110D" w14:paraId="1CC6F79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2CA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13:33:06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D17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ABE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DB0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0C5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07002070000029321-E0KKORHpPNG520240923</w:t>
            </w:r>
          </w:p>
        </w:tc>
      </w:tr>
      <w:tr w:rsidR="0071110D" w:rsidRPr="0071110D" w14:paraId="0899702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261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13:33:06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DA3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165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2DF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A62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07002070000029321-E0KKORHpPNG920240923</w:t>
            </w:r>
          </w:p>
        </w:tc>
      </w:tr>
      <w:tr w:rsidR="0071110D" w:rsidRPr="0071110D" w14:paraId="085CC92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16B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13:33:06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DA5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465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E55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6EB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07002070000029321-E0KKORHpPNG720240923</w:t>
            </w:r>
          </w:p>
        </w:tc>
      </w:tr>
      <w:tr w:rsidR="0071110D" w:rsidRPr="0071110D" w14:paraId="05C164A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CE6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13:34:12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710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C55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1DE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007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05002050000029597-E0KKORHpPPgr20240923</w:t>
            </w:r>
          </w:p>
        </w:tc>
      </w:tr>
      <w:tr w:rsidR="0071110D" w:rsidRPr="0071110D" w14:paraId="7AD867A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B7A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13:34:12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8E9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9D9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14F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BA9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07002070000029619-E0KKORHpPPgp20240923</w:t>
            </w:r>
          </w:p>
        </w:tc>
      </w:tr>
      <w:tr w:rsidR="0071110D" w:rsidRPr="0071110D" w14:paraId="50DF28B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573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13:34:55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B19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3C4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5A0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FB1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07002070000029680-E0KKORHpPRCR20240923</w:t>
            </w:r>
          </w:p>
        </w:tc>
      </w:tr>
      <w:tr w:rsidR="0071110D" w:rsidRPr="0071110D" w14:paraId="2E5CF5B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535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13:35:12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2BE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492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6B1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05B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05002050000029648-E0KKORHpPS5c20240923</w:t>
            </w:r>
          </w:p>
        </w:tc>
      </w:tr>
      <w:tr w:rsidR="0071110D" w:rsidRPr="0071110D" w14:paraId="5F46DA4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8A4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13:36:44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B2D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E08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C57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A28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05002050000030040-E0KKORHpPVEO20240923</w:t>
            </w:r>
          </w:p>
        </w:tc>
      </w:tr>
      <w:tr w:rsidR="0071110D" w:rsidRPr="0071110D" w14:paraId="17F791D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A95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13:36:44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366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4E4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E8B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34F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05002050000030040-E0KKORHpPVEQ20240923</w:t>
            </w:r>
          </w:p>
        </w:tc>
      </w:tr>
      <w:tr w:rsidR="0071110D" w:rsidRPr="0071110D" w14:paraId="64C9D70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C21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13:37:10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D62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824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2EE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C5A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07002070000029990-E0KKORHpPW2s20240923</w:t>
            </w:r>
          </w:p>
        </w:tc>
      </w:tr>
      <w:tr w:rsidR="0071110D" w:rsidRPr="0071110D" w14:paraId="65E78C1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24A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13:37:50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9B4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6AE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DD3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509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07002070000030226-E0KKORHpPXM920240923</w:t>
            </w:r>
          </w:p>
        </w:tc>
      </w:tr>
      <w:tr w:rsidR="0071110D" w:rsidRPr="0071110D" w14:paraId="376AE07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3DE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13:37:50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B88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F4E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241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EAE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07002070000030226-E0KKORHpPXMD20240923</w:t>
            </w:r>
          </w:p>
        </w:tc>
      </w:tr>
      <w:tr w:rsidR="0071110D" w:rsidRPr="0071110D" w14:paraId="6EC183E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A1C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13:39:25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13E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2D8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7F4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2AD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05002050000030191-E0KKORHpPZxa20240923</w:t>
            </w:r>
          </w:p>
        </w:tc>
      </w:tr>
      <w:tr w:rsidR="0071110D" w:rsidRPr="0071110D" w14:paraId="088A580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E9E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13:39:35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B9D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BA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5B8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CFB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05002050000030417-E0KKORHpPaG020240923</w:t>
            </w:r>
          </w:p>
        </w:tc>
      </w:tr>
      <w:tr w:rsidR="0071110D" w:rsidRPr="0071110D" w14:paraId="78534C4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101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13:39:35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AB4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C4D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A54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3BD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05002050000030416-E0KKORHpPaDh20240923</w:t>
            </w:r>
          </w:p>
        </w:tc>
      </w:tr>
      <w:tr w:rsidR="0071110D" w:rsidRPr="0071110D" w14:paraId="245D631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F69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13:39:35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102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16A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31B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5D1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05002050000030417-E0KKORHpPaFx20240923</w:t>
            </w:r>
          </w:p>
        </w:tc>
      </w:tr>
      <w:tr w:rsidR="0071110D" w:rsidRPr="0071110D" w14:paraId="0E9AAD4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B0A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13:39:35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23C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26F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CEF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BAC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07002070000030460-E0KKORHpPaEC20240923</w:t>
            </w:r>
          </w:p>
        </w:tc>
      </w:tr>
      <w:tr w:rsidR="0071110D" w:rsidRPr="0071110D" w14:paraId="503F54D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0A2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13:41:26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A0A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3E1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229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EF1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05002050000030657-E0KKORHpPe7620240923</w:t>
            </w:r>
          </w:p>
        </w:tc>
      </w:tr>
      <w:tr w:rsidR="0071110D" w:rsidRPr="0071110D" w14:paraId="3DA8716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A72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13:42:41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32B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B05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C34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AA0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07002070000030690-E0KKORHpPgVY20240923</w:t>
            </w:r>
          </w:p>
        </w:tc>
      </w:tr>
      <w:tr w:rsidR="0071110D" w:rsidRPr="0071110D" w14:paraId="25F724E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A83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13:45:24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801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20B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CAD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72B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05002050000031312-E0KKORHpPkVp20240923</w:t>
            </w:r>
          </w:p>
        </w:tc>
      </w:tr>
      <w:tr w:rsidR="0071110D" w:rsidRPr="0071110D" w14:paraId="550700E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9C2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13:45:24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C0B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B3D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9DF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080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05002050000031312-E0KKORHpPkVn20240923</w:t>
            </w:r>
          </w:p>
        </w:tc>
      </w:tr>
      <w:tr w:rsidR="0071110D" w:rsidRPr="0071110D" w14:paraId="5EB8B7E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C01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13:45:24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BC2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FC2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416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24A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05002050000031312-E0KKORHpPkW020240923</w:t>
            </w:r>
          </w:p>
        </w:tc>
      </w:tr>
      <w:tr w:rsidR="0071110D" w:rsidRPr="0071110D" w14:paraId="68AF6C0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9F9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13:46:11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43C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A30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2D0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CF3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05002050000031447-E0KKORHpPmJM20240923</w:t>
            </w:r>
          </w:p>
        </w:tc>
      </w:tr>
      <w:tr w:rsidR="0071110D" w:rsidRPr="0071110D" w14:paraId="0D9E4AF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B8C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13:46:11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F7B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106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3E7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444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07002070000031478-E0KKORHpPmIU20240923</w:t>
            </w:r>
          </w:p>
        </w:tc>
      </w:tr>
      <w:tr w:rsidR="0071110D" w:rsidRPr="0071110D" w14:paraId="6B29354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79D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13:48:06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EE1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A84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5CA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365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05002050000031768-E0KKORHpPp9i20240923</w:t>
            </w:r>
          </w:p>
        </w:tc>
      </w:tr>
      <w:tr w:rsidR="0071110D" w:rsidRPr="0071110D" w14:paraId="176B8A2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8DB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13:51:09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13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793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C42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7A6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07002070000032266-E0KKORHpPvbb20240923</w:t>
            </w:r>
          </w:p>
        </w:tc>
      </w:tr>
      <w:tr w:rsidR="0071110D" w:rsidRPr="0071110D" w14:paraId="78E5C55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E49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13:51:09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39A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18A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855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CC1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05002050000032136-E0KKORHpPvce20240923</w:t>
            </w:r>
          </w:p>
        </w:tc>
      </w:tr>
      <w:tr w:rsidR="0071110D" w:rsidRPr="0071110D" w14:paraId="7D3EAC7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171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13:51:09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6C4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A07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9F1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503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05002050000032136-E0KKORHpPvcc20240923</w:t>
            </w:r>
          </w:p>
        </w:tc>
      </w:tr>
      <w:tr w:rsidR="0071110D" w:rsidRPr="0071110D" w14:paraId="60070D8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09D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13:51:09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02B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64F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8DC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DA6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05002050000032136-E0KKORHpPvcm20240923</w:t>
            </w:r>
          </w:p>
        </w:tc>
      </w:tr>
      <w:tr w:rsidR="0071110D" w:rsidRPr="0071110D" w14:paraId="701DDF3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683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13:51:09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784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BFB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AD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B27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05002050000032136-E0KKORHpPvca20240923</w:t>
            </w:r>
          </w:p>
        </w:tc>
      </w:tr>
      <w:tr w:rsidR="0071110D" w:rsidRPr="0071110D" w14:paraId="3080EF7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31B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13:51:10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2E4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D3E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2AE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753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05002050000032136-E0KKORHpPvfM20240923</w:t>
            </w:r>
          </w:p>
        </w:tc>
      </w:tr>
      <w:tr w:rsidR="0071110D" w:rsidRPr="0071110D" w14:paraId="5E8F37A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263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13:51:10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C2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3D7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423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FE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05002050000032136-E0KKORHpPvfK20240923</w:t>
            </w:r>
          </w:p>
        </w:tc>
      </w:tr>
      <w:tr w:rsidR="0071110D" w:rsidRPr="0071110D" w14:paraId="0057CEF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EE7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13:54:20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414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EAA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DD4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560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07002070000032496-E0KKORHpQ1KA20240923</w:t>
            </w:r>
          </w:p>
        </w:tc>
      </w:tr>
      <w:tr w:rsidR="0071110D" w:rsidRPr="0071110D" w14:paraId="399C7C7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CEC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13:54:20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50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ED9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F31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20B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07002070000032474-E0KKORHpQ1K820240923</w:t>
            </w:r>
          </w:p>
        </w:tc>
      </w:tr>
      <w:tr w:rsidR="0071110D" w:rsidRPr="0071110D" w14:paraId="7F2611D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005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13:54:46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357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F07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39A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CAD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05002050000032485-E0KKORHpQ1tX20240923</w:t>
            </w:r>
          </w:p>
        </w:tc>
      </w:tr>
      <w:tr w:rsidR="0071110D" w:rsidRPr="0071110D" w14:paraId="2720A7E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6C1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13:54:46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C79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8A8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358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6A0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05002050000032485-E0KKORHpQ1tV20240923</w:t>
            </w:r>
          </w:p>
        </w:tc>
      </w:tr>
      <w:tr w:rsidR="0071110D" w:rsidRPr="0071110D" w14:paraId="52938D1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B58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13:54:46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3AB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FC9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B1C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251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05002050000032255-E0KKORHpQ1tT20240923</w:t>
            </w:r>
          </w:p>
        </w:tc>
      </w:tr>
      <w:tr w:rsidR="0071110D" w:rsidRPr="0071110D" w14:paraId="26FE883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8BD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13:55:56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755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DB6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D31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D69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07002070000032746-E0KKORHpQ3qD20240923</w:t>
            </w:r>
          </w:p>
        </w:tc>
      </w:tr>
      <w:tr w:rsidR="0071110D" w:rsidRPr="0071110D" w14:paraId="656685E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66E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13:55:56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5E1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999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FC0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AD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07002070000032746-E0KKORHpQ3qF20240923</w:t>
            </w:r>
          </w:p>
        </w:tc>
      </w:tr>
      <w:tr w:rsidR="0071110D" w:rsidRPr="0071110D" w14:paraId="68B8AAE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001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13:55:56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A67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AFF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B87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2CD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07002070000032746-E0KKORHpQ3qH20240923</w:t>
            </w:r>
          </w:p>
        </w:tc>
      </w:tr>
      <w:tr w:rsidR="0071110D" w:rsidRPr="0071110D" w14:paraId="46AB93E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DFA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13:55:56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BAD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EA2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8D5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1F0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07002070000032746-E0KKORHpQ3qK20240923</w:t>
            </w:r>
          </w:p>
        </w:tc>
      </w:tr>
      <w:tr w:rsidR="0071110D" w:rsidRPr="0071110D" w14:paraId="6959EE5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EE5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13:56:08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955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1AD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D46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E1C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07002070000032921-E0KKORHpQ4FL20240923</w:t>
            </w:r>
          </w:p>
        </w:tc>
      </w:tr>
      <w:tr w:rsidR="0071110D" w:rsidRPr="0071110D" w14:paraId="1FE2AF7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C2F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13:56:08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3FC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5CE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F3A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E5D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07002070000032921-E0KKORHpQ4FN20240923</w:t>
            </w:r>
          </w:p>
        </w:tc>
      </w:tr>
      <w:tr w:rsidR="0071110D" w:rsidRPr="0071110D" w14:paraId="5F9E01E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0E1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13:56:09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BE0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0B4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AE1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4F2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05002050000032926-E0KKORHpQ4JU20240923</w:t>
            </w:r>
          </w:p>
        </w:tc>
      </w:tr>
      <w:tr w:rsidR="0071110D" w:rsidRPr="0071110D" w14:paraId="3A0C28B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009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13:58:21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7C7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CD3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3A0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360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05002050000033173-E0KKORHpQ7zr20240923</w:t>
            </w:r>
          </w:p>
        </w:tc>
      </w:tr>
      <w:tr w:rsidR="0071110D" w:rsidRPr="0071110D" w14:paraId="67FC395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F36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13:58:33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F78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39A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AC2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ACF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05002050000033173-E0KKORHpQ8Ez20240923</w:t>
            </w:r>
          </w:p>
        </w:tc>
      </w:tr>
      <w:tr w:rsidR="0071110D" w:rsidRPr="0071110D" w14:paraId="785DD54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D93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69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CF6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C05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AC1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05002050000033105-E0KKORHpQ9eQ20240923</w:t>
            </w:r>
          </w:p>
        </w:tc>
      </w:tr>
      <w:tr w:rsidR="0071110D" w:rsidRPr="0071110D" w14:paraId="236E678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013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091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E7E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80F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101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05002050000033159-E0KKORHpQ9dO20240923</w:t>
            </w:r>
          </w:p>
        </w:tc>
      </w:tr>
      <w:tr w:rsidR="0071110D" w:rsidRPr="0071110D" w14:paraId="1732D70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800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928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A31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EB6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52F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05002050000033159-E0KKORHpQ9dM20240923</w:t>
            </w:r>
          </w:p>
        </w:tc>
      </w:tr>
      <w:tr w:rsidR="0071110D" w:rsidRPr="0071110D" w14:paraId="484A17A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A5A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13:59:38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C2C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AD2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8EF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F68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05002050000033342-E0KKORHpQADo20240923</w:t>
            </w:r>
          </w:p>
        </w:tc>
      </w:tr>
      <w:tr w:rsidR="0071110D" w:rsidRPr="0071110D" w14:paraId="6EFF73F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1D6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14:01:08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2FE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F7E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03A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FF7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05002050000033615-E0KKORHpQER220240923</w:t>
            </w:r>
          </w:p>
        </w:tc>
      </w:tr>
      <w:tr w:rsidR="0071110D" w:rsidRPr="0071110D" w14:paraId="2C7B6CC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B9D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14:03:28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A20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E65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E61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64A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07002070000034012-E0KKORHpQJXf20240923</w:t>
            </w:r>
          </w:p>
        </w:tc>
      </w:tr>
      <w:tr w:rsidR="0071110D" w:rsidRPr="0071110D" w14:paraId="5074F01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C9C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14:03:28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E04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FF7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ED4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1C2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07002070000034012-E0KKORHpQJXh20240923</w:t>
            </w:r>
          </w:p>
        </w:tc>
      </w:tr>
      <w:tr w:rsidR="0071110D" w:rsidRPr="0071110D" w14:paraId="3C1381F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853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14:03:30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1D1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1AC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18B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1F8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07002070000033344-E0KKORHpQJby20240923</w:t>
            </w:r>
          </w:p>
        </w:tc>
      </w:tr>
      <w:tr w:rsidR="0071110D" w:rsidRPr="0071110D" w14:paraId="41E123B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085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14:04:01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D86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C99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3644.0000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9E1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F30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05002050000033339-E0KKORHpQKOS20240923</w:t>
            </w:r>
          </w:p>
        </w:tc>
      </w:tr>
      <w:tr w:rsidR="0071110D" w:rsidRPr="0071110D" w14:paraId="415162E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310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14:04:26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915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C94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CED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AF0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05002050000034127-E0KKORHpQLBp20240923</w:t>
            </w:r>
          </w:p>
        </w:tc>
      </w:tr>
      <w:tr w:rsidR="0071110D" w:rsidRPr="0071110D" w14:paraId="232084C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F6F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14:04:26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B93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A8D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C72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D97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05002050000034127-E0KKORHpQLBr20240923</w:t>
            </w:r>
          </w:p>
        </w:tc>
      </w:tr>
      <w:tr w:rsidR="0071110D" w:rsidRPr="0071110D" w14:paraId="5645FF1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7D2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14:06:16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A66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36A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9D9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D73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07002070000034489-E0KKORHpQONR20240923</w:t>
            </w:r>
          </w:p>
        </w:tc>
      </w:tr>
      <w:tr w:rsidR="0071110D" w:rsidRPr="0071110D" w14:paraId="2324B42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0D3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14:08:20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153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1DC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CD8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E3F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07002070000034780-E0KKORHpQRat20240923</w:t>
            </w:r>
          </w:p>
        </w:tc>
      </w:tr>
      <w:tr w:rsidR="0071110D" w:rsidRPr="0071110D" w14:paraId="553FF5D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11B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14:09:17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A0F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2D7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8F2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230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05002050000034851-E0KKORHpQSrI20240923</w:t>
            </w:r>
          </w:p>
        </w:tc>
      </w:tr>
      <w:tr w:rsidR="0071110D" w:rsidRPr="0071110D" w14:paraId="598D7D4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518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14:09:28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F9B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DDF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C87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493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07002070000034931-E0KKORHpQTFL20240923</w:t>
            </w:r>
          </w:p>
        </w:tc>
      </w:tr>
      <w:tr w:rsidR="0071110D" w:rsidRPr="0071110D" w14:paraId="69EBC78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F28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F83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FB3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51A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5F1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07002070000034993-E0KKORHpQU1N20240923</w:t>
            </w:r>
          </w:p>
        </w:tc>
      </w:tr>
      <w:tr w:rsidR="0071110D" w:rsidRPr="0071110D" w14:paraId="784037C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964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EEC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978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998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5DF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07002070000034993-E0KKORHpQU1L20240923</w:t>
            </w:r>
          </w:p>
        </w:tc>
      </w:tr>
      <w:tr w:rsidR="0071110D" w:rsidRPr="0071110D" w14:paraId="465197D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C61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BF9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B56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730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E2D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05002050000035087-E0KKORHpQW4o20240923</w:t>
            </w:r>
          </w:p>
        </w:tc>
      </w:tr>
      <w:tr w:rsidR="0071110D" w:rsidRPr="0071110D" w14:paraId="7EE7D14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FA5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14:11:26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5A7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4B5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00A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B55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07002070000034901-E0KKORHpQWIz20240923</w:t>
            </w:r>
          </w:p>
        </w:tc>
      </w:tr>
      <w:tr w:rsidR="0071110D" w:rsidRPr="0071110D" w14:paraId="02F6841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278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14:12:47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347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A66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AFF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6C3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05002050000035326-E0KKORHpQYB820240923</w:t>
            </w:r>
          </w:p>
        </w:tc>
      </w:tr>
      <w:tr w:rsidR="0071110D" w:rsidRPr="0071110D" w14:paraId="4E689CC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578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14:12:47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ADB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FD8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F8C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219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05002050000035326-E0KKORHpQYB620240923</w:t>
            </w:r>
          </w:p>
        </w:tc>
      </w:tr>
      <w:tr w:rsidR="0071110D" w:rsidRPr="0071110D" w14:paraId="3201154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733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14:13:41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4D1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319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68C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D02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05002050000035370-E0KKORHpQZeg20240923</w:t>
            </w:r>
          </w:p>
        </w:tc>
      </w:tr>
      <w:tr w:rsidR="0071110D" w:rsidRPr="0071110D" w14:paraId="7A661E3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2BB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14:13:41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4E1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918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4CC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F6E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05002050000035370-E0KKORHpQZee20240923</w:t>
            </w:r>
          </w:p>
        </w:tc>
      </w:tr>
      <w:tr w:rsidR="0071110D" w:rsidRPr="0071110D" w14:paraId="1DCD6D9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FF1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10C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E8E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944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122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07002070000035571-E0KKORHpQauK20240923</w:t>
            </w:r>
          </w:p>
        </w:tc>
      </w:tr>
      <w:tr w:rsidR="0071110D" w:rsidRPr="0071110D" w14:paraId="2AB8AD9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D4D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D7E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C7C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58C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D64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07002070000035571-E0KKORHpQauM20240923</w:t>
            </w:r>
          </w:p>
        </w:tc>
      </w:tr>
      <w:tr w:rsidR="0071110D" w:rsidRPr="0071110D" w14:paraId="61B8261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A2D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1CC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7A2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C43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A6A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05002050000035481-E0KKORHpQauG20240923</w:t>
            </w:r>
          </w:p>
        </w:tc>
      </w:tr>
      <w:tr w:rsidR="0071110D" w:rsidRPr="0071110D" w14:paraId="5526817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579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14:15:24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B1B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D22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0F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682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07002070000035557-E0KKORHpQcJR20240923</w:t>
            </w:r>
          </w:p>
        </w:tc>
      </w:tr>
      <w:tr w:rsidR="0071110D" w:rsidRPr="0071110D" w14:paraId="46FBD21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BD5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14:16:09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CB1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FD1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2D6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783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05002050000035705-E0KKORHpQdcu20240923</w:t>
            </w:r>
          </w:p>
        </w:tc>
      </w:tr>
      <w:tr w:rsidR="0071110D" w:rsidRPr="0071110D" w14:paraId="749BCAB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3BA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B04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B2B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3647.0000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FA4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9A4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07002070000035760-E0KKORHpQdq820240923</w:t>
            </w:r>
          </w:p>
        </w:tc>
      </w:tr>
      <w:tr w:rsidR="0071110D" w:rsidRPr="0071110D" w14:paraId="1230527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A82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14:17:53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63C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4B5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5EB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591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07002070000035960-E0KKORHpQfrH20240923</w:t>
            </w:r>
          </w:p>
        </w:tc>
      </w:tr>
      <w:tr w:rsidR="0071110D" w:rsidRPr="0071110D" w14:paraId="4634539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DAD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B07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B15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819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44F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07002070000036025-E0KKORHpQiFP20240923</w:t>
            </w:r>
          </w:p>
        </w:tc>
      </w:tr>
      <w:tr w:rsidR="0071110D" w:rsidRPr="0071110D" w14:paraId="122D4FF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049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14:19:25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2A8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86E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7AE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C23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07002070000036025-E0KKORHpQiFR20240923</w:t>
            </w:r>
          </w:p>
        </w:tc>
      </w:tr>
      <w:tr w:rsidR="0071110D" w:rsidRPr="0071110D" w14:paraId="46E130B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6EC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14:19:25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C32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B13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57D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545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07002070000036025-E0KKORHpQiFT20240923</w:t>
            </w:r>
          </w:p>
        </w:tc>
      </w:tr>
      <w:tr w:rsidR="0071110D" w:rsidRPr="0071110D" w14:paraId="58F0D1A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F07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14:20:47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FB3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9CD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7D6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A7D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07002070000036196-E0KKORHpQkHu20240923</w:t>
            </w:r>
          </w:p>
        </w:tc>
      </w:tr>
      <w:tr w:rsidR="0071110D" w:rsidRPr="0071110D" w14:paraId="28F3468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BDE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14:20:47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BAB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744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3645.0000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201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BB3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07002070000036196-E0KKORHpQkHz20240923</w:t>
            </w:r>
          </w:p>
        </w:tc>
      </w:tr>
      <w:tr w:rsidR="0071110D" w:rsidRPr="0071110D" w14:paraId="777F98F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CA1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14:20:47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68B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23F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C5F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7B4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05002050000036242-E0KKORHpQkHD20240923</w:t>
            </w:r>
          </w:p>
        </w:tc>
      </w:tr>
      <w:tr w:rsidR="0071110D" w:rsidRPr="0071110D" w14:paraId="2CEEBB3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736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14:20:47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EBA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0B0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0A6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D87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05002050000036242-E0KKORHpQkHG20240923</w:t>
            </w:r>
          </w:p>
        </w:tc>
      </w:tr>
      <w:tr w:rsidR="0071110D" w:rsidRPr="0071110D" w14:paraId="366D6A7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8F8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14:22:41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45D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6FD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AAE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0AB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05002050000036514-E0KKORHpQmSQ20240923</w:t>
            </w:r>
          </w:p>
        </w:tc>
      </w:tr>
      <w:tr w:rsidR="0071110D" w:rsidRPr="0071110D" w14:paraId="1BC134A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3CB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14:22:41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96F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808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9BB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2E2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05002050000036514-E0KKORHpQmSS20240923</w:t>
            </w:r>
          </w:p>
        </w:tc>
      </w:tr>
      <w:tr w:rsidR="0071110D" w:rsidRPr="0071110D" w14:paraId="5D86B64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253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14:22:41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53D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6D6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930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785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05002050000036555-E0KKORHpQmRR20240923</w:t>
            </w:r>
          </w:p>
        </w:tc>
      </w:tr>
      <w:tr w:rsidR="0071110D" w:rsidRPr="0071110D" w14:paraId="771CEFA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109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14:23:33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578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A3F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5D6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1F1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05002050000036700-E0KKORHpQnhn20240923</w:t>
            </w:r>
          </w:p>
        </w:tc>
      </w:tr>
      <w:tr w:rsidR="0071110D" w:rsidRPr="0071110D" w14:paraId="0AE5622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BC6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14:24:59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3E7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2C6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7A4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EB2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07002070000036825-E0KKORHpQpFd20240923</w:t>
            </w:r>
          </w:p>
        </w:tc>
      </w:tr>
      <w:tr w:rsidR="0071110D" w:rsidRPr="0071110D" w14:paraId="78D638B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5F5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14:26:17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590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6C3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1BF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378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05002050000037025-E0KKORHpQrLF20240923</w:t>
            </w:r>
          </w:p>
        </w:tc>
      </w:tr>
      <w:tr w:rsidR="0071110D" w:rsidRPr="0071110D" w14:paraId="4BDA20D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BC4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14:26:17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4DC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B96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1E3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617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05002050000037025-E0KKORHpQrLD20240923</w:t>
            </w:r>
          </w:p>
        </w:tc>
      </w:tr>
      <w:tr w:rsidR="0071110D" w:rsidRPr="0071110D" w14:paraId="0D89131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9EF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14:26:17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698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420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B6A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EF6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05002050000037025-E0KKORHpQrLB20240923</w:t>
            </w:r>
          </w:p>
        </w:tc>
      </w:tr>
      <w:tr w:rsidR="0071110D" w:rsidRPr="0071110D" w14:paraId="0704F42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316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14:28:03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000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202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4B9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CA8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05002050000036514-E0KKORHpQtcP20240923</w:t>
            </w:r>
          </w:p>
        </w:tc>
      </w:tr>
      <w:tr w:rsidR="0071110D" w:rsidRPr="0071110D" w14:paraId="5BC332C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A36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14:28:03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5AD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0A4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ED2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F2B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07002070000036601-E0KKORHpQtcR20240923</w:t>
            </w:r>
          </w:p>
        </w:tc>
      </w:tr>
      <w:tr w:rsidR="0071110D" w:rsidRPr="0071110D" w14:paraId="018F357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411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14:28:03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494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0F0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D6F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7D9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07002070000037173-E0KKORHpQtbX20240923</w:t>
            </w:r>
          </w:p>
        </w:tc>
      </w:tr>
      <w:tr w:rsidR="0071110D" w:rsidRPr="0071110D" w14:paraId="14990C5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083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14:30:05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045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96D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54A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4EE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07002070000037517-E0KKORHpQwGN20240923</w:t>
            </w:r>
          </w:p>
        </w:tc>
      </w:tr>
      <w:tr w:rsidR="0071110D" w:rsidRPr="0071110D" w14:paraId="3B9A718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4AF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BC6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350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FCB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5C1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05002050000037719-E0KKORHpQxeq20240923</w:t>
            </w:r>
          </w:p>
        </w:tc>
      </w:tr>
      <w:tr w:rsidR="0071110D" w:rsidRPr="0071110D" w14:paraId="5C21D38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81C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073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755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788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BE8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05002050000037719-E0KKORHpQxes20240923</w:t>
            </w:r>
          </w:p>
        </w:tc>
      </w:tr>
      <w:tr w:rsidR="0071110D" w:rsidRPr="0071110D" w14:paraId="3B3EB54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9CE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14:31:16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BA6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10F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47E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014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07002070000037502-E0KKORHpQxp820240923</w:t>
            </w:r>
          </w:p>
        </w:tc>
      </w:tr>
      <w:tr w:rsidR="0071110D" w:rsidRPr="0071110D" w14:paraId="567D94F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112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14:31:16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CD0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408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B98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5FD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07002070000037502-E0KKORHpQxpA20240923</w:t>
            </w:r>
          </w:p>
        </w:tc>
      </w:tr>
      <w:tr w:rsidR="0071110D" w:rsidRPr="0071110D" w14:paraId="56FE4D6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FFA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14:31:20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8D4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B92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F23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7C4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07002070000037420-E0KKORHpQxyT20240923</w:t>
            </w:r>
          </w:p>
        </w:tc>
      </w:tr>
      <w:tr w:rsidR="0071110D" w:rsidRPr="0071110D" w14:paraId="14F90D1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EB9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14:33:20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0B5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1DB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E0E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164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07002070000037936-E0KKORHpR0Eh20240923</w:t>
            </w:r>
          </w:p>
        </w:tc>
      </w:tr>
      <w:tr w:rsidR="0071110D" w:rsidRPr="0071110D" w14:paraId="2409A6F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2C8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14:33:20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16D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4F5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5B2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AB6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07002070000037936-E0KKORHpR0Ej20240923</w:t>
            </w:r>
          </w:p>
        </w:tc>
      </w:tr>
      <w:tr w:rsidR="0071110D" w:rsidRPr="0071110D" w14:paraId="7AB9280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4B5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14:33:20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F4C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89C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769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A79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07002070000037936-E0KKORHpR0Ef20240923</w:t>
            </w:r>
          </w:p>
        </w:tc>
      </w:tr>
      <w:tr w:rsidR="0071110D" w:rsidRPr="0071110D" w14:paraId="655E430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C51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14:33:54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67D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699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5C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34C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05002050000037960-E0KKORHpR1FZ20240923</w:t>
            </w:r>
          </w:p>
        </w:tc>
      </w:tr>
      <w:tr w:rsidR="0071110D" w:rsidRPr="0071110D" w14:paraId="266C5CA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5F1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14:34:29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301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3B9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F9C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6DC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07002070000038244-E0KKORHpR2ch20240923</w:t>
            </w:r>
          </w:p>
        </w:tc>
      </w:tr>
      <w:tr w:rsidR="0071110D" w:rsidRPr="0071110D" w14:paraId="56CF494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6C5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14:35:14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6BD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001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EB7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F2C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07002070000038244-E0KKORHpR3Lt20240923</w:t>
            </w:r>
          </w:p>
        </w:tc>
      </w:tr>
      <w:tr w:rsidR="0071110D" w:rsidRPr="0071110D" w14:paraId="267402E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52C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14:35:46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882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CF1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11B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CFC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05002050000038278-E0KKORHpR4Id20240923</w:t>
            </w:r>
          </w:p>
        </w:tc>
      </w:tr>
      <w:tr w:rsidR="0071110D" w:rsidRPr="0071110D" w14:paraId="6CC37C3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0F5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14:36:25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266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97F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727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29D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05002050000038588-E0KKORHpR5XM20240923</w:t>
            </w:r>
          </w:p>
        </w:tc>
      </w:tr>
      <w:tr w:rsidR="0071110D" w:rsidRPr="0071110D" w14:paraId="2F0FF00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2D8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14:36:25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F67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56E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579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8DC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05002050000038588-E0KKORHpR5XK20240923</w:t>
            </w:r>
          </w:p>
        </w:tc>
      </w:tr>
      <w:tr w:rsidR="0071110D" w:rsidRPr="0071110D" w14:paraId="0FD6AEB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0E5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14:36:25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ED1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378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B5D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FE3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05002050000038588-E0KKORHpR5XO20240923</w:t>
            </w:r>
          </w:p>
        </w:tc>
      </w:tr>
      <w:tr w:rsidR="0071110D" w:rsidRPr="0071110D" w14:paraId="39A1789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874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14:37:22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FAA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7BB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FBA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4B5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07002070000038697-E0KKORHpR6y220240923</w:t>
            </w:r>
          </w:p>
        </w:tc>
      </w:tr>
      <w:tr w:rsidR="0071110D" w:rsidRPr="0071110D" w14:paraId="709F85F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32A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14:38:36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4B0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DF8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01D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370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07002070000038779-E0KKORHpR8jl20240923</w:t>
            </w:r>
          </w:p>
        </w:tc>
      </w:tr>
      <w:tr w:rsidR="0071110D" w:rsidRPr="0071110D" w14:paraId="40D79D1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5C0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14:39:23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3A5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EBAE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335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5B4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07002070000038762-E0KKORHpR9ey20240923</w:t>
            </w:r>
          </w:p>
        </w:tc>
      </w:tr>
      <w:tr w:rsidR="0071110D" w:rsidRPr="0071110D" w14:paraId="1122860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581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14:40:47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920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775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622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9E6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07002070000039191-E0KKORHpRBTv20240923</w:t>
            </w:r>
          </w:p>
        </w:tc>
      </w:tr>
      <w:tr w:rsidR="0071110D" w:rsidRPr="0071110D" w14:paraId="409D40F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4FC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14:40:49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61D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E87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1C8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587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07002070000039191-E0KKORHpRBUz20240923</w:t>
            </w:r>
          </w:p>
        </w:tc>
      </w:tr>
      <w:tr w:rsidR="0071110D" w:rsidRPr="0071110D" w14:paraId="6E6E86E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3F7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14:41:02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3B0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8AB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063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72F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07002070000039130-E0KKORHpRBjH20240923</w:t>
            </w:r>
          </w:p>
        </w:tc>
      </w:tr>
      <w:tr w:rsidR="0071110D" w:rsidRPr="0071110D" w14:paraId="5FB7BF6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706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14:41:30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0E3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4CA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C79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975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05002050000039330-E0KKORHpRCHV20240923</w:t>
            </w:r>
          </w:p>
        </w:tc>
      </w:tr>
      <w:tr w:rsidR="0071110D" w:rsidRPr="0071110D" w14:paraId="50EC137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255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14:41:30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3A9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919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EBB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571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05002050000039330-E0KKORHpRCHT20240923</w:t>
            </w:r>
          </w:p>
        </w:tc>
      </w:tr>
      <w:tr w:rsidR="0071110D" w:rsidRPr="0071110D" w14:paraId="5896D76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0E6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14:42:48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728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F76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5F9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2BF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07002070000039420-E0KKORHpRDha20240923</w:t>
            </w:r>
          </w:p>
        </w:tc>
      </w:tr>
      <w:tr w:rsidR="0071110D" w:rsidRPr="0071110D" w14:paraId="65B3691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C81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14:42:48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DD6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F51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0EF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4E1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07002070000039420-E0KKORHpRDhc20240923</w:t>
            </w:r>
          </w:p>
        </w:tc>
      </w:tr>
      <w:tr w:rsidR="0071110D" w:rsidRPr="0071110D" w14:paraId="4E5C896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CC6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14:42:48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9F7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BC1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C85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AE9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07002070000039420-E0KKORHpRDhY20240923</w:t>
            </w:r>
          </w:p>
        </w:tc>
      </w:tr>
      <w:tr w:rsidR="0071110D" w:rsidRPr="0071110D" w14:paraId="5871AFC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321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14:44:54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F3E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94D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58A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4ED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05002050000039701-E0KKORHpRGMl20240923</w:t>
            </w:r>
          </w:p>
        </w:tc>
      </w:tr>
      <w:tr w:rsidR="0071110D" w:rsidRPr="0071110D" w14:paraId="56F0D33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FE7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14:45:23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1CA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40E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A84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800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07002070000039614-E0KKORHpRGow20240923</w:t>
            </w:r>
          </w:p>
        </w:tc>
      </w:tr>
      <w:tr w:rsidR="0071110D" w:rsidRPr="0071110D" w14:paraId="5599C8A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0D4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14:47:01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E88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7D5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E9D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D36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05002050000040023-E0KKORHpRILC20240923</w:t>
            </w:r>
          </w:p>
        </w:tc>
      </w:tr>
      <w:tr w:rsidR="0071110D" w:rsidRPr="0071110D" w14:paraId="22AEFD5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03D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14:47:49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200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8CF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23E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D03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05002050000040130-E0KKORHpRJKX20240923</w:t>
            </w:r>
          </w:p>
        </w:tc>
      </w:tr>
      <w:tr w:rsidR="0071110D" w:rsidRPr="0071110D" w14:paraId="06076C5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7B2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14:48:12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558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D56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E2A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F64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05002050000039899-E0KKORHpRJc120240923</w:t>
            </w:r>
          </w:p>
        </w:tc>
      </w:tr>
      <w:tr w:rsidR="0071110D" w:rsidRPr="0071110D" w14:paraId="71A2FB8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07B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14:48:12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192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AC6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1D6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D4A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07002070000039866-E0KKORHpRJbz20240923</w:t>
            </w:r>
          </w:p>
        </w:tc>
      </w:tr>
      <w:tr w:rsidR="0071110D" w:rsidRPr="0071110D" w14:paraId="0E723FB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993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14:49:32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ED7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504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DB0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85D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07002070000040319-E0KKORHpRLHP20240923</w:t>
            </w:r>
          </w:p>
        </w:tc>
      </w:tr>
      <w:tr w:rsidR="0071110D" w:rsidRPr="0071110D" w14:paraId="4D04894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AC5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14:51:31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7E4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FB0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0CD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710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05002050000040645-E0KKORHpRNdq20240923</w:t>
            </w:r>
          </w:p>
        </w:tc>
      </w:tr>
      <w:tr w:rsidR="0071110D" w:rsidRPr="0071110D" w14:paraId="77EACE4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7F6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14:51:31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49A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ED6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2D3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36B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05002050000040645-E0KKORHpRNds20240923</w:t>
            </w:r>
          </w:p>
        </w:tc>
      </w:tr>
      <w:tr w:rsidR="0071110D" w:rsidRPr="0071110D" w14:paraId="7A5E263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658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14:51:40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8A7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ED6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269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7CD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05002050000040645-E0KKORHpRO6N20240923</w:t>
            </w:r>
          </w:p>
        </w:tc>
      </w:tr>
      <w:tr w:rsidR="0071110D" w:rsidRPr="0071110D" w14:paraId="2D7529E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A12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14:52:33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B7B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FF4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6D8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F3D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07002070000040602-E0KKORHpRPe720240923</w:t>
            </w:r>
          </w:p>
        </w:tc>
      </w:tr>
      <w:tr w:rsidR="0071110D" w:rsidRPr="0071110D" w14:paraId="51D6B32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DEC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14:52:34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498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48F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0D8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5C3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07002070000040602-E0KKORHpRPfw20240923</w:t>
            </w:r>
          </w:p>
        </w:tc>
      </w:tr>
      <w:tr w:rsidR="0071110D" w:rsidRPr="0071110D" w14:paraId="79663BE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D58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14:54:15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5C0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7D6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410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031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05002050000040883-E0KKORHpRRj820240923</w:t>
            </w:r>
          </w:p>
        </w:tc>
      </w:tr>
      <w:tr w:rsidR="0071110D" w:rsidRPr="0071110D" w14:paraId="28AD0EC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E48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14:55:02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361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6C5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513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D43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05002050000041241-E0KKORHpRSsy20240923</w:t>
            </w:r>
          </w:p>
        </w:tc>
      </w:tr>
      <w:tr w:rsidR="0071110D" w:rsidRPr="0071110D" w14:paraId="4BE198A9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EF7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14:55:32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75C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536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211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347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05002050000041146-E0KKORHpRTR720240923</w:t>
            </w:r>
          </w:p>
        </w:tc>
      </w:tr>
      <w:tr w:rsidR="0071110D" w:rsidRPr="0071110D" w14:paraId="23E780C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5B6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14:56:20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F16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254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0B3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E35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07002070000041465-E0KKORHpRUhz20240923</w:t>
            </w:r>
          </w:p>
        </w:tc>
      </w:tr>
      <w:tr w:rsidR="0071110D" w:rsidRPr="0071110D" w14:paraId="6412C8F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56E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14:59:47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826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77A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D7B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B0F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05002050000041806-E0KKORHpRZCC20240923</w:t>
            </w:r>
          </w:p>
        </w:tc>
      </w:tr>
      <w:tr w:rsidR="0071110D" w:rsidRPr="0071110D" w14:paraId="01B8224E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AD8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15:00:10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1EC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AE3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E38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809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05002050000041806-E0KKORHpRa9n20240923</w:t>
            </w:r>
          </w:p>
        </w:tc>
      </w:tr>
      <w:tr w:rsidR="0071110D" w:rsidRPr="0071110D" w14:paraId="2B7A93C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C5D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15:00:32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386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7E7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6EA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F66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05002050000041806-E0KKORHpRar220240923</w:t>
            </w:r>
          </w:p>
        </w:tc>
      </w:tr>
      <w:tr w:rsidR="0071110D" w:rsidRPr="0071110D" w14:paraId="16C9A55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285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15:00:32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728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200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598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5CB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05002050000041806-E0KKORHpRar020240923</w:t>
            </w:r>
          </w:p>
        </w:tc>
      </w:tr>
      <w:tr w:rsidR="0071110D" w:rsidRPr="0071110D" w14:paraId="24EF2E5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C20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15:01:23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84A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C8C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2B4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E2E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07002070000042321-E0KKORHpRcEu20240923</w:t>
            </w:r>
          </w:p>
        </w:tc>
      </w:tr>
      <w:tr w:rsidR="0071110D" w:rsidRPr="0071110D" w14:paraId="3EDFD73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1CC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15:01:23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534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E75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F96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8CC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07002070000042321-E0KKORHpRcF120240923</w:t>
            </w:r>
          </w:p>
        </w:tc>
      </w:tr>
      <w:tr w:rsidR="0071110D" w:rsidRPr="0071110D" w14:paraId="6DA5C6F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A35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15:02:52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F1B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C58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DA4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E65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07002070000042631-E0KKORHpReSk20240923</w:t>
            </w:r>
          </w:p>
        </w:tc>
      </w:tr>
      <w:tr w:rsidR="0071110D" w:rsidRPr="0071110D" w14:paraId="30BDFC6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E69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15:02:52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230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7F0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5EA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F31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07002070000042631-E0KKORHpReSg20240923</w:t>
            </w:r>
          </w:p>
        </w:tc>
      </w:tr>
      <w:tr w:rsidR="0071110D" w:rsidRPr="0071110D" w14:paraId="4CB6E0F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814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15:02:52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C7A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084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C29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E2F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07002070000042631-E0KKORHpReSi20240923</w:t>
            </w:r>
          </w:p>
        </w:tc>
      </w:tr>
      <w:tr w:rsidR="0071110D" w:rsidRPr="0071110D" w14:paraId="0A6C173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0E8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15:03:11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D30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4F9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44F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A90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07002070000042625-E0KKORHpRey220240923</w:t>
            </w:r>
          </w:p>
        </w:tc>
      </w:tr>
      <w:tr w:rsidR="0071110D" w:rsidRPr="0071110D" w14:paraId="5271E99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1A4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15:03:11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32E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377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9EC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39B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07002070000041437-E0KKORHpRexw20240923</w:t>
            </w:r>
          </w:p>
        </w:tc>
      </w:tr>
      <w:tr w:rsidR="0071110D" w:rsidRPr="0071110D" w14:paraId="57B76EB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2F3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15:05:04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C69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791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A3E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5C4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07002070000042943-E0KKORHpRhG320240923</w:t>
            </w:r>
          </w:p>
        </w:tc>
      </w:tr>
      <w:tr w:rsidR="0071110D" w:rsidRPr="0071110D" w14:paraId="33A56B4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D7D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15:07:20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34E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C3E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594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61E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07002070000043292-E0KKORHpRkoP20240923</w:t>
            </w:r>
          </w:p>
        </w:tc>
      </w:tr>
      <w:tr w:rsidR="0071110D" w:rsidRPr="0071110D" w14:paraId="3424F7A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670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15:08:00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EC7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FC7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A21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616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07002070000043639-E0KKORHpRlkY20240923</w:t>
            </w:r>
          </w:p>
        </w:tc>
      </w:tr>
      <w:tr w:rsidR="0071110D" w:rsidRPr="0071110D" w14:paraId="299C5EC3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39C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15:08:00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8AC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390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816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5D2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07002070000043639-E0KKORHpRlkT20240923</w:t>
            </w:r>
          </w:p>
        </w:tc>
      </w:tr>
      <w:tr w:rsidR="0071110D" w:rsidRPr="0071110D" w14:paraId="0CCE1B1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1E2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15:09:01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AAA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163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5F4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A60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05002050000043691-E0KKORHpRn1C20240923</w:t>
            </w:r>
          </w:p>
        </w:tc>
      </w:tr>
      <w:tr w:rsidR="0071110D" w:rsidRPr="0071110D" w14:paraId="373F01F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8AC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15:09:31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3E4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B85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517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4CF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07002070000043937-E0KKORHpRngz20240923</w:t>
            </w:r>
          </w:p>
        </w:tc>
      </w:tr>
      <w:tr w:rsidR="0071110D" w:rsidRPr="0071110D" w14:paraId="4F4B70D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F61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15:11:06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A10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A7D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9BF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9A9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05002050000044268-E0KKORHpRpju20240923</w:t>
            </w:r>
          </w:p>
        </w:tc>
      </w:tr>
      <w:tr w:rsidR="0071110D" w:rsidRPr="0071110D" w14:paraId="7872044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8D2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15:11:06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D3D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455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BB3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93F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05002050000044304-E0KKORHpRpjw20240923</w:t>
            </w:r>
          </w:p>
        </w:tc>
      </w:tr>
      <w:tr w:rsidR="0071110D" w:rsidRPr="0071110D" w14:paraId="46428BF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3BC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B75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E54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FE3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052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05002050000044464-E0KKORHpRqmL20240923</w:t>
            </w:r>
          </w:p>
        </w:tc>
      </w:tr>
      <w:tr w:rsidR="0071110D" w:rsidRPr="0071110D" w14:paraId="002CB4E4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EC2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15:12:51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60B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918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414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2AC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05002050000044654-E0KKORHpRrYB20240923</w:t>
            </w:r>
          </w:p>
        </w:tc>
      </w:tr>
      <w:tr w:rsidR="0071110D" w:rsidRPr="0071110D" w14:paraId="28AD7A5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42D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9B1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25B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8FB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210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05002050000044358-E0KKORHpRrt920240923</w:t>
            </w:r>
          </w:p>
        </w:tc>
      </w:tr>
      <w:tr w:rsidR="0071110D" w:rsidRPr="0071110D" w14:paraId="0DF9BDF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13A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E88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851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904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EF1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05002050000044358-E0KKORHpRrzl20240923</w:t>
            </w:r>
          </w:p>
        </w:tc>
      </w:tr>
      <w:tr w:rsidR="0071110D" w:rsidRPr="0071110D" w14:paraId="405C6BA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7AB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15:13:15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0F0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406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E79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51B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05002050000044358-E0KKORHpRs3s20240923</w:t>
            </w:r>
          </w:p>
        </w:tc>
      </w:tr>
      <w:tr w:rsidR="0071110D" w:rsidRPr="0071110D" w14:paraId="337AA73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645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15:15:03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6D4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7F0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426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1DC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07002070000045096-E0KKORHpRtuv20240923</w:t>
            </w:r>
          </w:p>
        </w:tc>
      </w:tr>
      <w:tr w:rsidR="0071110D" w:rsidRPr="0071110D" w14:paraId="652B340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DFF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15:15:03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F1A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753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F89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1CA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07002070000045096-E0KKORHpRtut20240923</w:t>
            </w:r>
          </w:p>
        </w:tc>
      </w:tr>
      <w:tr w:rsidR="0071110D" w:rsidRPr="0071110D" w14:paraId="0652422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AAD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15:15:03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B9B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A9D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DA2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C85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07002070000045096-E0KKORHpRtur20240923</w:t>
            </w:r>
          </w:p>
        </w:tc>
      </w:tr>
      <w:tr w:rsidR="0071110D" w:rsidRPr="0071110D" w14:paraId="597B12B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6AC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15:15:27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A4D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D32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128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B33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05002050000044358-E0KKORHpRuPf20240923</w:t>
            </w:r>
          </w:p>
        </w:tc>
      </w:tr>
      <w:tr w:rsidR="0071110D" w:rsidRPr="0071110D" w14:paraId="5D11021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3EB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15:15:27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CCF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F03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D7E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962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05002050000044358-E0KKORHpRuPh20240923</w:t>
            </w:r>
          </w:p>
        </w:tc>
      </w:tr>
      <w:tr w:rsidR="0071110D" w:rsidRPr="0071110D" w14:paraId="150859B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A3C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15:16:46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8DD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344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3652.0000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24D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1E6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05002050000045469-E0KKORHpRvtv20240923</w:t>
            </w:r>
          </w:p>
        </w:tc>
      </w:tr>
      <w:tr w:rsidR="0071110D" w:rsidRPr="0071110D" w14:paraId="37AA037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9F7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A97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2EC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D3F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DF9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07002070000045415-E0KKORHpRx8R20240923</w:t>
            </w:r>
          </w:p>
        </w:tc>
      </w:tr>
      <w:tr w:rsidR="0071110D" w:rsidRPr="0071110D" w14:paraId="1DDFB2B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9A4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03F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C55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683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C66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07002070000045415-E0KKORHpRx8J20240923</w:t>
            </w:r>
          </w:p>
        </w:tc>
      </w:tr>
      <w:tr w:rsidR="0071110D" w:rsidRPr="0071110D" w14:paraId="1F50C245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B59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B0D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7CF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5E3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EE5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07002070000045415-E0KKORHpRx8M20240923</w:t>
            </w:r>
          </w:p>
        </w:tc>
      </w:tr>
      <w:tr w:rsidR="0071110D" w:rsidRPr="0071110D" w14:paraId="71F87C76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A72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9E6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567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3651.0000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27F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1DA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07002070000045415-E0KKORHpRx8d20240923</w:t>
            </w:r>
          </w:p>
        </w:tc>
      </w:tr>
      <w:tr w:rsidR="0071110D" w:rsidRPr="0071110D" w14:paraId="120B680B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B12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15:19:18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045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FE4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023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49B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07002070000045998-E0KKORHpRz2P20240923</w:t>
            </w:r>
          </w:p>
        </w:tc>
      </w:tr>
      <w:tr w:rsidR="0071110D" w:rsidRPr="0071110D" w14:paraId="735FF698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25D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A9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278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96B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1CE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07002070000046154-E0KKORHpRzLF20240923</w:t>
            </w:r>
          </w:p>
        </w:tc>
      </w:tr>
      <w:tr w:rsidR="0071110D" w:rsidRPr="0071110D" w14:paraId="0F68D89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260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70F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D9A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423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5B0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07002070000046154-E0KKORHpRzLB20240923</w:t>
            </w:r>
          </w:p>
        </w:tc>
      </w:tr>
      <w:tr w:rsidR="0071110D" w:rsidRPr="0071110D" w14:paraId="6AF59FA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B3E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15:19:32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BAC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48A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3653.0000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040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C82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07002070000046154-E0KKORHpRzLD20240923</w:t>
            </w:r>
          </w:p>
        </w:tc>
      </w:tr>
      <w:tr w:rsidR="0071110D" w:rsidRPr="0071110D" w14:paraId="6A8D426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A83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15:21:13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9BE8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B6D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6D9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246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07002070000046555-E0KKORHpS1av20240923</w:t>
            </w:r>
          </w:p>
        </w:tc>
      </w:tr>
      <w:tr w:rsidR="0071110D" w:rsidRPr="0071110D" w14:paraId="53CC3C9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46D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15:21:13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067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F07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25A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274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07002070000046555-E0KKORHpS1at20240923</w:t>
            </w:r>
          </w:p>
        </w:tc>
      </w:tr>
      <w:tr w:rsidR="0071110D" w:rsidRPr="0071110D" w14:paraId="14FA911F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411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15:23:12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7C2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D73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B2B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373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05002050000047035-E0KKORHpS3sh20240923</w:t>
            </w:r>
          </w:p>
        </w:tc>
      </w:tr>
      <w:tr w:rsidR="0071110D" w:rsidRPr="0071110D" w14:paraId="200B938A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13D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15:23:12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5D0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5AD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3656.0000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A62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064E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05002050000047035-E0KKORHpS3sj20240923</w:t>
            </w:r>
          </w:p>
        </w:tc>
      </w:tr>
      <w:tr w:rsidR="0071110D" w:rsidRPr="0071110D" w14:paraId="435A891C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C74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15:24:58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1CA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C95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630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B56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05002050000047374-E0KKORHpS5oZ20240923</w:t>
            </w:r>
          </w:p>
        </w:tc>
      </w:tr>
      <w:tr w:rsidR="0071110D" w:rsidRPr="0071110D" w14:paraId="0AE96AA0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DCB4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15:25:07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9D96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662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9F4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DD01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07002070000047319-E0KKORHpS67i20240923</w:t>
            </w:r>
          </w:p>
        </w:tc>
      </w:tr>
      <w:tr w:rsidR="0071110D" w:rsidRPr="0071110D" w14:paraId="2E403337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27E2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15:25:16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E5F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040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34B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7A6B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07002070000047319-E0KKORHpS6JB20240923</w:t>
            </w:r>
          </w:p>
        </w:tc>
      </w:tr>
      <w:tr w:rsidR="0071110D" w:rsidRPr="0071110D" w14:paraId="2B275B22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7E5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15:26:53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07F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2F2D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3660.0000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9DC7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9943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07002070000047726-E0KKORHpS8SC20240923</w:t>
            </w:r>
          </w:p>
        </w:tc>
      </w:tr>
      <w:tr w:rsidR="0071110D" w:rsidRPr="0071110D" w14:paraId="34CEA9B1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FF3F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15:28:11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C9D5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E83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3659.0000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645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FEF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07002070000047674-E0KKORHpSAAf20240923</w:t>
            </w:r>
          </w:p>
        </w:tc>
      </w:tr>
      <w:tr w:rsidR="0071110D" w:rsidRPr="0071110D" w14:paraId="757962ED" w14:textId="77777777" w:rsidTr="001D17A2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C24A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23-Sep-2024 15:28:22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8CA9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324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3658.0000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4DAC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XLON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A4F0" w14:textId="77777777" w:rsidR="0071110D" w:rsidRPr="0071110D" w:rsidRDefault="0071110D" w:rsidP="0071110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71110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07002070000047727-E0KKORHpSAQa20240923</w:t>
            </w:r>
          </w:p>
        </w:tc>
      </w:tr>
    </w:tbl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8C07C" w14:textId="77777777" w:rsidR="0058736E" w:rsidRDefault="0058736E" w:rsidP="00F2487C">
      <w:r>
        <w:separator/>
      </w:r>
    </w:p>
  </w:endnote>
  <w:endnote w:type="continuationSeparator" w:id="0">
    <w:p w14:paraId="1D264BC4" w14:textId="77777777" w:rsidR="0058736E" w:rsidRDefault="0058736E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9E34A" w14:textId="77777777" w:rsidR="0058736E" w:rsidRDefault="0058736E" w:rsidP="00F2487C">
      <w:r>
        <w:separator/>
      </w:r>
    </w:p>
  </w:footnote>
  <w:footnote w:type="continuationSeparator" w:id="0">
    <w:p w14:paraId="052AFC17" w14:textId="77777777" w:rsidR="0058736E" w:rsidRDefault="0058736E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1703"/>
    <w:rsid w:val="00075FA7"/>
    <w:rsid w:val="0007685A"/>
    <w:rsid w:val="00082972"/>
    <w:rsid w:val="0009225F"/>
    <w:rsid w:val="000A633D"/>
    <w:rsid w:val="000C6534"/>
    <w:rsid w:val="000D0A18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17A2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23A6B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2D67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150E8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8736E"/>
    <w:rsid w:val="0059780E"/>
    <w:rsid w:val="005A2A30"/>
    <w:rsid w:val="005C6A5F"/>
    <w:rsid w:val="005F5D09"/>
    <w:rsid w:val="0060602B"/>
    <w:rsid w:val="006101E4"/>
    <w:rsid w:val="006116EE"/>
    <w:rsid w:val="00623C13"/>
    <w:rsid w:val="006416A0"/>
    <w:rsid w:val="006467D6"/>
    <w:rsid w:val="0066103D"/>
    <w:rsid w:val="00664011"/>
    <w:rsid w:val="00672EF5"/>
    <w:rsid w:val="006A17F0"/>
    <w:rsid w:val="006A72C7"/>
    <w:rsid w:val="006A742D"/>
    <w:rsid w:val="006B3991"/>
    <w:rsid w:val="006B7667"/>
    <w:rsid w:val="006D484E"/>
    <w:rsid w:val="006E6270"/>
    <w:rsid w:val="006F471D"/>
    <w:rsid w:val="0071110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8714E"/>
    <w:rsid w:val="00891376"/>
    <w:rsid w:val="008A55F1"/>
    <w:rsid w:val="008A79E8"/>
    <w:rsid w:val="008C35C7"/>
    <w:rsid w:val="008F3C4D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E2EB0"/>
    <w:rsid w:val="009F02EE"/>
    <w:rsid w:val="00A00506"/>
    <w:rsid w:val="00A232CE"/>
    <w:rsid w:val="00A241E1"/>
    <w:rsid w:val="00A31266"/>
    <w:rsid w:val="00A33739"/>
    <w:rsid w:val="00A41237"/>
    <w:rsid w:val="00A50E7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0182A"/>
    <w:rsid w:val="00B058EF"/>
    <w:rsid w:val="00B079CE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01508"/>
    <w:rsid w:val="00E22230"/>
    <w:rsid w:val="00E32465"/>
    <w:rsid w:val="00E47EB5"/>
    <w:rsid w:val="00E57021"/>
    <w:rsid w:val="00E61773"/>
    <w:rsid w:val="00E772E2"/>
    <w:rsid w:val="00E80E79"/>
    <w:rsid w:val="00E849C0"/>
    <w:rsid w:val="00E87BD1"/>
    <w:rsid w:val="00EA06FF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63">
    <w:name w:val="xl63"/>
    <w:basedOn w:val="Normal"/>
    <w:rsid w:val="0071110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TNME3MZR7UAA-2112375194-209936</_dlc_DocId>
    <_dlc_DocIdUrl xmlns="2dee1928-e90f-4e72-a1fb-0cdd402ef7fe">
      <Url>https://reedelsevier.sharepoint.com/sites/rehlondatp021/_layouts/15/DocIdRedir.aspx?ID=TNME3MZR7UAA-2112375194-209936</Url>
      <Description>TNME3MZR7UAA-2112375194-209936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4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a49328c11b46353a28b93dffd3cb4a35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798ad4086ff38a0c312b0cdbedcae061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c352c094-9485-4296-9455-a9295578a11e"/>
    <ds:schemaRef ds:uri="2dee1928-e90f-4e72-a1fb-0cdd402ef7fe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A2215F1-F0FB-45C6-8804-A0087FED3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48</TotalTime>
  <Pages>11</Pages>
  <Words>5684</Words>
  <Characters>32400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78</cp:revision>
  <cp:lastPrinted>2016-11-21T15:24:00Z</cp:lastPrinted>
  <dcterms:created xsi:type="dcterms:W3CDTF">2018-05-03T15:58:00Z</dcterms:created>
  <dcterms:modified xsi:type="dcterms:W3CDTF">2024-09-23T15:57:00Z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0x0101008BBF56F13186BF41B3BE38F0111253E1</vt:lpwstr>
  </property>
  <property fmtid="{D5CDD505-2E9C-101B-9397-08002B2CF9AE}" pid="14" name="Order">
    <vt:r8>12656800</vt:r8>
  </property>
  <property fmtid="{D5CDD505-2E9C-101B-9397-08002B2CF9AE}" pid="15" name="_dlc_DocIdItemGuid">
    <vt:lpwstr>7a503c67-2a0d-4908-8632-04904e01215a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