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58EFC" w14:textId="1C4AF6CD" w:rsidR="00D647F7" w:rsidRPr="00A50F83" w:rsidRDefault="00BB6349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18 October 2024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1FCCA5ED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CC1113" w:rsidRPr="00CC1113">
        <w:rPr>
          <w:sz w:val="22"/>
          <w:szCs w:val="22"/>
          <w:lang w:val="en"/>
        </w:rPr>
        <w:t>71,809</w:t>
      </w:r>
      <w:r w:rsidR="00CC111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AA15FD" w:rsidRPr="00AA15FD">
        <w:rPr>
          <w:sz w:val="22"/>
          <w:szCs w:val="22"/>
          <w:lang w:val="en"/>
        </w:rPr>
        <w:t>46,276,222</w:t>
      </w:r>
      <w:r w:rsidR="00AA15FD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AA15FD" w:rsidRPr="00AA15FD">
        <w:rPr>
          <w:sz w:val="22"/>
          <w:szCs w:val="22"/>
          <w:lang w:val="en"/>
        </w:rPr>
        <w:t>1,863,095,040</w:t>
      </w:r>
      <w:r w:rsidR="00AA15FD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1C1771">
        <w:rPr>
          <w:sz w:val="22"/>
          <w:szCs w:val="22"/>
          <w:lang w:val="en"/>
        </w:rPr>
        <w:t>2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1C1771">
        <w:rPr>
          <w:sz w:val="22"/>
          <w:szCs w:val="22"/>
          <w:lang w:val="en"/>
        </w:rPr>
        <w:t>4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D32D34" w:rsidRPr="00D32D34">
        <w:rPr>
          <w:sz w:val="22"/>
          <w:szCs w:val="22"/>
          <w:lang w:val="en"/>
        </w:rPr>
        <w:t>26,564,029</w:t>
      </w:r>
      <w:r w:rsidR="00D32D34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Timezone: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3D7CCA87" w:rsidR="003E0113" w:rsidRPr="00A50F83" w:rsidRDefault="00BB6349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BB6349">
              <w:rPr>
                <w:sz w:val="22"/>
                <w:szCs w:val="22"/>
                <w:lang w:val="en"/>
              </w:rPr>
              <w:t>18 October 2024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6C7EA9A9" w:rsidR="003E0113" w:rsidRPr="0060602B" w:rsidRDefault="00CC1113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CC1113">
              <w:rPr>
                <w:rFonts w:ascii="Arial" w:hAnsi="Arial" w:cs="Arial"/>
                <w:sz w:val="22"/>
                <w:szCs w:val="22"/>
                <w:lang w:val="en"/>
              </w:rPr>
              <w:t>71,809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7A713014" w:rsidR="003258FF" w:rsidRPr="0060602B" w:rsidRDefault="00814CF4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814CF4">
              <w:rPr>
                <w:rFonts w:ascii="Arial" w:hAnsi="Arial" w:cs="Arial"/>
                <w:sz w:val="22"/>
                <w:szCs w:val="22"/>
                <w:lang w:val="en"/>
              </w:rPr>
              <w:t>3699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2B0F2791" w:rsidR="003258FF" w:rsidRPr="0060602B" w:rsidRDefault="00AA15FD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AA15FD">
              <w:rPr>
                <w:rFonts w:ascii="Arial" w:hAnsi="Arial" w:cs="Arial"/>
                <w:sz w:val="22"/>
                <w:szCs w:val="22"/>
                <w:lang w:val="en"/>
              </w:rPr>
              <w:t>3639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2601C1BC" w:rsidR="003E0113" w:rsidRPr="0060602B" w:rsidRDefault="00CC1113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CC1113">
              <w:rPr>
                <w:rFonts w:ascii="Arial" w:hAnsi="Arial" w:cs="Arial"/>
                <w:sz w:val="22"/>
                <w:szCs w:val="22"/>
                <w:lang w:val="en"/>
              </w:rPr>
              <w:t>3665.6052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2000"/>
        <w:gridCol w:w="880"/>
        <w:gridCol w:w="1060"/>
        <w:gridCol w:w="947"/>
        <w:gridCol w:w="4322"/>
      </w:tblGrid>
      <w:tr w:rsidR="003D7E40" w:rsidRPr="003D7E40" w14:paraId="039FA1EF" w14:textId="77777777" w:rsidTr="003D7E40">
        <w:trPr>
          <w:trHeight w:val="26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5219" w14:textId="77777777" w:rsidR="003D7E40" w:rsidRPr="003D7E40" w:rsidRDefault="003D7E40" w:rsidP="003D7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3D7E40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93E48" w14:textId="77777777" w:rsidR="003D7E40" w:rsidRPr="003D7E40" w:rsidRDefault="003D7E40" w:rsidP="003D7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3D7E40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28A5" w14:textId="77777777" w:rsidR="003D7E40" w:rsidRPr="003D7E40" w:rsidRDefault="003D7E40" w:rsidP="003D7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3D7E40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2FA4" w14:textId="77777777" w:rsidR="003D7E40" w:rsidRPr="003D7E40" w:rsidRDefault="003D7E40" w:rsidP="003D7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3D7E40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4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3570F" w14:textId="77777777" w:rsidR="003D7E40" w:rsidRPr="003D7E40" w:rsidRDefault="003D7E40" w:rsidP="003D7E4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3D7E40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3D7E40" w:rsidRPr="003D7E40" w14:paraId="23F055EE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0C3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08:01:02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665C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CF5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27B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A447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07002070000002963-E0KcWQM1NQTJ20241018</w:t>
            </w:r>
          </w:p>
        </w:tc>
      </w:tr>
      <w:tr w:rsidR="003D7E40" w:rsidRPr="003D7E40" w14:paraId="24162A32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D4BC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08:01:14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FD8B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E29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488F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71CB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07002070000002965-E0KcWQM1NQsx20241018</w:t>
            </w:r>
          </w:p>
        </w:tc>
      </w:tr>
      <w:tr w:rsidR="003D7E40" w:rsidRPr="003D7E40" w14:paraId="415A2D40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D882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08:03:02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C8D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DC2A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280F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C2A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05002050000003332-E0KcWQM1NVF220241018</w:t>
            </w:r>
          </w:p>
        </w:tc>
      </w:tr>
      <w:tr w:rsidR="003D7E40" w:rsidRPr="003D7E40" w14:paraId="2FC421C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6CD0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08:03:02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3C0F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55A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5DF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F5BD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07002070000003258-E0KcWQM1NVE920241018</w:t>
            </w:r>
          </w:p>
        </w:tc>
      </w:tr>
      <w:tr w:rsidR="003D7E40" w:rsidRPr="003D7E40" w14:paraId="40A33444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17A5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08:05:21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E5F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514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CF6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EFB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07002070000003551-E0KcWQM1NZpG20241018</w:t>
            </w:r>
          </w:p>
        </w:tc>
      </w:tr>
      <w:tr w:rsidR="003D7E40" w:rsidRPr="003D7E40" w14:paraId="0D3B8915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DBC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08:05:21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57C7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60E5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129A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A8E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07002070000003551-E0KcWQM1NZpE20241018</w:t>
            </w:r>
          </w:p>
        </w:tc>
      </w:tr>
      <w:tr w:rsidR="003D7E40" w:rsidRPr="003D7E40" w14:paraId="6C27051F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69D3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08:05:55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9C50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8A86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A7B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275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07002070000003535-E0KcWQM1Naf620241018</w:t>
            </w:r>
          </w:p>
        </w:tc>
      </w:tr>
      <w:tr w:rsidR="003D7E40" w:rsidRPr="003D7E40" w14:paraId="3305D208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C670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08:07:03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5F9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615B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640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F48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07002070000003730-E0KcWQM1NcI920241018</w:t>
            </w:r>
          </w:p>
        </w:tc>
      </w:tr>
      <w:tr w:rsidR="003D7E40" w:rsidRPr="003D7E40" w14:paraId="5AB8056B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741B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08:08:01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FF36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709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027D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CF2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05002050000003761-E0KcWQM1NczT20241018</w:t>
            </w:r>
          </w:p>
        </w:tc>
      </w:tr>
      <w:tr w:rsidR="003D7E40" w:rsidRPr="003D7E40" w14:paraId="2A20186A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4D14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08:08:34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8BB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2679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CAE4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8F1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07002070000003649-E0KcWQM1Ndd320241018</w:t>
            </w:r>
          </w:p>
        </w:tc>
      </w:tr>
      <w:tr w:rsidR="003D7E40" w:rsidRPr="003D7E40" w14:paraId="252ED3E7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5BE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08:08:34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4362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EC36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E73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5D81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07002070000003649-E0KcWQM1Ndd520241018</w:t>
            </w:r>
          </w:p>
        </w:tc>
      </w:tr>
      <w:tr w:rsidR="003D7E40" w:rsidRPr="003D7E40" w14:paraId="01ECA1D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4029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08:10:27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FAC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8664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9992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265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05002050000004193-E0KcWQM1NfjZ20241018</w:t>
            </w:r>
          </w:p>
        </w:tc>
      </w:tr>
      <w:tr w:rsidR="003D7E40" w:rsidRPr="003D7E40" w14:paraId="73B19D9B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A4F0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18-Oct-2024 08:11:24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E00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199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8B66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9D4B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07002070000003938-E0KcWQM1NgWP20241018</w:t>
            </w:r>
          </w:p>
        </w:tc>
      </w:tr>
      <w:tr w:rsidR="003D7E40" w:rsidRPr="003D7E40" w14:paraId="0B9657B2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8478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08:13:45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035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37BC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19F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298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05002050000004400-E0KcWQM1NiNk20241018</w:t>
            </w:r>
          </w:p>
        </w:tc>
      </w:tr>
      <w:tr w:rsidR="003D7E40" w:rsidRPr="003D7E40" w14:paraId="0465D0B3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02D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08:14:01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786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EAE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883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7A1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07002070000004278-E0KcWQM1NigW20241018</w:t>
            </w:r>
          </w:p>
        </w:tc>
      </w:tr>
      <w:tr w:rsidR="003D7E40" w:rsidRPr="003D7E40" w14:paraId="3EE4033C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1EA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08:17:15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767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8B3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79A3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4483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05002050000004757-E0KcWQM1NmAH20241018</w:t>
            </w:r>
          </w:p>
        </w:tc>
      </w:tr>
      <w:tr w:rsidR="003D7E40" w:rsidRPr="003D7E40" w14:paraId="575E7694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DBA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08:17:15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759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9B8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AF97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DE6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05002050000004757-E0KcWQM1NmAJ20241018</w:t>
            </w:r>
          </w:p>
        </w:tc>
      </w:tr>
      <w:tr w:rsidR="003D7E40" w:rsidRPr="003D7E40" w14:paraId="04C4CAAE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ED7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08:17:48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E0F6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1B11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3B4E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74F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07002070000004457-E0KcWQM1Nmi820241018</w:t>
            </w:r>
          </w:p>
        </w:tc>
      </w:tr>
      <w:tr w:rsidR="003D7E40" w:rsidRPr="003D7E40" w14:paraId="7AA66E10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0349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08:17:48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C50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33A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574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A1A0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05002050000004547-E0KcWQM1Nmha20241018</w:t>
            </w:r>
          </w:p>
        </w:tc>
      </w:tr>
      <w:tr w:rsidR="003D7E40" w:rsidRPr="003D7E40" w14:paraId="1A1F2083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5A1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08:20:28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11A8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DEB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6C4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7A9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05002050000004979-E0KcWQM1NpVw20241018</w:t>
            </w:r>
          </w:p>
        </w:tc>
      </w:tr>
      <w:tr w:rsidR="003D7E40" w:rsidRPr="003D7E40" w14:paraId="2FDA0598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F039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08:20:28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05C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C30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5144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6E2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05002050000004979-E0KcWQM1NpVu20241018</w:t>
            </w:r>
          </w:p>
        </w:tc>
      </w:tr>
      <w:tr w:rsidR="003D7E40" w:rsidRPr="003D7E40" w14:paraId="1552E987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64D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08:21:02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B91E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60E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0A3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67C1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05002050000005010-E0KcWQM1NpwP20241018</w:t>
            </w:r>
          </w:p>
        </w:tc>
      </w:tr>
      <w:tr w:rsidR="003D7E40" w:rsidRPr="003D7E40" w14:paraId="14AD26D0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5A70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08:21:02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855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D1CD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979E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FD3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05002050000005010-E0KcWQM1NpwN20241018</w:t>
            </w:r>
          </w:p>
        </w:tc>
      </w:tr>
      <w:tr w:rsidR="003D7E40" w:rsidRPr="003D7E40" w14:paraId="489B0AE1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6A86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08:21:52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6F25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B268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1003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2712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05002050000005068-E0KcWQM1NqdO20241018</w:t>
            </w:r>
          </w:p>
        </w:tc>
      </w:tr>
      <w:tr w:rsidR="003D7E40" w:rsidRPr="003D7E40" w14:paraId="56B42C54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D384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08:23:19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59E4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65F4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7A2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60A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07002070000005148-E0KcWQM1Nrtc20241018</w:t>
            </w:r>
          </w:p>
        </w:tc>
      </w:tr>
      <w:tr w:rsidR="003D7E40" w:rsidRPr="003D7E40" w14:paraId="24F89348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72C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08:24:55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E59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61E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362D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2BBB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07002070000005239-E0KcWQM1NtZq20241018</w:t>
            </w:r>
          </w:p>
        </w:tc>
      </w:tr>
      <w:tr w:rsidR="003D7E40" w:rsidRPr="003D7E40" w14:paraId="2F0861DA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6FA5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08:25:01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F870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9E5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1D9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61DF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07002070000005201-E0KcWQM1NtdH20241018</w:t>
            </w:r>
          </w:p>
        </w:tc>
      </w:tr>
      <w:tr w:rsidR="003D7E40" w:rsidRPr="003D7E40" w14:paraId="7553032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EA8D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08:25:21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D06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8FD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896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47ED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05002050000005092-E0KcWQM1Ntqw20241018</w:t>
            </w:r>
          </w:p>
        </w:tc>
      </w:tr>
      <w:tr w:rsidR="003D7E40" w:rsidRPr="003D7E40" w14:paraId="6B37EB7A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DC5F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08:26:02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6EE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283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4CF1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8C0C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07002070000005341-E0KcWQM1NuOG20241018</w:t>
            </w:r>
          </w:p>
        </w:tc>
      </w:tr>
      <w:tr w:rsidR="003D7E40" w:rsidRPr="003D7E40" w14:paraId="464F45BB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1A41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08:26:02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576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4DBF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831C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A9A5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07002070000005341-E0KcWQM1NuOI20241018</w:t>
            </w:r>
          </w:p>
        </w:tc>
      </w:tr>
      <w:tr w:rsidR="003D7E40" w:rsidRPr="003D7E40" w14:paraId="7DCDD820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3002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08:28:19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8F31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291E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D90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00F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05002050000005537-E0KcWQM1Nvvj20241018</w:t>
            </w:r>
          </w:p>
        </w:tc>
      </w:tr>
      <w:tr w:rsidR="003D7E40" w:rsidRPr="003D7E40" w14:paraId="0691D288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94B3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08:28:56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810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B053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506B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0A47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05002050000005562-E0KcWQM1NwC620241018</w:t>
            </w:r>
          </w:p>
        </w:tc>
      </w:tr>
      <w:tr w:rsidR="003D7E40" w:rsidRPr="003D7E40" w14:paraId="3334D883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5D7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08:28:56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383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0A6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9B22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B73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05002050000005562-E0KcWQM1NwC820241018</w:t>
            </w:r>
          </w:p>
        </w:tc>
      </w:tr>
      <w:tr w:rsidR="003D7E40" w:rsidRPr="003D7E40" w14:paraId="7D9CA004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2E59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08:29:22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CC8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D5E7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DF73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2AA5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07002070000005527-E0KcWQM1NwTd20241018</w:t>
            </w:r>
          </w:p>
        </w:tc>
      </w:tr>
      <w:tr w:rsidR="003D7E40" w:rsidRPr="003D7E40" w14:paraId="66FD1D0C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3BB4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08:29:59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570F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A535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B4A1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B51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07002070000005556-E0KcWQM1NwnP20241018</w:t>
            </w:r>
          </w:p>
        </w:tc>
      </w:tr>
      <w:tr w:rsidR="003D7E40" w:rsidRPr="003D7E40" w14:paraId="5BD1ACFC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0475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08:30:36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1F8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073B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3E0F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210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05002050000005675-E0KcWQM1NxKw20241018</w:t>
            </w:r>
          </w:p>
        </w:tc>
      </w:tr>
      <w:tr w:rsidR="003D7E40" w:rsidRPr="003D7E40" w14:paraId="5922ECAE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162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08:33:01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D223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5C94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899D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1B0A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07002070000005697-E0KcWQM1Nywz20241018</w:t>
            </w:r>
          </w:p>
        </w:tc>
      </w:tr>
      <w:tr w:rsidR="003D7E40" w:rsidRPr="003D7E40" w14:paraId="5BA73F04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AC4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08:33:01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C3D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CAA6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299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4BA2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07002070000005702-E0KcWQM1NywR20241018</w:t>
            </w:r>
          </w:p>
        </w:tc>
      </w:tr>
      <w:tr w:rsidR="003D7E40" w:rsidRPr="003D7E40" w14:paraId="44E5D1DF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612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08:35:26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1A2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A6E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F07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EB6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05002050000005950-E0KcWQM1O0nB20241018</w:t>
            </w:r>
          </w:p>
        </w:tc>
      </w:tr>
      <w:tr w:rsidR="003D7E40" w:rsidRPr="003D7E40" w14:paraId="2782BF1A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3C0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08:35:26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9384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0E42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207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F21D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05002050000005950-E0KcWQM1O0nM20241018</w:t>
            </w:r>
          </w:p>
        </w:tc>
      </w:tr>
      <w:tr w:rsidR="003D7E40" w:rsidRPr="003D7E40" w14:paraId="113C32E7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1B8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08:39:59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F67D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F230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BCD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D3F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05002050000006190-E0KcWQM1O3yi20241018</w:t>
            </w:r>
          </w:p>
        </w:tc>
      </w:tr>
      <w:tr w:rsidR="003D7E40" w:rsidRPr="003D7E40" w14:paraId="785E74CA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73C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08:39:59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A708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CCF5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A97E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1DFA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05002050000006190-E0KcWQM1O3yg20241018</w:t>
            </w:r>
          </w:p>
        </w:tc>
      </w:tr>
      <w:tr w:rsidR="003D7E40" w:rsidRPr="003D7E40" w14:paraId="452E22C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692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08:39:59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5320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962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043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202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05002050000006190-E0KcWQM1O3yk20241018</w:t>
            </w:r>
          </w:p>
        </w:tc>
      </w:tr>
      <w:tr w:rsidR="003D7E40" w:rsidRPr="003D7E40" w14:paraId="5DF6A901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F9E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08:40:05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D35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F05E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20DD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AB1E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05002050000006164-E0KcWQM1O45I20241018</w:t>
            </w:r>
          </w:p>
        </w:tc>
      </w:tr>
      <w:tr w:rsidR="003D7E40" w:rsidRPr="003D7E40" w14:paraId="33D70DB8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E61E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08:41:39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DEB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2FFB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55F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C4F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05002050000006295-E0KcWQM1O50720241018</w:t>
            </w:r>
          </w:p>
        </w:tc>
      </w:tr>
      <w:tr w:rsidR="003D7E40" w:rsidRPr="003D7E40" w14:paraId="65F247D8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6203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08:45:05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EA5B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244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D13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511A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05002050000006428-E0KcWQM1O6pr20241018</w:t>
            </w:r>
          </w:p>
        </w:tc>
      </w:tr>
      <w:tr w:rsidR="003D7E40" w:rsidRPr="003D7E40" w14:paraId="6841C26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1B1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08:45:05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F66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D983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6546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17B3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05002050000006351-E0KcWQM1O6pp20241018</w:t>
            </w:r>
          </w:p>
        </w:tc>
      </w:tr>
      <w:tr w:rsidR="003D7E40" w:rsidRPr="003D7E40" w14:paraId="758B4D12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CC5A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08:45:05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8AE9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F369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E276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9D1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07002070000006470-E0KcWQM1O6pt20241018</w:t>
            </w:r>
          </w:p>
        </w:tc>
      </w:tr>
      <w:tr w:rsidR="003D7E40" w:rsidRPr="003D7E40" w14:paraId="0BED413E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898B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08:46:02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74A9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67AC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BC9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F012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07002070000006546-E0KcWQM1O7SY20241018</w:t>
            </w:r>
          </w:p>
        </w:tc>
      </w:tr>
      <w:tr w:rsidR="003D7E40" w:rsidRPr="003D7E40" w14:paraId="7E63D6B4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A0D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08:46:02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3569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D835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B26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D787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07002070000006546-E0KcWQM1O7SW20241018</w:t>
            </w:r>
          </w:p>
        </w:tc>
      </w:tr>
      <w:tr w:rsidR="003D7E40" w:rsidRPr="003D7E40" w14:paraId="2613D0D7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0B74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08:46:02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4947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1238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BAA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1638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07002070000006546-E0KcWQM1O7SU20241018</w:t>
            </w:r>
          </w:p>
        </w:tc>
      </w:tr>
      <w:tr w:rsidR="003D7E40" w:rsidRPr="003D7E40" w14:paraId="15FD378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F94A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08:48:06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C97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9273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3016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AFB0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05002050000006591-E0KcWQM1O8Ml20241018</w:t>
            </w:r>
          </w:p>
        </w:tc>
      </w:tr>
      <w:tr w:rsidR="003D7E40" w:rsidRPr="003D7E40" w14:paraId="2C305F29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E76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08:48:06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12ED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E7CD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222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BD7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05002050000006591-E0KcWQM1O8Mt20241018</w:t>
            </w:r>
          </w:p>
        </w:tc>
      </w:tr>
      <w:tr w:rsidR="003D7E40" w:rsidRPr="003D7E40" w14:paraId="4AAE03CE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69E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08:48:06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EC41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5AC4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03C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455D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07002070000006631-E0KcWQM1O8M520241018</w:t>
            </w:r>
          </w:p>
        </w:tc>
      </w:tr>
      <w:tr w:rsidR="003D7E40" w:rsidRPr="003D7E40" w14:paraId="092B44B6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C27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08:56:02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6084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887F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44E4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64F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07002070000007181-E0KcWQM1OG0L20241018</w:t>
            </w:r>
          </w:p>
        </w:tc>
      </w:tr>
      <w:tr w:rsidR="003D7E40" w:rsidRPr="003D7E40" w14:paraId="2C1CF994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A4E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08:56:02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00E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15E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080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98F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07002070000007181-E0KcWQM1OG0J20241018</w:t>
            </w:r>
          </w:p>
        </w:tc>
      </w:tr>
      <w:tr w:rsidR="003D7E40" w:rsidRPr="003D7E40" w14:paraId="4EE32347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F6A2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08:57:11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F7C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7107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FB0D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F516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07002070000007150-E0KcWQM1OHWW20241018</w:t>
            </w:r>
          </w:p>
        </w:tc>
      </w:tr>
      <w:tr w:rsidR="003D7E40" w:rsidRPr="003D7E40" w14:paraId="6746956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D377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08:58:28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6379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31E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7BA7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6CF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07002070000007311-E0KcWQM1OJDP20241018</w:t>
            </w:r>
          </w:p>
        </w:tc>
      </w:tr>
      <w:tr w:rsidR="003D7E40" w:rsidRPr="003D7E40" w14:paraId="072B2D1B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51F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18-Oct-2024 08:58:28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3EC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22E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88E4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0BC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07002070000007311-E0KcWQM1OJDR20241018</w:t>
            </w:r>
          </w:p>
        </w:tc>
      </w:tr>
      <w:tr w:rsidR="003D7E40" w:rsidRPr="003D7E40" w14:paraId="2FE85311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228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09:00:26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0487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2E3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A8C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ED9D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05002050000007429-E0KcWQM1OL8t20241018</w:t>
            </w:r>
          </w:p>
        </w:tc>
      </w:tr>
      <w:tr w:rsidR="003D7E40" w:rsidRPr="003D7E40" w14:paraId="5ECE54D5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88F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09:01:39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6B1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E2E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131B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D9D0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07002070000007641-E0KcWQM1OMLG20241018</w:t>
            </w:r>
          </w:p>
        </w:tc>
      </w:tr>
      <w:tr w:rsidR="003D7E40" w:rsidRPr="003D7E40" w14:paraId="321959F4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9652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09:03:43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EAC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DAB0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8455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86A0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07002070000007727-E0KcWQM1OOKB20241018</w:t>
            </w:r>
          </w:p>
        </w:tc>
      </w:tr>
      <w:tr w:rsidR="003D7E40" w:rsidRPr="003D7E40" w14:paraId="4542CBC9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A85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09:03:45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26B5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E33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9425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2A1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07002070000007727-E0KcWQM1OONe20241018</w:t>
            </w:r>
          </w:p>
        </w:tc>
      </w:tr>
      <w:tr w:rsidR="003D7E40" w:rsidRPr="003D7E40" w14:paraId="712E564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BB8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09:05:36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1E4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0994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0CD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31D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07002070000007980-E0KcWQM1OQCY20241018</w:t>
            </w:r>
          </w:p>
        </w:tc>
      </w:tr>
      <w:tr w:rsidR="003D7E40" w:rsidRPr="003D7E40" w14:paraId="14ED06C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CD9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09:05:38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2EC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993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44F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BB93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05002050000007902-E0KcWQM1OQEF20241018</w:t>
            </w:r>
          </w:p>
        </w:tc>
      </w:tr>
      <w:tr w:rsidR="003D7E40" w:rsidRPr="003D7E40" w14:paraId="1F77DA05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AED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09:08:43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CCD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A3B2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7DE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77B0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05002050000008211-E0KcWQM1OTM620241018</w:t>
            </w:r>
          </w:p>
        </w:tc>
      </w:tr>
      <w:tr w:rsidR="003D7E40" w:rsidRPr="003D7E40" w14:paraId="0209CC4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ABC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09:09:50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14A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B03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4FB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89F0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05002050000008109-E0KcWQM1OUIU20241018</w:t>
            </w:r>
          </w:p>
        </w:tc>
      </w:tr>
      <w:tr w:rsidR="003D7E40" w:rsidRPr="003D7E40" w14:paraId="5098290B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6A0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09:13:58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2A5E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300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87F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4839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07002070000008572-E0KcWQM1OYp520241018</w:t>
            </w:r>
          </w:p>
        </w:tc>
      </w:tr>
      <w:tr w:rsidR="003D7E40" w:rsidRPr="003D7E40" w14:paraId="1BF782C8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5CE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09:15:36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7851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DE7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62E4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A8E7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05002050000008697-E0KcWQM1OaCX20241018</w:t>
            </w:r>
          </w:p>
        </w:tc>
      </w:tr>
      <w:tr w:rsidR="003D7E40" w:rsidRPr="003D7E40" w14:paraId="58EEA23A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104B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09:17:52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434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1AF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3694.0000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287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422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05002050000008809-E0KcWQM1OcNd20241018</w:t>
            </w:r>
          </w:p>
        </w:tc>
      </w:tr>
      <w:tr w:rsidR="003D7E40" w:rsidRPr="003D7E40" w14:paraId="220CA1B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7B5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09:23:13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189A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7A2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E8C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FB3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07002070000008996-E0KcWQM1OhN420241018</w:t>
            </w:r>
          </w:p>
        </w:tc>
      </w:tr>
      <w:tr w:rsidR="003D7E40" w:rsidRPr="003D7E40" w14:paraId="1D4320CC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A14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09:23:13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336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8A26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B14C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9A59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07002070000008985-E0KcWQM1OhP020241018</w:t>
            </w:r>
          </w:p>
        </w:tc>
      </w:tr>
      <w:tr w:rsidR="003D7E40" w:rsidRPr="003D7E40" w14:paraId="593461F3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E04C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09:23:13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9475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A02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3BE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11A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05002050000009299-E0KcWQM1OhNK20241018</w:t>
            </w:r>
          </w:p>
        </w:tc>
      </w:tr>
      <w:tr w:rsidR="003D7E40" w:rsidRPr="003D7E40" w14:paraId="21CBA7C2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942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09:24:21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64CB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23A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C4B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7A1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05002050000009402-E0KcWQM1Oibq20241018</w:t>
            </w:r>
          </w:p>
        </w:tc>
      </w:tr>
      <w:tr w:rsidR="003D7E40" w:rsidRPr="003D7E40" w14:paraId="73B85F31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7F3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09:24:21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F39B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6F7A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3684.0000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96E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8A0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07002070000009274-E0KcWQM1OidD20241018</w:t>
            </w:r>
          </w:p>
        </w:tc>
      </w:tr>
      <w:tr w:rsidR="003D7E40" w:rsidRPr="003D7E40" w14:paraId="33157394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CD5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09:26:41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5EA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D56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AC69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2D0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07002070000009466-E0KcWQM1OjlU20241018</w:t>
            </w:r>
          </w:p>
        </w:tc>
      </w:tr>
      <w:tr w:rsidR="003D7E40" w:rsidRPr="003D7E40" w14:paraId="4E557799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FC41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09:29:21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741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4AE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803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909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05002050000009632-E0KcWQM1Omq720241018</w:t>
            </w:r>
          </w:p>
        </w:tc>
      </w:tr>
      <w:tr w:rsidR="003D7E40" w:rsidRPr="003D7E40" w14:paraId="7C7A1F56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A0FC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09:30:31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B63E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3D03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76BC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7C8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07002070000009598-E0KcWQM1OoQf20241018</w:t>
            </w:r>
          </w:p>
        </w:tc>
      </w:tr>
      <w:tr w:rsidR="003D7E40" w:rsidRPr="003D7E40" w14:paraId="3B9BE9CC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189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09:32:33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8ED2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F206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C9F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FF6C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07002070000009946-E0KcWQM1OqSm20241018</w:t>
            </w:r>
          </w:p>
        </w:tc>
      </w:tr>
      <w:tr w:rsidR="003D7E40" w:rsidRPr="003D7E40" w14:paraId="49736F0C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500F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09:35:05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3C77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927F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AD2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5B87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05002050000010077-E0KcWQM1OtOO20241018</w:t>
            </w:r>
          </w:p>
        </w:tc>
      </w:tr>
      <w:tr w:rsidR="003D7E40" w:rsidRPr="003D7E40" w14:paraId="705B077A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FED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09:35:18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818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E2C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C50A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FC8E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07002070000010007-E0KcWQM1OtlP20241018</w:t>
            </w:r>
          </w:p>
        </w:tc>
      </w:tr>
      <w:tr w:rsidR="003D7E40" w:rsidRPr="003D7E40" w14:paraId="109B8F17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D10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09:36:40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2B1C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A88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F6A2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9303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05002050000010343-E0KcWQM1Ovf220241018</w:t>
            </w:r>
          </w:p>
        </w:tc>
      </w:tr>
      <w:tr w:rsidR="003D7E40" w:rsidRPr="003D7E40" w14:paraId="229B24A1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D286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09:41:08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45A2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3565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54A0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5243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07002070000010652-E0KcWQM1P10c20241018</w:t>
            </w:r>
          </w:p>
        </w:tc>
      </w:tr>
      <w:tr w:rsidR="003D7E40" w:rsidRPr="003D7E40" w14:paraId="1859593A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F56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09:42:42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494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9133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CFB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BE6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05002050000010843-E0KcWQM1P2S120241018</w:t>
            </w:r>
          </w:p>
        </w:tc>
      </w:tr>
      <w:tr w:rsidR="003D7E40" w:rsidRPr="003D7E40" w14:paraId="54033A3C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0B77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09:42:42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852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02D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175A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B8FA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05002050000010843-E0KcWQM1P2Rz20241018</w:t>
            </w:r>
          </w:p>
        </w:tc>
      </w:tr>
      <w:tr w:rsidR="003D7E40" w:rsidRPr="003D7E40" w14:paraId="4E9E63B3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E29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09:42:43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AB00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0732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B0B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18D1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07002070000010663-E0KcWQM1P2VS20241018</w:t>
            </w:r>
          </w:p>
        </w:tc>
      </w:tr>
      <w:tr w:rsidR="003D7E40" w:rsidRPr="003D7E40" w14:paraId="47452529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3BAA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09:47:15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C260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DAF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E1C9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B291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07002070000010940-E0KcWQM1P7J920241018</w:t>
            </w:r>
          </w:p>
        </w:tc>
      </w:tr>
      <w:tr w:rsidR="003D7E40" w:rsidRPr="003D7E40" w14:paraId="605A6D30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77C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09:47:19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E32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55C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CFF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D2FA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07002070000010879-E0KcWQM1P7O820241018</w:t>
            </w:r>
          </w:p>
        </w:tc>
      </w:tr>
      <w:tr w:rsidR="003D7E40" w:rsidRPr="003D7E40" w14:paraId="10A26AC8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C1E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09:50:00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766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566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A91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4C6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07002070000011167-E0KcWQM1PAyU20241018</w:t>
            </w:r>
          </w:p>
        </w:tc>
      </w:tr>
      <w:tr w:rsidR="003D7E40" w:rsidRPr="003D7E40" w14:paraId="1409E1EB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7404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09:50:00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940B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4F91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835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3DC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07002070000011167-E0KcWQM1PAyS20241018</w:t>
            </w:r>
          </w:p>
        </w:tc>
      </w:tr>
      <w:tr w:rsidR="003D7E40" w:rsidRPr="003D7E40" w14:paraId="7C27D6FA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CAED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09:51:35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B557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031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2DD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5A2E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07002070000011407-E0KcWQM1PCaI20241018</w:t>
            </w:r>
          </w:p>
        </w:tc>
      </w:tr>
      <w:tr w:rsidR="003D7E40" w:rsidRPr="003D7E40" w14:paraId="260036D1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2B3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09:51:35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969C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6CE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AEA2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CD4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07002070000011407-E0KcWQM1PCaG20241018</w:t>
            </w:r>
          </w:p>
        </w:tc>
      </w:tr>
      <w:tr w:rsidR="003D7E40" w:rsidRPr="003D7E40" w14:paraId="184382DC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3C19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09:51:35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6E3F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495C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063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9A6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05002050000011458-E0KcWQM1PCYD20241018</w:t>
            </w:r>
          </w:p>
        </w:tc>
      </w:tr>
      <w:tr w:rsidR="003D7E40" w:rsidRPr="003D7E40" w14:paraId="3CD65BDE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031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09:52:42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988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1C4D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36A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9AD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07002070000011542-E0KcWQM1PDwT20241018</w:t>
            </w:r>
          </w:p>
        </w:tc>
      </w:tr>
      <w:tr w:rsidR="003D7E40" w:rsidRPr="003D7E40" w14:paraId="629C4FD6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1AF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09:56:32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E60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7620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64F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5F09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05002050000011890-E0KcWQM1PIOE20241018</w:t>
            </w:r>
          </w:p>
        </w:tc>
      </w:tr>
      <w:tr w:rsidR="003D7E40" w:rsidRPr="003D7E40" w14:paraId="74D7A80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A34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09:56:32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8A3A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B1FF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6794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B99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05002050000011890-E0KcWQM1PIOH20241018</w:t>
            </w:r>
          </w:p>
        </w:tc>
      </w:tr>
      <w:tr w:rsidR="003D7E40" w:rsidRPr="003D7E40" w14:paraId="3E0A7B60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DE8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09:58:40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3C72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CAC9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F88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931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07002070000011935-E0KcWQM1PKSw20241018</w:t>
            </w:r>
          </w:p>
        </w:tc>
      </w:tr>
      <w:tr w:rsidR="003D7E40" w:rsidRPr="003D7E40" w14:paraId="2E0DF522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BD72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10:00:00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B009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648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3639.0000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6F69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FDCF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07002070000011852-E0KcWQM1PLq320241018</w:t>
            </w:r>
          </w:p>
        </w:tc>
      </w:tr>
      <w:tr w:rsidR="003D7E40" w:rsidRPr="003D7E40" w14:paraId="162A83EF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F2B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10:01:35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313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0300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625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847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07002070000012173-E0KcWQM1PNXT20241018</w:t>
            </w:r>
          </w:p>
        </w:tc>
      </w:tr>
      <w:tr w:rsidR="003D7E40" w:rsidRPr="003D7E40" w14:paraId="1795C4F0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4171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10:01:55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731E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AB9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207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84AA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05002050000012309-E0KcWQM1PNrT20241018</w:t>
            </w:r>
          </w:p>
        </w:tc>
      </w:tr>
      <w:tr w:rsidR="003D7E40" w:rsidRPr="003D7E40" w14:paraId="377E7BAA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0E8D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10:01:55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DFD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237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007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E7A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05002050000012309-E0KcWQM1PNrV20241018</w:t>
            </w:r>
          </w:p>
        </w:tc>
      </w:tr>
      <w:tr w:rsidR="003D7E40" w:rsidRPr="003D7E40" w14:paraId="72903311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AFBD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10:05:00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CC4E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51D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29E5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456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07002070000012461-E0KcWQM1PR5020241018</w:t>
            </w:r>
          </w:p>
        </w:tc>
      </w:tr>
      <w:tr w:rsidR="003D7E40" w:rsidRPr="003D7E40" w14:paraId="34C7BF48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0B4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10:07:20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1CFF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94B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F87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9C3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05002050000012676-E0KcWQM1PT2A20241018</w:t>
            </w:r>
          </w:p>
        </w:tc>
      </w:tr>
      <w:tr w:rsidR="003D7E40" w:rsidRPr="003D7E40" w14:paraId="6DC41E50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EEF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10:07:47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87FD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C874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DE55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4FA5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07002070000012647-E0KcWQM1PTO120241018</w:t>
            </w:r>
          </w:p>
        </w:tc>
      </w:tr>
      <w:tr w:rsidR="003D7E40" w:rsidRPr="003D7E40" w14:paraId="1D8B7C5C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BCCF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18-Oct-2024 10:08:12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1DFF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ACDB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2D96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ADCF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05002050000012734-E0KcWQM1PThx20241018</w:t>
            </w:r>
          </w:p>
        </w:tc>
      </w:tr>
      <w:tr w:rsidR="003D7E40" w:rsidRPr="003D7E40" w14:paraId="6445F9C9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E8D0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10:15:56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4CA1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A977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0D33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E1C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07002070000015167-E0KcWQM1PbKQ20241018</w:t>
            </w:r>
          </w:p>
        </w:tc>
      </w:tr>
      <w:tr w:rsidR="003D7E40" w:rsidRPr="003D7E40" w14:paraId="73A1D73E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8F3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10:16:59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E890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C4C0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D8B0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4C6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07002070000015263-E0KcWQM1PcXf20241018</w:t>
            </w:r>
          </w:p>
        </w:tc>
      </w:tr>
      <w:tr w:rsidR="003D7E40" w:rsidRPr="003D7E40" w14:paraId="2F3759F6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B5ED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10:19:28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1EE3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8FD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1F9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4DB8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05002050000015579-E0KcWQM1Pf1t20241018</w:t>
            </w:r>
          </w:p>
        </w:tc>
      </w:tr>
      <w:tr w:rsidR="003D7E40" w:rsidRPr="003D7E40" w14:paraId="3C04B097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2EC8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10:19:46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835A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4BC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3AB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D25E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07002070000015457-E0KcWQM1PfME20241018</w:t>
            </w:r>
          </w:p>
        </w:tc>
      </w:tr>
      <w:tr w:rsidR="003D7E40" w:rsidRPr="003D7E40" w14:paraId="7B4A3F20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733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10:19:46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B19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E42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F183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FF01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07002070000015457-E0KcWQM1PfMG20241018</w:t>
            </w:r>
          </w:p>
        </w:tc>
      </w:tr>
      <w:tr w:rsidR="003D7E40" w:rsidRPr="003D7E40" w14:paraId="34CE5187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A53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10:19:47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3F43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DB9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283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6D4C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07002070000015454-E0KcWQM1PfP320241018</w:t>
            </w:r>
          </w:p>
        </w:tc>
      </w:tr>
      <w:tr w:rsidR="003D7E40" w:rsidRPr="003D7E40" w14:paraId="2947A845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A837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10:22:25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EA0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D110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2E94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F0F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07002070000015721-E0KcWQM1PiDy20241018</w:t>
            </w:r>
          </w:p>
        </w:tc>
      </w:tr>
      <w:tr w:rsidR="003D7E40" w:rsidRPr="003D7E40" w14:paraId="1E262AD4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1A8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10:24:30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C25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DFD5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B60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63A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05002050000015780-E0KcWQM1PkJg20241018</w:t>
            </w:r>
          </w:p>
        </w:tc>
      </w:tr>
      <w:tr w:rsidR="003D7E40" w:rsidRPr="003D7E40" w14:paraId="55B1A29A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D82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10:24:30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923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0CC8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605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767B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05002050000015780-E0KcWQM1PkJe20241018</w:t>
            </w:r>
          </w:p>
        </w:tc>
      </w:tr>
      <w:tr w:rsidR="003D7E40" w:rsidRPr="003D7E40" w14:paraId="1E170B47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7DBB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10:25:34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4D94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0D59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F807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10F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07002070000015935-E0KcWQM1PlPm20241018</w:t>
            </w:r>
          </w:p>
        </w:tc>
      </w:tr>
      <w:tr w:rsidR="003D7E40" w:rsidRPr="003D7E40" w14:paraId="44D80FDB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63E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10:29:47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D8F3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B822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D7D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9D3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07002070000016143-E0KcWQM1PoXx20241018</w:t>
            </w:r>
          </w:p>
        </w:tc>
      </w:tr>
      <w:tr w:rsidR="003D7E40" w:rsidRPr="003D7E40" w14:paraId="34816A11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211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10:29:47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7C1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9D0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3CAE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734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05002050000016339-E0KcWQM1PoW220241018</w:t>
            </w:r>
          </w:p>
        </w:tc>
      </w:tr>
      <w:tr w:rsidR="003D7E40" w:rsidRPr="003D7E40" w14:paraId="7107D996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EE5C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10:32:07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1770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F434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57D9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018E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05002050000016419-E0KcWQM1PqVZ20241018</w:t>
            </w:r>
          </w:p>
        </w:tc>
      </w:tr>
      <w:tr w:rsidR="003D7E40" w:rsidRPr="003D7E40" w14:paraId="2C0751D8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4BF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10:33:02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577E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BAF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99D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B3CC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07002070000016065-E0KcWQM1PrCX20241018</w:t>
            </w:r>
          </w:p>
        </w:tc>
      </w:tr>
      <w:tr w:rsidR="003D7E40" w:rsidRPr="003D7E40" w14:paraId="5D67D4A3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A41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10:36:37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9B7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0CA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2AE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B974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07002070000016621-E0KcWQM1PuIj20241018</w:t>
            </w:r>
          </w:p>
        </w:tc>
      </w:tr>
      <w:tr w:rsidR="003D7E40" w:rsidRPr="003D7E40" w14:paraId="1A3E8FB2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5A7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10:36:37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D4F1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065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D2CA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6852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07002070000016593-E0KcWQM1PuIh20241018</w:t>
            </w:r>
          </w:p>
        </w:tc>
      </w:tr>
      <w:tr w:rsidR="003D7E40" w:rsidRPr="003D7E40" w14:paraId="2F4F6623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B5C6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10:36:54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5CDB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B2B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2943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BD0A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05002050000016851-E0KcWQM1PuWl20241018</w:t>
            </w:r>
          </w:p>
        </w:tc>
      </w:tr>
      <w:tr w:rsidR="003D7E40" w:rsidRPr="003D7E40" w14:paraId="6EBFA9BC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28A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10:43:29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63A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D3D4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B22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58D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05002050000017188-E0KcWQM1PzVg20241018</w:t>
            </w:r>
          </w:p>
        </w:tc>
      </w:tr>
      <w:tr w:rsidR="003D7E40" w:rsidRPr="003D7E40" w14:paraId="4090894B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F80A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10:43:29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6EA6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F8B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1694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FEE9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05002050000017188-E0KcWQM1PzVi20241018</w:t>
            </w:r>
          </w:p>
        </w:tc>
      </w:tr>
      <w:tr w:rsidR="003D7E40" w:rsidRPr="003D7E40" w14:paraId="2629547B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E0C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10:44:39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218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2A74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774C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D6E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07002070000017053-E0KcWQM1Q0Iq20241018</w:t>
            </w:r>
          </w:p>
        </w:tc>
      </w:tr>
      <w:tr w:rsidR="003D7E40" w:rsidRPr="003D7E40" w14:paraId="068F8765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AB02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10:46:55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935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94B8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2D5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0595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05002050000017370-E0KcWQM1Q1v120241018</w:t>
            </w:r>
          </w:p>
        </w:tc>
      </w:tr>
      <w:tr w:rsidR="003D7E40" w:rsidRPr="003D7E40" w14:paraId="10757E66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D0A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10:47:33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79CB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16B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4CD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45A9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07002070000017234-E0KcWQM1Q2YO20241018</w:t>
            </w:r>
          </w:p>
        </w:tc>
      </w:tr>
      <w:tr w:rsidR="003D7E40" w:rsidRPr="003D7E40" w14:paraId="2248FDC5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D37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10:48:08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34FD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2CF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161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3F92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07002070000017358-E0KcWQM1Q2yI20241018</w:t>
            </w:r>
          </w:p>
        </w:tc>
      </w:tr>
      <w:tr w:rsidR="003D7E40" w:rsidRPr="003D7E40" w14:paraId="5A3ED2B5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C2A6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10:51:06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4C32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0BA4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6948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CC00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05002050000017568-E0KcWQM1Q5iE20241018</w:t>
            </w:r>
          </w:p>
        </w:tc>
      </w:tr>
      <w:tr w:rsidR="003D7E40" w:rsidRPr="003D7E40" w14:paraId="0427738E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5C9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10:51:06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C04B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CFEB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3F14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A30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07002070000017480-E0KcWQM1Q5hB20241018</w:t>
            </w:r>
          </w:p>
        </w:tc>
      </w:tr>
      <w:tr w:rsidR="003D7E40" w:rsidRPr="003D7E40" w14:paraId="21F208A5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8B58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10:54:39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A71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A7C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13E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9190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07002070000017784-E0KcWQM1QACR20241018</w:t>
            </w:r>
          </w:p>
        </w:tc>
      </w:tr>
      <w:tr w:rsidR="003D7E40" w:rsidRPr="003D7E40" w14:paraId="63F71027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2796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10:54:39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7D7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5286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BE00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E92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05002050000017948-E0KcWQM1QACX20241018</w:t>
            </w:r>
          </w:p>
        </w:tc>
      </w:tr>
      <w:tr w:rsidR="003D7E40" w:rsidRPr="003D7E40" w14:paraId="66E7E51A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99D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10:54:39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16F4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A3A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F61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BC7A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05002050000017948-E0KcWQM1QACZ20241018</w:t>
            </w:r>
          </w:p>
        </w:tc>
      </w:tr>
      <w:tr w:rsidR="003D7E40" w:rsidRPr="003D7E40" w14:paraId="26112688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D0B8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10:55:36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431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AB6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3FED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4139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05002050000018099-E0KcWQM1QBdB20241018</w:t>
            </w:r>
          </w:p>
        </w:tc>
      </w:tr>
      <w:tr w:rsidR="003D7E40" w:rsidRPr="003D7E40" w14:paraId="69A1EE58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007B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10:56:14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0A2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0CA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31D8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034A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07002070000017980-E0KcWQM1QCH720241018</w:t>
            </w:r>
          </w:p>
        </w:tc>
      </w:tr>
      <w:tr w:rsidR="003D7E40" w:rsidRPr="003D7E40" w14:paraId="6AED7EFB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19ED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10:56:20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7045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DF82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269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3A7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07002070000017980-E0KcWQM1QCOH20241018</w:t>
            </w:r>
          </w:p>
        </w:tc>
      </w:tr>
      <w:tr w:rsidR="003D7E40" w:rsidRPr="003D7E40" w14:paraId="31CC950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D535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11:00:22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7A6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B07E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E30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78EC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07002070000018293-E0KcWQM1QHgW20241018</w:t>
            </w:r>
          </w:p>
        </w:tc>
      </w:tr>
      <w:tr w:rsidR="003D7E40" w:rsidRPr="003D7E40" w14:paraId="0193238F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CEC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11:02:10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F142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61E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B9C3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52C5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07002070000018392-E0KcWQM1QJaO20241018</w:t>
            </w:r>
          </w:p>
        </w:tc>
      </w:tr>
      <w:tr w:rsidR="003D7E40" w:rsidRPr="003D7E40" w14:paraId="73651318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7D48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11:02:10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1260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7CA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615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83E9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07002070000018392-E0KcWQM1QJaC20241018</w:t>
            </w:r>
          </w:p>
        </w:tc>
      </w:tr>
      <w:tr w:rsidR="003D7E40" w:rsidRPr="003D7E40" w14:paraId="7A6C6736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A786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11:02:38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ADF6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9BBF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D30D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E1A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05002050000018562-E0KcWQM1QK2f20241018</w:t>
            </w:r>
          </w:p>
        </w:tc>
      </w:tr>
      <w:tr w:rsidR="003D7E40" w:rsidRPr="003D7E40" w14:paraId="1214C405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79D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11:08:08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938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8AB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AAB4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8F61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05002050000018919-E0KcWQM1QPGc20241018</w:t>
            </w:r>
          </w:p>
        </w:tc>
      </w:tr>
      <w:tr w:rsidR="003D7E40" w:rsidRPr="003D7E40" w14:paraId="55316CA3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09F2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11:08:08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5680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2FA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F1F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05CB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05002050000018918-E0KcWQM1QPFT20241018</w:t>
            </w:r>
          </w:p>
        </w:tc>
      </w:tr>
      <w:tr w:rsidR="003D7E40" w:rsidRPr="003D7E40" w14:paraId="1654D664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7DB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11:08:08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6AF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6AA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77CA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F3A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05002050000018918-E0KcWQM1QPFV20241018</w:t>
            </w:r>
          </w:p>
        </w:tc>
      </w:tr>
      <w:tr w:rsidR="003D7E40" w:rsidRPr="003D7E40" w14:paraId="7FDE6C71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18A0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11:08:10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F8C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8CA6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6D1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FFF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05002050000018919-E0KcWQM1QPJq20241018</w:t>
            </w:r>
          </w:p>
        </w:tc>
      </w:tr>
      <w:tr w:rsidR="003D7E40" w:rsidRPr="003D7E40" w14:paraId="5531CB79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31B9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11:09:06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6697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8CC8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A354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A920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05002050000018972-E0KcWQM1QPq920241018</w:t>
            </w:r>
          </w:p>
        </w:tc>
      </w:tr>
      <w:tr w:rsidR="003D7E40" w:rsidRPr="003D7E40" w14:paraId="102335A8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B71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11:11:26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91C1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8E7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C78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140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07002070000018976-E0KcWQM1QSOW20241018</w:t>
            </w:r>
          </w:p>
        </w:tc>
      </w:tr>
      <w:tr w:rsidR="003D7E40" w:rsidRPr="003D7E40" w14:paraId="615660C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245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11:11:29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584F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8DC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5AD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EFD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05002050000019061-E0KcWQM1QSVi20241018</w:t>
            </w:r>
          </w:p>
        </w:tc>
      </w:tr>
      <w:tr w:rsidR="003D7E40" w:rsidRPr="003D7E40" w14:paraId="7DF1C331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C73C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11:12:10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B62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FA38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3B3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CA56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05002050000019188-E0KcWQM1QT9L20241018</w:t>
            </w:r>
          </w:p>
        </w:tc>
      </w:tr>
      <w:tr w:rsidR="003D7E40" w:rsidRPr="003D7E40" w14:paraId="32EE7AA1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A352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11:21:18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5C08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6FC9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4092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F61F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07002070000019437-E0KcWQM1Qa6S20241018</w:t>
            </w:r>
          </w:p>
        </w:tc>
      </w:tr>
      <w:tr w:rsidR="003D7E40" w:rsidRPr="003D7E40" w14:paraId="4F1711BC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3EE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11:25:22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17B5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746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5BF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6F08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07002070000019826-E0KcWQM1Qc9G20241018</w:t>
            </w:r>
          </w:p>
        </w:tc>
      </w:tr>
      <w:tr w:rsidR="003D7E40" w:rsidRPr="003D7E40" w14:paraId="55FD889A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0423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18-Oct-2024 11:25:43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85D6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3AE6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58C0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3C7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05002050000019934-E0KcWQM1QcOf20241018</w:t>
            </w:r>
          </w:p>
        </w:tc>
      </w:tr>
      <w:tr w:rsidR="003D7E40" w:rsidRPr="003D7E40" w14:paraId="3D4E5325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E55B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11:27:25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AF1D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E2D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804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4A94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07002070000019952-E0KcWQM1QdVi20241018</w:t>
            </w:r>
          </w:p>
        </w:tc>
      </w:tr>
      <w:tr w:rsidR="003D7E40" w:rsidRPr="003D7E40" w14:paraId="01D27091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8A3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11:27:25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9FB7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447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F7ED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17B4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07002070000019952-E0KcWQM1QdVl20241018</w:t>
            </w:r>
          </w:p>
        </w:tc>
      </w:tr>
      <w:tr w:rsidR="003D7E40" w:rsidRPr="003D7E40" w14:paraId="7FF8EC7C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5192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11:27:25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F88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64D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38B9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7F7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05002050000020074-E0KcWQM1QdX320241018</w:t>
            </w:r>
          </w:p>
        </w:tc>
      </w:tr>
      <w:tr w:rsidR="003D7E40" w:rsidRPr="003D7E40" w14:paraId="2C7C20A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5A8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11:30:44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F45F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BC26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F150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C5B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05002050000020253-E0KcWQM1QfPz20241018</w:t>
            </w:r>
          </w:p>
        </w:tc>
      </w:tr>
      <w:tr w:rsidR="003D7E40" w:rsidRPr="003D7E40" w14:paraId="08D28678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E57D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11:30:44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193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D36B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8B4E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0615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05002050000020219-E0KcWQM1QfPr20241018</w:t>
            </w:r>
          </w:p>
        </w:tc>
      </w:tr>
      <w:tr w:rsidR="003D7E40" w:rsidRPr="003D7E40" w14:paraId="427555F8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70D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11:30:44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2B1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41D2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D27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DA1C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05002050000020253-E0KcWQM1QfPt20241018</w:t>
            </w:r>
          </w:p>
        </w:tc>
      </w:tr>
      <w:tr w:rsidR="003D7E40" w:rsidRPr="003D7E40" w14:paraId="5BB258C9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FE7C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11:35:15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B19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8776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53F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56D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07002070000020239-E0KcWQM1Qhv020241018</w:t>
            </w:r>
          </w:p>
        </w:tc>
      </w:tr>
      <w:tr w:rsidR="003D7E40" w:rsidRPr="003D7E40" w14:paraId="1D7C091B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4F95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11:35:59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DCAF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0D34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36C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4870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05002050000020367-E0KcWQM1QiRn20241018</w:t>
            </w:r>
          </w:p>
        </w:tc>
      </w:tr>
      <w:tr w:rsidR="003D7E40" w:rsidRPr="003D7E40" w14:paraId="21C95C00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61F2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11:38:33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27C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D4DF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3D1D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532C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05002050000020613-E0KcWQM1QkDX20241018</w:t>
            </w:r>
          </w:p>
        </w:tc>
      </w:tr>
      <w:tr w:rsidR="003D7E40" w:rsidRPr="003D7E40" w14:paraId="200F15CE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B3AD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11:41:10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8DC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84FC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82F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628F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05002050000020848-E0KcWQM1Qlw720241018</w:t>
            </w:r>
          </w:p>
        </w:tc>
      </w:tr>
      <w:tr w:rsidR="003D7E40" w:rsidRPr="003D7E40" w14:paraId="5CD3B8E1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338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11:46:53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F55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6247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08CB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332E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07002070000020831-E0KcWQM1QpxT20241018</w:t>
            </w:r>
          </w:p>
        </w:tc>
      </w:tr>
      <w:tr w:rsidR="003D7E40" w:rsidRPr="003D7E40" w14:paraId="59E19423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8731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11:46:53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4340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C3E3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B53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E46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07002070000020831-E0KcWQM1QpxR20241018</w:t>
            </w:r>
          </w:p>
        </w:tc>
      </w:tr>
      <w:tr w:rsidR="003D7E40" w:rsidRPr="003D7E40" w14:paraId="1FA1E909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EB5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11:48:39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4BC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0AD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0325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3C5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07002070000021157-E0KcWQM1Qqrk20241018</w:t>
            </w:r>
          </w:p>
        </w:tc>
      </w:tr>
      <w:tr w:rsidR="003D7E40" w:rsidRPr="003D7E40" w14:paraId="50D93160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5D08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11:50:11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E28E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41FE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8AFA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094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05002050000021420-E0KcWQM1Qrr720241018</w:t>
            </w:r>
          </w:p>
        </w:tc>
      </w:tr>
      <w:tr w:rsidR="003D7E40" w:rsidRPr="003D7E40" w14:paraId="477F5156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137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11:53:44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325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B0E5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21E8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A3C1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05002050000021611-E0KcWQM1Qtso20241018</w:t>
            </w:r>
          </w:p>
        </w:tc>
      </w:tr>
      <w:tr w:rsidR="003D7E40" w:rsidRPr="003D7E40" w14:paraId="27243B67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01F1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11:55:50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AC5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4A8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481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FDB7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05002050000021740-E0KcWQM1QvAZ20241018</w:t>
            </w:r>
          </w:p>
        </w:tc>
      </w:tr>
      <w:tr w:rsidR="003D7E40" w:rsidRPr="003D7E40" w14:paraId="411A8239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B4F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11:58:55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135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0BF8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F9BF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465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05002050000021920-E0KcWQM1QxO920241018</w:t>
            </w:r>
          </w:p>
        </w:tc>
      </w:tr>
      <w:tr w:rsidR="003D7E40" w:rsidRPr="003D7E40" w14:paraId="205CC6BF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2A00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12:03:04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AFF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4AA9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F86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2E65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07002070000022107-E0KcWQM1R0yF20241018</w:t>
            </w:r>
          </w:p>
        </w:tc>
      </w:tr>
      <w:tr w:rsidR="003D7E40" w:rsidRPr="003D7E40" w14:paraId="742B41BE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1472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12:03:53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A51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623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178F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D91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07002070000021899-E0KcWQM1R1QU20241018</w:t>
            </w:r>
          </w:p>
        </w:tc>
      </w:tr>
      <w:tr w:rsidR="003D7E40" w:rsidRPr="003D7E40" w14:paraId="5DAA5076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FAC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12:05:35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702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4E4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BA6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313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07002070000021806-E0KcWQM1R2X720241018</w:t>
            </w:r>
          </w:p>
        </w:tc>
      </w:tr>
      <w:tr w:rsidR="003D7E40" w:rsidRPr="003D7E40" w14:paraId="7009CEE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D9E0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12:07:22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403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723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7DD8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88A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07002070000022362-E0KcWQM1R3cv20241018</w:t>
            </w:r>
          </w:p>
        </w:tc>
      </w:tr>
      <w:tr w:rsidR="003D7E40" w:rsidRPr="003D7E40" w14:paraId="41A06C50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4CF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12:08:50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64B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A8BA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CCCE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931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05002050000022503-E0KcWQM1R4Ui20241018</w:t>
            </w:r>
          </w:p>
        </w:tc>
      </w:tr>
      <w:tr w:rsidR="003D7E40" w:rsidRPr="003D7E40" w14:paraId="44691603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8112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12:08:50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DC9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56BC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3DD7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354C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05002050000022503-E0KcWQM1R4Ug20241018</w:t>
            </w:r>
          </w:p>
        </w:tc>
      </w:tr>
      <w:tr w:rsidR="003D7E40" w:rsidRPr="003D7E40" w14:paraId="27743571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E4D4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12:09:45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7A2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EA5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6588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F517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05002050000022472-E0KcWQM1R4qI20241018</w:t>
            </w:r>
          </w:p>
        </w:tc>
      </w:tr>
      <w:tr w:rsidR="003D7E40" w:rsidRPr="003D7E40" w14:paraId="3EEFEA88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FE4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12:14:47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B58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E87D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DFD9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B7B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07002070000022605-E0KcWQM1R7of20241018</w:t>
            </w:r>
          </w:p>
        </w:tc>
      </w:tr>
      <w:tr w:rsidR="003D7E40" w:rsidRPr="003D7E40" w14:paraId="57F0D680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5315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12:14:57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602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E61B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7D59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FB7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05002050000022668-E0KcWQM1R7x620241018</w:t>
            </w:r>
          </w:p>
        </w:tc>
      </w:tr>
      <w:tr w:rsidR="003D7E40" w:rsidRPr="003D7E40" w14:paraId="2FBE0E38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1D76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12:18:37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2BC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D14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6818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0CD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05002050000023179-E0KcWQM1RB6f20241018</w:t>
            </w:r>
          </w:p>
        </w:tc>
      </w:tr>
      <w:tr w:rsidR="003D7E40" w:rsidRPr="003D7E40" w14:paraId="1BC2EF44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439F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12:18:57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04E0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D930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F18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7EE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07002070000023092-E0KcWQM1RBIm20241018</w:t>
            </w:r>
          </w:p>
        </w:tc>
      </w:tr>
      <w:tr w:rsidR="003D7E40" w:rsidRPr="003D7E40" w14:paraId="5CC8DE19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1BAC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12:19:00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72B2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030B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C93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6BEF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05002050000023176-E0KcWQM1RBLi20241018</w:t>
            </w:r>
          </w:p>
        </w:tc>
      </w:tr>
      <w:tr w:rsidR="003D7E40" w:rsidRPr="003D7E40" w14:paraId="7F139C0A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534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12:19:00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923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B26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0D5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A75B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05002050000023176-E0KcWQM1RBLM20241018</w:t>
            </w:r>
          </w:p>
        </w:tc>
      </w:tr>
      <w:tr w:rsidR="003D7E40" w:rsidRPr="003D7E40" w14:paraId="46C172F0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6177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12:23:20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EA5A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538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798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AE4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07002070000023190-E0KcWQM1REDF20241018</w:t>
            </w:r>
          </w:p>
        </w:tc>
      </w:tr>
      <w:tr w:rsidR="003D7E40" w:rsidRPr="003D7E40" w14:paraId="6F079DF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3490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12:23:20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5D50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A69E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70A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4A26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05002050000023268-E0KcWQM1REEc20241018</w:t>
            </w:r>
          </w:p>
        </w:tc>
      </w:tr>
      <w:tr w:rsidR="003D7E40" w:rsidRPr="003D7E40" w14:paraId="1CC76A7A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D8D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12:31:04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7E9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A80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9AC2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E99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05002050000023993-E0KcWQM1RInE20241018</w:t>
            </w:r>
          </w:p>
        </w:tc>
      </w:tr>
      <w:tr w:rsidR="003D7E40" w:rsidRPr="003D7E40" w14:paraId="43F1AE8F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804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12:31:44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1A88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947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676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5992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05002050000023979-E0KcWQM1RJ5u20241018</w:t>
            </w:r>
          </w:p>
        </w:tc>
      </w:tr>
      <w:tr w:rsidR="003D7E40" w:rsidRPr="003D7E40" w14:paraId="4623ECE7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276A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12:34:08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6C5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C26D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BD4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95A8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05002050000023972-E0KcWQM1RKKx20241018</w:t>
            </w:r>
          </w:p>
        </w:tc>
      </w:tr>
      <w:tr w:rsidR="003D7E40" w:rsidRPr="003D7E40" w14:paraId="4F97C2AF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4224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12:39:58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4A94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F09B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5AF0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030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07002070000024280-E0KcWQM1RNmr20241018</w:t>
            </w:r>
          </w:p>
        </w:tc>
      </w:tr>
      <w:tr w:rsidR="003D7E40" w:rsidRPr="003D7E40" w14:paraId="2F1CDE3F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4897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12:39:58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940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EAE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33E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D1A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07002070000024280-E0KcWQM1RNn420241018</w:t>
            </w:r>
          </w:p>
        </w:tc>
      </w:tr>
      <w:tr w:rsidR="003D7E40" w:rsidRPr="003D7E40" w14:paraId="6753DA51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EF2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12:39:58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183F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313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B67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3DF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05002050000024287-E0KcWQM1RNmp20241018</w:t>
            </w:r>
          </w:p>
        </w:tc>
      </w:tr>
      <w:tr w:rsidR="003D7E40" w:rsidRPr="003D7E40" w14:paraId="2D308100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333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12:41:05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96E8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1C97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E2A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6D7C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07002070000024356-E0KcWQM1ROIy20241018</w:t>
            </w:r>
          </w:p>
        </w:tc>
      </w:tr>
      <w:tr w:rsidR="003D7E40" w:rsidRPr="003D7E40" w14:paraId="403069D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1AE1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12:43:48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FD6E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717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21E1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8A72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07002070000024571-E0KcWQM1RPpu20241018</w:t>
            </w:r>
          </w:p>
        </w:tc>
      </w:tr>
      <w:tr w:rsidR="003D7E40" w:rsidRPr="003D7E40" w14:paraId="5039083A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2B1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12:46:28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2CE3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FAA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12F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A707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07002070000024560-E0KcWQM1RRws20241018</w:t>
            </w:r>
          </w:p>
        </w:tc>
      </w:tr>
      <w:tr w:rsidR="003D7E40" w:rsidRPr="003D7E40" w14:paraId="2013FDF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7D1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12:49:11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14B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0BF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C1DB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D481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07002070000024888-E0KcWQM1RTSa20241018</w:t>
            </w:r>
          </w:p>
        </w:tc>
      </w:tr>
      <w:tr w:rsidR="003D7E40" w:rsidRPr="003D7E40" w14:paraId="7C321CEA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A60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12:51:55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45F1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FB57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691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E06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05002050000025137-E0KcWQM1RVCl20241018</w:t>
            </w:r>
          </w:p>
        </w:tc>
      </w:tr>
      <w:tr w:rsidR="003D7E40" w:rsidRPr="003D7E40" w14:paraId="031BF1FB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C2CE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12:54:33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26E9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82DF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8BB5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7F70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07002070000025192-E0KcWQM1RWgz20241018</w:t>
            </w:r>
          </w:p>
        </w:tc>
      </w:tr>
      <w:tr w:rsidR="003D7E40" w:rsidRPr="003D7E40" w14:paraId="1C6B6F7C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ECD0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12:55:47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4AC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D9ED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833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7D3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05002050000025312-E0KcWQM1RXYI20241018</w:t>
            </w:r>
          </w:p>
        </w:tc>
      </w:tr>
      <w:tr w:rsidR="003D7E40" w:rsidRPr="003D7E40" w14:paraId="787E094A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0A1B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18-Oct-2024 12:57:06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9CA9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EC0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0F60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04B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05002050000025228-E0KcWQM1RYEp20241018</w:t>
            </w:r>
          </w:p>
        </w:tc>
      </w:tr>
      <w:tr w:rsidR="003D7E40" w:rsidRPr="003D7E40" w14:paraId="7B85FD0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652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13:00:00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05A0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A24E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209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224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07002070000025492-E0KcWQM1RZjW20241018</w:t>
            </w:r>
          </w:p>
        </w:tc>
      </w:tr>
      <w:tr w:rsidR="003D7E40" w:rsidRPr="003D7E40" w14:paraId="64D82790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D01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13:02:49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0B94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0B81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991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9A1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05002050000025748-E0KcWQM1RbTA20241018</w:t>
            </w:r>
          </w:p>
        </w:tc>
      </w:tr>
      <w:tr w:rsidR="003D7E40" w:rsidRPr="003D7E40" w14:paraId="0988C023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2BCE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13:04:15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612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CE55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7223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135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07002070000025735-E0KcWQM1Rc3520241018</w:t>
            </w:r>
          </w:p>
        </w:tc>
      </w:tr>
      <w:tr w:rsidR="003D7E40" w:rsidRPr="003D7E40" w14:paraId="7295A7D7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FC10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13:06:11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F9D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A88B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B06B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12C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05002050000025643-E0KcWQM1RdGB20241018</w:t>
            </w:r>
          </w:p>
        </w:tc>
      </w:tr>
      <w:tr w:rsidR="003D7E40" w:rsidRPr="003D7E40" w14:paraId="2723B3D3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DD9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13:06:11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6A94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C92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9DE7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753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07002070000025269-E0KcWQM1RdHy20241018</w:t>
            </w:r>
          </w:p>
        </w:tc>
      </w:tr>
      <w:tr w:rsidR="003D7E40" w:rsidRPr="003D7E40" w14:paraId="449F9C36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6798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13:06:11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FE0C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F958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18D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AC90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07002070000025821-E0KcWQM1RdIf20241018</w:t>
            </w:r>
          </w:p>
        </w:tc>
      </w:tr>
      <w:tr w:rsidR="003D7E40" w:rsidRPr="003D7E40" w14:paraId="07CD117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AF1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13:06:11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0E4C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5C30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8568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CA1E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07002070000025269-E0KcWQM1RdI720241018</w:t>
            </w:r>
          </w:p>
        </w:tc>
      </w:tr>
      <w:tr w:rsidR="003D7E40" w:rsidRPr="003D7E40" w14:paraId="6269DA20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9CB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13:14:35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CC3B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15E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E114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9291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05002050000026082-E0KcWQM1RjR320241018</w:t>
            </w:r>
          </w:p>
        </w:tc>
      </w:tr>
      <w:tr w:rsidR="003D7E40" w:rsidRPr="003D7E40" w14:paraId="4AF442A6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F31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13:14:52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722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35F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003C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C870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05002050000026082-E0KcWQM1RjZH20241018</w:t>
            </w:r>
          </w:p>
        </w:tc>
      </w:tr>
      <w:tr w:rsidR="003D7E40" w:rsidRPr="003D7E40" w14:paraId="076E7F6C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BBF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13:16:42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B3A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538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E3D7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9A22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05002050000026505-E0KcWQM1RkkB20241018</w:t>
            </w:r>
          </w:p>
        </w:tc>
      </w:tr>
      <w:tr w:rsidR="003D7E40" w:rsidRPr="003D7E40" w14:paraId="46CC3A7E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102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13:16:42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76C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E59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145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5229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05002050000026505-E0KcWQM1RkkD20241018</w:t>
            </w:r>
          </w:p>
        </w:tc>
      </w:tr>
      <w:tr w:rsidR="003D7E40" w:rsidRPr="003D7E40" w14:paraId="664DAFC1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CCC7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13:18:44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B3A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B1C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E34A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5B85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07002070000026575-E0KcWQM1RmK520241018</w:t>
            </w:r>
          </w:p>
        </w:tc>
      </w:tr>
      <w:tr w:rsidR="003D7E40" w:rsidRPr="003D7E40" w14:paraId="0B4BDE49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6A4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13:18:44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5C7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8153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1F73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702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05002050000026421-E0KcWQM1RmL220241018</w:t>
            </w:r>
          </w:p>
        </w:tc>
      </w:tr>
      <w:tr w:rsidR="003D7E40" w:rsidRPr="003D7E40" w14:paraId="120A44E0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B5BC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13:18:44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CEA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3F13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B059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1FD2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07002070000026548-E0KcWQM1RmL420241018</w:t>
            </w:r>
          </w:p>
        </w:tc>
      </w:tr>
      <w:tr w:rsidR="003D7E40" w:rsidRPr="003D7E40" w14:paraId="202585D2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0FF3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13:20:39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E9E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80AB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1091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B11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07002070000026808-E0KcWQM1RnYy20241018</w:t>
            </w:r>
          </w:p>
        </w:tc>
      </w:tr>
      <w:tr w:rsidR="003D7E40" w:rsidRPr="003D7E40" w14:paraId="4CD305E7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8C6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13:29:02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701D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EA9E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45C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DAD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05002050000027057-E0KcWQM1RtwC20241018</w:t>
            </w:r>
          </w:p>
        </w:tc>
      </w:tr>
      <w:tr w:rsidR="003D7E40" w:rsidRPr="003D7E40" w14:paraId="29AC0DE5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57B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13:29:02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0F24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A15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8DFF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04E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05002050000027226-E0KcWQM1RtwE20241018</w:t>
            </w:r>
          </w:p>
        </w:tc>
      </w:tr>
      <w:tr w:rsidR="003D7E40" w:rsidRPr="003D7E40" w14:paraId="2451A5B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DE21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13:29:23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71BF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BE0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CA9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7B18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05002050000027384-E0KcWQM1RuKI20241018</w:t>
            </w:r>
          </w:p>
        </w:tc>
      </w:tr>
      <w:tr w:rsidR="003D7E40" w:rsidRPr="003D7E40" w14:paraId="4E267DC5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118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13:32:40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C9DD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080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D6E7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3FCD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05002050000027636-E0KcWQM1RxEK20241018</w:t>
            </w:r>
          </w:p>
        </w:tc>
      </w:tr>
      <w:tr w:rsidR="003D7E40" w:rsidRPr="003D7E40" w14:paraId="4B0142D6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CFF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13:35:42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E626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1757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0A1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BBD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05002050000027780-E0KcWQM1Rzrr20241018</w:t>
            </w:r>
          </w:p>
        </w:tc>
      </w:tr>
      <w:tr w:rsidR="003D7E40" w:rsidRPr="003D7E40" w14:paraId="11F09A56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DEA1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13:37:19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9CF0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A14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EBA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2A7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05002050000028086-E0KcWQM1S1K220241018</w:t>
            </w:r>
          </w:p>
        </w:tc>
      </w:tr>
      <w:tr w:rsidR="003D7E40" w:rsidRPr="003D7E40" w14:paraId="0E95CFE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D8D1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13:40:12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9850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0BB0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2D2F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C05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05002050000028286-E0KcWQM1S3JB20241018</w:t>
            </w:r>
          </w:p>
        </w:tc>
      </w:tr>
      <w:tr w:rsidR="003D7E40" w:rsidRPr="003D7E40" w14:paraId="7DBCAA58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6B2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13:41:59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5A0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106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BAA1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30A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05002050000028217-E0KcWQM1S4Ol20241018</w:t>
            </w:r>
          </w:p>
        </w:tc>
      </w:tr>
      <w:tr w:rsidR="003D7E40" w:rsidRPr="003D7E40" w14:paraId="5CFB5581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FE1D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13:42:11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AFE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12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742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A26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07002070000028185-E0KcWQM1S4Xj20241018</w:t>
            </w:r>
          </w:p>
        </w:tc>
      </w:tr>
      <w:tr w:rsidR="003D7E40" w:rsidRPr="003D7E40" w14:paraId="49CCF18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C0FC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13:44:14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61DE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72F1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67A5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640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07002070000028472-E0KcWQM1S64M20241018</w:t>
            </w:r>
          </w:p>
        </w:tc>
      </w:tr>
      <w:tr w:rsidR="003D7E40" w:rsidRPr="003D7E40" w14:paraId="3A6DC5D6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B90F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13:44:14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B01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6A6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CAC0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F0A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07002070000028472-E0KcWQM1S64O20241018</w:t>
            </w:r>
          </w:p>
        </w:tc>
      </w:tr>
      <w:tr w:rsidR="003D7E40" w:rsidRPr="003D7E40" w14:paraId="2995BABB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63E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13:45:23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7C5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048D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6FFC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02EF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05002050000028483-E0KcWQM1S6pP20241018</w:t>
            </w:r>
          </w:p>
        </w:tc>
      </w:tr>
      <w:tr w:rsidR="003D7E40" w:rsidRPr="003D7E40" w14:paraId="23496C79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94FF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13:45:23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24E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82B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B8F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B9C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05002050000028483-E0KcWQM1S6pS20241018</w:t>
            </w:r>
          </w:p>
        </w:tc>
      </w:tr>
      <w:tr w:rsidR="003D7E40" w:rsidRPr="003D7E40" w14:paraId="1E6AF414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106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13:48:31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862C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658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BE7E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D6C2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07002070000028862-E0KcWQM1S8dJ20241018</w:t>
            </w:r>
          </w:p>
        </w:tc>
      </w:tr>
      <w:tr w:rsidR="003D7E40" w:rsidRPr="003D7E40" w14:paraId="3640B2F4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69E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13:48:58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6679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0D21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7913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F04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07002070000028854-E0KcWQM1S8pZ20241018</w:t>
            </w:r>
          </w:p>
        </w:tc>
      </w:tr>
      <w:tr w:rsidR="003D7E40" w:rsidRPr="003D7E40" w14:paraId="63695212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E085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13:51:21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D94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6E2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F93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B1A3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07002070000028784-E0KcWQM1SAQT20241018</w:t>
            </w:r>
          </w:p>
        </w:tc>
      </w:tr>
      <w:tr w:rsidR="003D7E40" w:rsidRPr="003D7E40" w14:paraId="5EE7AAD6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E6F2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13:53:13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C0E1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E5D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669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0520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05002050000029218-E0KcWQM1SBVM20241018</w:t>
            </w:r>
          </w:p>
        </w:tc>
      </w:tr>
      <w:tr w:rsidR="003D7E40" w:rsidRPr="003D7E40" w14:paraId="1F13994B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BAE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13:53:30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A7C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786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CB9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B80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07002070000029223-E0KcWQM1SBfV20241018</w:t>
            </w:r>
          </w:p>
        </w:tc>
      </w:tr>
      <w:tr w:rsidR="003D7E40" w:rsidRPr="003D7E40" w14:paraId="433ABED3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CA74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13:56:49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AA1F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6F2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BB0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3CF0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07002070000029372-E0KcWQM1SDSj20241018</w:t>
            </w:r>
          </w:p>
        </w:tc>
      </w:tr>
      <w:tr w:rsidR="003D7E40" w:rsidRPr="003D7E40" w14:paraId="02B20487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778C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13:57:02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2034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741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754B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A357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05002050000029461-E0KcWQM1SDe320241018</w:t>
            </w:r>
          </w:p>
        </w:tc>
      </w:tr>
      <w:tr w:rsidR="003D7E40" w:rsidRPr="003D7E40" w14:paraId="4C5F398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70E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14:00:00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412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9A4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8816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D2F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05002050000029581-E0KcWQM1SFbo20241018</w:t>
            </w:r>
          </w:p>
        </w:tc>
      </w:tr>
      <w:tr w:rsidR="003D7E40" w:rsidRPr="003D7E40" w14:paraId="3EDEFAC7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FBEA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14:00:04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2AE4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4423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235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F29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05002050000029548-E0KcWQM1SFkf20241018</w:t>
            </w:r>
          </w:p>
        </w:tc>
      </w:tr>
      <w:tr w:rsidR="003D7E40" w:rsidRPr="003D7E40" w14:paraId="2D36B2C0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76F4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14:00:52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589A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DC93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D3A1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638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05002050000029719-E0KcWQM1SGiw20241018</w:t>
            </w:r>
          </w:p>
        </w:tc>
      </w:tr>
      <w:tr w:rsidR="003D7E40" w:rsidRPr="003D7E40" w14:paraId="0A7BEF1C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42EE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14:01:29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8A59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48E5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1B5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A49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05002050000029679-E0KcWQM1SHB220241018</w:t>
            </w:r>
          </w:p>
        </w:tc>
      </w:tr>
      <w:tr w:rsidR="003D7E40" w:rsidRPr="003D7E40" w14:paraId="0A4C901F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0B10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14:05:14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3572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E45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C923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2E87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07002070000029802-E0KcWQM1SJm220241018</w:t>
            </w:r>
          </w:p>
        </w:tc>
      </w:tr>
      <w:tr w:rsidR="003D7E40" w:rsidRPr="003D7E40" w14:paraId="511354A6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1B0E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14:05:14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C7E3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3A85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556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CF4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05002050000029791-E0KcWQM1SJnV20241018</w:t>
            </w:r>
          </w:p>
        </w:tc>
      </w:tr>
      <w:tr w:rsidR="003D7E40" w:rsidRPr="003D7E40" w14:paraId="195B9A95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4D6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14:07:45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48B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90AC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036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360F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07002070000030132-E0KcWQM1SLUm20241018</w:t>
            </w:r>
          </w:p>
        </w:tc>
      </w:tr>
      <w:tr w:rsidR="003D7E40" w:rsidRPr="003D7E40" w14:paraId="7DCEA35E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5F81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14:07:45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C039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B0C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6EF9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19FD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05002050000030106-E0KcWQM1SLZ920241018</w:t>
            </w:r>
          </w:p>
        </w:tc>
      </w:tr>
      <w:tr w:rsidR="003D7E40" w:rsidRPr="003D7E40" w14:paraId="3431CEBE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554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14:11:03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AF9B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B72E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38DB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F725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07002070000030365-E0KcWQM1SObb20241018</w:t>
            </w:r>
          </w:p>
        </w:tc>
      </w:tr>
      <w:tr w:rsidR="003D7E40" w:rsidRPr="003D7E40" w14:paraId="3C6A9399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1AC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14:12:12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104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081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5898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408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07002070000030208-E0KcWQM1SPX320241018</w:t>
            </w:r>
          </w:p>
        </w:tc>
      </w:tr>
      <w:tr w:rsidR="003D7E40" w:rsidRPr="003D7E40" w14:paraId="136F3399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278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18-Oct-2024 14:13:22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242C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ADB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B10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42E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05002050000030469-E0KcWQM1SQeD20241018</w:t>
            </w:r>
          </w:p>
        </w:tc>
      </w:tr>
      <w:tr w:rsidR="003D7E40" w:rsidRPr="003D7E40" w14:paraId="4A8593C5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429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14:14:13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62B5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980F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4A3A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7DC9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07002070000030585-E0KcWQM1SR6d20241018</w:t>
            </w:r>
          </w:p>
        </w:tc>
      </w:tr>
      <w:tr w:rsidR="003D7E40" w:rsidRPr="003D7E40" w14:paraId="0EE93B0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2D86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14:14:14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366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624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F97C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464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07002070000030585-E0KcWQM1SR6t20241018</w:t>
            </w:r>
          </w:p>
        </w:tc>
      </w:tr>
      <w:tr w:rsidR="003D7E40" w:rsidRPr="003D7E40" w14:paraId="73A3DFF2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24A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14:15:58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93C9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50E6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075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705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05002050000030724-E0KcWQM1SSO220241018</w:t>
            </w:r>
          </w:p>
        </w:tc>
      </w:tr>
      <w:tr w:rsidR="003D7E40" w:rsidRPr="003D7E40" w14:paraId="2AC8FD8B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32A0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14:17:20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0CDD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4EBC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6CA5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9EF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05002050000030862-E0KcWQM1STjF20241018</w:t>
            </w:r>
          </w:p>
        </w:tc>
      </w:tr>
      <w:tr w:rsidR="003D7E40" w:rsidRPr="003D7E40" w14:paraId="559D9111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388B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14:17:20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1092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834C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E289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8D2D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05002050000030862-E0KcWQM1STjD20241018</w:t>
            </w:r>
          </w:p>
        </w:tc>
      </w:tr>
      <w:tr w:rsidR="003D7E40" w:rsidRPr="003D7E40" w14:paraId="4E5E3A47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328E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14:17:59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AC5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371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35F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F89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07002070000030827-E0KcWQM1SUor20241018</w:t>
            </w:r>
          </w:p>
        </w:tc>
      </w:tr>
      <w:tr w:rsidR="003D7E40" w:rsidRPr="003D7E40" w14:paraId="65144584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EA0F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14:19:05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10DA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79D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EF89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163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07002070000031013-E0KcWQM1SVnO20241018</w:t>
            </w:r>
          </w:p>
        </w:tc>
      </w:tr>
      <w:tr w:rsidR="003D7E40" w:rsidRPr="003D7E40" w14:paraId="45601C83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D27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14:19:33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D0B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1C50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D75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4D08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07002070000030579-E0KcWQM1SWGJ20241018</w:t>
            </w:r>
          </w:p>
        </w:tc>
      </w:tr>
      <w:tr w:rsidR="003D7E40" w:rsidRPr="003D7E40" w14:paraId="321EA935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AF2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14:19:33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0B5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D2F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B5A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E88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05002050000030960-E0KcWQM1SWF220241018</w:t>
            </w:r>
          </w:p>
        </w:tc>
      </w:tr>
      <w:tr w:rsidR="003D7E40" w:rsidRPr="003D7E40" w14:paraId="7964C7E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11E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14:20:11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16E8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955C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CAA5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309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05002050000031120-E0KcWQM1SWqH20241018</w:t>
            </w:r>
          </w:p>
        </w:tc>
      </w:tr>
      <w:tr w:rsidR="003D7E40" w:rsidRPr="003D7E40" w14:paraId="437DFAB3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BC5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14:21:46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44F8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42B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009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F4F9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07002070000031273-E0KcWQM1SYzf20241018</w:t>
            </w:r>
          </w:p>
        </w:tc>
      </w:tr>
      <w:tr w:rsidR="003D7E40" w:rsidRPr="003D7E40" w14:paraId="7B6CC538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7758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14:21:46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38C7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15AD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6FC9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0AD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07002070000031273-E0KcWQM1SYzh20241018</w:t>
            </w:r>
          </w:p>
        </w:tc>
      </w:tr>
      <w:tr w:rsidR="003D7E40" w:rsidRPr="003D7E40" w14:paraId="6838CEC7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F89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14:22:01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A83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EA95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23FA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0981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05002050000031180-E0KcWQM1SZMb20241018</w:t>
            </w:r>
          </w:p>
        </w:tc>
      </w:tr>
      <w:tr w:rsidR="003D7E40" w:rsidRPr="003D7E40" w14:paraId="34413A98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894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14:23:37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B37B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61F2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198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268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07002070000031403-E0KcWQM1Sb3b20241018</w:t>
            </w:r>
          </w:p>
        </w:tc>
      </w:tr>
      <w:tr w:rsidR="003D7E40" w:rsidRPr="003D7E40" w14:paraId="3661F80E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1AC5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14:24:42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C63C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BFC7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240A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CFE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05002050000031427-E0KcWQM1ScA720241018</w:t>
            </w:r>
          </w:p>
        </w:tc>
      </w:tr>
      <w:tr w:rsidR="003D7E40" w:rsidRPr="003D7E40" w14:paraId="48AB24CF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5FA9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14:24:42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B53F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EDC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4E0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12EB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07002070000031259-E0KcWQM1Sc8020241018</w:t>
            </w:r>
          </w:p>
        </w:tc>
      </w:tr>
      <w:tr w:rsidR="003D7E40" w:rsidRPr="003D7E40" w14:paraId="47C76F71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007B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14:24:42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F49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EB8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42C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AF1B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07002070000031259-E0KcWQM1Sc7w20241018</w:t>
            </w:r>
          </w:p>
        </w:tc>
      </w:tr>
      <w:tr w:rsidR="003D7E40" w:rsidRPr="003D7E40" w14:paraId="4896BD5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0ED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14:24:42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5A20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CDE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63C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C6DA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07002070000031259-E0KcWQM1Sc7y20241018</w:t>
            </w:r>
          </w:p>
        </w:tc>
      </w:tr>
      <w:tr w:rsidR="003D7E40" w:rsidRPr="003D7E40" w14:paraId="4D58C22C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B66A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14:24:42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4A7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7DF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584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A84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05002050000031427-E0KcWQM1ScA120241018</w:t>
            </w:r>
          </w:p>
        </w:tc>
      </w:tr>
      <w:tr w:rsidR="003D7E40" w:rsidRPr="003D7E40" w14:paraId="24B431DF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010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14:24:42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A4AB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18B9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581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D06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05002050000031427-E0KcWQM1ScA420241018</w:t>
            </w:r>
          </w:p>
        </w:tc>
      </w:tr>
      <w:tr w:rsidR="003D7E40" w:rsidRPr="003D7E40" w14:paraId="5E9D498A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9EBA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14:25:38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1ABD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8EC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81D7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897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05002050000031602-E0KcWQM1SdI320241018</w:t>
            </w:r>
          </w:p>
        </w:tc>
      </w:tr>
      <w:tr w:rsidR="003D7E40" w:rsidRPr="003D7E40" w14:paraId="3B63A417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262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14:27:07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52A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78CA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489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CC0F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07002070000031748-E0KcWQM1SfEF20241018</w:t>
            </w:r>
          </w:p>
        </w:tc>
      </w:tr>
      <w:tr w:rsidR="003D7E40" w:rsidRPr="003D7E40" w14:paraId="67A9EF6C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AD07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14:27:50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21F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197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BE4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3622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05002050000031739-E0KcWQM1SgET20241018</w:t>
            </w:r>
          </w:p>
        </w:tc>
      </w:tr>
      <w:tr w:rsidR="003D7E40" w:rsidRPr="003D7E40" w14:paraId="7AD20F7A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005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14:27:50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D7F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920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0C1E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818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07002070000031577-E0KcWQM1SgAZ20241018</w:t>
            </w:r>
          </w:p>
        </w:tc>
      </w:tr>
      <w:tr w:rsidR="003D7E40" w:rsidRPr="003D7E40" w14:paraId="2743B8DB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8A9B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14:28:49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C1D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34D7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EB6F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D6C6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05002050000031925-E0KcWQM1ShbA20241018</w:t>
            </w:r>
          </w:p>
        </w:tc>
      </w:tr>
      <w:tr w:rsidR="003D7E40" w:rsidRPr="003D7E40" w14:paraId="6F405688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7677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14:29:07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81F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EBCD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E80D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3C3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05002050000031919-E0KcWQM1SiG520241018</w:t>
            </w:r>
          </w:p>
        </w:tc>
      </w:tr>
      <w:tr w:rsidR="003D7E40" w:rsidRPr="003D7E40" w14:paraId="41FEEB99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9AF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14:30:12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9BD6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5450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36F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886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07002070000032116-E0KcWQM1Sl8I20241018</w:t>
            </w:r>
          </w:p>
        </w:tc>
      </w:tr>
      <w:tr w:rsidR="003D7E40" w:rsidRPr="003D7E40" w14:paraId="05AD2325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17E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14:33:04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E27F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134E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946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EB4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05002050000032600-E0KcWQM1StHw20241018</w:t>
            </w:r>
          </w:p>
        </w:tc>
      </w:tr>
      <w:tr w:rsidR="003D7E40" w:rsidRPr="003D7E40" w14:paraId="50688569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EAD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14:33:13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9D3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E99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1432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B1DF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07002070000032566-E0KcWQM1StbI20241018</w:t>
            </w:r>
          </w:p>
        </w:tc>
      </w:tr>
      <w:tr w:rsidR="003D7E40" w:rsidRPr="003D7E40" w14:paraId="08C0DC1B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E55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14:33:13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E61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ADB2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5BA1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C47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07002070000032566-E0KcWQM1StbG20241018</w:t>
            </w:r>
          </w:p>
        </w:tc>
      </w:tr>
      <w:tr w:rsidR="003D7E40" w:rsidRPr="003D7E40" w14:paraId="58F81224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8A73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14:34:44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4A82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4981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B11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5165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07002070000032657-E0KcWQM1SwiD20241018</w:t>
            </w:r>
          </w:p>
        </w:tc>
      </w:tr>
      <w:tr w:rsidR="003D7E40" w:rsidRPr="003D7E40" w14:paraId="6440DF06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C62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14:35:13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55D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B7E6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28B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BC2E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07002070000032917-E0KcWQM1SyL820241018</w:t>
            </w:r>
          </w:p>
        </w:tc>
      </w:tr>
      <w:tr w:rsidR="003D7E40" w:rsidRPr="003D7E40" w14:paraId="16AB7183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8D17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14:35:59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92F8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131B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69F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A6B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05002050000033119-E0KcWQM1T0Zk20241018</w:t>
            </w:r>
          </w:p>
        </w:tc>
      </w:tr>
      <w:tr w:rsidR="003D7E40" w:rsidRPr="003D7E40" w14:paraId="28DFEC36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E61B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14:36:01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987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07C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7DCE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00B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05002050000033119-E0KcWQM1T0dV20241018</w:t>
            </w:r>
          </w:p>
        </w:tc>
      </w:tr>
      <w:tr w:rsidR="003D7E40" w:rsidRPr="003D7E40" w14:paraId="68D35C38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5AB2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14:37:59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3173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D4C2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E509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E9C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05002050000033270-E0KcWQM1T3np20241018</w:t>
            </w:r>
          </w:p>
        </w:tc>
      </w:tr>
      <w:tr w:rsidR="003D7E40" w:rsidRPr="003D7E40" w14:paraId="4970EE68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C3F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14:38:05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B724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292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0C4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8F0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07002070000033203-E0KcWQM1T42J20241018</w:t>
            </w:r>
          </w:p>
        </w:tc>
      </w:tr>
      <w:tr w:rsidR="003D7E40" w:rsidRPr="003D7E40" w14:paraId="2248FE71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EBD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14:38:55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6BB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A8EA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F08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922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05002050000033416-E0KcWQM1T5RS20241018</w:t>
            </w:r>
          </w:p>
        </w:tc>
      </w:tr>
      <w:tr w:rsidR="003D7E40" w:rsidRPr="003D7E40" w14:paraId="4FBEFDAA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F19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14:40:06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251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4D6A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26C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B419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05002050000033605-E0KcWQM1T7Nu20241018</w:t>
            </w:r>
          </w:p>
        </w:tc>
      </w:tr>
      <w:tr w:rsidR="003D7E40" w:rsidRPr="003D7E40" w14:paraId="06830375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6401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14:40:06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A52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86F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8BF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4AD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05002050000033410-E0KcWQM1T7MJ20241018</w:t>
            </w:r>
          </w:p>
        </w:tc>
      </w:tr>
      <w:tr w:rsidR="003D7E40" w:rsidRPr="003D7E40" w14:paraId="66B80111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61F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14:40:06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1EF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BD3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05AC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203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05002050000033605-E0KcWQM1T7Nw20241018</w:t>
            </w:r>
          </w:p>
        </w:tc>
      </w:tr>
      <w:tr w:rsidR="003D7E40" w:rsidRPr="003D7E40" w14:paraId="6CE54CEC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E06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14:41:59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60F6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C42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FA3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3C97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05002050000033843-E0KcWQM1TAVq20241018</w:t>
            </w:r>
          </w:p>
        </w:tc>
      </w:tr>
      <w:tr w:rsidR="003D7E40" w:rsidRPr="003D7E40" w14:paraId="606E27D5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E06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14:43:26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10A1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AD5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9BE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AB3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05002050000034053-E0KcWQM1TD9020241018</w:t>
            </w:r>
          </w:p>
        </w:tc>
      </w:tr>
      <w:tr w:rsidR="003D7E40" w:rsidRPr="003D7E40" w14:paraId="51513424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01D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14:45:16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1E7A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B53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82C3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120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07002070000034189-E0KcWQM1TFwI20241018</w:t>
            </w:r>
          </w:p>
        </w:tc>
      </w:tr>
      <w:tr w:rsidR="003D7E40" w:rsidRPr="003D7E40" w14:paraId="35D525A2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194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14:45:24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93B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B1A7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180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AD6F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07002070000034189-E0KcWQM1TGC720241018</w:t>
            </w:r>
          </w:p>
        </w:tc>
      </w:tr>
      <w:tr w:rsidR="003D7E40" w:rsidRPr="003D7E40" w14:paraId="655A6663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18D4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14:46:40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6C9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364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3E01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8D46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07002070000034182-E0KcWQM1TI5i20241018</w:t>
            </w:r>
          </w:p>
        </w:tc>
      </w:tr>
      <w:tr w:rsidR="003D7E40" w:rsidRPr="003D7E40" w14:paraId="43BB775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C96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18-Oct-2024 14:47:36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9E57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4C6A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6700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58C1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05002050000034251-E0KcWQM1TJNP20241018</w:t>
            </w:r>
          </w:p>
        </w:tc>
      </w:tr>
      <w:tr w:rsidR="003D7E40" w:rsidRPr="003D7E40" w14:paraId="3C8A289C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F090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14:48:33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D82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3B60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BCEB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5181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05002050000034709-E0KcWQM1TKk520241018</w:t>
            </w:r>
          </w:p>
        </w:tc>
      </w:tr>
      <w:tr w:rsidR="003D7E40" w:rsidRPr="003D7E40" w14:paraId="6814DC31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C4F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14:49:10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C8F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A31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AB6D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593D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05002050000034478-E0KcWQM1TLWy20241018</w:t>
            </w:r>
          </w:p>
        </w:tc>
      </w:tr>
      <w:tr w:rsidR="003D7E40" w:rsidRPr="003D7E40" w14:paraId="66C93130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03C2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14:51:44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D99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C402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5895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5D1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07002070000035027-E0KcWQM1TPds20241018</w:t>
            </w:r>
          </w:p>
        </w:tc>
      </w:tr>
      <w:tr w:rsidR="003D7E40" w:rsidRPr="003D7E40" w14:paraId="3A19A431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DA6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14:51:57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69D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5C8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6B2A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0FFF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05002050000035226-E0KcWQM1TQEi20241018</w:t>
            </w:r>
          </w:p>
        </w:tc>
      </w:tr>
      <w:tr w:rsidR="003D7E40" w:rsidRPr="003D7E40" w14:paraId="6467D28E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CBB7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14:52:00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007D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8D8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9C3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3B6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05002050000034943-E0KcWQM1TQLZ20241018</w:t>
            </w:r>
          </w:p>
        </w:tc>
      </w:tr>
      <w:tr w:rsidR="003D7E40" w:rsidRPr="003D7E40" w14:paraId="53671CE8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5804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14:52:04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6225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5C0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951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3BE4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05002050000034943-E0KcWQM1TQVD20241018</w:t>
            </w:r>
          </w:p>
        </w:tc>
      </w:tr>
      <w:tr w:rsidR="003D7E40" w:rsidRPr="003D7E40" w14:paraId="3EEB6F4E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C0D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14:53:41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68F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DD7C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B8D1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F793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05002050000035473-E0KcWQM1TT4920241018</w:t>
            </w:r>
          </w:p>
        </w:tc>
      </w:tr>
      <w:tr w:rsidR="003D7E40" w:rsidRPr="003D7E40" w14:paraId="257A894E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E24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14:53:41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A503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8EC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034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308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07002070000035365-E0KcWQM1TT4B20241018</w:t>
            </w:r>
          </w:p>
        </w:tc>
      </w:tr>
      <w:tr w:rsidR="003D7E40" w:rsidRPr="003D7E40" w14:paraId="5FF3EB6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23C2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14:54:59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23D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DFF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35BF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5DB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05002050000035530-E0KcWQM1TVaQ20241018</w:t>
            </w:r>
          </w:p>
        </w:tc>
      </w:tr>
      <w:tr w:rsidR="003D7E40" w:rsidRPr="003D7E40" w14:paraId="58E19D44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BAC6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14:54:59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1FCA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871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BD4E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2BB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05002050000035530-E0KcWQM1TVaT20241018</w:t>
            </w:r>
          </w:p>
        </w:tc>
      </w:tr>
      <w:tr w:rsidR="003D7E40" w:rsidRPr="003D7E40" w14:paraId="63B4C872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B2EF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14:56:09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9DD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4E7F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4DF8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0193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05002050000035928-E0KcWQM1TXGr20241018</w:t>
            </w:r>
          </w:p>
        </w:tc>
      </w:tr>
      <w:tr w:rsidR="003D7E40" w:rsidRPr="003D7E40" w14:paraId="054B09A4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995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14:57:59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9E6A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E0D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8BD8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801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07002070000035937-E0KcWQM1TZim20241018</w:t>
            </w:r>
          </w:p>
        </w:tc>
      </w:tr>
      <w:tr w:rsidR="003D7E40" w:rsidRPr="003D7E40" w14:paraId="227B17C9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D81C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14:57:59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8F87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12ED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EFC1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069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07002070000035937-E0KcWQM1TZik20241018</w:t>
            </w:r>
          </w:p>
        </w:tc>
      </w:tr>
      <w:tr w:rsidR="003D7E40" w:rsidRPr="003D7E40" w14:paraId="053A4AB2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407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14:58:26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721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AEE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9A8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E247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05002050000036284-E0KcWQM1TaJU20241018</w:t>
            </w:r>
          </w:p>
        </w:tc>
      </w:tr>
      <w:tr w:rsidR="003D7E40" w:rsidRPr="003D7E40" w14:paraId="0534E611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0312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15:01:33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9BC7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872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D917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429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07002070000036632-E0KcWQM1Tez620241018</w:t>
            </w:r>
          </w:p>
        </w:tc>
      </w:tr>
      <w:tr w:rsidR="003D7E40" w:rsidRPr="003D7E40" w14:paraId="212A0116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ABEA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15:01:54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16B3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95D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40F6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033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07002070000036570-E0KcWQM1TfXH20241018</w:t>
            </w:r>
          </w:p>
        </w:tc>
      </w:tr>
      <w:tr w:rsidR="003D7E40" w:rsidRPr="003D7E40" w14:paraId="0AC48CC2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68C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15:01:54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7A40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952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02B3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60D2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07002070000036570-E0KcWQM1TfXF20241018</w:t>
            </w:r>
          </w:p>
        </w:tc>
      </w:tr>
      <w:tr w:rsidR="003D7E40" w:rsidRPr="003D7E40" w14:paraId="6256B0BA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A94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15:01:57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92A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62B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B93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C251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05002050000036049-E0KcWQM1Tfkz20241018</w:t>
            </w:r>
          </w:p>
        </w:tc>
      </w:tr>
      <w:tr w:rsidR="003D7E40" w:rsidRPr="003D7E40" w14:paraId="0BA9B8B6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A83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15:02:45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F4E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771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8F6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668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07002070000036660-E0KcWQM1TgpK20241018</w:t>
            </w:r>
          </w:p>
        </w:tc>
      </w:tr>
      <w:tr w:rsidR="003D7E40" w:rsidRPr="003D7E40" w14:paraId="7D567572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FE10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15:04:10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8AB4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E8AB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9D5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E1C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05002050000037087-E0KcWQM1TiVB20241018</w:t>
            </w:r>
          </w:p>
        </w:tc>
      </w:tr>
      <w:tr w:rsidR="003D7E40" w:rsidRPr="003D7E40" w14:paraId="2EB76724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9FE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15:04:10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6D1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9F5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BFA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C36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05002050000037121-E0KcWQM1TiVF20241018</w:t>
            </w:r>
          </w:p>
        </w:tc>
      </w:tr>
      <w:tr w:rsidR="003D7E40" w:rsidRPr="003D7E40" w14:paraId="32E2E0CF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C9B4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15:05:27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EE74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CCB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0DA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879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05002050000037298-E0KcWQM1TkAd20241018</w:t>
            </w:r>
          </w:p>
        </w:tc>
      </w:tr>
      <w:tr w:rsidR="003D7E40" w:rsidRPr="003D7E40" w14:paraId="209D7DF4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321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15:05:27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8EAA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DEA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13B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410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05002050000037298-E0KcWQM1TkAb20241018</w:t>
            </w:r>
          </w:p>
        </w:tc>
      </w:tr>
      <w:tr w:rsidR="003D7E40" w:rsidRPr="003D7E40" w14:paraId="5540E6B9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5B1B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15:05:29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E81A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1DAC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29B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C78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05002050000037294-E0KcWQM1TkOD20241018</w:t>
            </w:r>
          </w:p>
        </w:tc>
      </w:tr>
      <w:tr w:rsidR="003D7E40" w:rsidRPr="003D7E40" w14:paraId="16883B44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0240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15:05:29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395D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8E6E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C90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A42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07002070000037139-E0KcWQM1TkOB20241018</w:t>
            </w:r>
          </w:p>
        </w:tc>
      </w:tr>
      <w:tr w:rsidR="003D7E40" w:rsidRPr="003D7E40" w14:paraId="46993872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658C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15:06:48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73A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D7C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E4AB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4D20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05002050000037480-E0KcWQM1Tm3w20241018</w:t>
            </w:r>
          </w:p>
        </w:tc>
      </w:tr>
      <w:tr w:rsidR="003D7E40" w:rsidRPr="003D7E40" w14:paraId="27E3A2B8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73D3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15:07:01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42B9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0E9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6CB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FE65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07002070000037337-E0KcWQM1TmDE20241018</w:t>
            </w:r>
          </w:p>
        </w:tc>
      </w:tr>
      <w:tr w:rsidR="003D7E40" w:rsidRPr="003D7E40" w14:paraId="78E5D23A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638E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15:08:50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1910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236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AFB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9A0A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07002070000037553-E0KcWQM1ToZj20241018</w:t>
            </w:r>
          </w:p>
        </w:tc>
      </w:tr>
      <w:tr w:rsidR="003D7E40" w:rsidRPr="003D7E40" w14:paraId="24A57CA3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F02E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15:10:05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FB0F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5958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328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BCA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07002070000037525-E0KcWQM1Tq2S20241018</w:t>
            </w:r>
          </w:p>
        </w:tc>
      </w:tr>
      <w:tr w:rsidR="003D7E40" w:rsidRPr="003D7E40" w14:paraId="1AC0EFEE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44B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15:10:24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0A7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317D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5D41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596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05002050000037861-E0KcWQM1TqXw20241018</w:t>
            </w:r>
          </w:p>
        </w:tc>
      </w:tr>
      <w:tr w:rsidR="003D7E40" w:rsidRPr="003D7E40" w14:paraId="1971DF04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4EA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15:12:47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658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75FF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F0B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19F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05002050000038117-E0KcWQM1TtgR20241018</w:t>
            </w:r>
          </w:p>
        </w:tc>
      </w:tr>
      <w:tr w:rsidR="003D7E40" w:rsidRPr="003D7E40" w14:paraId="1EBC7031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55E7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15:13:26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5D60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1438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3648.0000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829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6879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07002070000038135-E0KcWQM1TuRJ20241018</w:t>
            </w:r>
          </w:p>
        </w:tc>
      </w:tr>
      <w:tr w:rsidR="003D7E40" w:rsidRPr="003D7E40" w14:paraId="2A134A4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8D47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15:15:19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B390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FDE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6A01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970A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07002070000038355-E0KcWQM1TwjX20241018</w:t>
            </w:r>
          </w:p>
        </w:tc>
      </w:tr>
      <w:tr w:rsidR="003D7E40" w:rsidRPr="003D7E40" w14:paraId="59BC7437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6361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15:15:19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5696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102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4E1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520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07002070000038355-E0KcWQM1TwjV20241018</w:t>
            </w:r>
          </w:p>
        </w:tc>
      </w:tr>
      <w:tr w:rsidR="003D7E40" w:rsidRPr="003D7E40" w14:paraId="676325DC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3392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15:16:00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3D9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FAAB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42F6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59D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07002070000038345-E0KcWQM1Txgd20241018</w:t>
            </w:r>
          </w:p>
        </w:tc>
      </w:tr>
      <w:tr w:rsidR="003D7E40" w:rsidRPr="003D7E40" w14:paraId="16563F70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5A1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15:17:25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FC4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92F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5507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E8A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07002070000038577-E0KcWQM1TzNq20241018</w:t>
            </w:r>
          </w:p>
        </w:tc>
      </w:tr>
      <w:tr w:rsidR="003D7E40" w:rsidRPr="003D7E40" w14:paraId="1D7E6349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6D5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15:17:25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E77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F743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1DB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E6B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07002070000038577-E0KcWQM1TzNs20241018</w:t>
            </w:r>
          </w:p>
        </w:tc>
      </w:tr>
      <w:tr w:rsidR="003D7E40" w:rsidRPr="003D7E40" w14:paraId="46E18AF5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A8B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15:20:15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02A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E341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CFB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C666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07002070000039002-E0KcWQM1U3DO20241018</w:t>
            </w:r>
          </w:p>
        </w:tc>
      </w:tr>
      <w:tr w:rsidR="003D7E40" w:rsidRPr="003D7E40" w14:paraId="367EEC0C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B76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15:22:13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5324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5ABC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C965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4A4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05002050000039368-E0KcWQM1U5cE20241018</w:t>
            </w:r>
          </w:p>
        </w:tc>
      </w:tr>
      <w:tr w:rsidR="003D7E40" w:rsidRPr="003D7E40" w14:paraId="70EEA084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2692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15:22:13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9642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C5C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217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73CA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07002070000039002-E0KcWQM1U5c820241018</w:t>
            </w:r>
          </w:p>
        </w:tc>
      </w:tr>
      <w:tr w:rsidR="003D7E40" w:rsidRPr="003D7E40" w14:paraId="771F16F6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0DD9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15:22:13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1CA9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C97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DAB9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BF0B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05002050000039368-E0KcWQM1U5cG20241018</w:t>
            </w:r>
          </w:p>
        </w:tc>
      </w:tr>
      <w:tr w:rsidR="003D7E40" w:rsidRPr="003D7E40" w14:paraId="3CE64018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0E42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15:24:06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D2F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10DB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9506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F18C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05002050000039644-E0KcWQM1U7KK20241018</w:t>
            </w:r>
          </w:p>
        </w:tc>
      </w:tr>
      <w:tr w:rsidR="003D7E40" w:rsidRPr="003D7E40" w14:paraId="19A4AF09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59C3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15:24:06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502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0EB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1140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ACA6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05002050000039644-E0KcWQM1U7KI20241018</w:t>
            </w:r>
          </w:p>
        </w:tc>
      </w:tr>
      <w:tr w:rsidR="003D7E40" w:rsidRPr="003D7E40" w14:paraId="1B44B932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B44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15:24:39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D09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52E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69E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15B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07002070000039467-E0KcWQM1U7qb20241018</w:t>
            </w:r>
          </w:p>
        </w:tc>
      </w:tr>
      <w:tr w:rsidR="003D7E40" w:rsidRPr="003D7E40" w14:paraId="350BC6E4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7C3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15:25:09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4E0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8582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973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760D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07002070000039590-E0KcWQM1U8DW20241018</w:t>
            </w:r>
          </w:p>
        </w:tc>
      </w:tr>
      <w:tr w:rsidR="003D7E40" w:rsidRPr="003D7E40" w14:paraId="2D907FD9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F30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18-Oct-2024 15:25:09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DBB2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659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21F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A6E2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07002070000039590-E0KcWQM1U8DY20241018</w:t>
            </w:r>
          </w:p>
        </w:tc>
      </w:tr>
      <w:tr w:rsidR="003D7E40" w:rsidRPr="003D7E40" w14:paraId="550CBDA7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56BB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15:28:00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23B0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026F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3588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E10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05002050000039844-E0KcWQM1UAkP20241018</w:t>
            </w:r>
          </w:p>
        </w:tc>
      </w:tr>
      <w:tr w:rsidR="003D7E40" w:rsidRPr="003D7E40" w14:paraId="724C433F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484C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15:28:00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FA0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6ED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3658.0000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BE5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6DF9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05002050000039990-E0KcWQM1UAkZ20241018</w:t>
            </w:r>
          </w:p>
        </w:tc>
      </w:tr>
      <w:tr w:rsidR="003D7E40" w:rsidRPr="003D7E40" w14:paraId="6FFFE0A1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CC4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15:29:11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5E4D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9ABC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F12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6C13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05002050000040359-E0KcWQM1UBqy20241018</w:t>
            </w:r>
          </w:p>
        </w:tc>
      </w:tr>
      <w:tr w:rsidR="003D7E40" w:rsidRPr="003D7E40" w14:paraId="13CE9E14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9656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15:30:30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4871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948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E674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6BD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05002050000040591-E0KcWQM1UDOL20241018</w:t>
            </w:r>
          </w:p>
        </w:tc>
      </w:tr>
      <w:tr w:rsidR="003D7E40" w:rsidRPr="003D7E40" w14:paraId="082D5541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3149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15:31:15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E9C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8802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CC0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186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07002070000040402-E0KcWQM1UECD20241018</w:t>
            </w:r>
          </w:p>
        </w:tc>
      </w:tr>
      <w:tr w:rsidR="003D7E40" w:rsidRPr="003D7E40" w14:paraId="3E6534D6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C61A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15:31:15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F32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053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F83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9913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07002070000040402-E0KcWQM1UECM20241018</w:t>
            </w:r>
          </w:p>
        </w:tc>
      </w:tr>
      <w:tr w:rsidR="003D7E40" w:rsidRPr="003D7E40" w14:paraId="02DD07AC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DC9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15:31:49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4824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782D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334C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1C8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07002070000040597-E0KcWQM1UF3U20241018</w:t>
            </w:r>
          </w:p>
        </w:tc>
      </w:tr>
      <w:tr w:rsidR="003D7E40" w:rsidRPr="003D7E40" w14:paraId="3352D68B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BF8A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15:31:49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B84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510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7B5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C35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07002070000040597-E0KcWQM1UF3S20241018</w:t>
            </w:r>
          </w:p>
        </w:tc>
      </w:tr>
      <w:tr w:rsidR="003D7E40" w:rsidRPr="003D7E40" w14:paraId="6703574C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689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15:34:00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2376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6BD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DF2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64A7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07002070000040798-E0KcWQM1UHcy20241018</w:t>
            </w:r>
          </w:p>
        </w:tc>
      </w:tr>
      <w:tr w:rsidR="003D7E40" w:rsidRPr="003D7E40" w14:paraId="27E61BEB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F4E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15:34:00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8D44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5949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35AE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F9C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05002050000041017-E0KcWQM1UHbQ20241018</w:t>
            </w:r>
          </w:p>
        </w:tc>
      </w:tr>
      <w:tr w:rsidR="003D7E40" w:rsidRPr="003D7E40" w14:paraId="3A283051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D65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15:35:35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FDA5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8DBB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171F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DE7F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05002050000041189-E0KcWQM1UJ1F20241018</w:t>
            </w:r>
          </w:p>
        </w:tc>
      </w:tr>
      <w:tr w:rsidR="003D7E40" w:rsidRPr="003D7E40" w14:paraId="13EA04C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618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15:40:32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34FA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9A6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3670.0000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54E1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1CA4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05002050000041918-E0KcWQM1UOJF20241018</w:t>
            </w:r>
          </w:p>
        </w:tc>
      </w:tr>
      <w:tr w:rsidR="003D7E40" w:rsidRPr="003D7E40" w14:paraId="62BBCBA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6DB6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15:41:10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AE6D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68E5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F56F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8979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05002050000041803-E0KcWQM1UP1120241018</w:t>
            </w:r>
          </w:p>
        </w:tc>
      </w:tr>
      <w:tr w:rsidR="003D7E40" w:rsidRPr="003D7E40" w14:paraId="6069AD06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8DA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15:42:08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34E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4C7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8D8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708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05002050000042146-E0KcWQM1UPro20241018</w:t>
            </w:r>
          </w:p>
        </w:tc>
      </w:tr>
      <w:tr w:rsidR="003D7E40" w:rsidRPr="003D7E40" w14:paraId="7BE2616A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FA6C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15:43:40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F0EB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7EA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3669.0000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C60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C0AA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05002050000042324-E0KcWQM1URAm20241018</w:t>
            </w:r>
          </w:p>
        </w:tc>
      </w:tr>
      <w:tr w:rsidR="003D7E40" w:rsidRPr="003D7E40" w14:paraId="51FECFA2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0264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15:47:01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4F7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170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805E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6C4F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07002070000042488-E0KcWQM1UURX20241018</w:t>
            </w:r>
          </w:p>
        </w:tc>
      </w:tr>
      <w:tr w:rsidR="003D7E40" w:rsidRPr="003D7E40" w14:paraId="4D87D795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518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15:47:01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422B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F10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F102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738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07002070000042538-E0KcWQM1UUR220241018</w:t>
            </w:r>
          </w:p>
        </w:tc>
      </w:tr>
      <w:tr w:rsidR="003D7E40" w:rsidRPr="003D7E40" w14:paraId="08F6D8F0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400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15:47:01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132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B6A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003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F62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07002070000042488-E0KcWQM1UURt20241018</w:t>
            </w:r>
          </w:p>
        </w:tc>
      </w:tr>
      <w:tr w:rsidR="003D7E40" w:rsidRPr="003D7E40" w14:paraId="70A29532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D2D7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15:47:01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92C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D69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EE1A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62B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07002070000042488-E0KcWQM1UURl20241018</w:t>
            </w:r>
          </w:p>
        </w:tc>
      </w:tr>
      <w:tr w:rsidR="003D7E40" w:rsidRPr="003D7E40" w14:paraId="0B6D98C3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9A4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15:47:44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33B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D2F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6E48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A578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07002070000042539-E0KcWQM1UVKC20241018</w:t>
            </w:r>
          </w:p>
        </w:tc>
      </w:tr>
      <w:tr w:rsidR="003D7E40" w:rsidRPr="003D7E40" w14:paraId="0F5B6DA2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A30E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15:48:54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F35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5B1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DB5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8C1B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05002050000042757-E0KcWQM1UWJs20241018</w:t>
            </w:r>
          </w:p>
        </w:tc>
      </w:tr>
      <w:tr w:rsidR="003D7E40" w:rsidRPr="003D7E40" w14:paraId="2F5C20CA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99A8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15:48:54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C2C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F35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CFB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D25B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05002050000042757-E0KcWQM1UWJu20241018</w:t>
            </w:r>
          </w:p>
        </w:tc>
      </w:tr>
      <w:tr w:rsidR="003D7E40" w:rsidRPr="003D7E40" w14:paraId="5641290F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BA6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15:48:54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6C7A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64CC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328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C374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05002050000042757-E0KcWQM1UWJq20241018</w:t>
            </w:r>
          </w:p>
        </w:tc>
      </w:tr>
      <w:tr w:rsidR="003D7E40" w:rsidRPr="003D7E40" w14:paraId="3EBC4EC1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F9F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15:50:30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760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462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D95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D74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E3D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07002070000042931-E0KcWQM1UY6020241018</w:t>
            </w:r>
          </w:p>
        </w:tc>
      </w:tr>
      <w:tr w:rsidR="003D7E40" w:rsidRPr="003D7E40" w14:paraId="6F1F9FCB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282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15:51:46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BC3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0FA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786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96E0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05002050000043120-E0KcWQM1UZTr20241018</w:t>
            </w:r>
          </w:p>
        </w:tc>
      </w:tr>
      <w:tr w:rsidR="003D7E40" w:rsidRPr="003D7E40" w14:paraId="207A4F40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1BF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15:52:12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B2D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EA1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8ED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4303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05002050000043120-E0KcWQM1UZy620241018</w:t>
            </w:r>
          </w:p>
        </w:tc>
      </w:tr>
      <w:tr w:rsidR="003D7E40" w:rsidRPr="003D7E40" w14:paraId="537EAF96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169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15:52:38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2EF4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699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838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AF1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05002050000043120-E0KcWQM1UaJp20241018</w:t>
            </w:r>
          </w:p>
        </w:tc>
      </w:tr>
      <w:tr w:rsidR="003D7E40" w:rsidRPr="003D7E40" w14:paraId="6133E223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2DED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15:54:55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A82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31F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5C15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74D7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05002050000043752-E0KcWQM1Ucan20241018</w:t>
            </w:r>
          </w:p>
        </w:tc>
      </w:tr>
      <w:tr w:rsidR="003D7E40" w:rsidRPr="003D7E40" w14:paraId="679E8972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47F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15:54:55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5E4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611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BC25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524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05002050000043752-E0KcWQM1Ucal20241018</w:t>
            </w:r>
          </w:p>
        </w:tc>
      </w:tr>
      <w:tr w:rsidR="003D7E40" w:rsidRPr="003D7E40" w14:paraId="5CB07E75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D81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15:55:14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F57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C8A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49C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AC12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07002070000043364-E0KcWQM1UcxV20241018</w:t>
            </w:r>
          </w:p>
        </w:tc>
      </w:tr>
      <w:tr w:rsidR="003D7E40" w:rsidRPr="003D7E40" w14:paraId="33C899CE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3C6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15:55:26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AE6F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0CD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3671.0000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47B6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EF13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05002050000043887-E0KcWQM1UdDM20241018</w:t>
            </w:r>
          </w:p>
        </w:tc>
      </w:tr>
      <w:tr w:rsidR="003D7E40" w:rsidRPr="003D7E40" w14:paraId="0C856A0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50F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15:59:04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C31D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075E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B0E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A582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05002050000044164-E0KcWQM1Uh0X20241018</w:t>
            </w:r>
          </w:p>
        </w:tc>
      </w:tr>
      <w:tr w:rsidR="003D7E40" w:rsidRPr="003D7E40" w14:paraId="72183488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351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15:59:38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67F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E94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47F3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2C9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05002050000044164-E0KcWQM1UhXt20241018</w:t>
            </w:r>
          </w:p>
        </w:tc>
      </w:tr>
      <w:tr w:rsidR="003D7E40" w:rsidRPr="003D7E40" w14:paraId="31322E7C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42E8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15:59:59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EB4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2D9E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E631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C19B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07002070000043944-E0KcWQM1Uhrh20241018</w:t>
            </w:r>
          </w:p>
        </w:tc>
      </w:tr>
      <w:tr w:rsidR="003D7E40" w:rsidRPr="003D7E40" w14:paraId="29CA8784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E11B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15:59:59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0B3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E363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3D7D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D365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07002070000043929-E0KcWQM1Uhrf20241018</w:t>
            </w:r>
          </w:p>
        </w:tc>
      </w:tr>
      <w:tr w:rsidR="003D7E40" w:rsidRPr="003D7E40" w14:paraId="539118E3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999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16:00:36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ADA8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E334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FFA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AEF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05002050000044772-E0KcWQM1Uimi20241018</w:t>
            </w:r>
          </w:p>
        </w:tc>
      </w:tr>
      <w:tr w:rsidR="003D7E40" w:rsidRPr="003D7E40" w14:paraId="79B85ACC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4B08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16:00:36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12B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CEBD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CD9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C15A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05002050000044772-E0KcWQM1Uimk20241018</w:t>
            </w:r>
          </w:p>
        </w:tc>
      </w:tr>
      <w:tr w:rsidR="003D7E40" w:rsidRPr="003D7E40" w14:paraId="5CD4BC9A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032D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16:00:36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C10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89EE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3672.0000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4E5B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CDF7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05002050000044772-E0KcWQM1Uimm20241018</w:t>
            </w:r>
          </w:p>
        </w:tc>
      </w:tr>
      <w:tr w:rsidR="003D7E40" w:rsidRPr="003D7E40" w14:paraId="2B2F2902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455E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16:02:28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F953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B6DB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BE09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2D62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05002050000045060-E0KcWQM1UkcV20241018</w:t>
            </w:r>
          </w:p>
        </w:tc>
      </w:tr>
      <w:tr w:rsidR="003D7E40" w:rsidRPr="003D7E40" w14:paraId="7688D5CB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4EF1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16:04:31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53C7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E804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B06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66D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07002070000045241-E0KcWQM1UmnO20241018</w:t>
            </w:r>
          </w:p>
        </w:tc>
      </w:tr>
      <w:tr w:rsidR="003D7E40" w:rsidRPr="003D7E40" w14:paraId="1FBCEF15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BEB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16:04:31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309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0276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D7A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5280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07002070000045241-E0KcWQM1UmnL20241018</w:t>
            </w:r>
          </w:p>
        </w:tc>
      </w:tr>
      <w:tr w:rsidR="003D7E40" w:rsidRPr="003D7E40" w14:paraId="45352978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CB30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16:05:13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BCD9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AB0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F82C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913B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07002070000045291-E0KcWQM1UnYu20241018</w:t>
            </w:r>
          </w:p>
        </w:tc>
      </w:tr>
      <w:tr w:rsidR="003D7E40" w:rsidRPr="003D7E40" w14:paraId="796EFD98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4B4F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16:05:13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F2F7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BAF0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5B8F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5C26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07002070000045128-E0KcWQM1UnXS20241018</w:t>
            </w:r>
          </w:p>
        </w:tc>
      </w:tr>
      <w:tr w:rsidR="003D7E40" w:rsidRPr="003D7E40" w14:paraId="0FD8A23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A1D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16:05:13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36A2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B24F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6F62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BDE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05002050000045357-E0KcWQM1UnXQ20241018</w:t>
            </w:r>
          </w:p>
        </w:tc>
      </w:tr>
      <w:tr w:rsidR="003D7E40" w:rsidRPr="003D7E40" w14:paraId="3B66E63E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A4A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16:06:10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E424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CDC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D8B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5EE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07002070000045491-E0KcWQM1UokV20241018</w:t>
            </w:r>
          </w:p>
        </w:tc>
      </w:tr>
      <w:tr w:rsidR="003D7E40" w:rsidRPr="003D7E40" w14:paraId="17570289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BB64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18-Oct-2024 16:07:09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BE4B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C35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D69C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FCA7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05002050000045893-E0KcWQM1UpoL20241018</w:t>
            </w:r>
          </w:p>
        </w:tc>
      </w:tr>
      <w:tr w:rsidR="003D7E40" w:rsidRPr="003D7E40" w14:paraId="646ED0EB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90A4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16:07:09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CFF3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7D99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3678.0000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4549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2F0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07002070000045642-E0KcWQM1UpoH20241018</w:t>
            </w:r>
          </w:p>
        </w:tc>
      </w:tr>
      <w:tr w:rsidR="003D7E40" w:rsidRPr="003D7E40" w14:paraId="2D6DAF69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BC1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16:08:00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57D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7D0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0A7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3AB4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05002050000045699-E0KcWQM1Uqjd20241018</w:t>
            </w:r>
          </w:p>
        </w:tc>
      </w:tr>
      <w:tr w:rsidR="003D7E40" w:rsidRPr="003D7E40" w14:paraId="3B4FD156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F1DF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16:08:04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DA73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711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3677.0000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0D72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AAB7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05002050000045699-E0KcWQM1UqoA20241018</w:t>
            </w:r>
          </w:p>
        </w:tc>
      </w:tr>
      <w:tr w:rsidR="003D7E40" w:rsidRPr="003D7E40" w14:paraId="09E76A08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AE6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16:10:48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671C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8960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302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44F6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05002050000046482-E0KcWQM1Uti420241018</w:t>
            </w:r>
          </w:p>
        </w:tc>
      </w:tr>
      <w:tr w:rsidR="003D7E40" w:rsidRPr="003D7E40" w14:paraId="5060ED0B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B643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16:10:48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F508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B1F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4A2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4D80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07002070000045965-E0KcWQM1Uti020241018</w:t>
            </w:r>
          </w:p>
        </w:tc>
      </w:tr>
      <w:tr w:rsidR="003D7E40" w:rsidRPr="003D7E40" w14:paraId="5D2B060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B10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16:10:55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91A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259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994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EB9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07002070000045380-E0KcWQM1Utn720241018</w:t>
            </w:r>
          </w:p>
        </w:tc>
      </w:tr>
      <w:tr w:rsidR="003D7E40" w:rsidRPr="003D7E40" w14:paraId="27594612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406C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16:10:55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C2E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041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8B17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CEF6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07002070000045380-E0KcWQM1UtnA20241018</w:t>
            </w:r>
          </w:p>
        </w:tc>
      </w:tr>
      <w:tr w:rsidR="003D7E40" w:rsidRPr="003D7E40" w14:paraId="2A2F2A13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E4F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16:10:55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A81D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A83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A759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D1F1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07002070000045380-E0KcWQM1UtoH20241018</w:t>
            </w:r>
          </w:p>
        </w:tc>
      </w:tr>
      <w:tr w:rsidR="003D7E40" w:rsidRPr="003D7E40" w14:paraId="3BA2499C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DD7A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16:12:38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A0E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37EA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A46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7F86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05002050000046888-E0KcWQM1UvLm20241018</w:t>
            </w:r>
          </w:p>
        </w:tc>
      </w:tr>
      <w:tr w:rsidR="003D7E40" w:rsidRPr="003D7E40" w14:paraId="1587308F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C19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16:12:38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652A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D36A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16E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6CBD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05002050000046888-E0KcWQM1UvLo20241018</w:t>
            </w:r>
          </w:p>
        </w:tc>
      </w:tr>
      <w:tr w:rsidR="003D7E40" w:rsidRPr="003D7E40" w14:paraId="06D45778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8C2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16:14:18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9D5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4401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C4C8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0FFD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07002070000046940-E0KcWQM1Ux4m20241018</w:t>
            </w:r>
          </w:p>
        </w:tc>
      </w:tr>
      <w:tr w:rsidR="003D7E40" w:rsidRPr="003D7E40" w14:paraId="060E62E6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C411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16:16:07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75B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5C2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259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5111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07002070000047490-E0KcWQM1UyvB20241018</w:t>
            </w:r>
          </w:p>
        </w:tc>
      </w:tr>
      <w:tr w:rsidR="003D7E40" w:rsidRPr="003D7E40" w14:paraId="56BCF883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D17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16:17:48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CB9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E02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3676.0000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C540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13C8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05002050000048143-E0KcWQM1V11R20241018</w:t>
            </w:r>
          </w:p>
        </w:tc>
      </w:tr>
      <w:tr w:rsidR="003D7E40" w:rsidRPr="003D7E40" w14:paraId="397B8B8C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AD3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16:18:09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F882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6CEA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3675.0000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D29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8344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07002070000047733-E0KcWQM1V1Uo20241018</w:t>
            </w:r>
          </w:p>
        </w:tc>
      </w:tr>
      <w:tr w:rsidR="003D7E40" w:rsidRPr="003D7E40" w14:paraId="238C9757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5353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16:20:25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6C5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B59F6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72514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73FD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07002070000048136-E0KcWQM1V42C20241018</w:t>
            </w:r>
          </w:p>
        </w:tc>
      </w:tr>
      <w:tr w:rsidR="003D7E40" w:rsidRPr="003D7E40" w14:paraId="30A6AEF2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A3B1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16:21:58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2BB4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6936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2B70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510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07002070000048074-E0KcWQM1V6Ox20241018</w:t>
            </w:r>
          </w:p>
        </w:tc>
      </w:tr>
      <w:tr w:rsidR="003D7E40" w:rsidRPr="003D7E40" w14:paraId="7EC8098F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24A3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16:22:30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6D535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E444B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EDC9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27E67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05002050000049059-E0KcWQM1V73O20241018</w:t>
            </w:r>
          </w:p>
        </w:tc>
      </w:tr>
      <w:tr w:rsidR="003D7E40" w:rsidRPr="003D7E40" w14:paraId="2224C8B1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B27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16:22:30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2D22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0838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3673.0000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355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F509F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05002050000049059-E0KcWQM1V73R20241018</w:t>
            </w:r>
          </w:p>
        </w:tc>
      </w:tr>
      <w:tr w:rsidR="003D7E40" w:rsidRPr="003D7E40" w14:paraId="2E0A7D3D" w14:textId="77777777" w:rsidTr="003D7E40">
        <w:trPr>
          <w:trHeight w:val="29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3FB79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18-Oct-2024 16:24:17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3549A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19DB2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3674.0000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B71FC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8C7E" w14:textId="77777777" w:rsidR="003D7E40" w:rsidRPr="003D7E40" w:rsidRDefault="003D7E40" w:rsidP="003D7E40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D7E40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07002070000049252-E0KcWQM1V95320241018</w:t>
            </w:r>
          </w:p>
        </w:tc>
      </w:tr>
    </w:tbl>
    <w:p w14:paraId="54515C1F" w14:textId="77777777" w:rsidR="00802A45" w:rsidRPr="00A50F83" w:rsidRDefault="00802A45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FE0B40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28C07C" w14:textId="77777777" w:rsidR="0058736E" w:rsidRDefault="0058736E" w:rsidP="00F2487C">
      <w:r>
        <w:separator/>
      </w:r>
    </w:p>
  </w:endnote>
  <w:endnote w:type="continuationSeparator" w:id="0">
    <w:p w14:paraId="1D264BC4" w14:textId="77777777" w:rsidR="0058736E" w:rsidRDefault="0058736E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E9E34A" w14:textId="77777777" w:rsidR="0058736E" w:rsidRDefault="0058736E" w:rsidP="00F2487C">
      <w:r>
        <w:separator/>
      </w:r>
    </w:p>
  </w:footnote>
  <w:footnote w:type="continuationSeparator" w:id="0">
    <w:p w14:paraId="052AFC17" w14:textId="77777777" w:rsidR="0058736E" w:rsidRDefault="0058736E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1703"/>
    <w:rsid w:val="00075FA7"/>
    <w:rsid w:val="0007685A"/>
    <w:rsid w:val="00082972"/>
    <w:rsid w:val="0009225F"/>
    <w:rsid w:val="000A633D"/>
    <w:rsid w:val="000C6534"/>
    <w:rsid w:val="000D0A18"/>
    <w:rsid w:val="000F1286"/>
    <w:rsid w:val="001211C1"/>
    <w:rsid w:val="00125159"/>
    <w:rsid w:val="00133285"/>
    <w:rsid w:val="001400DC"/>
    <w:rsid w:val="00142522"/>
    <w:rsid w:val="00143128"/>
    <w:rsid w:val="00160085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C1771"/>
    <w:rsid w:val="001D035E"/>
    <w:rsid w:val="001D26F8"/>
    <w:rsid w:val="001D60BB"/>
    <w:rsid w:val="001E2F5B"/>
    <w:rsid w:val="001E49C0"/>
    <w:rsid w:val="001F4217"/>
    <w:rsid w:val="001F4DDA"/>
    <w:rsid w:val="001F63C4"/>
    <w:rsid w:val="00214CC5"/>
    <w:rsid w:val="00222F40"/>
    <w:rsid w:val="00223A6B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258FF"/>
    <w:rsid w:val="00330DA8"/>
    <w:rsid w:val="0034164C"/>
    <w:rsid w:val="00341E41"/>
    <w:rsid w:val="00356DC4"/>
    <w:rsid w:val="0036549B"/>
    <w:rsid w:val="0038178E"/>
    <w:rsid w:val="00387FE9"/>
    <w:rsid w:val="003937B9"/>
    <w:rsid w:val="0039603A"/>
    <w:rsid w:val="003A3488"/>
    <w:rsid w:val="003B6890"/>
    <w:rsid w:val="003C1390"/>
    <w:rsid w:val="003C4A29"/>
    <w:rsid w:val="003D7E40"/>
    <w:rsid w:val="003E0113"/>
    <w:rsid w:val="003E3C75"/>
    <w:rsid w:val="0040353C"/>
    <w:rsid w:val="00406855"/>
    <w:rsid w:val="004118C9"/>
    <w:rsid w:val="00411E5B"/>
    <w:rsid w:val="004150E8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8736E"/>
    <w:rsid w:val="0059780E"/>
    <w:rsid w:val="005A2A30"/>
    <w:rsid w:val="005C6A5F"/>
    <w:rsid w:val="005F5D09"/>
    <w:rsid w:val="0060602B"/>
    <w:rsid w:val="006101E4"/>
    <w:rsid w:val="006116EE"/>
    <w:rsid w:val="00623C13"/>
    <w:rsid w:val="006416A0"/>
    <w:rsid w:val="006467D6"/>
    <w:rsid w:val="00664011"/>
    <w:rsid w:val="00672EF5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C4A03"/>
    <w:rsid w:val="007C5374"/>
    <w:rsid w:val="007F30AC"/>
    <w:rsid w:val="007F4BAD"/>
    <w:rsid w:val="00802A45"/>
    <w:rsid w:val="00814CF4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2C97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011E"/>
    <w:rsid w:val="00A87472"/>
    <w:rsid w:val="00A93B94"/>
    <w:rsid w:val="00AA15FD"/>
    <w:rsid w:val="00AA6186"/>
    <w:rsid w:val="00AB4087"/>
    <w:rsid w:val="00AB65B7"/>
    <w:rsid w:val="00AC35B7"/>
    <w:rsid w:val="00B0182A"/>
    <w:rsid w:val="00B058EF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6349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C1113"/>
    <w:rsid w:val="00CC5F88"/>
    <w:rsid w:val="00CD5C90"/>
    <w:rsid w:val="00CE1E62"/>
    <w:rsid w:val="00D14A72"/>
    <w:rsid w:val="00D2047F"/>
    <w:rsid w:val="00D20F05"/>
    <w:rsid w:val="00D306F6"/>
    <w:rsid w:val="00D32D34"/>
    <w:rsid w:val="00D364B9"/>
    <w:rsid w:val="00D6137F"/>
    <w:rsid w:val="00D64462"/>
    <w:rsid w:val="00D647F7"/>
    <w:rsid w:val="00D8133B"/>
    <w:rsid w:val="00D90DB4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01508"/>
    <w:rsid w:val="00E22230"/>
    <w:rsid w:val="00E32465"/>
    <w:rsid w:val="00E47EB5"/>
    <w:rsid w:val="00E51D0F"/>
    <w:rsid w:val="00E57021"/>
    <w:rsid w:val="00E61773"/>
    <w:rsid w:val="00E772E2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31B90"/>
    <w:rsid w:val="00F635F4"/>
    <w:rsid w:val="00F82050"/>
    <w:rsid w:val="00F8534F"/>
    <w:rsid w:val="00F917DB"/>
    <w:rsid w:val="00F931BC"/>
    <w:rsid w:val="00FA03EA"/>
    <w:rsid w:val="00FA2F87"/>
    <w:rsid w:val="00FA3DDF"/>
    <w:rsid w:val="00FA4C67"/>
    <w:rsid w:val="00FB21B9"/>
    <w:rsid w:val="00FD13D9"/>
    <w:rsid w:val="00FD46E9"/>
    <w:rsid w:val="00FE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4">
    <w:name w:val="xl64"/>
    <w:basedOn w:val="Normal"/>
    <w:rsid w:val="00802A45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5">
    <w:name w:val="xl65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9">
    <w:name w:val="xl69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0">
    <w:name w:val="xl70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1">
    <w:name w:val="xl71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2">
    <w:name w:val="xl72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3">
    <w:name w:val="xl73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4">
    <w:name w:val="xl74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5">
    <w:name w:val="xl75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7">
    <w:name w:val="xl7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8">
    <w:name w:val="xl78"/>
    <w:basedOn w:val="Normal"/>
    <w:rsid w:val="00802A45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  <w:style w:type="paragraph" w:customStyle="1" w:styleId="xl63">
    <w:name w:val="xl63"/>
    <w:basedOn w:val="Normal"/>
    <w:rsid w:val="003D7E40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TNME3MZR7UAA-1660285186-25880</_dlc_DocId>
    <_dlc_DocIdUrl xmlns="2dee1928-e90f-4e72-a1fb-0cdd402ef7fe">
      <Url>https://reedelsevier.sharepoint.com/sites/rehlondatp021/_layouts/15/DocIdRedir.aspx?ID=TNME3MZR7UAA-1660285186-25880</Url>
      <Description>TNME3MZR7UAA-1660285186-25880</Description>
    </_dlc_DocIdUrl>
    <TaxCatchAll xmlns="2dee1928-e90f-4e72-a1fb-0cdd402ef7fe" xsi:nil="true"/>
    <lcf76f155ced4ddcb4097134ff3c332f xmlns="54ef00cf-9546-4cb4-8272-96ba3598965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6880C5009AC84A869D0CA217D6B9AE" ma:contentTypeVersion="11" ma:contentTypeDescription="Create a new document." ma:contentTypeScope="" ma:versionID="251967a5d08a9d4f9fd9688934c00683">
  <xsd:schema xmlns:xsd="http://www.w3.org/2001/XMLSchema" xmlns:xs="http://www.w3.org/2001/XMLSchema" xmlns:p="http://schemas.microsoft.com/office/2006/metadata/properties" xmlns:ns2="2dee1928-e90f-4e72-a1fb-0cdd402ef7fe" xmlns:ns3="54ef00cf-9546-4cb4-8272-96ba3598965a" targetNamespace="http://schemas.microsoft.com/office/2006/metadata/properties" ma:root="true" ma:fieldsID="bef1193797522d807b01377a0f2ec478" ns2:_="" ns3:_="">
    <xsd:import namespace="2dee1928-e90f-4e72-a1fb-0cdd402ef7fe"/>
    <xsd:import namespace="54ef00cf-9546-4cb4-8272-96ba359896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f00cf-9546-4cb4-8272-96ba35989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2AED4A-1A69-4CE7-9271-20388B3365D4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customXml/itemProps3.xml><?xml version="1.0" encoding="utf-8"?>
<ds:datastoreItem xmlns:ds="http://schemas.openxmlformats.org/officeDocument/2006/customXml" ds:itemID="{1C2800A6-F82F-4AC1-898E-45D4AEBB0F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C5FE91-EF11-4635-A44C-53AB07B0D2F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4192B21-7A13-448B-B085-926E35879EA3}"/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48</TotalTime>
  <Pages>10</Pages>
  <Words>5512</Words>
  <Characters>27727</Characters>
  <Application>Microsoft Office Word</Application>
  <DocSecurity>0</DocSecurity>
  <Lines>2310</Lines>
  <Paragraphs>1278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31961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79</cp:revision>
  <cp:lastPrinted>2016-11-21T15:24:00Z</cp:lastPrinted>
  <dcterms:created xsi:type="dcterms:W3CDTF">2018-05-03T15:58:00Z</dcterms:created>
  <dcterms:modified xsi:type="dcterms:W3CDTF">2024-10-18T16:00:00Z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  <property fmtid="{D5CDD505-2E9C-101B-9397-08002B2CF9AE}" pid="13" name="ContentTypeId">
    <vt:lpwstr>0x0101000E6880C5009AC84A869D0CA217D6B9AE</vt:lpwstr>
  </property>
  <property fmtid="{D5CDD505-2E9C-101B-9397-08002B2CF9AE}" pid="14" name="Order">
    <vt:r8>12656800</vt:r8>
  </property>
  <property fmtid="{D5CDD505-2E9C-101B-9397-08002B2CF9AE}" pid="15" name="_dlc_DocIdItemGuid">
    <vt:lpwstr>0a13b5a4-2004-4c50-b41f-b754e405c552</vt:lpwstr>
  </property>
  <property fmtid="{D5CDD505-2E9C-101B-9397-08002B2CF9AE}" pid="16" name="MediaServiceImageTags">
    <vt:lpwstr/>
  </property>
  <property fmtid="{D5CDD505-2E9C-101B-9397-08002B2CF9AE}" pid="17" name="MSIP_Label_549ac42a-3eb4-4074-b885-aea26bd6241e_Enabled">
    <vt:lpwstr>true</vt:lpwstr>
  </property>
  <property fmtid="{D5CDD505-2E9C-101B-9397-08002B2CF9AE}" pid="18" name="MSIP_Label_549ac42a-3eb4-4074-b885-aea26bd6241e_SetDate">
    <vt:lpwstr>2024-02-15T16:34:13Z</vt:lpwstr>
  </property>
  <property fmtid="{D5CDD505-2E9C-101B-9397-08002B2CF9AE}" pid="19" name="MSIP_Label_549ac42a-3eb4-4074-b885-aea26bd6241e_Method">
    <vt:lpwstr>Standard</vt:lpwstr>
  </property>
  <property fmtid="{D5CDD505-2E9C-101B-9397-08002B2CF9AE}" pid="20" name="MSIP_Label_549ac42a-3eb4-4074-b885-aea26bd6241e_Name">
    <vt:lpwstr>General Business</vt:lpwstr>
  </property>
  <property fmtid="{D5CDD505-2E9C-101B-9397-08002B2CF9AE}" pid="21" name="MSIP_Label_549ac42a-3eb4-4074-b885-aea26bd6241e_SiteId">
    <vt:lpwstr>9274ee3f-9425-4109-a27f-9fb15c10675d</vt:lpwstr>
  </property>
  <property fmtid="{D5CDD505-2E9C-101B-9397-08002B2CF9AE}" pid="22" name="MSIP_Label_549ac42a-3eb4-4074-b885-aea26bd6241e_ActionId">
    <vt:lpwstr>1edece2d-4584-4d20-be96-5a751e9a2087</vt:lpwstr>
  </property>
  <property fmtid="{D5CDD505-2E9C-101B-9397-08002B2CF9AE}" pid="23" name="MSIP_Label_549ac42a-3eb4-4074-b885-aea26bd6241e_ContentBits">
    <vt:lpwstr>0</vt:lpwstr>
  </property>
</Properties>
</file>