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2A2F7CE4" w:rsidR="00D647F7" w:rsidRPr="00A50F83" w:rsidRDefault="00CE18A3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25 October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04A3B1C1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CE18A3" w:rsidRPr="00CE18A3">
        <w:rPr>
          <w:sz w:val="22"/>
          <w:szCs w:val="22"/>
          <w:lang w:val="en"/>
        </w:rPr>
        <w:t>74,214</w:t>
      </w:r>
      <w:r w:rsidR="00CC5F8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CE18A3" w:rsidRPr="00CE18A3">
        <w:rPr>
          <w:sz w:val="22"/>
          <w:szCs w:val="22"/>
          <w:lang w:val="en"/>
        </w:rPr>
        <w:t>46,647,426</w:t>
      </w:r>
      <w:r w:rsidR="007C537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CE18A3" w:rsidRPr="00CE18A3">
        <w:rPr>
          <w:sz w:val="22"/>
          <w:szCs w:val="22"/>
          <w:lang w:val="en"/>
        </w:rPr>
        <w:t>1,862,730,932</w:t>
      </w:r>
      <w:r w:rsidR="000D0A1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CE18A3" w:rsidRPr="00CE18A3">
        <w:rPr>
          <w:sz w:val="22"/>
          <w:szCs w:val="22"/>
          <w:lang w:val="en"/>
        </w:rPr>
        <w:t>26,935,233</w:t>
      </w:r>
      <w:r w:rsidR="000D0A18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DAF6607" w:rsidR="003E0113" w:rsidRPr="00A50F83" w:rsidRDefault="00CE18A3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25 October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4B63D94" w:rsidR="003E0113" w:rsidRPr="0060602B" w:rsidRDefault="00CE18A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E18A3">
              <w:rPr>
                <w:rFonts w:ascii="Arial" w:hAnsi="Arial" w:cs="Arial"/>
                <w:sz w:val="22"/>
                <w:szCs w:val="22"/>
                <w:lang w:val="en"/>
              </w:rPr>
              <w:t>74,214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20A72A1F" w:rsidR="003258FF" w:rsidRPr="0060602B" w:rsidRDefault="00CE18A3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E18A3">
              <w:rPr>
                <w:rFonts w:ascii="Arial" w:hAnsi="Arial" w:cs="Arial"/>
                <w:sz w:val="22"/>
                <w:szCs w:val="22"/>
                <w:lang w:val="en"/>
              </w:rPr>
              <w:t>3656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8912E51" w:rsidR="003258FF" w:rsidRPr="0060602B" w:rsidRDefault="00CE18A3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E18A3">
              <w:rPr>
                <w:rFonts w:ascii="Arial" w:hAnsi="Arial" w:cs="Arial"/>
                <w:sz w:val="22"/>
                <w:szCs w:val="22"/>
                <w:lang w:val="en"/>
              </w:rPr>
              <w:t>3605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9C227FD" w:rsidR="003E0113" w:rsidRPr="0060602B" w:rsidRDefault="00CE18A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E18A3">
              <w:rPr>
                <w:rFonts w:ascii="Arial" w:hAnsi="Arial" w:cs="Arial"/>
                <w:sz w:val="22"/>
                <w:szCs w:val="22"/>
                <w:lang w:val="en"/>
              </w:rPr>
              <w:t>3628.3555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2257"/>
        <w:gridCol w:w="867"/>
        <w:gridCol w:w="1040"/>
        <w:gridCol w:w="1040"/>
        <w:gridCol w:w="3916"/>
      </w:tblGrid>
      <w:tr w:rsidR="00CE18A3" w:rsidRPr="00CE18A3" w14:paraId="772034A7" w14:textId="77777777" w:rsidTr="00CE18A3">
        <w:trPr>
          <w:trHeight w:val="492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7F6B4" w14:textId="77777777" w:rsidR="00CE18A3" w:rsidRPr="00CE18A3" w:rsidRDefault="00CE18A3" w:rsidP="00CE18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E18A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01DBF" w14:textId="77777777" w:rsidR="00CE18A3" w:rsidRPr="00CE18A3" w:rsidRDefault="00CE18A3" w:rsidP="00CE18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E18A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217BA" w14:textId="77777777" w:rsidR="00CE18A3" w:rsidRPr="00CE18A3" w:rsidRDefault="00CE18A3" w:rsidP="00CE18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E18A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37C6" w14:textId="77777777" w:rsidR="00CE18A3" w:rsidRPr="00CE18A3" w:rsidRDefault="00CE18A3" w:rsidP="00CE18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E18A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94D9" w14:textId="77777777" w:rsidR="00CE18A3" w:rsidRPr="00CE18A3" w:rsidRDefault="00CE18A3" w:rsidP="00CE18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E18A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CE18A3" w:rsidRPr="00CE18A3" w14:paraId="6E340D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D3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07:02:58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07D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939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A8D7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1B8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07002070000003113-E0Khb8jW2Pcp20241025</w:t>
            </w:r>
          </w:p>
        </w:tc>
      </w:tr>
      <w:tr w:rsidR="00CE18A3" w:rsidRPr="00CE18A3" w14:paraId="0A16EF6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A4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07:02:58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E0D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554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65F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A7D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07002070000003113-E0Khb8jW2Pcn20241025</w:t>
            </w:r>
          </w:p>
        </w:tc>
      </w:tr>
      <w:tr w:rsidR="00CE18A3" w:rsidRPr="00CE18A3" w14:paraId="1E445B3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85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07:03:10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FCB2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21A6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C66F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FC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05002050000003116-E0Khb8jW2PyK20241025</w:t>
            </w:r>
          </w:p>
        </w:tc>
      </w:tr>
      <w:tr w:rsidR="00CE18A3" w:rsidRPr="00CE18A3" w14:paraId="001021D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D44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07:03:10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CB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06F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202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4A1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07002070000003170-E0Khb8jW2Pxp20241025</w:t>
            </w:r>
          </w:p>
        </w:tc>
      </w:tr>
      <w:tr w:rsidR="00CE18A3" w:rsidRPr="00CE18A3" w14:paraId="5B03266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01663" w14:textId="17D72BCF" w:rsidR="00CE18A3" w:rsidRPr="00CE18A3" w:rsidRDefault="00CE18A3" w:rsidP="00DD6D7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07:04:02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88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B8A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B75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B14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07002070000003137-E0Khb8jW2RaI20241025</w:t>
            </w:r>
          </w:p>
        </w:tc>
      </w:tr>
      <w:tr w:rsidR="00CE18A3" w:rsidRPr="00CE18A3" w14:paraId="2054FF5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960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07:07:04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B8F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04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FD2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CA2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05002050000003680-E0Khb8jW2XkF20241025</w:t>
            </w:r>
          </w:p>
        </w:tc>
      </w:tr>
      <w:tr w:rsidR="00CE18A3" w:rsidRPr="00CE18A3" w14:paraId="3BD4728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8D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07:07:04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8F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7B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552B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37B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05002050000003706-E0Khb8jW2Xiw20241025</w:t>
            </w:r>
          </w:p>
        </w:tc>
      </w:tr>
      <w:tr w:rsidR="00CE18A3" w:rsidRPr="00CE18A3" w14:paraId="0879C24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A66E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07:07:05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A9F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A94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05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9D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07002070000003566-E0Khb8jW2XlU20241025</w:t>
            </w:r>
          </w:p>
        </w:tc>
      </w:tr>
      <w:tr w:rsidR="00CE18A3" w:rsidRPr="00CE18A3" w14:paraId="0B152D8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BA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07:08:30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5765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8BB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08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B3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05002050000003875-E0Khb8jW2Zbq20241025</w:t>
            </w:r>
          </w:p>
        </w:tc>
      </w:tr>
      <w:tr w:rsidR="00CE18A3" w:rsidRPr="00CE18A3" w14:paraId="6A31421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14A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07:08:42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8CD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F0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E64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A4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05002050000003782-E0Khb8jW2a0u20241025</w:t>
            </w:r>
          </w:p>
        </w:tc>
      </w:tr>
      <w:tr w:rsidR="00CE18A3" w:rsidRPr="00CE18A3" w14:paraId="016D730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17C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11F6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885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D5E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2DE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05002050000003954-E0Khb8jW2bA420241025</w:t>
            </w:r>
          </w:p>
        </w:tc>
      </w:tr>
      <w:tr w:rsidR="00CE18A3" w:rsidRPr="00CE18A3" w14:paraId="186CDF3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73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07:09:22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77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B6D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2A5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BA3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05002050000003954-E0Khb8jW2bA620241025</w:t>
            </w:r>
          </w:p>
        </w:tc>
      </w:tr>
      <w:tr w:rsidR="00CE18A3" w:rsidRPr="00CE18A3" w14:paraId="5834E29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C81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84AB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FE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9F1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CA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07002070000004162-E0Khb8jW2fQc20241025</w:t>
            </w:r>
          </w:p>
        </w:tc>
      </w:tr>
      <w:tr w:rsidR="00CE18A3" w:rsidRPr="00CE18A3" w14:paraId="5025B17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EC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4A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214A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F06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E1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07002070000004162-E0Khb8jW2fQa20241025</w:t>
            </w:r>
          </w:p>
        </w:tc>
      </w:tr>
      <w:tr w:rsidR="00CE18A3" w:rsidRPr="00CE18A3" w14:paraId="6986EA1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4F9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28D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5DC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9D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45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07002070000004162-E0Khb8jW2fQY20241025</w:t>
            </w:r>
          </w:p>
        </w:tc>
      </w:tr>
      <w:tr w:rsidR="00CE18A3" w:rsidRPr="00CE18A3" w14:paraId="6236FD0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EB1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07:12:45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5B3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2309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6A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7C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07002070000004279-E0Khb8jW2hAX20241025</w:t>
            </w:r>
          </w:p>
        </w:tc>
      </w:tr>
      <w:tr w:rsidR="00CE18A3" w:rsidRPr="00CE18A3" w14:paraId="6846B17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B75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23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58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8C0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7D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05002050000004288-E0Khb8jW2jPa20241025</w:t>
            </w:r>
          </w:p>
        </w:tc>
      </w:tr>
      <w:tr w:rsidR="00CE18A3" w:rsidRPr="00CE18A3" w14:paraId="749F59D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375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93E3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37F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C0F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26A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07002070000004389-E0Khb8jW2jP520241025</w:t>
            </w:r>
          </w:p>
        </w:tc>
      </w:tr>
      <w:tr w:rsidR="00CE18A3" w:rsidRPr="00CE18A3" w14:paraId="74BB1D8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C3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E8A4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52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87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E02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07002070000004389-E0Khb8jW2jP920241025</w:t>
            </w:r>
          </w:p>
        </w:tc>
      </w:tr>
      <w:tr w:rsidR="00CE18A3" w:rsidRPr="00CE18A3" w14:paraId="78509FA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806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7DDC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CF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CBD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AE35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07002070000004389-E0Khb8jW2jP720241025</w:t>
            </w:r>
          </w:p>
        </w:tc>
      </w:tr>
      <w:tr w:rsidR="00CE18A3" w:rsidRPr="00CE18A3" w14:paraId="5689BAD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AA1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07:16:02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ED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4A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830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986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05002050000004573-E0Khb8jW2mTq20241025</w:t>
            </w:r>
          </w:p>
        </w:tc>
      </w:tr>
      <w:tr w:rsidR="00CE18A3" w:rsidRPr="00CE18A3" w14:paraId="6EC8E03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171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07:16:48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CC3A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8F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486B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BF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07002070000004598-E0Khb8jW2nRi20241025</w:t>
            </w:r>
          </w:p>
        </w:tc>
      </w:tr>
      <w:tr w:rsidR="00CE18A3" w:rsidRPr="00CE18A3" w14:paraId="70F8F8C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E5A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07:16:50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F7F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891B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9CB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77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07002070000004550-E0Khb8jW2nXy20241025</w:t>
            </w:r>
          </w:p>
        </w:tc>
      </w:tr>
      <w:tr w:rsidR="00CE18A3" w:rsidRPr="00CE18A3" w14:paraId="052CBB1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DA19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07:17:00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1FC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73A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21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303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07002070000004497-E0Khb8jW2nwA20241025</w:t>
            </w:r>
          </w:p>
        </w:tc>
      </w:tr>
      <w:tr w:rsidR="00CE18A3" w:rsidRPr="00CE18A3" w14:paraId="297AACB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7B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07:18:21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9E9C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A72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BCB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E7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05002050000004792-E0Khb8jW2piV20241025</w:t>
            </w:r>
          </w:p>
        </w:tc>
      </w:tr>
      <w:tr w:rsidR="00CE18A3" w:rsidRPr="00CE18A3" w14:paraId="22C35CB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A4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07:19:02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1E8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91A3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F7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51A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07002070000004745-E0Khb8jW2qa620241025</w:t>
            </w:r>
          </w:p>
        </w:tc>
      </w:tr>
      <w:tr w:rsidR="00CE18A3" w:rsidRPr="00CE18A3" w14:paraId="0A8D7D2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A58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07:20:06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F55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637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00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8F0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07002070000004879-E0Khb8jW2sAJ20241025</w:t>
            </w:r>
          </w:p>
        </w:tc>
      </w:tr>
      <w:tr w:rsidR="00CE18A3" w:rsidRPr="00CE18A3" w14:paraId="053B08E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B2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07:20:20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E7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6E4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02C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BFF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05002050000004854-E0Khb8jW2sNL20241025</w:t>
            </w:r>
          </w:p>
        </w:tc>
      </w:tr>
      <w:tr w:rsidR="00CE18A3" w:rsidRPr="00CE18A3" w14:paraId="7DB343B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132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6B4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0C7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DB0B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1C4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07002070000004940-E0Khb8jW2t7320241025</w:t>
            </w:r>
          </w:p>
        </w:tc>
      </w:tr>
      <w:tr w:rsidR="00CE18A3" w:rsidRPr="00CE18A3" w14:paraId="2615316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A5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07:21:55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9C8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F6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73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6B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05002050000005037-E0Khb8jW2uhc20241025</w:t>
            </w:r>
          </w:p>
        </w:tc>
      </w:tr>
      <w:tr w:rsidR="00CE18A3" w:rsidRPr="00CE18A3" w14:paraId="45EB522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E8C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07:24:04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ED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3E9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8D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06C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07002070000005052-E0Khb8jW2wrr20241025</w:t>
            </w:r>
          </w:p>
        </w:tc>
      </w:tr>
      <w:tr w:rsidR="00CE18A3" w:rsidRPr="00CE18A3" w14:paraId="77CEBD3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0CD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07:24:04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906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1F3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AAF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9F8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07002070000005052-E0Khb8jW2wrp20241025</w:t>
            </w:r>
          </w:p>
        </w:tc>
      </w:tr>
      <w:tr w:rsidR="00CE18A3" w:rsidRPr="00CE18A3" w14:paraId="3CEAABC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D86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EEE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38E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E1B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54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07002070000005126-E0Khb8jW2x5t20241025</w:t>
            </w:r>
          </w:p>
        </w:tc>
      </w:tr>
      <w:tr w:rsidR="00CE18A3" w:rsidRPr="00CE18A3" w14:paraId="68CABD3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C473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07:25:02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AC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BB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20E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752A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07002070000004968-E0Khb8jW2xh920241025</w:t>
            </w:r>
          </w:p>
        </w:tc>
      </w:tr>
      <w:tr w:rsidR="00CE18A3" w:rsidRPr="00CE18A3" w14:paraId="449731D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C5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A47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6F4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51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EE4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07002070000005221-E0Khb8jW2z1B20241025</w:t>
            </w:r>
          </w:p>
        </w:tc>
      </w:tr>
      <w:tr w:rsidR="00CE18A3" w:rsidRPr="00CE18A3" w14:paraId="6FD98FC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96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07:26:22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79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408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C1A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CA4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07002070000005221-E0Khb8jW2z1D20241025</w:t>
            </w:r>
          </w:p>
        </w:tc>
      </w:tr>
      <w:tr w:rsidR="00CE18A3" w:rsidRPr="00CE18A3" w14:paraId="774F1BF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58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07:30:00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4ED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852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85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82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07002070000005445-E0Khb8jW320o20241025</w:t>
            </w:r>
          </w:p>
        </w:tc>
      </w:tr>
      <w:tr w:rsidR="00CE18A3" w:rsidRPr="00CE18A3" w14:paraId="307E1B3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F2A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07:30:22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8F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F5A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37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1643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05002050000005422-E0Khb8jW32iq20241025</w:t>
            </w:r>
          </w:p>
        </w:tc>
      </w:tr>
      <w:tr w:rsidR="00CE18A3" w:rsidRPr="00CE18A3" w14:paraId="2BF4D9C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34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07:31:45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2C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4C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579F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30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05002050000005602-E0Khb8jW34Yp20241025</w:t>
            </w:r>
          </w:p>
        </w:tc>
      </w:tr>
      <w:tr w:rsidR="00CE18A3" w:rsidRPr="00CE18A3" w14:paraId="273D5C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2D9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07:33:05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827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FA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6C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DFB4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05002050000005697-E0Khb8jW35rT20241025</w:t>
            </w:r>
          </w:p>
        </w:tc>
      </w:tr>
      <w:tr w:rsidR="00CE18A3" w:rsidRPr="00CE18A3" w14:paraId="7193883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3F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07:33:13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DD6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01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BA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C303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07002070000005660-E0Khb8jW361620241025</w:t>
            </w:r>
          </w:p>
        </w:tc>
      </w:tr>
      <w:tr w:rsidR="00CE18A3" w:rsidRPr="00CE18A3" w14:paraId="47FE96B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DDA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07:34:41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90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52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C49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6BD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05002050000005845-E0Khb8jW37fp20241025</w:t>
            </w:r>
          </w:p>
        </w:tc>
      </w:tr>
      <w:tr w:rsidR="00CE18A3" w:rsidRPr="00CE18A3" w14:paraId="7F9F75E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961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6608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1CC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7A0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11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05002050000005782-E0Khb8jW37xB20241025</w:t>
            </w:r>
          </w:p>
        </w:tc>
      </w:tr>
      <w:tr w:rsidR="00CE18A3" w:rsidRPr="00CE18A3" w14:paraId="0CB25B0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B57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07:36:18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897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B48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F2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31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05002050000005927-E0Khb8jW39Kb20241025</w:t>
            </w:r>
          </w:p>
        </w:tc>
      </w:tr>
      <w:tr w:rsidR="00CE18A3" w:rsidRPr="00CE18A3" w14:paraId="7980FC3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AE42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07:39:14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600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6DF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E87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F92D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07002070000006035-E0Khb8jW3ByF20241025</w:t>
            </w:r>
          </w:p>
        </w:tc>
      </w:tr>
      <w:tr w:rsidR="00CE18A3" w:rsidRPr="00CE18A3" w14:paraId="50C1982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FB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A30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316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D0A3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E0E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05002050000006182-E0Khb8jW3DKi20241025</w:t>
            </w:r>
          </w:p>
        </w:tc>
      </w:tr>
      <w:tr w:rsidR="00CE18A3" w:rsidRPr="00CE18A3" w14:paraId="6412F8F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71B7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07:41:40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4B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CC2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23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47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05002050000006165-E0Khb8jW3E1220241025</w:t>
            </w:r>
          </w:p>
        </w:tc>
      </w:tr>
      <w:tr w:rsidR="00CE18A3" w:rsidRPr="00CE18A3" w14:paraId="0DE436D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738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07:42:25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A63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E55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5B1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A50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05002050000006120-E0Khb8jW3Equ20241025</w:t>
            </w:r>
          </w:p>
        </w:tc>
      </w:tr>
      <w:tr w:rsidR="00CE18A3" w:rsidRPr="00CE18A3" w14:paraId="3346263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87D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07:43:10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E5F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27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C42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E733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05002050000006311-E0Khb8jW3FXd20241025</w:t>
            </w:r>
          </w:p>
        </w:tc>
      </w:tr>
      <w:tr w:rsidR="00CE18A3" w:rsidRPr="00CE18A3" w14:paraId="362CCE0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2E9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07:44:30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57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5B21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C8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7C0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07002070000006349-E0Khb8jW3GVx20241025</w:t>
            </w:r>
          </w:p>
        </w:tc>
      </w:tr>
      <w:tr w:rsidR="00CE18A3" w:rsidRPr="00CE18A3" w14:paraId="51C048E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949F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07:45:34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98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95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398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90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05002050000006289-E0Khb8jW3HsD20241025</w:t>
            </w:r>
          </w:p>
        </w:tc>
      </w:tr>
      <w:tr w:rsidR="00CE18A3" w:rsidRPr="00CE18A3" w14:paraId="0A420D3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B1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07:46:05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488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67B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E1B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0B2A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07002070000006456-E0Khb8jW3IVf20241025</w:t>
            </w:r>
          </w:p>
        </w:tc>
      </w:tr>
      <w:tr w:rsidR="00CE18A3" w:rsidRPr="00CE18A3" w14:paraId="33456F9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473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07:49:35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28D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0170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F60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583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07002070000006619-E0Khb8jW3Kya20241025</w:t>
            </w:r>
          </w:p>
        </w:tc>
      </w:tr>
      <w:tr w:rsidR="00CE18A3" w:rsidRPr="00CE18A3" w14:paraId="19B158F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00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07:49:45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5F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C911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5FA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9C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07002070000006587-E0Khb8jW3L9N20241025</w:t>
            </w:r>
          </w:p>
        </w:tc>
      </w:tr>
      <w:tr w:rsidR="00CE18A3" w:rsidRPr="00CE18A3" w14:paraId="6301511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FBF0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07:51:42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100B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E9D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7AF4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DA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07002070000006718-E0Khb8jW3Mx720241025</w:t>
            </w:r>
          </w:p>
        </w:tc>
      </w:tr>
      <w:tr w:rsidR="00CE18A3" w:rsidRPr="00CE18A3" w14:paraId="6812E79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31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07:52:21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D60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D46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EDD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D5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07002070000006702-E0Khb8jW3NlJ20241025</w:t>
            </w:r>
          </w:p>
        </w:tc>
      </w:tr>
      <w:tr w:rsidR="00CE18A3" w:rsidRPr="00CE18A3" w14:paraId="225384D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A5E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07:52:43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B34C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9AF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CE1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675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05002050000006874-E0Khb8jW3O3920241025</w:t>
            </w:r>
          </w:p>
        </w:tc>
      </w:tr>
      <w:tr w:rsidR="00CE18A3" w:rsidRPr="00CE18A3" w14:paraId="5A7E122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AF9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07:54:58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36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2C2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611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D31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05002050000006981-E0Khb8jW3PxH20241025</w:t>
            </w:r>
          </w:p>
        </w:tc>
      </w:tr>
      <w:tr w:rsidR="00CE18A3" w:rsidRPr="00CE18A3" w14:paraId="192C67E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C16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07:55:00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3D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56F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6B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C2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07002070000006921-E0Khb8jW3Q3620241025</w:t>
            </w:r>
          </w:p>
        </w:tc>
      </w:tr>
      <w:tr w:rsidR="00CE18A3" w:rsidRPr="00CE18A3" w14:paraId="688A607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87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07:56:23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61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F783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3B8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1AE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07002070000007040-E0Khb8jW3RWy20241025</w:t>
            </w:r>
          </w:p>
        </w:tc>
      </w:tr>
      <w:tr w:rsidR="00CE18A3" w:rsidRPr="00CE18A3" w14:paraId="25BA639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01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07:56:55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B1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634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CCD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B6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07002070000007017-E0Khb8jW3Rxw20241025</w:t>
            </w:r>
          </w:p>
        </w:tc>
      </w:tr>
      <w:tr w:rsidR="00CE18A3" w:rsidRPr="00CE18A3" w14:paraId="5526DCD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DD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519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936C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726F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FA8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05002050000007391-E0Khb8jW3UvZ20241025</w:t>
            </w:r>
          </w:p>
        </w:tc>
      </w:tr>
      <w:tr w:rsidR="00CE18A3" w:rsidRPr="00CE18A3" w14:paraId="044E14A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34F2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08:01:49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0F26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FFB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DD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1F34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05002050000007169-E0Khb8jW3VUz20241025</w:t>
            </w:r>
          </w:p>
        </w:tc>
      </w:tr>
      <w:tr w:rsidR="00CE18A3" w:rsidRPr="00CE18A3" w14:paraId="7A0AB13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1C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CE8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FB6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D73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70BC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07002070000007422-E0Khb8jW3WFB20241025</w:t>
            </w:r>
          </w:p>
        </w:tc>
      </w:tr>
      <w:tr w:rsidR="00CE18A3" w:rsidRPr="00CE18A3" w14:paraId="2DF9F2D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98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68B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A2EE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6D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D0E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07002070000007110-E0Khb8jW3WFf20241025</w:t>
            </w:r>
          </w:p>
        </w:tc>
      </w:tr>
      <w:tr w:rsidR="00CE18A3" w:rsidRPr="00CE18A3" w14:paraId="70C1D2C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53D8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08:04:30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2D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FB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24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BA8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05002050000007644-E0Khb8jW3Xmc20241025</w:t>
            </w:r>
          </w:p>
        </w:tc>
      </w:tr>
      <w:tr w:rsidR="00CE18A3" w:rsidRPr="00CE18A3" w14:paraId="31B4B02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FA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08:05:07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620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7B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75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E2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05002050000007606-E0Khb8jW3Y7n20241025</w:t>
            </w:r>
          </w:p>
        </w:tc>
      </w:tr>
      <w:tr w:rsidR="00CE18A3" w:rsidRPr="00CE18A3" w14:paraId="17A7E17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67A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08:05:07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5CC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6A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71A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99F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05002050000007606-E0Khb8jW3Y7p20241025</w:t>
            </w:r>
          </w:p>
        </w:tc>
      </w:tr>
      <w:tr w:rsidR="00CE18A3" w:rsidRPr="00CE18A3" w14:paraId="3129AD1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090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08:06:11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DB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E7F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853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54A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07002070000007682-E0Khb8jW3Zic20241025</w:t>
            </w:r>
          </w:p>
        </w:tc>
      </w:tr>
      <w:tr w:rsidR="00CE18A3" w:rsidRPr="00CE18A3" w14:paraId="4678A04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1B0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08:07:12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69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1EB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1B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2F5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05002050000007752-E0Khb8jW3acS20241025</w:t>
            </w:r>
          </w:p>
        </w:tc>
      </w:tr>
      <w:tr w:rsidR="00CE18A3" w:rsidRPr="00CE18A3" w14:paraId="360A0B6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84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08:07:12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4C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EFC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09BA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81F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05002050000007752-E0Khb8jW3acO20241025</w:t>
            </w:r>
          </w:p>
        </w:tc>
      </w:tr>
      <w:tr w:rsidR="00CE18A3" w:rsidRPr="00CE18A3" w14:paraId="64ACDE2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4D92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08:12:10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C238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FB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1D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0E63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05002050000008115-E0Khb8jW3f9q20241025</w:t>
            </w:r>
          </w:p>
        </w:tc>
      </w:tr>
      <w:tr w:rsidR="00CE18A3" w:rsidRPr="00CE18A3" w14:paraId="52784DE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D9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08:12:10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3D6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A212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7D2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3A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05002050000008060-E0Khb8jW3fCW20241025</w:t>
            </w:r>
          </w:p>
        </w:tc>
      </w:tr>
      <w:tr w:rsidR="00CE18A3" w:rsidRPr="00CE18A3" w14:paraId="74F239C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8B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08:12:10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45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EA1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1F8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89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05002050000008060-E0Khb8jW3fCU20241025</w:t>
            </w:r>
          </w:p>
        </w:tc>
      </w:tr>
      <w:tr w:rsidR="00CE18A3" w:rsidRPr="00CE18A3" w14:paraId="03844E9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4E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08:12:10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07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BA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187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E9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05002050000008060-E0Khb8jW3fCY20241025</w:t>
            </w:r>
          </w:p>
        </w:tc>
      </w:tr>
      <w:tr w:rsidR="00CE18A3" w:rsidRPr="00CE18A3" w14:paraId="266039E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8C0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D0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1371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AF7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EF0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07002070000008167-E0Khb8jW3fcL20241025</w:t>
            </w:r>
          </w:p>
        </w:tc>
      </w:tr>
      <w:tr w:rsidR="00CE18A3" w:rsidRPr="00CE18A3" w14:paraId="4BF02F9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A00B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08:14:38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9AC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FB37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574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3A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07002070000008261-E0Khb8jW3hDH20241025</w:t>
            </w:r>
          </w:p>
        </w:tc>
      </w:tr>
      <w:tr w:rsidR="00CE18A3" w:rsidRPr="00CE18A3" w14:paraId="2643CAD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AC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08:16:14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888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C9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5B7D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5C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05002050000008446-E0Khb8jW3iU920241025</w:t>
            </w:r>
          </w:p>
        </w:tc>
      </w:tr>
      <w:tr w:rsidR="00CE18A3" w:rsidRPr="00CE18A3" w14:paraId="283E9DD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94D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08:16:15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1E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77D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27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6783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05002050000008179-E0Khb8jW3iuj20241025</w:t>
            </w:r>
          </w:p>
        </w:tc>
      </w:tr>
      <w:tr w:rsidR="00CE18A3" w:rsidRPr="00CE18A3" w14:paraId="5572AEA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9FC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08:17:47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55D0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8A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6E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038E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07002070000008521-E0Khb8jW3lHt20241025</w:t>
            </w:r>
          </w:p>
        </w:tc>
      </w:tr>
      <w:tr w:rsidR="00CE18A3" w:rsidRPr="00CE18A3" w14:paraId="46021E4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4A1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180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2C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4C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576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05002050000008756-E0Khb8jW3nXs20241025</w:t>
            </w:r>
          </w:p>
        </w:tc>
      </w:tr>
      <w:tr w:rsidR="00CE18A3" w:rsidRPr="00CE18A3" w14:paraId="4693C98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14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08:20:21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EFD6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C74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54D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26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05002050000008746-E0Khb8jW3o3x20241025</w:t>
            </w:r>
          </w:p>
        </w:tc>
      </w:tr>
      <w:tr w:rsidR="00CE18A3" w:rsidRPr="00CE18A3" w14:paraId="3DF10C2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710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08:21:44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A148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42A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144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3BB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05002050000008824-E0Khb8jW3pGp20241025</w:t>
            </w:r>
          </w:p>
        </w:tc>
      </w:tr>
      <w:tr w:rsidR="00CE18A3" w:rsidRPr="00CE18A3" w14:paraId="4CBD99B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D8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08:21:44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220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8BF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F0E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D4A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07002070000008707-E0Khb8jW3pIS20241025</w:t>
            </w:r>
          </w:p>
        </w:tc>
      </w:tr>
      <w:tr w:rsidR="00CE18A3" w:rsidRPr="00CE18A3" w14:paraId="089599A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E59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08:24:41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989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D87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835D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59D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05002050000009012-E0Khb8jW3rk220241025</w:t>
            </w:r>
          </w:p>
        </w:tc>
      </w:tr>
      <w:tr w:rsidR="00CE18A3" w:rsidRPr="00CE18A3" w14:paraId="37B9123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4E8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08:26:38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A7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F10A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9D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0D7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05002050000008948-E0Khb8jW3tCJ20241025</w:t>
            </w:r>
          </w:p>
        </w:tc>
      </w:tr>
      <w:tr w:rsidR="00CE18A3" w:rsidRPr="00CE18A3" w14:paraId="2821184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75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08:29:43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32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AA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B2E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C24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07002070000009286-E0Khb8jW3vRT20241025</w:t>
            </w:r>
          </w:p>
        </w:tc>
      </w:tr>
      <w:tr w:rsidR="00CE18A3" w:rsidRPr="00CE18A3" w14:paraId="3EC01A6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E1B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08:29:43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3ED6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3A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74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213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07002070000009286-E0Khb8jW3vRV20241025</w:t>
            </w:r>
          </w:p>
        </w:tc>
      </w:tr>
      <w:tr w:rsidR="00CE18A3" w:rsidRPr="00CE18A3" w14:paraId="56346F7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1FE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08:34:15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3710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417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789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D9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05002050000009725-E0Khb8jW3zCK20241025</w:t>
            </w:r>
          </w:p>
        </w:tc>
      </w:tr>
      <w:tr w:rsidR="00CE18A3" w:rsidRPr="00CE18A3" w14:paraId="0052238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4FBC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08:36:57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C9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B8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004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9926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05002050000009831-E0Khb8jW41K620241025</w:t>
            </w:r>
          </w:p>
        </w:tc>
      </w:tr>
      <w:tr w:rsidR="00CE18A3" w:rsidRPr="00CE18A3" w14:paraId="2766CE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9CF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08:37:45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829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E9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9D6B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70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05002050000009876-E0Khb8jW41sE20241025</w:t>
            </w:r>
          </w:p>
        </w:tc>
      </w:tr>
      <w:tr w:rsidR="00CE18A3" w:rsidRPr="00CE18A3" w14:paraId="4540239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29E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08:37:46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31C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A7EB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C4F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63F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05002050000009916-E0Khb8jW421h20241025</w:t>
            </w:r>
          </w:p>
        </w:tc>
      </w:tr>
      <w:tr w:rsidR="00CE18A3" w:rsidRPr="00CE18A3" w14:paraId="13414A2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59B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08:39:52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66C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41A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B153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69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05002050000010019-E0Khb8jW43rd20241025</w:t>
            </w:r>
          </w:p>
        </w:tc>
      </w:tr>
      <w:tr w:rsidR="00CE18A3" w:rsidRPr="00CE18A3" w14:paraId="1EDADC9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624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08:40:41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02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D0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12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52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07002070000009811-E0Khb8jW44cY20241025</w:t>
            </w:r>
          </w:p>
        </w:tc>
      </w:tr>
      <w:tr w:rsidR="00CE18A3" w:rsidRPr="00CE18A3" w14:paraId="5FC56C2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F7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08:41:36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832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53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2449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498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07002070000010023-E0Khb8jW45SQ20241025</w:t>
            </w:r>
          </w:p>
        </w:tc>
      </w:tr>
      <w:tr w:rsidR="00CE18A3" w:rsidRPr="00CE18A3" w14:paraId="62E9E0B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219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08:43:05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E2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9E5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839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DBE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07002070000010109-E0Khb8jW46OK20241025</w:t>
            </w:r>
          </w:p>
        </w:tc>
      </w:tr>
      <w:tr w:rsidR="00CE18A3" w:rsidRPr="00CE18A3" w14:paraId="7F9ACB1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EF1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08:47:09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E82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4F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5D6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13E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07002070000010264-E0Khb8jW494320241025</w:t>
            </w:r>
          </w:p>
        </w:tc>
      </w:tr>
      <w:tr w:rsidR="00CE18A3" w:rsidRPr="00CE18A3" w14:paraId="7C3F9CA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F3A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08:47:35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FC2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2E0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430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0D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05002050000010406-E0Khb8jW49QU20241025</w:t>
            </w:r>
          </w:p>
        </w:tc>
      </w:tr>
      <w:tr w:rsidR="00CE18A3" w:rsidRPr="00CE18A3" w14:paraId="066D688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99C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46D5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3F3A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745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B8F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05002050000010455-E0Khb8jW49tu20241025</w:t>
            </w:r>
          </w:p>
        </w:tc>
      </w:tr>
      <w:tr w:rsidR="00CE18A3" w:rsidRPr="00CE18A3" w14:paraId="5D7B605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050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94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00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CF3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76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05002050000010455-E0Khb8jW49tw20241025</w:t>
            </w:r>
          </w:p>
        </w:tc>
      </w:tr>
      <w:tr w:rsidR="00CE18A3" w:rsidRPr="00CE18A3" w14:paraId="2CE36FF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BA7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08:48:16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EDA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1F3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D2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C24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05002050000010463-E0Khb8jW4A1o20241025</w:t>
            </w:r>
          </w:p>
        </w:tc>
      </w:tr>
      <w:tr w:rsidR="00CE18A3" w:rsidRPr="00CE18A3" w14:paraId="60DB842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85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08:48:50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D0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898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846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B8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07002070000010340-E0Khb8jW4AXW20241025</w:t>
            </w:r>
          </w:p>
        </w:tc>
      </w:tr>
      <w:tr w:rsidR="00CE18A3" w:rsidRPr="00CE18A3" w14:paraId="5A63474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975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08:49:55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17F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29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A6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02BF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05002050000010554-E0Khb8jW4C4X20241025</w:t>
            </w:r>
          </w:p>
        </w:tc>
      </w:tr>
      <w:tr w:rsidR="00CE18A3" w:rsidRPr="00CE18A3" w14:paraId="0DF924B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2FAA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08:50:16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0D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FA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98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AD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05002050000010552-E0Khb8jW4Cep20241025</w:t>
            </w:r>
          </w:p>
        </w:tc>
      </w:tr>
      <w:tr w:rsidR="00CE18A3" w:rsidRPr="00CE18A3" w14:paraId="2629F29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2F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08:50:16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711F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9F1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C55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F1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07002070000010444-E0Khb8jW4Cdq20241025</w:t>
            </w:r>
          </w:p>
        </w:tc>
      </w:tr>
      <w:tr w:rsidR="00CE18A3" w:rsidRPr="00CE18A3" w14:paraId="3917AA0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915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08:53:11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054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38D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6FB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B89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05002050000010680-E0Khb8jW4EpW20241025</w:t>
            </w:r>
          </w:p>
        </w:tc>
      </w:tr>
      <w:tr w:rsidR="00CE18A3" w:rsidRPr="00CE18A3" w14:paraId="5E1A4DF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2D9D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08:57:18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B3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21B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BDB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74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07002070000010791-E0Khb8jW4Hmt20241025</w:t>
            </w:r>
          </w:p>
        </w:tc>
      </w:tr>
      <w:tr w:rsidR="00CE18A3" w:rsidRPr="00CE18A3" w14:paraId="7A94F4E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E7FC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08:57:18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0CB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BCCA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E6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D9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07002070000010791-E0Khb8jW4Hmr20241025</w:t>
            </w:r>
          </w:p>
        </w:tc>
      </w:tr>
      <w:tr w:rsidR="00CE18A3" w:rsidRPr="00CE18A3" w14:paraId="480F223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79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08:59:58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D11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A9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BD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042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07002070000010960-E0Khb8jW4JV220241025</w:t>
            </w:r>
          </w:p>
        </w:tc>
      </w:tr>
      <w:tr w:rsidR="00CE18A3" w:rsidRPr="00CE18A3" w14:paraId="7A88244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061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09:01:11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9F2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43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F19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5E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05002050000011158-E0Khb8jW4KdT20241025</w:t>
            </w:r>
          </w:p>
        </w:tc>
      </w:tr>
      <w:tr w:rsidR="00CE18A3" w:rsidRPr="00CE18A3" w14:paraId="6A2C1CC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3A50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09:01:41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E1E0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21C3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AD5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EA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05002050000011154-E0Khb8jW4LC720241025</w:t>
            </w:r>
          </w:p>
        </w:tc>
      </w:tr>
      <w:tr w:rsidR="00CE18A3" w:rsidRPr="00CE18A3" w14:paraId="75AF281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05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09:03:57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96C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F1A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F3B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AAD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07002070000011023-E0Khb8jW4MrS20241025</w:t>
            </w:r>
          </w:p>
        </w:tc>
      </w:tr>
      <w:tr w:rsidR="00CE18A3" w:rsidRPr="00CE18A3" w14:paraId="7BC2A94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240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09:09:15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F8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EC62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25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8117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07002070000011544-E0Khb8jW4R6n20241025</w:t>
            </w:r>
          </w:p>
        </w:tc>
      </w:tr>
      <w:tr w:rsidR="00CE18A3" w:rsidRPr="00CE18A3" w14:paraId="4C604D3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487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09:09:50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2F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2E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DB3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21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05002050000011662-E0Khb8jW4Rat20241025</w:t>
            </w:r>
          </w:p>
        </w:tc>
      </w:tr>
      <w:tr w:rsidR="00CE18A3" w:rsidRPr="00CE18A3" w14:paraId="46B835E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F7A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09:09:50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EA42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5E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1C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460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07002070000011536-E0Khb8jW4Rar20241025</w:t>
            </w:r>
          </w:p>
        </w:tc>
      </w:tr>
      <w:tr w:rsidR="00CE18A3" w:rsidRPr="00CE18A3" w14:paraId="3D393DA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7A5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09:09:50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516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A0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93F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E3D7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05002050000011659-E0Khb8jW4RZZ20241025</w:t>
            </w:r>
          </w:p>
        </w:tc>
      </w:tr>
      <w:tr w:rsidR="00CE18A3" w:rsidRPr="00CE18A3" w14:paraId="6132937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CC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09:09:50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260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56E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BB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9A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05002050000011679-E0Khb8jW4Rfd20241025</w:t>
            </w:r>
          </w:p>
        </w:tc>
      </w:tr>
      <w:tr w:rsidR="00CE18A3" w:rsidRPr="00CE18A3" w14:paraId="547EE37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68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09:11:25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D0D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F9A3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B546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68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05002050000011776-E0Khb8jW4T7K20241025</w:t>
            </w:r>
          </w:p>
        </w:tc>
      </w:tr>
      <w:tr w:rsidR="00CE18A3" w:rsidRPr="00CE18A3" w14:paraId="780EECF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01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09:11:31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710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C87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67D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72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07002070000011631-E0Khb8jW4TCL20241025</w:t>
            </w:r>
          </w:p>
        </w:tc>
      </w:tr>
      <w:tr w:rsidR="00CE18A3" w:rsidRPr="00CE18A3" w14:paraId="6229F40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515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09:17:55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CEC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4F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14F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571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07002070000012050-E0Khb8jW4a2E20241025</w:t>
            </w:r>
          </w:p>
        </w:tc>
      </w:tr>
      <w:tr w:rsidR="00CE18A3" w:rsidRPr="00CE18A3" w14:paraId="2FB27AF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410E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09:19:26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5B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D07A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BB5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3B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05002050000012308-E0Khb8jW4c0A20241025</w:t>
            </w:r>
          </w:p>
        </w:tc>
      </w:tr>
      <w:tr w:rsidR="00CE18A3" w:rsidRPr="00CE18A3" w14:paraId="7813D8B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558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09:21:13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451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A57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1DC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91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05002050000012321-E0Khb8jW4dmu20241025</w:t>
            </w:r>
          </w:p>
        </w:tc>
      </w:tr>
      <w:tr w:rsidR="00CE18A3" w:rsidRPr="00CE18A3" w14:paraId="1383D35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60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09:21:56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C43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486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2F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4739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07002070000012082-E0Khb8jW4el120241025</w:t>
            </w:r>
          </w:p>
        </w:tc>
      </w:tr>
      <w:tr w:rsidR="00CE18A3" w:rsidRPr="00CE18A3" w14:paraId="58123F0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01F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09:22:59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5A7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9E4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F04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90E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07002070000012334-E0Khb8jW4fZt20241025</w:t>
            </w:r>
          </w:p>
        </w:tc>
      </w:tr>
      <w:tr w:rsidR="00CE18A3" w:rsidRPr="00CE18A3" w14:paraId="4918631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61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09:24:23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8000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4DF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F15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146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05002050000012502-E0Khb8jW4gPy20241025</w:t>
            </w:r>
          </w:p>
        </w:tc>
      </w:tr>
      <w:tr w:rsidR="00CE18A3" w:rsidRPr="00CE18A3" w14:paraId="3E92E3F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D6B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09:24:23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23A6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D94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850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45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07002070000012036-E0Khb8jW4gPL20241025</w:t>
            </w:r>
          </w:p>
        </w:tc>
      </w:tr>
      <w:tr w:rsidR="00CE18A3" w:rsidRPr="00CE18A3" w14:paraId="7163F3F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0264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09:25:55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C6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91D1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55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2DD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07002070000012466-E0Khb8jW4hba20241025</w:t>
            </w:r>
          </w:p>
        </w:tc>
      </w:tr>
      <w:tr w:rsidR="00CE18A3" w:rsidRPr="00CE18A3" w14:paraId="4F08CBC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40B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09:32:38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B8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45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1C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03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05002050000012940-E0Khb8jW4m3m20241025</w:t>
            </w:r>
          </w:p>
        </w:tc>
      </w:tr>
      <w:tr w:rsidR="00CE18A3" w:rsidRPr="00CE18A3" w14:paraId="21D23B6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D6F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09:33:20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3B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C7B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DA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6A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07002070000012800-E0Khb8jW4mdM20241025</w:t>
            </w:r>
          </w:p>
        </w:tc>
      </w:tr>
      <w:tr w:rsidR="00CE18A3" w:rsidRPr="00CE18A3" w14:paraId="056CE7B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6B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09:34:37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D1D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36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35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E7F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07002070000012877-E0Khb8jW4nVd20241025</w:t>
            </w:r>
          </w:p>
        </w:tc>
      </w:tr>
      <w:tr w:rsidR="00CE18A3" w:rsidRPr="00CE18A3" w14:paraId="0F5B90F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288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09:36:20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516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7F0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2F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46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07002070000013036-E0Khb8jW4ow220241025</w:t>
            </w:r>
          </w:p>
        </w:tc>
      </w:tr>
      <w:tr w:rsidR="00CE18A3" w:rsidRPr="00CE18A3" w14:paraId="2A1A2C0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2A1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09:36:33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FAB9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5B3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414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E2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05002050000013196-E0Khb8jW4p2o20241025</w:t>
            </w:r>
          </w:p>
        </w:tc>
      </w:tr>
      <w:tr w:rsidR="00CE18A3" w:rsidRPr="00CE18A3" w14:paraId="292E0AA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82E8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09:42:53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D17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E6B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85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04D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07002070000013117-E0Khb8jW4s8C20241025</w:t>
            </w:r>
          </w:p>
        </w:tc>
      </w:tr>
      <w:tr w:rsidR="00CE18A3" w:rsidRPr="00CE18A3" w14:paraId="5CCA381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C60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09:42:54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847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D6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B91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74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07002070000013215-E0Khb8jW4sBM20241025</w:t>
            </w:r>
          </w:p>
        </w:tc>
      </w:tr>
      <w:tr w:rsidR="00CE18A3" w:rsidRPr="00CE18A3" w14:paraId="3310326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5FA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09:45:54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69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6AB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144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D48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05002050000013619-E0Khb8jW4tZN20241025</w:t>
            </w:r>
          </w:p>
        </w:tc>
      </w:tr>
      <w:tr w:rsidR="00CE18A3" w:rsidRPr="00CE18A3" w14:paraId="7F1B4A5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12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09:46:13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C2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D40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77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E86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05002050000013501-E0Khb8jW4ttc20241025</w:t>
            </w:r>
          </w:p>
        </w:tc>
      </w:tr>
      <w:tr w:rsidR="00CE18A3" w:rsidRPr="00CE18A3" w14:paraId="13F7EFA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63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09:50:04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0E19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AC0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271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99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07002070000013721-E0Khb8jW4vyc20241025</w:t>
            </w:r>
          </w:p>
        </w:tc>
      </w:tr>
      <w:tr w:rsidR="00CE18A3" w:rsidRPr="00CE18A3" w14:paraId="6495EE8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A8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09:50:21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4406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8834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AB1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D58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07002070000013658-E0Khb8jW4wFd20241025</w:t>
            </w:r>
          </w:p>
        </w:tc>
      </w:tr>
      <w:tr w:rsidR="00CE18A3" w:rsidRPr="00CE18A3" w14:paraId="719DE85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49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09:52:42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A1E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D3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E2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93A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05002050000014039-E0Khb8jW4xc520241025</w:t>
            </w:r>
          </w:p>
        </w:tc>
      </w:tr>
      <w:tr w:rsidR="00CE18A3" w:rsidRPr="00CE18A3" w14:paraId="4D4E14A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72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09:53:13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AB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649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1A8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EF7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07002070000013945-E0Khb8jW4xnR20241025</w:t>
            </w:r>
          </w:p>
        </w:tc>
      </w:tr>
      <w:tr w:rsidR="00CE18A3" w:rsidRPr="00CE18A3" w14:paraId="02B1B24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C3E7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09:57:11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1A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B3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6D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B2C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05002050000013824-E0Khb8jW506C20241025</w:t>
            </w:r>
          </w:p>
        </w:tc>
      </w:tr>
      <w:tr w:rsidR="00CE18A3" w:rsidRPr="00CE18A3" w14:paraId="412E6E6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1BE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09:58:11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FF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C4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2A1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39F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05002050000014400-E0Khb8jW510o20241025</w:t>
            </w:r>
          </w:p>
        </w:tc>
      </w:tr>
      <w:tr w:rsidR="00CE18A3" w:rsidRPr="00CE18A3" w14:paraId="26296DE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5B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10:00:54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FA2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2D6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C5E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A2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05002050000014568-E0Khb8jW53Dk20241025</w:t>
            </w:r>
          </w:p>
        </w:tc>
      </w:tr>
      <w:tr w:rsidR="00CE18A3" w:rsidRPr="00CE18A3" w14:paraId="346C2C3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9FF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10:04:29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9D6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F08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8F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134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07002070000014492-E0Khb8jW55bj20241025</w:t>
            </w:r>
          </w:p>
        </w:tc>
      </w:tr>
      <w:tr w:rsidR="00CE18A3" w:rsidRPr="00CE18A3" w14:paraId="344D47C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ED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10:04:48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BB26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7DA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628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4A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05002050000014663-E0Khb8jW55ot20241025</w:t>
            </w:r>
          </w:p>
        </w:tc>
      </w:tr>
      <w:tr w:rsidR="00CE18A3" w:rsidRPr="00CE18A3" w14:paraId="4678EC2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C9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10:04:48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D0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D35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89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ED4D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05002050000014663-E0Khb8jW55or20241025</w:t>
            </w:r>
          </w:p>
        </w:tc>
      </w:tr>
      <w:tr w:rsidR="00CE18A3" w:rsidRPr="00CE18A3" w14:paraId="49C1BA2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F05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10:07:00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943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5B3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D1F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95E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05002050000014864-E0Khb8jW57Mc20241025</w:t>
            </w:r>
          </w:p>
        </w:tc>
      </w:tr>
      <w:tr w:rsidR="00CE18A3" w:rsidRPr="00CE18A3" w14:paraId="634680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084D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10:08:02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568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B9C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6A3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A04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07002070000014797-E0Khb8jW58M820241025</w:t>
            </w:r>
          </w:p>
        </w:tc>
      </w:tr>
      <w:tr w:rsidR="00CE18A3" w:rsidRPr="00CE18A3" w14:paraId="5EF0564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261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10:10:05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C8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F3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E55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2D9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05002050000015061-E0Khb8jW59uF20241025</w:t>
            </w:r>
          </w:p>
        </w:tc>
      </w:tr>
      <w:tr w:rsidR="00CE18A3" w:rsidRPr="00CE18A3" w14:paraId="4C685A3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FC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10:10:17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F23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6CE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5F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81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07002070000014583-E0Khb8jW59zD20241025</w:t>
            </w:r>
          </w:p>
        </w:tc>
      </w:tr>
      <w:tr w:rsidR="00CE18A3" w:rsidRPr="00CE18A3" w14:paraId="706D3F6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B0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10:11:38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5B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A2C4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0C7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501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07002070000014583-E0Khb8jW5AYE20241025</w:t>
            </w:r>
          </w:p>
        </w:tc>
      </w:tr>
      <w:tr w:rsidR="00CE18A3" w:rsidRPr="00CE18A3" w14:paraId="5D38F8D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552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10:15:16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129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B4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46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3F7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05002050000015166-E0Khb8jW5Cyh20241025</w:t>
            </w:r>
          </w:p>
        </w:tc>
      </w:tr>
      <w:tr w:rsidR="00CE18A3" w:rsidRPr="00CE18A3" w14:paraId="4CFC5F1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875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10:16:36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533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8F2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445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54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07002070000015099-E0Khb8jW5ECW20241025</w:t>
            </w:r>
          </w:p>
        </w:tc>
      </w:tr>
      <w:tr w:rsidR="00CE18A3" w:rsidRPr="00CE18A3" w14:paraId="4F6BEEE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F1B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10:21:56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081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70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40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BBDC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05002050000015625-E0Khb8jW5HVC20241025</w:t>
            </w:r>
          </w:p>
        </w:tc>
      </w:tr>
      <w:tr w:rsidR="00CE18A3" w:rsidRPr="00CE18A3" w14:paraId="7DF9761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FB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10:31:13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4B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20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DDA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1AAF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07002070000015708-E0Khb8jW5Ne520241025</w:t>
            </w:r>
          </w:p>
        </w:tc>
      </w:tr>
      <w:tr w:rsidR="00CE18A3" w:rsidRPr="00CE18A3" w14:paraId="3D4D0F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423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10:31:13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DD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3D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563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578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07002070000015708-E0Khb8jW5NeA20241025</w:t>
            </w:r>
          </w:p>
        </w:tc>
      </w:tr>
      <w:tr w:rsidR="00CE18A3" w:rsidRPr="00CE18A3" w14:paraId="1BBF455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E3BE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10:31:13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DA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016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350D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171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05002050000015893-E0Khb8jW5NeC20241025</w:t>
            </w:r>
          </w:p>
        </w:tc>
      </w:tr>
      <w:tr w:rsidR="00CE18A3" w:rsidRPr="00CE18A3" w14:paraId="6683924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E3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10:33:21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487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F66C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34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D228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07002070000015997-E0Khb8jW5Ow620241025</w:t>
            </w:r>
          </w:p>
        </w:tc>
      </w:tr>
      <w:tr w:rsidR="00CE18A3" w:rsidRPr="00CE18A3" w14:paraId="1092FEE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F8E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10:34:04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17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5A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85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DB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05002050000016217-E0Khb8jW5PBQ20241025</w:t>
            </w:r>
          </w:p>
        </w:tc>
      </w:tr>
      <w:tr w:rsidR="00CE18A3" w:rsidRPr="00CE18A3" w14:paraId="6E44F06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9461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10:34:52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FB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E30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0C7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37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05002050000016226-E0Khb8jW5PRN20241025</w:t>
            </w:r>
          </w:p>
        </w:tc>
      </w:tr>
      <w:tr w:rsidR="00CE18A3" w:rsidRPr="00CE18A3" w14:paraId="7A9A723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86C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10:34:52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86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80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672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407C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05002050000016226-E0Khb8jW5PRP20241025</w:t>
            </w:r>
          </w:p>
        </w:tc>
      </w:tr>
      <w:tr w:rsidR="00CE18A3" w:rsidRPr="00CE18A3" w14:paraId="673AF72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CB8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10:36:21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E8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C4A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ED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E818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07002070000016133-E0Khb8jW5QWn20241025</w:t>
            </w:r>
          </w:p>
        </w:tc>
      </w:tr>
      <w:tr w:rsidR="00CE18A3" w:rsidRPr="00CE18A3" w14:paraId="0267C28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2D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10:36:21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4B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73E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7C5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5E4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07002070000016133-E0Khb8jW5QWp20241025</w:t>
            </w:r>
          </w:p>
        </w:tc>
      </w:tr>
      <w:tr w:rsidR="00CE18A3" w:rsidRPr="00CE18A3" w14:paraId="0A5F540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9A5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10:42:31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EB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923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787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AEB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05002050000016455-E0Khb8jW5TrZ20241025</w:t>
            </w:r>
          </w:p>
        </w:tc>
      </w:tr>
      <w:tr w:rsidR="00CE18A3" w:rsidRPr="00CE18A3" w14:paraId="49F90AD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6AA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10:42:49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EE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C74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476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1B13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05002050000016320-E0Khb8jW5U0c20241025</w:t>
            </w:r>
          </w:p>
        </w:tc>
      </w:tr>
      <w:tr w:rsidR="00CE18A3" w:rsidRPr="00CE18A3" w14:paraId="5F05273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7F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10:42:49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5D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85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A45B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15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05002050000016320-E0Khb8jW5U0e20241025</w:t>
            </w:r>
          </w:p>
        </w:tc>
      </w:tr>
      <w:tr w:rsidR="00CE18A3" w:rsidRPr="00CE18A3" w14:paraId="7369A02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F5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10:45:52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CF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FC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21D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A89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07002070000015976-E0Khb8jW5VlP20241025</w:t>
            </w:r>
          </w:p>
        </w:tc>
      </w:tr>
      <w:tr w:rsidR="00CE18A3" w:rsidRPr="00CE18A3" w14:paraId="567F0FF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1F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10:46:31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4293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EA3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5D5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E9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07002070000016483-E0Khb8jW5WAQ20241025</w:t>
            </w:r>
          </w:p>
        </w:tc>
      </w:tr>
      <w:tr w:rsidR="00CE18A3" w:rsidRPr="00CE18A3" w14:paraId="37881CC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86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10:52:26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9F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CC8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CFA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55B9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07002070000016922-E0Khb8jW5YzJ20241025</w:t>
            </w:r>
          </w:p>
        </w:tc>
      </w:tr>
      <w:tr w:rsidR="00CE18A3" w:rsidRPr="00CE18A3" w14:paraId="618D499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E5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10:54:10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40B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6FA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C8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430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05002050000016993-E0Khb8jW5ZuS20241025</w:t>
            </w:r>
          </w:p>
        </w:tc>
      </w:tr>
      <w:tr w:rsidR="00CE18A3" w:rsidRPr="00CE18A3" w14:paraId="1B8F44A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C32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10:54:10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42E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ED8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BF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7A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05002050000016993-E0Khb8jW5ZuW20241025</w:t>
            </w:r>
          </w:p>
        </w:tc>
      </w:tr>
      <w:tr w:rsidR="00CE18A3" w:rsidRPr="00CE18A3" w14:paraId="039F52E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8A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10:54:14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FC6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87B6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91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C4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05002050000016936-E0Khb8jW5Zw820241025</w:t>
            </w:r>
          </w:p>
        </w:tc>
      </w:tr>
      <w:tr w:rsidR="00CE18A3" w:rsidRPr="00CE18A3" w14:paraId="7EB0BB2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03F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10:55:36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31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8C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C21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FA88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07002070000017013-E0Khb8jW5abZ20241025</w:t>
            </w:r>
          </w:p>
        </w:tc>
      </w:tr>
      <w:tr w:rsidR="00CE18A3" w:rsidRPr="00CE18A3" w14:paraId="278F5FA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9846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10:55:36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B3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935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9BD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97CA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07002070000017013-E0Khb8jW5abb20241025</w:t>
            </w:r>
          </w:p>
        </w:tc>
      </w:tr>
      <w:tr w:rsidR="00CE18A3" w:rsidRPr="00CE18A3" w14:paraId="5897E17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FC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876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D6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B65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E0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07002070000016942-E0Khb8jW5bgw20241025</w:t>
            </w:r>
          </w:p>
        </w:tc>
      </w:tr>
      <w:tr w:rsidR="00CE18A3" w:rsidRPr="00CE18A3" w14:paraId="77FD614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18AC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10:59:05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4B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F482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DB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1B4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07002070000017251-E0Khb8jW5cp720241025</w:t>
            </w:r>
          </w:p>
        </w:tc>
      </w:tr>
      <w:tr w:rsidR="00CE18A3" w:rsidRPr="00CE18A3" w14:paraId="08633B6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F5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11:00:26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8B6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D4B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CAE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690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07002070000017341-E0Khb8jW5eKh20241025</w:t>
            </w:r>
          </w:p>
        </w:tc>
      </w:tr>
      <w:tr w:rsidR="00CE18A3" w:rsidRPr="00CE18A3" w14:paraId="04F4449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AAD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11:01:09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63F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DA0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38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0C2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05002050000017338-E0Khb8jW5erl20241025</w:t>
            </w:r>
          </w:p>
        </w:tc>
      </w:tr>
      <w:tr w:rsidR="00CE18A3" w:rsidRPr="00CE18A3" w14:paraId="46ADD2F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7EC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11:02:14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BA72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951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1010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FC5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05002050000017439-E0Khb8jW5fZy20241025</w:t>
            </w:r>
          </w:p>
        </w:tc>
      </w:tr>
      <w:tr w:rsidR="00CE18A3" w:rsidRPr="00CE18A3" w14:paraId="372E578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28E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11:02:52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B862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786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062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AED4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07002070000017470-E0Khb8jW5gJU20241025</w:t>
            </w:r>
          </w:p>
        </w:tc>
      </w:tr>
      <w:tr w:rsidR="00CE18A3" w:rsidRPr="00CE18A3" w14:paraId="46DEAE8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F89B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11:12:29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2FE8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909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93E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F1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05002050000018190-E0Khb8jW5mc920241025</w:t>
            </w:r>
          </w:p>
        </w:tc>
      </w:tr>
      <w:tr w:rsidR="00CE18A3" w:rsidRPr="00CE18A3" w14:paraId="093DD09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0DF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11:14:03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4C10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D4D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12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B141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05002050000018241-E0Khb8jW5nSo20241025</w:t>
            </w:r>
          </w:p>
        </w:tc>
      </w:tr>
      <w:tr w:rsidR="00CE18A3" w:rsidRPr="00CE18A3" w14:paraId="4BCE724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88A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11:17:00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703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06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FAF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E3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05002050000018351-E0Khb8jW5olY20241025</w:t>
            </w:r>
          </w:p>
        </w:tc>
      </w:tr>
      <w:tr w:rsidR="00CE18A3" w:rsidRPr="00CE18A3" w14:paraId="03BDDF6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1B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11:18:53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A4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CB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908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CE2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07002070000018060-E0Khb8jW5pux20241025</w:t>
            </w:r>
          </w:p>
        </w:tc>
      </w:tr>
      <w:tr w:rsidR="00CE18A3" w:rsidRPr="00CE18A3" w14:paraId="027187A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216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11:19:34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E1BA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68D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514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E7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05002050000018521-E0Khb8jW5qL320241025</w:t>
            </w:r>
          </w:p>
        </w:tc>
      </w:tr>
      <w:tr w:rsidR="00CE18A3" w:rsidRPr="00CE18A3" w14:paraId="5CB21BA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C2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11:19:34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6C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30C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659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54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05002050000018521-E0Khb8jW5qL120241025</w:t>
            </w:r>
          </w:p>
        </w:tc>
      </w:tr>
      <w:tr w:rsidR="00CE18A3" w:rsidRPr="00CE18A3" w14:paraId="35EF9F2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09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11:20:10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C4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C58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46D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CE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05002050000018526-E0Khb8jW5qmi20241025</w:t>
            </w:r>
          </w:p>
        </w:tc>
      </w:tr>
      <w:tr w:rsidR="00CE18A3" w:rsidRPr="00CE18A3" w14:paraId="4B2400C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52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11:21:05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D41C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088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C9B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453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05002050000018398-E0Khb8jW5rCl20241025</w:t>
            </w:r>
          </w:p>
        </w:tc>
      </w:tr>
      <w:tr w:rsidR="00CE18A3" w:rsidRPr="00CE18A3" w14:paraId="4021E1E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E1D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11:21:18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BC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600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DB5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C2FC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05002050000018586-E0Khb8jW5rPW20241025</w:t>
            </w:r>
          </w:p>
        </w:tc>
      </w:tr>
      <w:tr w:rsidR="00CE18A3" w:rsidRPr="00CE18A3" w14:paraId="57FCEA7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4110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11:21:27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A5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FE56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42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28DF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07002070000018254-E0Khb8jW5rXN20241025</w:t>
            </w:r>
          </w:p>
        </w:tc>
      </w:tr>
      <w:tr w:rsidR="00CE18A3" w:rsidRPr="00CE18A3" w14:paraId="48FCC18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A9C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11:26:10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16D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2350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8F5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1224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05002050000018687-E0Khb8jW5un220241025</w:t>
            </w:r>
          </w:p>
        </w:tc>
      </w:tr>
      <w:tr w:rsidR="00CE18A3" w:rsidRPr="00CE18A3" w14:paraId="05F8498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39A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11:28:02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66F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95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A5A1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74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07002070000018693-E0Khb8jW5vv420241025</w:t>
            </w:r>
          </w:p>
        </w:tc>
      </w:tr>
      <w:tr w:rsidR="00CE18A3" w:rsidRPr="00CE18A3" w14:paraId="655BB81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976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11:36:31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42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92E8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F1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E6F2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05002050000019160-E0Khb8jW60PI20241025</w:t>
            </w:r>
          </w:p>
        </w:tc>
      </w:tr>
      <w:tr w:rsidR="00CE18A3" w:rsidRPr="00CE18A3" w14:paraId="13F2598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1FA6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11:42:08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F6B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F13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2F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89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07002070000019422-E0Khb8jW63E520241025</w:t>
            </w:r>
          </w:p>
        </w:tc>
      </w:tr>
      <w:tr w:rsidR="00CE18A3" w:rsidRPr="00CE18A3" w14:paraId="4D77E58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05A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A86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D4A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5FFC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397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07002070000019464-E0Khb8jW63VB20241025</w:t>
            </w:r>
          </w:p>
        </w:tc>
      </w:tr>
      <w:tr w:rsidR="00CE18A3" w:rsidRPr="00CE18A3" w14:paraId="224C2BC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D0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11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26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00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08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07002070000019464-E0Khb8jW63VF20241025</w:t>
            </w:r>
          </w:p>
        </w:tc>
      </w:tr>
      <w:tr w:rsidR="00CE18A3" w:rsidRPr="00CE18A3" w14:paraId="39C0398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830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076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5A1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AB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5A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07002070000019464-E0Khb8jW63VD20241025</w:t>
            </w:r>
          </w:p>
        </w:tc>
      </w:tr>
      <w:tr w:rsidR="00CE18A3" w:rsidRPr="00CE18A3" w14:paraId="27A0942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B08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11:42:55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063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D6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840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DA6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07002070000019289-E0Khb8jW63Wx20241025</w:t>
            </w:r>
          </w:p>
        </w:tc>
      </w:tr>
      <w:tr w:rsidR="00CE18A3" w:rsidRPr="00CE18A3" w14:paraId="6B94D42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FF9A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11:44:48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853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0B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090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EB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05002050000019714-E0Khb8jW64VO20241025</w:t>
            </w:r>
          </w:p>
        </w:tc>
      </w:tr>
      <w:tr w:rsidR="00CE18A3" w:rsidRPr="00CE18A3" w14:paraId="60E4FA2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C2E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11:48:08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4ED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46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48C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070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05002050000019943-E0Khb8jW66tG20241025</w:t>
            </w:r>
          </w:p>
        </w:tc>
      </w:tr>
      <w:tr w:rsidR="00CE18A3" w:rsidRPr="00CE18A3" w14:paraId="08F8018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DA9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F2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B6C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7740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A51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05002050000020035-E0Khb8jW67fv20241025</w:t>
            </w:r>
          </w:p>
        </w:tc>
      </w:tr>
      <w:tr w:rsidR="00CE18A3" w:rsidRPr="00CE18A3" w14:paraId="225DC9A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018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7FC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CF9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58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56FC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05002050000020035-E0Khb8jW67fx20241025</w:t>
            </w:r>
          </w:p>
        </w:tc>
      </w:tr>
      <w:tr w:rsidR="00CE18A3" w:rsidRPr="00CE18A3" w14:paraId="0187A0B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29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11:49:34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A2A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416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FB0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FC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05002050000020035-E0Khb8jW67fz20241025</w:t>
            </w:r>
          </w:p>
        </w:tc>
      </w:tr>
      <w:tr w:rsidR="00CE18A3" w:rsidRPr="00CE18A3" w14:paraId="49538C4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7C5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11:52:09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8437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0149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233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75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07002070000019961-E0Khb8jW694Z20241025</w:t>
            </w:r>
          </w:p>
        </w:tc>
      </w:tr>
      <w:tr w:rsidR="00CE18A3" w:rsidRPr="00CE18A3" w14:paraId="26EFDDF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75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D84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3B9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0B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616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05002050000020243-E0Khb8jW69Vh20241025</w:t>
            </w:r>
          </w:p>
        </w:tc>
      </w:tr>
      <w:tr w:rsidR="00CE18A3" w:rsidRPr="00CE18A3" w14:paraId="1681A65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B18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8A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3864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AFB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73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05002050000020243-E0Khb8jW69Vj20241025</w:t>
            </w:r>
          </w:p>
        </w:tc>
      </w:tr>
      <w:tr w:rsidR="00CE18A3" w:rsidRPr="00CE18A3" w14:paraId="729E72E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5FB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4B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16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73B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D9F2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07002070000019541-E0Khb8jW6A4q20241025</w:t>
            </w:r>
          </w:p>
        </w:tc>
      </w:tr>
      <w:tr w:rsidR="00CE18A3" w:rsidRPr="00CE18A3" w14:paraId="06E418B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9FC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11:54:34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8EC2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9A9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AD3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EB3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05002050000020307-E0Khb8jW6AB620241025</w:t>
            </w:r>
          </w:p>
        </w:tc>
      </w:tr>
      <w:tr w:rsidR="00CE18A3" w:rsidRPr="00CE18A3" w14:paraId="5BFACCA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49F6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11:54:34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65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2B1D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E322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6F0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05002050000020307-E0Khb8jW6AB820241025</w:t>
            </w:r>
          </w:p>
        </w:tc>
      </w:tr>
      <w:tr w:rsidR="00CE18A3" w:rsidRPr="00CE18A3" w14:paraId="0F4822B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A51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11:56:27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5C5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544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FE14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D3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07002070000020242-E0Khb8jW6Axv20241025</w:t>
            </w:r>
          </w:p>
        </w:tc>
      </w:tr>
      <w:tr w:rsidR="00CE18A3" w:rsidRPr="00CE18A3" w14:paraId="23B75FD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801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11:59:37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0E6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193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C5E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7D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05002050000020533-E0Khb8jW6CYA20241025</w:t>
            </w:r>
          </w:p>
        </w:tc>
      </w:tr>
      <w:tr w:rsidR="00CE18A3" w:rsidRPr="00CE18A3" w14:paraId="34F88AC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597D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12:02:54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3A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45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5A0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EA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07002070000020627-E0Khb8jW6EOI20241025</w:t>
            </w:r>
          </w:p>
        </w:tc>
      </w:tr>
      <w:tr w:rsidR="00CE18A3" w:rsidRPr="00CE18A3" w14:paraId="75603B4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89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12:04:20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DC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C00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5D8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14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05002050000020876-E0Khb8jW6FDm20241025</w:t>
            </w:r>
          </w:p>
        </w:tc>
      </w:tr>
      <w:tr w:rsidR="00CE18A3" w:rsidRPr="00CE18A3" w14:paraId="16B05E3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AC4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12:05:29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3A3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8A1F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B4C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603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05002050000020952-E0Khb8jW6Ffl20241025</w:t>
            </w:r>
          </w:p>
        </w:tc>
      </w:tr>
      <w:tr w:rsidR="00CE18A3" w:rsidRPr="00CE18A3" w14:paraId="5165FE2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B69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12:05:29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A7F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09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D36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37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05002050000020952-E0Khb8jW6Ffn20241025</w:t>
            </w:r>
          </w:p>
        </w:tc>
      </w:tr>
      <w:tr w:rsidR="00CE18A3" w:rsidRPr="00CE18A3" w14:paraId="546BEA1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0B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12:05:36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3D50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0783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178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683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07002070000020686-E0Khb8jW6FlF20241025</w:t>
            </w:r>
          </w:p>
        </w:tc>
      </w:tr>
      <w:tr w:rsidR="00CE18A3" w:rsidRPr="00CE18A3" w14:paraId="2679E2E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FA4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12:08:48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8A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37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F27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46D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05002050000021221-E0Khb8jW6I9T20241025</w:t>
            </w:r>
          </w:p>
        </w:tc>
      </w:tr>
      <w:tr w:rsidR="00CE18A3" w:rsidRPr="00CE18A3" w14:paraId="02B91CD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36D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12:11:27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6157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A72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77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3F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07002070000021144-E0Khb8jW6Jgk20241025</w:t>
            </w:r>
          </w:p>
        </w:tc>
      </w:tr>
      <w:tr w:rsidR="00CE18A3" w:rsidRPr="00CE18A3" w14:paraId="476ED9F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F9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12:11:50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90DE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F7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8FC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AC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05002050000021205-E0Khb8jW6JtU20241025</w:t>
            </w:r>
          </w:p>
        </w:tc>
      </w:tr>
      <w:tr w:rsidR="00CE18A3" w:rsidRPr="00CE18A3" w14:paraId="2FDBF16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9F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12:15:01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4B8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05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536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861C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05002050000021551-E0Khb8jW6LXZ20241025</w:t>
            </w:r>
          </w:p>
        </w:tc>
      </w:tr>
      <w:tr w:rsidR="00CE18A3" w:rsidRPr="00CE18A3" w14:paraId="67B3408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C0E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12:17:32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F126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397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2C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588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07002070000021573-E0Khb8jW6OQo20241025</w:t>
            </w:r>
          </w:p>
        </w:tc>
      </w:tr>
      <w:tr w:rsidR="00CE18A3" w:rsidRPr="00CE18A3" w14:paraId="3776B87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FB8C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12:17:32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E7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6C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E12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6B7D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07002070000021573-E0Khb8jW6OQq20241025</w:t>
            </w:r>
          </w:p>
        </w:tc>
      </w:tr>
      <w:tr w:rsidR="00CE18A3" w:rsidRPr="00CE18A3" w14:paraId="1143F8B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E06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12:18:58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4AE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F7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2B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ACD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07002070000021367-E0Khb8jW6PRG20241025</w:t>
            </w:r>
          </w:p>
        </w:tc>
      </w:tr>
      <w:tr w:rsidR="00CE18A3" w:rsidRPr="00CE18A3" w14:paraId="74741D5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81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12:19:12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8A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88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B97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289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07002070000021708-E0Khb8jW6PpT20241025</w:t>
            </w:r>
          </w:p>
        </w:tc>
      </w:tr>
      <w:tr w:rsidR="00CE18A3" w:rsidRPr="00CE18A3" w14:paraId="3A09217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6B67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12:20:03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323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683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85C0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368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05002050000021932-E0Khb8jW6QM720241025</w:t>
            </w:r>
          </w:p>
        </w:tc>
      </w:tr>
      <w:tr w:rsidR="00CE18A3" w:rsidRPr="00CE18A3" w14:paraId="14C9D08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1A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12:21:31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60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DB5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103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55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07002070000021791-E0Khb8jW6RLg20241025</w:t>
            </w:r>
          </w:p>
        </w:tc>
      </w:tr>
      <w:tr w:rsidR="00CE18A3" w:rsidRPr="00CE18A3" w14:paraId="54D5CD8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E3B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12:22:41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D1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182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594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03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07002070000021926-E0Khb8jW6SAb20241025</w:t>
            </w:r>
          </w:p>
        </w:tc>
      </w:tr>
      <w:tr w:rsidR="00CE18A3" w:rsidRPr="00CE18A3" w14:paraId="2E2DAA4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93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12:25:42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78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53F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BC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629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05002050000022264-E0Khb8jW6U4s20241025</w:t>
            </w:r>
          </w:p>
        </w:tc>
      </w:tr>
      <w:tr w:rsidR="00CE18A3" w:rsidRPr="00CE18A3" w14:paraId="0D4EE1E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940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12:32:04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0D46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07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068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87F0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05002050000022608-E0Khb8jW6Xzi20241025</w:t>
            </w:r>
          </w:p>
        </w:tc>
      </w:tr>
      <w:tr w:rsidR="00CE18A3" w:rsidRPr="00CE18A3" w14:paraId="18A3141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E10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12:32:37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F8C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CE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C064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C3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07002070000022504-E0Khb8jW6Ydo20241025</w:t>
            </w:r>
          </w:p>
        </w:tc>
      </w:tr>
      <w:tr w:rsidR="00CE18A3" w:rsidRPr="00CE18A3" w14:paraId="0C35324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714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12:32:37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53B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55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3C24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2C6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07002070000022294-E0Khb8jW6Ydm20241025</w:t>
            </w:r>
          </w:p>
        </w:tc>
      </w:tr>
      <w:tr w:rsidR="00CE18A3" w:rsidRPr="00CE18A3" w14:paraId="278B245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CD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12:34:56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2BB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EB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1C3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969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07002070000022714-E0Khb8jW6Zuz20241025</w:t>
            </w:r>
          </w:p>
        </w:tc>
      </w:tr>
      <w:tr w:rsidR="00CE18A3" w:rsidRPr="00CE18A3" w14:paraId="1FDE8FD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44D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12:34:56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3FC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48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9C26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FC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07002070000022714-E0Khb8jW6Zux20241025</w:t>
            </w:r>
          </w:p>
        </w:tc>
      </w:tr>
      <w:tr w:rsidR="00CE18A3" w:rsidRPr="00CE18A3" w14:paraId="734C997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0921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12:36:44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0EF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FE8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1D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D05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05002050000022973-E0Khb8jW6b7420241025</w:t>
            </w:r>
          </w:p>
        </w:tc>
      </w:tr>
      <w:tr w:rsidR="00CE18A3" w:rsidRPr="00CE18A3" w14:paraId="25642CF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8771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12:36:44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DC0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0F8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BFA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409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05002050000022973-E0Khb8jW6b7620241025</w:t>
            </w:r>
          </w:p>
        </w:tc>
      </w:tr>
      <w:tr w:rsidR="00CE18A3" w:rsidRPr="00CE18A3" w14:paraId="6684710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77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12:38:48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51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10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B31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11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07002070000022976-E0Khb8jW6cnh20241025</w:t>
            </w:r>
          </w:p>
        </w:tc>
      </w:tr>
      <w:tr w:rsidR="00CE18A3" w:rsidRPr="00CE18A3" w14:paraId="5C2FF01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05C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12:39:08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2C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2CB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29B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0F4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05002050000022799-E0Khb8jW6cyA20241025</w:t>
            </w:r>
          </w:p>
        </w:tc>
      </w:tr>
      <w:tr w:rsidR="00CE18A3" w:rsidRPr="00CE18A3" w14:paraId="7A9BC42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DE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12:40:18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6B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8B02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B8D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1C1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07002070000023068-E0Khb8jW6dUI20241025</w:t>
            </w:r>
          </w:p>
        </w:tc>
      </w:tr>
      <w:tr w:rsidR="00CE18A3" w:rsidRPr="00CE18A3" w14:paraId="3125E06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084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12:42:07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95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149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8AB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7C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05002050000023182-E0Khb8jW6eP520241025</w:t>
            </w:r>
          </w:p>
        </w:tc>
      </w:tr>
      <w:tr w:rsidR="00CE18A3" w:rsidRPr="00CE18A3" w14:paraId="43305E9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17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12:43:46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53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4EC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910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70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05002050000023379-E0Khb8jW6feS20241025</w:t>
            </w:r>
          </w:p>
        </w:tc>
      </w:tr>
      <w:tr w:rsidR="00CE18A3" w:rsidRPr="00CE18A3" w14:paraId="3E3DF11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0F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12:51:19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D8F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82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46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9B4E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07002070000023708-E0Khb8jW6kLY20241025</w:t>
            </w:r>
          </w:p>
        </w:tc>
      </w:tr>
      <w:tr w:rsidR="00CE18A3" w:rsidRPr="00CE18A3" w14:paraId="4C4F0A3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7AE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12:52:33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350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D60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8A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5B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07002070000023780-E0Khb8jW6lEX20241025</w:t>
            </w:r>
          </w:p>
        </w:tc>
      </w:tr>
      <w:tr w:rsidR="00CE18A3" w:rsidRPr="00CE18A3" w14:paraId="5BD22FE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956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12:55:58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7DD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75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5AA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DA3D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07002070000024020-E0Khb8jW6nU820241025</w:t>
            </w:r>
          </w:p>
        </w:tc>
      </w:tr>
      <w:tr w:rsidR="00CE18A3" w:rsidRPr="00CE18A3" w14:paraId="1F68448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402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12:57:10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7F1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58F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91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DE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05002050000024245-E0Khb8jW6oFW20241025</w:t>
            </w:r>
          </w:p>
        </w:tc>
      </w:tr>
      <w:tr w:rsidR="00CE18A3" w:rsidRPr="00CE18A3" w14:paraId="10684F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1C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12:58:17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EC0F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D979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C61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F74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07002070000023907-E0Khb8jW6pAe20241025</w:t>
            </w:r>
          </w:p>
        </w:tc>
      </w:tr>
      <w:tr w:rsidR="00CE18A3" w:rsidRPr="00CE18A3" w14:paraId="0DD3693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46E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12:58:21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60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7D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A35A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96C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07002070000023411-E0Khb8jW6pEI20241025</w:t>
            </w:r>
          </w:p>
        </w:tc>
      </w:tr>
      <w:tr w:rsidR="00CE18A3" w:rsidRPr="00CE18A3" w14:paraId="6C9B64E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67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12:59:04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0CC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F75E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E5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17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05002050000024330-E0Khb8jW6pd220241025</w:t>
            </w:r>
          </w:p>
        </w:tc>
      </w:tr>
      <w:tr w:rsidR="00CE18A3" w:rsidRPr="00CE18A3" w14:paraId="501E9FF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9E6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13:01:46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91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842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0F8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B5C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07002070000024286-E0Khb8jW6row20241025</w:t>
            </w:r>
          </w:p>
        </w:tc>
      </w:tr>
      <w:tr w:rsidR="00CE18A3" w:rsidRPr="00CE18A3" w14:paraId="323077A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B0D8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13:03:23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4107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7DC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0C0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D69C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05002050000024663-E0Khb8jW6snk20241025</w:t>
            </w:r>
          </w:p>
        </w:tc>
      </w:tr>
      <w:tr w:rsidR="00CE18A3" w:rsidRPr="00CE18A3" w14:paraId="41962EA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F7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13:03:33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1D3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6D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C5F9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1AF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07002070000024280-E0Khb8jW6sz020241025</w:t>
            </w:r>
          </w:p>
        </w:tc>
      </w:tr>
      <w:tr w:rsidR="00CE18A3" w:rsidRPr="00CE18A3" w14:paraId="40B2539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7E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13:05:26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3A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50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AF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4FB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05002050000024751-E0Khb8jW6uAy20241025</w:t>
            </w:r>
          </w:p>
        </w:tc>
      </w:tr>
      <w:tr w:rsidR="00CE18A3" w:rsidRPr="00CE18A3" w14:paraId="54B8B11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89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13:06:39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DA5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8E7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4F2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35B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07002070000024755-E0Khb8jW6ukQ20241025</w:t>
            </w:r>
          </w:p>
        </w:tc>
      </w:tr>
      <w:tr w:rsidR="00CE18A3" w:rsidRPr="00CE18A3" w14:paraId="76A05D4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40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13:08:14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83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ACEE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2E8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ECD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07002070000024864-E0Khb8jW6vmI20241025</w:t>
            </w:r>
          </w:p>
        </w:tc>
      </w:tr>
      <w:tr w:rsidR="00CE18A3" w:rsidRPr="00CE18A3" w14:paraId="1C42CCF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77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13:08:14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432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D851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7A5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56A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07002070000024864-E0Khb8jW6vmK20241025</w:t>
            </w:r>
          </w:p>
        </w:tc>
      </w:tr>
      <w:tr w:rsidR="00CE18A3" w:rsidRPr="00CE18A3" w14:paraId="08D1FB4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F24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13:11:08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832D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1E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BE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A1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05002050000025155-E0Khb8jW6xc420241025</w:t>
            </w:r>
          </w:p>
        </w:tc>
      </w:tr>
      <w:tr w:rsidR="00CE18A3" w:rsidRPr="00CE18A3" w14:paraId="340E9C5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19C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13:13:21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CEF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D5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0602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6C1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07002070000025145-E0Khb8jW6z7C20241025</w:t>
            </w:r>
          </w:p>
        </w:tc>
      </w:tr>
      <w:tr w:rsidR="00CE18A3" w:rsidRPr="00CE18A3" w14:paraId="2BAD57C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B7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13:13:56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DAF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07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3A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D0B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05002050000025159-E0Khb8jW6zT220241025</w:t>
            </w:r>
          </w:p>
        </w:tc>
      </w:tr>
      <w:tr w:rsidR="00CE18A3" w:rsidRPr="00CE18A3" w14:paraId="56C53AB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0C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13:13:56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9FD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AC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AA6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5ED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05002050000025159-E0Khb8jW6zT420241025</w:t>
            </w:r>
          </w:p>
        </w:tc>
      </w:tr>
      <w:tr w:rsidR="00CE18A3" w:rsidRPr="00CE18A3" w14:paraId="1D23B46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91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13:17:01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8D6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F7F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225C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2E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07002070000025410-E0Khb8jW720H20241025</w:t>
            </w:r>
          </w:p>
        </w:tc>
      </w:tr>
      <w:tr w:rsidR="00CE18A3" w:rsidRPr="00CE18A3" w14:paraId="6B4F762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B8E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13:18:21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9D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C27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6B6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7CF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07002070000025565-E0Khb8jW73Dq20241025</w:t>
            </w:r>
          </w:p>
        </w:tc>
      </w:tr>
      <w:tr w:rsidR="00CE18A3" w:rsidRPr="00CE18A3" w14:paraId="77F2E90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55C4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13:19:22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14D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78A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00E4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56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05002050000025683-E0Khb8jW74DV20241025</w:t>
            </w:r>
          </w:p>
        </w:tc>
      </w:tr>
      <w:tr w:rsidR="00CE18A3" w:rsidRPr="00CE18A3" w14:paraId="5FCCD4F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38A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13:20:34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086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766B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CC0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6F3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05002050000025812-E0Khb8jW754X20241025</w:t>
            </w:r>
          </w:p>
        </w:tc>
      </w:tr>
      <w:tr w:rsidR="00CE18A3" w:rsidRPr="00CE18A3" w14:paraId="75614A1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80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13:20:50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9BD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1D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F0B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535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05002050000025695-E0Khb8jW75JD20241025</w:t>
            </w:r>
          </w:p>
        </w:tc>
      </w:tr>
      <w:tr w:rsidR="00CE18A3" w:rsidRPr="00CE18A3" w14:paraId="4FE286D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4B6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13:22:12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9BA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DE2F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E7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7102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07002070000025839-E0Khb8jW76X020241025</w:t>
            </w:r>
          </w:p>
        </w:tc>
      </w:tr>
      <w:tr w:rsidR="00CE18A3" w:rsidRPr="00CE18A3" w14:paraId="5E0254B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C09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13:22:42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98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2DF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C437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BA7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05002050000025913-E0Khb8jW76nG20241025</w:t>
            </w:r>
          </w:p>
        </w:tc>
      </w:tr>
      <w:tr w:rsidR="00CE18A3" w:rsidRPr="00CE18A3" w14:paraId="4C80AB7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3F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13:24:25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24D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A6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17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E4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07002070000026074-E0Khb8jW785N20241025</w:t>
            </w:r>
          </w:p>
        </w:tc>
      </w:tr>
      <w:tr w:rsidR="00CE18A3" w:rsidRPr="00CE18A3" w14:paraId="7BD1EEF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F0BC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13:24:34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EF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79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338C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5D53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07002070000026074-E0Khb8jW78GW20241025</w:t>
            </w:r>
          </w:p>
        </w:tc>
      </w:tr>
      <w:tr w:rsidR="00CE18A3" w:rsidRPr="00CE18A3" w14:paraId="4C00FFB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9F60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13:25:42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C16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97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8E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7F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07002070000026209-E0Khb8jW79TP20241025</w:t>
            </w:r>
          </w:p>
        </w:tc>
      </w:tr>
      <w:tr w:rsidR="00CE18A3" w:rsidRPr="00CE18A3" w14:paraId="76AC9E4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63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13:25:42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347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49D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95F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FB9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07002070000026209-E0Khb8jW79TR20241025</w:t>
            </w:r>
          </w:p>
        </w:tc>
      </w:tr>
      <w:tr w:rsidR="00CE18A3" w:rsidRPr="00CE18A3" w14:paraId="0991FD9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19C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13:27:36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2F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CC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03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D37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05002050000026529-E0Khb8jW7BjT20241025</w:t>
            </w:r>
          </w:p>
        </w:tc>
      </w:tr>
      <w:tr w:rsidR="00CE18A3" w:rsidRPr="00CE18A3" w14:paraId="11F1AC4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B21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13:28:00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22E6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E93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23E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15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05002050000026436-E0Khb8jW7CBv20241025</w:t>
            </w:r>
          </w:p>
        </w:tc>
      </w:tr>
      <w:tr w:rsidR="00CE18A3" w:rsidRPr="00CE18A3" w14:paraId="5355542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EB1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13:29:40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9E6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0E8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BE46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14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05002050000026535-E0Khb8jW7Dl420241025</w:t>
            </w:r>
          </w:p>
        </w:tc>
      </w:tr>
      <w:tr w:rsidR="00CE18A3" w:rsidRPr="00CE18A3" w14:paraId="6999AE3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6B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E9A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E4E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774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F01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05002050000026787-E0Khb8jW7EqN20241025</w:t>
            </w:r>
          </w:p>
        </w:tc>
      </w:tr>
      <w:tr w:rsidR="00CE18A3" w:rsidRPr="00CE18A3" w14:paraId="5B81FE4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4C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5C5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6A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B8CA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81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05002050000026787-E0Khb8jW7EqG20241025</w:t>
            </w:r>
          </w:p>
        </w:tc>
      </w:tr>
      <w:tr w:rsidR="00CE18A3" w:rsidRPr="00CE18A3" w14:paraId="1C752E5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3E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13:30:04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DB2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F18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0A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97D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05002050000026787-E0Khb8jW7Eua20241025</w:t>
            </w:r>
          </w:p>
        </w:tc>
      </w:tr>
      <w:tr w:rsidR="00CE18A3" w:rsidRPr="00CE18A3" w14:paraId="1F4012B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040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13:30:11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5B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66D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D8F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32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07002070000026464-E0Khb8jW7FIo20241025</w:t>
            </w:r>
          </w:p>
        </w:tc>
      </w:tr>
      <w:tr w:rsidR="00CE18A3" w:rsidRPr="00CE18A3" w14:paraId="5F3238E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FD4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13:30:11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35D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D5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16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EF8F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05002050000026586-E0Khb8jW7FKv20241025</w:t>
            </w:r>
          </w:p>
        </w:tc>
      </w:tr>
      <w:tr w:rsidR="00CE18A3" w:rsidRPr="00CE18A3" w14:paraId="35F36E5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EDF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13:32:18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02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4BD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D9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7A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07002070000027206-E0Khb8jW7LAS20241025</w:t>
            </w:r>
          </w:p>
        </w:tc>
      </w:tr>
      <w:tr w:rsidR="00CE18A3" w:rsidRPr="00CE18A3" w14:paraId="238968C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A2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13:32:18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661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FC5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C2A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D57A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07002070000027206-E0Khb8jW7LAU20241025</w:t>
            </w:r>
          </w:p>
        </w:tc>
      </w:tr>
      <w:tr w:rsidR="00CE18A3" w:rsidRPr="00CE18A3" w14:paraId="70BFE12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682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13:33:44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27BA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67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CB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79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05002050000027479-E0Khb8jW7NiT20241025</w:t>
            </w:r>
          </w:p>
        </w:tc>
      </w:tr>
      <w:tr w:rsidR="00CE18A3" w:rsidRPr="00CE18A3" w14:paraId="0C63844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8C6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13:33:59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64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B8F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54B2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F1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05002050000027479-E0Khb8jW7NwT20241025</w:t>
            </w:r>
          </w:p>
        </w:tc>
      </w:tr>
      <w:tr w:rsidR="00CE18A3" w:rsidRPr="00CE18A3" w14:paraId="3325D9B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62C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97D6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CEE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97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62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07002070000027532-E0Khb8jW7Poj20241025</w:t>
            </w:r>
          </w:p>
        </w:tc>
      </w:tr>
      <w:tr w:rsidR="00CE18A3" w:rsidRPr="00CE18A3" w14:paraId="4A20F0A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DF1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13:35:10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51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CC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894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5F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05002050000027669-E0Khb8jW7Q9X20241025</w:t>
            </w:r>
          </w:p>
        </w:tc>
      </w:tr>
      <w:tr w:rsidR="00CE18A3" w:rsidRPr="00CE18A3" w14:paraId="7CF216A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3DE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13:35:10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0E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326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FF90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E87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05002050000027669-E0Khb8jW7Q9Z20241025</w:t>
            </w:r>
          </w:p>
        </w:tc>
      </w:tr>
      <w:tr w:rsidR="00CE18A3" w:rsidRPr="00CE18A3" w14:paraId="12D4A1B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22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13:35:11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FD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CAF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E60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9E2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07002070000027533-E0Khb8jW7QE820241025</w:t>
            </w:r>
          </w:p>
        </w:tc>
      </w:tr>
      <w:tr w:rsidR="00CE18A3" w:rsidRPr="00CE18A3" w14:paraId="0A4069F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DD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13:35:11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085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906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F99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50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07002070000027533-E0Khb8jW7QE620241025</w:t>
            </w:r>
          </w:p>
        </w:tc>
      </w:tr>
      <w:tr w:rsidR="00CE18A3" w:rsidRPr="00CE18A3" w14:paraId="70BEFFE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E9EF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47E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9D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2F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8E8F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07002070000027791-E0Khb8jW7TNy20241025</w:t>
            </w:r>
          </w:p>
        </w:tc>
      </w:tr>
      <w:tr w:rsidR="00CE18A3" w:rsidRPr="00CE18A3" w14:paraId="0BFB757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C6AD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13:38:35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2B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CF6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3A2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8A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07002070000028001-E0Khb8jW7WPz20241025</w:t>
            </w:r>
          </w:p>
        </w:tc>
      </w:tr>
      <w:tr w:rsidR="00CE18A3" w:rsidRPr="00CE18A3" w14:paraId="2096747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614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13:39:12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1A4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B5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BB08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FD6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07002070000028086-E0Khb8jW7XBN20241025</w:t>
            </w:r>
          </w:p>
        </w:tc>
      </w:tr>
      <w:tr w:rsidR="00CE18A3" w:rsidRPr="00CE18A3" w14:paraId="2F9291B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20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13:39:55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065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42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5C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0C21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07002070000028189-E0Khb8jW7YQw20241025</w:t>
            </w:r>
          </w:p>
        </w:tc>
      </w:tr>
      <w:tr w:rsidR="00CE18A3" w:rsidRPr="00CE18A3" w14:paraId="1DD3D9F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187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13:43:40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688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468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5A5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80E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07002070000028431-E0Khb8jW7cyQ20241025</w:t>
            </w:r>
          </w:p>
        </w:tc>
      </w:tr>
      <w:tr w:rsidR="00CE18A3" w:rsidRPr="00CE18A3" w14:paraId="0C81558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EA7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13:45:16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56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2E44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D4E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850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05002050000029092-E0Khb8jW7g2k20241025</w:t>
            </w:r>
          </w:p>
        </w:tc>
      </w:tr>
      <w:tr w:rsidR="00CE18A3" w:rsidRPr="00CE18A3" w14:paraId="46C3ABC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511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13:45:41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6AD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DDFC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AB4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0BD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05002050000029079-E0Khb8jW7gZB20241025</w:t>
            </w:r>
          </w:p>
        </w:tc>
      </w:tr>
      <w:tr w:rsidR="00CE18A3" w:rsidRPr="00CE18A3" w14:paraId="04048DF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0B81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63C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AF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CAAE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577E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07002070000029243-E0Khb8jW7iQy20241025</w:t>
            </w:r>
          </w:p>
        </w:tc>
      </w:tr>
      <w:tr w:rsidR="00CE18A3" w:rsidRPr="00CE18A3" w14:paraId="3FA6A18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07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13:47:13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A47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F0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8F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8C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07002070000029243-E0Khb8jW7ivy20241025</w:t>
            </w:r>
          </w:p>
        </w:tc>
      </w:tr>
      <w:tr w:rsidR="00CE18A3" w:rsidRPr="00CE18A3" w14:paraId="413DC71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37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13:47:57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498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F832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00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E0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07002070000029216-E0Khb8jW7jjP20241025</w:t>
            </w:r>
          </w:p>
        </w:tc>
      </w:tr>
      <w:tr w:rsidR="00CE18A3" w:rsidRPr="00CE18A3" w14:paraId="701F067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94C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08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38C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A94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C5B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07002070000029461-E0Khb8jW7kNV20241025</w:t>
            </w:r>
          </w:p>
        </w:tc>
      </w:tr>
      <w:tr w:rsidR="00CE18A3" w:rsidRPr="00CE18A3" w14:paraId="5BFD68A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6B3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B7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C14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CD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474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07002070000029461-E0Khb8jW7kNX20241025</w:t>
            </w:r>
          </w:p>
        </w:tc>
      </w:tr>
      <w:tr w:rsidR="00CE18A3" w:rsidRPr="00CE18A3" w14:paraId="2EE13E9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5F7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13:49:26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392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43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A61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C67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07002070000029535-E0Khb8jW7luZ20241025</w:t>
            </w:r>
          </w:p>
        </w:tc>
      </w:tr>
      <w:tr w:rsidR="00CE18A3" w:rsidRPr="00CE18A3" w14:paraId="3C9D7C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D04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591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4D4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2EC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805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05002050000029868-E0Khb8jW7n8520241025</w:t>
            </w:r>
          </w:p>
        </w:tc>
      </w:tr>
      <w:tr w:rsidR="00CE18A3" w:rsidRPr="00CE18A3" w14:paraId="50953E4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3D5D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FCD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282F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6B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62C1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05002050000029868-E0Khb8jW7n8320241025</w:t>
            </w:r>
          </w:p>
        </w:tc>
      </w:tr>
      <w:tr w:rsidR="00CE18A3" w:rsidRPr="00CE18A3" w14:paraId="307C90B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2E2D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13:51:34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28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5D4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7A4F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F8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07002070000029942-E0Khb8jW7p8d20241025</w:t>
            </w:r>
          </w:p>
        </w:tc>
      </w:tr>
      <w:tr w:rsidR="00CE18A3" w:rsidRPr="00CE18A3" w14:paraId="0921F8A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813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13:51:34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3BC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40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F8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C5E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07002070000029942-E0Khb8jW7p8h20241025</w:t>
            </w:r>
          </w:p>
        </w:tc>
      </w:tr>
      <w:tr w:rsidR="00CE18A3" w:rsidRPr="00CE18A3" w14:paraId="0438C26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C7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13:51:34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B8B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9B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462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32B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07002070000029942-E0Khb8jW7p8f20241025</w:t>
            </w:r>
          </w:p>
        </w:tc>
      </w:tr>
      <w:tr w:rsidR="00CE18A3" w:rsidRPr="00CE18A3" w14:paraId="71C8079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637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7D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691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A1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1DC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07002070000030187-E0Khb8jW7r6W20241025</w:t>
            </w:r>
          </w:p>
        </w:tc>
      </w:tr>
      <w:tr w:rsidR="00CE18A3" w:rsidRPr="00CE18A3" w14:paraId="622F296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79A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2E1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19B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B0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FD6C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07002070000030187-E0Khb8jW7r6S20241025</w:t>
            </w:r>
          </w:p>
        </w:tc>
      </w:tr>
      <w:tr w:rsidR="00CE18A3" w:rsidRPr="00CE18A3" w14:paraId="1E51801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DBC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29A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2F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6C3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5F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07002070000030187-E0Khb8jW7r6U20241025</w:t>
            </w:r>
          </w:p>
        </w:tc>
      </w:tr>
      <w:tr w:rsidR="00CE18A3" w:rsidRPr="00CE18A3" w14:paraId="6C3D034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CD9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13:54:54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5E1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0C4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2DA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825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07002070000030392-E0Khb8jW7t8n20241025</w:t>
            </w:r>
          </w:p>
        </w:tc>
      </w:tr>
      <w:tr w:rsidR="00CE18A3" w:rsidRPr="00CE18A3" w14:paraId="2937959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A50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13:54:54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2AA1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3B0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073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864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07002070000030392-E0Khb8jW7t8p20241025</w:t>
            </w:r>
          </w:p>
        </w:tc>
      </w:tr>
      <w:tr w:rsidR="00CE18A3" w:rsidRPr="00CE18A3" w14:paraId="68ECE1E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F6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13:54:54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60F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9A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9CD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9E1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07002070000030392-E0Khb8jW7t8r20241025</w:t>
            </w:r>
          </w:p>
        </w:tc>
      </w:tr>
      <w:tr w:rsidR="00CE18A3" w:rsidRPr="00CE18A3" w14:paraId="32F23D3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58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13:55:30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F0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F4F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192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3D5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05002050000029860-E0Khb8jW7u8F20241025</w:t>
            </w:r>
          </w:p>
        </w:tc>
      </w:tr>
      <w:tr w:rsidR="00CE18A3" w:rsidRPr="00CE18A3" w14:paraId="14B1B42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268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13:57:00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5EC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0F8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C57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74B5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07002070000030702-E0Khb8jW7w9620241025</w:t>
            </w:r>
          </w:p>
        </w:tc>
      </w:tr>
      <w:tr w:rsidR="00CE18A3" w:rsidRPr="00CE18A3" w14:paraId="27ED8D0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8FF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13:57:00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CE3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CD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FAF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C16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07002070000030702-E0Khb8jW7w9820241025</w:t>
            </w:r>
          </w:p>
        </w:tc>
      </w:tr>
      <w:tr w:rsidR="00CE18A3" w:rsidRPr="00CE18A3" w14:paraId="4629845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06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13:57:00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CE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48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F6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342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07002070000030702-E0Khb8jW7w9A20241025</w:t>
            </w:r>
          </w:p>
        </w:tc>
      </w:tr>
      <w:tr w:rsidR="00CE18A3" w:rsidRPr="00CE18A3" w14:paraId="5C64E3E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646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13:57:01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41C9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9A9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A8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7F0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07002070000030641-E0Khb8jW7wCx20241025</w:t>
            </w:r>
          </w:p>
        </w:tc>
      </w:tr>
      <w:tr w:rsidR="00CE18A3" w:rsidRPr="00CE18A3" w14:paraId="6025BDE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886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13:57:01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D73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4552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C1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B068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07002070000030641-E0Khb8jW7wCz20241025</w:t>
            </w:r>
          </w:p>
        </w:tc>
      </w:tr>
      <w:tr w:rsidR="00CE18A3" w:rsidRPr="00CE18A3" w14:paraId="1870DE2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6F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13:59:40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5B6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3021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48F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F1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07002070000030893-E0Khb8jW7yc920241025</w:t>
            </w:r>
          </w:p>
        </w:tc>
      </w:tr>
      <w:tr w:rsidR="00CE18A3" w:rsidRPr="00CE18A3" w14:paraId="7764A61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76D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14:00:21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316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A6D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B1D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C91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05002050000031271-E0Khb8jW7zmV20241025</w:t>
            </w:r>
          </w:p>
        </w:tc>
      </w:tr>
      <w:tr w:rsidR="00CE18A3" w:rsidRPr="00CE18A3" w14:paraId="2B2DA0C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4EC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14:02:01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3F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313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EEA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8B2B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07002070000030864-E0Khb8jW82pu20241025</w:t>
            </w:r>
          </w:p>
        </w:tc>
      </w:tr>
      <w:tr w:rsidR="00CE18A3" w:rsidRPr="00CE18A3" w14:paraId="58F6CC0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BAE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14:02:01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7E3C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9CAB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2B9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825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05002050000031525-E0Khb8jW82oW20241025</w:t>
            </w:r>
          </w:p>
        </w:tc>
      </w:tr>
      <w:tr w:rsidR="00CE18A3" w:rsidRPr="00CE18A3" w14:paraId="67A12B4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F4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14:02:06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0DE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60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B7B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E53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05002050000031026-E0Khb8jW833u20241025</w:t>
            </w:r>
          </w:p>
        </w:tc>
      </w:tr>
      <w:tr w:rsidR="00CE18A3" w:rsidRPr="00CE18A3" w14:paraId="73EAC1B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6B68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14:02:06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57A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83D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BDB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9BCC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05002050000031026-E0Khb8jW833r20241025</w:t>
            </w:r>
          </w:p>
        </w:tc>
      </w:tr>
      <w:tr w:rsidR="00CE18A3" w:rsidRPr="00CE18A3" w14:paraId="5AF2FB0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F9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14:04:13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C8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8C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88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2B4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05002050000031782-E0Khb8jW87e420241025</w:t>
            </w:r>
          </w:p>
        </w:tc>
      </w:tr>
      <w:tr w:rsidR="00CE18A3" w:rsidRPr="00CE18A3" w14:paraId="35793E7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C4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14:04:40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4D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E349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3CC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B21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07002070000031673-E0Khb8jW88Ow20241025</w:t>
            </w:r>
          </w:p>
        </w:tc>
      </w:tr>
      <w:tr w:rsidR="00CE18A3" w:rsidRPr="00CE18A3" w14:paraId="38D3899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F587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14:05:15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AE4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722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EB9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62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07002070000031918-E0Khb8jW89AH20241025</w:t>
            </w:r>
          </w:p>
        </w:tc>
      </w:tr>
      <w:tr w:rsidR="00CE18A3" w:rsidRPr="00CE18A3" w14:paraId="2FE2136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2901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14:06:57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B6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ECE5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DB3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19F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05002050000032270-E0Khb8jW8Bfm20241025</w:t>
            </w:r>
          </w:p>
        </w:tc>
      </w:tr>
      <w:tr w:rsidR="00CE18A3" w:rsidRPr="00CE18A3" w14:paraId="45372F8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5D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14:06:57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D97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2C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56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FB6D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05002050000032270-E0Khb8jW8Bfk20241025</w:t>
            </w:r>
          </w:p>
        </w:tc>
      </w:tr>
      <w:tr w:rsidR="00CE18A3" w:rsidRPr="00CE18A3" w14:paraId="4620443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0F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14:08:46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E84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4B2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D1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23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05002050000032561-E0Khb8jW8EO820241025</w:t>
            </w:r>
          </w:p>
        </w:tc>
      </w:tr>
      <w:tr w:rsidR="00CE18A3" w:rsidRPr="00CE18A3" w14:paraId="59DA2A6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7067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14:10:14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F09E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C79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3CA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DC1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07002070000032682-E0Khb8jW8Gbe20241025</w:t>
            </w:r>
          </w:p>
        </w:tc>
      </w:tr>
      <w:tr w:rsidR="00CE18A3" w:rsidRPr="00CE18A3" w14:paraId="4D68B69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C23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14:12:04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95B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33F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AAD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E3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05002050000033070-E0Khb8jW8JLW20241025</w:t>
            </w:r>
          </w:p>
        </w:tc>
      </w:tr>
      <w:tr w:rsidR="00CE18A3" w:rsidRPr="00CE18A3" w14:paraId="400514A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16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14:13:54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7EE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66CF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C3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9CF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05002050000033378-E0Khb8jW8LT220241025</w:t>
            </w:r>
          </w:p>
        </w:tc>
      </w:tr>
      <w:tr w:rsidR="00CE18A3" w:rsidRPr="00CE18A3" w14:paraId="368B268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417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14:13:54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15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03F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F54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7D3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05002050000033378-E0Khb8jW8LT420241025</w:t>
            </w:r>
          </w:p>
        </w:tc>
      </w:tr>
      <w:tr w:rsidR="00CE18A3" w:rsidRPr="00CE18A3" w14:paraId="745D61B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C4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14:14:14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324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2B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EC2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AE4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05002050000033313-E0Khb8jW8LqF20241025</w:t>
            </w:r>
          </w:p>
        </w:tc>
      </w:tr>
      <w:tr w:rsidR="00CE18A3" w:rsidRPr="00CE18A3" w14:paraId="22A7FE6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61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14:15:09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B0D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E9F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835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AB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05002050000033415-E0Khb8jW8MgD20241025</w:t>
            </w:r>
          </w:p>
        </w:tc>
      </w:tr>
      <w:tr w:rsidR="00CE18A3" w:rsidRPr="00CE18A3" w14:paraId="539C0C3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FA7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14:15:09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0F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AB3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EA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B2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05002050000033415-E0Khb8jW8MgF20241025</w:t>
            </w:r>
          </w:p>
        </w:tc>
      </w:tr>
      <w:tr w:rsidR="00CE18A3" w:rsidRPr="00CE18A3" w14:paraId="2DA4411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D9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14:17:23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61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712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A28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60D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07002070000033682-E0Khb8jW8PIQ20241025</w:t>
            </w:r>
          </w:p>
        </w:tc>
      </w:tr>
      <w:tr w:rsidR="00CE18A3" w:rsidRPr="00CE18A3" w14:paraId="15BCEBF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11A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14:17:23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FA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DB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98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A7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05002050000033795-E0Khb8jW8PIO20241025</w:t>
            </w:r>
          </w:p>
        </w:tc>
      </w:tr>
      <w:tr w:rsidR="00CE18A3" w:rsidRPr="00CE18A3" w14:paraId="3409733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603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14:18:20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0082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49D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639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E10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07002070000033913-E0Khb8jW8QdA20241025</w:t>
            </w:r>
          </w:p>
        </w:tc>
      </w:tr>
      <w:tr w:rsidR="00CE18A3" w:rsidRPr="00CE18A3" w14:paraId="55AAA8D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555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14:18:20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FDC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9C2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B23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07A2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05002050000034018-E0Khb8jW8QeL20241025</w:t>
            </w:r>
          </w:p>
        </w:tc>
      </w:tr>
      <w:tr w:rsidR="00CE18A3" w:rsidRPr="00CE18A3" w14:paraId="0C2C907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B4F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0C78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298D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8A4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11B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07002070000034103-E0Khb8jW8SMr20241025</w:t>
            </w:r>
          </w:p>
        </w:tc>
      </w:tr>
      <w:tr w:rsidR="00CE18A3" w:rsidRPr="00CE18A3" w14:paraId="3045513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10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B89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F6B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BB54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7A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07002070000034103-E0Khb8jW8SMn20241025</w:t>
            </w:r>
          </w:p>
        </w:tc>
      </w:tr>
      <w:tr w:rsidR="00CE18A3" w:rsidRPr="00CE18A3" w14:paraId="7CFDDC2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A04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14:19:56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61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BB5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27C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9CD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07002070000034103-E0Khb8jW8SMp20241025</w:t>
            </w:r>
          </w:p>
        </w:tc>
      </w:tr>
      <w:tr w:rsidR="00CE18A3" w:rsidRPr="00CE18A3" w14:paraId="6AC3F02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32A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14:20:52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6CB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EF6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D34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7D8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05002050000034193-E0Khb8jW8TTW20241025</w:t>
            </w:r>
          </w:p>
        </w:tc>
      </w:tr>
      <w:tr w:rsidR="00CE18A3" w:rsidRPr="00CE18A3" w14:paraId="7F821F7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D5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14:22:14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AB5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6FB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6A4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B6F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05002050000034507-E0Khb8jW8V2M20241025</w:t>
            </w:r>
          </w:p>
        </w:tc>
      </w:tr>
      <w:tr w:rsidR="00CE18A3" w:rsidRPr="00CE18A3" w14:paraId="19399AD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C3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14:24:38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FE3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267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3D28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93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05002050000034651-E0Khb8jW8Y3K20241025</w:t>
            </w:r>
          </w:p>
        </w:tc>
      </w:tr>
      <w:tr w:rsidR="00CE18A3" w:rsidRPr="00CE18A3" w14:paraId="4068724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AF7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14:24:54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E4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E1F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7F9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58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05002050000034895-E0Khb8jW8YKi20241025</w:t>
            </w:r>
          </w:p>
        </w:tc>
      </w:tr>
      <w:tr w:rsidR="00CE18A3" w:rsidRPr="00CE18A3" w14:paraId="75CB399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5F56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331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1B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A42B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EB0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05002050000035092-E0Khb8jW8a1120241025</w:t>
            </w:r>
          </w:p>
        </w:tc>
      </w:tr>
      <w:tr w:rsidR="00CE18A3" w:rsidRPr="00CE18A3" w14:paraId="3375682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A1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70D1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E2F8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237C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23F5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05002050000035092-E0Khb8jW8a1720241025</w:t>
            </w:r>
          </w:p>
        </w:tc>
      </w:tr>
      <w:tr w:rsidR="00CE18A3" w:rsidRPr="00CE18A3" w14:paraId="0D9CD6B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8FE0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26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416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9AE1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64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05002050000035092-E0Khb8jW8a1520241025</w:t>
            </w:r>
          </w:p>
        </w:tc>
      </w:tr>
      <w:tr w:rsidR="00CE18A3" w:rsidRPr="00CE18A3" w14:paraId="28E5079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52D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6E1D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2944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30D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D2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05002050000035092-E0Khb8jW8a1320241025</w:t>
            </w:r>
          </w:p>
        </w:tc>
      </w:tr>
      <w:tr w:rsidR="00CE18A3" w:rsidRPr="00CE18A3" w14:paraId="36FF62B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FE6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9F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0250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8CE6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88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05002050000035293-E0Khb8jW8bIj20241025</w:t>
            </w:r>
          </w:p>
        </w:tc>
      </w:tr>
      <w:tr w:rsidR="00CE18A3" w:rsidRPr="00CE18A3" w14:paraId="0FB0929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9CDD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352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411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F6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39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05002050000035494-E0Khb8jW8cav20241025</w:t>
            </w:r>
          </w:p>
        </w:tc>
      </w:tr>
      <w:tr w:rsidR="00CE18A3" w:rsidRPr="00CE18A3" w14:paraId="508B20C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3C5A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17C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617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FE0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6FB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05002050000035494-E0Khb8jW8cat20241025</w:t>
            </w:r>
          </w:p>
        </w:tc>
      </w:tr>
      <w:tr w:rsidR="00CE18A3" w:rsidRPr="00CE18A3" w14:paraId="67AEB5C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7A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14:29:54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EF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8ED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922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C46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05002050000035494-E0Khb8jW8car20241025</w:t>
            </w:r>
          </w:p>
        </w:tc>
      </w:tr>
      <w:tr w:rsidR="00CE18A3" w:rsidRPr="00CE18A3" w14:paraId="72F95F8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0484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14:31:49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142A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6D45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DC98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2BE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07002070000035675-E0Khb8jW8eW320241025</w:t>
            </w:r>
          </w:p>
        </w:tc>
      </w:tr>
      <w:tr w:rsidR="00CE18A3" w:rsidRPr="00CE18A3" w14:paraId="11C38E8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204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14:31:49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649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522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F3E4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94F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07002070000035675-E0Khb8jW8eW620241025</w:t>
            </w:r>
          </w:p>
        </w:tc>
      </w:tr>
      <w:tr w:rsidR="00CE18A3" w:rsidRPr="00CE18A3" w14:paraId="0577C84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10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14:33:03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224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7DF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745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55E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07002070000035645-E0Khb8jW8fjq20241025</w:t>
            </w:r>
          </w:p>
        </w:tc>
      </w:tr>
      <w:tr w:rsidR="00CE18A3" w:rsidRPr="00CE18A3" w14:paraId="154E778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AE9E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14:34:24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90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083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BD62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B4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05002050000035970-E0Khb8jW8gyW20241025</w:t>
            </w:r>
          </w:p>
        </w:tc>
      </w:tr>
      <w:tr w:rsidR="00CE18A3" w:rsidRPr="00CE18A3" w14:paraId="313179F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19F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14:35:05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E5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B2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52D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B02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05002050000035950-E0Khb8jW8hYg20241025</w:t>
            </w:r>
          </w:p>
        </w:tc>
      </w:tr>
      <w:tr w:rsidR="00CE18A3" w:rsidRPr="00CE18A3" w14:paraId="2F9B7BB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1FD7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14:35:39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58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A9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21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A98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05002050000035690-E0Khb8jW8iLf20241025</w:t>
            </w:r>
          </w:p>
        </w:tc>
      </w:tr>
      <w:tr w:rsidR="00CE18A3" w:rsidRPr="00CE18A3" w14:paraId="57CE5D9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701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8E4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09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CA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55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07002070000036268-E0Khb8jW8jEj20241025</w:t>
            </w:r>
          </w:p>
        </w:tc>
      </w:tr>
      <w:tr w:rsidR="00CE18A3" w:rsidRPr="00CE18A3" w14:paraId="2BFAC24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A252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0303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5BE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50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49E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07002070000036268-E0Khb8jW8jEm20241025</w:t>
            </w:r>
          </w:p>
        </w:tc>
      </w:tr>
      <w:tr w:rsidR="00CE18A3" w:rsidRPr="00CE18A3" w14:paraId="4D09BDBD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D5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2EA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8D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751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30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05002050000036358-E0Khb8jW8jEs20241025</w:t>
            </w:r>
          </w:p>
        </w:tc>
      </w:tr>
      <w:tr w:rsidR="00CE18A3" w:rsidRPr="00CE18A3" w14:paraId="2BE819C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D07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C9D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F7B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4698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0BE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05002050000036358-E0Khb8jW8jEq20241025</w:t>
            </w:r>
          </w:p>
        </w:tc>
      </w:tr>
      <w:tr w:rsidR="00CE18A3" w:rsidRPr="00CE18A3" w14:paraId="0E4E230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197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14:37:56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EF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4E57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427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589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05002050000036130-E0Khb8jW8kLY20241025</w:t>
            </w:r>
          </w:p>
        </w:tc>
      </w:tr>
      <w:tr w:rsidR="00CE18A3" w:rsidRPr="00CE18A3" w14:paraId="64E5897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9CC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14:39:11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58B5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E29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25CE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7EC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05002050000036584-E0Khb8jW8lWm20241025</w:t>
            </w:r>
          </w:p>
        </w:tc>
      </w:tr>
      <w:tr w:rsidR="00CE18A3" w:rsidRPr="00CE18A3" w14:paraId="3E51A35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05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14:42:16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AED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40A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EF9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1F5D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07002070000037076-E0Khb8jW8oFy20241025</w:t>
            </w:r>
          </w:p>
        </w:tc>
      </w:tr>
      <w:tr w:rsidR="00CE18A3" w:rsidRPr="00CE18A3" w14:paraId="4A0EEB8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C6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14:42:16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E2A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61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4C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D7C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07002070000037076-E0Khb8jW8oFm20241025</w:t>
            </w:r>
          </w:p>
        </w:tc>
      </w:tr>
      <w:tr w:rsidR="00CE18A3" w:rsidRPr="00CE18A3" w14:paraId="173F15D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10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A30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6C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2C0E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040B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05002050000037288-E0Khb8jW8oyq20241025</w:t>
            </w:r>
          </w:p>
        </w:tc>
      </w:tr>
      <w:tr w:rsidR="00CE18A3" w:rsidRPr="00CE18A3" w14:paraId="06191E7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62B9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AF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AAD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D30C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53C5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05002050000037288-E0Khb8jW8oyo20241025</w:t>
            </w:r>
          </w:p>
        </w:tc>
      </w:tr>
      <w:tr w:rsidR="00CE18A3" w:rsidRPr="00CE18A3" w14:paraId="57232F4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37A6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C79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055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319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96C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05002050000037288-E0Khb8jW8oym20241025</w:t>
            </w:r>
          </w:p>
        </w:tc>
      </w:tr>
      <w:tr w:rsidR="00CE18A3" w:rsidRPr="00CE18A3" w14:paraId="621D725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9CF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14:44:54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7B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D1F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C9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50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07002070000037518-E0Khb8jW8qvs20241025</w:t>
            </w:r>
          </w:p>
        </w:tc>
      </w:tr>
      <w:tr w:rsidR="00CE18A3" w:rsidRPr="00CE18A3" w14:paraId="765F0B1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49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14:45:48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80F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CAE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A5F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20CB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07002070000037625-E0Khb8jW8sCc20241025</w:t>
            </w:r>
          </w:p>
        </w:tc>
      </w:tr>
      <w:tr w:rsidR="00CE18A3" w:rsidRPr="00CE18A3" w14:paraId="6EDEDA2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80A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14:46:16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CC6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A72A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DEF8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D2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05002050000037069-E0Khb8jW8t6520241025</w:t>
            </w:r>
          </w:p>
        </w:tc>
      </w:tr>
      <w:tr w:rsidR="00CE18A3" w:rsidRPr="00CE18A3" w14:paraId="264A597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1EB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14:46:34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D34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231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5D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623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07002070000037767-E0Khb8jW8tO420241025</w:t>
            </w:r>
          </w:p>
        </w:tc>
      </w:tr>
      <w:tr w:rsidR="00CE18A3" w:rsidRPr="00CE18A3" w14:paraId="6968798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8F7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687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F65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192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189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05002050000038061-E0Khb8jW8v5O20241025</w:t>
            </w:r>
          </w:p>
        </w:tc>
      </w:tr>
      <w:tr w:rsidR="00CE18A3" w:rsidRPr="00CE18A3" w14:paraId="0D359AC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7D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2D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7D08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6B6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43F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05002050000038061-E0Khb8jW8v5L20241025</w:t>
            </w:r>
          </w:p>
        </w:tc>
      </w:tr>
      <w:tr w:rsidR="00CE18A3" w:rsidRPr="00CE18A3" w14:paraId="2DAF18B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F8DC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14:49:01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FAC3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A3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F960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CB02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05002050000037838-E0Khb8jW8w7h20241025</w:t>
            </w:r>
          </w:p>
        </w:tc>
      </w:tr>
      <w:tr w:rsidR="00CE18A3" w:rsidRPr="00CE18A3" w14:paraId="58F16F1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2B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14:50:43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6D4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36D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9F8D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64A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05002050000038366-E0Khb8jW8xyB20241025</w:t>
            </w:r>
          </w:p>
        </w:tc>
      </w:tr>
      <w:tr w:rsidR="00CE18A3" w:rsidRPr="00CE18A3" w14:paraId="775E04A1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0BD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14:51:46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3175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3A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EAD9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41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05002050000038513-E0Khb8jW8ytH20241025</w:t>
            </w:r>
          </w:p>
        </w:tc>
      </w:tr>
      <w:tr w:rsidR="00CE18A3" w:rsidRPr="00CE18A3" w14:paraId="5234A93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941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14:53:14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1D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289A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333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0E95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05002050000038767-E0Khb8jW90AH20241025</w:t>
            </w:r>
          </w:p>
        </w:tc>
      </w:tr>
      <w:tr w:rsidR="00CE18A3" w:rsidRPr="00CE18A3" w14:paraId="25C048A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B76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14:53:14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9A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DE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D361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14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05002050000038767-E0Khb8jW90AJ20241025</w:t>
            </w:r>
          </w:p>
        </w:tc>
      </w:tr>
      <w:tr w:rsidR="00CE18A3" w:rsidRPr="00CE18A3" w14:paraId="313123F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76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14:55:00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831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CA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6A5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D5E8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07002070000038928-E0Khb8jW91yG20241025</w:t>
            </w:r>
          </w:p>
        </w:tc>
      </w:tr>
      <w:tr w:rsidR="00CE18A3" w:rsidRPr="00CE18A3" w14:paraId="1568012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E4F7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14:56:44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74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98D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8C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99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07002070000039240-E0Khb8jW93vg20241025</w:t>
            </w:r>
          </w:p>
        </w:tc>
      </w:tr>
      <w:tr w:rsidR="00CE18A3" w:rsidRPr="00CE18A3" w14:paraId="6DFD171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28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14:59:59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13FD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665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D5E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5D7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07002070000039737-E0Khb8jW972I20241025</w:t>
            </w:r>
          </w:p>
        </w:tc>
      </w:tr>
      <w:tr w:rsidR="00CE18A3" w:rsidRPr="00CE18A3" w14:paraId="71991A2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83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15:01:53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DE7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73D9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F3E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724B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05002050000040264-E0Khb8jW99Rs20241025</w:t>
            </w:r>
          </w:p>
        </w:tc>
      </w:tr>
      <w:tr w:rsidR="00CE18A3" w:rsidRPr="00CE18A3" w14:paraId="2E73B46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82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15:03:32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E9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D60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38E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D7BD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07002070000040459-E0Khb8jW9BPW20241025</w:t>
            </w:r>
          </w:p>
        </w:tc>
      </w:tr>
      <w:tr w:rsidR="00CE18A3" w:rsidRPr="00CE18A3" w14:paraId="0536564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A51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15:04:19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63C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5399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007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79C5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07002070000040432-E0Khb8jW9C8120241025</w:t>
            </w:r>
          </w:p>
        </w:tc>
      </w:tr>
      <w:tr w:rsidR="00CE18A3" w:rsidRPr="00CE18A3" w14:paraId="52DD6A7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9D9D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15:04:57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99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88F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23C6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416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07002070000040744-E0Khb8jW9CuQ20241025</w:t>
            </w:r>
          </w:p>
        </w:tc>
      </w:tr>
      <w:tr w:rsidR="00CE18A3" w:rsidRPr="00CE18A3" w14:paraId="4D5C686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99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15:05:50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9D3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25C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05B3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AE0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05002050000040556-E0Khb8jW9Dnl20241025</w:t>
            </w:r>
          </w:p>
        </w:tc>
      </w:tr>
      <w:tr w:rsidR="00CE18A3" w:rsidRPr="00CE18A3" w14:paraId="67114A9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F4A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15:07:19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06D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575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D03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79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05002050000041112-E0Khb8jW9F8V20241025</w:t>
            </w:r>
          </w:p>
        </w:tc>
      </w:tr>
      <w:tr w:rsidR="00CE18A3" w:rsidRPr="00CE18A3" w14:paraId="0F82722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5C6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15:07:21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6AD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0171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DA4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3C8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05002050000041112-E0Khb8jW9FDv20241025</w:t>
            </w:r>
          </w:p>
        </w:tc>
      </w:tr>
      <w:tr w:rsidR="00CE18A3" w:rsidRPr="00CE18A3" w14:paraId="61CF09E2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2B50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15:09:08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7025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0A92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715A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E1D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05002050000041525-E0Khb8jW9Gai20241025</w:t>
            </w:r>
          </w:p>
        </w:tc>
      </w:tr>
      <w:tr w:rsidR="00CE18A3" w:rsidRPr="00CE18A3" w14:paraId="75CEC7A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FFB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15:09:08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0D67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F61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0BD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E71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05002050000041525-E0Khb8jW9Gag20241025</w:t>
            </w:r>
          </w:p>
        </w:tc>
      </w:tr>
      <w:tr w:rsidR="00CE18A3" w:rsidRPr="00CE18A3" w14:paraId="4054C48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518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15:09:57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4A7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26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74F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A4A6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05002050000041662-E0Khb8jW9HUy20241025</w:t>
            </w:r>
          </w:p>
        </w:tc>
      </w:tr>
      <w:tr w:rsidR="00CE18A3" w:rsidRPr="00CE18A3" w14:paraId="1072CDE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65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15:11:55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8259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71DE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2C6B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D286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05002050000041369-E0Khb8jW9Jvu20241025</w:t>
            </w:r>
          </w:p>
        </w:tc>
      </w:tr>
      <w:tr w:rsidR="00CE18A3" w:rsidRPr="00CE18A3" w14:paraId="30E8411E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3023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15:12:05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9FC1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9941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4037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9BE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07002070000041590-E0Khb8jW9KJg20241025</w:t>
            </w:r>
          </w:p>
        </w:tc>
      </w:tr>
      <w:tr w:rsidR="00CE18A3" w:rsidRPr="00CE18A3" w14:paraId="3E1ACD7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6DEF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15:12:11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44CA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488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72A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38D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07002070000042008-E0Khb8jW9Kb820241025</w:t>
            </w:r>
          </w:p>
        </w:tc>
      </w:tr>
      <w:tr w:rsidR="00CE18A3" w:rsidRPr="00CE18A3" w14:paraId="040FBE6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A489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15:13:58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0BA2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335F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90C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50D6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05002050000042480-E0Khb8jW9MVR20241025</w:t>
            </w:r>
          </w:p>
        </w:tc>
      </w:tr>
      <w:tr w:rsidR="00CE18A3" w:rsidRPr="00CE18A3" w14:paraId="087917AA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24E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15:13:58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2BA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691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D07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A923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05002050000042480-E0Khb8jW9MVP20241025</w:t>
            </w:r>
          </w:p>
        </w:tc>
      </w:tr>
      <w:tr w:rsidR="00CE18A3" w:rsidRPr="00CE18A3" w14:paraId="7A15B08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7EA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25-Oct-2024 15:13:58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480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7DDF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AAD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FC7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05002050000042480-E0Khb8jW9MVT20241025</w:t>
            </w:r>
          </w:p>
        </w:tc>
      </w:tr>
      <w:tr w:rsidR="00CE18A3" w:rsidRPr="00CE18A3" w14:paraId="3E1866C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2025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15:14:20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684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0BE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1A70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0EED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05002050000042481-E0Khb8jW9N0K20241025</w:t>
            </w:r>
          </w:p>
        </w:tc>
      </w:tr>
      <w:tr w:rsidR="00CE18A3" w:rsidRPr="00CE18A3" w14:paraId="2E5E3A3C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DFF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15:14:20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C1A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AE5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2A4A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CBC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07002070000042453-E0Khb8jW9Mzb20241025</w:t>
            </w:r>
          </w:p>
        </w:tc>
      </w:tr>
      <w:tr w:rsidR="00CE18A3" w:rsidRPr="00CE18A3" w14:paraId="30458394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CE39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15:14:55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0E5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D3C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A34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4C6A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07002070000042819-E0Khb8jW9Nkl20241025</w:t>
            </w:r>
          </w:p>
        </w:tc>
      </w:tr>
      <w:tr w:rsidR="00CE18A3" w:rsidRPr="00CE18A3" w14:paraId="01E81BE0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5A44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15:17:08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CE82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2F36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FBC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EC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05002050000043271-E0Khb8jW9QZF20241025</w:t>
            </w:r>
          </w:p>
        </w:tc>
      </w:tr>
      <w:tr w:rsidR="00CE18A3" w:rsidRPr="00CE18A3" w14:paraId="5B143C38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0FB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15:18:52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24AF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36C0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2C0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F0D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07002070000043616-E0Khb8jW9SBH20241025</w:t>
            </w:r>
          </w:p>
        </w:tc>
      </w:tr>
      <w:tr w:rsidR="00CE18A3" w:rsidRPr="00CE18A3" w14:paraId="0F18FD1B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1653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15:19:12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29C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4110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E75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D1F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05002050000042826-E0Khb8jW9SfA20241025</w:t>
            </w:r>
          </w:p>
        </w:tc>
      </w:tr>
      <w:tr w:rsidR="00CE18A3" w:rsidRPr="00CE18A3" w14:paraId="394F2513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2AF1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15:19:59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5E6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7373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F0F7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19FE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05002050000043997-E0Khb8jW9TfW20241025</w:t>
            </w:r>
          </w:p>
        </w:tc>
      </w:tr>
      <w:tr w:rsidR="00CE18A3" w:rsidRPr="00CE18A3" w14:paraId="3EF11FF9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E156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15:19:59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905D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2AE2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D0D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2E8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05002050000043997-E0Khb8jW9TfU20241025</w:t>
            </w:r>
          </w:p>
        </w:tc>
      </w:tr>
      <w:tr w:rsidR="00CE18A3" w:rsidRPr="00CE18A3" w14:paraId="0813C1E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58C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15:20:00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E31B7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238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E69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7A8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05002050000043997-E0Khb8jW9TfY20241025</w:t>
            </w:r>
          </w:p>
        </w:tc>
      </w:tr>
      <w:tr w:rsidR="00CE18A3" w:rsidRPr="00CE18A3" w14:paraId="67A7F025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21A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15:20:01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5B14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EF9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988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4164A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05002050000043975-E0Khb8jW9TnB20241025</w:t>
            </w:r>
          </w:p>
        </w:tc>
      </w:tr>
      <w:tr w:rsidR="00CE18A3" w:rsidRPr="00CE18A3" w14:paraId="51D6EB3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9E6C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15:21:34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E6D0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A611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9EB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8C97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07002070000044448-E0Khb8jW9W7s20241025</w:t>
            </w:r>
          </w:p>
        </w:tc>
      </w:tr>
      <w:tr w:rsidR="00CE18A3" w:rsidRPr="00CE18A3" w14:paraId="64FB7F76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BAF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15:21:34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0CE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EA0B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56AD5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481F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07002070000044448-E0Khb8jW9W7q20241025</w:t>
            </w:r>
          </w:p>
        </w:tc>
      </w:tr>
      <w:tr w:rsidR="00CE18A3" w:rsidRPr="00CE18A3" w14:paraId="32CC6827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5C688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15:23:20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2221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13D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626B9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87E92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05002050000044815-E0Khb8jW9Y7o20241025</w:t>
            </w:r>
          </w:p>
        </w:tc>
      </w:tr>
      <w:tr w:rsidR="00CE18A3" w:rsidRPr="00CE18A3" w14:paraId="62A7BB3F" w14:textId="77777777" w:rsidTr="00CE18A3">
        <w:trPr>
          <w:trHeight w:val="2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74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25-Oct-2024 15:24:01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5A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2516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E6D9E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0422D" w14:textId="77777777" w:rsidR="00CE18A3" w:rsidRPr="00CE18A3" w:rsidRDefault="00CE18A3" w:rsidP="00CE18A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CE18A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05002050000044971-E0Khb8jW9Yxs20241025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1CCB1" w14:textId="77777777" w:rsidR="006A5DFF" w:rsidRDefault="006A5DFF" w:rsidP="00F2487C">
      <w:r>
        <w:separator/>
      </w:r>
    </w:p>
  </w:endnote>
  <w:endnote w:type="continuationSeparator" w:id="0">
    <w:p w14:paraId="607D97A5" w14:textId="77777777" w:rsidR="006A5DFF" w:rsidRDefault="006A5DFF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B0818" w14:textId="77777777" w:rsidR="006A5DFF" w:rsidRDefault="006A5DFF" w:rsidP="00F2487C">
      <w:r>
        <w:separator/>
      </w:r>
    </w:p>
  </w:footnote>
  <w:footnote w:type="continuationSeparator" w:id="0">
    <w:p w14:paraId="061B7A7A" w14:textId="77777777" w:rsidR="006A5DFF" w:rsidRDefault="006A5DFF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764FC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4EC5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51518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72EF5"/>
    <w:rsid w:val="006A17F0"/>
    <w:rsid w:val="006A5DFF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295D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30E02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182A"/>
    <w:rsid w:val="00B058EF"/>
    <w:rsid w:val="00B43DFC"/>
    <w:rsid w:val="00B44C54"/>
    <w:rsid w:val="00B52BCC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8A3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D6D7F"/>
    <w:rsid w:val="00DE2A8E"/>
    <w:rsid w:val="00DE4A7D"/>
    <w:rsid w:val="00E01508"/>
    <w:rsid w:val="00E22230"/>
    <w:rsid w:val="00E32465"/>
    <w:rsid w:val="00E47EB5"/>
    <w:rsid w:val="00E57021"/>
    <w:rsid w:val="00E61773"/>
    <w:rsid w:val="00E772E2"/>
    <w:rsid w:val="00E80E79"/>
    <w:rsid w:val="00E849C0"/>
    <w:rsid w:val="00E87BD1"/>
    <w:rsid w:val="00EA2AC5"/>
    <w:rsid w:val="00EA3733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CE1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TNME3MZR7UAA-1660285186-25940</_dlc_DocId>
    <_dlc_DocIdUrl xmlns="2dee1928-e90f-4e72-a1fb-0cdd402ef7fe">
      <Url>https://reedelsevier.sharepoint.com/sites/rehlondatp021/_layouts/15/DocIdRedir.aspx?ID=TNME3MZR7UAA-1660285186-25940</Url>
      <Description>TNME3MZR7UAA-1660285186-25940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251967a5d08a9d4f9fd9688934c00683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bef1193797522d807b01377a0f2ec478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9E7C68-B538-4656-971A-13615C00657D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6</TotalTime>
  <Pages>9</Pages>
  <Words>2681</Words>
  <Characters>31756</Characters>
  <Application>Microsoft Office Word</Application>
  <DocSecurity>0</DocSecurity>
  <Lines>264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Hibino, Hitomi (REHQ-LON)</cp:lastModifiedBy>
  <cp:revision>6</cp:revision>
  <cp:lastPrinted>2016-11-21T15:24:00Z</cp:lastPrinted>
  <dcterms:created xsi:type="dcterms:W3CDTF">2024-10-25T15:54:00Z</dcterms:created>
  <dcterms:modified xsi:type="dcterms:W3CDTF">2024-10-25T15:57:00Z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2acca8c6-bffa-417d-9287-a6e26e07ae51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