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258EFC" w14:textId="32AB6C78" w:rsidR="00D647F7" w:rsidRPr="00A50F83" w:rsidRDefault="00E66CF6" w:rsidP="00D647F7">
      <w:pPr>
        <w:pStyle w:val="a"/>
        <w:rPr>
          <w:sz w:val="22"/>
          <w:szCs w:val="22"/>
          <w:lang w:val="en"/>
        </w:rPr>
      </w:pPr>
      <w:r>
        <w:rPr>
          <w:sz w:val="22"/>
          <w:szCs w:val="22"/>
          <w:lang w:val="en"/>
        </w:rPr>
        <w:t>14 November 2024</w:t>
      </w:r>
    </w:p>
    <w:p w14:paraId="49EB5434" w14:textId="3A1ECED9" w:rsidR="00D647F7" w:rsidRPr="00A50F83" w:rsidRDefault="00D647F7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 xml:space="preserve">RELX PLC </w:t>
      </w:r>
    </w:p>
    <w:p w14:paraId="640A35FD" w14:textId="77777777" w:rsidR="00DE4A7D" w:rsidRPr="00A50F83" w:rsidRDefault="00DE4A7D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</w:p>
    <w:p w14:paraId="76C628B6" w14:textId="77777777" w:rsidR="00D647F7" w:rsidRPr="00A50F83" w:rsidRDefault="00D647F7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>Transactions in own shares</w:t>
      </w:r>
    </w:p>
    <w:p w14:paraId="2B14CD59" w14:textId="77777777" w:rsidR="00DE4A7D" w:rsidRPr="00A50F83" w:rsidRDefault="00DE4A7D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</w:p>
    <w:p w14:paraId="0608145A" w14:textId="592BD0B5" w:rsidR="00163D46" w:rsidRPr="00A50F83" w:rsidRDefault="00163D46" w:rsidP="00B54997">
      <w:pPr>
        <w:pStyle w:val="a"/>
        <w:spacing w:before="0" w:beforeAutospacing="0" w:after="0" w:afterAutospacing="0"/>
        <w:rPr>
          <w:sz w:val="22"/>
          <w:szCs w:val="22"/>
          <w:lang w:val="en"/>
        </w:rPr>
      </w:pPr>
      <w:r w:rsidRPr="00A50F83">
        <w:rPr>
          <w:sz w:val="22"/>
          <w:szCs w:val="22"/>
          <w:lang w:val="en"/>
        </w:rPr>
        <w:t xml:space="preserve">RELX PLC announces that today it purchased </w:t>
      </w:r>
      <w:r w:rsidR="009A4370" w:rsidRPr="00A50F83">
        <w:rPr>
          <w:sz w:val="22"/>
          <w:szCs w:val="22"/>
          <w:lang w:val="en"/>
        </w:rPr>
        <w:t>through</w:t>
      </w:r>
      <w:r w:rsidRPr="00A50F83">
        <w:rPr>
          <w:sz w:val="22"/>
          <w:szCs w:val="22"/>
          <w:lang w:val="en"/>
        </w:rPr>
        <w:t xml:space="preserve"> </w:t>
      </w:r>
      <w:r w:rsidR="009D78D1" w:rsidRPr="009D78D1">
        <w:rPr>
          <w:sz w:val="22"/>
          <w:szCs w:val="22"/>
          <w:lang w:val="en"/>
        </w:rPr>
        <w:t xml:space="preserve">JP Morgan Securities plc </w:t>
      </w:r>
      <w:r w:rsidR="00AB2130" w:rsidRPr="00AB2130">
        <w:rPr>
          <w:sz w:val="22"/>
          <w:szCs w:val="22"/>
          <w:lang w:val="en"/>
        </w:rPr>
        <w:t>74,850</w:t>
      </w:r>
      <w:r w:rsidR="00AB2130">
        <w:rPr>
          <w:sz w:val="22"/>
          <w:szCs w:val="22"/>
          <w:lang w:val="en"/>
        </w:rPr>
        <w:t xml:space="preserve"> </w:t>
      </w:r>
      <w:r w:rsidRPr="00A50F83">
        <w:rPr>
          <w:sz w:val="22"/>
          <w:szCs w:val="22"/>
          <w:lang w:val="en"/>
        </w:rPr>
        <w:t xml:space="preserve">RELX PLC ordinary shares of 14 </w:t>
      </w:r>
      <w:r w:rsidRPr="00A50F83">
        <w:rPr>
          <w:sz w:val="22"/>
          <w:szCs w:val="22"/>
          <w:vertAlign w:val="superscript"/>
          <w:lang w:val="en"/>
        </w:rPr>
        <w:t>51</w:t>
      </w:r>
      <w:r w:rsidRPr="00A50F83">
        <w:rPr>
          <w:sz w:val="22"/>
          <w:szCs w:val="22"/>
          <w:lang w:val="en"/>
        </w:rPr>
        <w:t>/</w:t>
      </w:r>
      <w:r w:rsidRPr="00A50F83">
        <w:rPr>
          <w:sz w:val="22"/>
          <w:szCs w:val="22"/>
          <w:vertAlign w:val="subscript"/>
          <w:lang w:val="en"/>
        </w:rPr>
        <w:t>116</w:t>
      </w:r>
      <w:r w:rsidRPr="00A50F83">
        <w:rPr>
          <w:sz w:val="22"/>
          <w:szCs w:val="22"/>
          <w:lang w:val="en"/>
        </w:rPr>
        <w:t xml:space="preserve"> pence each on the London Stock Exchange</w:t>
      </w:r>
      <w:r w:rsidR="005163F5">
        <w:rPr>
          <w:sz w:val="22"/>
          <w:szCs w:val="22"/>
          <w:lang w:val="en"/>
        </w:rPr>
        <w:t xml:space="preserve">. </w:t>
      </w:r>
      <w:r w:rsidRPr="00A50F83">
        <w:rPr>
          <w:sz w:val="22"/>
          <w:szCs w:val="22"/>
          <w:lang w:val="en"/>
        </w:rPr>
        <w:t xml:space="preserve">The purchased shares will be held as treasury shares. Following the above purchase, RELX PLC holds </w:t>
      </w:r>
      <w:r w:rsidR="002324D2" w:rsidRPr="002324D2">
        <w:rPr>
          <w:sz w:val="22"/>
          <w:szCs w:val="22"/>
          <w:lang w:val="en"/>
        </w:rPr>
        <w:t>47,678,262</w:t>
      </w:r>
      <w:r w:rsidR="002324D2">
        <w:rPr>
          <w:sz w:val="22"/>
          <w:szCs w:val="22"/>
          <w:lang w:val="en"/>
        </w:rPr>
        <w:t xml:space="preserve"> </w:t>
      </w:r>
      <w:r w:rsidRPr="00A50F83">
        <w:rPr>
          <w:sz w:val="22"/>
          <w:szCs w:val="22"/>
          <w:lang w:val="en"/>
        </w:rPr>
        <w:t xml:space="preserve">ordinary shares in treasury, and has </w:t>
      </w:r>
      <w:r w:rsidR="002324D2" w:rsidRPr="002324D2">
        <w:rPr>
          <w:sz w:val="22"/>
          <w:szCs w:val="22"/>
          <w:lang w:val="en"/>
        </w:rPr>
        <w:t>1,862,043,906</w:t>
      </w:r>
      <w:r w:rsidR="002324D2">
        <w:rPr>
          <w:sz w:val="22"/>
          <w:szCs w:val="22"/>
          <w:lang w:val="en"/>
        </w:rPr>
        <w:t xml:space="preserve"> </w:t>
      </w:r>
      <w:r w:rsidRPr="00A50F83">
        <w:rPr>
          <w:sz w:val="22"/>
          <w:szCs w:val="22"/>
          <w:lang w:val="en"/>
        </w:rPr>
        <w:t>ordinary shares in issue (excluding treasury shares). S</w:t>
      </w:r>
      <w:r w:rsidRPr="00D14A72">
        <w:rPr>
          <w:sz w:val="22"/>
          <w:szCs w:val="22"/>
          <w:lang w:val="en"/>
        </w:rPr>
        <w:t xml:space="preserve">ince </w:t>
      </w:r>
      <w:r w:rsidR="001C1771">
        <w:rPr>
          <w:sz w:val="22"/>
          <w:szCs w:val="22"/>
          <w:lang w:val="en"/>
        </w:rPr>
        <w:t>2</w:t>
      </w:r>
      <w:r w:rsidRPr="00D14A72">
        <w:rPr>
          <w:sz w:val="22"/>
          <w:szCs w:val="22"/>
          <w:lang w:val="en"/>
        </w:rPr>
        <w:t xml:space="preserve"> January 20</w:t>
      </w:r>
      <w:r w:rsidR="00406855" w:rsidRPr="00D14A72">
        <w:rPr>
          <w:sz w:val="22"/>
          <w:szCs w:val="22"/>
          <w:lang w:val="en"/>
        </w:rPr>
        <w:t>2</w:t>
      </w:r>
      <w:r w:rsidR="001C1771">
        <w:rPr>
          <w:sz w:val="22"/>
          <w:szCs w:val="22"/>
          <w:lang w:val="en"/>
        </w:rPr>
        <w:t>4</w:t>
      </w:r>
      <w:r w:rsidRPr="00D14A72">
        <w:rPr>
          <w:sz w:val="22"/>
          <w:szCs w:val="22"/>
          <w:lang w:val="en"/>
        </w:rPr>
        <w:t xml:space="preserve"> RE</w:t>
      </w:r>
      <w:r w:rsidRPr="00A50F83">
        <w:rPr>
          <w:sz w:val="22"/>
          <w:szCs w:val="22"/>
          <w:lang w:val="en"/>
        </w:rPr>
        <w:t xml:space="preserve">LX PLC has purchased </w:t>
      </w:r>
      <w:r w:rsidR="002324D2" w:rsidRPr="002324D2">
        <w:rPr>
          <w:sz w:val="22"/>
          <w:szCs w:val="22"/>
          <w:lang w:val="en"/>
        </w:rPr>
        <w:t>27,966,069</w:t>
      </w:r>
      <w:r w:rsidR="002324D2">
        <w:rPr>
          <w:sz w:val="22"/>
          <w:szCs w:val="22"/>
          <w:lang w:val="en"/>
        </w:rPr>
        <w:t xml:space="preserve"> </w:t>
      </w:r>
      <w:r w:rsidR="005163F5">
        <w:rPr>
          <w:sz w:val="22"/>
          <w:szCs w:val="22"/>
          <w:lang w:val="en"/>
        </w:rPr>
        <w:t xml:space="preserve">ordinary </w:t>
      </w:r>
      <w:r w:rsidRPr="00A50F83">
        <w:rPr>
          <w:sz w:val="22"/>
          <w:szCs w:val="22"/>
          <w:lang w:val="en"/>
        </w:rPr>
        <w:t>shares.</w:t>
      </w:r>
    </w:p>
    <w:p w14:paraId="7F016E53" w14:textId="77777777" w:rsidR="00787355" w:rsidRPr="00A50F83" w:rsidRDefault="00787355" w:rsidP="00B54997">
      <w:pPr>
        <w:pStyle w:val="a"/>
        <w:spacing w:before="0" w:beforeAutospacing="0" w:after="0" w:afterAutospacing="0"/>
        <w:rPr>
          <w:sz w:val="22"/>
          <w:szCs w:val="22"/>
          <w:lang w:val="en"/>
        </w:rPr>
      </w:pPr>
    </w:p>
    <w:p w14:paraId="74F257BE" w14:textId="6EABA406" w:rsidR="00790104" w:rsidRPr="00A50F83" w:rsidRDefault="00163D46" w:rsidP="00B54997">
      <w:pPr>
        <w:pStyle w:val="a"/>
        <w:spacing w:before="0" w:beforeAutospacing="0" w:after="0" w:afterAutospacing="0"/>
        <w:rPr>
          <w:sz w:val="22"/>
          <w:szCs w:val="22"/>
          <w:lang w:val="en"/>
        </w:rPr>
      </w:pPr>
      <w:r w:rsidRPr="00A50F83">
        <w:rPr>
          <w:sz w:val="22"/>
          <w:szCs w:val="22"/>
          <w:lang w:val="en"/>
        </w:rPr>
        <w:t xml:space="preserve">In accordance with Article 5(1)(b) of Regulation (EU) No 596/2014 (the Market Abuse Regulation), </w:t>
      </w:r>
      <w:r w:rsidR="00E80E79" w:rsidRPr="00A50F83">
        <w:rPr>
          <w:sz w:val="22"/>
          <w:szCs w:val="22"/>
          <w:lang w:val="en"/>
        </w:rPr>
        <w:t>detailed</w:t>
      </w:r>
      <w:r w:rsidR="001A7A9E" w:rsidRPr="00A50F83">
        <w:rPr>
          <w:sz w:val="22"/>
          <w:szCs w:val="22"/>
          <w:lang w:val="en"/>
        </w:rPr>
        <w:t xml:space="preserve"> information</w:t>
      </w:r>
      <w:r w:rsidRPr="00A50F83">
        <w:rPr>
          <w:sz w:val="22"/>
          <w:szCs w:val="22"/>
          <w:lang w:val="en"/>
        </w:rPr>
        <w:t xml:space="preserve"> </w:t>
      </w:r>
      <w:r w:rsidR="00E80E79" w:rsidRPr="00A50F83">
        <w:rPr>
          <w:sz w:val="22"/>
          <w:szCs w:val="22"/>
          <w:lang w:val="en"/>
        </w:rPr>
        <w:t>about the individual purchases made by</w:t>
      </w:r>
      <w:r w:rsidRPr="00A50F83">
        <w:rPr>
          <w:sz w:val="22"/>
          <w:szCs w:val="22"/>
          <w:lang w:val="en"/>
        </w:rPr>
        <w:t xml:space="preserve"> </w:t>
      </w:r>
      <w:r w:rsidR="009D78D1" w:rsidRPr="009D78D1">
        <w:rPr>
          <w:sz w:val="22"/>
          <w:szCs w:val="22"/>
          <w:lang w:val="en"/>
        </w:rPr>
        <w:t>JP Morgan Securities plc</w:t>
      </w:r>
      <w:r w:rsidRPr="00A50F83">
        <w:rPr>
          <w:sz w:val="22"/>
          <w:szCs w:val="22"/>
          <w:lang w:val="en"/>
        </w:rPr>
        <w:t xml:space="preserve"> is set out below.</w:t>
      </w:r>
    </w:p>
    <w:p w14:paraId="101CFBF4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sz w:val="22"/>
          <w:szCs w:val="22"/>
          <w:lang w:val="en"/>
        </w:rPr>
      </w:pPr>
    </w:p>
    <w:p w14:paraId="42FA70B8" w14:textId="77777777" w:rsidR="00E57021" w:rsidRPr="00A50F83" w:rsidRDefault="00E57021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u w:val="single"/>
          <w:lang w:val="en"/>
        </w:rPr>
      </w:pPr>
      <w:r w:rsidRPr="00A50F83">
        <w:rPr>
          <w:b/>
          <w:sz w:val="22"/>
          <w:szCs w:val="22"/>
          <w:u w:val="single"/>
          <w:lang w:val="en"/>
        </w:rPr>
        <w:t>RELX PLC</w:t>
      </w:r>
    </w:p>
    <w:p w14:paraId="1CC31BB6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u w:val="single"/>
          <w:lang w:val="en"/>
        </w:rPr>
      </w:pPr>
    </w:p>
    <w:p w14:paraId="040AD8EE" w14:textId="77777777" w:rsidR="00790104" w:rsidRPr="00A50F83" w:rsidRDefault="00790104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 xml:space="preserve">Transaction details: RELX PLC ordinary shares of 14 </w:t>
      </w:r>
      <w:r w:rsidRPr="00A50F83">
        <w:rPr>
          <w:b/>
          <w:sz w:val="22"/>
          <w:szCs w:val="22"/>
          <w:vertAlign w:val="superscript"/>
          <w:lang w:val="en"/>
        </w:rPr>
        <w:t>51</w:t>
      </w:r>
      <w:r w:rsidRPr="00A50F83">
        <w:rPr>
          <w:b/>
          <w:sz w:val="22"/>
          <w:szCs w:val="22"/>
          <w:lang w:val="en"/>
        </w:rPr>
        <w:t>/</w:t>
      </w:r>
      <w:r w:rsidRPr="00A50F83">
        <w:rPr>
          <w:b/>
          <w:sz w:val="22"/>
          <w:szCs w:val="22"/>
          <w:vertAlign w:val="subscript"/>
          <w:lang w:val="en"/>
        </w:rPr>
        <w:t>116</w:t>
      </w:r>
      <w:r w:rsidRPr="00A50F83">
        <w:rPr>
          <w:b/>
          <w:sz w:val="22"/>
          <w:szCs w:val="22"/>
          <w:lang w:val="en"/>
        </w:rPr>
        <w:t xml:space="preserve"> pence each</w:t>
      </w:r>
    </w:p>
    <w:p w14:paraId="2F30E4B3" w14:textId="77777777" w:rsidR="005F5D09" w:rsidRPr="00A50F83" w:rsidRDefault="005F5D09" w:rsidP="00787355">
      <w:pPr>
        <w:pStyle w:val="a"/>
        <w:spacing w:before="0" w:beforeAutospacing="0" w:after="0" w:afterAutospacing="0"/>
        <w:jc w:val="both"/>
        <w:rPr>
          <w:sz w:val="22"/>
          <w:szCs w:val="22"/>
          <w:lang w:val="en"/>
        </w:rPr>
      </w:pPr>
    </w:p>
    <w:tbl>
      <w:tblPr>
        <w:tblW w:w="358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6"/>
        <w:gridCol w:w="3968"/>
      </w:tblGrid>
      <w:tr w:rsidR="00790104" w:rsidRPr="00A50F83" w14:paraId="07CEA13D" w14:textId="77777777" w:rsidTr="00B43DFC">
        <w:trPr>
          <w:tblCellSpacing w:w="0" w:type="dxa"/>
        </w:trPr>
        <w:tc>
          <w:tcPr>
            <w:tcW w:w="1668" w:type="pct"/>
            <w:hideMark/>
          </w:tcPr>
          <w:p w14:paraId="01C27063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val="en"/>
              </w:rPr>
              <w:t xml:space="preserve">Issuer name: </w:t>
            </w:r>
          </w:p>
        </w:tc>
        <w:tc>
          <w:tcPr>
            <w:tcW w:w="3332" w:type="pct"/>
            <w:hideMark/>
          </w:tcPr>
          <w:p w14:paraId="1B5E32C6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val="en"/>
              </w:rPr>
              <w:t>RELX PLC</w:t>
            </w:r>
          </w:p>
        </w:tc>
      </w:tr>
      <w:tr w:rsidR="00790104" w:rsidRPr="00A50F83" w14:paraId="5083C78B" w14:textId="77777777" w:rsidTr="00B43DFC">
        <w:trPr>
          <w:tblCellSpacing w:w="0" w:type="dxa"/>
        </w:trPr>
        <w:tc>
          <w:tcPr>
            <w:tcW w:w="1668" w:type="pct"/>
            <w:hideMark/>
          </w:tcPr>
          <w:p w14:paraId="1D0C5A55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>ISIN:</w:t>
            </w:r>
          </w:p>
        </w:tc>
        <w:tc>
          <w:tcPr>
            <w:tcW w:w="3332" w:type="pct"/>
            <w:hideMark/>
          </w:tcPr>
          <w:p w14:paraId="7DF2390E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</w:rPr>
              <w:t>GB00B2B0DG97</w:t>
            </w:r>
          </w:p>
        </w:tc>
      </w:tr>
      <w:tr w:rsidR="00C25D9C" w:rsidRPr="00A50F83" w14:paraId="265A4AB0" w14:textId="77777777" w:rsidTr="00B43DFC">
        <w:trPr>
          <w:trHeight w:val="80"/>
          <w:tblCellSpacing w:w="0" w:type="dxa"/>
        </w:trPr>
        <w:tc>
          <w:tcPr>
            <w:tcW w:w="1668" w:type="pct"/>
            <w:hideMark/>
          </w:tcPr>
          <w:p w14:paraId="6A8B0A44" w14:textId="77777777" w:rsidR="00C25D9C" w:rsidRPr="00A50F83" w:rsidRDefault="00C25D9C" w:rsidP="00C25D9C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Intermediary name:</w:t>
            </w:r>
          </w:p>
        </w:tc>
        <w:tc>
          <w:tcPr>
            <w:tcW w:w="3332" w:type="pct"/>
            <w:hideMark/>
          </w:tcPr>
          <w:p w14:paraId="7315CCAF" w14:textId="7634BCCA" w:rsidR="00C25D9C" w:rsidRPr="00A50F83" w:rsidRDefault="009D78D1" w:rsidP="00C25D9C">
            <w:pPr>
              <w:rPr>
                <w:rFonts w:ascii="Arial" w:hAnsi="Arial" w:cs="Arial"/>
                <w:sz w:val="22"/>
                <w:szCs w:val="22"/>
              </w:rPr>
            </w:pPr>
            <w:r w:rsidRPr="009D78D1">
              <w:rPr>
                <w:rFonts w:ascii="Arial" w:hAnsi="Arial" w:cs="Arial"/>
                <w:sz w:val="22"/>
                <w:szCs w:val="22"/>
              </w:rPr>
              <w:t>JP Morgan Securities plc</w:t>
            </w:r>
          </w:p>
        </w:tc>
      </w:tr>
      <w:tr w:rsidR="00C25D9C" w:rsidRPr="00A50F83" w14:paraId="36216C85" w14:textId="77777777" w:rsidTr="00B43DFC">
        <w:trPr>
          <w:tblCellSpacing w:w="0" w:type="dxa"/>
        </w:trPr>
        <w:tc>
          <w:tcPr>
            <w:tcW w:w="1668" w:type="pct"/>
            <w:hideMark/>
          </w:tcPr>
          <w:p w14:paraId="70F0182D" w14:textId="77777777" w:rsidR="00C25D9C" w:rsidRPr="00A50F83" w:rsidRDefault="00C25D9C" w:rsidP="00C25D9C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Intermediary Code:</w:t>
            </w:r>
          </w:p>
        </w:tc>
        <w:tc>
          <w:tcPr>
            <w:tcW w:w="3332" w:type="pct"/>
            <w:hideMark/>
          </w:tcPr>
          <w:p w14:paraId="45DC792C" w14:textId="46A6555A" w:rsidR="00C25D9C" w:rsidRPr="00A50F83" w:rsidRDefault="009D78D1" w:rsidP="00C25D9C">
            <w:pPr>
              <w:rPr>
                <w:rFonts w:ascii="Arial" w:hAnsi="Arial" w:cs="Arial"/>
                <w:sz w:val="22"/>
                <w:szCs w:val="22"/>
              </w:rPr>
            </w:pPr>
            <w:r w:rsidRPr="009D78D1">
              <w:rPr>
                <w:rFonts w:ascii="Arial" w:hAnsi="Arial" w:cs="Arial"/>
                <w:sz w:val="22"/>
                <w:szCs w:val="22"/>
              </w:rPr>
              <w:t>JPMSGB2L</w:t>
            </w:r>
          </w:p>
        </w:tc>
      </w:tr>
      <w:tr w:rsidR="00790104" w:rsidRPr="00A50F83" w14:paraId="1BB9E522" w14:textId="77777777" w:rsidTr="00B43DFC">
        <w:trPr>
          <w:tblCellSpacing w:w="0" w:type="dxa"/>
        </w:trPr>
        <w:tc>
          <w:tcPr>
            <w:tcW w:w="1668" w:type="pct"/>
          </w:tcPr>
          <w:p w14:paraId="3B4CF47F" w14:textId="77777777" w:rsidR="00790104" w:rsidRPr="00A50F83" w:rsidRDefault="00790104" w:rsidP="00787355">
            <w:pPr>
              <w:rPr>
                <w:rFonts w:ascii="Arial" w:hAnsi="Arial" w:cs="Arial"/>
                <w:bCs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 xml:space="preserve">Timezone: </w:t>
            </w:r>
          </w:p>
        </w:tc>
        <w:tc>
          <w:tcPr>
            <w:tcW w:w="3332" w:type="pct"/>
          </w:tcPr>
          <w:p w14:paraId="124C7F3C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</w:rPr>
              <w:t>UTC</w:t>
            </w:r>
          </w:p>
        </w:tc>
      </w:tr>
      <w:tr w:rsidR="00790104" w:rsidRPr="00A50F83" w14:paraId="32698E97" w14:textId="77777777" w:rsidTr="00B43DFC">
        <w:trPr>
          <w:tblCellSpacing w:w="0" w:type="dxa"/>
        </w:trPr>
        <w:tc>
          <w:tcPr>
            <w:tcW w:w="1668" w:type="pct"/>
          </w:tcPr>
          <w:p w14:paraId="45981601" w14:textId="77777777" w:rsidR="00790104" w:rsidRPr="00A50F83" w:rsidRDefault="00790104" w:rsidP="00787355">
            <w:pPr>
              <w:rPr>
                <w:rFonts w:ascii="Arial" w:hAnsi="Arial" w:cs="Arial"/>
                <w:bCs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Currency:</w:t>
            </w:r>
          </w:p>
        </w:tc>
        <w:tc>
          <w:tcPr>
            <w:tcW w:w="3332" w:type="pct"/>
          </w:tcPr>
          <w:p w14:paraId="7690F73B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</w:rPr>
              <w:t>GBP</w:t>
            </w:r>
          </w:p>
        </w:tc>
      </w:tr>
    </w:tbl>
    <w:p w14:paraId="16900FF3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p w14:paraId="2FC08FA1" w14:textId="77777777" w:rsidR="001A7A9E" w:rsidRPr="00A50F83" w:rsidRDefault="00790104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>A</w:t>
      </w:r>
      <w:r w:rsidR="001A7A9E" w:rsidRPr="00A50F83">
        <w:rPr>
          <w:b/>
          <w:sz w:val="22"/>
          <w:szCs w:val="22"/>
          <w:lang w:val="en"/>
        </w:rPr>
        <w:t>ggregated information</w:t>
      </w:r>
    </w:p>
    <w:p w14:paraId="0952EFBB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tbl>
      <w:tblPr>
        <w:tblW w:w="496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95"/>
        <w:gridCol w:w="2153"/>
      </w:tblGrid>
      <w:tr w:rsidR="003E0113" w:rsidRPr="00A50F83" w14:paraId="43FB84BB" w14:textId="77777777" w:rsidTr="00A33739">
        <w:trPr>
          <w:tblCellSpacing w:w="0" w:type="dxa"/>
        </w:trPr>
        <w:tc>
          <w:tcPr>
            <w:tcW w:w="3695" w:type="pct"/>
            <w:hideMark/>
          </w:tcPr>
          <w:p w14:paraId="4DC37D0C" w14:textId="77777777" w:rsidR="003E0113" w:rsidRPr="00A50F83" w:rsidRDefault="003E0113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 xml:space="preserve">Date of purchase:               </w:t>
            </w:r>
          </w:p>
        </w:tc>
        <w:tc>
          <w:tcPr>
            <w:tcW w:w="1305" w:type="pct"/>
          </w:tcPr>
          <w:p w14:paraId="5FA12454" w14:textId="2A2AC383" w:rsidR="003E0113" w:rsidRPr="00A50F83" w:rsidRDefault="00E66CF6" w:rsidP="0018041D">
            <w:pPr>
              <w:pStyle w:val="a"/>
              <w:rPr>
                <w:sz w:val="22"/>
                <w:szCs w:val="22"/>
                <w:lang w:val="en"/>
              </w:rPr>
            </w:pPr>
            <w:r w:rsidRPr="00E66CF6">
              <w:rPr>
                <w:sz w:val="22"/>
                <w:szCs w:val="22"/>
                <w:lang w:val="en"/>
              </w:rPr>
              <w:t>14 November 2024</w:t>
            </w:r>
          </w:p>
        </w:tc>
      </w:tr>
      <w:tr w:rsidR="003E0113" w:rsidRPr="00A50F83" w14:paraId="14FC7A65" w14:textId="77777777" w:rsidTr="00A33739">
        <w:trPr>
          <w:tblCellSpacing w:w="0" w:type="dxa"/>
        </w:trPr>
        <w:tc>
          <w:tcPr>
            <w:tcW w:w="3695" w:type="pct"/>
            <w:hideMark/>
          </w:tcPr>
          <w:p w14:paraId="231FC816" w14:textId="77777777" w:rsidR="003E0113" w:rsidRPr="00A50F83" w:rsidRDefault="003E0113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>Number of ordinary shares purchased:</w:t>
            </w:r>
          </w:p>
        </w:tc>
        <w:tc>
          <w:tcPr>
            <w:tcW w:w="1305" w:type="pct"/>
          </w:tcPr>
          <w:p w14:paraId="154BB8C7" w14:textId="588DAECE" w:rsidR="003E0113" w:rsidRPr="0060602B" w:rsidRDefault="00AB2130" w:rsidP="004E371D">
            <w:pPr>
              <w:rPr>
                <w:rFonts w:ascii="Arial" w:hAnsi="Arial" w:cs="Arial"/>
                <w:sz w:val="22"/>
                <w:szCs w:val="22"/>
              </w:rPr>
            </w:pPr>
            <w:r w:rsidRPr="00AB2130">
              <w:rPr>
                <w:rFonts w:ascii="Arial" w:hAnsi="Arial" w:cs="Arial"/>
                <w:sz w:val="22"/>
                <w:szCs w:val="22"/>
                <w:lang w:val="en"/>
              </w:rPr>
              <w:t>74,850</w:t>
            </w:r>
          </w:p>
        </w:tc>
      </w:tr>
      <w:tr w:rsidR="003258FF" w:rsidRPr="00A50F83" w14:paraId="0FC17205" w14:textId="77777777" w:rsidTr="00A33739">
        <w:trPr>
          <w:tblCellSpacing w:w="0" w:type="dxa"/>
        </w:trPr>
        <w:tc>
          <w:tcPr>
            <w:tcW w:w="3695" w:type="pct"/>
          </w:tcPr>
          <w:p w14:paraId="36CF33A3" w14:textId="4DC2BD2D" w:rsidR="003258FF" w:rsidRPr="00A50F83" w:rsidRDefault="003258FF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258FF">
              <w:rPr>
                <w:rFonts w:ascii="Arial" w:hAnsi="Arial" w:cs="Arial"/>
                <w:sz w:val="22"/>
                <w:szCs w:val="22"/>
                <w:lang w:eastAsia="en-GB"/>
              </w:rPr>
              <w:t>Highest price paid per share (p):</w:t>
            </w:r>
          </w:p>
        </w:tc>
        <w:tc>
          <w:tcPr>
            <w:tcW w:w="1305" w:type="pct"/>
          </w:tcPr>
          <w:p w14:paraId="45FCD698" w14:textId="75548E79" w:rsidR="003258FF" w:rsidRPr="0060602B" w:rsidRDefault="00AB2130" w:rsidP="004E371D">
            <w:pPr>
              <w:rPr>
                <w:rFonts w:ascii="Arial" w:hAnsi="Arial" w:cs="Arial"/>
                <w:sz w:val="22"/>
                <w:szCs w:val="22"/>
                <w:lang w:val="en"/>
              </w:rPr>
            </w:pPr>
            <w:r w:rsidRPr="00AB2130">
              <w:rPr>
                <w:rFonts w:ascii="Arial" w:hAnsi="Arial" w:cs="Arial"/>
                <w:sz w:val="22"/>
                <w:szCs w:val="22"/>
                <w:lang w:val="en"/>
              </w:rPr>
              <w:t>3642</w:t>
            </w:r>
          </w:p>
        </w:tc>
      </w:tr>
      <w:tr w:rsidR="003258FF" w:rsidRPr="00A50F83" w14:paraId="762D682C" w14:textId="77777777" w:rsidTr="00A33739">
        <w:trPr>
          <w:tblCellSpacing w:w="0" w:type="dxa"/>
        </w:trPr>
        <w:tc>
          <w:tcPr>
            <w:tcW w:w="3695" w:type="pct"/>
          </w:tcPr>
          <w:p w14:paraId="55FC4396" w14:textId="5D06C901" w:rsidR="003258FF" w:rsidRPr="003258FF" w:rsidRDefault="003258FF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258FF">
              <w:rPr>
                <w:rFonts w:ascii="Arial" w:hAnsi="Arial" w:cs="Arial"/>
                <w:sz w:val="22"/>
                <w:szCs w:val="22"/>
                <w:lang w:eastAsia="en-GB"/>
              </w:rPr>
              <w:t xml:space="preserve">Lowest price paid per share (p):     </w:t>
            </w:r>
          </w:p>
        </w:tc>
        <w:tc>
          <w:tcPr>
            <w:tcW w:w="1305" w:type="pct"/>
          </w:tcPr>
          <w:p w14:paraId="49B9C0FC" w14:textId="7365C7B3" w:rsidR="003258FF" w:rsidRPr="0060602B" w:rsidRDefault="002324D2" w:rsidP="004E371D">
            <w:pPr>
              <w:rPr>
                <w:rFonts w:ascii="Arial" w:hAnsi="Arial" w:cs="Arial"/>
                <w:sz w:val="22"/>
                <w:szCs w:val="22"/>
                <w:lang w:val="en"/>
              </w:rPr>
            </w:pPr>
            <w:r w:rsidRPr="002324D2">
              <w:rPr>
                <w:rFonts w:ascii="Arial" w:hAnsi="Arial" w:cs="Arial"/>
                <w:sz w:val="22"/>
                <w:szCs w:val="22"/>
                <w:lang w:val="en"/>
              </w:rPr>
              <w:t>3586</w:t>
            </w:r>
          </w:p>
        </w:tc>
      </w:tr>
      <w:tr w:rsidR="003E0113" w:rsidRPr="00A50F83" w14:paraId="599BA5E7" w14:textId="77777777" w:rsidTr="00A33739">
        <w:trPr>
          <w:tblCellSpacing w:w="0" w:type="dxa"/>
        </w:trPr>
        <w:tc>
          <w:tcPr>
            <w:tcW w:w="3695" w:type="pct"/>
            <w:hideMark/>
          </w:tcPr>
          <w:p w14:paraId="34F02ED6" w14:textId="77777777" w:rsidR="003E0113" w:rsidRPr="00A50F83" w:rsidRDefault="003E0113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>Volume weighted average price paid per share (p):</w:t>
            </w:r>
          </w:p>
        </w:tc>
        <w:tc>
          <w:tcPr>
            <w:tcW w:w="1305" w:type="pct"/>
          </w:tcPr>
          <w:p w14:paraId="7D419FC8" w14:textId="202EBBD2" w:rsidR="003E0113" w:rsidRPr="0060602B" w:rsidRDefault="00AB2130" w:rsidP="004E371D">
            <w:pPr>
              <w:rPr>
                <w:rFonts w:ascii="Arial" w:hAnsi="Arial" w:cs="Arial"/>
                <w:sz w:val="22"/>
                <w:szCs w:val="22"/>
              </w:rPr>
            </w:pPr>
            <w:r w:rsidRPr="00AB2130">
              <w:rPr>
                <w:rFonts w:ascii="Arial" w:hAnsi="Arial" w:cs="Arial"/>
                <w:sz w:val="22"/>
                <w:szCs w:val="22"/>
                <w:lang w:val="en"/>
              </w:rPr>
              <w:t>3625.0939</w:t>
            </w:r>
          </w:p>
        </w:tc>
      </w:tr>
    </w:tbl>
    <w:p w14:paraId="43387EA3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p w14:paraId="695F0662" w14:textId="77777777" w:rsidR="001F63C4" w:rsidRPr="00A50F83" w:rsidRDefault="00790104" w:rsidP="00926C57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>Disaggregated information</w:t>
      </w:r>
    </w:p>
    <w:p w14:paraId="7D84CF44" w14:textId="77777777" w:rsidR="00926C57" w:rsidRDefault="00926C57" w:rsidP="00926C57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tbl>
      <w:tblPr>
        <w:tblW w:w="9356" w:type="dxa"/>
        <w:tblLook w:val="04A0" w:firstRow="1" w:lastRow="0" w:firstColumn="1" w:lastColumn="0" w:noHBand="0" w:noVBand="1"/>
      </w:tblPr>
      <w:tblGrid>
        <w:gridCol w:w="2263"/>
        <w:gridCol w:w="880"/>
        <w:gridCol w:w="1060"/>
        <w:gridCol w:w="1184"/>
        <w:gridCol w:w="3969"/>
      </w:tblGrid>
      <w:tr w:rsidR="00FD3ADA" w:rsidRPr="00FD3ADA" w14:paraId="20E646AC" w14:textId="77777777" w:rsidTr="00FD3ADA">
        <w:trPr>
          <w:trHeight w:val="26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A8BC2" w14:textId="77777777" w:rsidR="00FD3ADA" w:rsidRPr="00FD3ADA" w:rsidRDefault="00FD3ADA" w:rsidP="00FD3AD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</w:pPr>
            <w:r w:rsidRPr="00FD3ADA"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  <w:t>Transaction Date and time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08EFC" w14:textId="77777777" w:rsidR="00FD3ADA" w:rsidRPr="00FD3ADA" w:rsidRDefault="00FD3ADA" w:rsidP="00FD3AD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</w:pPr>
            <w:r w:rsidRPr="00FD3ADA"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  <w:t>Volume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A169D" w14:textId="77777777" w:rsidR="00FD3ADA" w:rsidRPr="00FD3ADA" w:rsidRDefault="00FD3ADA" w:rsidP="00FD3AD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</w:pPr>
            <w:r w:rsidRPr="00FD3ADA"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  <w:t>Price (p)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2604C" w14:textId="77777777" w:rsidR="00FD3ADA" w:rsidRPr="00FD3ADA" w:rsidRDefault="00FD3ADA" w:rsidP="00FD3AD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</w:pPr>
            <w:r w:rsidRPr="00FD3ADA"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  <w:t>Platform Code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52697" w14:textId="77777777" w:rsidR="00FD3ADA" w:rsidRPr="00FD3ADA" w:rsidRDefault="00FD3ADA" w:rsidP="00FD3AD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</w:pPr>
            <w:r w:rsidRPr="00FD3ADA"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  <w:t>Transaction reference number</w:t>
            </w:r>
          </w:p>
        </w:tc>
      </w:tr>
      <w:tr w:rsidR="00FD3ADA" w:rsidRPr="00FD3ADA" w14:paraId="1EAA7D76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209D4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08:01:00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FDF95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1419A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3608.0000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E8F0F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2EB51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05003050000003059-E0Kw8CX4IwUA20241114</w:t>
            </w:r>
          </w:p>
        </w:tc>
      </w:tr>
      <w:tr w:rsidR="00FD3ADA" w:rsidRPr="00FD3ADA" w14:paraId="31AF8F0E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BD516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08:01:03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A6FD4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0F2C0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3607.0000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DAEAE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317AA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07003070000003053-E0Kw8CX4Ix7M20241114</w:t>
            </w:r>
          </w:p>
        </w:tc>
      </w:tr>
      <w:tr w:rsidR="00FD3ADA" w:rsidRPr="00FD3ADA" w14:paraId="6A7ACE33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FCBB3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08:01:18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67408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E473A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3606.0000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F3A55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DCCE8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05003050000003062-E0Kw8CX4IyPl20241114</w:t>
            </w:r>
          </w:p>
        </w:tc>
      </w:tr>
      <w:tr w:rsidR="00FD3ADA" w:rsidRPr="00FD3ADA" w14:paraId="08DC8EAC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56647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08:02:41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16CE9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C0C8D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3609.0000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A31E6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912A1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07003070000003355-E0Kw8CX4J4jo20241114</w:t>
            </w:r>
          </w:p>
        </w:tc>
      </w:tr>
      <w:tr w:rsidR="00FD3ADA" w:rsidRPr="00FD3ADA" w14:paraId="3DB3C9C4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A0A58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08:03:16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B8BBC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CAD3A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3607.0000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E3C33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837DC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05003050000003370-E0Kw8CX4J6Of20241114</w:t>
            </w:r>
          </w:p>
        </w:tc>
      </w:tr>
      <w:tr w:rsidR="00FD3ADA" w:rsidRPr="00FD3ADA" w14:paraId="52D1711C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02BB0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08:04:14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8BD5A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50B4C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3601.0000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F4824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F4546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07003070000003510-E0Kw8CX4J9mO20241114</w:t>
            </w:r>
          </w:p>
        </w:tc>
      </w:tr>
      <w:tr w:rsidR="00FD3ADA" w:rsidRPr="00FD3ADA" w14:paraId="26F4ACFE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D217A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08:05:00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A2B25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624E0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3604.0000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177B9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ABF96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05003050000003619-E0Kw8CX4JBTJ20241114</w:t>
            </w:r>
          </w:p>
        </w:tc>
      </w:tr>
      <w:tr w:rsidR="00FD3ADA" w:rsidRPr="00FD3ADA" w14:paraId="70A76A3B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D5B67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08:06:01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82AB4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AFC48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3608.0000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D152B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2099B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05003050000003800-E0Kw8CX4JEJh20241114</w:t>
            </w:r>
          </w:p>
        </w:tc>
      </w:tr>
      <w:tr w:rsidR="00FD3ADA" w:rsidRPr="00FD3ADA" w14:paraId="69174EDB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33AFD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08:07:10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AE8EE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6D750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3607.0000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F04A1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19C55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05003050000003847-E0Kw8CX4JGvm20241114</w:t>
            </w:r>
          </w:p>
        </w:tc>
      </w:tr>
      <w:tr w:rsidR="00FD3ADA" w:rsidRPr="00FD3ADA" w14:paraId="0207A53E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90991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08:08:36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0C9A2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40A0B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3605.0000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218B1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A3032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05003050000004077-E0Kw8CX4JJY020241114</w:t>
            </w:r>
          </w:p>
        </w:tc>
      </w:tr>
      <w:tr w:rsidR="00FD3ADA" w:rsidRPr="00FD3ADA" w14:paraId="448346ED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ADC0A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08:08:36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86566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6A48A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3604.0000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31B9A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691C7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05003050000004040-E0Kw8CX4JJYu20241114</w:t>
            </w:r>
          </w:p>
        </w:tc>
      </w:tr>
      <w:tr w:rsidR="00FD3ADA" w:rsidRPr="00FD3ADA" w14:paraId="7CF88396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4D573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08:10:20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D9770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7647F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3610.0000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760E8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D9F64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05003050000004405-E0Kw8CX4JN3T20241114</w:t>
            </w:r>
          </w:p>
        </w:tc>
      </w:tr>
      <w:tr w:rsidR="00FD3ADA" w:rsidRPr="00FD3ADA" w14:paraId="49CD6FB3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CFD89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08:10:58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76E47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E56CA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3608.0000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43150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4B12A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07003070000004335-E0Kw8CX4JOr520241114</w:t>
            </w:r>
          </w:p>
        </w:tc>
      </w:tr>
      <w:tr w:rsidR="00FD3ADA" w:rsidRPr="00FD3ADA" w14:paraId="1DFC77BF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2FEE4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08:11:02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95B00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109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4F79A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3609.0000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B984C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E9524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07003070000004493-E0Kw8CX4JOxH20241114</w:t>
            </w:r>
          </w:p>
        </w:tc>
      </w:tr>
      <w:tr w:rsidR="00FD3ADA" w:rsidRPr="00FD3ADA" w14:paraId="27915784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AA2EA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lastRenderedPageBreak/>
              <w:t>14-Nov-2024 08:11:02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8E49E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65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753BF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3609.0000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491C3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8DBB4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07003070000004493-E0Kw8CX4JOxP20241114</w:t>
            </w:r>
          </w:p>
        </w:tc>
      </w:tr>
      <w:tr w:rsidR="00FD3ADA" w:rsidRPr="00FD3ADA" w14:paraId="74E539EB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7359A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08:11:06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015D6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271C3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3609.0000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2F01A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1DA02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07003070000004493-E0Kw8CX4JP5M20241114</w:t>
            </w:r>
          </w:p>
        </w:tc>
      </w:tr>
      <w:tr w:rsidR="00FD3ADA" w:rsidRPr="00FD3ADA" w14:paraId="5FFD569A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BD93F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08:11:11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9F684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2FB5F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3609.0000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2480D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2DAB6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05003050000004529-E0Kw8CX4JPEM20241114</w:t>
            </w:r>
          </w:p>
        </w:tc>
      </w:tr>
      <w:tr w:rsidR="00FD3ADA" w:rsidRPr="00FD3ADA" w14:paraId="7D79829D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02DA9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08:12:50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46C75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1A9F4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3607.0000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1F399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AF519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05003050000004706-E0Kw8CX4JSkv20241114</w:t>
            </w:r>
          </w:p>
        </w:tc>
      </w:tr>
      <w:tr w:rsidR="00FD3ADA" w:rsidRPr="00FD3ADA" w14:paraId="41CA37A0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4CCA1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08:12:50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AFF40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F0E05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3608.0000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9B281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1CCC9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05003050000004710-E0Kw8CX4JSkE20241114</w:t>
            </w:r>
          </w:p>
        </w:tc>
      </w:tr>
      <w:tr w:rsidR="00FD3ADA" w:rsidRPr="00FD3ADA" w14:paraId="4DD05C4E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4D1AA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08:12:50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C26BF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74BDE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3608.0000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685B9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4F0A2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05003050000004710-E0Kw8CX4JSkB20241114</w:t>
            </w:r>
          </w:p>
        </w:tc>
      </w:tr>
      <w:tr w:rsidR="00FD3ADA" w:rsidRPr="00FD3ADA" w14:paraId="150C974A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1F414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08:15:06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D71A4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D7A44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3604.0000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86CCE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2D61C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05003050000004844-E0Kw8CX4JWCg20241114</w:t>
            </w:r>
          </w:p>
        </w:tc>
      </w:tr>
      <w:tr w:rsidR="00FD3ADA" w:rsidRPr="00FD3ADA" w14:paraId="662A7402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49E51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08:15:06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A583F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86C63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3604.0000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2E369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B1DFE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07003070000004846-E0Kw8CX4JWCi20241114</w:t>
            </w:r>
          </w:p>
        </w:tc>
      </w:tr>
      <w:tr w:rsidR="00FD3ADA" w:rsidRPr="00FD3ADA" w14:paraId="55FC503A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16FA9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08:16:17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54E56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AE599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3599.0000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70CCF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30CBC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07003070000005072-E0Kw8CX4JY5Y20241114</w:t>
            </w:r>
          </w:p>
        </w:tc>
      </w:tr>
      <w:tr w:rsidR="00FD3ADA" w:rsidRPr="00FD3ADA" w14:paraId="1904A8C0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EA94C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08:16:35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1957D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09DD3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3598.0000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37115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60CC4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07003070000005068-E0Kw8CX4JYnG20241114</w:t>
            </w:r>
          </w:p>
        </w:tc>
      </w:tr>
      <w:tr w:rsidR="00FD3ADA" w:rsidRPr="00FD3ADA" w14:paraId="7B66EEF0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A96A7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08:16:35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27AC2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C2225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3597.0000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6ABB9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6C095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05003050000005057-E0Kw8CX4JYor20241114</w:t>
            </w:r>
          </w:p>
        </w:tc>
      </w:tr>
      <w:tr w:rsidR="00FD3ADA" w:rsidRPr="00FD3ADA" w14:paraId="62C05ED7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97316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08:18:14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0DD3F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103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493F4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3596.0000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CB7DC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61996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07003070000005304-E0Kw8CX4JbeU20241114</w:t>
            </w:r>
          </w:p>
        </w:tc>
      </w:tr>
      <w:tr w:rsidR="00FD3ADA" w:rsidRPr="00FD3ADA" w14:paraId="4C024BEC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345A9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08:18:16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418EB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CD5E0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3595.0000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5B86F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14DCC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05003050000005289-E0Kw8CX4JbjW20241114</w:t>
            </w:r>
          </w:p>
        </w:tc>
      </w:tr>
      <w:tr w:rsidR="00FD3ADA" w:rsidRPr="00FD3ADA" w14:paraId="67D0540A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77B26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08:19:45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C0F2F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F689E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3591.0000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D80FD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A5309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05003050000005384-E0Kw8CX4Je6v20241114</w:t>
            </w:r>
          </w:p>
        </w:tc>
      </w:tr>
      <w:tr w:rsidR="00FD3ADA" w:rsidRPr="00FD3ADA" w14:paraId="475DC878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4E052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08:20:17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E77B8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37DB9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3590.0000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AFEAC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8C581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05003050000005370-E0Kw8CX4Jf6Q20241114</w:t>
            </w:r>
          </w:p>
        </w:tc>
      </w:tr>
      <w:tr w:rsidR="00FD3ADA" w:rsidRPr="00FD3ADA" w14:paraId="1F5B330B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07EEE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08:21:38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25A6A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341FD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3588.0000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76A90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006A1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07003070000005557-E0Kw8CX4JgMM20241114</w:t>
            </w:r>
          </w:p>
        </w:tc>
      </w:tr>
      <w:tr w:rsidR="00FD3ADA" w:rsidRPr="00FD3ADA" w14:paraId="70B98E89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1FDB3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08:22:17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E6132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3723D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3586.0000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2550B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55A65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05003050000005503-E0Kw8CX4JhM420241114</w:t>
            </w:r>
          </w:p>
        </w:tc>
      </w:tr>
      <w:tr w:rsidR="00FD3ADA" w:rsidRPr="00FD3ADA" w14:paraId="536FE8F1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E004E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08:23:17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E5E6A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93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8FD8B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3588.0000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3B310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9200F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05003050000005758-E0Kw8CX4Jij020241114</w:t>
            </w:r>
          </w:p>
        </w:tc>
      </w:tr>
      <w:tr w:rsidR="00FD3ADA" w:rsidRPr="00FD3ADA" w14:paraId="51F44F81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84B62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08:24:29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09C4E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954E6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3589.0000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AB912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AC640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07003070000005871-E0Kw8CX4JlLC20241114</w:t>
            </w:r>
          </w:p>
        </w:tc>
      </w:tr>
      <w:tr w:rsidR="00FD3ADA" w:rsidRPr="00FD3ADA" w14:paraId="7409E15D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AE1EE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08:24:57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A27AC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0E4E0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3588.0000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934BA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884C2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07003070000005864-E0Kw8CX4Jm5420241114</w:t>
            </w:r>
          </w:p>
        </w:tc>
      </w:tr>
      <w:tr w:rsidR="00FD3ADA" w:rsidRPr="00FD3ADA" w14:paraId="58434251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7934A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08:29:21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A43F1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D4806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3595.0000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0CEFD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1C4B0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07003070000006273-E0Kw8CX4Jt9f20241114</w:t>
            </w:r>
          </w:p>
        </w:tc>
      </w:tr>
      <w:tr w:rsidR="00FD3ADA" w:rsidRPr="00FD3ADA" w14:paraId="54FA1718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407FA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08:31:01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2C089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96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122E3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3597.0000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40D26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92480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05003050000006452-E0Kw8CX4Jurb20241114</w:t>
            </w:r>
          </w:p>
        </w:tc>
      </w:tr>
      <w:tr w:rsidR="00FD3ADA" w:rsidRPr="00FD3ADA" w14:paraId="14CFD1CE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4D055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08:31:17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913D6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AD31A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3599.0000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18EE6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3CA2C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07003070000006484-E0Kw8CX4JvNP20241114</w:t>
            </w:r>
          </w:p>
        </w:tc>
      </w:tr>
      <w:tr w:rsidR="00FD3ADA" w:rsidRPr="00FD3ADA" w14:paraId="45A8E3AE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07AD2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08:32:24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4797F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70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5C13F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3598.0000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36BFF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2F4DF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05003050000006474-E0Kw8CX4Jwx720241114</w:t>
            </w:r>
          </w:p>
        </w:tc>
      </w:tr>
      <w:tr w:rsidR="00FD3ADA" w:rsidRPr="00FD3ADA" w14:paraId="297384C5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36DCA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08:34:37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7C794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079DD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3606.0000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0124A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A7628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05003050000006721-E0Kw8CX4K0cK20241114</w:t>
            </w:r>
          </w:p>
        </w:tc>
      </w:tr>
      <w:tr w:rsidR="00FD3ADA" w:rsidRPr="00FD3ADA" w14:paraId="60A0A81E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941CC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08:35:16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E1B3C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336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78465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3605.0000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EE7FC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6B1D3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05003050000006659-E0Kw8CX4K1pP20241114</w:t>
            </w:r>
          </w:p>
        </w:tc>
      </w:tr>
      <w:tr w:rsidR="00FD3ADA" w:rsidRPr="00FD3ADA" w14:paraId="46AF54E0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E7725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08:36:01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D7DAA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AB793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3607.0000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173EB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8DF67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07003070000006838-E0Kw8CX4K3st20241114</w:t>
            </w:r>
          </w:p>
        </w:tc>
      </w:tr>
      <w:tr w:rsidR="00FD3ADA" w:rsidRPr="00FD3ADA" w14:paraId="6FC9D657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7E2C6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08:37:29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3B81E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B5036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3606.0000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0DE17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4F438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05003050000006859-E0Kw8CX4K60X20241114</w:t>
            </w:r>
          </w:p>
        </w:tc>
      </w:tr>
      <w:tr w:rsidR="00FD3ADA" w:rsidRPr="00FD3ADA" w14:paraId="1DECB66F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0CB2E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08:38:34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F7C0D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6DE7B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3606.0000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1F3C4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1934D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07003070000006983-E0Kw8CX4K75l20241114</w:t>
            </w:r>
          </w:p>
        </w:tc>
      </w:tr>
      <w:tr w:rsidR="00FD3ADA" w:rsidRPr="00FD3ADA" w14:paraId="54BFAC8B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F826A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08:38:34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AD7ED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A7A82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3605.0000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ABE26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D6104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05003050000007005-E0Kw8CX4K78M20241114</w:t>
            </w:r>
          </w:p>
        </w:tc>
      </w:tr>
      <w:tr w:rsidR="00FD3ADA" w:rsidRPr="00FD3ADA" w14:paraId="02B487B9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B4562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08:39:43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1A83A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F9AED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3604.0000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7587A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A2D31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05003050000007134-E0Kw8CX4K8f520241114</w:t>
            </w:r>
          </w:p>
        </w:tc>
      </w:tr>
      <w:tr w:rsidR="00FD3ADA" w:rsidRPr="00FD3ADA" w14:paraId="0BA8BA7E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76C4B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08:39:48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259E9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FEFE5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3603.0000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32380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589EB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07003070000007111-E0Kw8CX4K8jz20241114</w:t>
            </w:r>
          </w:p>
        </w:tc>
      </w:tr>
      <w:tr w:rsidR="00FD3ADA" w:rsidRPr="00FD3ADA" w14:paraId="1663609D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722A4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08:39:52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8CBE1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22DE2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3602.0000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72B51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591B4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05003050000007126-E0Kw8CX4K8pU20241114</w:t>
            </w:r>
          </w:p>
        </w:tc>
      </w:tr>
      <w:tr w:rsidR="00FD3ADA" w:rsidRPr="00FD3ADA" w14:paraId="30905846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E1FAE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08:41:22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247D6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ADB73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3601.0000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1842C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86B11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05003050000007251-E0Kw8CX4KB8P20241114</w:t>
            </w:r>
          </w:p>
        </w:tc>
      </w:tr>
      <w:tr w:rsidR="00FD3ADA" w:rsidRPr="00FD3ADA" w14:paraId="3CE5ED68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73AE4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08:41:23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AFEEA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238CA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3600.0000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978CB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BF4A9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07003070000007235-E0Kw8CX4KBAh20241114</w:t>
            </w:r>
          </w:p>
        </w:tc>
      </w:tr>
      <w:tr w:rsidR="00FD3ADA" w:rsidRPr="00FD3ADA" w14:paraId="22EB7155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18BD7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08:44:16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EA7E0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AFE03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3603.0000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F976C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0FE5F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07003070000007362-E0Kw8CX4KFPO20241114</w:t>
            </w:r>
          </w:p>
        </w:tc>
      </w:tr>
      <w:tr w:rsidR="00FD3ADA" w:rsidRPr="00FD3ADA" w14:paraId="214C5849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79628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08:44:32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852EC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21222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3607.0000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E797E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7BA21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07003070000007517-E0Kw8CX4KG4n20241114</w:t>
            </w:r>
          </w:p>
        </w:tc>
      </w:tr>
      <w:tr w:rsidR="00FD3ADA" w:rsidRPr="00FD3ADA" w14:paraId="13ABC664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3A943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08:46:01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1206C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581BC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3610.0000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EF379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F2B44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07003070000007556-E0Kw8CX4KITC20241114</w:t>
            </w:r>
          </w:p>
        </w:tc>
      </w:tr>
      <w:tr w:rsidR="00FD3ADA" w:rsidRPr="00FD3ADA" w14:paraId="04C3824A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6B961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08:46:04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289EB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1C162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3609.0000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48B3E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E9DAC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07003070000007652-E0Kw8CX4KIgd20241114</w:t>
            </w:r>
          </w:p>
        </w:tc>
      </w:tr>
      <w:tr w:rsidR="00FD3ADA" w:rsidRPr="00FD3ADA" w14:paraId="3B65F0E1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A0A34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08:48:11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64502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22895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3609.0000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BA136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48097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05003050000007848-E0Kw8CX4KMG520241114</w:t>
            </w:r>
          </w:p>
        </w:tc>
      </w:tr>
      <w:tr w:rsidR="00FD3ADA" w:rsidRPr="00FD3ADA" w14:paraId="6F54CF64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6C147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08:50:24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19CF4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F2683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3611.0000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562AF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7870D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07003070000008057-E0Kw8CX4KPZA20241114</w:t>
            </w:r>
          </w:p>
        </w:tc>
      </w:tr>
      <w:tr w:rsidR="00FD3ADA" w:rsidRPr="00FD3ADA" w14:paraId="56DC1BFD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52F15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08:50:33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C06EF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2AB2E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3609.0000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DF1ED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718B9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05003050000008054-E0Kw8CX4KPkM20241114</w:t>
            </w:r>
          </w:p>
        </w:tc>
      </w:tr>
      <w:tr w:rsidR="00FD3ADA" w:rsidRPr="00FD3ADA" w14:paraId="38C572E0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AAE40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08:50:33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B9D6C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31FB5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3608.0000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45D09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20CE4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07003070000007830-E0Kw8CX4KPl120241114</w:t>
            </w:r>
          </w:p>
        </w:tc>
      </w:tr>
      <w:tr w:rsidR="00FD3ADA" w:rsidRPr="00FD3ADA" w14:paraId="77FA544A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4D285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08:51:50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CF54F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BABFE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3612.0000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21660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13851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07003070000008162-E0Kw8CX4KR5w20241114</w:t>
            </w:r>
          </w:p>
        </w:tc>
      </w:tr>
      <w:tr w:rsidR="00FD3ADA" w:rsidRPr="00FD3ADA" w14:paraId="0B73B140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0850E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08:53:35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D52C3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CD32B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3614.0000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DC14F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DBF60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07003070000008314-E0Kw8CX4KTEK20241114</w:t>
            </w:r>
          </w:p>
        </w:tc>
      </w:tr>
      <w:tr w:rsidR="00FD3ADA" w:rsidRPr="00FD3ADA" w14:paraId="0E394577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3A2E3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08:53:35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CD8F9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CA1B3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3614.0000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41052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2C76D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07003070000008314-E0Kw8CX4KTEO20241114</w:t>
            </w:r>
          </w:p>
        </w:tc>
      </w:tr>
      <w:tr w:rsidR="00FD3ADA" w:rsidRPr="00FD3ADA" w14:paraId="27AE9644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AA7CC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08:54:00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4051D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518BB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3613.0000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286B0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5F616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05003050000008294-E0Kw8CX4KTf320241114</w:t>
            </w:r>
          </w:p>
        </w:tc>
      </w:tr>
      <w:tr w:rsidR="00FD3ADA" w:rsidRPr="00FD3ADA" w14:paraId="59E0EE52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7743C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08:54:40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31137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848B7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3610.0000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A773C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D2211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05003050000008392-E0Kw8CX4KUf320241114</w:t>
            </w:r>
          </w:p>
        </w:tc>
      </w:tr>
      <w:tr w:rsidR="00FD3ADA" w:rsidRPr="00FD3ADA" w14:paraId="695B2AFF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39B47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08:54:40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8C450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022E2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3611.0000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6E834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70441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05003050000008128-E0Kw8CX4KUeW20241114</w:t>
            </w:r>
          </w:p>
        </w:tc>
      </w:tr>
      <w:tr w:rsidR="00FD3ADA" w:rsidRPr="00FD3ADA" w14:paraId="29AFD17E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D5C5D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08:56:15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D52EB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2FA3B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3608.0000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682D3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5A6E1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05003050000008517-E0Kw8CX4KWxr20241114</w:t>
            </w:r>
          </w:p>
        </w:tc>
      </w:tr>
      <w:tr w:rsidR="00FD3ADA" w:rsidRPr="00FD3ADA" w14:paraId="584F00A9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49AC0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08:56:15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198A2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9535F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3608.0000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03928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D7E9B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05003050000008517-E0Kw8CX4KWxw20241114</w:t>
            </w:r>
          </w:p>
        </w:tc>
      </w:tr>
      <w:tr w:rsidR="00FD3ADA" w:rsidRPr="00FD3ADA" w14:paraId="62934841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93313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lastRenderedPageBreak/>
              <w:t>14-Nov-2024 08:56:29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95E61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6A074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3607.0000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66D97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6FF76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07003070000008535-E0Kw8CX4KXE620241114</w:t>
            </w:r>
          </w:p>
        </w:tc>
      </w:tr>
      <w:tr w:rsidR="00FD3ADA" w:rsidRPr="00FD3ADA" w14:paraId="7EA057D7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7BF27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09:01:17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D1755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4DB64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3613.0000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1580D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BEAED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07003070000009038-E0Kw8CX4Kdla20241114</w:t>
            </w:r>
          </w:p>
        </w:tc>
      </w:tr>
      <w:tr w:rsidR="00FD3ADA" w:rsidRPr="00FD3ADA" w14:paraId="0FA004BE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6D9D3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09:01:17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F6444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68522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3614.0000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E2992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D6CB3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05003050000009038-E0Kw8CX4KdlD20241114</w:t>
            </w:r>
          </w:p>
        </w:tc>
      </w:tr>
      <w:tr w:rsidR="00FD3ADA" w:rsidRPr="00FD3ADA" w14:paraId="13CF0C2F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2AE4A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09:05:02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5085F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F2D42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3613.0000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8037C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A82F7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05003050000009376-E0Kw8CX4Kib620241114</w:t>
            </w:r>
          </w:p>
        </w:tc>
      </w:tr>
      <w:tr w:rsidR="00FD3ADA" w:rsidRPr="00FD3ADA" w14:paraId="60BADE06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3215F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09:05:44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3F920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106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922A1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3611.0000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26ACF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84563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07003070000008949-E0Kw8CX4KjTc20241114</w:t>
            </w:r>
          </w:p>
        </w:tc>
      </w:tr>
      <w:tr w:rsidR="00FD3ADA" w:rsidRPr="00FD3ADA" w14:paraId="32A648CE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47E11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09:05:44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555FA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01EC7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3611.0000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992A9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C131F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07003070000008949-E0Kw8CX4KjTV20241114</w:t>
            </w:r>
          </w:p>
        </w:tc>
      </w:tr>
      <w:tr w:rsidR="00FD3ADA" w:rsidRPr="00FD3ADA" w14:paraId="17D8A465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3D7AF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09:05:44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62E0A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10AD4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3612.0000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92EA7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F62A8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05003050000009308-E0Kw8CX4KjSt20241114</w:t>
            </w:r>
          </w:p>
        </w:tc>
      </w:tr>
      <w:tr w:rsidR="00FD3ADA" w:rsidRPr="00FD3ADA" w14:paraId="635A355B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7769A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09:05:44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DEFD4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6517D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3614.0000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0E819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4F00E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05003050000009490-E0Kw8CX4KjLq20241114</w:t>
            </w:r>
          </w:p>
        </w:tc>
      </w:tr>
      <w:tr w:rsidR="00FD3ADA" w:rsidRPr="00FD3ADA" w14:paraId="6312A762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DCFF5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09:05:44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FB310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5241C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3614.0000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721F5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EA167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05003050000009490-E0Kw8CX4KjLs20241114</w:t>
            </w:r>
          </w:p>
        </w:tc>
      </w:tr>
      <w:tr w:rsidR="00FD3ADA" w:rsidRPr="00FD3ADA" w14:paraId="1CA2C535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C58EE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09:06:07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C85BE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86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3975A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3611.0000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21C8D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E4AA7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07003070000009565-E0Kw8CX4Kk2N20241114</w:t>
            </w:r>
          </w:p>
        </w:tc>
      </w:tr>
      <w:tr w:rsidR="00FD3ADA" w:rsidRPr="00FD3ADA" w14:paraId="2A398C60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4423F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09:07:27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E2303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75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1DF70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3611.0000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5B21E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EE810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07003070000009565-E0Kw8CX4KluY20241114</w:t>
            </w:r>
          </w:p>
        </w:tc>
      </w:tr>
      <w:tr w:rsidR="00FD3ADA" w:rsidRPr="00FD3ADA" w14:paraId="61874149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AFB30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09:10:53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3691C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416A4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3615.0000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53F49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9A5B8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07003070000009913-E0Kw8CX4KqBX20241114</w:t>
            </w:r>
          </w:p>
        </w:tc>
      </w:tr>
      <w:tr w:rsidR="00FD3ADA" w:rsidRPr="00FD3ADA" w14:paraId="165BE3CD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06543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09:11:52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989B6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50B2C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3615.0000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A5AB8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72679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05003050000010057-E0Kw8CX4KrJT20241114</w:t>
            </w:r>
          </w:p>
        </w:tc>
      </w:tr>
      <w:tr w:rsidR="00FD3ADA" w:rsidRPr="00FD3ADA" w14:paraId="3BA87894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EDC0E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09:12:53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CE1D9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116BA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3617.0000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1AFB2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DF624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07003070000010144-E0Kw8CX4Ksx820241114</w:t>
            </w:r>
          </w:p>
        </w:tc>
      </w:tr>
      <w:tr w:rsidR="00FD3ADA" w:rsidRPr="00FD3ADA" w14:paraId="1A904049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693C4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09:13:01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FA369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97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CF1D9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3616.0000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6F197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F0CF1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05003050000010096-E0Kw8CX4Kt8320241114</w:t>
            </w:r>
          </w:p>
        </w:tc>
      </w:tr>
      <w:tr w:rsidR="00FD3ADA" w:rsidRPr="00FD3ADA" w14:paraId="70F5059F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EF5FB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09:13:01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F6046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76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D18D9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3616.0000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F183F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1F370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05003050000010096-E0Kw8CX4Kt8B20241114</w:t>
            </w:r>
          </w:p>
        </w:tc>
      </w:tr>
      <w:tr w:rsidR="00FD3ADA" w:rsidRPr="00FD3ADA" w14:paraId="2915D428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5A139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09:14:44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6AFF2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89F27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3617.0000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E432F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41566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07003070000010289-E0Kw8CX4Kv4I20241114</w:t>
            </w:r>
          </w:p>
        </w:tc>
      </w:tr>
      <w:tr w:rsidR="00FD3ADA" w:rsidRPr="00FD3ADA" w14:paraId="74AD1B33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8BDCD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09:16:45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62EF3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3F313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3618.0000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0EEB9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332B6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07003070000010400-E0Kw8CX4KyXK20241114</w:t>
            </w:r>
          </w:p>
        </w:tc>
      </w:tr>
      <w:tr w:rsidR="00FD3ADA" w:rsidRPr="00FD3ADA" w14:paraId="0FCC9F88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95E60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09:17:23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6639E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85699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3616.0000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F2040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4E39C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07003070000010273-E0Kw8CX4Kzhs20241114</w:t>
            </w:r>
          </w:p>
        </w:tc>
      </w:tr>
      <w:tr w:rsidR="00FD3ADA" w:rsidRPr="00FD3ADA" w14:paraId="0D57D702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0EDB0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09:17:57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B4523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84581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3616.0000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F2E05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54C95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05003050000010540-E0Kw8CX4L0CN20241114</w:t>
            </w:r>
          </w:p>
        </w:tc>
      </w:tr>
      <w:tr w:rsidR="00FD3ADA" w:rsidRPr="00FD3ADA" w14:paraId="06BE2C8C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02A42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09:19:26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23192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470CE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3615.0000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83C3E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BF336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07003070000010528-E0Kw8CX4L2Fl20241114</w:t>
            </w:r>
          </w:p>
        </w:tc>
      </w:tr>
      <w:tr w:rsidR="00FD3ADA" w:rsidRPr="00FD3ADA" w14:paraId="6F71AD00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FA6BD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09:20:55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C7D1E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8EDA6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3615.0000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1B59F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17711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07003070000010695-E0Kw8CX4L4Zh20241114</w:t>
            </w:r>
          </w:p>
        </w:tc>
      </w:tr>
      <w:tr w:rsidR="00FD3ADA" w:rsidRPr="00FD3ADA" w14:paraId="3559194B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6D36E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09:22:50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A1BAB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460F0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3615.0000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7ADA7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DD109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05003050000010849-E0Kw8CX4L6wn20241114</w:t>
            </w:r>
          </w:p>
        </w:tc>
      </w:tr>
      <w:tr w:rsidR="00FD3ADA" w:rsidRPr="00FD3ADA" w14:paraId="09C99CEE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C0F9D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09:23:09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FCACF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439B3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3613.0000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63AFA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17670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05003050000010541-E0Kw8CX4L7EO20241114</w:t>
            </w:r>
          </w:p>
        </w:tc>
      </w:tr>
      <w:tr w:rsidR="00FD3ADA" w:rsidRPr="00FD3ADA" w14:paraId="6AC9C00B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5FBB4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09:23:09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5E66F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5F317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3613.0000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B66C2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22387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05003050000010541-E0Kw8CX4L7EU20241114</w:t>
            </w:r>
          </w:p>
        </w:tc>
      </w:tr>
      <w:tr w:rsidR="00FD3ADA" w:rsidRPr="00FD3ADA" w14:paraId="1CCAF8EA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94335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09:23:09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42099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346FB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3614.0000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6C3E8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66204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07003070000010765-E0Kw8CX4L7CE20241114</w:t>
            </w:r>
          </w:p>
        </w:tc>
      </w:tr>
      <w:tr w:rsidR="00FD3ADA" w:rsidRPr="00FD3ADA" w14:paraId="5C5F28F1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BEB19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09:24:38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6D981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2DEEB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3613.0000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E8190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D40E3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05003050000011001-E0Kw8CX4L98X20241114</w:t>
            </w:r>
          </w:p>
        </w:tc>
      </w:tr>
      <w:tr w:rsidR="00FD3ADA" w:rsidRPr="00FD3ADA" w14:paraId="25C4F3CC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295A5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09:25:02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3AA97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43FEA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3611.0000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4E4C6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967EE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05003050000011002-E0Kw8CX4L9Z620241114</w:t>
            </w:r>
          </w:p>
        </w:tc>
      </w:tr>
      <w:tr w:rsidR="00FD3ADA" w:rsidRPr="00FD3ADA" w14:paraId="665B0008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9A6E3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09:25:02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41AC5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3DC46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3612.0000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621B4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7B9AE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07003070000010976-E0Kw8CX4L9Xb20241114</w:t>
            </w:r>
          </w:p>
        </w:tc>
      </w:tr>
      <w:tr w:rsidR="00FD3ADA" w:rsidRPr="00FD3ADA" w14:paraId="7C582563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D191C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09:26:13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917B9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FD1CC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3610.0000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064CA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75F85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07003070000011126-E0Kw8CX4LB1e20241114</w:t>
            </w:r>
          </w:p>
        </w:tc>
      </w:tr>
      <w:tr w:rsidR="00FD3ADA" w:rsidRPr="00FD3ADA" w14:paraId="35B2400B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F5062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09:26:13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B9E89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80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DCCEE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3609.0000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B942A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FD099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05003050000011155-E0Kw8CX4LB2W20241114</w:t>
            </w:r>
          </w:p>
        </w:tc>
      </w:tr>
      <w:tr w:rsidR="00FD3ADA" w:rsidRPr="00FD3ADA" w14:paraId="4B17219A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FC442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09:29:11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8DEC9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79172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3609.0000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3A6BE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0A92E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05003050000011299-E0Kw8CX4LFJk20241114</w:t>
            </w:r>
          </w:p>
        </w:tc>
      </w:tr>
      <w:tr w:rsidR="00FD3ADA" w:rsidRPr="00FD3ADA" w14:paraId="7EAD40A6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0ED42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09:29:11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ACE6C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DF014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3607.0000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0305F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C5EC9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07003070000011137-E0Kw8CX4LFNO20241114</w:t>
            </w:r>
          </w:p>
        </w:tc>
      </w:tr>
      <w:tr w:rsidR="00FD3ADA" w:rsidRPr="00FD3ADA" w14:paraId="75D04838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620CE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09:29:11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56C75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E9460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3607.0000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F18D8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8D496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07003070000011137-E0Kw8CX4LFNQ20241114</w:t>
            </w:r>
          </w:p>
        </w:tc>
      </w:tr>
      <w:tr w:rsidR="00FD3ADA" w:rsidRPr="00FD3ADA" w14:paraId="3D500E94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F825B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09:29:11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8BA32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BE189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3607.0000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828A7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C4717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07003070000011137-E0Kw8CX4LFNJ20241114</w:t>
            </w:r>
          </w:p>
        </w:tc>
      </w:tr>
      <w:tr w:rsidR="00FD3ADA" w:rsidRPr="00FD3ADA" w14:paraId="56259A5D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C19B5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09:34:37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31BB4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AB843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3614.0000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B9D16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6180D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07003070000011752-E0Kw8CX4LN6X20241114</w:t>
            </w:r>
          </w:p>
        </w:tc>
      </w:tr>
      <w:tr w:rsidR="00FD3ADA" w:rsidRPr="00FD3ADA" w14:paraId="18986755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FD459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09:38:00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2501F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87D6C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3615.0000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048A3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F7C18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07003070000011901-E0Kw8CX4LRDw20241114</w:t>
            </w:r>
          </w:p>
        </w:tc>
      </w:tr>
      <w:tr w:rsidR="00FD3ADA" w:rsidRPr="00FD3ADA" w14:paraId="22B8C434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0EDB7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09:38:00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C440B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B4D88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3616.0000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A5E0F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71E78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07003070000011952-E0Kw8CX4LRDI20241114</w:t>
            </w:r>
          </w:p>
        </w:tc>
      </w:tr>
      <w:tr w:rsidR="00FD3ADA" w:rsidRPr="00FD3ADA" w14:paraId="3D4E5828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BB3DE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09:38:01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00F3B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5447F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3614.0000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16B7D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592D2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05003050000012013-E0Kw8CX4LRLT20241114</w:t>
            </w:r>
          </w:p>
        </w:tc>
      </w:tr>
      <w:tr w:rsidR="00FD3ADA" w:rsidRPr="00FD3ADA" w14:paraId="6943588E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8D685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09:41:20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A5394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53581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3615.0000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2418D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96DBB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07003070000012171-E0Kw8CX4LVj920241114</w:t>
            </w:r>
          </w:p>
        </w:tc>
      </w:tr>
      <w:tr w:rsidR="00FD3ADA" w:rsidRPr="00FD3ADA" w14:paraId="62302D71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92437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09:44:00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F29A6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D8CB7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3617.0000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BFFEE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610D3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07003070000012384-E0Kw8CX4LYpM20241114</w:t>
            </w:r>
          </w:p>
        </w:tc>
      </w:tr>
      <w:tr w:rsidR="00FD3ADA" w:rsidRPr="00FD3ADA" w14:paraId="7EA9449B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C2A21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09:44:00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92B47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DFCDC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3617.0000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A7B5B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B4093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07003070000012384-E0Kw8CX4LYpO20241114</w:t>
            </w:r>
          </w:p>
        </w:tc>
      </w:tr>
      <w:tr w:rsidR="00FD3ADA" w:rsidRPr="00FD3ADA" w14:paraId="7AA072B8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9DC27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09:44:49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FA918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6F142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3616.0000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24E6A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6FF64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07003070000012357-E0Kw8CX4LZlK20241114</w:t>
            </w:r>
          </w:p>
        </w:tc>
      </w:tr>
      <w:tr w:rsidR="00FD3ADA" w:rsidRPr="00FD3ADA" w14:paraId="699C905D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E0369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09:44:52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5DC0A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74013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3616.0000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20DF0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DA5C1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07003070000012357-E0Kw8CX4LZoz20241114</w:t>
            </w:r>
          </w:p>
        </w:tc>
      </w:tr>
      <w:tr w:rsidR="00FD3ADA" w:rsidRPr="00FD3ADA" w14:paraId="32CC9688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B22EB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09:46:14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750C2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215F0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3614.0000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094DE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BEC14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07003070000012124-E0Kw8CX4Lb1H20241114</w:t>
            </w:r>
          </w:p>
        </w:tc>
      </w:tr>
      <w:tr w:rsidR="00FD3ADA" w:rsidRPr="00FD3ADA" w14:paraId="7884CAD0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79C05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09:47:18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969FF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430FC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3613.0000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7E2C1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2CA39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07003070000012492-E0Kw8CX4Lc6I20241114</w:t>
            </w:r>
          </w:p>
        </w:tc>
      </w:tr>
      <w:tr w:rsidR="00FD3ADA" w:rsidRPr="00FD3ADA" w14:paraId="7717CC16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5932A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09:47:23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B60A3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737C3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3611.0000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318EC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FCA7D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05003050000012594-E0Kw8CX4LcLO20241114</w:t>
            </w:r>
          </w:p>
        </w:tc>
      </w:tr>
      <w:tr w:rsidR="00FD3ADA" w:rsidRPr="00FD3ADA" w14:paraId="58DF8344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D6E69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09:47:55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1AD41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05ACC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3610.0000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8292F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0F18D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07003070000012725-E0Kw8CX4Lcwa20241114</w:t>
            </w:r>
          </w:p>
        </w:tc>
      </w:tr>
      <w:tr w:rsidR="00FD3ADA" w:rsidRPr="00FD3ADA" w14:paraId="235447ED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BA7C4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09:49:24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FB86F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356EF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3610.0000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AFC26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7F1CE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07003070000012832-E0Kw8CX4LelG20241114</w:t>
            </w:r>
          </w:p>
        </w:tc>
      </w:tr>
      <w:tr w:rsidR="00FD3ADA" w:rsidRPr="00FD3ADA" w14:paraId="62FE28C1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81A06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09:49:34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B4A99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99124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3609.0000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20FCE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54A3F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05003050000012724-E0Kw8CX4Lf1J20241114</w:t>
            </w:r>
          </w:p>
        </w:tc>
      </w:tr>
      <w:tr w:rsidR="00FD3ADA" w:rsidRPr="00FD3ADA" w14:paraId="5452BE39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E5419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09:51:46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D10B5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6D07D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3610.0000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911FE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41B28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05003050000012974-E0Kw8CX4Lhhc20241114</w:t>
            </w:r>
          </w:p>
        </w:tc>
      </w:tr>
      <w:tr w:rsidR="00FD3ADA" w:rsidRPr="00FD3ADA" w14:paraId="5BF67FA2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871BE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lastRenderedPageBreak/>
              <w:t>14-Nov-2024 09:54:28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0421E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89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5464C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3611.0000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6C3CD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2626B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05003050000013212-E0Kw8CX4LkMT20241114</w:t>
            </w:r>
          </w:p>
        </w:tc>
      </w:tr>
      <w:tr w:rsidR="00FD3ADA" w:rsidRPr="00FD3ADA" w14:paraId="6D36C5EE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B3EBF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09:55:06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2F781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73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E1311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3611.0000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E28BF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E22B9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05003050000013212-E0Kw8CX4Lknw20241114</w:t>
            </w:r>
          </w:p>
        </w:tc>
      </w:tr>
      <w:tr w:rsidR="00FD3ADA" w:rsidRPr="00FD3ADA" w14:paraId="35B61DCB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43A8A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09:58:31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69C5E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9B2FE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3610.0000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482E1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DCBF3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05003050000013110-E0Kw8CX4Lndx20241114</w:t>
            </w:r>
          </w:p>
        </w:tc>
      </w:tr>
      <w:tr w:rsidR="00FD3ADA" w:rsidRPr="00FD3ADA" w14:paraId="7C92ED29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1B988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10:03:19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76682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4435F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3611.0000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96B8E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FEA79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05003050000013633-E0Kw8CX4LraH20241114</w:t>
            </w:r>
          </w:p>
        </w:tc>
      </w:tr>
      <w:tr w:rsidR="00FD3ADA" w:rsidRPr="00FD3ADA" w14:paraId="7363CED2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1297E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10:05:04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19A51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322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A0391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3616.0000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7D253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CB5B6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05003050000013951-E0Kw8CX4Ltzp20241114</w:t>
            </w:r>
          </w:p>
        </w:tc>
      </w:tr>
      <w:tr w:rsidR="00FD3ADA" w:rsidRPr="00FD3ADA" w14:paraId="59066ACB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247F9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10:06:57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FF4B3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B3750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3615.0000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5F26B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1E477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05003050000013928-E0Kw8CX4LwsC20241114</w:t>
            </w:r>
          </w:p>
        </w:tc>
      </w:tr>
      <w:tr w:rsidR="00FD3ADA" w:rsidRPr="00FD3ADA" w14:paraId="520B42F5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BC51C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10:08:32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5BB6F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45941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3615.0000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0FAD7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3D6FC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05003050000014168-E0Kw8CX4LyZv20241114</w:t>
            </w:r>
          </w:p>
        </w:tc>
      </w:tr>
      <w:tr w:rsidR="00FD3ADA" w:rsidRPr="00FD3ADA" w14:paraId="0B31B290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4A0CD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10:08:32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98C3F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60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63A6F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3615.0000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C7D3B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D1028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05003050000014168-E0Kw8CX4Lya220241114</w:t>
            </w:r>
          </w:p>
        </w:tc>
      </w:tr>
      <w:tr w:rsidR="00FD3ADA" w:rsidRPr="00FD3ADA" w14:paraId="2CDABE88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C0499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10:08:47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92398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75908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3615.0000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F6770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0243B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05003050000014168-E0Kw8CX4Lyo420241114</w:t>
            </w:r>
          </w:p>
        </w:tc>
      </w:tr>
      <w:tr w:rsidR="00FD3ADA" w:rsidRPr="00FD3ADA" w14:paraId="4D8B9E2E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C2BBD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10:08:47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6E4AD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F93B8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3615.0000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2CFA3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4793A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05003050000014168-E0Kw8CX4Lyo620241114</w:t>
            </w:r>
          </w:p>
        </w:tc>
      </w:tr>
      <w:tr w:rsidR="00FD3ADA" w:rsidRPr="00FD3ADA" w14:paraId="7061C250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02B26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10:09:19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3FB84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4BEF6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3614.0000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EBA95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8D073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05003050000014134-E0Kw8CX4LzQ020241114</w:t>
            </w:r>
          </w:p>
        </w:tc>
      </w:tr>
      <w:tr w:rsidR="00FD3ADA" w:rsidRPr="00FD3ADA" w14:paraId="2DC7BD38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85EB0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10:10:05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567DE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E9914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3613.0000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3372E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8D247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05003050000014207-E0Kw8CX4M0aW20241114</w:t>
            </w:r>
          </w:p>
        </w:tc>
      </w:tr>
      <w:tr w:rsidR="00FD3ADA" w:rsidRPr="00FD3ADA" w14:paraId="74E149E4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2D57F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10:13:57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56645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12595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3616.0000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B87AB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080FC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05003050000014378-E0Kw8CX4M4AH20241114</w:t>
            </w:r>
          </w:p>
        </w:tc>
      </w:tr>
      <w:tr w:rsidR="00FD3ADA" w:rsidRPr="00FD3ADA" w14:paraId="3BF827ED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CA3E5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10:17:24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8499C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C88BD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3619.0000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6ABCC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96018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07003070000014604-E0Kw8CX4M6ly20241114</w:t>
            </w:r>
          </w:p>
        </w:tc>
      </w:tr>
      <w:tr w:rsidR="00FD3ADA" w:rsidRPr="00FD3ADA" w14:paraId="1158F012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07335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10:17:48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0965E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54D04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3619.0000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88D7C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8B1C7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07003070000014666-E0Kw8CX4M79z20241114</w:t>
            </w:r>
          </w:p>
        </w:tc>
      </w:tr>
      <w:tr w:rsidR="00FD3ADA" w:rsidRPr="00FD3ADA" w14:paraId="01CA29E1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E8EAD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10:19:24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435CD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0C0BC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3619.0000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E95CE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5F1CE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07003070000014774-E0Kw8CX4M8TD20241114</w:t>
            </w:r>
          </w:p>
        </w:tc>
      </w:tr>
      <w:tr w:rsidR="00FD3ADA" w:rsidRPr="00FD3ADA" w14:paraId="6AD8D69E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55F80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10:19:24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D9C45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65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0CF0C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3619.0000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3B9E1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EC141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07003070000014774-E0Kw8CX4M8TF20241114</w:t>
            </w:r>
          </w:p>
        </w:tc>
      </w:tr>
      <w:tr w:rsidR="00FD3ADA" w:rsidRPr="00FD3ADA" w14:paraId="2816DCBF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E5CD8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10:20:52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C7E3F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3FE12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3618.0000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6C171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80224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07003070000014503-E0Kw8CX4M9ju20241114</w:t>
            </w:r>
          </w:p>
        </w:tc>
      </w:tr>
      <w:tr w:rsidR="00FD3ADA" w:rsidRPr="00FD3ADA" w14:paraId="0FED0D46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F51AC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10:24:53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CF580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2E3F3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3620.0000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FC0CF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4B5BD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05003050000015095-E0Kw8CX4MCvO20241114</w:t>
            </w:r>
          </w:p>
        </w:tc>
      </w:tr>
      <w:tr w:rsidR="00FD3ADA" w:rsidRPr="00FD3ADA" w14:paraId="78CF5B1A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2E257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10:25:19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1E805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EB512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3619.0000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568A7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CA4E8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05003050000015148-E0Kw8CX4MDGf20241114</w:t>
            </w:r>
          </w:p>
        </w:tc>
      </w:tr>
      <w:tr w:rsidR="00FD3ADA" w:rsidRPr="00FD3ADA" w14:paraId="23A70EF2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6FA58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10:25:19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ECC39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D80C5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3619.0000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1EC24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D1479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05003050000015043-E0Kw8CX4MDGb20241114</w:t>
            </w:r>
          </w:p>
        </w:tc>
      </w:tr>
      <w:tr w:rsidR="00FD3ADA" w:rsidRPr="00FD3ADA" w14:paraId="47237E55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51B1A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10:29:38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D8F56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09661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3621.0000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5F3A9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16DF0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07003070000015291-E0Kw8CX4MHnN20241114</w:t>
            </w:r>
          </w:p>
        </w:tc>
      </w:tr>
      <w:tr w:rsidR="00FD3ADA" w:rsidRPr="00FD3ADA" w14:paraId="69D502AC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25D51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10:31:13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2CF7B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E8077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3625.0000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34CD0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6C3DE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05003050000015553-E0Kw8CX4MJNy20241114</w:t>
            </w:r>
          </w:p>
        </w:tc>
      </w:tr>
      <w:tr w:rsidR="00FD3ADA" w:rsidRPr="00FD3ADA" w14:paraId="4D49ACA3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47752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10:34:03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261C7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DD2BB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3626.0000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A15B1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F0543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07003070000015675-E0Kw8CX4MM6920241114</w:t>
            </w:r>
          </w:p>
        </w:tc>
      </w:tr>
      <w:tr w:rsidR="00FD3ADA" w:rsidRPr="00FD3ADA" w14:paraId="14E66814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0C621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10:34:26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D9C74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7FE61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3626.0000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6D32F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0AD55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05003050000015737-E0Kw8CX4MMMy20241114</w:t>
            </w:r>
          </w:p>
        </w:tc>
      </w:tr>
      <w:tr w:rsidR="00FD3ADA" w:rsidRPr="00FD3ADA" w14:paraId="116CE176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384B4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10:34:51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6EB7E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53583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3625.0000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2BC47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DD9E4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07003070000015636-E0Kw8CX4MMZv20241114</w:t>
            </w:r>
          </w:p>
        </w:tc>
      </w:tr>
      <w:tr w:rsidR="00FD3ADA" w:rsidRPr="00FD3ADA" w14:paraId="2A9729E1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23959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10:36:43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EB7C3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CA906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3628.0000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D4EAD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03AA9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07003070000015824-E0Kw8CX4MOJE20241114</w:t>
            </w:r>
          </w:p>
        </w:tc>
      </w:tr>
      <w:tr w:rsidR="00FD3ADA" w:rsidRPr="00FD3ADA" w14:paraId="5C0B0915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E7755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10:37:19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49C26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70DFD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3627.0000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04E86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11336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07003070000015817-E0Kw8CX4MOyq20241114</w:t>
            </w:r>
          </w:p>
        </w:tc>
      </w:tr>
      <w:tr w:rsidR="00FD3ADA" w:rsidRPr="00FD3ADA" w14:paraId="1F6BC9CF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85E3F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10:37:19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454C6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5317B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3627.0000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817C6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4C378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07003070000015817-E0Kw8CX4MOys20241114</w:t>
            </w:r>
          </w:p>
        </w:tc>
      </w:tr>
      <w:tr w:rsidR="00FD3ADA" w:rsidRPr="00FD3ADA" w14:paraId="3AE52B94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9BD4E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10:40:23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0082B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62140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3627.0000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686F6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48F2B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05003050000016074-E0Kw8CX4MRvE20241114</w:t>
            </w:r>
          </w:p>
        </w:tc>
      </w:tr>
      <w:tr w:rsidR="00FD3ADA" w:rsidRPr="00FD3ADA" w14:paraId="01D6DADA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5A722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10:40:59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97914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6B0CE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3626.0000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9C60D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F93D2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05003050000015845-E0Kw8CX4MSYH20241114</w:t>
            </w:r>
          </w:p>
        </w:tc>
      </w:tr>
      <w:tr w:rsidR="00FD3ADA" w:rsidRPr="00FD3ADA" w14:paraId="1958E04D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67E77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10:41:38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E6795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8B37F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3625.0000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AC5FB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A2CE2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07003070000016163-E0Kw8CX4MTD020241114</w:t>
            </w:r>
          </w:p>
        </w:tc>
      </w:tr>
      <w:tr w:rsidR="00FD3ADA" w:rsidRPr="00FD3ADA" w14:paraId="477F1768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1A9BE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10:44:20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9813E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FE93C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3625.0000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39399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25335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07003070000016266-E0Kw8CX4MW0j20241114</w:t>
            </w:r>
          </w:p>
        </w:tc>
      </w:tr>
      <w:tr w:rsidR="00FD3ADA" w:rsidRPr="00FD3ADA" w14:paraId="692DFC28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1D40F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10:45:13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13723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D24EF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3624.0000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EE242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AB426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07003070000016370-E0Kw8CX4MWvK20241114</w:t>
            </w:r>
          </w:p>
        </w:tc>
      </w:tr>
      <w:tr w:rsidR="00FD3ADA" w:rsidRPr="00FD3ADA" w14:paraId="0B47D928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F6905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10:48:12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C9A2A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323B0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3624.0000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CD608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BA222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07003070000016500-E0Kw8CX4MZnR20241114</w:t>
            </w:r>
          </w:p>
        </w:tc>
      </w:tr>
      <w:tr w:rsidR="00FD3ADA" w:rsidRPr="00FD3ADA" w14:paraId="6A38A3C0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28F19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10:50:28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89B6F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FB3A2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3625.0000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B4489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1312F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05003050000016740-E0Kw8CX4MbOj20241114</w:t>
            </w:r>
          </w:p>
        </w:tc>
      </w:tr>
      <w:tr w:rsidR="00FD3ADA" w:rsidRPr="00FD3ADA" w14:paraId="127114CC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EE820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10:50:28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BD243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E4ED9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3625.0000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3B412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FFD31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05003050000016740-E0Kw8CX4MbOl20241114</w:t>
            </w:r>
          </w:p>
        </w:tc>
      </w:tr>
      <w:tr w:rsidR="00FD3ADA" w:rsidRPr="00FD3ADA" w14:paraId="65655636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7A157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10:50:42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5482B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E70FD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3624.0000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16BCF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1AC22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07003070000016649-E0Kw8CX4Mbeb20241114</w:t>
            </w:r>
          </w:p>
        </w:tc>
      </w:tr>
      <w:tr w:rsidR="00FD3ADA" w:rsidRPr="00FD3ADA" w14:paraId="7113B9CE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948DB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10:51:22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CE156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D69C0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3627.0000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EA57E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FBC32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05003050000016784-E0Kw8CX4McIK20241114</w:t>
            </w:r>
          </w:p>
        </w:tc>
      </w:tr>
      <w:tr w:rsidR="00FD3ADA" w:rsidRPr="00FD3ADA" w14:paraId="2C87A679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C068E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10:52:45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42CA8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21647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3628.0000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D7530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592A6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07003070000016819-E0Kw8CX4MdcN20241114</w:t>
            </w:r>
          </w:p>
        </w:tc>
      </w:tr>
      <w:tr w:rsidR="00FD3ADA" w:rsidRPr="00FD3ADA" w14:paraId="56DF52E5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A4453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10:53:07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C123A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3E81B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3627.0000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C0DA7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4A232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05003050000016877-E0Kw8CX4Mdy220241114</w:t>
            </w:r>
          </w:p>
        </w:tc>
      </w:tr>
      <w:tr w:rsidR="00FD3ADA" w:rsidRPr="00FD3ADA" w14:paraId="6826C3F6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C0969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10:53:59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1E267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75A6B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3625.0000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47BE9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26699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07003070000016730-E0Kw8CX4Meli20241114</w:t>
            </w:r>
          </w:p>
        </w:tc>
      </w:tr>
      <w:tr w:rsidR="00FD3ADA" w:rsidRPr="00FD3ADA" w14:paraId="503EBBCE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8A00A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11:02:47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07A25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AC777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3629.0000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2FAE5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FF4C9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05003050000017387-E0Kw8CX4MmdX20241114</w:t>
            </w:r>
          </w:p>
        </w:tc>
      </w:tr>
      <w:tr w:rsidR="00FD3ADA" w:rsidRPr="00FD3ADA" w14:paraId="40291985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7A02F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11:05:13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8F674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38FA4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3629.0000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A55B4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6AD09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05003050000017568-E0Kw8CX4ModQ20241114</w:t>
            </w:r>
          </w:p>
        </w:tc>
      </w:tr>
      <w:tr w:rsidR="00FD3ADA" w:rsidRPr="00FD3ADA" w14:paraId="73BA52A0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4E8B3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11:06:15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FC54A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06C71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3628.0000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D0C9B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9832E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05003050000017284-E0Kw8CX4MphM20241114</w:t>
            </w:r>
          </w:p>
        </w:tc>
      </w:tr>
      <w:tr w:rsidR="00FD3ADA" w:rsidRPr="00FD3ADA" w14:paraId="7340845C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0B8F0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11:06:34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3AFEC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0B751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3627.0000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57C50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ED364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05003050000017280-E0Kw8CX4MptO20241114</w:t>
            </w:r>
          </w:p>
        </w:tc>
      </w:tr>
      <w:tr w:rsidR="00FD3ADA" w:rsidRPr="00FD3ADA" w14:paraId="5332EF03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29FE2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11:08:29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C484B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E18A5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3626.0000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46302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7213D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07003070000017632-E0Kw8CX4MrI420241114</w:t>
            </w:r>
          </w:p>
        </w:tc>
      </w:tr>
      <w:tr w:rsidR="00FD3ADA" w:rsidRPr="00FD3ADA" w14:paraId="31C57289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8155D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11:09:11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8715F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20229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3627.0000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99EA8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882FA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07003070000017707-E0Kw8CX4Mril20241114</w:t>
            </w:r>
          </w:p>
        </w:tc>
      </w:tr>
      <w:tr w:rsidR="00FD3ADA" w:rsidRPr="00FD3ADA" w14:paraId="71C68137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7B0B5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11:09:48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2FFC5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B17B0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3626.0000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87CB9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5B17B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05003050000017787-E0Kw8CX4MsER20241114</w:t>
            </w:r>
          </w:p>
        </w:tc>
      </w:tr>
      <w:tr w:rsidR="00FD3ADA" w:rsidRPr="00FD3ADA" w14:paraId="53FBEFD7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80A66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11:14:03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3C8CA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AD024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3629.0000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FB7FD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2469F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05003050000018209-E0Kw8CX4MxAL20241114</w:t>
            </w:r>
          </w:p>
        </w:tc>
      </w:tr>
      <w:tr w:rsidR="00FD3ADA" w:rsidRPr="00FD3ADA" w14:paraId="2A41E668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D0026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11:14:52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B5AA3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11F31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3629.0000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69503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F5161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07003070000018192-E0Kw8CX4My6Q20241114</w:t>
            </w:r>
          </w:p>
        </w:tc>
      </w:tr>
      <w:tr w:rsidR="00FD3ADA" w:rsidRPr="00FD3ADA" w14:paraId="5E428B22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0FA79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lastRenderedPageBreak/>
              <w:t>14-Nov-2024 11:14:53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5D3DE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71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DB24E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3628.0000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E3F31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B0103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07003070000018097-E0Kw8CX4My7w20241114</w:t>
            </w:r>
          </w:p>
        </w:tc>
      </w:tr>
      <w:tr w:rsidR="00FD3ADA" w:rsidRPr="00FD3ADA" w14:paraId="4F02EAE5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07649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11:14:53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6ADAD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1B9EA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3628.0000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6076C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783AA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07003070000018097-E0Kw8CX4My7u20241114</w:t>
            </w:r>
          </w:p>
        </w:tc>
      </w:tr>
      <w:tr w:rsidR="00FD3ADA" w:rsidRPr="00FD3ADA" w14:paraId="7B8841CD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A40BD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11:17:33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25B91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F9966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3629.0000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CC215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E8C47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07003070000018454-E0Kw8CX4N13z20241114</w:t>
            </w:r>
          </w:p>
        </w:tc>
      </w:tr>
      <w:tr w:rsidR="00FD3ADA" w:rsidRPr="00FD3ADA" w14:paraId="4A5AB7F3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156A6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11:18:03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5FDD7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7EB49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3629.0000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A229D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ECBBB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07003070000018580-E0Kw8CX4N1bG20241114</w:t>
            </w:r>
          </w:p>
        </w:tc>
      </w:tr>
      <w:tr w:rsidR="00FD3ADA" w:rsidRPr="00FD3ADA" w14:paraId="282DE063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FB83A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11:18:03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B3F78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95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EB37C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3629.0000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89488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7023D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07003070000018580-E0Kw8CX4N1bO20241114</w:t>
            </w:r>
          </w:p>
        </w:tc>
      </w:tr>
      <w:tr w:rsidR="00FD3ADA" w:rsidRPr="00FD3ADA" w14:paraId="49B815BE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6041E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11:21:41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8B7AF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B84AD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3634.0000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DB1FF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2529D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07003070000018806-E0Kw8CX4N4g620241114</w:t>
            </w:r>
          </w:p>
        </w:tc>
      </w:tr>
      <w:tr w:rsidR="00FD3ADA" w:rsidRPr="00FD3ADA" w14:paraId="33298C91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70985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11:22:29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4F196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4B8CB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3632.0000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23184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272C4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07003070000018754-E0Kw8CX4N5XW20241114</w:t>
            </w:r>
          </w:p>
        </w:tc>
      </w:tr>
      <w:tr w:rsidR="00FD3ADA" w:rsidRPr="00FD3ADA" w14:paraId="3BC2B5FC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25577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11:23:10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5984F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105FC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3631.0000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F74FB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79242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05003050000018832-E0Kw8CX4N6Hx20241114</w:t>
            </w:r>
          </w:p>
        </w:tc>
      </w:tr>
      <w:tr w:rsidR="00FD3ADA" w:rsidRPr="00FD3ADA" w14:paraId="327CB6E5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C4D61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11:24:12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14AFF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6DA6D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3630.0000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64D82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839C2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05003050000019003-E0Kw8CX4N79T20241114</w:t>
            </w:r>
          </w:p>
        </w:tc>
      </w:tr>
      <w:tr w:rsidR="00FD3ADA" w:rsidRPr="00FD3ADA" w14:paraId="21107FBC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14CD9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11:25:19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E22FB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0E4A8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3631.0000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0C30B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757CF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05003050000019069-E0Kw8CX4N7yB20241114</w:t>
            </w:r>
          </w:p>
        </w:tc>
      </w:tr>
      <w:tr w:rsidR="00FD3ADA" w:rsidRPr="00FD3ADA" w14:paraId="32F21F1D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1197B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11:25:22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B306A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D3D34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3630.0000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1E6E7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42528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07003070000019003-E0Kw8CX4N87x20241114</w:t>
            </w:r>
          </w:p>
        </w:tc>
      </w:tr>
      <w:tr w:rsidR="00FD3ADA" w:rsidRPr="00FD3ADA" w14:paraId="29BD0B69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05C20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11:27:37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B0121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73018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3628.0000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CF224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23EB8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07003070000018901-E0Kw8CX4N9yM20241114</w:t>
            </w:r>
          </w:p>
        </w:tc>
      </w:tr>
      <w:tr w:rsidR="00FD3ADA" w:rsidRPr="00FD3ADA" w14:paraId="3E85E137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B8AA4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11:27:37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2AB11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69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97DD3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3628.0000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CC88A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63B82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07003070000018901-E0Kw8CX4N9yP20241114</w:t>
            </w:r>
          </w:p>
        </w:tc>
      </w:tr>
      <w:tr w:rsidR="00FD3ADA" w:rsidRPr="00FD3ADA" w14:paraId="658DF9FD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DBF8B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11:27:56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9F2B0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036CE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3628.0000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37A1E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09F5A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07003070000018901-E0Kw8CX4NAEv20241114</w:t>
            </w:r>
          </w:p>
        </w:tc>
      </w:tr>
      <w:tr w:rsidR="00FD3ADA" w:rsidRPr="00FD3ADA" w14:paraId="127FD59A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C44E4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11:33:00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B9A78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1DDE9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3629.0000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B1833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C2D39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05003050000019578-E0Kw8CX4NDrw20241114</w:t>
            </w:r>
          </w:p>
        </w:tc>
      </w:tr>
      <w:tr w:rsidR="00FD3ADA" w:rsidRPr="00FD3ADA" w14:paraId="230F3C80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22C04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11:35:24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F82B4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5E06C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3629.0000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F6F72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32494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05003050000019733-E0Kw8CX4NG3420241114</w:t>
            </w:r>
          </w:p>
        </w:tc>
      </w:tr>
      <w:tr w:rsidR="00FD3ADA" w:rsidRPr="00FD3ADA" w14:paraId="5BA3B400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0C25C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11:35:24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CFE51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70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53A6C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3629.0000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F28A4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6C22B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05003050000019733-E0Kw8CX4NG3620241114</w:t>
            </w:r>
          </w:p>
        </w:tc>
      </w:tr>
      <w:tr w:rsidR="00FD3ADA" w:rsidRPr="00FD3ADA" w14:paraId="0CCA4978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D5B23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11:35:28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E2035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690EF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3628.0000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2E815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E3D81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05003050000019685-E0Kw8CX4NG5K20241114</w:t>
            </w:r>
          </w:p>
        </w:tc>
      </w:tr>
      <w:tr w:rsidR="00FD3ADA" w:rsidRPr="00FD3ADA" w14:paraId="79F81B58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13EA2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11:36:18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CB5F9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E0B96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3627.0000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F7C8B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9AE7F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07003070000019699-E0Kw8CX4NGjS20241114</w:t>
            </w:r>
          </w:p>
        </w:tc>
      </w:tr>
      <w:tr w:rsidR="00FD3ADA" w:rsidRPr="00FD3ADA" w14:paraId="5B3DF1C2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DFDAC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11:36:18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98F51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BFC7B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3626.0000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1BD73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D922E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05003050000019783-E0Kw8CX4NGlY20241114</w:t>
            </w:r>
          </w:p>
        </w:tc>
      </w:tr>
      <w:tr w:rsidR="00FD3ADA" w:rsidRPr="00FD3ADA" w14:paraId="0C0A45E0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093D6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11:36:20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47C50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207C4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3625.0000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0C9F6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0C173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07003070000019700-E0Kw8CX4NGus20241114</w:t>
            </w:r>
          </w:p>
        </w:tc>
      </w:tr>
      <w:tr w:rsidR="00FD3ADA" w:rsidRPr="00FD3ADA" w14:paraId="4DF56A83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767D6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11:44:31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73ED4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22CCC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3626.0000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D74FD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DD086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05003050000020322-E0Kw8CX4NMur20241114</w:t>
            </w:r>
          </w:p>
        </w:tc>
      </w:tr>
      <w:tr w:rsidR="00FD3ADA" w:rsidRPr="00FD3ADA" w14:paraId="180D09FF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40884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11:44:31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7A37E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7F60F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3626.0000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77CC2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9FA1E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05003050000020322-E0Kw8CX4NMup20241114</w:t>
            </w:r>
          </w:p>
        </w:tc>
      </w:tr>
      <w:tr w:rsidR="00FD3ADA" w:rsidRPr="00FD3ADA" w14:paraId="6D9AC134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53ED9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11:47:07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8E20C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4D0B0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3627.0000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699C0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51BDD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07003070000020521-E0Kw8CX4NPpz20241114</w:t>
            </w:r>
          </w:p>
        </w:tc>
      </w:tr>
      <w:tr w:rsidR="00FD3ADA" w:rsidRPr="00FD3ADA" w14:paraId="20941101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2D283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11:48:09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2D7B6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A3F15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3629.0000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2B390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F783A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07003070000020648-E0Kw8CX4NR8n20241114</w:t>
            </w:r>
          </w:p>
        </w:tc>
      </w:tr>
      <w:tr w:rsidR="00FD3ADA" w:rsidRPr="00FD3ADA" w14:paraId="12346662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D1539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11:48:25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41EF2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67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411D7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3628.0000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D3C8C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89FB9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05003050000020690-E0Kw8CX4NRdV20241114</w:t>
            </w:r>
          </w:p>
        </w:tc>
      </w:tr>
      <w:tr w:rsidR="00FD3ADA" w:rsidRPr="00FD3ADA" w14:paraId="552713FF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87FE9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11:48:25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00455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2FFEE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3628.0000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11924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E3F16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05003050000020690-E0Kw8CX4NRda20241114</w:t>
            </w:r>
          </w:p>
        </w:tc>
      </w:tr>
      <w:tr w:rsidR="00FD3ADA" w:rsidRPr="00FD3ADA" w14:paraId="17D335F4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6F1C8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11:48:25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65ED1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80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07DF9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3628.0000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D91A6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95F21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05003050000020690-E0Kw8CX4NRd920241114</w:t>
            </w:r>
          </w:p>
        </w:tc>
      </w:tr>
      <w:tr w:rsidR="00FD3ADA" w:rsidRPr="00FD3ADA" w14:paraId="74BCC7AB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997A0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11:50:12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AA1A0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7626D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3630.0000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7A745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8DA56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07003070000020859-E0Kw8CX4NThB20241114</w:t>
            </w:r>
          </w:p>
        </w:tc>
      </w:tr>
      <w:tr w:rsidR="00FD3ADA" w:rsidRPr="00FD3ADA" w14:paraId="21D07FED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4CE54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11:53:33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C32E0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8845A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3633.0000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A6DC0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13EBC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05003050000021416-E0Kw8CX4NXc020241114</w:t>
            </w:r>
          </w:p>
        </w:tc>
      </w:tr>
      <w:tr w:rsidR="00FD3ADA" w:rsidRPr="00FD3ADA" w14:paraId="3F05CE7D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86177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11:54:08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FFF2D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88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D3F3B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3632.0000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FAB20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4CBA8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07003070000021141-E0Kw8CX4NYXp20241114</w:t>
            </w:r>
          </w:p>
        </w:tc>
      </w:tr>
      <w:tr w:rsidR="00FD3ADA" w:rsidRPr="00FD3ADA" w14:paraId="4F55DCDC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F5ECF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11:54:08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51D64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55847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3632.0000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85230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5F6B3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07003070000021141-E0Kw8CX4NYXr20241114</w:t>
            </w:r>
          </w:p>
        </w:tc>
      </w:tr>
      <w:tr w:rsidR="00FD3ADA" w:rsidRPr="00FD3ADA" w14:paraId="2D9F9917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6C7BA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11:54:08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90250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A8571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3631.0000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DF361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E93FA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07003070000021134-E0Kw8CX4NYYr20241114</w:t>
            </w:r>
          </w:p>
        </w:tc>
      </w:tr>
      <w:tr w:rsidR="00FD3ADA" w:rsidRPr="00FD3ADA" w14:paraId="536008BB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0D4D4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11:55:12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1C22D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3072D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3631.0000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7001F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C76A2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05003050000021559-E0Kw8CX4NZz320241114</w:t>
            </w:r>
          </w:p>
        </w:tc>
      </w:tr>
      <w:tr w:rsidR="00FD3ADA" w:rsidRPr="00FD3ADA" w14:paraId="19F44C3B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BCCA5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11:55:19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6A032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C783A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3630.0000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D2FA7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9C054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07003070000021430-E0Kw8CX4Na7I20241114</w:t>
            </w:r>
          </w:p>
        </w:tc>
      </w:tr>
      <w:tr w:rsidR="00FD3ADA" w:rsidRPr="00FD3ADA" w14:paraId="61CA2D92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D34B2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11:58:00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B7286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53AB2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3629.0000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9AB75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39DD0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05003050000021684-E0Kw8CX4Ncyr20241114</w:t>
            </w:r>
          </w:p>
        </w:tc>
      </w:tr>
      <w:tr w:rsidR="00FD3ADA" w:rsidRPr="00FD3ADA" w14:paraId="3DE3A377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3215E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12:04:12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3D922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DB9DB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3634.0000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FCB7E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E7ECE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07003070000022269-E0Kw8CX4Nj1y20241114</w:t>
            </w:r>
          </w:p>
        </w:tc>
      </w:tr>
      <w:tr w:rsidR="00FD3ADA" w:rsidRPr="00FD3ADA" w14:paraId="4AA482FA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2E505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12:04:45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8D405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AB08A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3634.0000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3671D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79A3B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05003050000022395-E0Kw8CX4NjS420241114</w:t>
            </w:r>
          </w:p>
        </w:tc>
      </w:tr>
      <w:tr w:rsidR="00FD3ADA" w:rsidRPr="00FD3ADA" w14:paraId="1DFE5783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19DD8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12:04:45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125F7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A1493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3633.0000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42CCF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7E022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05003050000022357-E0Kw8CX4NjSf20241114</w:t>
            </w:r>
          </w:p>
        </w:tc>
      </w:tr>
      <w:tr w:rsidR="00FD3ADA" w:rsidRPr="00FD3ADA" w14:paraId="2219A24C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00A4A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12:06:31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7A096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85CF5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3634.0000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2DAE7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4ADBA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05003050000022486-E0Kw8CX4Nkr020241114</w:t>
            </w:r>
          </w:p>
        </w:tc>
      </w:tr>
      <w:tr w:rsidR="00FD3ADA" w:rsidRPr="00FD3ADA" w14:paraId="7103C53E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3FC66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12:07:55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6B723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C8AA3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3634.0000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F6FA6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B0460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05003050000022517-E0Kw8CX4NlYz20241114</w:t>
            </w:r>
          </w:p>
        </w:tc>
      </w:tr>
      <w:tr w:rsidR="00FD3ADA" w:rsidRPr="00FD3ADA" w14:paraId="140CA471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2CAB8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12:07:55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7BD99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17EBC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3634.0000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7B835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28ECA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05003050000022486-E0Kw8CX4NlYv20241114</w:t>
            </w:r>
          </w:p>
        </w:tc>
      </w:tr>
      <w:tr w:rsidR="00FD3ADA" w:rsidRPr="00FD3ADA" w14:paraId="54C3E836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D3A59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12:10:56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4441E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6204B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3634.0000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1BE93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90BBC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05003050000022639-E0Kw8CX4NoFw20241114</w:t>
            </w:r>
          </w:p>
        </w:tc>
      </w:tr>
      <w:tr w:rsidR="00FD3ADA" w:rsidRPr="00FD3ADA" w14:paraId="34558D3F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0534E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12:11:37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8C28F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CBF18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3634.0000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BB8B6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9F269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07003070000022652-E0Kw8CX4Nom720241114</w:t>
            </w:r>
          </w:p>
        </w:tc>
      </w:tr>
      <w:tr w:rsidR="00FD3ADA" w:rsidRPr="00FD3ADA" w14:paraId="276E2345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88154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12:15:45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64C62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D0F6A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3634.0000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517BE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CC3BE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05003050000022896-E0Kw8CX4NsYr20241114</w:t>
            </w:r>
          </w:p>
        </w:tc>
      </w:tr>
      <w:tr w:rsidR="00FD3ADA" w:rsidRPr="00FD3ADA" w14:paraId="1447A13D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BE056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12:15:53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A2E04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42312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3633.0000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25EA7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602D5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07003070000022772-E0Kw8CX4NsfB20241114</w:t>
            </w:r>
          </w:p>
        </w:tc>
      </w:tr>
      <w:tr w:rsidR="00FD3ADA" w:rsidRPr="00FD3ADA" w14:paraId="0576FDD3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15E61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12:16:41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E7214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B1DA4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3632.0000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CF524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55ABE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07003070000022370-E0Kw8CX4Nt4D20241114</w:t>
            </w:r>
          </w:p>
        </w:tc>
      </w:tr>
      <w:tr w:rsidR="00FD3ADA" w:rsidRPr="00FD3ADA" w14:paraId="36255717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4301D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12:19:04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6A5AB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97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E88DC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3631.0000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51D96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CF024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05003050000023039-E0Kw8CX4NuRF20241114</w:t>
            </w:r>
          </w:p>
        </w:tc>
      </w:tr>
      <w:tr w:rsidR="00FD3ADA" w:rsidRPr="00FD3ADA" w14:paraId="5FECFBF2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AE82B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12:19:04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99927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55DB5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3631.0000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8E237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B1C64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05003050000023039-E0Kw8CX4NuRO20241114</w:t>
            </w:r>
          </w:p>
        </w:tc>
      </w:tr>
      <w:tr w:rsidR="00FD3ADA" w:rsidRPr="00FD3ADA" w14:paraId="1857E1A1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A6807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12:19:33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5AAB6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2DD9D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3630.0000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C8D2E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0D995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07003070000022940-E0Kw8CX4Nuly20241114</w:t>
            </w:r>
          </w:p>
        </w:tc>
      </w:tr>
      <w:tr w:rsidR="00FD3ADA" w:rsidRPr="00FD3ADA" w14:paraId="469ACDCE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78F50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12:21:13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1E83F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7A036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3628.0000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A23F6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2873C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07003070000023085-E0Kw8CX4NvnA20241114</w:t>
            </w:r>
          </w:p>
        </w:tc>
      </w:tr>
      <w:tr w:rsidR="00FD3ADA" w:rsidRPr="00FD3ADA" w14:paraId="633DEF39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63CD7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lastRenderedPageBreak/>
              <w:t>14-Nov-2024 12:23:21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8D840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CE86B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3629.0000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D0A31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CD1EB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05003050000023401-E0Kw8CX4NxX620241114</w:t>
            </w:r>
          </w:p>
        </w:tc>
      </w:tr>
      <w:tr w:rsidR="00FD3ADA" w:rsidRPr="00FD3ADA" w14:paraId="2D449CA1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F4927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12:23:35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64924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0BA1A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3628.0000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050FC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FAFB6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07003070000023274-E0Kw8CX4Nxp720241114</w:t>
            </w:r>
          </w:p>
        </w:tc>
      </w:tr>
      <w:tr w:rsidR="00FD3ADA" w:rsidRPr="00FD3ADA" w14:paraId="5810E424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99937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12:24:39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7ACD3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DC5F7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3627.0000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047C1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DABB4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05003050000023471-E0Kw8CX4Nz6F20241114</w:t>
            </w:r>
          </w:p>
        </w:tc>
      </w:tr>
      <w:tr w:rsidR="00FD3ADA" w:rsidRPr="00FD3ADA" w14:paraId="03B482F9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D2B6C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12:24:39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788C0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628A2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3626.0000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1A47E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06737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07003070000023170-E0Kw8CX4Nz6H20241114</w:t>
            </w:r>
          </w:p>
        </w:tc>
      </w:tr>
      <w:tr w:rsidR="00FD3ADA" w:rsidRPr="00FD3ADA" w14:paraId="7801EF0F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143B4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12:27:21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F218A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67A1C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3629.0000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748E2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3CF3C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07003070000023440-E0Kw8CX4O11i20241114</w:t>
            </w:r>
          </w:p>
        </w:tc>
      </w:tr>
      <w:tr w:rsidR="00FD3ADA" w:rsidRPr="00FD3ADA" w14:paraId="1A190802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D107A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12:27:21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E063E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23DFB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3630.0000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0AEA3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85EC8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07003070000023477-E0Kw8CX4O10320241114</w:t>
            </w:r>
          </w:p>
        </w:tc>
      </w:tr>
      <w:tr w:rsidR="00FD3ADA" w:rsidRPr="00FD3ADA" w14:paraId="66B9626E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4F730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12:34:24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BCAB2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BFBD6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3633.0000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90D2C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B0EF4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05003050000024050-E0Kw8CX4O6f020241114</w:t>
            </w:r>
          </w:p>
        </w:tc>
      </w:tr>
      <w:tr w:rsidR="00FD3ADA" w:rsidRPr="00FD3ADA" w14:paraId="5300F036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21436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12:35:33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E5E4A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434B1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3633.0000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6553A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04D43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05003050000024144-E0Kw8CX4O7vA20241114</w:t>
            </w:r>
          </w:p>
        </w:tc>
      </w:tr>
      <w:tr w:rsidR="00FD3ADA" w:rsidRPr="00FD3ADA" w14:paraId="06A77CC1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C1E88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12:36:11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C3C37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F1100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3633.0000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C1320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6A292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05003050000024222-E0Kw8CX4O8TW20241114</w:t>
            </w:r>
          </w:p>
        </w:tc>
      </w:tr>
      <w:tr w:rsidR="00FD3ADA" w:rsidRPr="00FD3ADA" w14:paraId="4FF5905A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9B70D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12:37:06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05DBE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90AB3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3632.0000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C7C93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3DD81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05003050000024042-E0Kw8CX4O9WP20241114</w:t>
            </w:r>
          </w:p>
        </w:tc>
      </w:tr>
      <w:tr w:rsidR="00FD3ADA" w:rsidRPr="00FD3ADA" w14:paraId="3A3D02A5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FBB84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12:38:10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9833A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C44D4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3632.0000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93D0D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7F2DE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07003070000024163-E0Kw8CX4OA9Y20241114</w:t>
            </w:r>
          </w:p>
        </w:tc>
      </w:tr>
      <w:tr w:rsidR="00FD3ADA" w:rsidRPr="00FD3ADA" w14:paraId="774CF768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B3F2B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12:39:10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33C8C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69E3B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3631.0000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0E8F8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63A08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07003070000023793-E0Kw8CX4OB6920241114</w:t>
            </w:r>
          </w:p>
        </w:tc>
      </w:tr>
      <w:tr w:rsidR="00FD3ADA" w:rsidRPr="00FD3ADA" w14:paraId="45A6DF0C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C3AF4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12:40:50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E8B50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372BF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3631.0000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5FECE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CCA39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05003050000024391-E0Kw8CX4OCK420241114</w:t>
            </w:r>
          </w:p>
        </w:tc>
      </w:tr>
      <w:tr w:rsidR="00FD3ADA" w:rsidRPr="00FD3ADA" w14:paraId="68AB9E6C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7B03E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12:43:39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10F0A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AEEA3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3631.0000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1D4A8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80B05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05003050000024527-E0Kw8CX4OEDk20241114</w:t>
            </w:r>
          </w:p>
        </w:tc>
      </w:tr>
      <w:tr w:rsidR="00FD3ADA" w:rsidRPr="00FD3ADA" w14:paraId="05233C8D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98CBF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12:47:40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94A5D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6967F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3631.0000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84F44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5C854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05003050000024696-E0Kw8CX4OHHF20241114</w:t>
            </w:r>
          </w:p>
        </w:tc>
      </w:tr>
      <w:tr w:rsidR="00FD3ADA" w:rsidRPr="00FD3ADA" w14:paraId="2444698D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68E6B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12:47:40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26441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CF318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3632.0000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6C59F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83FCD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05003050000024785-E0Kw8CX4OHH320241114</w:t>
            </w:r>
          </w:p>
        </w:tc>
      </w:tr>
      <w:tr w:rsidR="00FD3ADA" w:rsidRPr="00FD3ADA" w14:paraId="0CAF648E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20409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12:53:12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1C7DA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CD653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3636.0000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73015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C47E8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05003050000025123-E0Kw8CX4OLqG20241114</w:t>
            </w:r>
          </w:p>
        </w:tc>
      </w:tr>
      <w:tr w:rsidR="00FD3ADA" w:rsidRPr="00FD3ADA" w14:paraId="6B8C7297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143D3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12:54:26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3BDE3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864D6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3636.0000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14880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7198F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07003070000025066-E0Kw8CX4OMXz20241114</w:t>
            </w:r>
          </w:p>
        </w:tc>
      </w:tr>
      <w:tr w:rsidR="00FD3ADA" w:rsidRPr="00FD3ADA" w14:paraId="416ED5E2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4FD93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12:54:26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0A779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5BA34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3636.0000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5306F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00078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07003070000025066-E0Kw8CX4OMY120241114</w:t>
            </w:r>
          </w:p>
        </w:tc>
      </w:tr>
      <w:tr w:rsidR="00FD3ADA" w:rsidRPr="00FD3ADA" w14:paraId="56379103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01438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12:56:21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48F60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CFFFC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3635.0000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54389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CA234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05003050000025104-E0Kw8CX4OOay20241114</w:t>
            </w:r>
          </w:p>
        </w:tc>
      </w:tr>
      <w:tr w:rsidR="00FD3ADA" w:rsidRPr="00FD3ADA" w14:paraId="59247E32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2FE0D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12:56:48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90A05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23EBA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3634.0000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D4866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F614D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07003070000024818-E0Kw8CX4OPFM20241114</w:t>
            </w:r>
          </w:p>
        </w:tc>
      </w:tr>
      <w:tr w:rsidR="00FD3ADA" w:rsidRPr="00FD3ADA" w14:paraId="4FACF533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A18FB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13:00:18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D46B3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E21FD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3634.0000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A9C09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0D6CB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07003070000025393-E0Kw8CX4OTLi20241114</w:t>
            </w:r>
          </w:p>
        </w:tc>
      </w:tr>
      <w:tr w:rsidR="00FD3ADA" w:rsidRPr="00FD3ADA" w14:paraId="1C00243E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77BFF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13:00:18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CB0A5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1569A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3633.0000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40F50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C40D5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07003070000025003-E0Kw8CX4OTNW20241114</w:t>
            </w:r>
          </w:p>
        </w:tc>
      </w:tr>
      <w:tr w:rsidR="00FD3ADA" w:rsidRPr="00FD3ADA" w14:paraId="4DB7CAA9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B1179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13:01:28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A3C94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2C9A4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3634.0000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E642E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61D1E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05003050000025702-E0Kw8CX4OUpS20241114</w:t>
            </w:r>
          </w:p>
        </w:tc>
      </w:tr>
      <w:tr w:rsidR="00FD3ADA" w:rsidRPr="00FD3ADA" w14:paraId="786E53FF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6892B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13:04:51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8ECF3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6CDD6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3636.0000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38759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C3DDF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05003050000025879-E0Kw8CX4OYEe20241114</w:t>
            </w:r>
          </w:p>
        </w:tc>
      </w:tr>
      <w:tr w:rsidR="00FD3ADA" w:rsidRPr="00FD3ADA" w14:paraId="19C8C4C5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9627C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13:05:28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40AD6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07AC6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3635.0000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2DF42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BE54E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05003050000025836-E0Kw8CX4OYdN20241114</w:t>
            </w:r>
          </w:p>
        </w:tc>
      </w:tr>
      <w:tr w:rsidR="00FD3ADA" w:rsidRPr="00FD3ADA" w14:paraId="6D42F38F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16E77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13:07:40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7AE35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3256F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3635.0000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FE8AA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DBDB0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05003050000026116-E0Kw8CX4OaaO20241114</w:t>
            </w:r>
          </w:p>
        </w:tc>
      </w:tr>
      <w:tr w:rsidR="00FD3ADA" w:rsidRPr="00FD3ADA" w14:paraId="162F1A8E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6A112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13:07:57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E0D94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B98AB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3634.0000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CB0E9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BBDDA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05003050000025832-E0Kw8CX4OasS20241114</w:t>
            </w:r>
          </w:p>
        </w:tc>
      </w:tr>
      <w:tr w:rsidR="00FD3ADA" w:rsidRPr="00FD3ADA" w14:paraId="416FAEF7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A8291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13:09:00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FCB5F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9B50F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3633.0000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3C71C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A3BAA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07003070000025853-E0Kw8CX4OcHo20241114</w:t>
            </w:r>
          </w:p>
        </w:tc>
      </w:tr>
      <w:tr w:rsidR="00FD3ADA" w:rsidRPr="00FD3ADA" w14:paraId="6F6600EB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81B22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13:11:40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5ECA7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47B8A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3632.0000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431CE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7690D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05003050000026279-E0Kw8CX4Oecd20241114</w:t>
            </w:r>
          </w:p>
        </w:tc>
      </w:tr>
      <w:tr w:rsidR="00FD3ADA" w:rsidRPr="00FD3ADA" w14:paraId="371B5657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E3879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13:12:18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95298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28CDA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3631.0000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255CB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23B58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07003070000026085-E0Kw8CX4Of7z20241114</w:t>
            </w:r>
          </w:p>
        </w:tc>
      </w:tr>
      <w:tr w:rsidR="00FD3ADA" w:rsidRPr="00FD3ADA" w14:paraId="6DEBBD68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C2A5D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13:12:18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1F4B2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5325F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3630.0000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A3AF5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497AE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05003050000026280-E0Kw8CX4Of9M20241114</w:t>
            </w:r>
          </w:p>
        </w:tc>
      </w:tr>
      <w:tr w:rsidR="00FD3ADA" w:rsidRPr="00FD3ADA" w14:paraId="7FA28B94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E3EC3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13:12:18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A7B9C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4CF0F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3630.0000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865EA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A9853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05003050000026280-E0Kw8CX4Of9c20241114</w:t>
            </w:r>
          </w:p>
        </w:tc>
      </w:tr>
      <w:tr w:rsidR="00FD3ADA" w:rsidRPr="00FD3ADA" w14:paraId="34EABC81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1AE65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13:13:47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C1576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00F41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3629.0000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62413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2E9A8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07003070000026301-E0Kw8CX4OgbE20241114</w:t>
            </w:r>
          </w:p>
        </w:tc>
      </w:tr>
      <w:tr w:rsidR="00FD3ADA" w:rsidRPr="00FD3ADA" w14:paraId="05A2E639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E7F0D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13:13:50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CD58F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9C5DD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3628.0000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86CE0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5B30D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05003050000026499-E0Kw8CX4Ogep20241114</w:t>
            </w:r>
          </w:p>
        </w:tc>
      </w:tr>
      <w:tr w:rsidR="00FD3ADA" w:rsidRPr="00FD3ADA" w14:paraId="659D97C4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6CCC8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13:14:40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AF7B6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DDFE6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3628.0000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37223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EA505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07003070000026436-E0Kw8CX4OhRb20241114</w:t>
            </w:r>
          </w:p>
        </w:tc>
      </w:tr>
      <w:tr w:rsidR="00FD3ADA" w:rsidRPr="00FD3ADA" w14:paraId="3621F392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42A38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13:16:17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49564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3D826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3630.0000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7F3D5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21DE7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07003070000026623-E0Kw8CX4Ojca20241114</w:t>
            </w:r>
          </w:p>
        </w:tc>
      </w:tr>
      <w:tr w:rsidR="00FD3ADA" w:rsidRPr="00FD3ADA" w14:paraId="7448A001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9FAE9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13:19:30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B926F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DABB3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3630.0000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0EA24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32112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05003050000026974-E0Kw8CX4Omp720241114</w:t>
            </w:r>
          </w:p>
        </w:tc>
      </w:tr>
      <w:tr w:rsidR="00FD3ADA" w:rsidRPr="00FD3ADA" w14:paraId="236E0BCB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F38EE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13:21:06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7D1F6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E997D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3629.0000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3496B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4751F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05003050000026827-E0Kw8CX4OoFG20241114</w:t>
            </w:r>
          </w:p>
        </w:tc>
      </w:tr>
      <w:tr w:rsidR="00FD3ADA" w:rsidRPr="00FD3ADA" w14:paraId="47CD42E1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722F1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13:21:28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45A3C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66BBD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3628.0000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0177D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1EA7B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05003050000027198-E0Kw8CX4OoSP20241114</w:t>
            </w:r>
          </w:p>
        </w:tc>
      </w:tr>
      <w:tr w:rsidR="00FD3ADA" w:rsidRPr="00FD3ADA" w14:paraId="70C59F93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B958B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13:22:05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4CD3E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26B8A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3628.0000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44075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9B29A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05003050000027198-E0Kw8CX4Oowr20241114</w:t>
            </w:r>
          </w:p>
        </w:tc>
      </w:tr>
      <w:tr w:rsidR="00FD3ADA" w:rsidRPr="00FD3ADA" w14:paraId="11545537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7BE50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13:23:34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D0344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31960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3627.0000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15145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76BEF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07003070000027077-E0Kw8CX4OqSh20241114</w:t>
            </w:r>
          </w:p>
        </w:tc>
      </w:tr>
      <w:tr w:rsidR="00FD3ADA" w:rsidRPr="00FD3ADA" w14:paraId="00CF7DEF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EAF5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13:25:42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399E3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36E10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3626.0000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21210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BB6C5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07003070000026960-E0Kw8CX4OsMw20241114</w:t>
            </w:r>
          </w:p>
        </w:tc>
      </w:tr>
      <w:tr w:rsidR="00FD3ADA" w:rsidRPr="00FD3ADA" w14:paraId="2BF9548E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EEF8D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13:30:00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8B0C4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22B8D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3628.0000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DA860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130C9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05003050000027552-E0Kw8CX4Ovh920241114</w:t>
            </w:r>
          </w:p>
        </w:tc>
      </w:tr>
      <w:tr w:rsidR="00FD3ADA" w:rsidRPr="00FD3ADA" w14:paraId="1BB59BE0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D94A5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13:30:01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C353D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340F2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3627.0000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F7150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AC508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07003070000027297-E0Kw8CX4Oviy20241114</w:t>
            </w:r>
          </w:p>
        </w:tc>
      </w:tr>
      <w:tr w:rsidR="00FD3ADA" w:rsidRPr="00FD3ADA" w14:paraId="13EEDC0A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99D4B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13:30:03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41392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FB342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3626.0000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CE868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CBA2C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05003050000027533-E0Kw8CX4Ovls20241114</w:t>
            </w:r>
          </w:p>
        </w:tc>
      </w:tr>
      <w:tr w:rsidR="00FD3ADA" w:rsidRPr="00FD3ADA" w14:paraId="25DA45E9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C2BFF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13:31:46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0B09A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3CB0E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3626.0000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19A05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EAC06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07003070000027716-E0Kw8CX4OyZg20241114</w:t>
            </w:r>
          </w:p>
        </w:tc>
      </w:tr>
      <w:tr w:rsidR="00FD3ADA" w:rsidRPr="00FD3ADA" w14:paraId="5035E8FE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8CC6B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13:36:11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6F75D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CAA76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3628.0000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45E7D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9B15D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05003050000028387-E0Kw8CX4P4ks20241114</w:t>
            </w:r>
          </w:p>
        </w:tc>
      </w:tr>
      <w:tr w:rsidR="00FD3ADA" w:rsidRPr="00FD3ADA" w14:paraId="56896991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8388F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13:36:23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E8915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DE13D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3627.0000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6CFAE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A1D0E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05003050000028225-E0Kw8CX4P5AS20241114</w:t>
            </w:r>
          </w:p>
        </w:tc>
      </w:tr>
      <w:tr w:rsidR="00FD3ADA" w:rsidRPr="00FD3ADA" w14:paraId="4735CC9F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3C474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13:36:59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47BBE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C0D8E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3625.0000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0B8C8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DB357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05003050000027967-E0Kw8CX4P6HN20241114</w:t>
            </w:r>
          </w:p>
        </w:tc>
      </w:tr>
      <w:tr w:rsidR="00FD3ADA" w:rsidRPr="00FD3ADA" w14:paraId="3CD7201C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7DC8E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13:38:25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529E6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52F33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3626.0000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09EC7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81DAD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05003050000028701-E0Kw8CX4P99H20241114</w:t>
            </w:r>
          </w:p>
        </w:tc>
      </w:tr>
      <w:tr w:rsidR="00FD3ADA" w:rsidRPr="00FD3ADA" w14:paraId="55D9781D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796BC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lastRenderedPageBreak/>
              <w:t>14-Nov-2024 13:40:17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E657D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85947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3628.0000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5F626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0E54D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07003070000028678-E0Kw8CX4PBZx20241114</w:t>
            </w:r>
          </w:p>
        </w:tc>
      </w:tr>
      <w:tr w:rsidR="00FD3ADA" w:rsidRPr="00FD3ADA" w14:paraId="31495F2A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1D2C5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13:42:14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F880F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3A600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3629.0000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44642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84059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05003050000029007-E0Kw8CX4PDab20241114</w:t>
            </w:r>
          </w:p>
        </w:tc>
      </w:tr>
      <w:tr w:rsidR="00FD3ADA" w:rsidRPr="00FD3ADA" w14:paraId="5A98597B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49703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13:43:31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2363E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7AE6E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3629.0000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B9DDC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3C9FB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05003050000029145-E0Kw8CX4PFeL20241114</w:t>
            </w:r>
          </w:p>
        </w:tc>
      </w:tr>
      <w:tr w:rsidR="00FD3ADA" w:rsidRPr="00FD3ADA" w14:paraId="7C3BFDA0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D9F79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13:44:26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BABFE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1EA3E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3628.0000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4247E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8B2B1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05003050000028957-E0Kw8CX4PGkE20241114</w:t>
            </w:r>
          </w:p>
        </w:tc>
      </w:tr>
      <w:tr w:rsidR="00FD3ADA" w:rsidRPr="00FD3ADA" w14:paraId="46B8C356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DCE59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13:44:26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2037A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C1C51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3628.0000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6FD5C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27329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07003070000028921-E0Kw8CX4PGkG20241114</w:t>
            </w:r>
          </w:p>
        </w:tc>
      </w:tr>
      <w:tr w:rsidR="00FD3ADA" w:rsidRPr="00FD3ADA" w14:paraId="5C9DF288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A931C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13:46:08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A5CFC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DF1C8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3629.0000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17561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0B71F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07003070000029127-E0Kw8CX4PItN20241114</w:t>
            </w:r>
          </w:p>
        </w:tc>
      </w:tr>
      <w:tr w:rsidR="00FD3ADA" w:rsidRPr="00FD3ADA" w14:paraId="2AC7C543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E362E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13:51:06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15655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9C9A2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3635.0000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8FBA7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B3187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05003050000029912-E0Kw8CX4POfH20241114</w:t>
            </w:r>
          </w:p>
        </w:tc>
      </w:tr>
      <w:tr w:rsidR="00FD3ADA" w:rsidRPr="00FD3ADA" w14:paraId="0A52FC51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75E2D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13:51:09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4BF16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3878F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3635.0000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4473F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E34F9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05003050000029914-E0Kw8CX4POiD20241114</w:t>
            </w:r>
          </w:p>
        </w:tc>
      </w:tr>
      <w:tr w:rsidR="00FD3ADA" w:rsidRPr="00FD3ADA" w14:paraId="43950899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66A52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13:51:25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99CCA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0B26C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3634.0000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9A62F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947D2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05003050000029786-E0Kw8CX4POsg20241114</w:t>
            </w:r>
          </w:p>
        </w:tc>
      </w:tr>
      <w:tr w:rsidR="00FD3ADA" w:rsidRPr="00FD3ADA" w14:paraId="1EFD0627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7B018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13:53:32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B72BE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DBDB0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3634.0000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2DA8A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68C31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05003050000030046-E0Kw8CX4PQj320241114</w:t>
            </w:r>
          </w:p>
        </w:tc>
      </w:tr>
      <w:tr w:rsidR="00FD3ADA" w:rsidRPr="00FD3ADA" w14:paraId="4FB60C0E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1B991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13:54:30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8E0BE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2B69B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3634.0000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4537F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3D3ED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05003050000030182-E0Kw8CX4PRsS20241114</w:t>
            </w:r>
          </w:p>
        </w:tc>
      </w:tr>
      <w:tr w:rsidR="00FD3ADA" w:rsidRPr="00FD3ADA" w14:paraId="66CC668B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950BA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13:56:15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AA8AB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56B56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3633.0000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37319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34A0C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07003070000029540-E0Kw8CX4PUBh20241114</w:t>
            </w:r>
          </w:p>
        </w:tc>
      </w:tr>
      <w:tr w:rsidR="00FD3ADA" w:rsidRPr="00FD3ADA" w14:paraId="75EDDF5D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6C54A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13:57:52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B8180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3C843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3634.0000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6BE74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55BC1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05003050000030392-E0Kw8CX4PVQI20241114</w:t>
            </w:r>
          </w:p>
        </w:tc>
      </w:tr>
      <w:tr w:rsidR="00FD3ADA" w:rsidRPr="00FD3ADA" w14:paraId="5ABC40E9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EF456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13:59:26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06355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F706C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3633.0000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8B016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7EF18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07003070000029540-E0Kw8CX4PWhS20241114</w:t>
            </w:r>
          </w:p>
        </w:tc>
      </w:tr>
      <w:tr w:rsidR="00FD3ADA" w:rsidRPr="00FD3ADA" w14:paraId="076F7612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318A5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14:00:00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517EF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3E2D2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3633.0000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18F92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DA27D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07003070000030342-E0Kw8CX4PX6s20241114</w:t>
            </w:r>
          </w:p>
        </w:tc>
      </w:tr>
      <w:tr w:rsidR="00FD3ADA" w:rsidRPr="00FD3ADA" w14:paraId="7CB9339F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15027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14:00:50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CCA2C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4EA4D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3632.0000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D7086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2BBBE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05003050000030415-E0Kw8CX4PYC520241114</w:t>
            </w:r>
          </w:p>
        </w:tc>
      </w:tr>
      <w:tr w:rsidR="00FD3ADA" w:rsidRPr="00FD3ADA" w14:paraId="59D8697B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E6587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14:01:46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9D52B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3A664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3632.0000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32703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C9262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05003050000030731-E0Kw8CX4PZ7H20241114</w:t>
            </w:r>
          </w:p>
        </w:tc>
      </w:tr>
      <w:tr w:rsidR="00FD3ADA" w:rsidRPr="00FD3ADA" w14:paraId="5215E7C9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37025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14:03:35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21AD3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BF342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3631.0000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00650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F1503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05003050000030705-E0Kw8CX4PbBq20241114</w:t>
            </w:r>
          </w:p>
        </w:tc>
      </w:tr>
      <w:tr w:rsidR="00FD3ADA" w:rsidRPr="00FD3ADA" w14:paraId="594917D2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9DFBD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14:05:03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927B5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5209F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3631.0000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153BE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69403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07003070000030829-E0Kw8CX4PcKF20241114</w:t>
            </w:r>
          </w:p>
        </w:tc>
      </w:tr>
      <w:tr w:rsidR="00FD3ADA" w:rsidRPr="00FD3ADA" w14:paraId="3938609B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3C04F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14:06:24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57B8D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1BCCB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3631.0000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49927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44C1B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07003070000030988-E0Kw8CX4Pdc320241114</w:t>
            </w:r>
          </w:p>
        </w:tc>
      </w:tr>
      <w:tr w:rsidR="00FD3ADA" w:rsidRPr="00FD3ADA" w14:paraId="3673F73C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EE802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14:06:24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77C6D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D4A6D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3631.0000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CEF92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F81D0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07003070000030988-E0Kw8CX4Pdbu20241114</w:t>
            </w:r>
          </w:p>
        </w:tc>
      </w:tr>
      <w:tr w:rsidR="00FD3ADA" w:rsidRPr="00FD3ADA" w14:paraId="01265F1E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07724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14:07:48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75859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537FA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3630.0000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1765F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6DA6E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07003070000030977-E0Kw8CX4PevN20241114</w:t>
            </w:r>
          </w:p>
        </w:tc>
      </w:tr>
      <w:tr w:rsidR="00FD3ADA" w:rsidRPr="00FD3ADA" w14:paraId="680641EB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BBB5F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14:09:29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FEB34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EF7F8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3631.0000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BA2EA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598DD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07003070000031224-E0Kw8CX4PgFw20241114</w:t>
            </w:r>
          </w:p>
        </w:tc>
      </w:tr>
      <w:tr w:rsidR="00FD3ADA" w:rsidRPr="00FD3ADA" w14:paraId="78816469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BBEB2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14:09:31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F82D6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B3338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3631.0000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8BF44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E57F7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07003070000031230-E0Kw8CX4PgJN20241114</w:t>
            </w:r>
          </w:p>
        </w:tc>
      </w:tr>
      <w:tr w:rsidR="00FD3ADA" w:rsidRPr="00FD3ADA" w14:paraId="501B5C53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60D81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14:09:31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0BCFD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F3FC8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3631.0000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E9787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7CE89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07003070000031230-E0Kw8CX4PgJL20241114</w:t>
            </w:r>
          </w:p>
        </w:tc>
      </w:tr>
      <w:tr w:rsidR="00FD3ADA" w:rsidRPr="00FD3ADA" w14:paraId="1C1AAEF7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1AE0D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14:10:02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EF0A7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31EE6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3630.0000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50425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CC7D3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05003050000031309-E0Kw8CX4PgsC20241114</w:t>
            </w:r>
          </w:p>
        </w:tc>
      </w:tr>
      <w:tr w:rsidR="00FD3ADA" w:rsidRPr="00FD3ADA" w14:paraId="4213A903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6EDE1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14:14:18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0BAC2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9A581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3630.0000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F179C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99C07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05003050000031816-E0Kw8CX4Pl4920241114</w:t>
            </w:r>
          </w:p>
        </w:tc>
      </w:tr>
      <w:tr w:rsidR="00FD3ADA" w:rsidRPr="00FD3ADA" w14:paraId="5E10A276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7A439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14:17:02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3C0CC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844C1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3631.0000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25024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95F7A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07003070000032021-E0Kw8CX4Po2L20241114</w:t>
            </w:r>
          </w:p>
        </w:tc>
      </w:tr>
      <w:tr w:rsidR="00FD3ADA" w:rsidRPr="00FD3ADA" w14:paraId="0D0673B1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56C39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14:18:38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59AFF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8361A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3630.0000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05AE3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B8F55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05003050000032126-E0Kw8CX4Ppho20241114</w:t>
            </w:r>
          </w:p>
        </w:tc>
      </w:tr>
      <w:tr w:rsidR="00FD3ADA" w:rsidRPr="00FD3ADA" w14:paraId="141F4DCF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10F89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14:18:38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DEA7E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99096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3630.0000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C6F6F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BBDDA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05003050000032126-E0Kw8CX4Pphq20241114</w:t>
            </w:r>
          </w:p>
        </w:tc>
      </w:tr>
      <w:tr w:rsidR="00FD3ADA" w:rsidRPr="00FD3ADA" w14:paraId="6951189D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8AA1C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14:19:36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2B895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FFFBF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3630.0000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33780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4FFAA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07003070000032275-E0Kw8CX4PqSU20241114</w:t>
            </w:r>
          </w:p>
        </w:tc>
      </w:tr>
      <w:tr w:rsidR="00FD3ADA" w:rsidRPr="00FD3ADA" w14:paraId="0D64132F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A228A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14:22:34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BEA5D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AD0A4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3631.0000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32221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14440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07003070000032422-E0Kw8CX4PtL020241114</w:t>
            </w:r>
          </w:p>
        </w:tc>
      </w:tr>
      <w:tr w:rsidR="00FD3ADA" w:rsidRPr="00FD3ADA" w14:paraId="77975C77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0B3EF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14:24:39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3CB10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20C96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3630.0000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9C65D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B9887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07003070000032416-E0Kw8CX4PvWN20241114</w:t>
            </w:r>
          </w:p>
        </w:tc>
      </w:tr>
      <w:tr w:rsidR="00FD3ADA" w:rsidRPr="00FD3ADA" w14:paraId="2C4B2738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33F44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14:24:39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EB4E5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EA0F0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3629.0000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0F8AC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09E07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07003070000031391-E0Kw8CX4PvYa20241114</w:t>
            </w:r>
          </w:p>
        </w:tc>
      </w:tr>
      <w:tr w:rsidR="00FD3ADA" w:rsidRPr="00FD3ADA" w14:paraId="7BF2D134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C5D6B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14:26:02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8B60C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CE4F1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3628.0000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7D1AF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40223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07003070000032580-E0Kw8CX4Px3h20241114</w:t>
            </w:r>
          </w:p>
        </w:tc>
      </w:tr>
      <w:tr w:rsidR="00FD3ADA" w:rsidRPr="00FD3ADA" w14:paraId="75F05546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0A596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14:27:59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D4256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6A4B9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3628.0000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A31FC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C763B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05003050000033204-E0Kw8CX4PzXM20241114</w:t>
            </w:r>
          </w:p>
        </w:tc>
      </w:tr>
      <w:tr w:rsidR="00FD3ADA" w:rsidRPr="00FD3ADA" w14:paraId="34E0EC21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46634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14:27:59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1A88A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B9331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3628.0000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AAF91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E35C0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05003050000033204-E0Kw8CX4PzXK20241114</w:t>
            </w:r>
          </w:p>
        </w:tc>
      </w:tr>
      <w:tr w:rsidR="00FD3ADA" w:rsidRPr="00FD3ADA" w14:paraId="619881AF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F7EB0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14:29:38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BF177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B3FAB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3628.0000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64A01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1DBC3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05003050000033487-E0Kw8CX4Q1lT20241114</w:t>
            </w:r>
          </w:p>
        </w:tc>
      </w:tr>
      <w:tr w:rsidR="00FD3ADA" w:rsidRPr="00FD3ADA" w14:paraId="12E1B04A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3F91B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14:29:38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8552E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88D6A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3628.0000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61532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7D20B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05003050000033487-E0Kw8CX4Q1lR20241114</w:t>
            </w:r>
          </w:p>
        </w:tc>
      </w:tr>
      <w:tr w:rsidR="00FD3ADA" w:rsidRPr="00FD3ADA" w14:paraId="6967A979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4B483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14:30:52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DF72F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087A4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3629.0000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04F95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9D907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07003070000033429-E0Kw8CX4Q5HT20241114</w:t>
            </w:r>
          </w:p>
        </w:tc>
      </w:tr>
      <w:tr w:rsidR="00FD3ADA" w:rsidRPr="00FD3ADA" w14:paraId="3704F9CB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D6F2F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14:30:52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F2AF3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F940D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3630.0000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FA698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6CFF6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05003050000033627-E0Kw8CX4Q5G620241114</w:t>
            </w:r>
          </w:p>
        </w:tc>
      </w:tr>
      <w:tr w:rsidR="00FD3ADA" w:rsidRPr="00FD3ADA" w14:paraId="7400F76B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FAA06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14:30:52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A9AC0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F60CF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3630.0000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1D3B8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410AF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07003070000033428-E0Kw8CX4Q5G420241114</w:t>
            </w:r>
          </w:p>
        </w:tc>
      </w:tr>
      <w:tr w:rsidR="00FD3ADA" w:rsidRPr="00FD3ADA" w14:paraId="3C069E35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0A8A6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14:30:52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2CDFB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502AF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3629.0000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4A7A7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06E5C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07003070000033429-E0Kw8CX4Q5HV20241114</w:t>
            </w:r>
          </w:p>
        </w:tc>
      </w:tr>
      <w:tr w:rsidR="00FD3ADA" w:rsidRPr="00FD3ADA" w14:paraId="5AD3A6C7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0288D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14:30:52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08622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6A92E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3629.0000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53A08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00319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05003050000033628-E0Kw8CX4Q5HX20241114</w:t>
            </w:r>
          </w:p>
        </w:tc>
      </w:tr>
      <w:tr w:rsidR="00FD3ADA" w:rsidRPr="00FD3ADA" w14:paraId="572A4351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21230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14:31:18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07283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405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5D278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3629.0000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83F5A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33FFA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05003050000033841-E0Kw8CX4Q6gD20241114</w:t>
            </w:r>
          </w:p>
        </w:tc>
      </w:tr>
      <w:tr w:rsidR="00FD3ADA" w:rsidRPr="00FD3ADA" w14:paraId="77A94407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5710A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14:31:40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E54B7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4C048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3628.0000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14ECA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883E9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07003070000033645-E0Kw8CX4Q7RF20241114</w:t>
            </w:r>
          </w:p>
        </w:tc>
      </w:tr>
      <w:tr w:rsidR="00FD3ADA" w:rsidRPr="00FD3ADA" w14:paraId="575F9E61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3BE33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14:32:52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47588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DB56E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3628.0000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5FA54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1394A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05003050000034142-E0Kw8CX4QAWt20241114</w:t>
            </w:r>
          </w:p>
        </w:tc>
      </w:tr>
      <w:tr w:rsidR="00FD3ADA" w:rsidRPr="00FD3ADA" w14:paraId="51FBF82D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BC88E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14:33:20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9B6D8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84C58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3627.0000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59792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4A071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07003070000033941-E0Kw8CX4QBSF20241114</w:t>
            </w:r>
          </w:p>
        </w:tc>
      </w:tr>
      <w:tr w:rsidR="00FD3ADA" w:rsidRPr="00FD3ADA" w14:paraId="1DA33D07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CAA1E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14:33:21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71D96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6D16C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3626.0000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CCC1E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F5100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05003050000034143-E0Kw8CX4QBXW20241114</w:t>
            </w:r>
          </w:p>
        </w:tc>
      </w:tr>
      <w:tr w:rsidR="00FD3ADA" w:rsidRPr="00FD3ADA" w14:paraId="60684F02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8E8B9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14:35:01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4B701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76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D8B3D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3629.0000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36FE4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8314D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07003070000034208-E0Kw8CX4QEN620241114</w:t>
            </w:r>
          </w:p>
        </w:tc>
      </w:tr>
      <w:tr w:rsidR="00FD3ADA" w:rsidRPr="00FD3ADA" w14:paraId="1B634ACF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BD91E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14:35:01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52221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AF161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3629.0000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AE237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538DE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07003070000034208-E0Kw8CX4QEN420241114</w:t>
            </w:r>
          </w:p>
        </w:tc>
      </w:tr>
      <w:tr w:rsidR="00FD3ADA" w:rsidRPr="00FD3ADA" w14:paraId="75C4FA4B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9967B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lastRenderedPageBreak/>
              <w:t>14-Nov-2024 14:35:29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EB7C2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C8DD5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3628.0000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9DDB3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AF425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07003070000034193-E0Kw8CX4QFOb20241114</w:t>
            </w:r>
          </w:p>
        </w:tc>
      </w:tr>
      <w:tr w:rsidR="00FD3ADA" w:rsidRPr="00FD3ADA" w14:paraId="379BD3E8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2FAB2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14:37:02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8446B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5C133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3629.0000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16C9C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08786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05003050000034634-E0Kw8CX4QIHz20241114</w:t>
            </w:r>
          </w:p>
        </w:tc>
      </w:tr>
      <w:tr w:rsidR="00FD3ADA" w:rsidRPr="00FD3ADA" w14:paraId="1B7EF8E7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D35E8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14:37:02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A0230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2BD7C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3629.0000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C13EA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4D7FE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07003070000034446-E0Kw8CX4QII120241114</w:t>
            </w:r>
          </w:p>
        </w:tc>
      </w:tr>
      <w:tr w:rsidR="00FD3ADA" w:rsidRPr="00FD3ADA" w14:paraId="7BD55F4E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F7049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14:38:21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38D77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6EC45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3629.0000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2C4F8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B36E3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05003050000034992-E0Kw8CX4QKzH20241114</w:t>
            </w:r>
          </w:p>
        </w:tc>
      </w:tr>
      <w:tr w:rsidR="00FD3ADA" w:rsidRPr="00FD3ADA" w14:paraId="6B73E774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6200F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14:38:41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8A881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53A86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3628.0000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30278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27CA1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05003050000034888-E0Kw8CX4QLdL20241114</w:t>
            </w:r>
          </w:p>
        </w:tc>
      </w:tr>
      <w:tr w:rsidR="00FD3ADA" w:rsidRPr="00FD3ADA" w14:paraId="20CF356C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34B78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14:39:40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31E06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3A771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3627.0000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B7D09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873CC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07003070000034952-E0Kw8CX4QNDu20241114</w:t>
            </w:r>
          </w:p>
        </w:tc>
      </w:tr>
      <w:tr w:rsidR="00FD3ADA" w:rsidRPr="00FD3ADA" w14:paraId="33603713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141AE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14:40:34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19B10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6690A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3626.0000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86F43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133E3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07003070000034696-E0Kw8CX4QP3a20241114</w:t>
            </w:r>
          </w:p>
        </w:tc>
      </w:tr>
      <w:tr w:rsidR="00FD3ADA" w:rsidRPr="00FD3ADA" w14:paraId="270F2D91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DA2CE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14:41:12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B7694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0D904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3626.0000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252B6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BC4F1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07003070000035289-E0Kw8CX4QQDS20241114</w:t>
            </w:r>
          </w:p>
        </w:tc>
      </w:tr>
      <w:tr w:rsidR="00FD3ADA" w:rsidRPr="00FD3ADA" w14:paraId="4E7F85C4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3E042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14:41:12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EE985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108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146DF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3626.0000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88B4A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46B27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07003070000035289-E0Kw8CX4QQDQ20241114</w:t>
            </w:r>
          </w:p>
        </w:tc>
      </w:tr>
      <w:tr w:rsidR="00FD3ADA" w:rsidRPr="00FD3ADA" w14:paraId="4BFB3A46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B9ECD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14:41:12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7D5D8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88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3A23A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3626.0000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34DFA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377E3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07003070000035289-E0Kw8CX4QQDO20241114</w:t>
            </w:r>
          </w:p>
        </w:tc>
      </w:tr>
      <w:tr w:rsidR="00FD3ADA" w:rsidRPr="00FD3ADA" w14:paraId="78647506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75E1A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14:43:31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20102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D836B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3626.0000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7639B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512F0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05003050000035770-E0Kw8CX4QUY520241114</w:t>
            </w:r>
          </w:p>
        </w:tc>
      </w:tr>
      <w:tr w:rsidR="00FD3ADA" w:rsidRPr="00FD3ADA" w14:paraId="1F53427E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A607D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14:44:34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4783E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5E4C0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3626.0000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567E6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FCDB3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05003050000035993-E0Kw8CX4QWDW20241114</w:t>
            </w:r>
          </w:p>
        </w:tc>
      </w:tr>
      <w:tr w:rsidR="00FD3ADA" w:rsidRPr="00FD3ADA" w14:paraId="63928994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A95EB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14:44:34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63069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C1664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3626.0000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3EA0D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6A19C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05003050000035993-E0Kw8CX4QWDU20241114</w:t>
            </w:r>
          </w:p>
        </w:tc>
      </w:tr>
      <w:tr w:rsidR="00FD3ADA" w:rsidRPr="00FD3ADA" w14:paraId="1CA0455C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4DD8B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14:46:48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3CAC1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61CDC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3629.0000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E2075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FD7A2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05003050000036285-E0Kw8CX4QZx120241114</w:t>
            </w:r>
          </w:p>
        </w:tc>
      </w:tr>
      <w:tr w:rsidR="00FD3ADA" w:rsidRPr="00FD3ADA" w14:paraId="3C628075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1964A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14:47:25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F73BE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81837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3627.0000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5C7CE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EEACD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05003050000036155-E0Kw8CX4Qazp20241114</w:t>
            </w:r>
          </w:p>
        </w:tc>
      </w:tr>
      <w:tr w:rsidR="00FD3ADA" w:rsidRPr="00FD3ADA" w14:paraId="0F099B35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6D502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14:48:57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672AA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99B6F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3628.0000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CA339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EC0DC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05003050000036770-E0Kw8CX4Qduc20241114</w:t>
            </w:r>
          </w:p>
        </w:tc>
      </w:tr>
      <w:tr w:rsidR="00FD3ADA" w:rsidRPr="00FD3ADA" w14:paraId="2002AEF5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3E737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14:50:03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A1435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5E609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3629.0000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6A442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872A2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07003070000036709-E0Kw8CX4QfPT20241114</w:t>
            </w:r>
          </w:p>
        </w:tc>
      </w:tr>
      <w:tr w:rsidR="00FD3ADA" w:rsidRPr="00FD3ADA" w14:paraId="7258F131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EBB75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14:50:03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A31CC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54516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3629.0000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83F00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5ACF3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07003070000036709-E0Kw8CX4QfPQ20241114</w:t>
            </w:r>
          </w:p>
        </w:tc>
      </w:tr>
      <w:tr w:rsidR="00FD3ADA" w:rsidRPr="00FD3ADA" w14:paraId="2BB40D79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9DC03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14:52:52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A38A1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386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B54A6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3631.0000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B4E2D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30783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05003050000037382-E0Kw8CX4Qk2020241114</w:t>
            </w:r>
          </w:p>
        </w:tc>
      </w:tr>
      <w:tr w:rsidR="00FD3ADA" w:rsidRPr="00FD3ADA" w14:paraId="42F279A9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5AF7A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14:52:52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9B0F6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6BED0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3631.0000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2E558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501C9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05003050000037382-E0Kw8CX4Qk1y20241114</w:t>
            </w:r>
          </w:p>
        </w:tc>
      </w:tr>
      <w:tr w:rsidR="00FD3ADA" w:rsidRPr="00FD3ADA" w14:paraId="66948494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22E4B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14:53:18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6F4A5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45275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3630.0000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C175D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921D9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05003050000037164-E0Kw8CX4Qkn020241114</w:t>
            </w:r>
          </w:p>
        </w:tc>
      </w:tr>
      <w:tr w:rsidR="00FD3ADA" w:rsidRPr="00FD3ADA" w14:paraId="35CFD349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F209E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14:55:03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33B18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EDE8F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3634.0000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D01CC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AAD87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05003050000037689-E0Kw8CX4QnP220241114</w:t>
            </w:r>
          </w:p>
        </w:tc>
      </w:tr>
      <w:tr w:rsidR="00FD3ADA" w:rsidRPr="00FD3ADA" w14:paraId="7E465AA2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956B0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14:55:10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F5623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83908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3633.0000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0D5B6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39BA2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05003050000037666-E0Kw8CX4Qnci20241114</w:t>
            </w:r>
          </w:p>
        </w:tc>
      </w:tr>
      <w:tr w:rsidR="00FD3ADA" w:rsidRPr="00FD3ADA" w14:paraId="3E8EFCB3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FEF50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14:56:18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CB0A5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18907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3633.0000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29847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8A140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07003070000037674-E0Kw8CX4QpIO20241114</w:t>
            </w:r>
          </w:p>
        </w:tc>
      </w:tr>
      <w:tr w:rsidR="00FD3ADA" w:rsidRPr="00FD3ADA" w14:paraId="2FFC569D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140D0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14:59:52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0209D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FF198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3632.0000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3FD6E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E3B0F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05003050000037870-E0Kw8CX4QvNU20241114</w:t>
            </w:r>
          </w:p>
        </w:tc>
      </w:tr>
      <w:tr w:rsidR="00FD3ADA" w:rsidRPr="00FD3ADA" w14:paraId="02CBDB5E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3864B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15:00:02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3F376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FFEC3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3630.0000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D5348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0E633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05003050000037887-E0Kw8CX4QwB420241114</w:t>
            </w:r>
          </w:p>
        </w:tc>
      </w:tr>
      <w:tr w:rsidR="00FD3ADA" w:rsidRPr="00FD3ADA" w14:paraId="1623E6AA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B5866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15:00:02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B2431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81BD4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3630.0000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07E6A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E7FA6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05003050000038318-E0Kw8CX4QwB820241114</w:t>
            </w:r>
          </w:p>
        </w:tc>
      </w:tr>
      <w:tr w:rsidR="00FD3ADA" w:rsidRPr="00FD3ADA" w14:paraId="688BC437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4B5B0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15:00:02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B080B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03F12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3630.0000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094C5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80D87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05003050000038104-E0Kw8CX4QwB620241114</w:t>
            </w:r>
          </w:p>
        </w:tc>
      </w:tr>
      <w:tr w:rsidR="00FD3ADA" w:rsidRPr="00FD3ADA" w14:paraId="01B6EF65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35975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15:01:32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BB16D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266DC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3631.0000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0CB9B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FD04D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05003050000038637-E0Kw8CX4QzPh20241114</w:t>
            </w:r>
          </w:p>
        </w:tc>
      </w:tr>
      <w:tr w:rsidR="00FD3ADA" w:rsidRPr="00FD3ADA" w14:paraId="7E95BCB1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AABDD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15:03:34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023A4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419B4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3632.0000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AE10A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7FD85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05003050000038871-E0Kw8CX4R3GZ20241114</w:t>
            </w:r>
          </w:p>
        </w:tc>
      </w:tr>
      <w:tr w:rsidR="00FD3ADA" w:rsidRPr="00FD3ADA" w14:paraId="686440FE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4D4C0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15:03:45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2ACBC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959C1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3631.0000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4F019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B9E4A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05003050000038862-E0Kw8CX4R3X620241114</w:t>
            </w:r>
          </w:p>
        </w:tc>
      </w:tr>
      <w:tr w:rsidR="00FD3ADA" w:rsidRPr="00FD3ADA" w14:paraId="70B12384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E2E62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15:05:05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644D6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83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B9A6A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3634.0000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F91B9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64F69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05003050000039220-E0Kw8CX4R67620241114</w:t>
            </w:r>
          </w:p>
        </w:tc>
      </w:tr>
      <w:tr w:rsidR="00FD3ADA" w:rsidRPr="00FD3ADA" w14:paraId="1C164A5E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C7DE1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15:05:05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6158D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5A2E2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3634.0000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677B8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B897D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05003050000039220-E0Kw8CX4R67G20241114</w:t>
            </w:r>
          </w:p>
        </w:tc>
      </w:tr>
      <w:tr w:rsidR="00FD3ADA" w:rsidRPr="00FD3ADA" w14:paraId="0966C34B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FB657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15:07:02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2F84E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C93DE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3636.0000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162B8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51A17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07003070000039222-E0Kw8CX4R8xU20241114</w:t>
            </w:r>
          </w:p>
        </w:tc>
      </w:tr>
      <w:tr w:rsidR="00FD3ADA" w:rsidRPr="00FD3ADA" w14:paraId="3347889D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ECD1E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15:07:02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FCC91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7BA42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3636.0000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138CF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D5E4D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05003050000039428-E0Kw8CX4R8xW20241114</w:t>
            </w:r>
          </w:p>
        </w:tc>
      </w:tr>
      <w:tr w:rsidR="00FD3ADA" w:rsidRPr="00FD3ADA" w14:paraId="758C7B3C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0C44D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15:08:05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7B2EF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8696B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3635.0000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10B9A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71C10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07003070000039407-E0Kw8CX4RB2320241114</w:t>
            </w:r>
          </w:p>
        </w:tc>
      </w:tr>
      <w:tr w:rsidR="00FD3ADA" w:rsidRPr="00FD3ADA" w14:paraId="2A6EDE34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09C71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15:09:38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E6766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1B7C8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3634.0000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433B8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0FF4C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05003050000039602-E0Kw8CX4RDGB20241114</w:t>
            </w:r>
          </w:p>
        </w:tc>
      </w:tr>
      <w:tr w:rsidR="00FD3ADA" w:rsidRPr="00FD3ADA" w14:paraId="3DA12F0C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F3153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15:10:05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44572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90FD7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3632.0000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17463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AC62B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05003050000039920-E0Kw8CX4RE1m20241114</w:t>
            </w:r>
          </w:p>
        </w:tc>
      </w:tr>
      <w:tr w:rsidR="00FD3ADA" w:rsidRPr="00FD3ADA" w14:paraId="43E3CFB5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6A783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15:12:15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549B9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9FEDF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3631.0000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3817C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B4F08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07003070000040073-E0Kw8CX4RIG020241114</w:t>
            </w:r>
          </w:p>
        </w:tc>
      </w:tr>
      <w:tr w:rsidR="00FD3ADA" w:rsidRPr="00FD3ADA" w14:paraId="135AD2E0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41884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15:12:42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D378D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8ED85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3630.0000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CE43A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C67E8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07003070000039805-E0Kw8CX4RIsR20241114</w:t>
            </w:r>
          </w:p>
        </w:tc>
      </w:tr>
      <w:tr w:rsidR="00FD3ADA" w:rsidRPr="00FD3ADA" w14:paraId="618E8C64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89991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15:12:46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82060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ECE66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3630.0000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122DA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2F283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07003070000039805-E0Kw8CX4RIzS20241114</w:t>
            </w:r>
          </w:p>
        </w:tc>
      </w:tr>
      <w:tr w:rsidR="00FD3ADA" w:rsidRPr="00FD3ADA" w14:paraId="09D6E337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CBB76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15:15:04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05D41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67A13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3630.0000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62795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9628F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07003070000040453-E0Kw8CX4RM5W20241114</w:t>
            </w:r>
          </w:p>
        </w:tc>
      </w:tr>
      <w:tr w:rsidR="00FD3ADA" w:rsidRPr="00FD3ADA" w14:paraId="21BF77E9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7719A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15:16:52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DD266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D6866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3630.0000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AE6A0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E4C3C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07003070000040887-E0Kw8CX4RP0t20241114</w:t>
            </w:r>
          </w:p>
        </w:tc>
      </w:tr>
      <w:tr w:rsidR="00FD3ADA" w:rsidRPr="00FD3ADA" w14:paraId="64C78BF7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7DE84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15:16:59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042A0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8B157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3630.0000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83FCE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49C93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07003070000040887-E0Kw8CX4RPBS20241114</w:t>
            </w:r>
          </w:p>
        </w:tc>
      </w:tr>
      <w:tr w:rsidR="00FD3ADA" w:rsidRPr="00FD3ADA" w14:paraId="42E770AD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17765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15:18:11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E306A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408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41A5D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3632.0000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4430A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CCDFF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07003070000041032-E0Kw8CX4RRA620241114</w:t>
            </w:r>
          </w:p>
        </w:tc>
      </w:tr>
      <w:tr w:rsidR="00FD3ADA" w:rsidRPr="00FD3ADA" w14:paraId="54B02209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A69CD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15:18:29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9A5DB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C87DE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3631.0000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52A2A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F50EC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07003070000041010-E0Kw8CX4RRi820241114</w:t>
            </w:r>
          </w:p>
        </w:tc>
      </w:tr>
      <w:tr w:rsidR="00FD3ADA" w:rsidRPr="00FD3ADA" w14:paraId="0D3AD21D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684DF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15:18:32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40B11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983E3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3631.0000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566EB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A1BD8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07003070000041010-E0Kw8CX4RRqu20241114</w:t>
            </w:r>
          </w:p>
        </w:tc>
      </w:tr>
      <w:tr w:rsidR="00FD3ADA" w:rsidRPr="00FD3ADA" w14:paraId="6A9FEBC6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B4F32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15:18:32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A0585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2C480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3631.0000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94A6C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90EF6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07003070000041010-E0Kw8CX4RRqs20241114</w:t>
            </w:r>
          </w:p>
        </w:tc>
      </w:tr>
      <w:tr w:rsidR="00FD3ADA" w:rsidRPr="00FD3ADA" w14:paraId="6DC46170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5072A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15:19:36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08FE0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C785E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3631.0000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26885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07CE6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05003050000041518-E0Kw8CX4RUs720241114</w:t>
            </w:r>
          </w:p>
        </w:tc>
      </w:tr>
      <w:tr w:rsidR="00FD3ADA" w:rsidRPr="00FD3ADA" w14:paraId="67BBBF73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AF662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15:19:36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AC845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1E186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3631.0000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59F14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4B476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05003050000041518-E0Kw8CX4RUs920241114</w:t>
            </w:r>
          </w:p>
        </w:tc>
      </w:tr>
      <w:tr w:rsidR="00FD3ADA" w:rsidRPr="00FD3ADA" w14:paraId="4E96B880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C7B8A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15:19:45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C3206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808A9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3630.0000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13E98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B2927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05003050000041512-E0Kw8CX4RV2c20241114</w:t>
            </w:r>
          </w:p>
        </w:tc>
      </w:tr>
      <w:tr w:rsidR="00FD3ADA" w:rsidRPr="00FD3ADA" w14:paraId="2791DC30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0DFBE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lastRenderedPageBreak/>
              <w:t>14-Nov-2024 15:20:45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43C4F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A9D0F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3628.0000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813C1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A9BA5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07003070000041442-E0Kw8CX4RWmt20241114</w:t>
            </w:r>
          </w:p>
        </w:tc>
      </w:tr>
      <w:tr w:rsidR="00FD3ADA" w:rsidRPr="00FD3ADA" w14:paraId="741AA02F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8EFB6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15:21:23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0DD87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F57AA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3628.0000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2E382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EC865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05003050000041782-E0Kw8CX4RXa220241114</w:t>
            </w:r>
          </w:p>
        </w:tc>
      </w:tr>
      <w:tr w:rsidR="00FD3ADA" w:rsidRPr="00FD3ADA" w14:paraId="20101092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00E94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15:21:36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C2600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A867F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3628.0000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68E54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EFE56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05003050000041782-E0Kw8CX4RXqb20241114</w:t>
            </w:r>
          </w:p>
        </w:tc>
      </w:tr>
      <w:tr w:rsidR="00FD3ADA" w:rsidRPr="00FD3ADA" w14:paraId="3064811A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87706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15:21:36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AEDAF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D1782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3628.0000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BB443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F469C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05003050000041782-E0Kw8CX4RXqZ20241114</w:t>
            </w:r>
          </w:p>
        </w:tc>
      </w:tr>
      <w:tr w:rsidR="00FD3ADA" w:rsidRPr="00FD3ADA" w14:paraId="39FE1BCB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97F4A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15:21:45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5003D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71381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3627.0000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4128F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8B17F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07003070000041578-E0Kw8CX4RY4A20241114</w:t>
            </w:r>
          </w:p>
        </w:tc>
      </w:tr>
      <w:tr w:rsidR="00FD3ADA" w:rsidRPr="00FD3ADA" w14:paraId="66F2971E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D1F99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15:23:44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21D28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54293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3626.0000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7E056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62267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05003050000042001-E0Kw8CX4RaPy20241114</w:t>
            </w:r>
          </w:p>
        </w:tc>
      </w:tr>
      <w:tr w:rsidR="00FD3ADA" w:rsidRPr="00FD3ADA" w14:paraId="6455E08A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C419A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15:27:40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D7369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13B0A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3630.0000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2DBCD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73A56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05003050000042567-E0Kw8CX4RgW120241114</w:t>
            </w:r>
          </w:p>
        </w:tc>
      </w:tr>
      <w:tr w:rsidR="00FD3ADA" w:rsidRPr="00FD3ADA" w14:paraId="084143C0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3EC2B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15:27:40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805E3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6AE42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3630.0000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7D6D1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8FCA6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05003050000042567-E0Kw8CX4RgW320241114</w:t>
            </w:r>
          </w:p>
        </w:tc>
      </w:tr>
      <w:tr w:rsidR="00FD3ADA" w:rsidRPr="00FD3ADA" w14:paraId="0DD1ECEB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0CF40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15:28:23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BB46C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57BD6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3631.0000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C8A19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AB440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07003070000042506-E0Kw8CX4RhP020241114</w:t>
            </w:r>
          </w:p>
        </w:tc>
      </w:tr>
      <w:tr w:rsidR="00FD3ADA" w:rsidRPr="00FD3ADA" w14:paraId="37937B97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ABBFA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15:30:01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A400A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7676B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3633.0000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75F04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512EA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07003070000042765-E0Kw8CX4RjRS20241114</w:t>
            </w:r>
          </w:p>
        </w:tc>
      </w:tr>
      <w:tr w:rsidR="00FD3ADA" w:rsidRPr="00FD3ADA" w14:paraId="4E324F56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92EDE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15:30:31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7BA6B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73E16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3634.0000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5BA12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0037B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07003070000042842-E0Kw8CX4Rk2Z20241114</w:t>
            </w:r>
          </w:p>
        </w:tc>
      </w:tr>
      <w:tr w:rsidR="00FD3ADA" w:rsidRPr="00FD3ADA" w14:paraId="4EC36B2C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A8548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15:30:31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822B4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81D7E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3634.0000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05D43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6C22A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07003070000042842-E0Kw8CX4Rk2f20241114</w:t>
            </w:r>
          </w:p>
        </w:tc>
      </w:tr>
      <w:tr w:rsidR="00FD3ADA" w:rsidRPr="00FD3ADA" w14:paraId="3302B6B9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34D61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15:31:13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C4646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323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0C293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3635.0000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53E64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77CFC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07003070000042938-E0Kw8CX4Rkys20241114</w:t>
            </w:r>
          </w:p>
        </w:tc>
      </w:tr>
      <w:tr w:rsidR="00FD3ADA" w:rsidRPr="00FD3ADA" w14:paraId="11F8E151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8B5B2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15:32:08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F2303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F1084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3634.0000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97D69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CD660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07003070000042842-E0Kw8CX4RmCK20241114</w:t>
            </w:r>
          </w:p>
        </w:tc>
      </w:tr>
      <w:tr w:rsidR="00FD3ADA" w:rsidRPr="00FD3ADA" w14:paraId="5170BFC1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89BFF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15:34:09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5489F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FE471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3636.0000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B6D04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1DB23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05003050000043554-E0Kw8CX4Rp3y20241114</w:t>
            </w:r>
          </w:p>
        </w:tc>
      </w:tr>
      <w:tr w:rsidR="00FD3ADA" w:rsidRPr="00FD3ADA" w14:paraId="27EB3701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93A7C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15:34:35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58C0C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AA2DE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3636.0000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6F7D0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DC63F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07003070000043411-E0Kw8CX4RpUZ20241114</w:t>
            </w:r>
          </w:p>
        </w:tc>
      </w:tr>
      <w:tr w:rsidR="00FD3ADA" w:rsidRPr="00FD3ADA" w14:paraId="51A76EDB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9EC38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15:36:23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7E56D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97293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3637.0000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D1B10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40E5A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05003050000043830-E0Kw8CX4Rroj20241114</w:t>
            </w:r>
          </w:p>
        </w:tc>
      </w:tr>
      <w:tr w:rsidR="00FD3ADA" w:rsidRPr="00FD3ADA" w14:paraId="240C4D6B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4B16F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15:36:23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7BC0E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417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61891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3637.0000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91DFD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025F0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07003070000043650-E0Kw8CX4Rrol20241114</w:t>
            </w:r>
          </w:p>
        </w:tc>
      </w:tr>
      <w:tr w:rsidR="00FD3ADA" w:rsidRPr="00FD3ADA" w14:paraId="1CA04269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2C490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15:39:41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B6EC1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431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49C8E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3642.0000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6E780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BF343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05003050000044331-E0Kw8CX4RwTM20241114</w:t>
            </w:r>
          </w:p>
        </w:tc>
      </w:tr>
      <w:tr w:rsidR="00FD3ADA" w:rsidRPr="00FD3ADA" w14:paraId="3C934F9F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06D4B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15:39:42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DA419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D225B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3641.0000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BDDA4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2BB97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05003050000044283-E0Kw8CX4RwVy20241114</w:t>
            </w:r>
          </w:p>
        </w:tc>
      </w:tr>
      <w:tr w:rsidR="00FD3ADA" w:rsidRPr="00FD3ADA" w14:paraId="50AA1514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25057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15:39:42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101AF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A5597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3641.0000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2527B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2FD3E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05003050000044283-E0Kw8CX4RwW420241114</w:t>
            </w:r>
          </w:p>
        </w:tc>
      </w:tr>
      <w:tr w:rsidR="00FD3ADA" w:rsidRPr="00FD3ADA" w14:paraId="49F9F5FA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78D23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15:39:42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E4EA1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B6B4C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3640.0000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049A2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58B9E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05003050000044226-E0Kw8CX4RwXh20241114</w:t>
            </w:r>
          </w:p>
        </w:tc>
      </w:tr>
      <w:tr w:rsidR="00FD3ADA" w:rsidRPr="00FD3ADA" w14:paraId="0F6952B0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E5FE6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15:41:27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1B97E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606CA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3638.0000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F626E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FD0C7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05003050000044620-E0Kw8CX4RzNt20241114</w:t>
            </w:r>
          </w:p>
        </w:tc>
      </w:tr>
      <w:tr w:rsidR="00FD3ADA" w:rsidRPr="00FD3ADA" w14:paraId="3B05760F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5EF18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15:41:37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25EA8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6454C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3637.0000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D4E87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A4353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07003070000044443-E0Kw8CX4Rzfj20241114</w:t>
            </w:r>
          </w:p>
        </w:tc>
      </w:tr>
      <w:tr w:rsidR="00FD3ADA" w:rsidRPr="00FD3ADA" w14:paraId="10B2088D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EEC0C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15:42:55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276F5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A4C61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3637.0000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0E1A2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CC6C4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07003070000044676-E0Kw8CX4S1uj20241114</w:t>
            </w:r>
          </w:p>
        </w:tc>
      </w:tr>
      <w:tr w:rsidR="00FD3ADA" w:rsidRPr="00FD3ADA" w14:paraId="0A860B96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EB74F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15:43:12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B0582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F5070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3636.0000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DB2D3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23633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05003050000044866-E0Kw8CX4S2NO20241114</w:t>
            </w:r>
          </w:p>
        </w:tc>
      </w:tr>
      <w:tr w:rsidR="00FD3ADA" w:rsidRPr="00FD3ADA" w14:paraId="1CA60AFB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730CA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15:45:14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7912C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90C04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3637.0000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ED6C8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2B4FC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07003070000044951-E0Kw8CX4S52O20241114</w:t>
            </w:r>
          </w:p>
        </w:tc>
      </w:tr>
      <w:tr w:rsidR="00FD3ADA" w:rsidRPr="00FD3ADA" w14:paraId="7FF8AEAE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FF416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15:46:29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3AC9B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1B47E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3636.0000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5F4C1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B65AF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07003070000044877-E0Kw8CX4S6LD20241114</w:t>
            </w:r>
          </w:p>
        </w:tc>
      </w:tr>
      <w:tr w:rsidR="00FD3ADA" w:rsidRPr="00FD3ADA" w14:paraId="1EB5A63E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24DB0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15:48:49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B11CF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706DF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3637.0000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F6D3B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E5090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05003050000045668-E0Kw8CX4S8yB20241114</w:t>
            </w:r>
          </w:p>
        </w:tc>
      </w:tr>
      <w:tr w:rsidR="00FD3ADA" w:rsidRPr="00FD3ADA" w14:paraId="09792281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74ACD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15:50:04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D6FBE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49A9F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3637.0000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CB45C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FE4CC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05003050000045668-E0Kw8CX4SALL20241114</w:t>
            </w:r>
          </w:p>
        </w:tc>
      </w:tr>
      <w:tr w:rsidR="00FD3ADA" w:rsidRPr="00FD3ADA" w14:paraId="754A242A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D71C7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15:50:04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29AA2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333A9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3637.0000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1A925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2C69C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07003070000045568-E0Kw8CX4SALR20241114</w:t>
            </w:r>
          </w:p>
        </w:tc>
      </w:tr>
      <w:tr w:rsidR="00FD3ADA" w:rsidRPr="00FD3ADA" w14:paraId="4AE3B7DC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A42C3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15:51:48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01511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53266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3637.0000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B4B65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84173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05003050000046020-E0Kw8CX4SCZy20241114</w:t>
            </w:r>
          </w:p>
        </w:tc>
      </w:tr>
      <w:tr w:rsidR="00FD3ADA" w:rsidRPr="00FD3ADA" w14:paraId="58F2647C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16005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15:52:40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D6546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316E1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3638.0000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19786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EA4BB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07003070000045976-E0Kw8CX4SDt120241114</w:t>
            </w:r>
          </w:p>
        </w:tc>
      </w:tr>
      <w:tr w:rsidR="00FD3ADA" w:rsidRPr="00FD3ADA" w14:paraId="32E61739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5DEFB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15:55:01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83FA5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330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E451B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3639.0000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DDE12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D3A66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07003070000046346-E0Kw8CX4SGeX20241114</w:t>
            </w:r>
          </w:p>
        </w:tc>
      </w:tr>
      <w:tr w:rsidR="00FD3ADA" w:rsidRPr="00FD3ADA" w14:paraId="42280572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5BA14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15:55:01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058F9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103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21BC6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3639.0000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07A89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99A0F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07003070000046346-E0Kw8CX4SGeZ20241114</w:t>
            </w:r>
          </w:p>
        </w:tc>
      </w:tr>
      <w:tr w:rsidR="00FD3ADA" w:rsidRPr="00FD3ADA" w14:paraId="0007B66E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5B1A5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15:55:47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CC882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4D43B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3638.0000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EAD55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C5DCF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07003070000046036-E0Kw8CX4SHaZ20241114</w:t>
            </w:r>
          </w:p>
        </w:tc>
      </w:tr>
      <w:tr w:rsidR="00FD3ADA" w:rsidRPr="00FD3ADA" w14:paraId="1A83F6B1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E408D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15:55:47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F299B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93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BF241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3638.0000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98460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82BC4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07003070000046036-E0Kw8CX4SHaW20241114</w:t>
            </w:r>
          </w:p>
        </w:tc>
      </w:tr>
      <w:tr w:rsidR="00FD3ADA" w:rsidRPr="00FD3ADA" w14:paraId="081A1092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B9AC6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15:56:40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D79CB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62EBF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3637.0000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C3298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DEFED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05003050000046751-E0Kw8CX4SIR820241114</w:t>
            </w:r>
          </w:p>
        </w:tc>
      </w:tr>
      <w:tr w:rsidR="00FD3ADA" w:rsidRPr="00FD3ADA" w14:paraId="3B1CDD29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A70BA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15:56:40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3788C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458C4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3637.0000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E431A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10581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05003050000046751-E0Kw8CX4SIRJ20241114</w:t>
            </w:r>
          </w:p>
        </w:tc>
      </w:tr>
      <w:tr w:rsidR="00FD3ADA" w:rsidRPr="00FD3ADA" w14:paraId="2590399F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D49AE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15:56:41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0859B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26CA3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3636.0000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EA78B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E62C8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07003070000046370-E0Kw8CX4SIW120241114</w:t>
            </w:r>
          </w:p>
        </w:tc>
      </w:tr>
      <w:tr w:rsidR="00FD3ADA" w:rsidRPr="00FD3ADA" w14:paraId="3FE86E0E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F4DA0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15:58:42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1BAD4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950B4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3634.0000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9BC44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8635B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05003050000047072-E0Kw8CX4SKos20241114</w:t>
            </w:r>
          </w:p>
        </w:tc>
      </w:tr>
      <w:tr w:rsidR="00FD3ADA" w:rsidRPr="00FD3ADA" w14:paraId="226C6150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2DA50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15:59:32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E16FC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4BF46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3633.0000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AD8D7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D860C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07003070000046684-E0Kw8CX4SLmo20241114</w:t>
            </w:r>
          </w:p>
        </w:tc>
      </w:tr>
      <w:tr w:rsidR="00FD3ADA" w:rsidRPr="00FD3ADA" w14:paraId="127F0C42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E0391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15:59:34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BB2C9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68C15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3633.0000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8CAE9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D18D8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07003070000047190-E0Kw8CX4SLsc20241114</w:t>
            </w:r>
          </w:p>
        </w:tc>
      </w:tr>
      <w:tr w:rsidR="00FD3ADA" w:rsidRPr="00FD3ADA" w14:paraId="3FBFA993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60822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15:59:38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2D71F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380C6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3632.0000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014D5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BEE3F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05003050000047163-E0Kw8CX4SM9420241114</w:t>
            </w:r>
          </w:p>
        </w:tc>
      </w:tr>
      <w:tr w:rsidR="00FD3ADA" w:rsidRPr="00FD3ADA" w14:paraId="7ABFCA6C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93934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16:02:09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460B3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E8093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3634.0000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78788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73743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05003050000047949-E0Kw8CX4SQX020241114</w:t>
            </w:r>
          </w:p>
        </w:tc>
      </w:tr>
      <w:tr w:rsidR="00FD3ADA" w:rsidRPr="00FD3ADA" w14:paraId="01F82054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57D35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16:03:17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12A59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29F34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3632.0000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265EF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D45B5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07003070000047643-E0Kw8CX4SSN320241114</w:t>
            </w:r>
          </w:p>
        </w:tc>
      </w:tr>
      <w:tr w:rsidR="00FD3ADA" w:rsidRPr="00FD3ADA" w14:paraId="310BAF0A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CD576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16:04:50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5EA62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411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D8C44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3632.0000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ADE4C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F0264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07003070000048504-E0Kw8CX4SUY720241114</w:t>
            </w:r>
          </w:p>
        </w:tc>
      </w:tr>
      <w:tr w:rsidR="00FD3ADA" w:rsidRPr="00FD3ADA" w14:paraId="63398EFC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6DE16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16:07:22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2C876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121DE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3634.0000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D3B09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E85A3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07003070000049047-E0Kw8CX4SXqS20241114</w:t>
            </w:r>
          </w:p>
        </w:tc>
      </w:tr>
      <w:tr w:rsidR="00FD3ADA" w:rsidRPr="00FD3ADA" w14:paraId="22756EED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F5268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16:08:20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93918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03B57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3634.0000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1487C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6624A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05003050000049413-E0Kw8CX4SZBa20241114</w:t>
            </w:r>
          </w:p>
        </w:tc>
      </w:tr>
      <w:tr w:rsidR="00FD3ADA" w:rsidRPr="00FD3ADA" w14:paraId="1754D4E7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D3CDD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16:09:27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497B0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96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C3DFE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3633.0000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2E0E8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B27DA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05003050000049266-E0Kw8CX4Sadd20241114</w:t>
            </w:r>
          </w:p>
        </w:tc>
      </w:tr>
      <w:tr w:rsidR="00FD3ADA" w:rsidRPr="00FD3ADA" w14:paraId="37141806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85B64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16:10:10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6CB05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7416E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3633.0000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5DECB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0F6AD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05003050000049266-E0Kw8CX4SbZK20241114</w:t>
            </w:r>
          </w:p>
        </w:tc>
      </w:tr>
      <w:tr w:rsidR="00FD3ADA" w:rsidRPr="00FD3ADA" w14:paraId="67A00D17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A7B78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lastRenderedPageBreak/>
              <w:t>14-Nov-2024 16:11:35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F6389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A80C4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3634.0000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AE51A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3E0B2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05003050000050200-E0Kw8CX4SdQo20241114</w:t>
            </w:r>
          </w:p>
        </w:tc>
      </w:tr>
      <w:tr w:rsidR="00FD3ADA" w:rsidRPr="00FD3ADA" w14:paraId="2CBA6CA3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31216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16:11:41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98A98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6B054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3633.0000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75F75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5D648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05003050000049266-E0Kw8CX4SdbJ20241114</w:t>
            </w:r>
          </w:p>
        </w:tc>
      </w:tr>
      <w:tr w:rsidR="00FD3ADA" w:rsidRPr="00FD3ADA" w14:paraId="5CA36014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672F3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16:13:36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47D90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549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1DA5F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3636.0000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35F47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B0ECC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07003070000050399-E0Kw8CX4SgCb20241114</w:t>
            </w:r>
          </w:p>
        </w:tc>
      </w:tr>
      <w:tr w:rsidR="00FD3ADA" w:rsidRPr="00FD3ADA" w14:paraId="266CDF99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9D369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16:14:29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00516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510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001B4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3635.0000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DFF4D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80D8E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07003070000050347-E0Kw8CX4ShZH20241114</w:t>
            </w:r>
          </w:p>
        </w:tc>
      </w:tr>
      <w:tr w:rsidR="00FD3ADA" w:rsidRPr="00FD3ADA" w14:paraId="6125B78C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AB059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16:15:29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C0FEA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413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B45B9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3637.0000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E8925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04077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07003070000051120-E0Kw8CX4SjTK20241114</w:t>
            </w:r>
          </w:p>
        </w:tc>
      </w:tr>
      <w:tr w:rsidR="00FD3ADA" w:rsidRPr="00FD3ADA" w14:paraId="440FCE8D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F570A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16:16:30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B0B07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2D0B4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3636.0000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D55F8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7D6FF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07003070000051048-E0Kw8CX4Sl9620241114</w:t>
            </w:r>
          </w:p>
        </w:tc>
      </w:tr>
      <w:tr w:rsidR="00FD3ADA" w:rsidRPr="00FD3ADA" w14:paraId="21981251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3CFDD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16:17:18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A268E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5E42F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3635.0000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FCDAC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1F6DC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07003070000051329-E0Kw8CX4SmMM20241114</w:t>
            </w:r>
          </w:p>
        </w:tc>
      </w:tr>
      <w:tr w:rsidR="00FD3ADA" w:rsidRPr="00FD3ADA" w14:paraId="5BF22596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37056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16:17:20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974F3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862B8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3634.0000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021E2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0AA4E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05003050000051698-E0Kw8CX4SmRn20241114</w:t>
            </w:r>
          </w:p>
        </w:tc>
      </w:tr>
      <w:tr w:rsidR="00FD3ADA" w:rsidRPr="00FD3ADA" w14:paraId="5F9C1980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8CE9F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16:19:01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B8F84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D8835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3634.0000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F1725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7C1A1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05003050000052306-E0Kw8CX4SodS20241114</w:t>
            </w:r>
          </w:p>
        </w:tc>
      </w:tr>
      <w:tr w:rsidR="00FD3ADA" w:rsidRPr="00FD3ADA" w14:paraId="1374505D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B1F71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16:19:02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1E0A8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60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46620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3634.0000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EA2FB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F4A5A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05003050000052306-E0Kw8CX4SodU20241114</w:t>
            </w:r>
          </w:p>
        </w:tc>
      </w:tr>
      <w:tr w:rsidR="00FD3ADA" w:rsidRPr="00FD3ADA" w14:paraId="725BDEF1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BC850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16:19:07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09EAC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3FED5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3633.0000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3FCC2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46DFA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07003070000051727-E0Kw8CX4Soio20241114</w:t>
            </w:r>
          </w:p>
        </w:tc>
      </w:tr>
      <w:tr w:rsidR="00FD3ADA" w:rsidRPr="00FD3ADA" w14:paraId="5B7CAB08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4BC8F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16:20:16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2A148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1E6C8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3632.0000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F2CCC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6530C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07003070000052018-E0Kw8CX4SqTX20241114</w:t>
            </w:r>
          </w:p>
        </w:tc>
      </w:tr>
      <w:tr w:rsidR="00FD3ADA" w:rsidRPr="00FD3ADA" w14:paraId="04453BCC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A2A2C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16:21:16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0B2C5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73922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3633.0000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7BA13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A33E2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05003050000052895-E0Kw8CX4Ss9N20241114</w:t>
            </w:r>
          </w:p>
        </w:tc>
      </w:tr>
      <w:tr w:rsidR="00FD3ADA" w:rsidRPr="00FD3ADA" w14:paraId="6AD3C77E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3BAA7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16:23:19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C85B0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195DE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3634.0000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F32D3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DA5F0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05003050000053285-E0Kw8CX4SvJy20241114</w:t>
            </w:r>
          </w:p>
        </w:tc>
      </w:tr>
      <w:tr w:rsidR="00FD3ADA" w:rsidRPr="00FD3ADA" w14:paraId="29554D93" w14:textId="77777777" w:rsidTr="00FD3ADA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92EC6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14-Nov-2024 16:23:55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44176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523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03C6A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3635.0000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A5B3D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B1DDC" w14:textId="77777777" w:rsidR="00FD3ADA" w:rsidRPr="00FD3ADA" w:rsidRDefault="00FD3ADA" w:rsidP="00FD3AD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FD3AD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05003050000053487-E0Kw8CX4SwWI20241114</w:t>
            </w:r>
          </w:p>
        </w:tc>
      </w:tr>
    </w:tbl>
    <w:p w14:paraId="54515C1F" w14:textId="77777777" w:rsidR="00802A45" w:rsidRPr="00A50F83" w:rsidRDefault="00802A45" w:rsidP="00926C57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p w14:paraId="6B105298" w14:textId="77777777" w:rsidR="00926C57" w:rsidRPr="00A50F83" w:rsidRDefault="00926C57" w:rsidP="00926C57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p w14:paraId="6C3D8AD3" w14:textId="77777777" w:rsidR="00926C57" w:rsidRPr="00A50F83" w:rsidRDefault="00926C57" w:rsidP="00926C57">
      <w:pPr>
        <w:pStyle w:val="a"/>
        <w:spacing w:before="0" w:beforeAutospacing="0" w:after="0" w:afterAutospacing="0"/>
        <w:jc w:val="both"/>
        <w:rPr>
          <w:b/>
          <w:sz w:val="22"/>
          <w:szCs w:val="22"/>
          <w:u w:val="single"/>
          <w:lang w:val="en"/>
        </w:rPr>
      </w:pPr>
    </w:p>
    <w:p w14:paraId="667F9C9F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48A87313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01538EA7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7D943B9C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3ABFD08D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6BB0806B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6D3B88D9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1FFDCFF7" w14:textId="77777777" w:rsidR="00143128" w:rsidRPr="00A50F83" w:rsidRDefault="00143128" w:rsidP="00C7399F">
      <w:pPr>
        <w:rPr>
          <w:rFonts w:ascii="Arial" w:hAnsi="Arial" w:cs="Arial"/>
          <w:lang w:val="en" w:eastAsia="en-GB"/>
        </w:rPr>
      </w:pPr>
    </w:p>
    <w:sectPr w:rsidR="00143128" w:rsidRPr="00A50F83" w:rsidSect="00FE0B40">
      <w:footerReference w:type="default" r:id="rId12"/>
      <w:footerReference w:type="first" r:id="rId13"/>
      <w:pgSz w:w="11909" w:h="16834" w:code="9"/>
      <w:pgMar w:top="1440" w:right="1797" w:bottom="1440" w:left="1797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28C07C" w14:textId="77777777" w:rsidR="0058736E" w:rsidRDefault="0058736E" w:rsidP="00F2487C">
      <w:r>
        <w:separator/>
      </w:r>
    </w:p>
  </w:endnote>
  <w:endnote w:type="continuationSeparator" w:id="0">
    <w:p w14:paraId="1D264BC4" w14:textId="77777777" w:rsidR="0058736E" w:rsidRDefault="0058736E" w:rsidP="00F248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366769" w14:textId="77777777" w:rsidR="00747074" w:rsidRDefault="00747074" w:rsidP="006A742D">
    <w:pPr>
      <w:pStyle w:val="Footer"/>
      <w:tabs>
        <w:tab w:val="left" w:pos="1770"/>
      </w:tabs>
    </w:pPr>
    <w:r>
      <w:tab/>
    </w:r>
  </w:p>
  <w:p w14:paraId="6A2A0B9F" w14:textId="77777777" w:rsidR="00747074" w:rsidRDefault="00747074">
    <w:pPr>
      <w:pStyle w:val="Footer"/>
      <w:spacing w:line="20" w:lineRule="exact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432876CA" wp14:editId="0261F12A">
              <wp:simplePos x="0" y="0"/>
              <wp:positionH relativeFrom="margin">
                <wp:posOffset>0</wp:posOffset>
              </wp:positionH>
              <wp:positionV relativeFrom="paragraph">
                <wp:posOffset>-126365</wp:posOffset>
              </wp:positionV>
              <wp:extent cx="2560320" cy="255905"/>
              <wp:effectExtent l="0" t="0" r="11430" b="10795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2559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E85C11" w14:textId="77777777" w:rsidR="00747074" w:rsidRDefault="00747074">
                          <w:pPr>
                            <w:pStyle w:val="MacPacTrailer"/>
                          </w:pPr>
                        </w:p>
                        <w:p w14:paraId="7320D11D" w14:textId="77777777" w:rsidR="00747074" w:rsidRDefault="00747074">
                          <w:pPr>
                            <w:pStyle w:val="MacPacTrailer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2876CA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0;margin-top:-9.95pt;width:201.6pt;height:20.15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" filled="f" stroked="f">
              <v:textbox inset="0,0,0,0">
                <w:txbxContent>
                  <w:p w14:paraId="3EE85C11" w14:textId="77777777" w:rsidR="00747074" w:rsidRDefault="00747074">
                    <w:pPr>
                      <w:pStyle w:val="MacPacTrailer"/>
                    </w:pPr>
                  </w:p>
                  <w:p w14:paraId="7320D11D" w14:textId="77777777" w:rsidR="00747074" w:rsidRDefault="00747074">
                    <w:pPr>
                      <w:pStyle w:val="MacPacTrailer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CC9D51" w14:textId="77777777" w:rsidR="00747074" w:rsidRDefault="00747074">
    <w:pPr>
      <w:pStyle w:val="Footer"/>
      <w:spacing w:line="20" w:lineRule="exact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026D7A34" wp14:editId="3CF5DB3C">
              <wp:simplePos x="0" y="0"/>
              <wp:positionH relativeFrom="margin">
                <wp:posOffset>0</wp:posOffset>
              </wp:positionH>
              <wp:positionV relativeFrom="paragraph">
                <wp:posOffset>-126365</wp:posOffset>
              </wp:positionV>
              <wp:extent cx="2560320" cy="255905"/>
              <wp:effectExtent l="0" t="0" r="11430" b="10795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2559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BA272FC" w14:textId="77777777" w:rsidR="00747074" w:rsidRDefault="00747074">
                          <w:pPr>
                            <w:pStyle w:val="MacPacTrailer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26D7A34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0;margin-top:-9.95pt;width:201.6pt;height:20.15pt;z-index:-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" filled="f" stroked="f">
              <v:textbox inset="0,0,0,0">
                <w:txbxContent>
                  <w:p w14:paraId="5BA272FC" w14:textId="77777777" w:rsidR="00747074" w:rsidRDefault="00747074">
                    <w:pPr>
                      <w:pStyle w:val="MacPacTrailer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E9E34A" w14:textId="77777777" w:rsidR="0058736E" w:rsidRDefault="0058736E" w:rsidP="00F2487C">
      <w:r>
        <w:separator/>
      </w:r>
    </w:p>
  </w:footnote>
  <w:footnote w:type="continuationSeparator" w:id="0">
    <w:p w14:paraId="052AFC17" w14:textId="77777777" w:rsidR="0058736E" w:rsidRDefault="0058736E" w:rsidP="00F248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ED13DE"/>
    <w:multiLevelType w:val="multilevel"/>
    <w:tmpl w:val="CD6404BA"/>
    <w:lvl w:ilvl="0">
      <w:start w:val="1"/>
      <w:numFmt w:val="decimal"/>
      <w:pStyle w:val="FWParties"/>
      <w:lvlText w:val="(%1)"/>
      <w:lvlJc w:val="left"/>
      <w:pPr>
        <w:ind w:left="720" w:hanging="720"/>
      </w:pPr>
      <w:rPr>
        <w:rFonts w:hint="default"/>
      </w:rPr>
    </w:lvl>
    <w:lvl w:ilvl="1">
      <w:start w:val="1"/>
      <w:numFmt w:val="none"/>
      <w:lvlText w:val="%2.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%3."/>
      <w:lvlJc w:val="right"/>
      <w:pPr>
        <w:ind w:left="720" w:hanging="720"/>
      </w:pPr>
      <w:rPr>
        <w:rFonts w:hint="default"/>
      </w:rPr>
    </w:lvl>
    <w:lvl w:ilvl="3">
      <w:start w:val="1"/>
      <w:numFmt w:val="none"/>
      <w:lvlText w:val="%4."/>
      <w:lvlJc w:val="left"/>
      <w:pPr>
        <w:ind w:left="720" w:hanging="720"/>
      </w:pPr>
      <w:rPr>
        <w:rFonts w:hint="default"/>
      </w:rPr>
    </w:lvl>
    <w:lvl w:ilvl="4">
      <w:start w:val="1"/>
      <w:numFmt w:val="none"/>
      <w:lvlText w:val="%5."/>
      <w:lvlJc w:val="left"/>
      <w:pPr>
        <w:ind w:left="720" w:hanging="720"/>
      </w:pPr>
      <w:rPr>
        <w:rFonts w:hint="default"/>
      </w:rPr>
    </w:lvl>
    <w:lvl w:ilvl="5">
      <w:start w:val="1"/>
      <w:numFmt w:val="none"/>
      <w:lvlText w:val="%6."/>
      <w:lvlJc w:val="right"/>
      <w:pPr>
        <w:ind w:left="720" w:hanging="720"/>
      </w:pPr>
      <w:rPr>
        <w:rFonts w:hint="default"/>
      </w:rPr>
    </w:lvl>
    <w:lvl w:ilvl="6">
      <w:start w:val="1"/>
      <w:numFmt w:val="none"/>
      <w:lvlText w:val="%7."/>
      <w:lvlJc w:val="left"/>
      <w:pPr>
        <w:ind w:left="720" w:hanging="720"/>
      </w:pPr>
      <w:rPr>
        <w:rFonts w:hint="default"/>
      </w:rPr>
    </w:lvl>
    <w:lvl w:ilvl="7">
      <w:start w:val="1"/>
      <w:numFmt w:val="none"/>
      <w:lvlText w:val="%8."/>
      <w:lvlJc w:val="left"/>
      <w:pPr>
        <w:ind w:left="720" w:hanging="720"/>
      </w:pPr>
      <w:rPr>
        <w:rFonts w:hint="default"/>
      </w:rPr>
    </w:lvl>
    <w:lvl w:ilvl="8">
      <w:start w:val="1"/>
      <w:numFmt w:val="none"/>
      <w:lvlText w:val="%9."/>
      <w:lvlJc w:val="right"/>
      <w:pPr>
        <w:ind w:left="720" w:hanging="720"/>
      </w:pPr>
      <w:rPr>
        <w:rFonts w:hint="default"/>
      </w:rPr>
    </w:lvl>
  </w:abstractNum>
  <w:abstractNum w:abstractNumId="1" w15:restartNumberingAfterBreak="0">
    <w:nsid w:val="1E567F01"/>
    <w:multiLevelType w:val="multilevel"/>
    <w:tmpl w:val="0B2CDF40"/>
    <w:lvl w:ilvl="0">
      <w:start w:val="1"/>
      <w:numFmt w:val="upperLetter"/>
      <w:pStyle w:val="FWRecitals"/>
      <w:lvlText w:val="(%1)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u w:val="none"/>
      </w:rPr>
    </w:lvl>
    <w:lvl w:ilvl="1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b w:val="0"/>
        <w:i w:val="0"/>
        <w:caps w:val="0"/>
        <w:color w:val="auto"/>
        <w:u w:val="none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b w:val="0"/>
        <w:i w:val="0"/>
        <w:caps w:val="0"/>
        <w:color w:val="auto"/>
        <w:u w:val="none"/>
      </w:rPr>
    </w:lvl>
    <w:lvl w:ilvl="3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b w:val="0"/>
        <w:i w:val="0"/>
        <w:caps w:val="0"/>
        <w:color w:val="auto"/>
        <w:u w:val="none"/>
      </w:rPr>
    </w:lvl>
    <w:lvl w:ilvl="4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5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6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7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8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</w:abstractNum>
  <w:abstractNum w:abstractNumId="2" w15:restartNumberingAfterBreak="0">
    <w:nsid w:val="1E8F7C68"/>
    <w:multiLevelType w:val="multilevel"/>
    <w:tmpl w:val="0130E650"/>
    <w:lvl w:ilvl="0">
      <w:start w:val="1"/>
      <w:numFmt w:val="decimal"/>
      <w:pStyle w:val="MarginNo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none"/>
      <w:lvlText w:val="%2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%3"/>
      <w:lvlJc w:val="right"/>
      <w:pPr>
        <w:ind w:left="720" w:hanging="720"/>
      </w:pPr>
      <w:rPr>
        <w:rFonts w:hint="default"/>
      </w:rPr>
    </w:lvl>
    <w:lvl w:ilvl="3">
      <w:start w:val="1"/>
      <w:numFmt w:val="none"/>
      <w:lvlText w:val="%4"/>
      <w:lvlJc w:val="left"/>
      <w:pPr>
        <w:ind w:left="720" w:hanging="720"/>
      </w:pPr>
      <w:rPr>
        <w:rFonts w:hint="default"/>
      </w:rPr>
    </w:lvl>
    <w:lvl w:ilvl="4">
      <w:start w:val="1"/>
      <w:numFmt w:val="none"/>
      <w:lvlText w:val="%5"/>
      <w:lvlJc w:val="left"/>
      <w:pPr>
        <w:ind w:left="720" w:hanging="720"/>
      </w:pPr>
      <w:rPr>
        <w:rFonts w:hint="default"/>
      </w:rPr>
    </w:lvl>
    <w:lvl w:ilvl="5">
      <w:start w:val="1"/>
      <w:numFmt w:val="none"/>
      <w:lvlText w:val="%6"/>
      <w:lvlJc w:val="right"/>
      <w:pPr>
        <w:ind w:left="720" w:hanging="720"/>
      </w:pPr>
      <w:rPr>
        <w:rFonts w:hint="default"/>
      </w:rPr>
    </w:lvl>
    <w:lvl w:ilvl="6">
      <w:start w:val="1"/>
      <w:numFmt w:val="none"/>
      <w:lvlText w:val="%7"/>
      <w:lvlJc w:val="left"/>
      <w:pPr>
        <w:ind w:left="720" w:hanging="720"/>
      </w:pPr>
      <w:rPr>
        <w:rFonts w:hint="default"/>
      </w:rPr>
    </w:lvl>
    <w:lvl w:ilvl="7">
      <w:start w:val="1"/>
      <w:numFmt w:val="none"/>
      <w:lvlText w:val="%8"/>
      <w:lvlJc w:val="left"/>
      <w:pPr>
        <w:ind w:left="720" w:hanging="720"/>
      </w:pPr>
      <w:rPr>
        <w:rFonts w:hint="default"/>
      </w:rPr>
    </w:lvl>
    <w:lvl w:ilvl="8">
      <w:start w:val="1"/>
      <w:numFmt w:val="none"/>
      <w:lvlText w:val="%9"/>
      <w:lvlJc w:val="right"/>
      <w:pPr>
        <w:ind w:left="720" w:hanging="720"/>
      </w:pPr>
      <w:rPr>
        <w:rFonts w:hint="default"/>
      </w:rPr>
    </w:lvl>
  </w:abstractNum>
  <w:abstractNum w:abstractNumId="3" w15:restartNumberingAfterBreak="0">
    <w:nsid w:val="367266A1"/>
    <w:multiLevelType w:val="multilevel"/>
    <w:tmpl w:val="CB24A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b/>
        <w:i w:val="0"/>
        <w:caps w:val="0"/>
        <w:u w:val="none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u w:val="none"/>
      </w:rPr>
    </w:lvl>
    <w:lvl w:ilvl="2">
      <w:start w:val="1"/>
      <w:numFmt w:val="lowerLetter"/>
      <w:lvlText w:val="(%3)"/>
      <w:lvlJc w:val="left"/>
      <w:pPr>
        <w:tabs>
          <w:tab w:val="num" w:pos="1440"/>
        </w:tabs>
        <w:ind w:left="1440" w:hanging="720"/>
      </w:pPr>
      <w:rPr>
        <w:b w:val="0"/>
        <w:i w:val="0"/>
        <w:caps w:val="0"/>
        <w:u w:val="none"/>
      </w:rPr>
    </w:lvl>
    <w:lvl w:ilvl="3">
      <w:start w:val="1"/>
      <w:numFmt w:val="lowerRoman"/>
      <w:lvlText w:val="(%4)"/>
      <w:lvlJc w:val="left"/>
      <w:pPr>
        <w:tabs>
          <w:tab w:val="num" w:pos="2160"/>
        </w:tabs>
        <w:ind w:left="2160" w:hanging="720"/>
      </w:pPr>
      <w:rPr>
        <w:b w:val="0"/>
        <w:i w:val="0"/>
        <w:caps w:val="0"/>
        <w:u w:val="none"/>
      </w:rPr>
    </w:lvl>
    <w:lvl w:ilvl="4">
      <w:start w:val="1"/>
      <w:numFmt w:val="upperLetter"/>
      <w:lvlText w:val="(%5)"/>
      <w:lvlJc w:val="left"/>
      <w:pPr>
        <w:tabs>
          <w:tab w:val="num" w:pos="2880"/>
        </w:tabs>
        <w:ind w:left="2880" w:hanging="720"/>
      </w:pPr>
      <w:rPr>
        <w:b w:val="0"/>
        <w:i w:val="0"/>
        <w:caps w:val="0"/>
        <w:u w:val="none"/>
      </w:rPr>
    </w:lvl>
    <w:lvl w:ilvl="5">
      <w:start w:val="1"/>
      <w:numFmt w:val="upperRoman"/>
      <w:lvlText w:val="(%6)"/>
      <w:lvlJc w:val="left"/>
      <w:pPr>
        <w:tabs>
          <w:tab w:val="num" w:pos="3600"/>
        </w:tabs>
        <w:ind w:left="3600" w:hanging="720"/>
      </w:pPr>
      <w:rPr>
        <w:b w:val="0"/>
        <w:i w:val="0"/>
        <w:caps w:val="0"/>
        <w:u w:val="none"/>
      </w:rPr>
    </w:lvl>
    <w:lvl w:ilvl="6">
      <w:start w:val="27"/>
      <w:numFmt w:val="lowerLetter"/>
      <w:lvlText w:val="(%7)"/>
      <w:lvlJc w:val="left"/>
      <w:pPr>
        <w:tabs>
          <w:tab w:val="num" w:pos="4320"/>
        </w:tabs>
        <w:ind w:left="4320" w:hanging="720"/>
      </w:pPr>
      <w:rPr>
        <w:b w:val="0"/>
        <w:i w:val="0"/>
        <w:caps w:val="0"/>
        <w:u w:val="none"/>
      </w:rPr>
    </w:lvl>
    <w:lvl w:ilvl="7">
      <w:start w:val="1"/>
      <w:numFmt w:val="bullet"/>
      <w:lvlRestart w:val="0"/>
      <w:lvlText w:val="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b w:val="0"/>
        <w:i w:val="0"/>
        <w:caps w:val="0"/>
        <w:u w:val="none"/>
      </w:rPr>
    </w:lvl>
    <w:lvl w:ilvl="8">
      <w:start w:val="1"/>
      <w:numFmt w:val="bullet"/>
      <w:lvlRestart w:val="0"/>
      <w:lvlText w:val="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  <w:b w:val="0"/>
        <w:i w:val="0"/>
        <w:caps w:val="0"/>
        <w:u w:val="none"/>
      </w:rPr>
    </w:lvl>
  </w:abstractNum>
  <w:abstractNum w:abstractNumId="4" w15:restartNumberingAfterBreak="0">
    <w:nsid w:val="52A96B24"/>
    <w:multiLevelType w:val="multilevel"/>
    <w:tmpl w:val="691241E2"/>
    <w:lvl w:ilvl="0">
      <w:start w:val="1"/>
      <w:numFmt w:val="bullet"/>
      <w:pStyle w:val="ListBullet"/>
      <w:lvlText w:val=""/>
      <w:lvlJc w:val="left"/>
      <w:pPr>
        <w:ind w:left="720" w:hanging="720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ind w:left="1440" w:hanging="72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ind w:left="2160" w:hanging="72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ind w:left="2880" w:hanging="720"/>
      </w:pPr>
      <w:rPr>
        <w:rFonts w:ascii="Symbol" w:hAnsi="Symbol" w:hint="default"/>
        <w:color w:val="auto"/>
      </w:rPr>
    </w:lvl>
    <w:lvl w:ilvl="4">
      <w:start w:val="1"/>
      <w:numFmt w:val="bullet"/>
      <w:pStyle w:val="ListBullet5"/>
      <w:lvlText w:val=""/>
      <w:lvlJc w:val="left"/>
      <w:pPr>
        <w:ind w:left="3600" w:hanging="720"/>
      </w:pPr>
      <w:rPr>
        <w:rFonts w:ascii="Symbol" w:hAnsi="Symbol" w:hint="default"/>
        <w:color w:val="auto"/>
      </w:rPr>
    </w:lvl>
    <w:lvl w:ilvl="5">
      <w:start w:val="1"/>
      <w:numFmt w:val="bullet"/>
      <w:pStyle w:val="ListBullet6"/>
      <w:lvlText w:val=""/>
      <w:lvlJc w:val="left"/>
      <w:pPr>
        <w:ind w:left="4320" w:hanging="720"/>
      </w:pPr>
      <w:rPr>
        <w:rFonts w:ascii="Wingdings" w:hAnsi="Wingdings" w:hint="default"/>
      </w:rPr>
    </w:lvl>
    <w:lvl w:ilvl="6">
      <w:start w:val="1"/>
      <w:numFmt w:val="bullet"/>
      <w:pStyle w:val="ListBullet7"/>
      <w:lvlText w:val=""/>
      <w:lvlJc w:val="left"/>
      <w:pPr>
        <w:ind w:left="5040" w:hanging="720"/>
      </w:pPr>
      <w:rPr>
        <w:rFonts w:ascii="Symbol" w:hAnsi="Symbol" w:hint="default"/>
      </w:rPr>
    </w:lvl>
    <w:lvl w:ilvl="7">
      <w:start w:val="1"/>
      <w:numFmt w:val="bullet"/>
      <w:pStyle w:val="ListBullet8"/>
      <w:lvlText w:val="o"/>
      <w:lvlJc w:val="left"/>
      <w:pPr>
        <w:ind w:left="5760" w:hanging="720"/>
      </w:pPr>
      <w:rPr>
        <w:rFonts w:ascii="Courier New" w:hAnsi="Courier New" w:hint="default"/>
      </w:rPr>
    </w:lvl>
    <w:lvl w:ilvl="8">
      <w:start w:val="1"/>
      <w:numFmt w:val="bullet"/>
      <w:pStyle w:val="ListBullet9"/>
      <w:lvlText w:val=""/>
      <w:lvlJc w:val="left"/>
      <w:pPr>
        <w:ind w:left="6480" w:hanging="720"/>
      </w:pPr>
      <w:rPr>
        <w:rFonts w:ascii="Wingdings" w:hAnsi="Wingdings" w:hint="default"/>
      </w:rPr>
    </w:lvl>
  </w:abstractNum>
  <w:abstractNum w:abstractNumId="5" w15:restartNumberingAfterBreak="0">
    <w:nsid w:val="52F837BD"/>
    <w:multiLevelType w:val="multilevel"/>
    <w:tmpl w:val="C9FED34A"/>
    <w:lvl w:ilvl="0">
      <w:start w:val="1"/>
      <w:numFmt w:val="decimal"/>
      <w:pStyle w:val="Randziffer"/>
      <w:lvlText w:val="(%1)"/>
      <w:lvlJc w:val="left"/>
      <w:pPr>
        <w:ind w:left="720" w:hanging="720"/>
      </w:pPr>
      <w:rPr>
        <w:rFonts w:hint="default"/>
      </w:rPr>
    </w:lvl>
    <w:lvl w:ilvl="1">
      <w:start w:val="1"/>
      <w:numFmt w:val="none"/>
      <w:lvlText w:val="%2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%3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4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5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6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7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8">
      <w:start w:val="1"/>
      <w:numFmt w:val="none"/>
      <w:lvlText w:val=""/>
      <w:lvlJc w:val="left"/>
      <w:pPr>
        <w:ind w:left="720" w:hanging="720"/>
      </w:pPr>
      <w:rPr>
        <w:rFonts w:hint="default"/>
      </w:rPr>
    </w:lvl>
  </w:abstractNum>
  <w:num w:numId="1" w16cid:durableId="156267734">
    <w:abstractNumId w:val="1"/>
  </w:num>
  <w:num w:numId="2" w16cid:durableId="406420133">
    <w:abstractNumId w:val="0"/>
  </w:num>
  <w:num w:numId="3" w16cid:durableId="519318138">
    <w:abstractNumId w:val="2"/>
  </w:num>
  <w:num w:numId="4" w16cid:durableId="987132293">
    <w:abstractNumId w:val="4"/>
  </w:num>
  <w:num w:numId="5" w16cid:durableId="212084599">
    <w:abstractNumId w:val="5"/>
  </w:num>
  <w:num w:numId="6" w16cid:durableId="1793480428">
    <w:abstractNumId w:val="3"/>
  </w:num>
  <w:num w:numId="7" w16cid:durableId="192816201">
    <w:abstractNumId w:val="3"/>
  </w:num>
  <w:num w:numId="8" w16cid:durableId="2053573744">
    <w:abstractNumId w:val="3"/>
  </w:num>
  <w:num w:numId="9" w16cid:durableId="1462072448">
    <w:abstractNumId w:val="3"/>
  </w:num>
  <w:num w:numId="10" w16cid:durableId="760033301">
    <w:abstractNumId w:val="3"/>
  </w:num>
  <w:num w:numId="11" w16cid:durableId="1824930449">
    <w:abstractNumId w:val="3"/>
  </w:num>
  <w:num w:numId="12" w16cid:durableId="1533302437">
    <w:abstractNumId w:val="3"/>
  </w:num>
  <w:num w:numId="13" w16cid:durableId="1864903571">
    <w:abstractNumId w:val="3"/>
  </w:num>
  <w:num w:numId="14" w16cid:durableId="1410495163">
    <w:abstractNumId w:val="3"/>
  </w:num>
  <w:num w:numId="15" w16cid:durableId="647699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attachedTemplate r:id="rId1"/>
  <w:stylePaneFormatFilter w:val="3B01" w:allStyles="1" w:customStyles="0" w:latentStyles="0" w:stylesInUse="0" w:headingStyles="0" w:numberingStyles="0" w:tableStyles="0" w:directFormattingOnRuns="1" w:directFormattingOnParagraphs="1" w:directFormattingOnNumbering="0" w:directFormattingOnTables="1" w:clearFormatting="1" w:top3HeadingStyles="1" w:visibleStyles="0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zzmp10LastTrailerInserted" w:val="^`~#mp!@b⌄A#B└┪908xřmS⌒Â6⌘FåWp’⌓‣Z3À-PÇE}!Ë}®Ŧ…^§M¨žÑ@¹ø„‬(Z⌟™Òóì‧⌑ÉÞ·&amp;)'Å qŽz:xL%Ô\&gt;ïõ⌔º&lt;ªÕÔŦLiU:Ä¹ÃÂVM ÈÏ†^ÿ»è&amp;⌆Ýw⌝7YÐóŧ¸D¿Þé%YkøY‘⌡è⌐çã¥XÆCÃ*Ek⌒&lt;„⌏=k'Ë⌑⌝xã% ãêH¿” ®C⌙⌂ÿ;U7&gt;RNV011"/>
    <w:docVar w:name="zzmp10LastTrailerInserted_2832" w:val="^`~#mp!@b⌄A#B└┪908xřmS⌒Â6⌘FåWp’⌓‣Z3À-PÇE}!Ë}®Ŧ…^§M¨žÑ@¹ø„‬(Z⌟™Òóì‧⌑ÉÞ·&amp;)'Å qŽz:xL%Ô\&gt;ïõ⌔º&lt;ªÕÔŦLiU:Ä¹ÃÂVM ÈÏ†^ÿ»è&amp;⌆Ýw⌝7YÐóŧ¸D¿Þé%YkøY‘⌡è⌐çã¥XÆCÃ*Ek⌒&lt;„⌏=k'Ë⌑⌝xã% ãêH¿” ®C⌙⌂ÿ;U7&gt;RNV011"/>
    <w:docVar w:name="zzmp10mSEGsValidated" w:val="1"/>
    <w:docVar w:name="zzmpLegacyTrailerRemoved" w:val="True"/>
    <w:docVar w:name="zzmpLTFontsClean" w:val="True"/>
    <w:docVar w:name="zzmpnSession" w:val="0.2665979"/>
  </w:docVars>
  <w:rsids>
    <w:rsidRoot w:val="00B9137A"/>
    <w:rsid w:val="000132C1"/>
    <w:rsid w:val="00013E7F"/>
    <w:rsid w:val="00016A46"/>
    <w:rsid w:val="0003315D"/>
    <w:rsid w:val="00051A8D"/>
    <w:rsid w:val="00052FAB"/>
    <w:rsid w:val="000545C5"/>
    <w:rsid w:val="00057476"/>
    <w:rsid w:val="00066ABF"/>
    <w:rsid w:val="00071703"/>
    <w:rsid w:val="00075FA7"/>
    <w:rsid w:val="0007685A"/>
    <w:rsid w:val="00082972"/>
    <w:rsid w:val="0009225F"/>
    <w:rsid w:val="000A633D"/>
    <w:rsid w:val="000C6534"/>
    <w:rsid w:val="000D0A18"/>
    <w:rsid w:val="000F1286"/>
    <w:rsid w:val="001211C1"/>
    <w:rsid w:val="00125159"/>
    <w:rsid w:val="00133285"/>
    <w:rsid w:val="001400DC"/>
    <w:rsid w:val="00142522"/>
    <w:rsid w:val="00143128"/>
    <w:rsid w:val="00160085"/>
    <w:rsid w:val="0016041C"/>
    <w:rsid w:val="00160B9C"/>
    <w:rsid w:val="00163D46"/>
    <w:rsid w:val="00166162"/>
    <w:rsid w:val="0018041D"/>
    <w:rsid w:val="00196C32"/>
    <w:rsid w:val="001A0F9B"/>
    <w:rsid w:val="001A7A9E"/>
    <w:rsid w:val="001B66EA"/>
    <w:rsid w:val="001B69FC"/>
    <w:rsid w:val="001B77D1"/>
    <w:rsid w:val="001C0A62"/>
    <w:rsid w:val="001C1771"/>
    <w:rsid w:val="001D035E"/>
    <w:rsid w:val="001D26F8"/>
    <w:rsid w:val="001D60BB"/>
    <w:rsid w:val="001E2F5B"/>
    <w:rsid w:val="001E49C0"/>
    <w:rsid w:val="001F4217"/>
    <w:rsid w:val="001F4DDA"/>
    <w:rsid w:val="001F63C4"/>
    <w:rsid w:val="00214CC5"/>
    <w:rsid w:val="00222F40"/>
    <w:rsid w:val="00223A6B"/>
    <w:rsid w:val="002324D2"/>
    <w:rsid w:val="00267C53"/>
    <w:rsid w:val="00275047"/>
    <w:rsid w:val="00287948"/>
    <w:rsid w:val="00292622"/>
    <w:rsid w:val="00292D4F"/>
    <w:rsid w:val="002A737A"/>
    <w:rsid w:val="002A7D56"/>
    <w:rsid w:val="002C2374"/>
    <w:rsid w:val="002D3BEB"/>
    <w:rsid w:val="002E5C48"/>
    <w:rsid w:val="002F30FF"/>
    <w:rsid w:val="00301DE5"/>
    <w:rsid w:val="00310C65"/>
    <w:rsid w:val="003258FF"/>
    <w:rsid w:val="00330DA8"/>
    <w:rsid w:val="0034164C"/>
    <w:rsid w:val="00341E41"/>
    <w:rsid w:val="00356DC4"/>
    <w:rsid w:val="0036549B"/>
    <w:rsid w:val="0038178E"/>
    <w:rsid w:val="00387FE9"/>
    <w:rsid w:val="003937B9"/>
    <w:rsid w:val="0039603A"/>
    <w:rsid w:val="003A3488"/>
    <w:rsid w:val="003B6890"/>
    <w:rsid w:val="003C1390"/>
    <w:rsid w:val="003C4A29"/>
    <w:rsid w:val="003E0113"/>
    <w:rsid w:val="003E3C75"/>
    <w:rsid w:val="0040353C"/>
    <w:rsid w:val="00406855"/>
    <w:rsid w:val="004118C9"/>
    <w:rsid w:val="00411E5B"/>
    <w:rsid w:val="004150E8"/>
    <w:rsid w:val="004331B1"/>
    <w:rsid w:val="00435821"/>
    <w:rsid w:val="00436553"/>
    <w:rsid w:val="00436D95"/>
    <w:rsid w:val="00444A07"/>
    <w:rsid w:val="0044649B"/>
    <w:rsid w:val="004633C0"/>
    <w:rsid w:val="00467A5B"/>
    <w:rsid w:val="00475652"/>
    <w:rsid w:val="00484DB3"/>
    <w:rsid w:val="004B11E2"/>
    <w:rsid w:val="004C3673"/>
    <w:rsid w:val="004C670F"/>
    <w:rsid w:val="004E33A5"/>
    <w:rsid w:val="004E371D"/>
    <w:rsid w:val="004E4A66"/>
    <w:rsid w:val="004E6B4E"/>
    <w:rsid w:val="00515B74"/>
    <w:rsid w:val="005163F5"/>
    <w:rsid w:val="00563E72"/>
    <w:rsid w:val="00566498"/>
    <w:rsid w:val="005667E1"/>
    <w:rsid w:val="005669B5"/>
    <w:rsid w:val="005863F0"/>
    <w:rsid w:val="0058736E"/>
    <w:rsid w:val="0059780E"/>
    <w:rsid w:val="005A2A30"/>
    <w:rsid w:val="005C6A5F"/>
    <w:rsid w:val="005F5D09"/>
    <w:rsid w:val="0060602B"/>
    <w:rsid w:val="006101E4"/>
    <w:rsid w:val="006116EE"/>
    <w:rsid w:val="00623C13"/>
    <w:rsid w:val="006416A0"/>
    <w:rsid w:val="006467D6"/>
    <w:rsid w:val="00664011"/>
    <w:rsid w:val="00672EF5"/>
    <w:rsid w:val="00685D64"/>
    <w:rsid w:val="00692044"/>
    <w:rsid w:val="006A17F0"/>
    <w:rsid w:val="006A72C7"/>
    <w:rsid w:val="006A742D"/>
    <w:rsid w:val="006B3991"/>
    <w:rsid w:val="006B7667"/>
    <w:rsid w:val="006D484E"/>
    <w:rsid w:val="006E6270"/>
    <w:rsid w:val="006F471D"/>
    <w:rsid w:val="007311C1"/>
    <w:rsid w:val="00731630"/>
    <w:rsid w:val="00735299"/>
    <w:rsid w:val="007378D9"/>
    <w:rsid w:val="00747074"/>
    <w:rsid w:val="00751E21"/>
    <w:rsid w:val="00770307"/>
    <w:rsid w:val="007820F5"/>
    <w:rsid w:val="00787355"/>
    <w:rsid w:val="00787498"/>
    <w:rsid w:val="00790104"/>
    <w:rsid w:val="007A227E"/>
    <w:rsid w:val="007A4920"/>
    <w:rsid w:val="007B02B3"/>
    <w:rsid w:val="007C325B"/>
    <w:rsid w:val="007C4A03"/>
    <w:rsid w:val="007C5374"/>
    <w:rsid w:val="007F30AC"/>
    <w:rsid w:val="007F4BAD"/>
    <w:rsid w:val="00802A45"/>
    <w:rsid w:val="008172BD"/>
    <w:rsid w:val="00856DCF"/>
    <w:rsid w:val="008751F1"/>
    <w:rsid w:val="0088714E"/>
    <w:rsid w:val="00891376"/>
    <w:rsid w:val="008A55F1"/>
    <w:rsid w:val="008A79E8"/>
    <w:rsid w:val="008C35C7"/>
    <w:rsid w:val="008F7985"/>
    <w:rsid w:val="00922C97"/>
    <w:rsid w:val="009233ED"/>
    <w:rsid w:val="00926C57"/>
    <w:rsid w:val="00951B90"/>
    <w:rsid w:val="00953526"/>
    <w:rsid w:val="00976839"/>
    <w:rsid w:val="00982C17"/>
    <w:rsid w:val="00991F73"/>
    <w:rsid w:val="009A4370"/>
    <w:rsid w:val="009A4475"/>
    <w:rsid w:val="009D78D1"/>
    <w:rsid w:val="009E24BD"/>
    <w:rsid w:val="009F02EE"/>
    <w:rsid w:val="00A00506"/>
    <w:rsid w:val="00A232CE"/>
    <w:rsid w:val="00A241E1"/>
    <w:rsid w:val="00A31266"/>
    <w:rsid w:val="00A33739"/>
    <w:rsid w:val="00A41237"/>
    <w:rsid w:val="00A50F83"/>
    <w:rsid w:val="00A52BB6"/>
    <w:rsid w:val="00A537B0"/>
    <w:rsid w:val="00A6132C"/>
    <w:rsid w:val="00A87472"/>
    <w:rsid w:val="00A93B94"/>
    <w:rsid w:val="00AA6186"/>
    <w:rsid w:val="00AB2130"/>
    <w:rsid w:val="00AB4087"/>
    <w:rsid w:val="00AB65B7"/>
    <w:rsid w:val="00AC35B7"/>
    <w:rsid w:val="00B0182A"/>
    <w:rsid w:val="00B058EF"/>
    <w:rsid w:val="00B43DFC"/>
    <w:rsid w:val="00B44C54"/>
    <w:rsid w:val="00B54997"/>
    <w:rsid w:val="00B56433"/>
    <w:rsid w:val="00B60549"/>
    <w:rsid w:val="00B767D4"/>
    <w:rsid w:val="00B9137A"/>
    <w:rsid w:val="00B96226"/>
    <w:rsid w:val="00BA2CD7"/>
    <w:rsid w:val="00BA7923"/>
    <w:rsid w:val="00BB4870"/>
    <w:rsid w:val="00BB7DA5"/>
    <w:rsid w:val="00C01BDA"/>
    <w:rsid w:val="00C14073"/>
    <w:rsid w:val="00C25D9C"/>
    <w:rsid w:val="00C31BB5"/>
    <w:rsid w:val="00C42A20"/>
    <w:rsid w:val="00C43A96"/>
    <w:rsid w:val="00C4656D"/>
    <w:rsid w:val="00C50C9E"/>
    <w:rsid w:val="00C55072"/>
    <w:rsid w:val="00C73673"/>
    <w:rsid w:val="00C7399F"/>
    <w:rsid w:val="00C74405"/>
    <w:rsid w:val="00C7479F"/>
    <w:rsid w:val="00C80CA8"/>
    <w:rsid w:val="00C835EA"/>
    <w:rsid w:val="00CC5F88"/>
    <w:rsid w:val="00CD5C90"/>
    <w:rsid w:val="00CE1E62"/>
    <w:rsid w:val="00D14A72"/>
    <w:rsid w:val="00D2047F"/>
    <w:rsid w:val="00D20F05"/>
    <w:rsid w:val="00D306F6"/>
    <w:rsid w:val="00D364B9"/>
    <w:rsid w:val="00D6137F"/>
    <w:rsid w:val="00D64462"/>
    <w:rsid w:val="00D647F7"/>
    <w:rsid w:val="00D8133B"/>
    <w:rsid w:val="00D90DB4"/>
    <w:rsid w:val="00D91523"/>
    <w:rsid w:val="00D91F67"/>
    <w:rsid w:val="00D9554E"/>
    <w:rsid w:val="00DB1A0A"/>
    <w:rsid w:val="00DB4F95"/>
    <w:rsid w:val="00DC2FB3"/>
    <w:rsid w:val="00DC4C99"/>
    <w:rsid w:val="00DE2A8E"/>
    <w:rsid w:val="00DE4A7D"/>
    <w:rsid w:val="00E01508"/>
    <w:rsid w:val="00E22230"/>
    <w:rsid w:val="00E32465"/>
    <w:rsid w:val="00E47EB5"/>
    <w:rsid w:val="00E57021"/>
    <w:rsid w:val="00E61773"/>
    <w:rsid w:val="00E66CF6"/>
    <w:rsid w:val="00E772E2"/>
    <w:rsid w:val="00E80E79"/>
    <w:rsid w:val="00E849C0"/>
    <w:rsid w:val="00E87BD1"/>
    <w:rsid w:val="00EA2AC5"/>
    <w:rsid w:val="00EA4746"/>
    <w:rsid w:val="00EB0992"/>
    <w:rsid w:val="00EB72A2"/>
    <w:rsid w:val="00ED4B1F"/>
    <w:rsid w:val="00EE7C33"/>
    <w:rsid w:val="00EF05BA"/>
    <w:rsid w:val="00EF4F1D"/>
    <w:rsid w:val="00F01816"/>
    <w:rsid w:val="00F05223"/>
    <w:rsid w:val="00F14298"/>
    <w:rsid w:val="00F2487C"/>
    <w:rsid w:val="00F31B90"/>
    <w:rsid w:val="00F635F4"/>
    <w:rsid w:val="00F82050"/>
    <w:rsid w:val="00F8534F"/>
    <w:rsid w:val="00F917DB"/>
    <w:rsid w:val="00F931BC"/>
    <w:rsid w:val="00FA03EA"/>
    <w:rsid w:val="00FA2F87"/>
    <w:rsid w:val="00FA3DDF"/>
    <w:rsid w:val="00FA4C67"/>
    <w:rsid w:val="00FB21B9"/>
    <w:rsid w:val="00FD13D9"/>
    <w:rsid w:val="00FD3ADA"/>
    <w:rsid w:val="00FD46E9"/>
    <w:rsid w:val="00FE0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-legalmacpac-data/10"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E81257A"/>
  <w15:docId w15:val="{3D2B55EA-06A8-44D1-9534-D6885BB05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4"/>
    <w:lsdException w:name="heading 1" w:uiPriority="3" w:qFormat="1"/>
    <w:lsdException w:name="heading 2" w:semiHidden="1" w:uiPriority="3" w:unhideWhenUsed="1" w:qFormat="1"/>
    <w:lsdException w:name="heading 3" w:semiHidden="1" w:uiPriority="3" w:unhideWhenUsed="1" w:qFormat="1"/>
    <w:lsdException w:name="heading 4" w:semiHidden="1" w:uiPriority="3" w:unhideWhenUsed="1" w:qFormat="1"/>
    <w:lsdException w:name="heading 5" w:semiHidden="1" w:uiPriority="3" w:unhideWhenUsed="1" w:qFormat="1"/>
    <w:lsdException w:name="heading 6" w:semiHidden="1" w:uiPriority="3" w:unhideWhenUsed="1" w:qFormat="1"/>
    <w:lsdException w:name="heading 7" w:semiHidden="1" w:uiPriority="0" w:unhideWhenUsed="1"/>
    <w:lsdException w:name="heading 8" w:semiHidden="1" w:uiPriority="0" w:unhideWhenUsed="1"/>
    <w:lsdException w:name="heading 9" w:semiHidden="1" w:uiPriority="0" w:unhideWhenUsed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iPriority="0" w:unhideWhenUsed="1"/>
    <w:lsdException w:name="index 9" w:semiHidden="1" w:uiPriority="0" w:unhideWhenUsed="1"/>
    <w:lsdException w:name="toc 1" w:semiHidden="1" w:uiPriority="4" w:unhideWhenUsed="1"/>
    <w:lsdException w:name="toc 2" w:semiHidden="1" w:uiPriority="4" w:unhideWhenUsed="1"/>
    <w:lsdException w:name="toc 3" w:semiHidden="1" w:uiPriority="4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7" w:unhideWhenUsed="1"/>
    <w:lsdException w:name="annotation text" w:semiHidden="1" w:unhideWhenUsed="1"/>
    <w:lsdException w:name="header" w:semiHidden="1" w:uiPriority="0" w:unhideWhenUsed="1"/>
    <w:lsdException w:name="footer" w:semiHidden="1" w:uiPriority="7" w:unhideWhenUsed="1"/>
    <w:lsdException w:name="index heading" w:semiHidden="1" w:uiPriority="0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7" w:unhideWhenUsed="1"/>
    <w:lsdException w:name="annotation reference" w:semiHidden="1" w:unhideWhenUsed="1"/>
    <w:lsdException w:name="line number" w:semiHidden="1" w:unhideWhenUsed="1"/>
    <w:lsdException w:name="page number" w:semiHidden="1" w:uiPriority="7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/>
    <w:lsdException w:name="List 4" w:semiHidden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/>
    <w:lsdException w:name="Subtitle" w:semiHidden="1" w:uiPriority="11"/>
    <w:lsdException w:name="Salutation" w:semiHidden="1" w:uiPriority="7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2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4"/>
    <w:rsid w:val="00C14073"/>
    <w:rPr>
      <w:rFonts w:eastAsia="Times New Roman"/>
      <w:lang w:val="en-GB"/>
    </w:rPr>
  </w:style>
  <w:style w:type="paragraph" w:styleId="Heading1">
    <w:name w:val="heading 1"/>
    <w:basedOn w:val="BodyText"/>
    <w:next w:val="BodyText"/>
    <w:link w:val="Heading1Char"/>
    <w:uiPriority w:val="3"/>
    <w:qFormat/>
    <w:rsid w:val="004C670F"/>
    <w:pPr>
      <w:keepNext/>
      <w:keepLines/>
      <w:jc w:val="left"/>
      <w:outlineLvl w:val="0"/>
    </w:pPr>
    <w:rPr>
      <w:b/>
      <w:caps/>
    </w:rPr>
  </w:style>
  <w:style w:type="paragraph" w:styleId="Heading2">
    <w:name w:val="heading 2"/>
    <w:basedOn w:val="BodyText"/>
    <w:next w:val="BodyText"/>
    <w:link w:val="Heading2Char"/>
    <w:uiPriority w:val="3"/>
    <w:qFormat/>
    <w:rsid w:val="004C670F"/>
    <w:pPr>
      <w:keepNext/>
      <w:keepLines/>
      <w:jc w:val="left"/>
      <w:outlineLvl w:val="1"/>
    </w:pPr>
    <w:rPr>
      <w:b/>
      <w:smallCaps/>
    </w:rPr>
  </w:style>
  <w:style w:type="paragraph" w:styleId="Heading3">
    <w:name w:val="heading 3"/>
    <w:basedOn w:val="BodyText"/>
    <w:next w:val="BodyText"/>
    <w:link w:val="Heading3Char"/>
    <w:uiPriority w:val="3"/>
    <w:qFormat/>
    <w:rsid w:val="004C670F"/>
    <w:pPr>
      <w:keepNext/>
      <w:keepLines/>
      <w:jc w:val="left"/>
      <w:outlineLvl w:val="2"/>
    </w:pPr>
    <w:rPr>
      <w:b/>
    </w:rPr>
  </w:style>
  <w:style w:type="paragraph" w:styleId="Heading4">
    <w:name w:val="heading 4"/>
    <w:basedOn w:val="Heading3"/>
    <w:next w:val="BodyText"/>
    <w:link w:val="Heading4Char"/>
    <w:uiPriority w:val="3"/>
    <w:qFormat/>
    <w:rsid w:val="004C670F"/>
    <w:pPr>
      <w:outlineLvl w:val="3"/>
    </w:pPr>
  </w:style>
  <w:style w:type="paragraph" w:styleId="Heading5">
    <w:name w:val="heading 5"/>
    <w:basedOn w:val="BodyText"/>
    <w:next w:val="BodyText"/>
    <w:link w:val="Heading5Char"/>
    <w:uiPriority w:val="3"/>
    <w:qFormat/>
    <w:rsid w:val="004C670F"/>
    <w:pPr>
      <w:keepNext/>
      <w:keepLines/>
      <w:jc w:val="center"/>
      <w:outlineLvl w:val="4"/>
    </w:pPr>
    <w:rPr>
      <w:b/>
      <w:caps/>
    </w:rPr>
  </w:style>
  <w:style w:type="paragraph" w:styleId="Heading6">
    <w:name w:val="heading 6"/>
    <w:basedOn w:val="BodyText"/>
    <w:next w:val="BodyText"/>
    <w:link w:val="Heading6Char"/>
    <w:uiPriority w:val="3"/>
    <w:qFormat/>
    <w:rsid w:val="004C670F"/>
    <w:pPr>
      <w:keepNext/>
      <w:jc w:val="center"/>
      <w:outlineLvl w:val="5"/>
    </w:pPr>
    <w:rPr>
      <w:b/>
    </w:rPr>
  </w:style>
  <w:style w:type="paragraph" w:styleId="Heading7">
    <w:name w:val="heading 7"/>
    <w:basedOn w:val="BodyText"/>
    <w:next w:val="BodyText"/>
    <w:link w:val="Heading7Char"/>
    <w:semiHidden/>
    <w:rsid w:val="004C670F"/>
    <w:pPr>
      <w:keepNext/>
      <w:keepLines/>
      <w:outlineLvl w:val="6"/>
    </w:pPr>
  </w:style>
  <w:style w:type="paragraph" w:styleId="Heading8">
    <w:name w:val="heading 8"/>
    <w:basedOn w:val="BodyText"/>
    <w:next w:val="BodyText"/>
    <w:link w:val="Heading8Char"/>
    <w:semiHidden/>
    <w:rsid w:val="004C670F"/>
    <w:pPr>
      <w:jc w:val="left"/>
      <w:outlineLvl w:val="7"/>
    </w:pPr>
  </w:style>
  <w:style w:type="paragraph" w:styleId="Heading9">
    <w:name w:val="heading 9"/>
    <w:basedOn w:val="BodyText"/>
    <w:next w:val="Normal"/>
    <w:link w:val="Heading9Char"/>
    <w:semiHidden/>
    <w:rsid w:val="004C670F"/>
    <w:pPr>
      <w:outlineLvl w:val="8"/>
    </w:pPr>
    <w:rPr>
      <w:rFonts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qFormat/>
    <w:rsid w:val="007311C1"/>
    <w:pPr>
      <w:spacing w:after="180" w:line="280" w:lineRule="atLeast"/>
      <w:jc w:val="both"/>
    </w:pPr>
  </w:style>
  <w:style w:type="character" w:customStyle="1" w:styleId="BodyTextChar">
    <w:name w:val="Body Text Char"/>
    <w:basedOn w:val="DefaultParagraphFont"/>
    <w:link w:val="BodyText"/>
    <w:rsid w:val="007311C1"/>
    <w:rPr>
      <w:rFonts w:eastAsia="Times New Roman"/>
      <w:lang w:val="en-GB"/>
    </w:rPr>
  </w:style>
  <w:style w:type="paragraph" w:customStyle="1" w:styleId="Address">
    <w:name w:val="Address"/>
    <w:basedOn w:val="BodyText"/>
    <w:uiPriority w:val="7"/>
    <w:unhideWhenUsed/>
    <w:rsid w:val="004C670F"/>
    <w:pPr>
      <w:spacing w:after="720"/>
    </w:pPr>
    <w:rPr>
      <w:noProof/>
    </w:rPr>
  </w:style>
  <w:style w:type="paragraph" w:styleId="Date">
    <w:name w:val="Date"/>
    <w:basedOn w:val="Normal"/>
    <w:next w:val="Normal"/>
    <w:link w:val="DateChar"/>
    <w:uiPriority w:val="9"/>
    <w:unhideWhenUsed/>
    <w:rsid w:val="004C670F"/>
  </w:style>
  <w:style w:type="character" w:customStyle="1" w:styleId="DateChar">
    <w:name w:val="Date Char"/>
    <w:basedOn w:val="DefaultParagraphFont"/>
    <w:link w:val="Date"/>
    <w:uiPriority w:val="9"/>
    <w:rsid w:val="00953526"/>
    <w:rPr>
      <w:rFonts w:eastAsia="Times New Roman"/>
      <w:lang w:val="en-GB"/>
    </w:rPr>
  </w:style>
  <w:style w:type="paragraph" w:styleId="Footer">
    <w:name w:val="footer"/>
    <w:basedOn w:val="BodyText"/>
    <w:link w:val="FooterChar"/>
    <w:uiPriority w:val="7"/>
    <w:unhideWhenUsed/>
    <w:rsid w:val="004C670F"/>
    <w:pPr>
      <w:tabs>
        <w:tab w:val="right" w:pos="8280"/>
      </w:tabs>
      <w:spacing w:after="0"/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7"/>
    <w:rsid w:val="002E5C48"/>
    <w:rPr>
      <w:rFonts w:eastAsia="Times New Roman"/>
      <w:sz w:val="16"/>
      <w:lang w:val="en-GB"/>
    </w:rPr>
  </w:style>
  <w:style w:type="character" w:styleId="FootnoteReference">
    <w:name w:val="footnote reference"/>
    <w:basedOn w:val="DefaultParagraphFont"/>
    <w:uiPriority w:val="7"/>
    <w:unhideWhenUsed/>
    <w:rsid w:val="002E5C48"/>
    <w:rPr>
      <w:vertAlign w:val="superscript"/>
      <w:lang w:val="en-GB"/>
    </w:rPr>
  </w:style>
  <w:style w:type="paragraph" w:customStyle="1" w:styleId="FootNoteSeparator">
    <w:name w:val="FootNote Separator"/>
    <w:basedOn w:val="Normal"/>
    <w:uiPriority w:val="7"/>
    <w:unhideWhenUsed/>
    <w:rsid w:val="004C670F"/>
    <w:pPr>
      <w:pBdr>
        <w:top w:val="single" w:sz="4" w:space="1" w:color="auto"/>
      </w:pBdr>
    </w:pPr>
  </w:style>
  <w:style w:type="paragraph" w:styleId="FootnoteText">
    <w:name w:val="footnote text"/>
    <w:basedOn w:val="BodyText"/>
    <w:link w:val="FootnoteTextChar"/>
    <w:uiPriority w:val="7"/>
    <w:rsid w:val="002E5C48"/>
    <w:pPr>
      <w:spacing w:after="120"/>
      <w:ind w:left="187" w:hanging="187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7"/>
    <w:rsid w:val="002E5C48"/>
    <w:rPr>
      <w:rFonts w:eastAsia="Times New Roman"/>
      <w:sz w:val="20"/>
      <w:szCs w:val="20"/>
      <w:lang w:val="en-GB"/>
    </w:rPr>
  </w:style>
  <w:style w:type="paragraph" w:customStyle="1" w:styleId="FsTable">
    <w:name w:val="FsTable"/>
    <w:basedOn w:val="BodyText"/>
    <w:uiPriority w:val="1"/>
    <w:qFormat/>
    <w:rsid w:val="004C670F"/>
    <w:pPr>
      <w:spacing w:before="120" w:after="120"/>
      <w:jc w:val="left"/>
    </w:pPr>
  </w:style>
  <w:style w:type="paragraph" w:customStyle="1" w:styleId="FsTableHeading">
    <w:name w:val="FsTableHeading"/>
    <w:basedOn w:val="BodyText"/>
    <w:next w:val="FsTable"/>
    <w:uiPriority w:val="1"/>
    <w:qFormat/>
    <w:rsid w:val="004C670F"/>
    <w:pPr>
      <w:keepNext/>
      <w:keepLines/>
      <w:spacing w:before="120" w:after="120"/>
      <w:jc w:val="left"/>
    </w:pPr>
    <w:rPr>
      <w:b/>
    </w:rPr>
  </w:style>
  <w:style w:type="paragraph" w:customStyle="1" w:styleId="FWRecitals">
    <w:name w:val="FWRecitals"/>
    <w:basedOn w:val="Normal"/>
    <w:link w:val="FWRecitalsChar"/>
    <w:qFormat/>
    <w:rsid w:val="001B66EA"/>
    <w:pPr>
      <w:numPr>
        <w:numId w:val="1"/>
      </w:numPr>
      <w:spacing w:after="180" w:line="280" w:lineRule="atLeast"/>
      <w:jc w:val="both"/>
    </w:pPr>
    <w:rPr>
      <w:rFonts w:eastAsia="SimSun"/>
      <w:szCs w:val="20"/>
    </w:rPr>
  </w:style>
  <w:style w:type="paragraph" w:styleId="Header">
    <w:name w:val="header"/>
    <w:basedOn w:val="BodyText"/>
    <w:link w:val="HeaderChar"/>
    <w:semiHidden/>
    <w:rsid w:val="004C670F"/>
    <w:pPr>
      <w:tabs>
        <w:tab w:val="right" w:pos="8280"/>
      </w:tabs>
      <w:spacing w:after="0"/>
      <w:jc w:val="right"/>
    </w:pPr>
    <w:rPr>
      <w:sz w:val="16"/>
    </w:rPr>
  </w:style>
  <w:style w:type="character" w:customStyle="1" w:styleId="HeaderChar">
    <w:name w:val="Header Char"/>
    <w:basedOn w:val="DefaultParagraphFont"/>
    <w:link w:val="Header"/>
    <w:semiHidden/>
    <w:rsid w:val="00953526"/>
    <w:rPr>
      <w:rFonts w:eastAsia="Times New Roman"/>
      <w:sz w:val="16"/>
      <w:lang w:val="en-GB"/>
    </w:rPr>
  </w:style>
  <w:style w:type="paragraph" w:customStyle="1" w:styleId="HeaderFPCSLogo">
    <w:name w:val="HeaderFPCSLogo"/>
    <w:basedOn w:val="Header"/>
    <w:semiHidden/>
    <w:rsid w:val="004C670F"/>
    <w:pPr>
      <w:tabs>
        <w:tab w:val="clear" w:pos="8280"/>
      </w:tabs>
      <w:jc w:val="center"/>
    </w:pPr>
  </w:style>
  <w:style w:type="paragraph" w:customStyle="1" w:styleId="HeaderCPCSLogo">
    <w:name w:val="HeaderCPCSLogo"/>
    <w:basedOn w:val="HeaderFPCSLogo"/>
    <w:semiHidden/>
    <w:rsid w:val="004C670F"/>
    <w:pPr>
      <w:spacing w:before="360"/>
    </w:pPr>
  </w:style>
  <w:style w:type="paragraph" w:customStyle="1" w:styleId="HeaderCPN">
    <w:name w:val="HeaderCPN"/>
    <w:basedOn w:val="BodyText"/>
    <w:semiHidden/>
    <w:rsid w:val="004C670F"/>
    <w:pPr>
      <w:spacing w:before="360" w:after="0"/>
      <w:jc w:val="right"/>
    </w:pPr>
  </w:style>
  <w:style w:type="paragraph" w:customStyle="1" w:styleId="HeaderFPN">
    <w:name w:val="HeaderFPN"/>
    <w:basedOn w:val="HeaderCPN"/>
    <w:semiHidden/>
    <w:rsid w:val="004C670F"/>
    <w:pPr>
      <w:spacing w:before="0"/>
    </w:pPr>
  </w:style>
  <w:style w:type="character" w:customStyle="1" w:styleId="Heading1Char">
    <w:name w:val="Heading 1 Char"/>
    <w:basedOn w:val="DefaultParagraphFont"/>
    <w:link w:val="Heading1"/>
    <w:uiPriority w:val="3"/>
    <w:rsid w:val="002E5C48"/>
    <w:rPr>
      <w:rFonts w:eastAsia="Times New Roman"/>
      <w:b/>
      <w:caps/>
      <w:lang w:val="en-GB"/>
    </w:rPr>
  </w:style>
  <w:style w:type="character" w:customStyle="1" w:styleId="Heading2Char">
    <w:name w:val="Heading 2 Char"/>
    <w:basedOn w:val="DefaultParagraphFont"/>
    <w:link w:val="Heading2"/>
    <w:uiPriority w:val="3"/>
    <w:rsid w:val="002E5C48"/>
    <w:rPr>
      <w:rFonts w:eastAsia="Times New Roman"/>
      <w:b/>
      <w:smallCaps/>
      <w:lang w:val="en-GB"/>
    </w:rPr>
  </w:style>
  <w:style w:type="character" w:customStyle="1" w:styleId="Heading3Char">
    <w:name w:val="Heading 3 Char"/>
    <w:basedOn w:val="DefaultParagraphFont"/>
    <w:link w:val="Heading3"/>
    <w:uiPriority w:val="3"/>
    <w:rsid w:val="002E5C48"/>
    <w:rPr>
      <w:rFonts w:eastAsia="Times New Roman"/>
      <w:b/>
      <w:lang w:val="en-GB"/>
    </w:rPr>
  </w:style>
  <w:style w:type="character" w:customStyle="1" w:styleId="Heading4Char">
    <w:name w:val="Heading 4 Char"/>
    <w:basedOn w:val="DefaultParagraphFont"/>
    <w:link w:val="Heading4"/>
    <w:uiPriority w:val="3"/>
    <w:rsid w:val="002E5C48"/>
    <w:rPr>
      <w:rFonts w:eastAsia="Times New Roman"/>
      <w:b/>
      <w:lang w:val="en-GB"/>
    </w:rPr>
  </w:style>
  <w:style w:type="character" w:customStyle="1" w:styleId="Heading5Char">
    <w:name w:val="Heading 5 Char"/>
    <w:basedOn w:val="DefaultParagraphFont"/>
    <w:link w:val="Heading5"/>
    <w:uiPriority w:val="3"/>
    <w:rsid w:val="002E5C48"/>
    <w:rPr>
      <w:rFonts w:eastAsia="Times New Roman"/>
      <w:b/>
      <w:caps/>
      <w:lang w:val="en-GB"/>
    </w:rPr>
  </w:style>
  <w:style w:type="character" w:customStyle="1" w:styleId="Heading6Char">
    <w:name w:val="Heading 6 Char"/>
    <w:basedOn w:val="DefaultParagraphFont"/>
    <w:link w:val="Heading6"/>
    <w:uiPriority w:val="3"/>
    <w:rsid w:val="002E5C48"/>
    <w:rPr>
      <w:rFonts w:eastAsia="Times New Roman"/>
      <w:b/>
      <w:lang w:val="en-GB"/>
    </w:rPr>
  </w:style>
  <w:style w:type="character" w:customStyle="1" w:styleId="Heading7Char">
    <w:name w:val="Heading 7 Char"/>
    <w:basedOn w:val="DefaultParagraphFont"/>
    <w:link w:val="Heading7"/>
    <w:semiHidden/>
    <w:rsid w:val="00953526"/>
    <w:rPr>
      <w:rFonts w:eastAsia="Times New Roman"/>
      <w:lang w:val="en-GB"/>
    </w:rPr>
  </w:style>
  <w:style w:type="character" w:customStyle="1" w:styleId="Heading8Char">
    <w:name w:val="Heading 8 Char"/>
    <w:basedOn w:val="DefaultParagraphFont"/>
    <w:link w:val="Heading8"/>
    <w:semiHidden/>
    <w:rsid w:val="00953526"/>
    <w:rPr>
      <w:rFonts w:eastAsia="Times New Roman"/>
      <w:lang w:val="en-GB"/>
    </w:rPr>
  </w:style>
  <w:style w:type="character" w:customStyle="1" w:styleId="Heading9Char">
    <w:name w:val="Heading 9 Char"/>
    <w:basedOn w:val="DefaultParagraphFont"/>
    <w:link w:val="Heading9"/>
    <w:semiHidden/>
    <w:rsid w:val="00953526"/>
    <w:rPr>
      <w:rFonts w:eastAsia="Times New Roman" w:cs="Arial"/>
      <w:szCs w:val="22"/>
      <w:lang w:val="en-GB"/>
    </w:rPr>
  </w:style>
  <w:style w:type="paragraph" w:customStyle="1" w:styleId="MarginalNote">
    <w:name w:val="Marginal Note"/>
    <w:basedOn w:val="BodyText"/>
    <w:next w:val="BodyText"/>
    <w:uiPriority w:val="2"/>
    <w:rsid w:val="004C670F"/>
    <w:pPr>
      <w:keepNext/>
      <w:keepLines/>
      <w:framePr w:w="1152" w:hSpace="144" w:wrap="around" w:vAnchor="text" w:hAnchor="page" w:y="1"/>
      <w:spacing w:before="40" w:line="180" w:lineRule="exact"/>
    </w:pPr>
    <w:rPr>
      <w:b/>
      <w:sz w:val="16"/>
    </w:rPr>
  </w:style>
  <w:style w:type="character" w:styleId="PageNumber">
    <w:name w:val="page number"/>
    <w:basedOn w:val="DefaultParagraphFont"/>
    <w:uiPriority w:val="7"/>
    <w:unhideWhenUsed/>
    <w:rsid w:val="00196C32"/>
    <w:rPr>
      <w:rFonts w:ascii="Times New Roman" w:hAnsi="Times New Roman"/>
      <w:sz w:val="16"/>
      <w:lang w:val="en-GB"/>
    </w:rPr>
  </w:style>
  <w:style w:type="paragraph" w:customStyle="1" w:styleId="ParaHeading">
    <w:name w:val="ParaHeading"/>
    <w:basedOn w:val="BodyText"/>
    <w:next w:val="BodyText"/>
    <w:qFormat/>
    <w:rsid w:val="004C670F"/>
    <w:pPr>
      <w:keepNext/>
      <w:keepLines/>
    </w:pPr>
    <w:rPr>
      <w:b/>
    </w:rPr>
  </w:style>
  <w:style w:type="paragraph" w:styleId="Salutation">
    <w:name w:val="Salutation"/>
    <w:basedOn w:val="BodyText"/>
    <w:next w:val="Normal"/>
    <w:link w:val="SalutationChar"/>
    <w:uiPriority w:val="7"/>
    <w:unhideWhenUsed/>
    <w:rsid w:val="004C670F"/>
  </w:style>
  <w:style w:type="character" w:customStyle="1" w:styleId="SalutationChar">
    <w:name w:val="Salutation Char"/>
    <w:basedOn w:val="DefaultParagraphFont"/>
    <w:link w:val="Salutation"/>
    <w:uiPriority w:val="7"/>
    <w:rsid w:val="002E5C48"/>
    <w:rPr>
      <w:rFonts w:eastAsia="Times New Roman"/>
      <w:lang w:val="en-GB"/>
    </w:rPr>
  </w:style>
  <w:style w:type="paragraph" w:customStyle="1" w:styleId="Sealing">
    <w:name w:val="Sealing"/>
    <w:basedOn w:val="BodyText"/>
    <w:uiPriority w:val="2"/>
    <w:rsid w:val="004C670F"/>
    <w:pPr>
      <w:keepLines/>
      <w:tabs>
        <w:tab w:val="left" w:pos="1728"/>
        <w:tab w:val="left" w:pos="4320"/>
      </w:tabs>
      <w:spacing w:after="480"/>
    </w:pPr>
  </w:style>
  <w:style w:type="paragraph" w:styleId="TOAHeading">
    <w:name w:val="toa heading"/>
    <w:basedOn w:val="Normal"/>
    <w:next w:val="Normal"/>
    <w:semiHidden/>
    <w:rsid w:val="004C670F"/>
    <w:pPr>
      <w:spacing w:before="120"/>
    </w:pPr>
    <w:rPr>
      <w:rFonts w:ascii="Arial" w:hAnsi="Arial" w:cs="Arial"/>
      <w:b/>
      <w:bCs/>
    </w:rPr>
  </w:style>
  <w:style w:type="paragraph" w:styleId="TOC1">
    <w:name w:val="toc 1"/>
    <w:basedOn w:val="BodyText"/>
    <w:next w:val="BodyText"/>
    <w:uiPriority w:val="4"/>
    <w:rsid w:val="004C670F"/>
    <w:pPr>
      <w:keepLines/>
      <w:tabs>
        <w:tab w:val="right" w:leader="dot" w:pos="8309"/>
      </w:tabs>
      <w:spacing w:before="120" w:after="0"/>
      <w:ind w:left="720" w:right="720" w:hanging="720"/>
      <w:jc w:val="left"/>
    </w:pPr>
    <w:rPr>
      <w:caps/>
    </w:rPr>
  </w:style>
  <w:style w:type="paragraph" w:styleId="TOC2">
    <w:name w:val="toc 2"/>
    <w:basedOn w:val="BodyText"/>
    <w:next w:val="BodyText"/>
    <w:uiPriority w:val="4"/>
    <w:rsid w:val="004C670F"/>
    <w:pPr>
      <w:tabs>
        <w:tab w:val="left" w:pos="357"/>
        <w:tab w:val="left" w:pos="720"/>
        <w:tab w:val="right" w:leader="dot" w:pos="8307"/>
      </w:tabs>
      <w:spacing w:before="120" w:after="0"/>
      <w:ind w:left="720" w:right="720" w:hanging="360"/>
      <w:jc w:val="left"/>
    </w:pPr>
    <w:rPr>
      <w:smallCaps/>
      <w:noProof/>
    </w:rPr>
  </w:style>
  <w:style w:type="paragraph" w:styleId="TOC3">
    <w:name w:val="toc 3"/>
    <w:basedOn w:val="BodyText"/>
    <w:next w:val="BodyText"/>
    <w:uiPriority w:val="4"/>
    <w:rsid w:val="004C670F"/>
    <w:pPr>
      <w:tabs>
        <w:tab w:val="right" w:leader="dot" w:pos="8307"/>
      </w:tabs>
      <w:spacing w:after="0"/>
      <w:ind w:left="720" w:right="720"/>
    </w:pPr>
  </w:style>
  <w:style w:type="paragraph" w:styleId="TOC4">
    <w:name w:val="toc 4"/>
    <w:basedOn w:val="BodyText"/>
    <w:next w:val="BodyText"/>
    <w:semiHidden/>
    <w:rsid w:val="004C670F"/>
    <w:pPr>
      <w:tabs>
        <w:tab w:val="right" w:leader="dot" w:pos="8309"/>
      </w:tabs>
      <w:spacing w:after="0"/>
      <w:ind w:left="1440" w:right="720"/>
    </w:pPr>
  </w:style>
  <w:style w:type="paragraph" w:styleId="TOC5">
    <w:name w:val="toc 5"/>
    <w:basedOn w:val="BodyText"/>
    <w:semiHidden/>
    <w:rsid w:val="004C670F"/>
    <w:pPr>
      <w:tabs>
        <w:tab w:val="right" w:leader="dot" w:pos="8309"/>
      </w:tabs>
      <w:spacing w:before="120" w:after="120"/>
      <w:ind w:left="720" w:right="720" w:hanging="720"/>
    </w:pPr>
    <w:rPr>
      <w:caps/>
    </w:rPr>
  </w:style>
  <w:style w:type="paragraph" w:styleId="TOC6">
    <w:name w:val="toc 6"/>
    <w:basedOn w:val="BodyText"/>
    <w:semiHidden/>
    <w:rsid w:val="004C670F"/>
    <w:pPr>
      <w:tabs>
        <w:tab w:val="right" w:leader="dot" w:pos="8309"/>
      </w:tabs>
      <w:ind w:left="720" w:right="720"/>
    </w:pPr>
  </w:style>
  <w:style w:type="paragraph" w:styleId="TOC7">
    <w:name w:val="toc 7"/>
    <w:basedOn w:val="BodyText"/>
    <w:semiHidden/>
    <w:rsid w:val="004C670F"/>
    <w:pPr>
      <w:tabs>
        <w:tab w:val="right" w:leader="dot" w:pos="8309"/>
      </w:tabs>
      <w:ind w:left="1080" w:right="720"/>
    </w:pPr>
    <w:rPr>
      <w:i/>
    </w:rPr>
  </w:style>
  <w:style w:type="paragraph" w:styleId="TOC8">
    <w:name w:val="toc 8"/>
    <w:basedOn w:val="BodyText"/>
    <w:semiHidden/>
    <w:rsid w:val="004C670F"/>
    <w:pPr>
      <w:tabs>
        <w:tab w:val="right" w:leader="dot" w:pos="8309"/>
      </w:tabs>
      <w:ind w:left="1440" w:right="720"/>
    </w:pPr>
    <w:rPr>
      <w:i/>
    </w:rPr>
  </w:style>
  <w:style w:type="paragraph" w:styleId="TOC9">
    <w:name w:val="toc 9"/>
    <w:basedOn w:val="BodyText"/>
    <w:next w:val="Normal"/>
    <w:semiHidden/>
    <w:rsid w:val="004C670F"/>
    <w:pPr>
      <w:tabs>
        <w:tab w:val="right" w:leader="dot" w:pos="8309"/>
      </w:tabs>
      <w:ind w:left="1440"/>
    </w:pPr>
    <w:rPr>
      <w:i/>
    </w:rPr>
  </w:style>
  <w:style w:type="character" w:styleId="Emphasis">
    <w:name w:val="Emphasis"/>
    <w:basedOn w:val="DefaultParagraphFont"/>
    <w:qFormat/>
    <w:rsid w:val="00A93B94"/>
    <w:rPr>
      <w:i/>
      <w:iCs/>
      <w:lang w:val="en-GB"/>
    </w:rPr>
  </w:style>
  <w:style w:type="character" w:customStyle="1" w:styleId="FsHidden">
    <w:name w:val="FsHidden"/>
    <w:basedOn w:val="DefaultParagraphFont"/>
    <w:uiPriority w:val="1"/>
    <w:rsid w:val="005667E1"/>
    <w:rPr>
      <w:vanish/>
      <w:color w:val="FFC000" w:themeColor="accent4"/>
      <w:lang w:val="en-GB"/>
    </w:rPr>
  </w:style>
  <w:style w:type="paragraph" w:styleId="NoSpacing">
    <w:name w:val="No Spacing"/>
    <w:uiPriority w:val="2"/>
    <w:rsid w:val="005667E1"/>
    <w:rPr>
      <w:rFonts w:eastAsia="Times New Roman"/>
      <w:lang w:val="en-GB"/>
    </w:rPr>
  </w:style>
  <w:style w:type="table" w:styleId="TableGrid">
    <w:name w:val="Table Grid"/>
    <w:basedOn w:val="TableNormal"/>
    <w:uiPriority w:val="39"/>
    <w:rsid w:val="005667E1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WRecitalsChar">
    <w:name w:val="FWRecitals Char"/>
    <w:link w:val="FWRecitals"/>
    <w:rsid w:val="001B66EA"/>
    <w:rPr>
      <w:rFonts w:eastAsia="SimSun"/>
      <w:szCs w:val="20"/>
      <w:lang w:val="en-GB"/>
    </w:rPr>
  </w:style>
  <w:style w:type="numbering" w:styleId="111111">
    <w:name w:val="Outline List 2"/>
    <w:basedOn w:val="NoList"/>
    <w:uiPriority w:val="99"/>
    <w:semiHidden/>
    <w:unhideWhenUsed/>
    <w:rsid w:val="008F7985"/>
  </w:style>
  <w:style w:type="numbering" w:styleId="1ai">
    <w:name w:val="Outline List 1"/>
    <w:basedOn w:val="NoList"/>
    <w:uiPriority w:val="99"/>
    <w:semiHidden/>
    <w:unhideWhenUsed/>
    <w:rsid w:val="008F7985"/>
  </w:style>
  <w:style w:type="numbering" w:styleId="ArticleSection">
    <w:name w:val="Outline List 3"/>
    <w:basedOn w:val="NoList"/>
    <w:uiPriority w:val="99"/>
    <w:semiHidden/>
    <w:unhideWhenUsed/>
    <w:rsid w:val="008F7985"/>
  </w:style>
  <w:style w:type="paragraph" w:styleId="BalloonText">
    <w:name w:val="Balloon Text"/>
    <w:basedOn w:val="Normal"/>
    <w:link w:val="BalloonTextChar"/>
    <w:uiPriority w:val="99"/>
    <w:semiHidden/>
    <w:rsid w:val="008F798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7985"/>
    <w:rPr>
      <w:rFonts w:ascii="Tahoma" w:eastAsia="Times New Roman" w:hAnsi="Tahoma" w:cs="Tahoma"/>
      <w:sz w:val="16"/>
      <w:szCs w:val="16"/>
      <w:lang w:val="en-GB"/>
    </w:rPr>
  </w:style>
  <w:style w:type="paragraph" w:styleId="Bibliography">
    <w:name w:val="Bibliography"/>
    <w:basedOn w:val="Normal"/>
    <w:next w:val="Normal"/>
    <w:uiPriority w:val="37"/>
    <w:semiHidden/>
    <w:rsid w:val="008F7985"/>
  </w:style>
  <w:style w:type="paragraph" w:styleId="BlockText">
    <w:name w:val="Block Text"/>
    <w:basedOn w:val="Normal"/>
    <w:uiPriority w:val="99"/>
    <w:semiHidden/>
    <w:rsid w:val="008F7985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asciiTheme="minorHAnsi" w:eastAsiaTheme="minorEastAsia" w:hAnsiTheme="minorHAnsi" w:cstheme="minorBidi"/>
      <w:i/>
      <w:iCs/>
      <w:color w:val="5B9BD5" w:themeColor="accent1"/>
    </w:rPr>
  </w:style>
  <w:style w:type="paragraph" w:styleId="BodyText2">
    <w:name w:val="Body Text 2"/>
    <w:basedOn w:val="Normal"/>
    <w:link w:val="BodyText2Char"/>
    <w:uiPriority w:val="99"/>
    <w:semiHidden/>
    <w:rsid w:val="008F7985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8F7985"/>
    <w:rPr>
      <w:rFonts w:eastAsia="Times New Roman"/>
      <w:lang w:val="en-GB"/>
    </w:rPr>
  </w:style>
  <w:style w:type="paragraph" w:styleId="BodyText3">
    <w:name w:val="Body Text 3"/>
    <w:basedOn w:val="Normal"/>
    <w:link w:val="BodyText3Char"/>
    <w:uiPriority w:val="99"/>
    <w:semiHidden/>
    <w:rsid w:val="008F7985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8F7985"/>
    <w:rPr>
      <w:rFonts w:eastAsia="Times New Roman"/>
      <w:sz w:val="16"/>
      <w:szCs w:val="16"/>
      <w:lang w:val="en-GB"/>
    </w:rPr>
  </w:style>
  <w:style w:type="paragraph" w:styleId="BodyTextFirstIndent">
    <w:name w:val="Body Text First Indent"/>
    <w:basedOn w:val="BodyText"/>
    <w:link w:val="BodyTextFirstIndentChar"/>
    <w:semiHidden/>
    <w:rsid w:val="008F7985"/>
    <w:pPr>
      <w:spacing w:after="0" w:line="240" w:lineRule="auto"/>
      <w:ind w:firstLine="360"/>
      <w:jc w:val="left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8F7985"/>
    <w:rPr>
      <w:rFonts w:eastAsia="Times New Roman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rsid w:val="008F7985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8F7985"/>
    <w:rPr>
      <w:rFonts w:eastAsia="Times New Roman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rsid w:val="008F7985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8F7985"/>
    <w:rPr>
      <w:rFonts w:eastAsia="Times New Roman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rsid w:val="008F7985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8F7985"/>
    <w:rPr>
      <w:rFonts w:eastAsia="Times New Roman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rsid w:val="008F7985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8F7985"/>
    <w:rPr>
      <w:rFonts w:eastAsia="Times New Roman"/>
      <w:sz w:val="16"/>
      <w:szCs w:val="16"/>
      <w:lang w:val="en-GB"/>
    </w:rPr>
  </w:style>
  <w:style w:type="character" w:styleId="BookTitle">
    <w:name w:val="Book Title"/>
    <w:basedOn w:val="DefaultParagraphFont"/>
    <w:uiPriority w:val="33"/>
    <w:semiHidden/>
    <w:rsid w:val="008F7985"/>
    <w:rPr>
      <w:b/>
      <w:bCs/>
      <w:smallCaps/>
      <w:spacing w:val="5"/>
      <w:lang w:val="en-GB"/>
    </w:rPr>
  </w:style>
  <w:style w:type="paragraph" w:styleId="Caption">
    <w:name w:val="caption"/>
    <w:basedOn w:val="Normal"/>
    <w:next w:val="Normal"/>
    <w:uiPriority w:val="35"/>
    <w:semiHidden/>
    <w:rsid w:val="008F7985"/>
    <w:pPr>
      <w:spacing w:after="200"/>
    </w:pPr>
    <w:rPr>
      <w:b/>
      <w:bCs/>
      <w:color w:val="5B9BD5" w:themeColor="accent1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rsid w:val="008F7985"/>
    <w:pPr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8F7985"/>
    <w:rPr>
      <w:rFonts w:eastAsia="Times New Roman"/>
      <w:lang w:val="en-GB"/>
    </w:rPr>
  </w:style>
  <w:style w:type="table" w:styleId="ColorfulGrid">
    <w:name w:val="Colorful Grid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ColorfulList">
    <w:name w:val="Colorful List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ColorfulShading">
    <w:name w:val="Colorful Shading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rsid w:val="008F7985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semiHidden/>
    <w:rsid w:val="008F798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F7985"/>
    <w:rPr>
      <w:rFonts w:eastAsia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8F79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F7985"/>
    <w:rPr>
      <w:rFonts w:eastAsia="Times New Roman"/>
      <w:b/>
      <w:bCs/>
      <w:sz w:val="20"/>
      <w:szCs w:val="20"/>
      <w:lang w:val="en-GB"/>
    </w:rPr>
  </w:style>
  <w:style w:type="table" w:styleId="DarkList">
    <w:name w:val="Dark List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DocumentMap">
    <w:name w:val="Document Map"/>
    <w:basedOn w:val="Normal"/>
    <w:link w:val="DocumentMapChar"/>
    <w:uiPriority w:val="99"/>
    <w:semiHidden/>
    <w:rsid w:val="008F7985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8F7985"/>
    <w:rPr>
      <w:rFonts w:ascii="Tahoma" w:eastAsia="Times New Roman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rsid w:val="008F7985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8F7985"/>
    <w:rPr>
      <w:rFonts w:eastAsia="Times New Roman"/>
      <w:lang w:val="en-GB"/>
    </w:rPr>
  </w:style>
  <w:style w:type="character" w:styleId="EndnoteReference">
    <w:name w:val="endnote reference"/>
    <w:basedOn w:val="DefaultParagraphFont"/>
    <w:uiPriority w:val="99"/>
    <w:semiHidden/>
    <w:rsid w:val="008F7985"/>
    <w:rPr>
      <w:vertAlign w:val="superscript"/>
      <w:lang w:val="en-GB"/>
    </w:rPr>
  </w:style>
  <w:style w:type="paragraph" w:styleId="EndnoteText">
    <w:name w:val="endnote text"/>
    <w:basedOn w:val="Normal"/>
    <w:link w:val="EndnoteTextChar"/>
    <w:uiPriority w:val="99"/>
    <w:semiHidden/>
    <w:rsid w:val="008F7985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F7985"/>
    <w:rPr>
      <w:rFonts w:eastAsia="Times New Roman"/>
      <w:sz w:val="20"/>
      <w:szCs w:val="20"/>
      <w:lang w:val="en-GB"/>
    </w:rPr>
  </w:style>
  <w:style w:type="paragraph" w:styleId="EnvelopeAddress">
    <w:name w:val="envelope address"/>
    <w:basedOn w:val="Normal"/>
    <w:uiPriority w:val="99"/>
    <w:semiHidden/>
    <w:rsid w:val="008F7985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semiHidden/>
    <w:rsid w:val="008F7985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rsid w:val="008F7985"/>
    <w:rPr>
      <w:color w:val="954F72" w:themeColor="followedHyperlink"/>
      <w:u w:val="single"/>
      <w:lang w:val="en-GB"/>
    </w:rPr>
  </w:style>
  <w:style w:type="character" w:styleId="HTMLAcronym">
    <w:name w:val="HTML Acronym"/>
    <w:basedOn w:val="DefaultParagraphFont"/>
    <w:uiPriority w:val="99"/>
    <w:semiHidden/>
    <w:rsid w:val="008F7985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rsid w:val="008F7985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8F7985"/>
    <w:rPr>
      <w:rFonts w:eastAsia="Times New Roman"/>
      <w:i/>
      <w:iCs/>
      <w:lang w:val="en-GB"/>
    </w:rPr>
  </w:style>
  <w:style w:type="character" w:styleId="HTMLCite">
    <w:name w:val="HTML Cite"/>
    <w:basedOn w:val="DefaultParagraphFont"/>
    <w:uiPriority w:val="99"/>
    <w:semiHidden/>
    <w:rsid w:val="008F7985"/>
    <w:rPr>
      <w:i/>
      <w:iCs/>
      <w:lang w:val="en-GB"/>
    </w:rPr>
  </w:style>
  <w:style w:type="character" w:styleId="HTMLCode">
    <w:name w:val="HTML Code"/>
    <w:basedOn w:val="DefaultParagraphFont"/>
    <w:uiPriority w:val="99"/>
    <w:semiHidden/>
    <w:rsid w:val="008F7985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basedOn w:val="DefaultParagraphFont"/>
    <w:uiPriority w:val="99"/>
    <w:semiHidden/>
    <w:rsid w:val="008F7985"/>
    <w:rPr>
      <w:i/>
      <w:iCs/>
      <w:lang w:val="en-GB"/>
    </w:rPr>
  </w:style>
  <w:style w:type="character" w:styleId="HTMLKeyboard">
    <w:name w:val="HTML Keyboard"/>
    <w:basedOn w:val="DefaultParagraphFont"/>
    <w:uiPriority w:val="99"/>
    <w:semiHidden/>
    <w:rsid w:val="008F7985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rsid w:val="008F7985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F7985"/>
    <w:rPr>
      <w:rFonts w:ascii="Consolas" w:eastAsia="Times New Roman" w:hAnsi="Consolas" w:cs="Consolas"/>
      <w:sz w:val="20"/>
      <w:szCs w:val="20"/>
      <w:lang w:val="en-GB"/>
    </w:rPr>
  </w:style>
  <w:style w:type="character" w:styleId="HTMLSample">
    <w:name w:val="HTML Sample"/>
    <w:basedOn w:val="DefaultParagraphFont"/>
    <w:uiPriority w:val="99"/>
    <w:semiHidden/>
    <w:rsid w:val="008F7985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basedOn w:val="DefaultParagraphFont"/>
    <w:uiPriority w:val="99"/>
    <w:semiHidden/>
    <w:rsid w:val="008F7985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basedOn w:val="DefaultParagraphFont"/>
    <w:uiPriority w:val="99"/>
    <w:semiHidden/>
    <w:rsid w:val="008F7985"/>
    <w:rPr>
      <w:i/>
      <w:iCs/>
      <w:lang w:val="en-GB"/>
    </w:rPr>
  </w:style>
  <w:style w:type="character" w:styleId="Hyperlink">
    <w:name w:val="Hyperlink"/>
    <w:basedOn w:val="DefaultParagraphFont"/>
    <w:uiPriority w:val="99"/>
    <w:semiHidden/>
    <w:rsid w:val="008F7985"/>
    <w:rPr>
      <w:color w:val="0563C1" w:themeColor="hyperlink"/>
      <w:u w:val="single"/>
      <w:lang w:val="en-GB"/>
    </w:rPr>
  </w:style>
  <w:style w:type="paragraph" w:styleId="IndexHeading">
    <w:name w:val="index heading"/>
    <w:basedOn w:val="Normal"/>
    <w:next w:val="Normal"/>
    <w:semiHidden/>
    <w:unhideWhenUsed/>
    <w:rsid w:val="008F7985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rsid w:val="008F7985"/>
    <w:rPr>
      <w:b/>
      <w:bCs/>
      <w:i/>
      <w:iCs/>
      <w:color w:val="5B9BD5" w:themeColor="accent1"/>
      <w:lang w:val="en-GB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8F7985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8F7985"/>
    <w:rPr>
      <w:rFonts w:eastAsia="Times New Roman"/>
      <w:b/>
      <w:bCs/>
      <w:i/>
      <w:iCs/>
      <w:color w:val="5B9BD5" w:themeColor="accent1"/>
      <w:lang w:val="en-GB"/>
    </w:rPr>
  </w:style>
  <w:style w:type="character" w:styleId="IntenseReference">
    <w:name w:val="Intense Reference"/>
    <w:basedOn w:val="DefaultParagraphFont"/>
    <w:uiPriority w:val="32"/>
    <w:semiHidden/>
    <w:rsid w:val="008F7985"/>
    <w:rPr>
      <w:b/>
      <w:bCs/>
      <w:smallCaps/>
      <w:color w:val="ED7D31" w:themeColor="accent2"/>
      <w:spacing w:val="5"/>
      <w:u w:val="single"/>
      <w:lang w:val="en-GB"/>
    </w:rPr>
  </w:style>
  <w:style w:type="table" w:styleId="LightGrid">
    <w:name w:val="Light Grid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LightList">
    <w:name w:val="Light List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LightShading">
    <w:name w:val="Light Shading"/>
    <w:basedOn w:val="TableNormal"/>
    <w:uiPriority w:val="60"/>
    <w:rsid w:val="008F7985"/>
    <w:rPr>
      <w:color w:val="000000" w:themeColor="text1" w:themeShade="BF"/>
      <w:lang w:val="en-GB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8F7985"/>
    <w:rPr>
      <w:color w:val="2E74B5" w:themeColor="accent1" w:themeShade="BF"/>
      <w:lang w:val="en-GB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8F7985"/>
    <w:rPr>
      <w:color w:val="C45911" w:themeColor="accent2" w:themeShade="BF"/>
      <w:lang w:val="en-GB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8F7985"/>
    <w:rPr>
      <w:color w:val="7B7B7B" w:themeColor="accent3" w:themeShade="BF"/>
      <w:lang w:val="en-GB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8F7985"/>
    <w:rPr>
      <w:color w:val="BF8F00" w:themeColor="accent4" w:themeShade="BF"/>
      <w:lang w:val="en-GB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8F7985"/>
    <w:rPr>
      <w:color w:val="2F5496" w:themeColor="accent5" w:themeShade="BF"/>
      <w:lang w:val="en-GB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8F7985"/>
    <w:rPr>
      <w:color w:val="538135" w:themeColor="accent6" w:themeShade="BF"/>
      <w:lang w:val="en-GB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rsid w:val="008F7985"/>
    <w:rPr>
      <w:lang w:val="en-GB"/>
    </w:rPr>
  </w:style>
  <w:style w:type="paragraph" w:styleId="MacroText">
    <w:name w:val="macro"/>
    <w:link w:val="MacroTextChar"/>
    <w:uiPriority w:val="99"/>
    <w:semiHidden/>
    <w:rsid w:val="008F798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eastAsia="Times New Roman" w:hAnsi="Consolas" w:cs="Consolas"/>
      <w:sz w:val="20"/>
      <w:szCs w:val="20"/>
      <w:lang w:val="en-GB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8F7985"/>
    <w:rPr>
      <w:rFonts w:ascii="Consolas" w:eastAsia="Times New Roman" w:hAnsi="Consolas" w:cs="Consolas"/>
      <w:sz w:val="20"/>
      <w:szCs w:val="20"/>
      <w:lang w:val="en-GB"/>
    </w:rPr>
  </w:style>
  <w:style w:type="table" w:styleId="MediumGrid1">
    <w:name w:val="Medium Grid 1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MediumGrid2">
    <w:name w:val="Medium Grid 2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MediumList1">
    <w:name w:val="Medium List 1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MediumList2">
    <w:name w:val="Medium List 2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rsid w:val="008F798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8F7985"/>
    <w:rPr>
      <w:rFonts w:asciiTheme="majorHAnsi" w:eastAsiaTheme="majorEastAsia" w:hAnsiTheme="majorHAnsi" w:cstheme="majorBidi"/>
      <w:shd w:val="pct20" w:color="auto" w:fill="auto"/>
      <w:lang w:val="en-GB"/>
    </w:rPr>
  </w:style>
  <w:style w:type="paragraph" w:styleId="NormalWeb">
    <w:name w:val="Normal (Web)"/>
    <w:basedOn w:val="Normal"/>
    <w:uiPriority w:val="99"/>
    <w:semiHidden/>
    <w:rsid w:val="008F7985"/>
  </w:style>
  <w:style w:type="paragraph" w:styleId="NormalIndent">
    <w:name w:val="Normal Indent"/>
    <w:basedOn w:val="Normal"/>
    <w:uiPriority w:val="99"/>
    <w:semiHidden/>
    <w:rsid w:val="008F7985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rsid w:val="008F7985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8F7985"/>
    <w:rPr>
      <w:rFonts w:eastAsia="Times New Roman"/>
      <w:lang w:val="en-GB"/>
    </w:rPr>
  </w:style>
  <w:style w:type="character" w:styleId="PlaceholderText">
    <w:name w:val="Placeholder Text"/>
    <w:basedOn w:val="DefaultParagraphFont"/>
    <w:uiPriority w:val="99"/>
    <w:semiHidden/>
    <w:rsid w:val="008F7985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semiHidden/>
    <w:rsid w:val="008F7985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8F7985"/>
    <w:rPr>
      <w:rFonts w:ascii="Consolas" w:eastAsia="Times New Roman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29"/>
    <w:semiHidden/>
    <w:rsid w:val="008F798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8F7985"/>
    <w:rPr>
      <w:rFonts w:eastAsia="Times New Roman"/>
      <w:i/>
      <w:iCs/>
      <w:color w:val="000000" w:themeColor="text1"/>
      <w:lang w:val="en-GB"/>
    </w:rPr>
  </w:style>
  <w:style w:type="paragraph" w:styleId="Signature">
    <w:name w:val="Signature"/>
    <w:basedOn w:val="Normal"/>
    <w:link w:val="SignatureChar"/>
    <w:uiPriority w:val="99"/>
    <w:semiHidden/>
    <w:rsid w:val="008F7985"/>
    <w:pPr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8F7985"/>
    <w:rPr>
      <w:rFonts w:eastAsia="Times New Roman"/>
      <w:lang w:val="en-GB"/>
    </w:rPr>
  </w:style>
  <w:style w:type="character" w:styleId="Strong">
    <w:name w:val="Strong"/>
    <w:basedOn w:val="DefaultParagraphFont"/>
    <w:uiPriority w:val="22"/>
    <w:semiHidden/>
    <w:rsid w:val="008F7985"/>
    <w:rPr>
      <w:b/>
      <w:bCs/>
      <w:lang w:val="en-GB"/>
    </w:rPr>
  </w:style>
  <w:style w:type="paragraph" w:styleId="Subtitle">
    <w:name w:val="Subtitle"/>
    <w:basedOn w:val="Normal"/>
    <w:next w:val="Normal"/>
    <w:link w:val="SubtitleChar"/>
    <w:uiPriority w:val="11"/>
    <w:semiHidden/>
    <w:rsid w:val="008F7985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8F7985"/>
    <w:rPr>
      <w:rFonts w:asciiTheme="majorHAnsi" w:eastAsiaTheme="majorEastAsia" w:hAnsiTheme="majorHAnsi" w:cstheme="majorBidi"/>
      <w:i/>
      <w:iCs/>
      <w:color w:val="5B9BD5" w:themeColor="accent1"/>
      <w:spacing w:val="15"/>
      <w:lang w:val="en-GB"/>
    </w:rPr>
  </w:style>
  <w:style w:type="character" w:styleId="SubtleEmphasis">
    <w:name w:val="Subtle Emphasis"/>
    <w:basedOn w:val="DefaultParagraphFont"/>
    <w:uiPriority w:val="19"/>
    <w:semiHidden/>
    <w:rsid w:val="008F7985"/>
    <w:rPr>
      <w:i/>
      <w:iCs/>
      <w:color w:val="808080" w:themeColor="text1" w:themeTint="7F"/>
      <w:lang w:val="en-GB"/>
    </w:rPr>
  </w:style>
  <w:style w:type="character" w:styleId="SubtleReference">
    <w:name w:val="Subtle Reference"/>
    <w:basedOn w:val="DefaultParagraphFont"/>
    <w:uiPriority w:val="31"/>
    <w:semiHidden/>
    <w:rsid w:val="008F7985"/>
    <w:rPr>
      <w:smallCaps/>
      <w:color w:val="ED7D31" w:themeColor="accent2"/>
      <w:u w:val="single"/>
      <w:lang w:val="en-GB"/>
    </w:rPr>
  </w:style>
  <w:style w:type="table" w:styleId="Table3Deffects1">
    <w:name w:val="Table 3D effects 1"/>
    <w:basedOn w:val="TableNormal"/>
    <w:uiPriority w:val="99"/>
    <w:semiHidden/>
    <w:unhideWhenUsed/>
    <w:rsid w:val="008F7985"/>
    <w:rPr>
      <w:lang w:val="en-GB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8F7985"/>
    <w:rPr>
      <w:lang w:val="en-GB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8F7985"/>
    <w:rPr>
      <w:lang w:val="en-GB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8F7985"/>
    <w:rPr>
      <w:color w:val="000080"/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8F7985"/>
    <w:rPr>
      <w:color w:val="FFFFFF"/>
      <w:lang w:val="en-GB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8F7985"/>
    <w:rPr>
      <w:lang w:val="en-GB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8F7985"/>
    <w:rPr>
      <w:lang w:val="en-GB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8F7985"/>
    <w:rPr>
      <w:b/>
      <w:bCs/>
      <w:lang w:val="en-GB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8F7985"/>
    <w:rPr>
      <w:b/>
      <w:bCs/>
      <w:lang w:val="en-GB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8F7985"/>
    <w:rPr>
      <w:b/>
      <w:bCs/>
      <w:lang w:val="en-GB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8F7985"/>
    <w:rPr>
      <w:lang w:val="en-GB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8F7985"/>
    <w:rPr>
      <w:lang w:val="en-GB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8F7985"/>
    <w:rPr>
      <w:lang w:val="en-GB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8F7985"/>
    <w:rPr>
      <w:lang w:val="en-GB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8F7985"/>
    <w:rPr>
      <w:lang w:val="en-GB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8F7985"/>
    <w:rPr>
      <w:b/>
      <w:bCs/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8F7985"/>
    <w:rPr>
      <w:lang w:val="en-GB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rsid w:val="008F7985"/>
    <w:pPr>
      <w:ind w:left="240" w:hanging="240"/>
    </w:pPr>
  </w:style>
  <w:style w:type="paragraph" w:styleId="TableofFigures">
    <w:name w:val="table of figures"/>
    <w:basedOn w:val="Normal"/>
    <w:next w:val="Normal"/>
    <w:uiPriority w:val="99"/>
    <w:semiHidden/>
    <w:rsid w:val="008F7985"/>
  </w:style>
  <w:style w:type="table" w:styleId="TableProfessional">
    <w:name w:val="Table Professional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8F7985"/>
    <w:rPr>
      <w:lang w:val="en-GB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8F7985"/>
    <w:rPr>
      <w:lang w:val="en-GB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8F7985"/>
    <w:rPr>
      <w:lang w:val="en-GB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8F7985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8F7985"/>
    <w:rPr>
      <w:lang w:val="en-GB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8F7985"/>
    <w:rPr>
      <w:lang w:val="en-GB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8F7985"/>
    <w:rPr>
      <w:lang w:val="en-GB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uiPriority w:val="10"/>
    <w:semiHidden/>
    <w:rsid w:val="008F7985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8F7985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GB"/>
    </w:rPr>
  </w:style>
  <w:style w:type="paragraph" w:styleId="TOCHeading">
    <w:name w:val="TOC Heading"/>
    <w:basedOn w:val="Heading1"/>
    <w:next w:val="Normal"/>
    <w:uiPriority w:val="39"/>
    <w:semiHidden/>
    <w:rsid w:val="008F7985"/>
    <w:pPr>
      <w:spacing w:before="480" w:after="0" w:line="240" w:lineRule="auto"/>
      <w:outlineLvl w:val="9"/>
    </w:pPr>
    <w:rPr>
      <w:rFonts w:asciiTheme="majorHAnsi" w:eastAsiaTheme="majorEastAsia" w:hAnsiTheme="majorHAnsi" w:cstheme="majorBidi"/>
      <w:bCs/>
      <w:caps w:val="0"/>
      <w:color w:val="2E74B5" w:themeColor="accent1" w:themeShade="BF"/>
      <w:sz w:val="28"/>
      <w:szCs w:val="28"/>
    </w:rPr>
  </w:style>
  <w:style w:type="character" w:customStyle="1" w:styleId="BoldEmphasis">
    <w:name w:val="Bold Emphasis"/>
    <w:basedOn w:val="DefaultParagraphFont"/>
    <w:qFormat/>
    <w:rsid w:val="007311C1"/>
    <w:rPr>
      <w:rFonts w:ascii="Times New Roman" w:hAnsi="Times New Roman"/>
      <w:b/>
      <w:i/>
      <w:sz w:val="24"/>
      <w:lang w:val="en-GB"/>
    </w:rPr>
  </w:style>
  <w:style w:type="paragraph" w:customStyle="1" w:styleId="MarginNo">
    <w:name w:val="MarginNo"/>
    <w:basedOn w:val="Normal"/>
    <w:link w:val="MarginNoChar"/>
    <w:qFormat/>
    <w:rsid w:val="00A00506"/>
    <w:pPr>
      <w:numPr>
        <w:numId w:val="3"/>
      </w:numPr>
      <w:spacing w:after="180" w:line="280" w:lineRule="atLeast"/>
      <w:jc w:val="both"/>
    </w:pPr>
    <w:rPr>
      <w:rFonts w:eastAsia="SimSun"/>
      <w:szCs w:val="20"/>
    </w:rPr>
  </w:style>
  <w:style w:type="character" w:customStyle="1" w:styleId="MarginNoChar">
    <w:name w:val="MarginNo Char"/>
    <w:link w:val="MarginNo"/>
    <w:rsid w:val="00A00506"/>
    <w:rPr>
      <w:rFonts w:eastAsia="SimSun"/>
      <w:szCs w:val="20"/>
      <w:lang w:val="en-GB"/>
    </w:rPr>
  </w:style>
  <w:style w:type="paragraph" w:customStyle="1" w:styleId="FWParties">
    <w:name w:val="FWParties"/>
    <w:basedOn w:val="Normal"/>
    <w:link w:val="FWPartiesChar"/>
    <w:qFormat/>
    <w:rsid w:val="00E849C0"/>
    <w:pPr>
      <w:numPr>
        <w:numId w:val="2"/>
      </w:numPr>
      <w:spacing w:after="180" w:line="280" w:lineRule="atLeast"/>
      <w:jc w:val="both"/>
    </w:pPr>
    <w:rPr>
      <w:rFonts w:eastAsia="SimSun"/>
      <w:szCs w:val="20"/>
    </w:rPr>
  </w:style>
  <w:style w:type="character" w:customStyle="1" w:styleId="FWPartiesChar">
    <w:name w:val="FWParties Char"/>
    <w:link w:val="FWParties"/>
    <w:rsid w:val="00E849C0"/>
    <w:rPr>
      <w:rFonts w:eastAsia="SimSun"/>
      <w:szCs w:val="20"/>
      <w:lang w:val="en-GB"/>
    </w:rPr>
  </w:style>
  <w:style w:type="paragraph" w:styleId="ListParagraph">
    <w:name w:val="List Paragraph"/>
    <w:basedOn w:val="Normal"/>
    <w:uiPriority w:val="34"/>
    <w:semiHidden/>
    <w:rsid w:val="0003315D"/>
    <w:pPr>
      <w:ind w:left="720"/>
      <w:contextualSpacing/>
    </w:pPr>
  </w:style>
  <w:style w:type="paragraph" w:styleId="ListBullet5">
    <w:name w:val="List Bullet 5"/>
    <w:basedOn w:val="Normal"/>
    <w:unhideWhenUsed/>
    <w:rsid w:val="00CE1E62"/>
    <w:pPr>
      <w:numPr>
        <w:ilvl w:val="4"/>
        <w:numId w:val="4"/>
      </w:numPr>
      <w:contextualSpacing/>
    </w:pPr>
  </w:style>
  <w:style w:type="paragraph" w:styleId="ListBullet2">
    <w:name w:val="List Bullet 2"/>
    <w:basedOn w:val="Normal"/>
    <w:unhideWhenUsed/>
    <w:rsid w:val="00CE1E62"/>
    <w:pPr>
      <w:numPr>
        <w:ilvl w:val="1"/>
        <w:numId w:val="4"/>
      </w:numPr>
      <w:contextualSpacing/>
    </w:pPr>
  </w:style>
  <w:style w:type="paragraph" w:styleId="ListBullet3">
    <w:name w:val="List Bullet 3"/>
    <w:basedOn w:val="Normal"/>
    <w:unhideWhenUsed/>
    <w:rsid w:val="00CE1E62"/>
    <w:pPr>
      <w:numPr>
        <w:ilvl w:val="2"/>
        <w:numId w:val="4"/>
      </w:numPr>
      <w:contextualSpacing/>
    </w:pPr>
  </w:style>
  <w:style w:type="paragraph" w:styleId="ListBullet4">
    <w:name w:val="List Bullet 4"/>
    <w:basedOn w:val="Normal"/>
    <w:unhideWhenUsed/>
    <w:rsid w:val="00CE1E62"/>
    <w:pPr>
      <w:numPr>
        <w:ilvl w:val="3"/>
        <w:numId w:val="4"/>
      </w:numPr>
      <w:contextualSpacing/>
    </w:pPr>
  </w:style>
  <w:style w:type="paragraph" w:customStyle="1" w:styleId="ListBullet6">
    <w:name w:val="List Bullet 6"/>
    <w:basedOn w:val="Normal"/>
    <w:rsid w:val="00CE1E62"/>
    <w:pPr>
      <w:numPr>
        <w:ilvl w:val="5"/>
        <w:numId w:val="4"/>
      </w:numPr>
    </w:pPr>
  </w:style>
  <w:style w:type="paragraph" w:customStyle="1" w:styleId="ListBullet7">
    <w:name w:val="List Bullet 7"/>
    <w:basedOn w:val="Normal"/>
    <w:rsid w:val="00CE1E62"/>
    <w:pPr>
      <w:numPr>
        <w:ilvl w:val="6"/>
        <w:numId w:val="4"/>
      </w:numPr>
    </w:pPr>
  </w:style>
  <w:style w:type="paragraph" w:customStyle="1" w:styleId="ListBullet8">
    <w:name w:val="List Bullet 8"/>
    <w:basedOn w:val="Normal"/>
    <w:rsid w:val="00CE1E62"/>
    <w:pPr>
      <w:numPr>
        <w:ilvl w:val="7"/>
        <w:numId w:val="4"/>
      </w:numPr>
    </w:pPr>
  </w:style>
  <w:style w:type="paragraph" w:customStyle="1" w:styleId="ListBullet9">
    <w:name w:val="List Bullet 9"/>
    <w:basedOn w:val="Normal"/>
    <w:rsid w:val="00CE1E62"/>
    <w:pPr>
      <w:numPr>
        <w:ilvl w:val="8"/>
        <w:numId w:val="4"/>
      </w:numPr>
    </w:pPr>
  </w:style>
  <w:style w:type="paragraph" w:styleId="ListBullet">
    <w:name w:val="List Bullet"/>
    <w:basedOn w:val="Normal"/>
    <w:unhideWhenUsed/>
    <w:rsid w:val="00FA03EA"/>
    <w:pPr>
      <w:numPr>
        <w:numId w:val="4"/>
      </w:numPr>
      <w:contextualSpacing/>
    </w:pPr>
  </w:style>
  <w:style w:type="paragraph" w:customStyle="1" w:styleId="Randziffer">
    <w:name w:val="Randziffer"/>
    <w:basedOn w:val="Normal"/>
    <w:qFormat/>
    <w:rsid w:val="00F2487C"/>
    <w:pPr>
      <w:numPr>
        <w:numId w:val="5"/>
      </w:numPr>
      <w:spacing w:after="180" w:line="280" w:lineRule="atLeast"/>
    </w:pPr>
  </w:style>
  <w:style w:type="paragraph" w:customStyle="1" w:styleId="a">
    <w:name w:val="a"/>
    <w:basedOn w:val="Normal"/>
    <w:rsid w:val="00163D46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GB"/>
    </w:rPr>
  </w:style>
  <w:style w:type="character" w:customStyle="1" w:styleId="l">
    <w:name w:val="l"/>
    <w:basedOn w:val="DefaultParagraphFont"/>
    <w:rsid w:val="00163D46"/>
  </w:style>
  <w:style w:type="character" w:customStyle="1" w:styleId="k">
    <w:name w:val="k"/>
    <w:basedOn w:val="DefaultParagraphFont"/>
    <w:rsid w:val="00163D46"/>
  </w:style>
  <w:style w:type="character" w:customStyle="1" w:styleId="j">
    <w:name w:val="j"/>
    <w:basedOn w:val="DefaultParagraphFont"/>
    <w:rsid w:val="00163D46"/>
  </w:style>
  <w:style w:type="paragraph" w:customStyle="1" w:styleId="MacPacTrailer">
    <w:name w:val="MacPac Trailer"/>
    <w:rsid w:val="00163D46"/>
    <w:pPr>
      <w:widowControl w:val="0"/>
      <w:spacing w:line="170" w:lineRule="exact"/>
    </w:pPr>
    <w:rPr>
      <w:rFonts w:eastAsia="Times New Roman"/>
      <w:sz w:val="14"/>
      <w:szCs w:val="22"/>
    </w:rPr>
  </w:style>
  <w:style w:type="paragraph" w:customStyle="1" w:styleId="ef">
    <w:name w:val="ef"/>
    <w:basedOn w:val="Normal"/>
    <w:rsid w:val="001A7A9E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GB"/>
    </w:rPr>
  </w:style>
  <w:style w:type="character" w:customStyle="1" w:styleId="dt">
    <w:name w:val="dt"/>
    <w:basedOn w:val="DefaultParagraphFont"/>
    <w:rsid w:val="001A7A9E"/>
  </w:style>
  <w:style w:type="paragraph" w:customStyle="1" w:styleId="msonormal0">
    <w:name w:val="msonormal"/>
    <w:basedOn w:val="Normal"/>
    <w:rsid w:val="00F05223"/>
    <w:pPr>
      <w:spacing w:before="100" w:beforeAutospacing="1" w:after="100" w:afterAutospacing="1"/>
    </w:pPr>
    <w:rPr>
      <w:lang w:eastAsia="en-GB"/>
    </w:rPr>
  </w:style>
  <w:style w:type="paragraph" w:customStyle="1" w:styleId="xl487">
    <w:name w:val="xl487"/>
    <w:basedOn w:val="Normal"/>
    <w:rsid w:val="00F05223"/>
    <w:pPr>
      <w:spacing w:before="100" w:beforeAutospacing="1" w:after="100" w:afterAutospacing="1"/>
    </w:pPr>
    <w:rPr>
      <w:color w:val="000000"/>
      <w:lang w:eastAsia="en-GB"/>
    </w:rPr>
  </w:style>
  <w:style w:type="paragraph" w:customStyle="1" w:styleId="xl489">
    <w:name w:val="xl489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lang w:eastAsia="en-GB"/>
    </w:rPr>
  </w:style>
  <w:style w:type="paragraph" w:customStyle="1" w:styleId="xl490">
    <w:name w:val="xl490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1">
    <w:name w:val="xl491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ahoma" w:hAnsi="Tahoma" w:cs="Tahoma"/>
      <w:color w:val="000000"/>
      <w:lang w:eastAsia="en-GB"/>
    </w:rPr>
  </w:style>
  <w:style w:type="paragraph" w:customStyle="1" w:styleId="xl492">
    <w:name w:val="xl492"/>
    <w:basedOn w:val="Normal"/>
    <w:rsid w:val="00F05223"/>
    <w:pPr>
      <w:spacing w:before="100" w:beforeAutospacing="1" w:after="100" w:afterAutospacing="1"/>
      <w:textAlignment w:val="center"/>
    </w:pPr>
    <w:rPr>
      <w:lang w:eastAsia="en-GB"/>
    </w:rPr>
  </w:style>
  <w:style w:type="paragraph" w:customStyle="1" w:styleId="xl493">
    <w:name w:val="xl493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4">
    <w:name w:val="xl494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5">
    <w:name w:val="xl495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6">
    <w:name w:val="xl496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7">
    <w:name w:val="xl497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lang w:eastAsia="en-GB"/>
    </w:rPr>
  </w:style>
  <w:style w:type="paragraph" w:customStyle="1" w:styleId="xl498">
    <w:name w:val="xl498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lang w:eastAsia="en-GB"/>
    </w:rPr>
  </w:style>
  <w:style w:type="paragraph" w:customStyle="1" w:styleId="xl499">
    <w:name w:val="xl499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lang w:eastAsia="en-GB"/>
    </w:rPr>
  </w:style>
  <w:style w:type="paragraph" w:customStyle="1" w:styleId="xl2604">
    <w:name w:val="xl2604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05">
    <w:name w:val="xl2605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06">
    <w:name w:val="xl2606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eastAsia="ja-JP"/>
    </w:rPr>
  </w:style>
  <w:style w:type="paragraph" w:customStyle="1" w:styleId="xl2607">
    <w:name w:val="xl2607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lang w:eastAsia="ja-JP"/>
    </w:rPr>
  </w:style>
  <w:style w:type="paragraph" w:customStyle="1" w:styleId="xl2608">
    <w:name w:val="xl2608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09">
    <w:name w:val="xl2609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0">
    <w:name w:val="xl2610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1">
    <w:name w:val="xl2611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2">
    <w:name w:val="xl2612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3">
    <w:name w:val="xl2613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14">
    <w:name w:val="xl2614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15">
    <w:name w:val="xl2615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6">
    <w:name w:val="xl2616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7">
    <w:name w:val="xl2617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8">
    <w:name w:val="xl2618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9">
    <w:name w:val="xl2619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0">
    <w:name w:val="xl2620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1">
    <w:name w:val="xl2621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2">
    <w:name w:val="xl2622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3">
    <w:name w:val="xl2623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4">
    <w:name w:val="xl2624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64">
    <w:name w:val="xl64"/>
    <w:basedOn w:val="Normal"/>
    <w:rsid w:val="00802A45"/>
    <w:pPr>
      <w:spacing w:before="100" w:beforeAutospacing="1" w:after="100" w:afterAutospacing="1"/>
    </w:pPr>
    <w:rPr>
      <w:rFonts w:ascii="Arial" w:hAnsi="Arial" w:cs="Arial"/>
      <w:b/>
      <w:bCs/>
      <w:sz w:val="20"/>
      <w:szCs w:val="20"/>
      <w:lang w:eastAsia="en-GB"/>
    </w:rPr>
  </w:style>
  <w:style w:type="paragraph" w:customStyle="1" w:styleId="xl65">
    <w:name w:val="xl65"/>
    <w:basedOn w:val="Normal"/>
    <w:rsid w:val="00802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eastAsia="en-GB"/>
    </w:rPr>
  </w:style>
  <w:style w:type="paragraph" w:customStyle="1" w:styleId="xl66">
    <w:name w:val="xl66"/>
    <w:basedOn w:val="Normal"/>
    <w:rsid w:val="00802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eastAsia="en-GB"/>
    </w:rPr>
  </w:style>
  <w:style w:type="paragraph" w:customStyle="1" w:styleId="xl67">
    <w:name w:val="xl67"/>
    <w:basedOn w:val="Normal"/>
    <w:rsid w:val="00802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eastAsia="en-GB"/>
    </w:rPr>
  </w:style>
  <w:style w:type="paragraph" w:customStyle="1" w:styleId="xl68">
    <w:name w:val="xl68"/>
    <w:basedOn w:val="Normal"/>
    <w:rsid w:val="00802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eastAsia="en-GB"/>
    </w:rPr>
  </w:style>
  <w:style w:type="paragraph" w:customStyle="1" w:styleId="xl69">
    <w:name w:val="xl69"/>
    <w:basedOn w:val="Normal"/>
    <w:rsid w:val="00802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eastAsia="en-GB"/>
    </w:rPr>
  </w:style>
  <w:style w:type="paragraph" w:customStyle="1" w:styleId="xl70">
    <w:name w:val="xl70"/>
    <w:basedOn w:val="Normal"/>
    <w:rsid w:val="00802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eastAsia="en-GB"/>
    </w:rPr>
  </w:style>
  <w:style w:type="paragraph" w:customStyle="1" w:styleId="xl71">
    <w:name w:val="xl71"/>
    <w:basedOn w:val="Normal"/>
    <w:rsid w:val="00802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eastAsia="en-GB"/>
    </w:rPr>
  </w:style>
  <w:style w:type="paragraph" w:customStyle="1" w:styleId="xl72">
    <w:name w:val="xl72"/>
    <w:basedOn w:val="Normal"/>
    <w:rsid w:val="00802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  <w:lang w:eastAsia="en-GB"/>
    </w:rPr>
  </w:style>
  <w:style w:type="paragraph" w:customStyle="1" w:styleId="xl73">
    <w:name w:val="xl73"/>
    <w:basedOn w:val="Normal"/>
    <w:rsid w:val="00802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eastAsia="en-GB"/>
    </w:rPr>
  </w:style>
  <w:style w:type="paragraph" w:customStyle="1" w:styleId="xl74">
    <w:name w:val="xl74"/>
    <w:basedOn w:val="Normal"/>
    <w:rsid w:val="00802A45"/>
    <w:pPr>
      <w:spacing w:before="100" w:beforeAutospacing="1" w:after="100" w:afterAutospacing="1"/>
    </w:pPr>
    <w:rPr>
      <w:sz w:val="18"/>
      <w:szCs w:val="18"/>
      <w:lang w:eastAsia="en-GB"/>
    </w:rPr>
  </w:style>
  <w:style w:type="paragraph" w:customStyle="1" w:styleId="xl75">
    <w:name w:val="xl75"/>
    <w:basedOn w:val="Normal"/>
    <w:rsid w:val="00802A45"/>
    <w:pPr>
      <w:spacing w:before="100" w:beforeAutospacing="1" w:after="100" w:afterAutospacing="1"/>
    </w:pPr>
    <w:rPr>
      <w:sz w:val="18"/>
      <w:szCs w:val="18"/>
      <w:lang w:eastAsia="en-GB"/>
    </w:rPr>
  </w:style>
  <w:style w:type="paragraph" w:customStyle="1" w:styleId="xl76">
    <w:name w:val="xl76"/>
    <w:basedOn w:val="Normal"/>
    <w:rsid w:val="00802A45"/>
    <w:pPr>
      <w:spacing w:before="100" w:beforeAutospacing="1" w:after="100" w:afterAutospacing="1"/>
    </w:pPr>
    <w:rPr>
      <w:sz w:val="18"/>
      <w:szCs w:val="18"/>
      <w:lang w:eastAsia="en-GB"/>
    </w:rPr>
  </w:style>
  <w:style w:type="paragraph" w:customStyle="1" w:styleId="xl77">
    <w:name w:val="xl77"/>
    <w:basedOn w:val="Normal"/>
    <w:rsid w:val="00802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eastAsia="en-GB"/>
    </w:rPr>
  </w:style>
  <w:style w:type="paragraph" w:customStyle="1" w:styleId="xl78">
    <w:name w:val="xl78"/>
    <w:basedOn w:val="Normal"/>
    <w:rsid w:val="00802A45"/>
    <w:pPr>
      <w:spacing w:before="100" w:beforeAutospacing="1" w:after="100" w:afterAutospacing="1"/>
    </w:pPr>
    <w:rPr>
      <w:rFonts w:ascii="Arial" w:hAnsi="Arial" w:cs="Arial"/>
      <w:sz w:val="18"/>
      <w:szCs w:val="18"/>
      <w:lang w:eastAsia="en-GB"/>
    </w:rPr>
  </w:style>
  <w:style w:type="paragraph" w:customStyle="1" w:styleId="xl63">
    <w:name w:val="xl63"/>
    <w:basedOn w:val="Normal"/>
    <w:rsid w:val="00FD3ADA"/>
    <w:pPr>
      <w:spacing w:before="100" w:beforeAutospacing="1" w:after="100" w:afterAutospacing="1"/>
    </w:pPr>
    <w:rPr>
      <w:b/>
      <w:bCs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367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04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24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259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6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54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393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498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0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2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2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1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4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4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8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58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967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689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65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24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606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The%20Sackett%20Group\MacPac\templates\Blank_A4_Portrait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BF56F13186BF41B3BE38F0111253E1" ma:contentTypeVersion="12" ma:contentTypeDescription="Create a new document." ma:contentTypeScope="" ma:versionID="a49328c11b46353a28b93dffd3cb4a35">
  <xsd:schema xmlns:xsd="http://www.w3.org/2001/XMLSchema" xmlns:xs="http://www.w3.org/2001/XMLSchema" xmlns:p="http://schemas.microsoft.com/office/2006/metadata/properties" xmlns:ns2="2dee1928-e90f-4e72-a1fb-0cdd402ef7fe" xmlns:ns3="c352c094-9485-4296-9455-a9295578a11e" targetNamespace="http://schemas.microsoft.com/office/2006/metadata/properties" ma:root="true" ma:fieldsID="798ad4086ff38a0c312b0cdbedcae061" ns2:_="" ns3:_="">
    <xsd:import namespace="2dee1928-e90f-4e72-a1fb-0cdd402ef7fe"/>
    <xsd:import namespace="c352c094-9485-4296-9455-a9295578a11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DateTaken" minOccurs="0"/>
                <xsd:element ref="ns3:lcf76f155ced4ddcb4097134ff3c332f" minOccurs="0"/>
                <xsd:element ref="ns2:TaxCatchAll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ee1928-e90f-4e72-a1fb-0cdd402ef7fe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1" nillable="true" ma:displayName="Taxonomy Catch All Column" ma:hidden="true" ma:list="{b3a929c1-7f1a-4615-8727-05546229ccfa}" ma:internalName="TaxCatchAll" ma:showField="CatchAllData" ma:web="2dee1928-e90f-4e72-a1fb-0cdd402ef7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52c094-9485-4296-9455-a9295578a1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02763e4d-7885-4cd8-8534-835ebc0ece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dee1928-e90f-4e72-a1fb-0cdd402ef7fe">TNME3MZR7UAA-2112375194-210541</_dlc_DocId>
    <_dlc_DocIdUrl xmlns="2dee1928-e90f-4e72-a1fb-0cdd402ef7fe">
      <Url>https://reedelsevier.sharepoint.com/sites/rehlondatp021/_layouts/15/DocIdRedir.aspx?ID=TNME3MZR7UAA-2112375194-210541</Url>
      <Description>TNME3MZR7UAA-2112375194-210541</Description>
    </_dlc_DocIdUrl>
    <lcf76f155ced4ddcb4097134ff3c332f xmlns="c352c094-9485-4296-9455-a9295578a11e">
      <Terms xmlns="http://schemas.microsoft.com/office/infopath/2007/PartnerControls"/>
    </lcf76f155ced4ddcb4097134ff3c332f>
    <TaxCatchAll xmlns="2dee1928-e90f-4e72-a1fb-0cdd402ef7fe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AA2215F1-F0FB-45C6-8804-A0087FED33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ee1928-e90f-4e72-a1fb-0cdd402ef7fe"/>
    <ds:schemaRef ds:uri="c352c094-9485-4296-9455-a9295578a1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0688E71-C4AD-4438-A675-5083AE85AAA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82AED4A-1A69-4CE7-9271-20388B3365D4}">
  <ds:schemaRefs>
    <ds:schemaRef ds:uri="http://schemas.microsoft.com/office/2006/metadata/properties"/>
    <ds:schemaRef ds:uri="http://schemas.microsoft.com/office/infopath/2007/PartnerControls"/>
    <ds:schemaRef ds:uri="2dee1928-e90f-4e72-a1fb-0cdd402ef7fe"/>
    <ds:schemaRef ds:uri="c352c094-9485-4296-9455-a9295578a11e"/>
  </ds:schemaRefs>
</ds:datastoreItem>
</file>

<file path=customXml/itemProps4.xml><?xml version="1.0" encoding="utf-8"?>
<ds:datastoreItem xmlns:ds="http://schemas.openxmlformats.org/officeDocument/2006/customXml" ds:itemID="{1C2800A6-F82F-4AC1-898E-45D4AEBB0F5A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70C5FE91-EF11-4635-A44C-53AB07B0D2F5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Blank_A4_Portrait</Template>
  <TotalTime>47</TotalTime>
  <Pages>10</Pages>
  <Words>5404</Words>
  <Characters>30804</Characters>
  <Application>Microsoft Office Word</Application>
  <DocSecurity>0</DocSecurity>
  <Lines>256</Lines>
  <Paragraphs>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Freshfields Bruckhaus Deringer</Company>
  <LinksUpToDate>false</LinksUpToDate>
  <CharactersWithSpaces>36136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KULARATNAM, Aathmika</dc:creator>
  <cp:keywords/>
  <cp:lastModifiedBy>Merali, Nimah (REHQ-LON)</cp:lastModifiedBy>
  <cp:revision>77</cp:revision>
  <cp:lastPrinted>2016-11-21T15:24:00Z</cp:lastPrinted>
  <dcterms:created xsi:type="dcterms:W3CDTF">2018-05-03T15:58:00Z</dcterms:created>
  <dcterms:modified xsi:type="dcterms:W3CDTF">2024-11-14T17:05:00Z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d">
    <vt:lpwstr>LON01A45305785</vt:lpwstr>
  </property>
  <property fmtid="{D5CDD505-2E9C-101B-9397-08002B2CF9AE}" pid="3" name="docVersion">
    <vt:lpwstr>4</vt:lpwstr>
  </property>
  <property fmtid="{D5CDD505-2E9C-101B-9397-08002B2CF9AE}" pid="4" name="docCliMat">
    <vt:lpwstr>102868-0003</vt:lpwstr>
  </property>
  <property fmtid="{D5CDD505-2E9C-101B-9397-08002B2CF9AE}" pid="5" name="docIncludeVersion">
    <vt:lpwstr>true</vt:lpwstr>
  </property>
  <property fmtid="{D5CDD505-2E9C-101B-9397-08002B2CF9AE}" pid="6" name="docIncludeCliMat">
    <vt:lpwstr>true</vt:lpwstr>
  </property>
  <property fmtid="{D5CDD505-2E9C-101B-9397-08002B2CF9AE}" pid="8" name="_NewReviewCycle">
    <vt:lpwstr/>
  </property>
  <property fmtid="{D5CDD505-2E9C-101B-9397-08002B2CF9AE}" pid="13" name="ContentTypeId">
    <vt:lpwstr>0x0101008BBF56F13186BF41B3BE38F0111253E1</vt:lpwstr>
  </property>
  <property fmtid="{D5CDD505-2E9C-101B-9397-08002B2CF9AE}" pid="14" name="Order">
    <vt:r8>12656800</vt:r8>
  </property>
  <property fmtid="{D5CDD505-2E9C-101B-9397-08002B2CF9AE}" pid="15" name="_dlc_DocIdItemGuid">
    <vt:lpwstr>11369cea-1c2d-4c7e-ab45-52116ba78536</vt:lpwstr>
  </property>
  <property fmtid="{D5CDD505-2E9C-101B-9397-08002B2CF9AE}" pid="16" name="MediaServiceImageTags">
    <vt:lpwstr/>
  </property>
  <property fmtid="{D5CDD505-2E9C-101B-9397-08002B2CF9AE}" pid="17" name="MSIP_Label_549ac42a-3eb4-4074-b885-aea26bd6241e_Enabled">
    <vt:lpwstr>true</vt:lpwstr>
  </property>
  <property fmtid="{D5CDD505-2E9C-101B-9397-08002B2CF9AE}" pid="18" name="MSIP_Label_549ac42a-3eb4-4074-b885-aea26bd6241e_SetDate">
    <vt:lpwstr>2024-02-15T16:34:13Z</vt:lpwstr>
  </property>
  <property fmtid="{D5CDD505-2E9C-101B-9397-08002B2CF9AE}" pid="19" name="MSIP_Label_549ac42a-3eb4-4074-b885-aea26bd6241e_Method">
    <vt:lpwstr>Standard</vt:lpwstr>
  </property>
  <property fmtid="{D5CDD505-2E9C-101B-9397-08002B2CF9AE}" pid="20" name="MSIP_Label_549ac42a-3eb4-4074-b885-aea26bd6241e_Name">
    <vt:lpwstr>General Business</vt:lpwstr>
  </property>
  <property fmtid="{D5CDD505-2E9C-101B-9397-08002B2CF9AE}" pid="21" name="MSIP_Label_549ac42a-3eb4-4074-b885-aea26bd6241e_SiteId">
    <vt:lpwstr>9274ee3f-9425-4109-a27f-9fb15c10675d</vt:lpwstr>
  </property>
  <property fmtid="{D5CDD505-2E9C-101B-9397-08002B2CF9AE}" pid="22" name="MSIP_Label_549ac42a-3eb4-4074-b885-aea26bd6241e_ActionId">
    <vt:lpwstr>1edece2d-4584-4d20-be96-5a751e9a2087</vt:lpwstr>
  </property>
  <property fmtid="{D5CDD505-2E9C-101B-9397-08002B2CF9AE}" pid="23" name="MSIP_Label_549ac42a-3eb4-4074-b885-aea26bd6241e_ContentBits">
    <vt:lpwstr>0</vt:lpwstr>
  </property>
</Properties>
</file>