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3D8DFD4C" w:rsidR="00D647F7" w:rsidRPr="00A50F83" w:rsidRDefault="005613E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25 November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D6741D6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1D4AB7" w:rsidRPr="001D4AB7">
        <w:rPr>
          <w:sz w:val="22"/>
          <w:szCs w:val="22"/>
          <w:lang w:val="en"/>
        </w:rPr>
        <w:t>72,500</w:t>
      </w:r>
      <w:r w:rsidR="001D4AB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1D4AB7" w:rsidRPr="001D4AB7">
        <w:rPr>
          <w:sz w:val="22"/>
          <w:szCs w:val="22"/>
          <w:lang w:val="en"/>
        </w:rPr>
        <w:t>48,202,890</w:t>
      </w:r>
      <w:r w:rsidR="001D4AB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64990" w:rsidRPr="00A64990">
        <w:rPr>
          <w:sz w:val="22"/>
          <w:szCs w:val="22"/>
          <w:lang w:val="en"/>
        </w:rPr>
        <w:t>1,861,533,268</w:t>
      </w:r>
      <w:r w:rsidR="00A6499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A64990" w:rsidRPr="00A64990">
        <w:rPr>
          <w:sz w:val="22"/>
          <w:szCs w:val="22"/>
          <w:lang w:val="en"/>
        </w:rPr>
        <w:t>28,490,697</w:t>
      </w:r>
      <w:r w:rsidR="00A64990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CB128BB" w:rsidR="003E0113" w:rsidRPr="00A50F83" w:rsidRDefault="005613E2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5613E2">
              <w:rPr>
                <w:sz w:val="22"/>
                <w:szCs w:val="22"/>
                <w:lang w:val="en"/>
              </w:rPr>
              <w:t>25 November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A198F10" w:rsidR="003E0113" w:rsidRPr="0060602B" w:rsidRDefault="00E4192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41928">
              <w:rPr>
                <w:rFonts w:ascii="Arial" w:hAnsi="Arial" w:cs="Arial"/>
                <w:sz w:val="22"/>
                <w:szCs w:val="22"/>
                <w:lang w:val="en"/>
              </w:rPr>
              <w:t>72,500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8087B60" w:rsidR="003258FF" w:rsidRPr="0060602B" w:rsidRDefault="00210F1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10F1E">
              <w:rPr>
                <w:rFonts w:ascii="Arial" w:hAnsi="Arial" w:cs="Arial"/>
                <w:sz w:val="22"/>
                <w:szCs w:val="22"/>
                <w:lang w:val="en"/>
              </w:rPr>
              <w:t>3741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775779E" w:rsidR="003258FF" w:rsidRPr="0060602B" w:rsidRDefault="00210F1E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210F1E">
              <w:rPr>
                <w:rFonts w:ascii="Arial" w:hAnsi="Arial" w:cs="Arial"/>
                <w:sz w:val="22"/>
                <w:szCs w:val="22"/>
                <w:lang w:val="en"/>
              </w:rPr>
              <w:t>3702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E9477E4" w:rsidR="003E0113" w:rsidRPr="0060602B" w:rsidRDefault="001D4AB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D4AB7">
              <w:rPr>
                <w:rFonts w:ascii="Arial" w:hAnsi="Arial" w:cs="Arial"/>
                <w:sz w:val="22"/>
                <w:szCs w:val="22"/>
                <w:lang w:val="en"/>
              </w:rPr>
              <w:t>3720.7124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400"/>
        <w:gridCol w:w="880"/>
        <w:gridCol w:w="1060"/>
        <w:gridCol w:w="1340"/>
        <w:gridCol w:w="3954"/>
      </w:tblGrid>
      <w:tr w:rsidR="00935FFD" w:rsidRPr="00935FFD" w14:paraId="27298600" w14:textId="77777777" w:rsidTr="00583901">
        <w:trPr>
          <w:trHeight w:val="26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18F2" w14:textId="77777777" w:rsidR="00935FFD" w:rsidRPr="00935FFD" w:rsidRDefault="00935FFD" w:rsidP="00935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35FF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A594" w14:textId="77777777" w:rsidR="00935FFD" w:rsidRPr="00935FFD" w:rsidRDefault="00935FFD" w:rsidP="00935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35FF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D1F2" w14:textId="77777777" w:rsidR="00935FFD" w:rsidRPr="00935FFD" w:rsidRDefault="00935FFD" w:rsidP="00935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35FF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6B7" w14:textId="77777777" w:rsidR="00935FFD" w:rsidRPr="00935FFD" w:rsidRDefault="00935FFD" w:rsidP="00935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35FF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BDFD" w14:textId="77777777" w:rsidR="00935FFD" w:rsidRPr="00935FFD" w:rsidRDefault="00935FFD" w:rsidP="00935F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935FFD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935FFD" w:rsidRPr="00935FFD" w14:paraId="33E9FB4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87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14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EF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A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8A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05003050000003568-E0L46kqH3RNv20241125</w:t>
            </w:r>
          </w:p>
        </w:tc>
      </w:tr>
      <w:tr w:rsidR="00935FFD" w:rsidRPr="00935FFD" w14:paraId="656DAD6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5E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3B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19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7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5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05003050000003944-E0L46kqH3URf20241125</w:t>
            </w:r>
          </w:p>
        </w:tc>
      </w:tr>
      <w:tr w:rsidR="00935FFD" w:rsidRPr="00935FFD" w14:paraId="0F85046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23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07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FCA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3741.0000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A5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7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07003070000003959-E0L46kqH3UR620241125</w:t>
            </w:r>
          </w:p>
        </w:tc>
      </w:tr>
      <w:tr w:rsidR="00935FFD" w:rsidRPr="00935FFD" w14:paraId="7EA675D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73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5E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3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B5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E2A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07003070000004153-E0L46kqH3WNE20241125</w:t>
            </w:r>
          </w:p>
        </w:tc>
      </w:tr>
      <w:tr w:rsidR="00935FFD" w:rsidRPr="00935FFD" w14:paraId="02879D2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8A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0E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5D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E2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87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05003050000004453-E0L46kqH3a4L20241125</w:t>
            </w:r>
          </w:p>
        </w:tc>
      </w:tr>
      <w:tr w:rsidR="00935FFD" w:rsidRPr="00935FFD" w14:paraId="6B8187D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AF8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87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A3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30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E2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07003070000004956-E0L46kqH3daC20241125</w:t>
            </w:r>
          </w:p>
        </w:tc>
      </w:tr>
      <w:tr w:rsidR="00935FFD" w:rsidRPr="00935FFD" w14:paraId="2F35283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69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7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66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1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3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05003050000004846-E0L46kqH3eRC20241125</w:t>
            </w:r>
          </w:p>
        </w:tc>
      </w:tr>
      <w:tr w:rsidR="00935FFD" w:rsidRPr="00935FFD" w14:paraId="2500626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4D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3B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A9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7B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05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05003050000004391-E0L46kqH3eS120241125</w:t>
            </w:r>
          </w:p>
        </w:tc>
      </w:tr>
      <w:tr w:rsidR="00935FFD" w:rsidRPr="00935FFD" w14:paraId="49AF686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D9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63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28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A6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62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07003070000005209-E0L46kqH3gZk20241125</w:t>
            </w:r>
          </w:p>
        </w:tc>
      </w:tr>
      <w:tr w:rsidR="00935FFD" w:rsidRPr="00935FFD" w14:paraId="7586B15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95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B7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27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D3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83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07003070000005491-E0L46kqH3jSd20241125</w:t>
            </w:r>
          </w:p>
        </w:tc>
      </w:tr>
      <w:tr w:rsidR="00935FFD" w:rsidRPr="00935FFD" w14:paraId="078D0BE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39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2E9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0C0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4D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EE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05003050000005145-E0L46kqH3jb420241125</w:t>
            </w:r>
          </w:p>
        </w:tc>
      </w:tr>
      <w:tr w:rsidR="00935FFD" w:rsidRPr="00935FFD" w14:paraId="627D7A1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4A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D4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C7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1A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78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05003050000005689-E0L46kqH3nql20241125</w:t>
            </w:r>
          </w:p>
        </w:tc>
      </w:tr>
      <w:tr w:rsidR="00935FFD" w:rsidRPr="00935FFD" w14:paraId="320158D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D5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08:11:28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5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00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40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1EF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05003050000005689-E0L46kqH3nqj20241125</w:t>
            </w:r>
          </w:p>
        </w:tc>
      </w:tr>
      <w:tr w:rsidR="00935FFD" w:rsidRPr="00935FFD" w14:paraId="5E23819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88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DA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1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6D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4E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07003070000006024-E0L46kqH3qUB20241125</w:t>
            </w:r>
          </w:p>
        </w:tc>
      </w:tr>
      <w:tr w:rsidR="00935FFD" w:rsidRPr="00935FFD" w14:paraId="684472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9A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08:14:06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AA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6D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2B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BB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07003070000006157-E0L46kqH3t2j20241125</w:t>
            </w:r>
          </w:p>
        </w:tc>
      </w:tr>
      <w:tr w:rsidR="00935FFD" w:rsidRPr="00935FFD" w14:paraId="2C6B4F3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2F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A0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62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10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62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07003070000006230-E0L46kqH3tvW20241125</w:t>
            </w:r>
          </w:p>
        </w:tc>
      </w:tr>
      <w:tr w:rsidR="00935FFD" w:rsidRPr="00935FFD" w14:paraId="2D81920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B9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A9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49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E2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0B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05003050000006206-E0L46kqH3uV620241125</w:t>
            </w:r>
          </w:p>
        </w:tc>
      </w:tr>
      <w:tr w:rsidR="00935FFD" w:rsidRPr="00935FFD" w14:paraId="62A6BC5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13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08:16:47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75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91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DB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7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07003070000006580-E0L46kqH3xRW20241125</w:t>
            </w:r>
          </w:p>
        </w:tc>
      </w:tr>
      <w:tr w:rsidR="00935FFD" w:rsidRPr="00935FFD" w14:paraId="67F034C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69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08:16:49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A6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9C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7D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29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07003070000006480-E0L46kqH3xTE20241125</w:t>
            </w:r>
          </w:p>
        </w:tc>
      </w:tr>
      <w:tr w:rsidR="00935FFD" w:rsidRPr="00935FFD" w14:paraId="1C5FD51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0E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BF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1A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03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F4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05003050000006667-E0L46kqH3zKq20241125</w:t>
            </w:r>
          </w:p>
        </w:tc>
      </w:tr>
      <w:tr w:rsidR="00935FFD" w:rsidRPr="00935FFD" w14:paraId="1787146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81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08:19:11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15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D1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26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4E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07003070000006851-E0L46kqH40yd20241125</w:t>
            </w:r>
          </w:p>
        </w:tc>
      </w:tr>
      <w:tr w:rsidR="00935FFD" w:rsidRPr="00935FFD" w14:paraId="10EC166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82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C1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73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11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B93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07003070000006931-E0L46kqH42nl20241125</w:t>
            </w:r>
          </w:p>
        </w:tc>
      </w:tr>
      <w:tr w:rsidR="00935FFD" w:rsidRPr="00935FFD" w14:paraId="7094AF1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DD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4D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4BF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0E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B0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07003070000007169-E0L46kqH44Qw20241125</w:t>
            </w:r>
          </w:p>
        </w:tc>
      </w:tr>
      <w:tr w:rsidR="00935FFD" w:rsidRPr="00935FFD" w14:paraId="0567641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00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BF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0F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6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D8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07003070000007169-E0L46kqH44Qy20241125</w:t>
            </w:r>
          </w:p>
        </w:tc>
      </w:tr>
      <w:tr w:rsidR="00935FFD" w:rsidRPr="00935FFD" w14:paraId="208E598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88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F2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4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E7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B1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07003070000006893-E0L46kqH44b420241125</w:t>
            </w:r>
          </w:p>
        </w:tc>
      </w:tr>
      <w:tr w:rsidR="00935FFD" w:rsidRPr="00935FFD" w14:paraId="6D818B3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4C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2D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C8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92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91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05003050000007310-E0L46kqH47RV20241125</w:t>
            </w:r>
          </w:p>
        </w:tc>
      </w:tr>
      <w:tr w:rsidR="00935FFD" w:rsidRPr="00935FFD" w14:paraId="0830967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92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EF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2D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35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9A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07003070000007337-E0L46kqH4AGC20241125</w:t>
            </w:r>
          </w:p>
        </w:tc>
      </w:tr>
      <w:tr w:rsidR="00935FFD" w:rsidRPr="00935FFD" w14:paraId="4C086CA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1F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5A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FD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ED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44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07003070000007818-E0L46kqH4D7J20241125</w:t>
            </w:r>
          </w:p>
        </w:tc>
      </w:tr>
      <w:tr w:rsidR="00935FFD" w:rsidRPr="00935FFD" w14:paraId="5EC8C18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43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4F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C7F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FE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49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07003070000007804-E0L46kqH4DMC20241125</w:t>
            </w:r>
          </w:p>
        </w:tc>
      </w:tr>
      <w:tr w:rsidR="00935FFD" w:rsidRPr="00935FFD" w14:paraId="6642FC5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02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4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F4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99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C8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05003050000007978-E0L46kqH4GfK20241125</w:t>
            </w:r>
          </w:p>
        </w:tc>
      </w:tr>
      <w:tr w:rsidR="00935FFD" w:rsidRPr="00935FFD" w14:paraId="0A11E8A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89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08:29:40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871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5B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AA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49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07003070000008161-E0L46kqH4I2W20241125</w:t>
            </w:r>
          </w:p>
        </w:tc>
      </w:tr>
      <w:tr w:rsidR="00935FFD" w:rsidRPr="00935FFD" w14:paraId="3AC4CED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80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08:29:41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9D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86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F3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EC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07003070000008161-E0L46kqH4I2U20241125</w:t>
            </w:r>
          </w:p>
        </w:tc>
      </w:tr>
      <w:tr w:rsidR="00935FFD" w:rsidRPr="00935FFD" w14:paraId="01C7D9C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E9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37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9F3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E2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08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07003070000007990-E0L46kqH4IaF20241125</w:t>
            </w:r>
          </w:p>
        </w:tc>
      </w:tr>
      <w:tr w:rsidR="00935FFD" w:rsidRPr="00935FFD" w14:paraId="3E47F45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42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08:31:11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F3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81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1F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D09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05003050000008590-E0L46kqH4KhW20241125</w:t>
            </w:r>
          </w:p>
        </w:tc>
      </w:tr>
      <w:tr w:rsidR="00935FFD" w:rsidRPr="00935FFD" w14:paraId="61FF35D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60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B4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F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48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A6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07003070000008583-E0L46kqH4L1t20241125</w:t>
            </w:r>
          </w:p>
        </w:tc>
      </w:tr>
      <w:tr w:rsidR="00935FFD" w:rsidRPr="00935FFD" w14:paraId="07CBC4D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92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AB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C7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A2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6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07003070000008958-E0L46kqH4NtR20241125</w:t>
            </w:r>
          </w:p>
        </w:tc>
      </w:tr>
      <w:tr w:rsidR="00935FFD" w:rsidRPr="00935FFD" w14:paraId="22E21AA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86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1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F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52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3F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07003070000008958-E0L46kqH4NtT20241125</w:t>
            </w:r>
          </w:p>
        </w:tc>
      </w:tr>
      <w:tr w:rsidR="00935FFD" w:rsidRPr="00935FFD" w14:paraId="40E707C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1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B0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11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9E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48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05003050000009007-E0L46kqH4PWt20241125</w:t>
            </w:r>
          </w:p>
        </w:tc>
      </w:tr>
      <w:tr w:rsidR="00935FFD" w:rsidRPr="00935FFD" w14:paraId="021D1EC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2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D3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AF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D7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EC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05003050000009088-E0L46kqH4Pei20241125</w:t>
            </w:r>
          </w:p>
        </w:tc>
      </w:tr>
      <w:tr w:rsidR="00935FFD" w:rsidRPr="00935FFD" w14:paraId="6F6273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28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B11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93A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54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47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07003070000009481-E0L46kqH4SIf20241125</w:t>
            </w:r>
          </w:p>
        </w:tc>
      </w:tr>
      <w:tr w:rsidR="00935FFD" w:rsidRPr="00935FFD" w14:paraId="4ABB9A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89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E3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8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CE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3C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05003050000009833-E0L46kqH4Tmx20241125</w:t>
            </w:r>
          </w:p>
        </w:tc>
      </w:tr>
      <w:tr w:rsidR="00935FFD" w:rsidRPr="00935FFD" w14:paraId="24F9BCE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B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08:39:03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91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30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90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5C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07003070000009119-E0L46kqH4Vae20241125</w:t>
            </w:r>
          </w:p>
        </w:tc>
      </w:tr>
      <w:tr w:rsidR="00935FFD" w:rsidRPr="00935FFD" w14:paraId="148A67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CB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08:39:21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93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B7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58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07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05003050000010175-E0L46kqH4VyC20241125</w:t>
            </w:r>
          </w:p>
        </w:tc>
      </w:tr>
      <w:tr w:rsidR="00935FFD" w:rsidRPr="00935FFD" w14:paraId="398A08E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26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D2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FB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9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5B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07003070000010192-E0L46kqH4XFz20241125</w:t>
            </w:r>
          </w:p>
        </w:tc>
      </w:tr>
      <w:tr w:rsidR="00935FFD" w:rsidRPr="00935FFD" w14:paraId="146B5F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92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08:41:42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EF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A5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4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DE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07003070000010410-E0L46kqH4Yfe20241125</w:t>
            </w:r>
          </w:p>
        </w:tc>
      </w:tr>
      <w:tr w:rsidR="00935FFD" w:rsidRPr="00935FFD" w14:paraId="0F7BEE5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02B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29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BA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A2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36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07003070000010575-E0L46kqH4aU620241125</w:t>
            </w:r>
          </w:p>
        </w:tc>
      </w:tr>
      <w:tr w:rsidR="00935FFD" w:rsidRPr="00935FFD" w14:paraId="5D75E8B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FD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DB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58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11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9C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05003050000010669-E0L46kqH4bUW20241125</w:t>
            </w:r>
          </w:p>
        </w:tc>
      </w:tr>
      <w:tr w:rsidR="00935FFD" w:rsidRPr="00935FFD" w14:paraId="5588A5C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F6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08:46:57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57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91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67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85F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05003050000010888-E0L46kqH4eRu20241125</w:t>
            </w:r>
          </w:p>
        </w:tc>
      </w:tr>
      <w:tr w:rsidR="00935FFD" w:rsidRPr="00935FFD" w14:paraId="1F32EAA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94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08:46:57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9B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22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C1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78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05003050000010371-E0L46kqH4eVF20241125</w:t>
            </w:r>
          </w:p>
        </w:tc>
      </w:tr>
      <w:tr w:rsidR="00935FFD" w:rsidRPr="00935FFD" w14:paraId="05E046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77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08:47:45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66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06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8A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78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07003070000011013-E0L46kqH4fIl20241125</w:t>
            </w:r>
          </w:p>
        </w:tc>
      </w:tr>
      <w:tr w:rsidR="00935FFD" w:rsidRPr="00935FFD" w14:paraId="5264E4A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A8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8D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57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27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2F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05003050000011162-E0L46kqH4hoK20241125</w:t>
            </w:r>
          </w:p>
        </w:tc>
      </w:tr>
      <w:tr w:rsidR="00935FFD" w:rsidRPr="00935FFD" w14:paraId="5DA2411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B1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F0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13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54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22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07003070000011204-E0L46kqH4hoM20241125</w:t>
            </w:r>
          </w:p>
        </w:tc>
      </w:tr>
      <w:tr w:rsidR="00935FFD" w:rsidRPr="00935FFD" w14:paraId="202A626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32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0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1D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0B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C0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07003070000011319-E0L46kqH4iiC20241125</w:t>
            </w:r>
          </w:p>
        </w:tc>
      </w:tr>
      <w:tr w:rsidR="00935FFD" w:rsidRPr="00935FFD" w14:paraId="3E29321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5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E9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25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3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1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05003050000011284-E0L46kqH4jDW20241125</w:t>
            </w:r>
          </w:p>
        </w:tc>
      </w:tr>
      <w:tr w:rsidR="00935FFD" w:rsidRPr="00935FFD" w14:paraId="70F3696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F7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48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38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23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25E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05003050000011284-E0L46kqH4jDy20241125</w:t>
            </w:r>
          </w:p>
        </w:tc>
      </w:tr>
      <w:tr w:rsidR="00935FFD" w:rsidRPr="00935FFD" w14:paraId="7ACDD78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AE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08:53:50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BD8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23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49B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B6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05003050000011547-E0L46kqH4mBa20241125</w:t>
            </w:r>
          </w:p>
        </w:tc>
      </w:tr>
      <w:tr w:rsidR="00935FFD" w:rsidRPr="00935FFD" w14:paraId="3A894FC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D3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88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CA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46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89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07003070000011640-E0L46kqH4min20241125</w:t>
            </w:r>
          </w:p>
        </w:tc>
      </w:tr>
      <w:tr w:rsidR="00935FFD" w:rsidRPr="00935FFD" w14:paraId="03ACB36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66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C5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ED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20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22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07003070000011776-E0L46kqH4oIs20241125</w:t>
            </w:r>
          </w:p>
        </w:tc>
      </w:tr>
      <w:tr w:rsidR="00935FFD" w:rsidRPr="00935FFD" w14:paraId="60C2050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1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51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BB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63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98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07003070000011480-E0L46kqH4ooK20241125</w:t>
            </w:r>
          </w:p>
        </w:tc>
      </w:tr>
      <w:tr w:rsidR="00935FFD" w:rsidRPr="00935FFD" w14:paraId="45429C8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3E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08:59:35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53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9A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AD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15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05003050000011864-E0L46kqH4r7j20241125</w:t>
            </w:r>
          </w:p>
        </w:tc>
      </w:tr>
      <w:tr w:rsidR="00935FFD" w:rsidRPr="00935FFD" w14:paraId="314D1AF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26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FA2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C1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2E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A9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07003070000011897-E0L46kqH4tRY20241125</w:t>
            </w:r>
          </w:p>
        </w:tc>
      </w:tr>
      <w:tr w:rsidR="00935FFD" w:rsidRPr="00935FFD" w14:paraId="09D7007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40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40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9B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4F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B4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05003050000012144-E0L46kqH4tQj20241125</w:t>
            </w:r>
          </w:p>
        </w:tc>
      </w:tr>
      <w:tr w:rsidR="00935FFD" w:rsidRPr="00935FFD" w14:paraId="05FE1A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CDB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09:02:23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9C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55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E4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07003070000011822-E0L46kqH4ubt20241125</w:t>
            </w:r>
          </w:p>
        </w:tc>
      </w:tr>
      <w:tr w:rsidR="00935FFD" w:rsidRPr="00935FFD" w14:paraId="0135651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F0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3F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EE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F8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8B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07003070000012402-E0L46kqH4vUM20241125</w:t>
            </w:r>
          </w:p>
        </w:tc>
      </w:tr>
      <w:tr w:rsidR="00935FFD" w:rsidRPr="00935FFD" w14:paraId="638BD38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CF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2D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DD2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13E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8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07003070000012402-E0L46kqH4vUR20241125</w:t>
            </w:r>
          </w:p>
        </w:tc>
      </w:tr>
      <w:tr w:rsidR="00935FFD" w:rsidRPr="00935FFD" w14:paraId="61B498B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A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09:03:06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03B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E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2E8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C3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05003050000012354-E0L46kqH4vl520241125</w:t>
            </w:r>
          </w:p>
        </w:tc>
      </w:tr>
      <w:tr w:rsidR="00935FFD" w:rsidRPr="00935FFD" w14:paraId="540B387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86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8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3B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4F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D8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07003070000012548-E0L46kqH4xEm20241125</w:t>
            </w:r>
          </w:p>
        </w:tc>
      </w:tr>
      <w:tr w:rsidR="00935FFD" w:rsidRPr="00935FFD" w14:paraId="60C87D9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1F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64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B7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72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A0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07003070000012555-E0L46kqH4yDG20241125</w:t>
            </w:r>
          </w:p>
        </w:tc>
      </w:tr>
      <w:tr w:rsidR="00935FFD" w:rsidRPr="00935FFD" w14:paraId="50040A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8C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52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3F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46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64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05003050000012763-E0L46kqH50vp20241125</w:t>
            </w:r>
          </w:p>
        </w:tc>
      </w:tr>
      <w:tr w:rsidR="00935FFD" w:rsidRPr="00935FFD" w14:paraId="3083289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40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F7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8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F1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E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07003070000012858-E0L46kqH51DA20241125</w:t>
            </w:r>
          </w:p>
        </w:tc>
      </w:tr>
      <w:tr w:rsidR="00935FFD" w:rsidRPr="00935FFD" w14:paraId="02EC1CF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14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D3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5F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55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4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05003050000012957-E0L46kqH538I20241125</w:t>
            </w:r>
          </w:p>
        </w:tc>
      </w:tr>
      <w:tr w:rsidR="00935FFD" w:rsidRPr="00935FFD" w14:paraId="22B5A3A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01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09:09:25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00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F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07F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1C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05003050000012746-E0L46kqH539S20241125</w:t>
            </w:r>
          </w:p>
        </w:tc>
      </w:tr>
      <w:tr w:rsidR="00935FFD" w:rsidRPr="00935FFD" w14:paraId="241D577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3C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E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B65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8A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11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05003050000013170-E0L46kqH55Kk20241125</w:t>
            </w:r>
          </w:p>
        </w:tc>
      </w:tr>
      <w:tr w:rsidR="00935FFD" w:rsidRPr="00935FFD" w14:paraId="6A43DA7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90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07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F0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D6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1C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07003070000013302-E0L46kqH56hS20241125</w:t>
            </w:r>
          </w:p>
        </w:tc>
      </w:tr>
      <w:tr w:rsidR="00935FFD" w:rsidRPr="00935FFD" w14:paraId="4E15133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0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14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54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DD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6E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07003070000013280-E0L46kqH585h20241125</w:t>
            </w:r>
          </w:p>
        </w:tc>
      </w:tr>
      <w:tr w:rsidR="00935FFD" w:rsidRPr="00935FFD" w14:paraId="4E1854E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68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13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BC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6F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E6A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07003070000013280-E0L46kqH588020241125</w:t>
            </w:r>
          </w:p>
        </w:tc>
      </w:tr>
      <w:tr w:rsidR="00935FFD" w:rsidRPr="00935FFD" w14:paraId="41B64DA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55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38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53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C8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64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05003050000013483-E0L46kqH59DO20241125</w:t>
            </w:r>
          </w:p>
        </w:tc>
      </w:tr>
      <w:tr w:rsidR="00935FFD" w:rsidRPr="00935FFD" w14:paraId="4A0E9B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4A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D8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42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A7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55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07003070000013566-E0L46kqH5ALH20241125</w:t>
            </w:r>
          </w:p>
        </w:tc>
      </w:tr>
      <w:tr w:rsidR="00935FFD" w:rsidRPr="00935FFD" w14:paraId="7F11952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3E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F7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BD5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25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D5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07003070000013566-E0L46kqH5ALF20241125</w:t>
            </w:r>
          </w:p>
        </w:tc>
      </w:tr>
      <w:tr w:rsidR="00935FFD" w:rsidRPr="00935FFD" w14:paraId="74D1444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02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B4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2A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B4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B4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07003070000013416-E0L46kqH5AnL20241125</w:t>
            </w:r>
          </w:p>
        </w:tc>
      </w:tr>
      <w:tr w:rsidR="00935FFD" w:rsidRPr="00935FFD" w14:paraId="40B9234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67A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09:19:12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68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A3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A61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2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05003050000013788-E0L46kqH5DK720241125</w:t>
            </w:r>
          </w:p>
        </w:tc>
      </w:tr>
      <w:tr w:rsidR="00935FFD" w:rsidRPr="00935FFD" w14:paraId="5926D7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50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F1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5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23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73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05003050000013733-E0L46kqH5Elh20241125</w:t>
            </w:r>
          </w:p>
        </w:tc>
      </w:tr>
      <w:tr w:rsidR="00935FFD" w:rsidRPr="00935FFD" w14:paraId="2BD5D63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1F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50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7D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E9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A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07003070000013843-E0L46kqH5F2L20241125</w:t>
            </w:r>
          </w:p>
        </w:tc>
      </w:tr>
      <w:tr w:rsidR="00935FFD" w:rsidRPr="00935FFD" w14:paraId="619925F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D8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09:23:51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8B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3C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26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5E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05003050000014106-E0L46kqH5HY520241125</w:t>
            </w:r>
          </w:p>
        </w:tc>
      </w:tr>
      <w:tr w:rsidR="00935FFD" w:rsidRPr="00935FFD" w14:paraId="7FF4705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9F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09:24:23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B6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6E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3B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51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07003070000014233-E0L46kqH5I1620241125</w:t>
            </w:r>
          </w:p>
        </w:tc>
      </w:tr>
      <w:tr w:rsidR="00935FFD" w:rsidRPr="00935FFD" w14:paraId="3B18FC1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EC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74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ED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27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0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07003070000014374-E0L46kqH5JSv20241125</w:t>
            </w:r>
          </w:p>
        </w:tc>
      </w:tr>
      <w:tr w:rsidR="00935FFD" w:rsidRPr="00935FFD" w14:paraId="2AC48C6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48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26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98A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E3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A6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07003070000014379-E0L46kqH5KXo20241125</w:t>
            </w:r>
          </w:p>
        </w:tc>
      </w:tr>
      <w:tr w:rsidR="00935FFD" w:rsidRPr="00935FFD" w14:paraId="2FE949E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EC0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2F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E7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AF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358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07003070000014673-E0L46kqH5N2e20241125</w:t>
            </w:r>
          </w:p>
        </w:tc>
      </w:tr>
      <w:tr w:rsidR="00935FFD" w:rsidRPr="00935FFD" w14:paraId="38D5F29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A5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09:29:55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A6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58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BF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E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07003070000014673-E0L46kqH5N2g20241125</w:t>
            </w:r>
          </w:p>
        </w:tc>
      </w:tr>
      <w:tr w:rsidR="00935FFD" w:rsidRPr="00935FFD" w14:paraId="1536B9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E3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D7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A7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80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68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07003070000014571-E0L46kqH5NWS20241125</w:t>
            </w:r>
          </w:p>
        </w:tc>
      </w:tr>
      <w:tr w:rsidR="00935FFD" w:rsidRPr="00935FFD" w14:paraId="228E6BC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C0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5E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E8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4E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1F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07003070000014571-E0L46kqH5NWU20241125</w:t>
            </w:r>
          </w:p>
        </w:tc>
      </w:tr>
      <w:tr w:rsidR="00935FFD" w:rsidRPr="00935FFD" w14:paraId="017AD8D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31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09:32:06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24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1D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3F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31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05003050000014949-E0L46kqH5OgI20241125</w:t>
            </w:r>
          </w:p>
        </w:tc>
      </w:tr>
      <w:tr w:rsidR="00935FFD" w:rsidRPr="00935FFD" w14:paraId="546CC92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C5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B4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56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49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32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05003050000014912-E0L46kqH5PLM20241125</w:t>
            </w:r>
          </w:p>
        </w:tc>
      </w:tr>
      <w:tr w:rsidR="00935FFD" w:rsidRPr="00935FFD" w14:paraId="73C98EE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D2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A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B1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98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00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07003070000015419-E0L46kqH5SlC20241125</w:t>
            </w:r>
          </w:p>
        </w:tc>
      </w:tr>
      <w:tr w:rsidR="00935FFD" w:rsidRPr="00935FFD" w14:paraId="1244214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57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09:36:55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9E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D0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80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D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05003050000015102-E0L46kqH5SwD20241125</w:t>
            </w:r>
          </w:p>
        </w:tc>
      </w:tr>
      <w:tr w:rsidR="00935FFD" w:rsidRPr="00935FFD" w14:paraId="37D9BA5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DA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E5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7A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E4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9B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05003050000015769-E0L46kqH5Z4W20241125</w:t>
            </w:r>
          </w:p>
        </w:tc>
      </w:tr>
      <w:tr w:rsidR="00935FFD" w:rsidRPr="00935FFD" w14:paraId="1CEA778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A7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2B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AB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F9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0C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05003050000015769-E0L46kqH5Z4U20241125</w:t>
            </w:r>
          </w:p>
        </w:tc>
      </w:tr>
      <w:tr w:rsidR="00935FFD" w:rsidRPr="00935FFD" w14:paraId="6E6FD04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38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09:44:25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1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FA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3F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98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07003070000015761-E0L46kqH5ZKj20241125</w:t>
            </w:r>
          </w:p>
        </w:tc>
      </w:tr>
      <w:tr w:rsidR="00935FFD" w:rsidRPr="00935FFD" w14:paraId="5B2CFB0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93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C9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81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CB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CA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07003070000016107-E0L46kqH5aab20241125</w:t>
            </w:r>
          </w:p>
        </w:tc>
      </w:tr>
      <w:tr w:rsidR="00935FFD" w:rsidRPr="00935FFD" w14:paraId="31151B0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72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1B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08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CD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25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05003050000015981-E0L46kqH5bkM20241125</w:t>
            </w:r>
          </w:p>
        </w:tc>
      </w:tr>
      <w:tr w:rsidR="00935FFD" w:rsidRPr="00935FFD" w14:paraId="0C4C1AE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CF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AF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0A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37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3B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05003050000016210-E0L46kqH5bpn20241125</w:t>
            </w:r>
          </w:p>
        </w:tc>
      </w:tr>
      <w:tr w:rsidR="00935FFD" w:rsidRPr="00935FFD" w14:paraId="2ED8A02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AE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09:47:45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35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B1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707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BC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05003050000016210-E0L46kqH5bpl20241125</w:t>
            </w:r>
          </w:p>
        </w:tc>
      </w:tr>
      <w:tr w:rsidR="00935FFD" w:rsidRPr="00935FFD" w14:paraId="70D423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F1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18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35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5F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E4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05003050000016373-E0L46kqH5dgD20241125</w:t>
            </w:r>
          </w:p>
        </w:tc>
      </w:tr>
      <w:tr w:rsidR="00935FFD" w:rsidRPr="00935FFD" w14:paraId="3D43F3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A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09:51:16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7DA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2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33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6D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05003050000016448-E0L46kqH5ehm20241125</w:t>
            </w:r>
          </w:p>
        </w:tc>
      </w:tr>
      <w:tr w:rsidR="00935FFD" w:rsidRPr="00935FFD" w14:paraId="70D8BD8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B3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EB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18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1C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F2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07003070000016628-E0L46kqH5fph20241125</w:t>
            </w:r>
          </w:p>
        </w:tc>
      </w:tr>
      <w:tr w:rsidR="00935FFD" w:rsidRPr="00935FFD" w14:paraId="7DB79F5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D5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F0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3E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4A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BC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05003050000016335-E0L46kqH5fqK20241125</w:t>
            </w:r>
          </w:p>
        </w:tc>
      </w:tr>
      <w:tr w:rsidR="00935FFD" w:rsidRPr="00935FFD" w14:paraId="034DB0B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E6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2C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C9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71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D1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07003070000016849-E0L46kqH5he620241125</w:t>
            </w:r>
          </w:p>
        </w:tc>
      </w:tr>
      <w:tr w:rsidR="00935FFD" w:rsidRPr="00935FFD" w14:paraId="77AEC50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42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09:55:32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D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57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40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23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05003050000016700-E0L46kqH5hwb20241125</w:t>
            </w:r>
          </w:p>
        </w:tc>
      </w:tr>
      <w:tr w:rsidR="00935FFD" w:rsidRPr="00935FFD" w14:paraId="3A4122A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46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09:59:20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36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E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A1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B8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05003050000017122-E0L46kqH5loV20241125</w:t>
            </w:r>
          </w:p>
        </w:tc>
      </w:tr>
      <w:tr w:rsidR="00935FFD" w:rsidRPr="00935FFD" w14:paraId="61005A4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BC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10:03:05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9E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1F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5F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6B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05003050000017648-E0L46kqH5pjf20241125</w:t>
            </w:r>
          </w:p>
        </w:tc>
      </w:tr>
      <w:tr w:rsidR="00935FFD" w:rsidRPr="00935FFD" w14:paraId="36D5181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62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BA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BB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67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12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05003050000017384-E0L46kqH5q3v20241125</w:t>
            </w:r>
          </w:p>
        </w:tc>
      </w:tr>
      <w:tr w:rsidR="00935FFD" w:rsidRPr="00935FFD" w14:paraId="68E985B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70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10:08:13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C8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87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A69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B69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05003050000017913-E0L46kqH5uHR20241125</w:t>
            </w:r>
          </w:p>
        </w:tc>
      </w:tr>
      <w:tr w:rsidR="00935FFD" w:rsidRPr="00935FFD" w14:paraId="37CBDAC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50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10:09:44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CF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7E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11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DF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05003050000018151-E0L46kqH5vc920241125</w:t>
            </w:r>
          </w:p>
        </w:tc>
      </w:tr>
      <w:tr w:rsidR="00935FFD" w:rsidRPr="00935FFD" w14:paraId="14ADA34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9E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10:10:09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9E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3A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E5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B8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07003070000018149-E0L46kqH5w3F20241125</w:t>
            </w:r>
          </w:p>
        </w:tc>
      </w:tr>
      <w:tr w:rsidR="00935FFD" w:rsidRPr="00935FFD" w14:paraId="79EF66D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21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F0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4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30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72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07003070000018295-E0L46kqH5wwT20241125</w:t>
            </w:r>
          </w:p>
        </w:tc>
      </w:tr>
      <w:tr w:rsidR="00935FFD" w:rsidRPr="00935FFD" w14:paraId="6FB053F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77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67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78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7D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3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07003070000018295-E0L46kqH5wwR20241125</w:t>
            </w:r>
          </w:p>
        </w:tc>
      </w:tr>
      <w:tr w:rsidR="00935FFD" w:rsidRPr="00935FFD" w14:paraId="271A159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32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10:12:57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0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BD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EF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55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05003050000018408-E0L46kqH5yZT20241125</w:t>
            </w:r>
          </w:p>
        </w:tc>
      </w:tr>
      <w:tr w:rsidR="00935FFD" w:rsidRPr="00935FFD" w14:paraId="1C2772F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30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A9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DF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4E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BA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05003050000018566-E0L46kqH60pM20241125</w:t>
            </w:r>
          </w:p>
        </w:tc>
      </w:tr>
      <w:tr w:rsidR="00935FFD" w:rsidRPr="00935FFD" w14:paraId="3E7D95A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87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CF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1F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FD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92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07003070000018684-E0L46kqH62ch20241125</w:t>
            </w:r>
          </w:p>
        </w:tc>
      </w:tr>
      <w:tr w:rsidR="00935FFD" w:rsidRPr="00935FFD" w14:paraId="12E56B6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A8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43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F7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A2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76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07003070000018760-E0L46kqH638M20241125</w:t>
            </w:r>
          </w:p>
        </w:tc>
      </w:tr>
      <w:tr w:rsidR="00935FFD" w:rsidRPr="00935FFD" w14:paraId="4DA9348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2D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7B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56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D6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66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07003070000018656-E0L46kqH64EX20241125</w:t>
            </w:r>
          </w:p>
        </w:tc>
      </w:tr>
      <w:tr w:rsidR="00935FFD" w:rsidRPr="00935FFD" w14:paraId="1A3AD2F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B0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10:19:57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85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96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C3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1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05003050000018848-E0L46kqH64fc20241125</w:t>
            </w:r>
          </w:p>
        </w:tc>
      </w:tr>
      <w:tr w:rsidR="00935FFD" w:rsidRPr="00935FFD" w14:paraId="0F67024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EE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10:20:04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05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AD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6C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2C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07003070000018859-E0L46kqH64pT20241125</w:t>
            </w:r>
          </w:p>
        </w:tc>
      </w:tr>
      <w:tr w:rsidR="00935FFD" w:rsidRPr="00935FFD" w14:paraId="5DE1316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2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10:22:55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41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95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F7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F00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07003070000019042-E0L46kqH66lU20241125</w:t>
            </w:r>
          </w:p>
        </w:tc>
      </w:tr>
      <w:tr w:rsidR="00935FFD" w:rsidRPr="00935FFD" w14:paraId="0EF5DF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76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10:27:17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C6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89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B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C7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07003070000019200-E0L46kqH6ArM20241125</w:t>
            </w:r>
          </w:p>
        </w:tc>
      </w:tr>
      <w:tr w:rsidR="00935FFD" w:rsidRPr="00935FFD" w14:paraId="7CF1DDB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8C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10:29:38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F2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42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AF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34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05003050000019561-E0L46kqH6Co720241125</w:t>
            </w:r>
          </w:p>
        </w:tc>
      </w:tr>
      <w:tr w:rsidR="00935FFD" w:rsidRPr="00935FFD" w14:paraId="5175125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A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B7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C7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4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43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05003050000019766-E0L46kqH6EP920241125</w:t>
            </w:r>
          </w:p>
        </w:tc>
      </w:tr>
      <w:tr w:rsidR="00935FFD" w:rsidRPr="00935FFD" w14:paraId="03F510C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1D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7C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97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C3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97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05003050000019870-E0L46kqH6Fbg20241125</w:t>
            </w:r>
          </w:p>
        </w:tc>
      </w:tr>
      <w:tr w:rsidR="00935FFD" w:rsidRPr="00935FFD" w14:paraId="14C52B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E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D4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52A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3A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36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05003050000019870-E0L46kqH6Fbi20241125</w:t>
            </w:r>
          </w:p>
        </w:tc>
      </w:tr>
      <w:tr w:rsidR="00935FFD" w:rsidRPr="00935FFD" w14:paraId="2C84B32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35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7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8A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DE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81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07003070000020227-E0L46kqH6IJR20241125</w:t>
            </w:r>
          </w:p>
        </w:tc>
      </w:tr>
      <w:tr w:rsidR="00935FFD" w:rsidRPr="00935FFD" w14:paraId="156FA4A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7B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D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43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1A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37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07003070000020227-E0L46kqH6IJT20241125</w:t>
            </w:r>
          </w:p>
        </w:tc>
      </w:tr>
      <w:tr w:rsidR="00935FFD" w:rsidRPr="00935FFD" w14:paraId="5DA42AB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2A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10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92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5A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7A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05003050000019215-E0L46kqH6Ilm20241125</w:t>
            </w:r>
          </w:p>
        </w:tc>
      </w:tr>
      <w:tr w:rsidR="00935FFD" w:rsidRPr="00935FFD" w14:paraId="7ED3536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88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10:37:51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C3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4B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54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FF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07003070000020304-E0L46kqH6JHT20241125</w:t>
            </w:r>
          </w:p>
        </w:tc>
      </w:tr>
      <w:tr w:rsidR="00935FFD" w:rsidRPr="00935FFD" w14:paraId="198168B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74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7EB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EA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0B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68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07003070000019482-E0L46kqH6K7O20241125</w:t>
            </w:r>
          </w:p>
        </w:tc>
      </w:tr>
      <w:tr w:rsidR="00935FFD" w:rsidRPr="00935FFD" w14:paraId="7C9235A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6D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10:38:29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67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C6A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0E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CB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07003070000019482-E0L46kqH6K7M20241125</w:t>
            </w:r>
          </w:p>
        </w:tc>
      </w:tr>
      <w:tr w:rsidR="00935FFD" w:rsidRPr="00935FFD" w14:paraId="7314EDE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FE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87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79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FD5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1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07003070000020434-E0L46kqH6LjI20241125</w:t>
            </w:r>
          </w:p>
        </w:tc>
      </w:tr>
      <w:tr w:rsidR="00935FFD" w:rsidRPr="00935FFD" w14:paraId="4BFE4B2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E7F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7A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3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A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1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05003050000020728-E0L46kqH6OLP20241125</w:t>
            </w:r>
          </w:p>
        </w:tc>
      </w:tr>
      <w:tr w:rsidR="00935FFD" w:rsidRPr="00935FFD" w14:paraId="06DD699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35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8F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71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53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6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05003050000020704-E0L46kqH6OSo20241125</w:t>
            </w:r>
          </w:p>
        </w:tc>
      </w:tr>
      <w:tr w:rsidR="00935FFD" w:rsidRPr="00935FFD" w14:paraId="05BB34F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7F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32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AE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9D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DD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07003070000020829-E0L46kqH6QVg20241125</w:t>
            </w:r>
          </w:p>
        </w:tc>
      </w:tr>
      <w:tr w:rsidR="00935FFD" w:rsidRPr="00935FFD" w14:paraId="3AC8CA5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70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10:48:27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DA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40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B9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AFA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05003050000021487-E0L46kqH6TO820241125</w:t>
            </w:r>
          </w:p>
        </w:tc>
      </w:tr>
      <w:tr w:rsidR="00935FFD" w:rsidRPr="00935FFD" w14:paraId="14DC132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77E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10:48:30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3A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A3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4A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399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05003050000021284-E0L46kqH6TV220241125</w:t>
            </w:r>
          </w:p>
        </w:tc>
      </w:tr>
      <w:tr w:rsidR="00935FFD" w:rsidRPr="00935FFD" w14:paraId="158C25B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88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35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61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01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4C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07003070000021608-E0L46kqH6VBz20241125</w:t>
            </w:r>
          </w:p>
        </w:tc>
      </w:tr>
      <w:tr w:rsidR="00935FFD" w:rsidRPr="00935FFD" w14:paraId="1CB75D0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87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09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E2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0E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B3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05003050000021725-E0L46kqH6VVd20241125</w:t>
            </w:r>
          </w:p>
        </w:tc>
      </w:tr>
      <w:tr w:rsidR="00935FFD" w:rsidRPr="00935FFD" w14:paraId="01CDCC1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2B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D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A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39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A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05003050000021855-E0L46kqH6Wl320241125</w:t>
            </w:r>
          </w:p>
        </w:tc>
      </w:tr>
      <w:tr w:rsidR="00935FFD" w:rsidRPr="00935FFD" w14:paraId="24803AE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53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BB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33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54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481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05003050000021839-E0L46kqH6XZt20241125</w:t>
            </w:r>
          </w:p>
        </w:tc>
      </w:tr>
      <w:tr w:rsidR="00935FFD" w:rsidRPr="00935FFD" w14:paraId="0B9E9AC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9C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A8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6A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60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5B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07003070000022072-E0L46kqH6Y7p20241125</w:t>
            </w:r>
          </w:p>
        </w:tc>
      </w:tr>
      <w:tr w:rsidR="00935FFD" w:rsidRPr="00935FFD" w14:paraId="4B0A053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83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10:55:54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7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67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5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71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05003050000022006-E0L46kqH6YqE20241125</w:t>
            </w:r>
          </w:p>
        </w:tc>
      </w:tr>
      <w:tr w:rsidR="00935FFD" w:rsidRPr="00935FFD" w14:paraId="03D60E2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53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14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C5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82F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AB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07003070000022965-E0L46kqH6fcG20241125</w:t>
            </w:r>
          </w:p>
        </w:tc>
      </w:tr>
      <w:tr w:rsidR="00935FFD" w:rsidRPr="00935FFD" w14:paraId="75DFEA6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30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11:04:19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D2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AC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6E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26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05003050000022984-E0L46kqH6ffG20241125</w:t>
            </w:r>
          </w:p>
        </w:tc>
      </w:tr>
      <w:tr w:rsidR="00935FFD" w:rsidRPr="00935FFD" w14:paraId="6A22E54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7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11:06:58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D2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6F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06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34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05003050000023097-E0L46kqH6h4020241125</w:t>
            </w:r>
          </w:p>
        </w:tc>
      </w:tr>
      <w:tr w:rsidR="00935FFD" w:rsidRPr="00935FFD" w14:paraId="384C8F0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1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B3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F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01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35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07003070000023288-E0L46kqH6hNv20241125</w:t>
            </w:r>
          </w:p>
        </w:tc>
      </w:tr>
      <w:tr w:rsidR="00935FFD" w:rsidRPr="00935FFD" w14:paraId="62243DA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C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8A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D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47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90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07003070000023288-E0L46kqH6hNt20241125</w:t>
            </w:r>
          </w:p>
        </w:tc>
      </w:tr>
      <w:tr w:rsidR="00935FFD" w:rsidRPr="00935FFD" w14:paraId="653EFDB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57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E54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C7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49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A3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07003070000022965-E0L46kqH6ibr20241125</w:t>
            </w:r>
          </w:p>
        </w:tc>
      </w:tr>
      <w:tr w:rsidR="00935FFD" w:rsidRPr="00935FFD" w14:paraId="21AEB0E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66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4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23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E34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FE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07003070000023391-E0L46kqH6iat20241125</w:t>
            </w:r>
          </w:p>
        </w:tc>
      </w:tr>
      <w:tr w:rsidR="00935FFD" w:rsidRPr="00935FFD" w14:paraId="73C9E56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49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11:09:52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03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22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40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31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07003070000023391-E0L46kqH6iav20241125</w:t>
            </w:r>
          </w:p>
        </w:tc>
      </w:tr>
      <w:tr w:rsidR="00935FFD" w:rsidRPr="00935FFD" w14:paraId="4F187B7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8B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11:12:06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A9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EE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E8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D9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07003070000023500-E0L46kqH6k2R20241125</w:t>
            </w:r>
          </w:p>
        </w:tc>
      </w:tr>
      <w:tr w:rsidR="00935FFD" w:rsidRPr="00935FFD" w14:paraId="19231F1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E9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11:13:35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B3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E8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6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FD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07003070000023688-E0L46kqH6krg20241125</w:t>
            </w:r>
          </w:p>
        </w:tc>
      </w:tr>
      <w:tr w:rsidR="00935FFD" w:rsidRPr="00935FFD" w14:paraId="27028D3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67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11:15:30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C0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2C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78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5E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05003050000023820-E0L46kqH6mER20241125</w:t>
            </w:r>
          </w:p>
        </w:tc>
      </w:tr>
      <w:tr w:rsidR="00935FFD" w:rsidRPr="00935FFD" w14:paraId="6143509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59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11:16:46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CA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07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37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5EF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05003050000023957-E0L46kqH6mzg20241125</w:t>
            </w:r>
          </w:p>
        </w:tc>
      </w:tr>
      <w:tr w:rsidR="00935FFD" w:rsidRPr="00935FFD" w14:paraId="0892D09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9EA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11:18:45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F7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E90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22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1B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05003050000024033-E0L46kqH6oEj20241125</w:t>
            </w:r>
          </w:p>
        </w:tc>
      </w:tr>
      <w:tr w:rsidR="00935FFD" w:rsidRPr="00935FFD" w14:paraId="6275739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AC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11:23:26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22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E7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93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F5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07003070000024485-E0L46kqH6qbC20241125</w:t>
            </w:r>
          </w:p>
        </w:tc>
      </w:tr>
      <w:tr w:rsidR="00935FFD" w:rsidRPr="00935FFD" w14:paraId="16DC5D2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69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11:23:29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1C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3B8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B5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51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07003070000024419-E0L46kqH6qcx20241125</w:t>
            </w:r>
          </w:p>
        </w:tc>
      </w:tr>
      <w:tr w:rsidR="00935FFD" w:rsidRPr="00935FFD" w14:paraId="37F57E1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54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11:23:29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69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16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86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7E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07003070000024400-E0L46kqH6qcp20241125</w:t>
            </w:r>
          </w:p>
        </w:tc>
      </w:tr>
      <w:tr w:rsidR="00935FFD" w:rsidRPr="00935FFD" w14:paraId="223F72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8D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11:25:08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9F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8C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8E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F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07003070000024580-E0L46kqH6s0m20241125</w:t>
            </w:r>
          </w:p>
        </w:tc>
      </w:tr>
      <w:tr w:rsidR="00935FFD" w:rsidRPr="00935FFD" w14:paraId="07A0FE1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BD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11:28:44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CD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98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87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B9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07003070000024737-E0L46kqH6uuL20241125</w:t>
            </w:r>
          </w:p>
        </w:tc>
      </w:tr>
      <w:tr w:rsidR="00935FFD" w:rsidRPr="00935FFD" w14:paraId="2DE6A8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88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11:32:55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0F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5A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D2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21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05003050000025028-E0L46kqH6xx120241125</w:t>
            </w:r>
          </w:p>
        </w:tc>
      </w:tr>
      <w:tr w:rsidR="00935FFD" w:rsidRPr="00935FFD" w14:paraId="0960CC5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B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11:33:05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F5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DA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A0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A0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05003050000025010-E0L46kqH6y4T20241125</w:t>
            </w:r>
          </w:p>
        </w:tc>
      </w:tr>
      <w:tr w:rsidR="00935FFD" w:rsidRPr="00935FFD" w14:paraId="054A9A4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14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11:39:50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45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82A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51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F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07003070000025254-E0L46kqH72DC20241125</w:t>
            </w:r>
          </w:p>
        </w:tc>
      </w:tr>
      <w:tr w:rsidR="00935FFD" w:rsidRPr="00935FFD" w14:paraId="352D96F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85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11:39:50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1F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D8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30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F9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05003050000025353-E0L46kqH72Bx20241125</w:t>
            </w:r>
          </w:p>
        </w:tc>
      </w:tr>
      <w:tr w:rsidR="00935FFD" w:rsidRPr="00935FFD" w14:paraId="35923F3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ED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06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84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7F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95A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05003050000025148-E0L46kqH72Z420241125</w:t>
            </w:r>
          </w:p>
        </w:tc>
      </w:tr>
      <w:tr w:rsidR="00935FFD" w:rsidRPr="00935FFD" w14:paraId="01E434E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19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32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41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AD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10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07003070000025591-E0L46kqH72Z820241125</w:t>
            </w:r>
          </w:p>
        </w:tc>
      </w:tr>
      <w:tr w:rsidR="00935FFD" w:rsidRPr="00935FFD" w14:paraId="1DD760B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E2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A5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94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95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DA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07003070000025729-E0L46kqH73HN20241125</w:t>
            </w:r>
          </w:p>
        </w:tc>
      </w:tr>
      <w:tr w:rsidR="00935FFD" w:rsidRPr="00935FFD" w14:paraId="616DBD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A9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80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B6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5A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3E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05003050000025670-E0L46kqH73KU20241125</w:t>
            </w:r>
          </w:p>
        </w:tc>
      </w:tr>
      <w:tr w:rsidR="00935FFD" w:rsidRPr="00935FFD" w14:paraId="6E43A35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01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1A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5BF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4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A9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07003070000026068-E0L46kqH77CO20241125</w:t>
            </w:r>
          </w:p>
        </w:tc>
      </w:tr>
      <w:tr w:rsidR="00935FFD" w:rsidRPr="00935FFD" w14:paraId="1348285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DE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7B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E8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DF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05003050000025903-E0L46kqH77CI20241125</w:t>
            </w:r>
          </w:p>
        </w:tc>
      </w:tr>
      <w:tr w:rsidR="00935FFD" w:rsidRPr="00935FFD" w14:paraId="7D39325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4A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7E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BB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CC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17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05003050000025903-E0L46kqH77CK20241125</w:t>
            </w:r>
          </w:p>
        </w:tc>
      </w:tr>
      <w:tr w:rsidR="00935FFD" w:rsidRPr="00935FFD" w14:paraId="229609D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E30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11:48:11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A9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07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A5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4C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05003050000026103-E0L46kqH77ZJ20241125</w:t>
            </w:r>
          </w:p>
        </w:tc>
      </w:tr>
      <w:tr w:rsidR="00935FFD" w:rsidRPr="00935FFD" w14:paraId="2BF0E45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63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E3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46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51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07003070000026256-E0L46kqH78kA20241125</w:t>
            </w:r>
          </w:p>
        </w:tc>
      </w:tr>
      <w:tr w:rsidR="00935FFD" w:rsidRPr="00935FFD" w14:paraId="6CE3344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37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64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4E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8C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0F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07003070000026569-E0L46kqH7BPP20241125</w:t>
            </w:r>
          </w:p>
        </w:tc>
      </w:tr>
      <w:tr w:rsidR="00935FFD" w:rsidRPr="00935FFD" w14:paraId="372E6FB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5A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81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BE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A5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B2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07003070000026487-E0L46kqH7CKF20241125</w:t>
            </w:r>
          </w:p>
        </w:tc>
      </w:tr>
      <w:tr w:rsidR="00935FFD" w:rsidRPr="00935FFD" w14:paraId="57577B0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F3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8E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AE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A9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DD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07003070000026447-E0L46kqH7CTC20241125</w:t>
            </w:r>
          </w:p>
        </w:tc>
      </w:tr>
      <w:tr w:rsidR="00935FFD" w:rsidRPr="00935FFD" w14:paraId="4DAA2DC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CB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8B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FC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7D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3F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07003070000026735-E0L46kqH7DGR20241125</w:t>
            </w:r>
          </w:p>
        </w:tc>
      </w:tr>
      <w:tr w:rsidR="00935FFD" w:rsidRPr="00935FFD" w14:paraId="57C1C2A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BD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76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12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3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77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05003050000026783-E0L46kqH7EVC20241125</w:t>
            </w:r>
          </w:p>
        </w:tc>
      </w:tr>
      <w:tr w:rsidR="00935FFD" w:rsidRPr="00935FFD" w14:paraId="17B40BD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65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11:58:42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916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62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12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7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05003050000026783-E0L46kqH7EVG20241125</w:t>
            </w:r>
          </w:p>
        </w:tc>
      </w:tr>
      <w:tr w:rsidR="00935FFD" w:rsidRPr="00935FFD" w14:paraId="30C7E59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42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10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84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5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75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05003050000027030-E0L46kqH7GpM20241125</w:t>
            </w:r>
          </w:p>
        </w:tc>
      </w:tr>
      <w:tr w:rsidR="00935FFD" w:rsidRPr="00935FFD" w14:paraId="37E2ED4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B4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4D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3C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E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9B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05003050000026924-E0L46kqH7HG320241125</w:t>
            </w:r>
          </w:p>
        </w:tc>
      </w:tr>
      <w:tr w:rsidR="00935FFD" w:rsidRPr="00935FFD" w14:paraId="42EA930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5B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AD1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C3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EE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BF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07003070000026968-E0L46kqH7HJ320241125</w:t>
            </w:r>
          </w:p>
        </w:tc>
      </w:tr>
      <w:tr w:rsidR="00935FFD" w:rsidRPr="00935FFD" w14:paraId="18084EE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A2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A8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11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53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70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07003070000027208-E0L46kqH7Iqa20241125</w:t>
            </w:r>
          </w:p>
        </w:tc>
      </w:tr>
      <w:tr w:rsidR="00935FFD" w:rsidRPr="00935FFD" w14:paraId="51485EB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B5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E6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B9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9E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9B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05003050000027147-E0L46kqH7Iv220241125</w:t>
            </w:r>
          </w:p>
        </w:tc>
      </w:tr>
      <w:tr w:rsidR="00935FFD" w:rsidRPr="00935FFD" w14:paraId="652A40D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B8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12:08:34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0E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C2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41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48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07003070000027314-E0L46kqH7MVd20241125</w:t>
            </w:r>
          </w:p>
        </w:tc>
      </w:tr>
      <w:tr w:rsidR="00935FFD" w:rsidRPr="00935FFD" w14:paraId="27CB41E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13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12:14:00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7F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50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08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7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05003050000028000-E0L46kqH7RGb20241125</w:t>
            </w:r>
          </w:p>
        </w:tc>
      </w:tr>
      <w:tr w:rsidR="00935FFD" w:rsidRPr="00935FFD" w14:paraId="599CEB9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46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12:14:10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F2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50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E9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14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07003070000027957-E0L46kqH7RNE20241125</w:t>
            </w:r>
          </w:p>
        </w:tc>
      </w:tr>
      <w:tr w:rsidR="00935FFD" w:rsidRPr="00935FFD" w14:paraId="63A182A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5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12:14:14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97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A6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16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E1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05003050000027257-E0L46kqH7RRb20241125</w:t>
            </w:r>
          </w:p>
        </w:tc>
      </w:tr>
      <w:tr w:rsidR="00935FFD" w:rsidRPr="00935FFD" w14:paraId="52E4C4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45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12:14:14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FA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BE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59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FB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05003050000027257-E0L46kqH7RRY20241125</w:t>
            </w:r>
          </w:p>
        </w:tc>
      </w:tr>
      <w:tr w:rsidR="00935FFD" w:rsidRPr="00935FFD" w14:paraId="1BDF160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7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12:19:16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A3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BD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67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CEA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05003050000028434-E0L46kqH7Vlx20241125</w:t>
            </w:r>
          </w:p>
        </w:tc>
      </w:tr>
      <w:tr w:rsidR="00935FFD" w:rsidRPr="00935FFD" w14:paraId="42BF7FE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6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12:22:35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35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CE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40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9D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05003050000028410-E0L46kqH7Xux20241125</w:t>
            </w:r>
          </w:p>
        </w:tc>
      </w:tr>
      <w:tr w:rsidR="00935FFD" w:rsidRPr="00935FFD" w14:paraId="4509026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81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12:23:45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BC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04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D6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79A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07003070000028391-E0L46kqH7Yl020241125</w:t>
            </w:r>
          </w:p>
        </w:tc>
      </w:tr>
      <w:tr w:rsidR="00935FFD" w:rsidRPr="00935FFD" w14:paraId="0787885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80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12:26:18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EE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A0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D9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32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07003070000028927-E0L46kqH7aF820241125</w:t>
            </w:r>
          </w:p>
        </w:tc>
      </w:tr>
      <w:tr w:rsidR="00935FFD" w:rsidRPr="00935FFD" w14:paraId="280F2C0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BC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12:26:45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43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78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25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50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07003070000028593-E0L46kqH7aY620241125</w:t>
            </w:r>
          </w:p>
        </w:tc>
      </w:tr>
      <w:tr w:rsidR="00935FFD" w:rsidRPr="00935FFD" w14:paraId="018DEBF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66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12:28:30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D1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6D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77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DD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05003050000029046-E0L46kqH7biy20241125</w:t>
            </w:r>
          </w:p>
        </w:tc>
      </w:tr>
      <w:tr w:rsidR="00935FFD" w:rsidRPr="00935FFD" w14:paraId="179DE73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83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12:33:17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5E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AC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C2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A71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05003050000029351-E0L46kqH7f9620241125</w:t>
            </w:r>
          </w:p>
        </w:tc>
      </w:tr>
      <w:tr w:rsidR="00935FFD" w:rsidRPr="00935FFD" w14:paraId="4D6680A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0C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12:38:57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2C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6C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7F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52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07003070000029872-E0L46kqH7k5b20241125</w:t>
            </w:r>
          </w:p>
        </w:tc>
      </w:tr>
      <w:tr w:rsidR="00935FFD" w:rsidRPr="00935FFD" w14:paraId="21678BC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F3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12:39:03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EF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DA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5B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00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07003070000029756-E0L46kqH7kBe20241125</w:t>
            </w:r>
          </w:p>
        </w:tc>
      </w:tr>
      <w:tr w:rsidR="00935FFD" w:rsidRPr="00935FFD" w14:paraId="055404A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3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81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558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C0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6C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07003070000029937-E0L46kqH7l9z20241125</w:t>
            </w:r>
          </w:p>
        </w:tc>
      </w:tr>
      <w:tr w:rsidR="00935FFD" w:rsidRPr="00935FFD" w14:paraId="5B620AB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19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3B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D6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2C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C6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05003050000029145-E0L46kqH7lBC20241125</w:t>
            </w:r>
          </w:p>
        </w:tc>
      </w:tr>
      <w:tr w:rsidR="00935FFD" w:rsidRPr="00935FFD" w14:paraId="709B50D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13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D8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94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EA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A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05003050000029921-E0L46kqH7lDH20241125</w:t>
            </w:r>
          </w:p>
        </w:tc>
      </w:tr>
      <w:tr w:rsidR="00935FFD" w:rsidRPr="00935FFD" w14:paraId="7DC8EDA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318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058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AF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A5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15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05003050000030421-E0L46kqH7qwa20241125</w:t>
            </w:r>
          </w:p>
        </w:tc>
      </w:tr>
      <w:tr w:rsidR="00935FFD" w:rsidRPr="00935FFD" w14:paraId="3C40951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1E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7B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9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A4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63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07003070000030617-E0L46kqH7sXg20241125</w:t>
            </w:r>
          </w:p>
        </w:tc>
      </w:tr>
      <w:tr w:rsidR="00935FFD" w:rsidRPr="00935FFD" w14:paraId="60415BF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05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A1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88B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AA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BF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07003070000030617-E0L46kqH7sXl20241125</w:t>
            </w:r>
          </w:p>
        </w:tc>
      </w:tr>
      <w:tr w:rsidR="00935FFD" w:rsidRPr="00935FFD" w14:paraId="19B6C8E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0C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12:49:33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7E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71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F5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8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05003050000030717-E0L46kqH7sve20241125</w:t>
            </w:r>
          </w:p>
        </w:tc>
      </w:tr>
      <w:tr w:rsidR="00935FFD" w:rsidRPr="00935FFD" w14:paraId="398C029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13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12:53:03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3B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87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49F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AF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05003050000030934-E0L46kqH7vXn20241125</w:t>
            </w:r>
          </w:p>
        </w:tc>
      </w:tr>
      <w:tr w:rsidR="00935FFD" w:rsidRPr="00935FFD" w14:paraId="1665DDA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A9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92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CD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3A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D6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05003050000030840-E0L46kqH7veK20241125</w:t>
            </w:r>
          </w:p>
        </w:tc>
      </w:tr>
      <w:tr w:rsidR="00935FFD" w:rsidRPr="00935FFD" w14:paraId="55C7D79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2E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12:57:42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62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44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4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E0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07003070000031140-E0L46kqH7yd820241125</w:t>
            </w:r>
          </w:p>
        </w:tc>
      </w:tr>
      <w:tr w:rsidR="00935FFD" w:rsidRPr="00935FFD" w14:paraId="7519DEE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B0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12:58:45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308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3C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A1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AE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05003050000031451-E0L46kqH7z9n20241125</w:t>
            </w:r>
          </w:p>
        </w:tc>
      </w:tr>
      <w:tr w:rsidR="00935FFD" w:rsidRPr="00935FFD" w14:paraId="4E50308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FE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12:59:05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E9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EC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8A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3D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05003050000031451-E0L46kqH7zH120241125</w:t>
            </w:r>
          </w:p>
        </w:tc>
      </w:tr>
      <w:tr w:rsidR="00935FFD" w:rsidRPr="00935FFD" w14:paraId="2DB01C1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9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13:02:52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F0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8A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91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35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07003070000031848-E0L46kqH83Ky20241125</w:t>
            </w:r>
          </w:p>
        </w:tc>
      </w:tr>
      <w:tr w:rsidR="00935FFD" w:rsidRPr="00935FFD" w14:paraId="7A7F303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2A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13:02:52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ED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4F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12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FB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07003070000031848-E0L46kqH83Kw20241125</w:t>
            </w:r>
          </w:p>
        </w:tc>
      </w:tr>
      <w:tr w:rsidR="00935FFD" w:rsidRPr="00935FFD" w14:paraId="20BD9D8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C5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13:05:26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6A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49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22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4F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05003050000032131-E0L46kqH85W320241125</w:t>
            </w:r>
          </w:p>
        </w:tc>
      </w:tr>
      <w:tr w:rsidR="00935FFD" w:rsidRPr="00935FFD" w14:paraId="0EA3B8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52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13:07:03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BD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7A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3F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BD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07003070000032154-E0L46kqH86ub20241125</w:t>
            </w:r>
          </w:p>
        </w:tc>
      </w:tr>
      <w:tr w:rsidR="00935FFD" w:rsidRPr="00935FFD" w14:paraId="33EEA89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2A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13:07:04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E5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EE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7A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F0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05003050000032018-E0L46kqH86yj20241125</w:t>
            </w:r>
          </w:p>
        </w:tc>
      </w:tr>
      <w:tr w:rsidR="00935FFD" w:rsidRPr="00935FFD" w14:paraId="5F86359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5C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80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42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87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C3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07003070000032426-E0L46kqH892n20241125</w:t>
            </w:r>
          </w:p>
        </w:tc>
      </w:tr>
      <w:tr w:rsidR="00935FFD" w:rsidRPr="00935FFD" w14:paraId="4AB33A4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8C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E4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9E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C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9E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05003050000032459-E0L46kqH89VB20241125</w:t>
            </w:r>
          </w:p>
        </w:tc>
      </w:tr>
      <w:tr w:rsidR="00935FFD" w:rsidRPr="00935FFD" w14:paraId="11A744C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0C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CD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A6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06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A8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05003050000032438-E0L46kqH89ix20241125</w:t>
            </w:r>
          </w:p>
        </w:tc>
      </w:tr>
      <w:tr w:rsidR="00935FFD" w:rsidRPr="00935FFD" w14:paraId="7F50896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60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2F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01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12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308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05003050000032649-E0L46kqH8B7t20241125</w:t>
            </w:r>
          </w:p>
        </w:tc>
      </w:tr>
      <w:tr w:rsidR="00935FFD" w:rsidRPr="00935FFD" w14:paraId="0E305A5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1C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13:13:06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8D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EF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072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41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07003070000032588-E0L46kqH8BoQ20241125</w:t>
            </w:r>
          </w:p>
        </w:tc>
      </w:tr>
      <w:tr w:rsidR="00935FFD" w:rsidRPr="00935FFD" w14:paraId="5E1A786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F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13:14:48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62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AD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D9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BF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07003070000032838-E0L46kqH8DKk20241125</w:t>
            </w:r>
          </w:p>
        </w:tc>
      </w:tr>
      <w:tr w:rsidR="00935FFD" w:rsidRPr="00935FFD" w14:paraId="15D2E44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DF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6E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B7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59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A5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05003050000032542-E0L46kqH8DZr20241125</w:t>
            </w:r>
          </w:p>
        </w:tc>
      </w:tr>
      <w:tr w:rsidR="00935FFD" w:rsidRPr="00935FFD" w14:paraId="192DC23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65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43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C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69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12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05003050000032937-E0L46kqH8Efo20241125</w:t>
            </w:r>
          </w:p>
        </w:tc>
      </w:tr>
      <w:tr w:rsidR="00935FFD" w:rsidRPr="00935FFD" w14:paraId="16B9D2B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8A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13:17:58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DE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AB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0A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E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05003050000033163-E0L46kqH8GJj20241125</w:t>
            </w:r>
          </w:p>
        </w:tc>
      </w:tr>
      <w:tr w:rsidR="00935FFD" w:rsidRPr="00935FFD" w14:paraId="426D5B8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6F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13:19:05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E3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E2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25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018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05003050000033016-E0L46kqH8HfY20241125</w:t>
            </w:r>
          </w:p>
        </w:tc>
      </w:tr>
      <w:tr w:rsidR="00935FFD" w:rsidRPr="00935FFD" w14:paraId="1005E9F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FD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29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23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96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41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05003050000033334-E0L46kqH8Jap20241125</w:t>
            </w:r>
          </w:p>
        </w:tc>
      </w:tr>
      <w:tr w:rsidR="00935FFD" w:rsidRPr="00935FFD" w14:paraId="581A5D5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68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20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10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66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07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05003050000033334-E0L46kqH8Jat20241125</w:t>
            </w:r>
          </w:p>
        </w:tc>
      </w:tr>
      <w:tr w:rsidR="00935FFD" w:rsidRPr="00935FFD" w14:paraId="3678CF3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C2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F7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42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AF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6B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05003050000033659-E0L46kqH8KwD20241125</w:t>
            </w:r>
          </w:p>
        </w:tc>
      </w:tr>
      <w:tr w:rsidR="00935FFD" w:rsidRPr="00935FFD" w14:paraId="02623D2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C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99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90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C9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B0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05003050000033759-E0L46kqH8Lup20241125</w:t>
            </w:r>
          </w:p>
        </w:tc>
      </w:tr>
      <w:tr w:rsidR="00935FFD" w:rsidRPr="00935FFD" w14:paraId="332B049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E2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E0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43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F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B5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05003050000033759-E0L46kqH8Lur20241125</w:t>
            </w:r>
          </w:p>
        </w:tc>
      </w:tr>
      <w:tr w:rsidR="00935FFD" w:rsidRPr="00935FFD" w14:paraId="057D9CF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1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E5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2F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4C8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0F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07003070000033794-E0L46kqH8N2s20241125</w:t>
            </w:r>
          </w:p>
        </w:tc>
      </w:tr>
      <w:tr w:rsidR="00935FFD" w:rsidRPr="00935FFD" w14:paraId="0697DC2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0C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AF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D2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3730.0000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B9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F0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05003050000033900-E0L46kqH8Nfj20241125</w:t>
            </w:r>
          </w:p>
        </w:tc>
      </w:tr>
      <w:tr w:rsidR="00935FFD" w:rsidRPr="00935FFD" w14:paraId="292D279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D6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7D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18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B4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8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07003070000033845-E0L46kqH8OXe20241125</w:t>
            </w:r>
          </w:p>
        </w:tc>
      </w:tr>
      <w:tr w:rsidR="00935FFD" w:rsidRPr="00935FFD" w14:paraId="3AE4A3D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BA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13:29:32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E5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01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DA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A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07003070000034070-E0L46kqH8Pi220241125</w:t>
            </w:r>
          </w:p>
        </w:tc>
      </w:tr>
      <w:tr w:rsidR="00935FFD" w:rsidRPr="00935FFD" w14:paraId="5E75101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B1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13:30:38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A9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DA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62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DE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05003050000034006-E0L46kqH8QQB20241125</w:t>
            </w:r>
          </w:p>
        </w:tc>
      </w:tr>
      <w:tr w:rsidR="00935FFD" w:rsidRPr="00935FFD" w14:paraId="39BDB33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B61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13:30:54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C9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AD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55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5F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07003070000033711-E0L46kqH8Qdm20241125</w:t>
            </w:r>
          </w:p>
        </w:tc>
      </w:tr>
      <w:tr w:rsidR="00935FFD" w:rsidRPr="00935FFD" w14:paraId="3353F6B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03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79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59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75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03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07003070000034237-E0L46kqH8R9G20241125</w:t>
            </w:r>
          </w:p>
        </w:tc>
      </w:tr>
      <w:tr w:rsidR="00935FFD" w:rsidRPr="00935FFD" w14:paraId="713011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1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76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F2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44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9A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05003050000034276-E0L46kqH8RQY20241125</w:t>
            </w:r>
          </w:p>
        </w:tc>
      </w:tr>
      <w:tr w:rsidR="00935FFD" w:rsidRPr="00935FFD" w14:paraId="099557A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F6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64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DB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21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E3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07003070000034429-E0L46kqH8UNQ20241125</w:t>
            </w:r>
          </w:p>
        </w:tc>
      </w:tr>
      <w:tr w:rsidR="00935FFD" w:rsidRPr="00935FFD" w14:paraId="208B731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80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CD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94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BD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9D9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05003050000034562-E0L46kqH8UVB20241125</w:t>
            </w:r>
          </w:p>
        </w:tc>
      </w:tr>
      <w:tr w:rsidR="00935FFD" w:rsidRPr="00935FFD" w14:paraId="187E95F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F2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89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510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AD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53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07003070000034749-E0L46kqH8WN620241125</w:t>
            </w:r>
          </w:p>
        </w:tc>
      </w:tr>
      <w:tr w:rsidR="00935FFD" w:rsidRPr="00935FFD" w14:paraId="7EABDC7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FE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13:37:04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7F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5E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D8B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07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07003070000034749-E0L46kqH8WNG20241125</w:t>
            </w:r>
          </w:p>
        </w:tc>
      </w:tr>
      <w:tr w:rsidR="00935FFD" w:rsidRPr="00935FFD" w14:paraId="028676D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E7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D5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2E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0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16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05003050000035096-E0L46kqH8ZDM20241125</w:t>
            </w:r>
          </w:p>
        </w:tc>
      </w:tr>
      <w:tr w:rsidR="00935FFD" w:rsidRPr="00935FFD" w14:paraId="155C305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3D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13:43:34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FC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01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E0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C5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07003070000035209-E0L46kqH8atA20241125</w:t>
            </w:r>
          </w:p>
        </w:tc>
      </w:tr>
      <w:tr w:rsidR="00935FFD" w:rsidRPr="00935FFD" w14:paraId="43AD9A6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8C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84A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83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03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BC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07003070000034846-E0L46kqH8bMv20241125</w:t>
            </w:r>
          </w:p>
        </w:tc>
      </w:tr>
      <w:tr w:rsidR="00935FFD" w:rsidRPr="00935FFD" w14:paraId="7FCFD79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75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DA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90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BD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23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05003050000035344-E0L46kqH8cHi20241125</w:t>
            </w:r>
          </w:p>
        </w:tc>
      </w:tr>
      <w:tr w:rsidR="00935FFD" w:rsidRPr="00935FFD" w14:paraId="116264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70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5F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DD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7E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89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07003070000035348-E0L46kqH8cvS20241125</w:t>
            </w:r>
          </w:p>
        </w:tc>
      </w:tr>
      <w:tr w:rsidR="00935FFD" w:rsidRPr="00935FFD" w14:paraId="0422E9F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87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87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495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22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67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05003050000035548-E0L46kqH8enE20241125</w:t>
            </w:r>
          </w:p>
        </w:tc>
      </w:tr>
      <w:tr w:rsidR="00935FFD" w:rsidRPr="00935FFD" w14:paraId="49DF812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63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13:49:01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5C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26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0EA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A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05003050000035859-E0L46kqH8hMO20241125</w:t>
            </w:r>
          </w:p>
        </w:tc>
      </w:tr>
      <w:tr w:rsidR="00935FFD" w:rsidRPr="00935FFD" w14:paraId="0EAEAB9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7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36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1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ADA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FE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07003070000035844-E0L46kqH8i8m20241125</w:t>
            </w:r>
          </w:p>
        </w:tc>
      </w:tr>
      <w:tr w:rsidR="00935FFD" w:rsidRPr="00935FFD" w14:paraId="323F739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A7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14A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D6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4D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93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07003070000035924-E0L46kqH8i8g20241125</w:t>
            </w:r>
          </w:p>
        </w:tc>
      </w:tr>
      <w:tr w:rsidR="00935FFD" w:rsidRPr="00935FFD" w14:paraId="7938022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E2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4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BF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D1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14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05003050000036124-E0L46kqH8jFk20241125</w:t>
            </w:r>
          </w:p>
        </w:tc>
      </w:tr>
      <w:tr w:rsidR="00935FFD" w:rsidRPr="00935FFD" w14:paraId="56243ED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4D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13:52:32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95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BF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33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49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07003070000036126-E0L46kqH8k8M20241125</w:t>
            </w:r>
          </w:p>
        </w:tc>
      </w:tr>
      <w:tr w:rsidR="00935FFD" w:rsidRPr="00935FFD" w14:paraId="19DB381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9F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DD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A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03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B4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05003050000036292-E0L46kqH8kUn20241125</w:t>
            </w:r>
          </w:p>
        </w:tc>
      </w:tr>
      <w:tr w:rsidR="00935FFD" w:rsidRPr="00935FFD" w14:paraId="5F7071E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FF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13:53:12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C7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59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36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C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07003070000036282-E0L46kqH8kfO20241125</w:t>
            </w:r>
          </w:p>
        </w:tc>
      </w:tr>
      <w:tr w:rsidR="00935FFD" w:rsidRPr="00935FFD" w14:paraId="5413475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6C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82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FE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A1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FF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07003070000036512-E0L46kqH8mej20241125</w:t>
            </w:r>
          </w:p>
        </w:tc>
      </w:tr>
      <w:tr w:rsidR="00935FFD" w:rsidRPr="00935FFD" w14:paraId="5482F42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1B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13:55:25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9A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9C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FE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82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07003070000036512-E0L46kqH8mel20241125</w:t>
            </w:r>
          </w:p>
        </w:tc>
      </w:tr>
      <w:tr w:rsidR="00935FFD" w:rsidRPr="00935FFD" w14:paraId="273E237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71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13:59:46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87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BA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FE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E2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05003050000036730-E0L46kqH8qsu20241125</w:t>
            </w:r>
          </w:p>
        </w:tc>
      </w:tr>
      <w:tr w:rsidR="00935FFD" w:rsidRPr="00935FFD" w14:paraId="250D15C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76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9B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06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C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BF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07003070000037171-E0L46kqH8tG220241125</w:t>
            </w:r>
          </w:p>
        </w:tc>
      </w:tr>
      <w:tr w:rsidR="00935FFD" w:rsidRPr="00935FFD" w14:paraId="32815E2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32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36A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01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A1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F7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07003070000037171-E0L46kqH8tFz20241125</w:t>
            </w:r>
          </w:p>
        </w:tc>
      </w:tr>
      <w:tr w:rsidR="00935FFD" w:rsidRPr="00935FFD" w14:paraId="2486D41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83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9E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7D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BA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36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05003050000036738-E0L46kqH8uEG20241125</w:t>
            </w:r>
          </w:p>
        </w:tc>
      </w:tr>
      <w:tr w:rsidR="00935FFD" w:rsidRPr="00935FFD" w14:paraId="2B36429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4F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14:02:18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21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3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79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1E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07003070000036688-E0L46kqH8uCe20241125</w:t>
            </w:r>
          </w:p>
        </w:tc>
      </w:tr>
      <w:tr w:rsidR="00935FFD" w:rsidRPr="00935FFD" w14:paraId="060C0E2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FA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BA9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D2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FE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C7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07003070000037350-E0L46kqH8uov20241125</w:t>
            </w:r>
          </w:p>
        </w:tc>
      </w:tr>
      <w:tr w:rsidR="00935FFD" w:rsidRPr="00935FFD" w14:paraId="6DFA127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2DE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60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6C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A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BC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05003050000037362-E0L46kqH8vdC20241125</w:t>
            </w:r>
          </w:p>
        </w:tc>
      </w:tr>
      <w:tr w:rsidR="00935FFD" w:rsidRPr="00935FFD" w14:paraId="41DF88C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8E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14:03:45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9F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EA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65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5F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05003050000037362-E0L46kqH8vcz20241125</w:t>
            </w:r>
          </w:p>
        </w:tc>
      </w:tr>
      <w:tr w:rsidR="00935FFD" w:rsidRPr="00935FFD" w14:paraId="1B4FCE7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9E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1EE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45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7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F5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05003050000037473-E0L46kqH8wdT20241125</w:t>
            </w:r>
          </w:p>
        </w:tc>
      </w:tr>
      <w:tr w:rsidR="00935FFD" w:rsidRPr="00935FFD" w14:paraId="7C57B5E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7D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49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DD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34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AF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07003070000037647-E0L46kqH8yQ520241125</w:t>
            </w:r>
          </w:p>
        </w:tc>
      </w:tr>
      <w:tr w:rsidR="00935FFD" w:rsidRPr="00935FFD" w14:paraId="2DBBBE6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E6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2A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C1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98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20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05003050000037806-E0L46kqH90V320241125</w:t>
            </w:r>
          </w:p>
        </w:tc>
      </w:tr>
      <w:tr w:rsidR="00935FFD" w:rsidRPr="00935FFD" w14:paraId="4EB7559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497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14:09:32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58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A2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6C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E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05003050000037992-E0L46kqH90tP20241125</w:t>
            </w:r>
          </w:p>
        </w:tc>
      </w:tr>
      <w:tr w:rsidR="00935FFD" w:rsidRPr="00935FFD" w14:paraId="4F2E9EF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3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A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37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12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C94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05003050000038243-E0L46kqH93cX20241125</w:t>
            </w:r>
          </w:p>
        </w:tc>
      </w:tr>
      <w:tr w:rsidR="00935FFD" w:rsidRPr="00935FFD" w14:paraId="5A755E1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07B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77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4A4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D0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2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05003050000038574-E0L46kqH96yN20241125</w:t>
            </w:r>
          </w:p>
        </w:tc>
      </w:tr>
      <w:tr w:rsidR="00935FFD" w:rsidRPr="00935FFD" w14:paraId="78994BD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A6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06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C0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D7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7E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05003050000038420-E0L46kqH976X20241125</w:t>
            </w:r>
          </w:p>
        </w:tc>
      </w:tr>
      <w:tr w:rsidR="00935FFD" w:rsidRPr="00935FFD" w14:paraId="0BDD334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15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52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5E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1D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3D3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05003050000038420-E0L46kqH976R20241125</w:t>
            </w:r>
          </w:p>
        </w:tc>
      </w:tr>
      <w:tr w:rsidR="00935FFD" w:rsidRPr="00935FFD" w14:paraId="2066F09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67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01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5F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1E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EC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05003050000038840-E0L46kqH98ga20241125</w:t>
            </w:r>
          </w:p>
        </w:tc>
      </w:tr>
      <w:tr w:rsidR="00935FFD" w:rsidRPr="00935FFD" w14:paraId="0D7E1E3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27C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82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5D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4E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8E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05003050000038840-E0L46kqH98gc20241125</w:t>
            </w:r>
          </w:p>
        </w:tc>
      </w:tr>
      <w:tr w:rsidR="00935FFD" w:rsidRPr="00935FFD" w14:paraId="2718E7D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05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14:17:10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0B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1D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FB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DE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05003050000038394-E0L46kqH98uL20241125</w:t>
            </w:r>
          </w:p>
        </w:tc>
      </w:tr>
      <w:tr w:rsidR="00935FFD" w:rsidRPr="00935FFD" w14:paraId="77FC88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D1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85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FF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E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8B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07003070000038965-E0L46kqH99oR20241125</w:t>
            </w:r>
          </w:p>
        </w:tc>
      </w:tr>
      <w:tr w:rsidR="00935FFD" w:rsidRPr="00935FFD" w14:paraId="42939F5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2E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D0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C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B9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74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07003070000038868-E0L46kqH9A2220241125</w:t>
            </w:r>
          </w:p>
        </w:tc>
      </w:tr>
      <w:tr w:rsidR="00935FFD" w:rsidRPr="00935FFD" w14:paraId="4F0394C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BF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14:19:39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B0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1E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13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0A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05003050000039125-E0L46kqH9B5e20241125</w:t>
            </w:r>
          </w:p>
        </w:tc>
      </w:tr>
      <w:tr w:rsidR="00935FFD" w:rsidRPr="00935FFD" w14:paraId="2DAF526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EC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63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EA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BC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39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07003070000039355-E0L46kqH9DC820241125</w:t>
            </w:r>
          </w:p>
        </w:tc>
      </w:tr>
      <w:tr w:rsidR="00935FFD" w:rsidRPr="00935FFD" w14:paraId="3A9387D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B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51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CC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0C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E1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05003050000039322-E0L46kqH9DRP20241125</w:t>
            </w:r>
          </w:p>
        </w:tc>
      </w:tr>
      <w:tr w:rsidR="00935FFD" w:rsidRPr="00935FFD" w14:paraId="52C107E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2C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6C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F4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3B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FF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05003050000039495-E0L46kqH9E3i20241125</w:t>
            </w:r>
          </w:p>
        </w:tc>
      </w:tr>
      <w:tr w:rsidR="00935FFD" w:rsidRPr="00935FFD" w14:paraId="2AD52A3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FB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1A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F7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7E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B98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07003070000039664-E0L46kqH9GNI20241125</w:t>
            </w:r>
          </w:p>
        </w:tc>
      </w:tr>
      <w:tr w:rsidR="00935FFD" w:rsidRPr="00935FFD" w14:paraId="41CF5DF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B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71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B7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B1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C5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07003070000039468-E0L46kqH9HL720241125</w:t>
            </w:r>
          </w:p>
        </w:tc>
      </w:tr>
      <w:tr w:rsidR="00935FFD" w:rsidRPr="00935FFD" w14:paraId="72C633F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40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371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BA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CF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09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07003070000039468-E0L46kqH9HL920241125</w:t>
            </w:r>
          </w:p>
        </w:tc>
      </w:tr>
      <w:tr w:rsidR="00935FFD" w:rsidRPr="00935FFD" w14:paraId="7E8B657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A9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14:27:32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55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5A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C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A58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05003050000039897-E0L46kqH9IlW20241125</w:t>
            </w:r>
          </w:p>
        </w:tc>
      </w:tr>
      <w:tr w:rsidR="00935FFD" w:rsidRPr="00935FFD" w14:paraId="2B47AF2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5B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D1F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6B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58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7C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07003070000040030-E0L46kqH9KdR20241125</w:t>
            </w:r>
          </w:p>
        </w:tc>
      </w:tr>
      <w:tr w:rsidR="00935FFD" w:rsidRPr="00935FFD" w14:paraId="79D5A6D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D6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14:29:58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0D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EC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89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A6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07003070000040030-E0L46kqH9KdP20241125</w:t>
            </w:r>
          </w:p>
        </w:tc>
      </w:tr>
      <w:tr w:rsidR="00935FFD" w:rsidRPr="00935FFD" w14:paraId="3BA6522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99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BB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3E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C53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929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07003070000039857-E0L46kqH9LB720241125</w:t>
            </w:r>
          </w:p>
        </w:tc>
      </w:tr>
      <w:tr w:rsidR="00935FFD" w:rsidRPr="00935FFD" w14:paraId="051C7F3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4F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56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EF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EF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71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07003070000039846-E0L46kqH9LB520241125</w:t>
            </w:r>
          </w:p>
        </w:tc>
      </w:tr>
      <w:tr w:rsidR="00935FFD" w:rsidRPr="00935FFD" w14:paraId="4C13405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50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14:30:30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BC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5C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C1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FD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05003050000040535-E0L46kqH9Mbh20241125</w:t>
            </w:r>
          </w:p>
        </w:tc>
      </w:tr>
      <w:tr w:rsidR="00935FFD" w:rsidRPr="00935FFD" w14:paraId="5FC4C0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23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14:30:30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D7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38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08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A5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05003050000040535-E0L46kqH9Mbe20241125</w:t>
            </w:r>
          </w:p>
        </w:tc>
      </w:tr>
      <w:tr w:rsidR="00935FFD" w:rsidRPr="00935FFD" w14:paraId="4157E43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0F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86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78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0D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A1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05003050000040807-E0L46kqH9Ojs20241125</w:t>
            </w:r>
          </w:p>
        </w:tc>
      </w:tr>
      <w:tr w:rsidR="00935FFD" w:rsidRPr="00935FFD" w14:paraId="7087014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488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14:34:09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22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6F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3C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2A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07003070000041443-E0L46kqH9TzA20241125</w:t>
            </w:r>
          </w:p>
        </w:tc>
      </w:tr>
      <w:tr w:rsidR="00935FFD" w:rsidRPr="00935FFD" w14:paraId="3E3F06F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1F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74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09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8E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62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07003070000041787-E0L46kqH9VxF20241125</w:t>
            </w:r>
          </w:p>
        </w:tc>
      </w:tr>
      <w:tr w:rsidR="00935FFD" w:rsidRPr="00935FFD" w14:paraId="589B17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BF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FB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7E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2B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37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07003070000042012-E0L46kqH9YMd20241125</w:t>
            </w:r>
          </w:p>
        </w:tc>
      </w:tr>
      <w:tr w:rsidR="00935FFD" w:rsidRPr="00935FFD" w14:paraId="102649A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B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A2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FE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E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AA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07003070000042012-E0L46kqH9YMb20241125</w:t>
            </w:r>
          </w:p>
        </w:tc>
      </w:tr>
      <w:tr w:rsidR="00935FFD" w:rsidRPr="00935FFD" w14:paraId="254A12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6F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A7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317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AC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56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05003050000042502-E0L46kqH9cN820241125</w:t>
            </w:r>
          </w:p>
        </w:tc>
      </w:tr>
      <w:tr w:rsidR="00935FFD" w:rsidRPr="00935FFD" w14:paraId="0E645A1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75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0D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24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B1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69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05003050000042502-E0L46kqH9cN620241125</w:t>
            </w:r>
          </w:p>
        </w:tc>
      </w:tr>
      <w:tr w:rsidR="00935FFD" w:rsidRPr="00935FFD" w14:paraId="68DEDE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FD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BE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D2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42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29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05003050000042310-E0L46kqH9dHm20241125</w:t>
            </w:r>
          </w:p>
        </w:tc>
      </w:tr>
      <w:tr w:rsidR="00935FFD" w:rsidRPr="00935FFD" w14:paraId="0B4DB69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48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14:39:42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C4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B8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9F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79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05003050000042702-E0L46kqH9e8w20241125</w:t>
            </w:r>
          </w:p>
        </w:tc>
      </w:tr>
      <w:tr w:rsidR="00935FFD" w:rsidRPr="00935FFD" w14:paraId="578AC6C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40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F3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77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9E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45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05003050000043149-E0L46kqH9hxW20241125</w:t>
            </w:r>
          </w:p>
        </w:tc>
      </w:tr>
      <w:tr w:rsidR="00935FFD" w:rsidRPr="00935FFD" w14:paraId="09C554C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AC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16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34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D1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E4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05003050000043149-E0L46kqH9hxP20241125</w:t>
            </w:r>
          </w:p>
        </w:tc>
      </w:tr>
      <w:tr w:rsidR="00935FFD" w:rsidRPr="00935FFD" w14:paraId="21A750A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39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97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63B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95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CB9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07003070000043156-E0L46kqH9iBN20241125</w:t>
            </w:r>
          </w:p>
        </w:tc>
      </w:tr>
      <w:tr w:rsidR="00935FFD" w:rsidRPr="00935FFD" w14:paraId="5CFC4F7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F2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FA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A2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C2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CA3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07003070000043156-E0L46kqH9iBT20241125</w:t>
            </w:r>
          </w:p>
        </w:tc>
      </w:tr>
      <w:tr w:rsidR="00935FFD" w:rsidRPr="00935FFD" w14:paraId="718FFC4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28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48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7D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8E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F9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05003050000043332-E0L46kqH9jng20241125</w:t>
            </w:r>
          </w:p>
        </w:tc>
      </w:tr>
      <w:tr w:rsidR="00935FFD" w:rsidRPr="00935FFD" w14:paraId="07D9E82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D4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BF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E3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2A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2E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05003050000043596-E0L46kqH9liK20241125</w:t>
            </w:r>
          </w:p>
        </w:tc>
      </w:tr>
      <w:tr w:rsidR="00935FFD" w:rsidRPr="00935FFD" w14:paraId="13F9BF7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FD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8F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39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7D0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AE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07003070000044020-E0L46kqH9nqe20241125</w:t>
            </w:r>
          </w:p>
        </w:tc>
      </w:tr>
      <w:tr w:rsidR="00935FFD" w:rsidRPr="00935FFD" w14:paraId="61D8233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68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F2B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62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FB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30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05003050000043974-E0L46kqH9o6O20241125</w:t>
            </w:r>
          </w:p>
        </w:tc>
      </w:tr>
      <w:tr w:rsidR="00935FFD" w:rsidRPr="00935FFD" w14:paraId="2595EEA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EA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14:47:08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EA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63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CB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9A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07003070000043238-E0L46kqH9ovm20241125</w:t>
            </w:r>
          </w:p>
        </w:tc>
      </w:tr>
      <w:tr w:rsidR="00935FFD" w:rsidRPr="00935FFD" w14:paraId="68A46EC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D3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72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DFE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EF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6C6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07003070000044387-E0L46kqH9qS720241125</w:t>
            </w:r>
          </w:p>
        </w:tc>
      </w:tr>
      <w:tr w:rsidR="00935FFD" w:rsidRPr="00935FFD" w14:paraId="27255D4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AD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D0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69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44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07003070000044255-E0L46kqH9qpi20241125</w:t>
            </w:r>
          </w:p>
        </w:tc>
      </w:tr>
      <w:tr w:rsidR="00935FFD" w:rsidRPr="00935FFD" w14:paraId="0F53CC4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1E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B1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E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65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93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05003050000044345-E0L46kqH9qzj20241125</w:t>
            </w:r>
          </w:p>
        </w:tc>
      </w:tr>
      <w:tr w:rsidR="00935FFD" w:rsidRPr="00935FFD" w14:paraId="78FC771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B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14:49:35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3F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35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10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3D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07003070000044689-E0L46kqH9ssq20241125</w:t>
            </w:r>
          </w:p>
        </w:tc>
      </w:tr>
      <w:tr w:rsidR="00935FFD" w:rsidRPr="00935FFD" w14:paraId="0EA1B6B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0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14:51:13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5D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8A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DE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D7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07003070000045003-E0L46kqH9vCF20241125</w:t>
            </w:r>
          </w:p>
        </w:tc>
      </w:tr>
      <w:tr w:rsidR="00935FFD" w:rsidRPr="00935FFD" w14:paraId="3D005D2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B52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14:51:23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03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B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2B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5C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07003070000045033-E0L46kqH9vX220241125</w:t>
            </w:r>
          </w:p>
        </w:tc>
      </w:tr>
      <w:tr w:rsidR="00935FFD" w:rsidRPr="00935FFD" w14:paraId="6D4ED94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32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E8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D4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7F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80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05003050000044947-E0L46kqH9vsB20241125</w:t>
            </w:r>
          </w:p>
        </w:tc>
      </w:tr>
      <w:tr w:rsidR="00935FFD" w:rsidRPr="00935FFD" w14:paraId="2FD5C1C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1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6B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1F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95A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E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05003050000044649-E0L46kqH9w9l20241125</w:t>
            </w:r>
          </w:p>
        </w:tc>
      </w:tr>
      <w:tr w:rsidR="00935FFD" w:rsidRPr="00935FFD" w14:paraId="7F92612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83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6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F5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D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01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05003050000045262-E0L46kqH9ynJ20241125</w:t>
            </w:r>
          </w:p>
        </w:tc>
      </w:tr>
      <w:tr w:rsidR="00935FFD" w:rsidRPr="00935FFD" w14:paraId="7F2C3B9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BD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14:54:37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2D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FF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69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5B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05003050000045637-E0L46kqHA1Oq20241125</w:t>
            </w:r>
          </w:p>
        </w:tc>
      </w:tr>
      <w:tr w:rsidR="00935FFD" w:rsidRPr="00935FFD" w14:paraId="45C7931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0F3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88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A9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06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C7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05003050000045646-E0L46kqHA1b520241125</w:t>
            </w:r>
          </w:p>
        </w:tc>
      </w:tr>
      <w:tr w:rsidR="00935FFD" w:rsidRPr="00935FFD" w14:paraId="228DF36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38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14:54:45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D1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894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43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51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05003050000045564-E0L46kqHA1b320241125</w:t>
            </w:r>
          </w:p>
        </w:tc>
      </w:tr>
      <w:tr w:rsidR="00935FFD" w:rsidRPr="00935FFD" w14:paraId="4923BF1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F9F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EF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2E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AA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B03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07003070000046165-E0L46kqHA66W20241125</w:t>
            </w:r>
          </w:p>
        </w:tc>
      </w:tr>
      <w:tr w:rsidR="00935FFD" w:rsidRPr="00935FFD" w14:paraId="3249758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D8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14:58:24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7B5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2B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D7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199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05003050000046454-E0L46kqHA81s20241125</w:t>
            </w:r>
          </w:p>
        </w:tc>
      </w:tr>
      <w:tr w:rsidR="00935FFD" w:rsidRPr="00935FFD" w14:paraId="1ABDCA5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84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684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F7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75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46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05003050000046671-E0L46kqHA9MM20241125</w:t>
            </w:r>
          </w:p>
        </w:tc>
      </w:tr>
      <w:tr w:rsidR="00935FFD" w:rsidRPr="00935FFD" w14:paraId="031EE06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8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69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E4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46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7A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05003050000046092-E0L46kqHAAEF20241125</w:t>
            </w:r>
          </w:p>
        </w:tc>
      </w:tr>
      <w:tr w:rsidR="00935FFD" w:rsidRPr="00935FFD" w14:paraId="529F022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9D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14:59:51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EF1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7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12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1B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05003050000046778-E0L46kqHAADO20241125</w:t>
            </w:r>
          </w:p>
        </w:tc>
      </w:tr>
      <w:tr w:rsidR="00935FFD" w:rsidRPr="00935FFD" w14:paraId="558895D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DD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F0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82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56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01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05003050000047215-E0L46kqHADtg20241125</w:t>
            </w:r>
          </w:p>
        </w:tc>
      </w:tr>
      <w:tr w:rsidR="00935FFD" w:rsidRPr="00935FFD" w14:paraId="5C8897E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0E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48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94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6C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5C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07003070000047270-E0L46kqHAEZc20241125</w:t>
            </w:r>
          </w:p>
        </w:tc>
      </w:tr>
      <w:tr w:rsidR="00935FFD" w:rsidRPr="00935FFD" w14:paraId="1C0A60D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CE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D9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6D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77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30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07003070000047685-E0L46kqHAHmi20241125</w:t>
            </w:r>
          </w:p>
        </w:tc>
      </w:tr>
      <w:tr w:rsidR="00935FFD" w:rsidRPr="00935FFD" w14:paraId="7C8A234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6A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15:04:04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8C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53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96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28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05003050000047607-E0L46kqHAJXC20241125</w:t>
            </w:r>
          </w:p>
        </w:tc>
      </w:tr>
      <w:tr w:rsidR="00935FFD" w:rsidRPr="00935FFD" w14:paraId="3750C29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1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D95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3B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B7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85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05003050000047904-E0L46kqHAKSB20241125</w:t>
            </w:r>
          </w:p>
        </w:tc>
      </w:tr>
      <w:tr w:rsidR="00935FFD" w:rsidRPr="00935FFD" w14:paraId="4C97CCF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49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30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E8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686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3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05003050000047904-E0L46kqHAKSD20241125</w:t>
            </w:r>
          </w:p>
        </w:tc>
      </w:tr>
      <w:tr w:rsidR="00935FFD" w:rsidRPr="00935FFD" w14:paraId="2566991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7C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15:04:59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26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15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BD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41A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05003050000047889-E0L46kqHAKul20241125</w:t>
            </w:r>
          </w:p>
        </w:tc>
      </w:tr>
      <w:tr w:rsidR="00935FFD" w:rsidRPr="00935FFD" w14:paraId="61A592F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AC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AE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0E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17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AB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07003070000047947-E0L46kqHALdj20241125</w:t>
            </w:r>
          </w:p>
        </w:tc>
      </w:tr>
      <w:tr w:rsidR="00935FFD" w:rsidRPr="00935FFD" w14:paraId="548D02F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F7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15:06:27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81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80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7D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2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05003050000048259-E0L46kqHANyD20241125</w:t>
            </w:r>
          </w:p>
        </w:tc>
      </w:tr>
      <w:tr w:rsidR="00935FFD" w:rsidRPr="00935FFD" w14:paraId="5E389E0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66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15:09:25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21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7B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9D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F50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07003070000048956-E0L46kqHASZU20241125</w:t>
            </w:r>
          </w:p>
        </w:tc>
      </w:tr>
      <w:tr w:rsidR="00935FFD" w:rsidRPr="00935FFD" w14:paraId="093C3C1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71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E4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88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018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28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05003050000048635-E0L46kqHASkM20241125</w:t>
            </w:r>
          </w:p>
        </w:tc>
      </w:tr>
      <w:tr w:rsidR="00935FFD" w:rsidRPr="00935FFD" w14:paraId="332556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AC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15:09:53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27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B3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06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72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05003050000048936-E0L46kqHATO220241125</w:t>
            </w:r>
          </w:p>
        </w:tc>
      </w:tr>
      <w:tr w:rsidR="00935FFD" w:rsidRPr="00935FFD" w14:paraId="4ABBCFB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77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F1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9ED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080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F7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07003070000049002-E0L46kqHAUTu20241125</w:t>
            </w:r>
          </w:p>
        </w:tc>
      </w:tr>
      <w:tr w:rsidR="00935FFD" w:rsidRPr="00935FFD" w14:paraId="3F1351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F9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D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9D5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9F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8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05003050000049309-E0L46kqHAW4f20241125</w:t>
            </w:r>
          </w:p>
        </w:tc>
      </w:tr>
      <w:tr w:rsidR="00935FFD" w:rsidRPr="00935FFD" w14:paraId="1D2A145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38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AF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60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A04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01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05003050000049309-E0L46kqHAW4h20241125</w:t>
            </w:r>
          </w:p>
        </w:tc>
      </w:tr>
      <w:tr w:rsidR="00935FFD" w:rsidRPr="00935FFD" w14:paraId="6A5EA1A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C6A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5F4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A91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F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5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07003070000049380-E0L46kqHAXHR20241125</w:t>
            </w:r>
          </w:p>
        </w:tc>
      </w:tr>
      <w:tr w:rsidR="00935FFD" w:rsidRPr="00935FFD" w14:paraId="1758C82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35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A06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86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68B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95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05003050000049709-E0L46kqHAZk420241125</w:t>
            </w:r>
          </w:p>
        </w:tc>
      </w:tr>
      <w:tr w:rsidR="00935FFD" w:rsidRPr="00935FFD" w14:paraId="1F30397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88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15:13:11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C0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AB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A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24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05003050000049709-E0L46kqHAZk020241125</w:t>
            </w:r>
          </w:p>
        </w:tc>
      </w:tr>
      <w:tr w:rsidR="00935FFD" w:rsidRPr="00935FFD" w14:paraId="75E83B9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31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56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87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BAE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D85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07003070000050122-E0L46kqHAcar20241125</w:t>
            </w:r>
          </w:p>
        </w:tc>
      </w:tr>
      <w:tr w:rsidR="00935FFD" w:rsidRPr="00935FFD" w14:paraId="05386C1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4D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7E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CE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B2D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92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07003070000050767-E0L46kqHAg0b20241125</w:t>
            </w:r>
          </w:p>
        </w:tc>
      </w:tr>
      <w:tr w:rsidR="00935FFD" w:rsidRPr="00935FFD" w14:paraId="1381BBC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0A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B7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E2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24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ED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05003050000050677-E0L46kqHAg0d20241125</w:t>
            </w:r>
          </w:p>
        </w:tc>
      </w:tr>
      <w:tr w:rsidR="00935FFD" w:rsidRPr="00935FFD" w14:paraId="67AFD2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C1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16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D2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A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D2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07003070000050957-E0L46kqHAh2h20241125</w:t>
            </w:r>
          </w:p>
        </w:tc>
      </w:tr>
      <w:tr w:rsidR="00935FFD" w:rsidRPr="00935FFD" w14:paraId="4D6568A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85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15:17:35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AB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BA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D84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6E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07003070000050957-E0L46kqHAh2j20241125</w:t>
            </w:r>
          </w:p>
        </w:tc>
      </w:tr>
      <w:tr w:rsidR="00935FFD" w:rsidRPr="00935FFD" w14:paraId="2DC7186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08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8F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B2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9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DE9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07003070000051396-E0L46kqHAjuF20241125</w:t>
            </w:r>
          </w:p>
        </w:tc>
      </w:tr>
      <w:tr w:rsidR="00935FFD" w:rsidRPr="00935FFD" w14:paraId="5832CEC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0C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15:19:16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CFC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A0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3711.0000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387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1D6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07003070000051396-E0L46kqHAjuH20241125</w:t>
            </w:r>
          </w:p>
        </w:tc>
      </w:tr>
      <w:tr w:rsidR="00935FFD" w:rsidRPr="00935FFD" w14:paraId="1F5FFC1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0B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30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C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F6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AE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05003050000051307-E0L46kqHAlP320241125</w:t>
            </w:r>
          </w:p>
        </w:tc>
      </w:tr>
      <w:tr w:rsidR="00935FFD" w:rsidRPr="00935FFD" w14:paraId="2B55499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E9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6F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CED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A9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4D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05003050000051608-E0L46kqHAmT120241125</w:t>
            </w:r>
          </w:p>
        </w:tc>
      </w:tr>
      <w:tr w:rsidR="00935FFD" w:rsidRPr="00935FFD" w14:paraId="275F357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F9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F26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F5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44B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4E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05003050000051608-E0L46kqHAmT320241125</w:t>
            </w:r>
          </w:p>
        </w:tc>
      </w:tr>
      <w:tr w:rsidR="00935FFD" w:rsidRPr="00935FFD" w14:paraId="47E5D72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D1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0F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F60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AE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F8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07003070000051671-E0L46kqHAnuZ20241125</w:t>
            </w:r>
          </w:p>
        </w:tc>
      </w:tr>
      <w:tr w:rsidR="00935FFD" w:rsidRPr="00935FFD" w14:paraId="6054C7C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AA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F28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F5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9F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03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07003070000051943-E0L46kqHAp8U20241125</w:t>
            </w:r>
          </w:p>
        </w:tc>
      </w:tr>
      <w:tr w:rsidR="00935FFD" w:rsidRPr="00935FFD" w14:paraId="1DCE70E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66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15:24:38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BE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C9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48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E8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07003070000052304-E0L46kqHAric20241125</w:t>
            </w:r>
          </w:p>
        </w:tc>
      </w:tr>
      <w:tr w:rsidR="00935FFD" w:rsidRPr="00935FFD" w14:paraId="0EA6A43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2A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A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E2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D9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1B5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07003070000052611-E0L46kqHAuLg20241125</w:t>
            </w:r>
          </w:p>
        </w:tc>
      </w:tr>
      <w:tr w:rsidR="00935FFD" w:rsidRPr="00935FFD" w14:paraId="46CA47D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8FC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9F8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C6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AF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3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05003050000051859-E0L46kqHAwrX20241125</w:t>
            </w:r>
          </w:p>
        </w:tc>
      </w:tr>
      <w:tr w:rsidR="00935FFD" w:rsidRPr="00935FFD" w14:paraId="1901E5D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C5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E3B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A8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A8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BEA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05003050000052385-E0L46kqHAws420241125</w:t>
            </w:r>
          </w:p>
        </w:tc>
      </w:tr>
      <w:tr w:rsidR="00935FFD" w:rsidRPr="00935FFD" w14:paraId="2E1B698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FC0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C9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7A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3A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79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05003050000051859-E0L46kqHAws220241125</w:t>
            </w:r>
          </w:p>
        </w:tc>
      </w:tr>
      <w:tr w:rsidR="00935FFD" w:rsidRPr="00935FFD" w14:paraId="5D13B85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1F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15:28:45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58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E20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DA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62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07003070000052942-E0L46kqHAyPa20241125</w:t>
            </w:r>
          </w:p>
        </w:tc>
      </w:tr>
      <w:tr w:rsidR="00935FFD" w:rsidRPr="00935FFD" w14:paraId="5161533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AB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31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06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2A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89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07003070000053286-E0L46kqHB0er20241125</w:t>
            </w:r>
          </w:p>
        </w:tc>
      </w:tr>
      <w:tr w:rsidR="00935FFD" w:rsidRPr="00935FFD" w14:paraId="1B8A0C3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55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E1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55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CF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5F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07003070000053286-E0L46kqHB0ev20241125</w:t>
            </w:r>
          </w:p>
        </w:tc>
      </w:tr>
      <w:tr w:rsidR="00935FFD" w:rsidRPr="00935FFD" w14:paraId="699C898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EA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BD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92D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3B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D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05003050000053166-E0L46kqHB0t820241125</w:t>
            </w:r>
          </w:p>
        </w:tc>
      </w:tr>
      <w:tr w:rsidR="00935FFD" w:rsidRPr="00935FFD" w14:paraId="0946248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AD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15:31:24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11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C64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F4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65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05003050000053665-E0L46kqHB31f20241125</w:t>
            </w:r>
          </w:p>
        </w:tc>
      </w:tr>
      <w:tr w:rsidR="00935FFD" w:rsidRPr="00935FFD" w14:paraId="5A74226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E75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2F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F66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FB7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29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05003050000053754-E0L46kqHB4Mw20241125</w:t>
            </w:r>
          </w:p>
        </w:tc>
      </w:tr>
      <w:tr w:rsidR="00935FFD" w:rsidRPr="00935FFD" w14:paraId="427C568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AE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587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FC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DB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63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05003050000053754-E0L46kqHB4Mz20241125</w:t>
            </w:r>
          </w:p>
        </w:tc>
      </w:tr>
      <w:tr w:rsidR="00935FFD" w:rsidRPr="00935FFD" w14:paraId="6F63294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B1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15:32:36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4F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29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D6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03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05003050000053951-E0L46kqHB50x20241125</w:t>
            </w:r>
          </w:p>
        </w:tc>
      </w:tr>
      <w:tr w:rsidR="00935FFD" w:rsidRPr="00935FFD" w14:paraId="4D8503F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44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26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2F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31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0D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05003050000053932-E0L46kqHB57t20241125</w:t>
            </w:r>
          </w:p>
        </w:tc>
      </w:tr>
      <w:tr w:rsidR="00935FFD" w:rsidRPr="00935FFD" w14:paraId="056A1EB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CE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77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4E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3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05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05003050000054349-E0L46kqHB7zD20241125</w:t>
            </w:r>
          </w:p>
        </w:tc>
      </w:tr>
      <w:tr w:rsidR="00935FFD" w:rsidRPr="00935FFD" w14:paraId="438F8FD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0A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373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CC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F3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F1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07003070000054852-E0L46kqHBAxT20241125</w:t>
            </w:r>
          </w:p>
        </w:tc>
      </w:tr>
      <w:tr w:rsidR="00935FFD" w:rsidRPr="00935FFD" w14:paraId="076C57B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71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15:37:39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48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94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F4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03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07003070000055291-E0L46kqHBDzq20241125</w:t>
            </w:r>
          </w:p>
        </w:tc>
      </w:tr>
      <w:tr w:rsidR="00935FFD" w:rsidRPr="00935FFD" w14:paraId="6ED5D80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72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DD0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1BB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BC6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B5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05003050000054868-E0L46kqHBFRO20241125</w:t>
            </w:r>
          </w:p>
        </w:tc>
      </w:tr>
      <w:tr w:rsidR="00935FFD" w:rsidRPr="00935FFD" w14:paraId="132CB25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D5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19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8F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2F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BF9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05003050000054868-E0L46kqHBFRQ20241125</w:t>
            </w:r>
          </w:p>
        </w:tc>
      </w:tr>
      <w:tr w:rsidR="00935FFD" w:rsidRPr="00935FFD" w14:paraId="2CC084F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8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15:39:36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ED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BF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7C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A3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05003050000055532-E0L46kqHBGzv20241125</w:t>
            </w:r>
          </w:p>
        </w:tc>
      </w:tr>
      <w:tr w:rsidR="00935FFD" w:rsidRPr="00935FFD" w14:paraId="49513A0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4EC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E7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11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C6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58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05003050000055458-E0L46kqHBHhQ20241125</w:t>
            </w:r>
          </w:p>
        </w:tc>
      </w:tr>
      <w:tr w:rsidR="00935FFD" w:rsidRPr="00935FFD" w14:paraId="296A291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38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15:40:16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69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799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B44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B4C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05003050000055458-E0L46kqHBHwz20241125</w:t>
            </w:r>
          </w:p>
        </w:tc>
      </w:tr>
      <w:tr w:rsidR="00935FFD" w:rsidRPr="00935FFD" w14:paraId="77F22F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EE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0F2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6FC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4E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E4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05003050000055784-E0L46kqHBJiU20241125</w:t>
            </w:r>
          </w:p>
        </w:tc>
      </w:tr>
      <w:tr w:rsidR="00935FFD" w:rsidRPr="00935FFD" w14:paraId="0D92648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F9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15:41:36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50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68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B8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EC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05003050000055784-E0L46kqHBJiX20241125</w:t>
            </w:r>
          </w:p>
        </w:tc>
      </w:tr>
      <w:tr w:rsidR="00935FFD" w:rsidRPr="00935FFD" w14:paraId="1180CC2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B83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8E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A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9E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C8F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05003050000055784-E0L46kqHBJlF20241125</w:t>
            </w:r>
          </w:p>
        </w:tc>
      </w:tr>
      <w:tr w:rsidR="00935FFD" w:rsidRPr="00935FFD" w14:paraId="711BC5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C9E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DB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06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96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07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05003050000055784-E0L46kqHBJlO20241125</w:t>
            </w:r>
          </w:p>
        </w:tc>
      </w:tr>
      <w:tr w:rsidR="00935FFD" w:rsidRPr="00935FFD" w14:paraId="1F4215E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7D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8AF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64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01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30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07003070000056212-E0L46kqHBL2l20241125</w:t>
            </w:r>
          </w:p>
        </w:tc>
      </w:tr>
      <w:tr w:rsidR="00935FFD" w:rsidRPr="00935FFD" w14:paraId="29683B5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14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09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9D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A0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73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07003070000056212-E0L46kqHBL2n20241125</w:t>
            </w:r>
          </w:p>
        </w:tc>
      </w:tr>
      <w:tr w:rsidR="00935FFD" w:rsidRPr="00935FFD" w14:paraId="734D661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5A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04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39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8C4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740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07003070000056212-E0L46kqHBL2p20241125</w:t>
            </w:r>
          </w:p>
        </w:tc>
      </w:tr>
      <w:tr w:rsidR="00935FFD" w:rsidRPr="00935FFD" w14:paraId="0F7767E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4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58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78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6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79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07003070000056491-E0L46kqHBNRx20241125</w:t>
            </w:r>
          </w:p>
        </w:tc>
      </w:tr>
      <w:tr w:rsidR="00935FFD" w:rsidRPr="00935FFD" w14:paraId="7F0B21A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4C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E1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A6B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524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71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05003050000056683-E0L46kqHBPtj20241125</w:t>
            </w:r>
          </w:p>
        </w:tc>
      </w:tr>
      <w:tr w:rsidR="00935FFD" w:rsidRPr="00935FFD" w14:paraId="7E6E428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0E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81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D6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6D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F7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05003050000056683-E0L46kqHBPtl20241125</w:t>
            </w:r>
          </w:p>
        </w:tc>
      </w:tr>
      <w:tr w:rsidR="00935FFD" w:rsidRPr="00935FFD" w14:paraId="2A01F3A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71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FA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7F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F1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B9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05003050000056683-E0L46kqHBPth20241125</w:t>
            </w:r>
          </w:p>
        </w:tc>
      </w:tr>
      <w:tr w:rsidR="00935FFD" w:rsidRPr="00935FFD" w14:paraId="6B677C2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8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735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9B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E90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34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07003070000055909-E0L46kqHBQhg20241125</w:t>
            </w:r>
          </w:p>
        </w:tc>
      </w:tr>
      <w:tr w:rsidR="00935FFD" w:rsidRPr="00935FFD" w14:paraId="3B2813F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BD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3E9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FE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3C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4B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05003050000056348-E0L46kqHBQhk20241125</w:t>
            </w:r>
          </w:p>
        </w:tc>
      </w:tr>
      <w:tr w:rsidR="00935FFD" w:rsidRPr="00935FFD" w14:paraId="5ECCBE4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BD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15:46:35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2C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A5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1B3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2D5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05003050000056342-E0L46kqHBQhi20241125</w:t>
            </w:r>
          </w:p>
        </w:tc>
      </w:tr>
      <w:tr w:rsidR="00935FFD" w:rsidRPr="00935FFD" w14:paraId="4D00DB8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0CD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15:48:26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C8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E4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AC3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ED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05003050000057222-E0L46kqHBTtf20241125</w:t>
            </w:r>
          </w:p>
        </w:tc>
      </w:tr>
      <w:tr w:rsidR="00935FFD" w:rsidRPr="00935FFD" w14:paraId="62B8948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85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15:48:26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01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88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3702.0000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51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24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05003050000057222-E0L46kqHBTth20241125</w:t>
            </w:r>
          </w:p>
        </w:tc>
      </w:tr>
      <w:tr w:rsidR="00935FFD" w:rsidRPr="00935FFD" w14:paraId="3FA0574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BA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3C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56D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857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60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05003050000057573-E0L46kqHBWTR20241125</w:t>
            </w:r>
          </w:p>
        </w:tc>
      </w:tr>
      <w:tr w:rsidR="00935FFD" w:rsidRPr="00935FFD" w14:paraId="4487A9C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577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CA3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82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55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441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07003070000057855-E0L46kqHBXXC20241125</w:t>
            </w:r>
          </w:p>
        </w:tc>
      </w:tr>
      <w:tr w:rsidR="00935FFD" w:rsidRPr="00935FFD" w14:paraId="563586F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62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25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43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97C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92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05003050000057667-E0L46kqHBXie20241125</w:t>
            </w:r>
          </w:p>
        </w:tc>
      </w:tr>
      <w:tr w:rsidR="00935FFD" w:rsidRPr="00935FFD" w14:paraId="2A313F7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ABE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15:52:35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D3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38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D8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C27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05003050000057974-E0L46kqHBZZG20241125</w:t>
            </w:r>
          </w:p>
        </w:tc>
      </w:tr>
      <w:tr w:rsidR="00935FFD" w:rsidRPr="00935FFD" w14:paraId="38CDD15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CAE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15:54:48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25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15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6AF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A9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05003050000058329-E0L46kqHBcrk20241125</w:t>
            </w:r>
          </w:p>
        </w:tc>
      </w:tr>
      <w:tr w:rsidR="00935FFD" w:rsidRPr="00935FFD" w14:paraId="02E00AF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49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5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77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E6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3B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07003070000058919-E0L46kqHBeTl20241125</w:t>
            </w:r>
          </w:p>
        </w:tc>
      </w:tr>
      <w:tr w:rsidR="00935FFD" w:rsidRPr="00935FFD" w14:paraId="7AE20E0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FD9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BC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9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36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39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07003070000058144-E0L46kqHBf3Z20241125</w:t>
            </w:r>
          </w:p>
        </w:tc>
      </w:tr>
      <w:tr w:rsidR="00935FFD" w:rsidRPr="00935FFD" w14:paraId="302E799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E79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177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36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F9E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F42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07003070000058144-E0L46kqHBfdi20241125</w:t>
            </w:r>
          </w:p>
        </w:tc>
      </w:tr>
      <w:tr w:rsidR="00935FFD" w:rsidRPr="00935FFD" w14:paraId="558CE346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98E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A41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C51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BB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42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07003070000058144-E0L46kqHBfdZ20241125</w:t>
            </w:r>
          </w:p>
        </w:tc>
      </w:tr>
      <w:tr w:rsidR="00935FFD" w:rsidRPr="00935FFD" w14:paraId="61FF1DB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D2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15:57:51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37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C8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15F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5D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07003070000059230-E0L46kqHBgks20241125</w:t>
            </w:r>
          </w:p>
        </w:tc>
      </w:tr>
      <w:tr w:rsidR="00935FFD" w:rsidRPr="00935FFD" w14:paraId="6430423C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159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15:59:14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95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B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366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AEC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07003070000059537-E0L46kqHBiNO20241125</w:t>
            </w:r>
          </w:p>
        </w:tc>
      </w:tr>
      <w:tr w:rsidR="00935FFD" w:rsidRPr="00935FFD" w14:paraId="4107D3D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D80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16:00:54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80E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A58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4D0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8C3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05003050000059744-E0L46kqHBl2h20241125</w:t>
            </w:r>
          </w:p>
        </w:tc>
      </w:tr>
      <w:tr w:rsidR="00935FFD" w:rsidRPr="00935FFD" w14:paraId="3431F5E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8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677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481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A09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4D5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05003050000059053-E0L46kqHBlsY20241125</w:t>
            </w:r>
          </w:p>
        </w:tc>
      </w:tr>
      <w:tr w:rsidR="00935FFD" w:rsidRPr="00935FFD" w14:paraId="2EAEC3B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6D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69B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53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E3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D1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07003070000060300-E0L46kqHBoFp20241125</w:t>
            </w:r>
          </w:p>
        </w:tc>
      </w:tr>
      <w:tr w:rsidR="00935FFD" w:rsidRPr="00935FFD" w14:paraId="46BD80D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634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2A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EA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838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69C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05003050000060211-E0L46kqHBpfy20241125</w:t>
            </w:r>
          </w:p>
        </w:tc>
      </w:tr>
      <w:tr w:rsidR="00935FFD" w:rsidRPr="00935FFD" w14:paraId="3485DF4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87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D4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8C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49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3CD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07003070000060691-E0L46kqHBrD520241125</w:t>
            </w:r>
          </w:p>
        </w:tc>
      </w:tr>
      <w:tr w:rsidR="00935FFD" w:rsidRPr="00935FFD" w14:paraId="6C34E748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627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16:05:03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E6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79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D8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A2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05003050000060456-E0L46kqHBrYC20241125</w:t>
            </w:r>
          </w:p>
        </w:tc>
      </w:tr>
      <w:tr w:rsidR="00935FFD" w:rsidRPr="00935FFD" w14:paraId="4B1D28D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AA3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16:05:54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0F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FC2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CBF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A93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05003050000060778-E0L46kqHBsp920241125</w:t>
            </w:r>
          </w:p>
        </w:tc>
      </w:tr>
      <w:tr w:rsidR="00935FFD" w:rsidRPr="00935FFD" w14:paraId="3A3B3B6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2D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4CB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0D4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4B5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CC9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07003070000060998-E0L46kqHBtOB20241125</w:t>
            </w:r>
          </w:p>
        </w:tc>
      </w:tr>
      <w:tr w:rsidR="00935FFD" w:rsidRPr="00935FFD" w14:paraId="5CA0332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20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16:06:21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745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DAC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3710.0000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191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A42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07003070000060998-E0L46kqHBtO820241125</w:t>
            </w:r>
          </w:p>
        </w:tc>
      </w:tr>
      <w:tr w:rsidR="00935FFD" w:rsidRPr="00935FFD" w14:paraId="3EF85785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2C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C2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368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435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606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07003070000060934-E0L46kqHBuNR20241125</w:t>
            </w:r>
          </w:p>
        </w:tc>
      </w:tr>
      <w:tr w:rsidR="00935FFD" w:rsidRPr="00935FFD" w14:paraId="2B341712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50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16:07:34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46A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6BD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3709.0000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4A1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002B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05003050000061135-E0L46kqHBvEa20241125</w:t>
            </w:r>
          </w:p>
        </w:tc>
      </w:tr>
      <w:tr w:rsidR="00935FFD" w:rsidRPr="00935FFD" w14:paraId="47880F6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CE0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25-Nov-2024 16:08:07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B1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05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3708.0000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A3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E12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07003070000061296-E0L46kqHBvyp20241125</w:t>
            </w:r>
          </w:p>
        </w:tc>
      </w:tr>
      <w:tr w:rsidR="00935FFD" w:rsidRPr="00935FFD" w14:paraId="6DDC0964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D39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1F8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1F1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6CC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DE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07003070000061680-E0L46kqHBxnR20241125</w:t>
            </w:r>
          </w:p>
        </w:tc>
      </w:tr>
      <w:tr w:rsidR="00935FFD" w:rsidRPr="00935FFD" w14:paraId="4A8DD81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2A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16:09:50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77F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2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3703.0000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AEB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B9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05003050000061520-E0L46kqHByH820241125</w:t>
            </w:r>
          </w:p>
        </w:tc>
      </w:tr>
      <w:tr w:rsidR="00935FFD" w:rsidRPr="00935FFD" w14:paraId="5F7E674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01D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39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EE2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F77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FA3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07003070000062167-E0L46kqHC2DV20241125</w:t>
            </w:r>
          </w:p>
        </w:tc>
      </w:tr>
      <w:tr w:rsidR="00935FFD" w:rsidRPr="00935FFD" w14:paraId="681BD08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904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9F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1B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2C5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5D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07003070000062167-E0L46kqHC2Da20241125</w:t>
            </w:r>
          </w:p>
        </w:tc>
      </w:tr>
      <w:tr w:rsidR="00935FFD" w:rsidRPr="00935FFD" w14:paraId="3024D87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E3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9D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A36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222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FE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05003050000062382-E0L46kqHC3gu20241125</w:t>
            </w:r>
          </w:p>
        </w:tc>
      </w:tr>
      <w:tr w:rsidR="00935FFD" w:rsidRPr="00935FFD" w14:paraId="78BD8F1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32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00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432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13D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0AA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05003050000062783-E0L46kqHC5Ag20241125</w:t>
            </w:r>
          </w:p>
        </w:tc>
      </w:tr>
      <w:tr w:rsidR="00935FFD" w:rsidRPr="00935FFD" w14:paraId="1A47887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4B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184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553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3C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6C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05003050000063497-E0L46kqHC7nJ20241125</w:t>
            </w:r>
          </w:p>
        </w:tc>
      </w:tr>
      <w:tr w:rsidR="00935FFD" w:rsidRPr="00935FFD" w14:paraId="542E900B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9FE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B3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40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D13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9DA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05003050000063497-E0L46kqHC7nL20241125</w:t>
            </w:r>
          </w:p>
        </w:tc>
      </w:tr>
      <w:tr w:rsidR="00935FFD" w:rsidRPr="00935FFD" w14:paraId="3870117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CC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FC7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49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C16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4B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05003050000062749-E0L46kqHC7wf20241125</w:t>
            </w:r>
          </w:p>
        </w:tc>
      </w:tr>
      <w:tr w:rsidR="00935FFD" w:rsidRPr="00935FFD" w14:paraId="14C1FD47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4D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16:18:21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071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FF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84D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33F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05003050000064147-E0L46kqHCB8I20241125</w:t>
            </w:r>
          </w:p>
        </w:tc>
      </w:tr>
      <w:tr w:rsidR="00935FFD" w:rsidRPr="00935FFD" w14:paraId="46C4857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3F2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4AA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BFC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91C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556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05003050000064218-E0L46kqHCBq620241125</w:t>
            </w:r>
          </w:p>
        </w:tc>
      </w:tr>
      <w:tr w:rsidR="00935FFD" w:rsidRPr="00935FFD" w14:paraId="1B0DD57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F40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DF2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B12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1FE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A8A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07003070000064400-E0L46kqHCBq420241125</w:t>
            </w:r>
          </w:p>
        </w:tc>
      </w:tr>
      <w:tr w:rsidR="00935FFD" w:rsidRPr="00935FFD" w14:paraId="60CA461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4FA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A05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3DE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D2F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13B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05003050000064361-E0L46kqHCCbD20241125</w:t>
            </w:r>
          </w:p>
        </w:tc>
      </w:tr>
      <w:tr w:rsidR="00935FFD" w:rsidRPr="00935FFD" w14:paraId="789D980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2F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909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15F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984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6C5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05003050000064361-E0L46kqHCCbB20241125</w:t>
            </w:r>
          </w:p>
        </w:tc>
      </w:tr>
      <w:tr w:rsidR="00935FFD" w:rsidRPr="00935FFD" w14:paraId="67012A23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3A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16:19:14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F188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DEF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3707.0000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36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9E4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05003050000064361-E0L46kqHCCbF20241125</w:t>
            </w:r>
          </w:p>
        </w:tc>
      </w:tr>
      <w:tr w:rsidR="00935FFD" w:rsidRPr="00935FFD" w14:paraId="3A4D3469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75D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1C2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0C9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FA2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98F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07003070000064547-E0L46kqHCEtE20241125</w:t>
            </w:r>
          </w:p>
        </w:tc>
      </w:tr>
      <w:tr w:rsidR="00935FFD" w:rsidRPr="00935FFD" w14:paraId="1940335D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785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16:20:38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4D1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462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99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C75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07003070000064547-E0L46kqHCFYq20241125</w:t>
            </w:r>
          </w:p>
        </w:tc>
      </w:tr>
      <w:tr w:rsidR="00935FFD" w:rsidRPr="00935FFD" w14:paraId="482D07F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4576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8F1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58C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208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276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05003050000064895-E0L46kqHCFza20241125</w:t>
            </w:r>
          </w:p>
        </w:tc>
      </w:tr>
      <w:tr w:rsidR="00935FFD" w:rsidRPr="00935FFD" w14:paraId="341E6F8F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7AC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16:22:05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D53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90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09E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A70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07003070000065409-E0L46kqHCHgy20241125</w:t>
            </w:r>
          </w:p>
        </w:tc>
      </w:tr>
      <w:tr w:rsidR="00935FFD" w:rsidRPr="00935FFD" w14:paraId="5B6A856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A28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1BBC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23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3706.0000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566E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9A9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07003070000065523-E0L46kqHCINB20241125</w:t>
            </w:r>
          </w:p>
        </w:tc>
      </w:tr>
      <w:tr w:rsidR="00935FFD" w:rsidRPr="00935FFD" w14:paraId="178D083A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95E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C90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02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3705.0000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1E4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555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05003050000065183-E0L46kqHCJ8b20241125</w:t>
            </w:r>
          </w:p>
        </w:tc>
      </w:tr>
      <w:tr w:rsidR="00935FFD" w:rsidRPr="00935FFD" w14:paraId="53E73340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5FF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E709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247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3EDA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05A3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07003070000065870-E0L46kqHCKjb20241125</w:t>
            </w:r>
          </w:p>
        </w:tc>
      </w:tr>
      <w:tr w:rsidR="00935FFD" w:rsidRPr="00935FFD" w14:paraId="4EA239AE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13CF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C2D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D7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F712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6101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07003070000065870-E0L46kqHCKjZ20241125</w:t>
            </w:r>
          </w:p>
        </w:tc>
      </w:tr>
      <w:tr w:rsidR="00935FFD" w:rsidRPr="00935FFD" w14:paraId="4E99FB11" w14:textId="77777777" w:rsidTr="00583901">
        <w:trPr>
          <w:trHeight w:val="26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ABA4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25-Nov-2024 16:24:55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8DD7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15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3704.0000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A7D0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858B" w14:textId="77777777" w:rsidR="00935FFD" w:rsidRPr="00935FFD" w:rsidRDefault="00935FFD" w:rsidP="00935F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935FFD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05003050000065761-E0L46kqHCLAd20241125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4AB7"/>
    <w:rsid w:val="001D60BB"/>
    <w:rsid w:val="001E2F5B"/>
    <w:rsid w:val="001E49C0"/>
    <w:rsid w:val="001F4217"/>
    <w:rsid w:val="001F4DDA"/>
    <w:rsid w:val="001F63C4"/>
    <w:rsid w:val="00210F1E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282C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13E2"/>
    <w:rsid w:val="00563E72"/>
    <w:rsid w:val="00566498"/>
    <w:rsid w:val="005667E1"/>
    <w:rsid w:val="005669B5"/>
    <w:rsid w:val="00583901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35FFD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64990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B67C9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1928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TNME3MZR7UAA-2112375194-210646</_dlc_DocId>
    <_dlc_DocIdUrl xmlns="2dee1928-e90f-4e72-a1fb-0cdd402ef7fe">
      <Url>https://reedelsevier.sharepoint.com/sites/rehlondatp021/_layouts/15/DocIdRedir.aspx?ID=TNME3MZR7UAA-2112375194-210646</Url>
      <Description>TNME3MZR7UAA-2112375194-210646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3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49</TotalTime>
  <Pages>10</Pages>
  <Words>5523</Words>
  <Characters>31482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2024-11-25T17:13:00Z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d504a1d8-f3d9-424a-baa9-22a49797d36c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