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47ED08E" w:rsidR="00D647F7" w:rsidRPr="00A50F83" w:rsidRDefault="004A664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Transactions </w:t>
      </w:r>
      <w:proofErr w:type="gramStart"/>
      <w:r w:rsidRPr="00A50F83">
        <w:rPr>
          <w:b/>
          <w:sz w:val="22"/>
          <w:szCs w:val="22"/>
          <w:lang w:val="en"/>
        </w:rPr>
        <w:t>in</w:t>
      </w:r>
      <w:proofErr w:type="gramEnd"/>
      <w:r w:rsidRPr="00A50F83">
        <w:rPr>
          <w:b/>
          <w:sz w:val="22"/>
          <w:szCs w:val="22"/>
          <w:lang w:val="en"/>
        </w:rPr>
        <w:t xml:space="preserve">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FCFCAEC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F92B84">
        <w:rPr>
          <w:sz w:val="22"/>
          <w:szCs w:val="22"/>
          <w:lang w:val="en-US"/>
        </w:rPr>
        <w:t xml:space="preserve">212,433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C43BE9" w:rsidRPr="00C43BE9">
        <w:rPr>
          <w:sz w:val="22"/>
          <w:szCs w:val="22"/>
          <w:lang w:val="en-US"/>
        </w:rPr>
        <w:t>39,336,041</w:t>
      </w:r>
      <w:r w:rsidR="00D06B53" w:rsidRPr="1722C56B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D06B53" w:rsidRPr="1722C56B">
        <w:rPr>
          <w:sz w:val="22"/>
          <w:szCs w:val="22"/>
          <w:lang w:val="en-US"/>
        </w:rPr>
        <w:t xml:space="preserve"> </w:t>
      </w:r>
      <w:r w:rsidR="00133C63" w:rsidRPr="00133C63">
        <w:rPr>
          <w:sz w:val="22"/>
          <w:szCs w:val="22"/>
          <w:lang w:val="en-US"/>
        </w:rPr>
        <w:t>1,842,440,572</w:t>
      </w:r>
      <w:r w:rsidR="00133C63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41547E" w:rsidRPr="0041547E">
        <w:rPr>
          <w:sz w:val="22"/>
          <w:szCs w:val="22"/>
          <w:lang w:val="en-US"/>
        </w:rPr>
        <w:t>19,728,371</w:t>
      </w:r>
      <w:r w:rsidR="0041547E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89E97A8" w:rsidR="003E0113" w:rsidRPr="00A50F83" w:rsidRDefault="004A664D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22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FB8BD91" w:rsidR="003E0113" w:rsidRPr="00232623" w:rsidRDefault="00BA5DDF" w:rsidP="004E3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212,433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BB330C2" w:rsidR="00673B0A" w:rsidRPr="00232623" w:rsidRDefault="00BB33E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B33ED">
              <w:rPr>
                <w:rFonts w:ascii="Arial" w:hAnsi="Arial" w:cs="Arial"/>
                <w:sz w:val="22"/>
                <w:szCs w:val="22"/>
                <w:lang w:val="en"/>
              </w:rPr>
              <w:t>4113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FC048A1" w:rsidR="00673B0A" w:rsidRPr="00232623" w:rsidRDefault="00BA4CD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A4CD1">
              <w:rPr>
                <w:rFonts w:ascii="Arial" w:hAnsi="Arial" w:cs="Arial"/>
                <w:sz w:val="22"/>
                <w:szCs w:val="22"/>
                <w:lang w:val="en"/>
              </w:rPr>
              <w:t>4054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AF29489" w:rsidR="003E0113" w:rsidRPr="00BA5DDF" w:rsidRDefault="00BA5DD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A5DDF">
              <w:rPr>
                <w:rFonts w:ascii="Arial" w:hAnsi="Arial" w:cs="Arial"/>
                <w:sz w:val="22"/>
                <w:szCs w:val="22"/>
              </w:rPr>
              <w:t>4078.8480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F92B84" w:rsidRPr="00F92B84" w14:paraId="654CEC6F" w14:textId="77777777" w:rsidTr="00F92B84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32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FFB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E2A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80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0F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6B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MatchId</w:t>
            </w:r>
            <w:proofErr w:type="spellEnd"/>
          </w:p>
        </w:tc>
      </w:tr>
      <w:tr w:rsidR="00F92B84" w:rsidRPr="00F92B84" w14:paraId="50FEEAD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41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25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1E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5D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B2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E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MA8Y1T2dc-04</w:t>
            </w:r>
          </w:p>
        </w:tc>
      </w:tr>
      <w:tr w:rsidR="00F92B84" w:rsidRPr="00F92B84" w14:paraId="370EB18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3D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45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6E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C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15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B2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MA8Y1T2dc-02</w:t>
            </w:r>
          </w:p>
        </w:tc>
      </w:tr>
      <w:tr w:rsidR="00F92B84" w:rsidRPr="00F92B84" w14:paraId="09E6E0A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E56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63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34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54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C6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4F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MA8Y1T2dc-00</w:t>
            </w:r>
          </w:p>
        </w:tc>
      </w:tr>
      <w:tr w:rsidR="00F92B84" w:rsidRPr="00F92B84" w14:paraId="0698EFD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49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DC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1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17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B9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A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MA8Y1T2db-02</w:t>
            </w:r>
          </w:p>
        </w:tc>
      </w:tr>
      <w:tr w:rsidR="00F92B84" w:rsidRPr="00F92B84" w14:paraId="6EC9BD8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1F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3D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48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2E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2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29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MA8Y1T2db-00</w:t>
            </w:r>
          </w:p>
        </w:tc>
      </w:tr>
      <w:tr w:rsidR="00F92B84" w:rsidRPr="00F92B84" w14:paraId="0C18C23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9D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97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09:08:18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2B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E6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EB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DD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MA8Y1T2da-00</w:t>
            </w:r>
          </w:p>
        </w:tc>
      </w:tr>
      <w:tr w:rsidR="00F92B84" w:rsidRPr="00F92B84" w14:paraId="4462258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D4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D5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DD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6E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78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C1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MA8Y1TRFX-00</w:t>
            </w:r>
          </w:p>
        </w:tc>
      </w:tr>
      <w:tr w:rsidR="00F92B84" w:rsidRPr="00F92B84" w14:paraId="643A4A6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57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97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64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1F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8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92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MA8Y1TRFT-00</w:t>
            </w:r>
          </w:p>
        </w:tc>
      </w:tr>
      <w:tr w:rsidR="00F92B84" w:rsidRPr="00F92B84" w14:paraId="25B8807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42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33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CA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6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70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3A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MA8Y1TRFQ-00</w:t>
            </w:r>
          </w:p>
        </w:tc>
      </w:tr>
      <w:tr w:rsidR="00F92B84" w:rsidRPr="00F92B84" w14:paraId="5B3B256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A5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04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09:09:53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C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02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60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E8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MA8Y1TRFN-00</w:t>
            </w:r>
          </w:p>
        </w:tc>
      </w:tr>
      <w:tr w:rsidR="00F92B84" w:rsidRPr="00F92B84" w14:paraId="57DAC13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69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59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F1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A8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B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B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MA8Y1TUBI-00</w:t>
            </w:r>
          </w:p>
        </w:tc>
      </w:tr>
      <w:tr w:rsidR="00F92B84" w:rsidRPr="00F92B84" w14:paraId="0F990D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65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B4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B4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B2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1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FD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MA8Y1TUBE-00</w:t>
            </w:r>
          </w:p>
        </w:tc>
      </w:tr>
      <w:tr w:rsidR="00F92B84" w:rsidRPr="00F92B84" w14:paraId="2ACC11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CB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6D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FD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2A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B7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64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MA8Y1TUBA-00</w:t>
            </w:r>
          </w:p>
        </w:tc>
      </w:tr>
      <w:tr w:rsidR="00F92B84" w:rsidRPr="00F92B84" w14:paraId="7FD4DAC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7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19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69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D0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B1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27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MA8Y1TUB7-00</w:t>
            </w:r>
          </w:p>
        </w:tc>
      </w:tr>
      <w:tr w:rsidR="00F92B84" w:rsidRPr="00F92B84" w14:paraId="60170F8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52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67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03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1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29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A8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MA8Y1TUB3-00</w:t>
            </w:r>
          </w:p>
        </w:tc>
      </w:tr>
      <w:tr w:rsidR="00F92B84" w:rsidRPr="00F92B84" w14:paraId="1B4907B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C4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19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A2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4A6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39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42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MA8Y1TUB0-00</w:t>
            </w:r>
          </w:p>
        </w:tc>
      </w:tr>
      <w:tr w:rsidR="00F92B84" w:rsidRPr="00F92B84" w14:paraId="506C924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88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CC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5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D0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EC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A9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MA8Y1TUAF-00</w:t>
            </w:r>
          </w:p>
        </w:tc>
      </w:tr>
      <w:tr w:rsidR="00F92B84" w:rsidRPr="00F92B84" w14:paraId="6A85F63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93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AF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C2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E1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08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50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MA8Y1UMoq-00</w:t>
            </w:r>
          </w:p>
        </w:tc>
      </w:tr>
      <w:tr w:rsidR="00F92B84" w:rsidRPr="00F92B84" w14:paraId="477EA8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AB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4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4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5F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8B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35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MA8Y1UMon-00</w:t>
            </w:r>
          </w:p>
        </w:tc>
      </w:tr>
      <w:tr w:rsidR="00F92B84" w:rsidRPr="00F92B84" w14:paraId="1605043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6F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B9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1A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F5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18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06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MA8Y1UMoi-00</w:t>
            </w:r>
          </w:p>
        </w:tc>
      </w:tr>
      <w:tr w:rsidR="00F92B84" w:rsidRPr="00F92B84" w14:paraId="2128BDD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4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3F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28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33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0D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49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MA8Y1UMof-00</w:t>
            </w:r>
          </w:p>
        </w:tc>
      </w:tr>
      <w:tr w:rsidR="00F92B84" w:rsidRPr="00F92B84" w14:paraId="3DC12D0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E3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1C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B9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AA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65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0C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MA8Y1UMob-00</w:t>
            </w:r>
          </w:p>
        </w:tc>
      </w:tr>
      <w:tr w:rsidR="00F92B84" w:rsidRPr="00F92B84" w14:paraId="5013C04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CE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4C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F3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5C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DC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92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MA8Y1UMoY-00</w:t>
            </w:r>
          </w:p>
        </w:tc>
      </w:tr>
      <w:tr w:rsidR="00F92B84" w:rsidRPr="00F92B84" w14:paraId="451CBBA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D0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44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09:13:34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44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0D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B9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3C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MA8Y1UMoW-00</w:t>
            </w:r>
          </w:p>
        </w:tc>
      </w:tr>
      <w:tr w:rsidR="00F92B84" w:rsidRPr="00F92B84" w14:paraId="410B02C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94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EB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09:14:54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F7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0F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F7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EF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MA8Y1UhSp-00</w:t>
            </w:r>
          </w:p>
        </w:tc>
      </w:tr>
      <w:tr w:rsidR="00F92B84" w:rsidRPr="00F92B84" w14:paraId="5C83925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88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5C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09:14:54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B3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97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84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50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MA8Y1UhSl-00</w:t>
            </w:r>
          </w:p>
        </w:tc>
      </w:tr>
      <w:tr w:rsidR="00F92B84" w:rsidRPr="00F92B84" w14:paraId="18EA95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68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8C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09:14:54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44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CA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35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55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MA8Y1UhSi-00</w:t>
            </w:r>
          </w:p>
        </w:tc>
      </w:tr>
      <w:tr w:rsidR="00F92B84" w:rsidRPr="00F92B84" w14:paraId="797A7AC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98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BC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09:14:54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7B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0B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B7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D5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MA8Y1UhST-00</w:t>
            </w:r>
          </w:p>
        </w:tc>
      </w:tr>
      <w:tr w:rsidR="00F92B84" w:rsidRPr="00F92B84" w14:paraId="14C67D7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9C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59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06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42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CA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0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MA8Y1VBi3-00</w:t>
            </w:r>
          </w:p>
        </w:tc>
      </w:tr>
      <w:tr w:rsidR="00F92B84" w:rsidRPr="00F92B84" w14:paraId="1432654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0A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94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CD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7E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B8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D9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MA8Y1VBi2-00</w:t>
            </w:r>
          </w:p>
        </w:tc>
      </w:tr>
      <w:tr w:rsidR="00F92B84" w:rsidRPr="00F92B84" w14:paraId="0D6F10B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11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21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35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74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58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B2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MA8Y1VBhw-00</w:t>
            </w:r>
          </w:p>
        </w:tc>
      </w:tr>
      <w:tr w:rsidR="00F92B84" w:rsidRPr="00F92B84" w14:paraId="7DE3CA7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CA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A1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9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C3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04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B3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MA8Y1VBhu-00</w:t>
            </w:r>
          </w:p>
        </w:tc>
      </w:tr>
      <w:tr w:rsidR="00F92B84" w:rsidRPr="00F92B84" w14:paraId="652B7A7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38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2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9C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05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A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39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MA8Y1VBhs-00</w:t>
            </w:r>
          </w:p>
        </w:tc>
      </w:tr>
      <w:tr w:rsidR="00F92B84" w:rsidRPr="00F92B84" w14:paraId="0511A0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C1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0E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BE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45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B2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0F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MA8Y1VBhq-00</w:t>
            </w:r>
          </w:p>
        </w:tc>
      </w:tr>
      <w:tr w:rsidR="00F92B84" w:rsidRPr="00F92B84" w14:paraId="00ED32D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C6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87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7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F0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B6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BB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MA8Y1VBhp-00</w:t>
            </w:r>
          </w:p>
        </w:tc>
      </w:tr>
      <w:tr w:rsidR="00F92B84" w:rsidRPr="00F92B84" w14:paraId="2E9DA08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F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68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D4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74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66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BC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MA8Y1VxFo-00</w:t>
            </w:r>
          </w:p>
        </w:tc>
      </w:tr>
      <w:tr w:rsidR="00F92B84" w:rsidRPr="00F92B84" w14:paraId="6B824F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28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09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31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1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6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81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MA8Y1VxFl-02</w:t>
            </w:r>
          </w:p>
        </w:tc>
      </w:tr>
      <w:tr w:rsidR="00F92B84" w:rsidRPr="00F92B84" w14:paraId="0CCACEC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03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F7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2E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D2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25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2B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MA8Y1VxFl-00</w:t>
            </w:r>
          </w:p>
        </w:tc>
      </w:tr>
      <w:tr w:rsidR="00F92B84" w:rsidRPr="00F92B84" w14:paraId="0B9236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AD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99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E8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6B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7D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76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MA8Y1VxF2-00</w:t>
            </w:r>
          </w:p>
        </w:tc>
      </w:tr>
      <w:tr w:rsidR="00F92B84" w:rsidRPr="00F92B84" w14:paraId="13FF90E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D1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AE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D7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8C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D2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2C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MA8Y1VxEz-00</w:t>
            </w:r>
          </w:p>
        </w:tc>
      </w:tr>
      <w:tr w:rsidR="00F92B84" w:rsidRPr="00F92B84" w14:paraId="118FAA1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4B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45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CF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42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8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08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MA8Y1VxEv-00</w:t>
            </w:r>
          </w:p>
        </w:tc>
      </w:tr>
      <w:tr w:rsidR="00F92B84" w:rsidRPr="00F92B84" w14:paraId="2627ECD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7B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8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C2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EB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D0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2D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MA8Y1VxEs-00</w:t>
            </w:r>
          </w:p>
        </w:tc>
      </w:tr>
      <w:tr w:rsidR="00F92B84" w:rsidRPr="00F92B84" w14:paraId="0FF830E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D3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4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2D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C1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E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B8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MA8Y1VxEo-00</w:t>
            </w:r>
          </w:p>
        </w:tc>
      </w:tr>
      <w:tr w:rsidR="00F92B84" w:rsidRPr="00F92B84" w14:paraId="702DA67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BA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37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08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B2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76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37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MA8Y1VxEl-00</w:t>
            </w:r>
          </w:p>
        </w:tc>
      </w:tr>
      <w:tr w:rsidR="00F92B84" w:rsidRPr="00F92B84" w14:paraId="231FFAE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E3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BE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09:19:53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F3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7D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28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B1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MA8Y1VxEj-00</w:t>
            </w:r>
          </w:p>
        </w:tc>
      </w:tr>
      <w:tr w:rsidR="00F92B84" w:rsidRPr="00F92B84" w14:paraId="51AEDE5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A5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C3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09:24:28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7B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61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87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23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MA8Y1X6qw-00</w:t>
            </w:r>
          </w:p>
        </w:tc>
      </w:tr>
      <w:tr w:rsidR="00F92B84" w:rsidRPr="00F92B84" w14:paraId="5DE2F8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1E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44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09:28:10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06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2A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3C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03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MA8Y1Y2d1-00</w:t>
            </w:r>
          </w:p>
        </w:tc>
      </w:tr>
      <w:tr w:rsidR="00F92B84" w:rsidRPr="00F92B84" w14:paraId="511D8C6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6C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CA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09:28:57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5C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C1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F3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AB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MA8Y1YElt-00</w:t>
            </w:r>
          </w:p>
        </w:tc>
      </w:tr>
      <w:tr w:rsidR="00F92B84" w:rsidRPr="00F92B84" w14:paraId="285DC85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B5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EE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09:28:57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89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AB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3A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FD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MA8Y1YElq-00</w:t>
            </w:r>
          </w:p>
        </w:tc>
      </w:tr>
      <w:tr w:rsidR="00F92B84" w:rsidRPr="00F92B84" w14:paraId="45CE7C2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0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F0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09:28:59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DD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F3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67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0A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MA8Y1YFHx-00</w:t>
            </w:r>
          </w:p>
        </w:tc>
      </w:tr>
      <w:tr w:rsidR="00F92B84" w:rsidRPr="00F92B84" w14:paraId="33A982C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C6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55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05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79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61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75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MA8Y1Yai6-00</w:t>
            </w:r>
          </w:p>
        </w:tc>
      </w:tr>
      <w:tr w:rsidR="00F92B84" w:rsidRPr="00F92B84" w14:paraId="24D1272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3E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9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F8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E3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B5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06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MA8Y1Yai2-00</w:t>
            </w:r>
          </w:p>
        </w:tc>
      </w:tr>
      <w:tr w:rsidR="00F92B84" w:rsidRPr="00F92B84" w14:paraId="51148F3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88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F9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F8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B7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93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39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MA8Y1YagF-00</w:t>
            </w:r>
          </w:p>
        </w:tc>
      </w:tr>
      <w:tr w:rsidR="00F92B84" w:rsidRPr="00F92B84" w14:paraId="20752DF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FB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C6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0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F7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54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5A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MA8Y1YagB-00</w:t>
            </w:r>
          </w:p>
        </w:tc>
      </w:tr>
      <w:tr w:rsidR="00F92B84" w:rsidRPr="00F92B84" w14:paraId="41DB60D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30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D4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1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7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26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87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MA8Y1Yag8-00</w:t>
            </w:r>
          </w:p>
        </w:tc>
      </w:tr>
      <w:tr w:rsidR="00F92B84" w:rsidRPr="00F92B84" w14:paraId="44AB878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94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C4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4E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C7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E9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73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MA8Y1a6dZ-00</w:t>
            </w:r>
          </w:p>
        </w:tc>
      </w:tr>
      <w:tr w:rsidR="00F92B84" w:rsidRPr="00F92B84" w14:paraId="6BE8D56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00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42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4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F1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AF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FA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MA8Y1a6dW-00</w:t>
            </w:r>
          </w:p>
        </w:tc>
      </w:tr>
      <w:tr w:rsidR="00F92B84" w:rsidRPr="00F92B84" w14:paraId="1EC1A7D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BF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8C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53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4D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45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54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MA8Y1audl-00</w:t>
            </w:r>
          </w:p>
        </w:tc>
      </w:tr>
      <w:tr w:rsidR="00F92B84" w:rsidRPr="00F92B84" w14:paraId="4641FC1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7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85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09:39:34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BF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43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E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6B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MA8Y1audg-00</w:t>
            </w:r>
          </w:p>
        </w:tc>
      </w:tr>
      <w:tr w:rsidR="00F92B84" w:rsidRPr="00F92B84" w14:paraId="1EF3A1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05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BA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90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DD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04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1D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MA8Y1bKub-00</w:t>
            </w:r>
          </w:p>
        </w:tc>
      </w:tr>
      <w:tr w:rsidR="00F92B84" w:rsidRPr="00F92B84" w14:paraId="02FFE83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7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B6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39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57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1C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8C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MA8Y1baMj-00</w:t>
            </w:r>
          </w:p>
        </w:tc>
      </w:tr>
      <w:tr w:rsidR="00F92B84" w:rsidRPr="00F92B84" w14:paraId="1B7226D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01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0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7D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F2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78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F9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MA8Y1baMg-00</w:t>
            </w:r>
          </w:p>
        </w:tc>
      </w:tr>
      <w:tr w:rsidR="00F92B84" w:rsidRPr="00F92B84" w14:paraId="67F6770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5C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FC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0C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46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D7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04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MA8Y1bss2-00</w:t>
            </w:r>
          </w:p>
        </w:tc>
      </w:tr>
      <w:tr w:rsidR="00F92B84" w:rsidRPr="00F92B84" w14:paraId="65DDDA5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61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EF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99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D0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62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DF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MA8Y1bsrw-00</w:t>
            </w:r>
          </w:p>
        </w:tc>
      </w:tr>
      <w:tr w:rsidR="00F92B84" w:rsidRPr="00F92B84" w14:paraId="131B30D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EE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2A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87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E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6B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EE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MA8Y1bsrD-00</w:t>
            </w:r>
          </w:p>
        </w:tc>
      </w:tr>
      <w:tr w:rsidR="00F92B84" w:rsidRPr="00F92B84" w14:paraId="66764D8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3E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27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24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E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EC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3C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MA8Y1bsrA-00</w:t>
            </w:r>
          </w:p>
        </w:tc>
      </w:tr>
      <w:tr w:rsidR="00F92B84" w:rsidRPr="00F92B84" w14:paraId="2D51B15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3B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FF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09:47:35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03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B1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6D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3F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MA8Y1cvix-00</w:t>
            </w:r>
          </w:p>
        </w:tc>
      </w:tr>
      <w:tr w:rsidR="00F92B84" w:rsidRPr="00F92B84" w14:paraId="6D3D63D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38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03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CA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9E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63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EC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MA8Y1dY81-00</w:t>
            </w:r>
          </w:p>
        </w:tc>
      </w:tr>
      <w:tr w:rsidR="00F92B84" w:rsidRPr="00F92B84" w14:paraId="60572F6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3A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E2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22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73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1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BE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MA8Y1dY7y-00</w:t>
            </w:r>
          </w:p>
        </w:tc>
      </w:tr>
      <w:tr w:rsidR="00F92B84" w:rsidRPr="00F92B84" w14:paraId="4D4548D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B0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CA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A9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88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F4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D0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MA8Y1dY7u-00</w:t>
            </w:r>
          </w:p>
        </w:tc>
      </w:tr>
      <w:tr w:rsidR="00F92B84" w:rsidRPr="00F92B84" w14:paraId="130E3D3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A8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E5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7F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74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D3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64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MA8Y1dY7q-00</w:t>
            </w:r>
          </w:p>
        </w:tc>
      </w:tr>
      <w:tr w:rsidR="00F92B84" w:rsidRPr="00F92B84" w14:paraId="2F8D283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36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B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78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4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D4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6C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MA8Y1dY7o-00</w:t>
            </w:r>
          </w:p>
        </w:tc>
      </w:tr>
      <w:tr w:rsidR="00F92B84" w:rsidRPr="00F92B84" w14:paraId="5671A75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75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55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09:55:01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6F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F9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08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10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MA8Y1ennZ-00</w:t>
            </w:r>
          </w:p>
        </w:tc>
      </w:tr>
      <w:tr w:rsidR="00F92B84" w:rsidRPr="00F92B84" w14:paraId="5FE0AFA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FA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E2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09:58:36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C7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E7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13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A2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MA8Y1fheK-00</w:t>
            </w:r>
          </w:p>
        </w:tc>
      </w:tr>
      <w:tr w:rsidR="00F92B84" w:rsidRPr="00F92B84" w14:paraId="474B20F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0F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41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2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3D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97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25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MA8Y1g3OJ-00</w:t>
            </w:r>
          </w:p>
        </w:tc>
      </w:tr>
      <w:tr w:rsidR="00F92B84" w:rsidRPr="00F92B84" w14:paraId="78F9F2C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A0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40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E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2C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65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E9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MA8Y1gBIK-00</w:t>
            </w:r>
          </w:p>
        </w:tc>
      </w:tr>
      <w:tr w:rsidR="00F92B84" w:rsidRPr="00F92B84" w14:paraId="5CB88A2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CD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28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C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54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42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C8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MA8Y1gBIH-00</w:t>
            </w:r>
          </w:p>
        </w:tc>
      </w:tr>
      <w:tr w:rsidR="00F92B84" w:rsidRPr="00F92B84" w14:paraId="4CC8E9F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5E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2D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14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11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1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5F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MA8Y1hBBH-00</w:t>
            </w:r>
          </w:p>
        </w:tc>
      </w:tr>
      <w:tr w:rsidR="00F92B84" w:rsidRPr="00F92B84" w14:paraId="0857B2A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E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7B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07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4A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9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A4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MA8Y1hBBE-00</w:t>
            </w:r>
          </w:p>
        </w:tc>
      </w:tr>
      <w:tr w:rsidR="00F92B84" w:rsidRPr="00F92B84" w14:paraId="3981C73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22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9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A5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FA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C4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1C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MA8Y1hBBB-00</w:t>
            </w:r>
          </w:p>
        </w:tc>
      </w:tr>
      <w:tr w:rsidR="00F92B84" w:rsidRPr="00F92B84" w14:paraId="1A8E687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C4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55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57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9D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E8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BA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MA8Y1hBB8-00</w:t>
            </w:r>
          </w:p>
        </w:tc>
      </w:tr>
      <w:tr w:rsidR="00F92B84" w:rsidRPr="00F92B84" w14:paraId="1807A75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21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1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10:04:32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74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2A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CB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28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MA8Y1hCBV-00</w:t>
            </w:r>
          </w:p>
        </w:tc>
      </w:tr>
      <w:tr w:rsidR="00F92B84" w:rsidRPr="00F92B84" w14:paraId="146DC9F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7D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B4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AE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A1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4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80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MA8Y1hf0y-00</w:t>
            </w:r>
          </w:p>
        </w:tc>
      </w:tr>
      <w:tr w:rsidR="00F92B84" w:rsidRPr="00F92B84" w14:paraId="1547213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E6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AB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9D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69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D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22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MA8Y1hezq-00</w:t>
            </w:r>
          </w:p>
        </w:tc>
      </w:tr>
      <w:tr w:rsidR="00F92B84" w:rsidRPr="00F92B84" w14:paraId="1453D1A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1D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5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10:06:22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3E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FF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D9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81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MA8Y1hezp-00</w:t>
            </w:r>
          </w:p>
        </w:tc>
      </w:tr>
      <w:tr w:rsidR="00F92B84" w:rsidRPr="00F92B84" w14:paraId="6F6B9F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E0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B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19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B6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0D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F3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MA8Y1hqu8-00</w:t>
            </w:r>
          </w:p>
        </w:tc>
      </w:tr>
      <w:tr w:rsidR="00F92B84" w:rsidRPr="00F92B84" w14:paraId="7CDD498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56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A5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10:07:08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40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CB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D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65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MA8Y1hqt0-00</w:t>
            </w:r>
          </w:p>
        </w:tc>
      </w:tr>
      <w:tr w:rsidR="00F92B84" w:rsidRPr="00F92B84" w14:paraId="1DFA890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27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A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86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9A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2B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76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MA8Y1ipR6-00</w:t>
            </w:r>
          </w:p>
        </w:tc>
      </w:tr>
      <w:tr w:rsidR="00F92B84" w:rsidRPr="00F92B84" w14:paraId="5C9D8C5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1B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7E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80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4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BD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5B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MA8Y1ipR2-00</w:t>
            </w:r>
          </w:p>
        </w:tc>
      </w:tr>
      <w:tr w:rsidR="00F92B84" w:rsidRPr="00F92B84" w14:paraId="7005EC2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06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D0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0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C8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A5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A1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MA8Y1ipQz-00</w:t>
            </w:r>
          </w:p>
        </w:tc>
      </w:tr>
      <w:tr w:rsidR="00F92B84" w:rsidRPr="00F92B84" w14:paraId="2FB7CCF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B7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BC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80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3C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B0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64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MA8Y1ipQx-00</w:t>
            </w:r>
          </w:p>
        </w:tc>
      </w:tr>
      <w:tr w:rsidR="00F92B84" w:rsidRPr="00F92B84" w14:paraId="40A3018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34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01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0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AB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6A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1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MA8Y1l3JP-00</w:t>
            </w:r>
          </w:p>
        </w:tc>
      </w:tr>
      <w:tr w:rsidR="00F92B84" w:rsidRPr="00F92B84" w14:paraId="7D8ECD1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55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0D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10:19:51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E0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E8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0C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D3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MA8Y1l3JN-00</w:t>
            </w:r>
          </w:p>
        </w:tc>
      </w:tr>
      <w:tr w:rsidR="00F92B84" w:rsidRPr="00F92B84" w14:paraId="74C07F8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9A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B5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8C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90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7D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1B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MA8Y1lWX7-00</w:t>
            </w:r>
          </w:p>
        </w:tc>
      </w:tr>
      <w:tr w:rsidR="00F92B84" w:rsidRPr="00F92B84" w14:paraId="004D5C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37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11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97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B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79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BD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MA8Y1lWX3-00</w:t>
            </w:r>
          </w:p>
        </w:tc>
      </w:tr>
      <w:tr w:rsidR="00F92B84" w:rsidRPr="00F92B84" w14:paraId="162CB8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5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2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00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A0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B0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66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MA8Y1lWX1-00</w:t>
            </w:r>
          </w:p>
        </w:tc>
      </w:tr>
      <w:tr w:rsidR="00F92B84" w:rsidRPr="00F92B84" w14:paraId="40ED1FB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E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B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EC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1F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88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06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MA8Y1lWWw-00</w:t>
            </w:r>
          </w:p>
        </w:tc>
      </w:tr>
      <w:tr w:rsidR="00F92B84" w:rsidRPr="00F92B84" w14:paraId="3C50AFD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5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06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F4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6E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B3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EA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MA8Y1lWWs-00</w:t>
            </w:r>
          </w:p>
        </w:tc>
      </w:tr>
      <w:tr w:rsidR="00F92B84" w:rsidRPr="00F92B84" w14:paraId="3C740C2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1D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D3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0A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5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9C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4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MA8Y1lWWr-00</w:t>
            </w:r>
          </w:p>
        </w:tc>
      </w:tr>
      <w:tr w:rsidR="00F92B84" w:rsidRPr="00F92B84" w14:paraId="6CBFA8F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2E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42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B1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9D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B0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7E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MA8Y1lWWl-00</w:t>
            </w:r>
          </w:p>
        </w:tc>
      </w:tr>
      <w:tr w:rsidR="00F92B84" w:rsidRPr="00F92B84" w14:paraId="66D92F3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9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AC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1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E6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62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36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MA8Y1lWVw-00</w:t>
            </w:r>
          </w:p>
        </w:tc>
      </w:tr>
      <w:tr w:rsidR="00F92B84" w:rsidRPr="00F92B84" w14:paraId="6818C41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6F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DB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14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50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14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6A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MA8Y1lWUu-00</w:t>
            </w:r>
          </w:p>
        </w:tc>
      </w:tr>
      <w:tr w:rsidR="00F92B84" w:rsidRPr="00F92B84" w14:paraId="04AFF87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85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81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C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A4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F8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6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MA8Y1lWUt-00</w:t>
            </w:r>
          </w:p>
        </w:tc>
      </w:tr>
      <w:tr w:rsidR="00F92B84" w:rsidRPr="00F92B84" w14:paraId="7BC037F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9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80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48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FC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82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86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MA8Y1lWUr-00</w:t>
            </w:r>
          </w:p>
        </w:tc>
      </w:tr>
      <w:tr w:rsidR="00F92B84" w:rsidRPr="00F92B84" w14:paraId="26FBB13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D8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AB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99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AF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8E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B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MA8Y1lWUq-00</w:t>
            </w:r>
          </w:p>
        </w:tc>
      </w:tr>
      <w:tr w:rsidR="00F92B84" w:rsidRPr="00F92B84" w14:paraId="35BE720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BA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C3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F8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77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95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21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MA8Y1nEn8-00</w:t>
            </w:r>
          </w:p>
        </w:tc>
      </w:tr>
      <w:tr w:rsidR="00F92B84" w:rsidRPr="00F92B84" w14:paraId="583D2FD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6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2A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7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B9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0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39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MA8Y1nEn4-00</w:t>
            </w:r>
          </w:p>
        </w:tc>
      </w:tr>
      <w:tr w:rsidR="00F92B84" w:rsidRPr="00F92B84" w14:paraId="110AD99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4E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81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CA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E4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C0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EE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MA8Y1nEn1-00</w:t>
            </w:r>
          </w:p>
        </w:tc>
      </w:tr>
      <w:tr w:rsidR="00F92B84" w:rsidRPr="00F92B84" w14:paraId="3D0067C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C7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62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5A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1E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0B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9F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MA8Y1nEmx-00</w:t>
            </w:r>
          </w:p>
        </w:tc>
      </w:tr>
      <w:tr w:rsidR="00F92B84" w:rsidRPr="00F92B84" w14:paraId="0D02459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69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F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E7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3A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A9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5A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MA8Y1nEmu-00</w:t>
            </w:r>
          </w:p>
        </w:tc>
      </w:tr>
      <w:tr w:rsidR="00F92B84" w:rsidRPr="00F92B84" w14:paraId="53C5D4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87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8A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F1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90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BD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B7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MA8Y1nEms-00</w:t>
            </w:r>
          </w:p>
        </w:tc>
      </w:tr>
      <w:tr w:rsidR="00F92B84" w:rsidRPr="00F92B84" w14:paraId="03439F2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3C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4A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10:28:32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C2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D7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CC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0F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MA8Y1nEmr-00</w:t>
            </w:r>
          </w:p>
        </w:tc>
      </w:tr>
      <w:tr w:rsidR="00F92B84" w:rsidRPr="00F92B84" w14:paraId="0A8F238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FC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4F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10:30:06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46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17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AD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EF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MA8Y1ndIl-00</w:t>
            </w:r>
          </w:p>
        </w:tc>
      </w:tr>
      <w:tr w:rsidR="00F92B84" w:rsidRPr="00F92B84" w14:paraId="2AB57A7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21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03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10:38:00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01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3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9D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44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MA8Y1pcke-00</w:t>
            </w:r>
          </w:p>
        </w:tc>
      </w:tr>
      <w:tr w:rsidR="00F92B84" w:rsidRPr="00F92B84" w14:paraId="758A727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10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4C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DD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0F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8E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C9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MA8Y1qYXI-00</w:t>
            </w:r>
          </w:p>
        </w:tc>
      </w:tr>
      <w:tr w:rsidR="00F92B84" w:rsidRPr="00F92B84" w14:paraId="1045170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69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E8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4C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F1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94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05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MA8Y1qYXF-00</w:t>
            </w:r>
          </w:p>
        </w:tc>
      </w:tr>
      <w:tr w:rsidR="00F92B84" w:rsidRPr="00F92B84" w14:paraId="1C7F91B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06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83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2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73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8C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8E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MA8Y1qpv3-00</w:t>
            </w:r>
          </w:p>
        </w:tc>
      </w:tr>
      <w:tr w:rsidR="00F92B84" w:rsidRPr="00F92B84" w14:paraId="5A77B21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34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1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3C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8D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63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99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MA8Y1qpuz-00</w:t>
            </w:r>
          </w:p>
        </w:tc>
      </w:tr>
      <w:tr w:rsidR="00F92B84" w:rsidRPr="00F92B84" w14:paraId="5A858F7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23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A0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E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73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82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E3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MA8Y1qpuv-00</w:t>
            </w:r>
          </w:p>
        </w:tc>
      </w:tr>
      <w:tr w:rsidR="00F92B84" w:rsidRPr="00F92B84" w14:paraId="0024045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BD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4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DF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A5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2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EA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MA8Y1qpus-00</w:t>
            </w:r>
          </w:p>
        </w:tc>
      </w:tr>
      <w:tr w:rsidR="00F92B84" w:rsidRPr="00F92B84" w14:paraId="6D38E2C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E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AE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10:42:52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D0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89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22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B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MA8Y1qqdQ-00</w:t>
            </w:r>
          </w:p>
        </w:tc>
      </w:tr>
      <w:tr w:rsidR="00F92B84" w:rsidRPr="00F92B84" w14:paraId="29B5A86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9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4D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CB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99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9D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C0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MA8Y1qsbD-00</w:t>
            </w:r>
          </w:p>
        </w:tc>
      </w:tr>
      <w:tr w:rsidR="00F92B84" w:rsidRPr="00F92B84" w14:paraId="7FBBE49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D1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BE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11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28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55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94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MA8Y1qsb8-00</w:t>
            </w:r>
          </w:p>
        </w:tc>
      </w:tr>
      <w:tr w:rsidR="00F92B84" w:rsidRPr="00F92B84" w14:paraId="4100382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2B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1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46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04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8F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3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MA8Y1qsb4-00</w:t>
            </w:r>
          </w:p>
        </w:tc>
      </w:tr>
      <w:tr w:rsidR="00F92B84" w:rsidRPr="00F92B84" w14:paraId="12FFD9A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05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E7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4E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22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54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CB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MA8Y1qsb0-00</w:t>
            </w:r>
          </w:p>
        </w:tc>
      </w:tr>
      <w:tr w:rsidR="00F92B84" w:rsidRPr="00F92B84" w14:paraId="03A9B61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C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5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E0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3A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C4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F9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MA8Y1qsax-00</w:t>
            </w:r>
          </w:p>
        </w:tc>
      </w:tr>
      <w:tr w:rsidR="00F92B84" w:rsidRPr="00F92B84" w14:paraId="5183D86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D7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CF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1E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51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4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BC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MA8Y1qsat-00</w:t>
            </w:r>
          </w:p>
        </w:tc>
      </w:tr>
      <w:tr w:rsidR="00F92B84" w:rsidRPr="00F92B84" w14:paraId="35E67FA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60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5A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5B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B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2C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E3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MA8Y1qsaq-00</w:t>
            </w:r>
          </w:p>
        </w:tc>
      </w:tr>
      <w:tr w:rsidR="00F92B84" w:rsidRPr="00F92B84" w14:paraId="0D5D89D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A6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8A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86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F6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4D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24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MA8Y1r7io-00</w:t>
            </w:r>
          </w:p>
        </w:tc>
      </w:tr>
      <w:tr w:rsidR="00F92B84" w:rsidRPr="00F92B84" w14:paraId="5F908F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3B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3F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AF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69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7D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3C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MA8Y1r7ik-00</w:t>
            </w:r>
          </w:p>
        </w:tc>
      </w:tr>
      <w:tr w:rsidR="00F92B84" w:rsidRPr="00F92B84" w14:paraId="4C4F1E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2E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5B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DD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A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89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DB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MA8Y1r7iS-00</w:t>
            </w:r>
          </w:p>
        </w:tc>
      </w:tr>
      <w:tr w:rsidR="00F92B84" w:rsidRPr="00F92B84" w14:paraId="220B16A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BB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E8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1F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B2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DE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58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MA8Y1r7iP-00</w:t>
            </w:r>
          </w:p>
        </w:tc>
      </w:tr>
      <w:tr w:rsidR="00F92B84" w:rsidRPr="00F92B84" w14:paraId="3E3F37E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4D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ED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6E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9B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8A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70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MA8Y1r7iM-00</w:t>
            </w:r>
          </w:p>
        </w:tc>
      </w:tr>
      <w:tr w:rsidR="00F92B84" w:rsidRPr="00F92B84" w14:paraId="2A995F6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D0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8B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10:51:35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D1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D8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8B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30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MA8Y1t2Zx-00</w:t>
            </w:r>
          </w:p>
        </w:tc>
      </w:tr>
      <w:tr w:rsidR="00F92B84" w:rsidRPr="00F92B84" w14:paraId="726F1EE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69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62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DF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62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7A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A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MA8Y1u7ZT-00</w:t>
            </w:r>
          </w:p>
        </w:tc>
      </w:tr>
      <w:tr w:rsidR="00F92B84" w:rsidRPr="00F92B84" w14:paraId="506702A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22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13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A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E9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EC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2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MA8Y1u7Vi-00</w:t>
            </w:r>
          </w:p>
        </w:tc>
      </w:tr>
      <w:tr w:rsidR="00F92B84" w:rsidRPr="00F92B84" w14:paraId="0564DA5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D1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FFD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DC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5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19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F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MA8Y1v534-00</w:t>
            </w:r>
          </w:p>
        </w:tc>
      </w:tr>
      <w:tr w:rsidR="00F92B84" w:rsidRPr="00F92B84" w14:paraId="675C910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CE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09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93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4A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4A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C6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MA8Y1v533-00</w:t>
            </w:r>
          </w:p>
        </w:tc>
      </w:tr>
      <w:tr w:rsidR="00F92B84" w:rsidRPr="00F92B84" w14:paraId="28AEA95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7A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B9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10:59:41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AF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2E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6D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A5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MA8Y1v531-00</w:t>
            </w:r>
          </w:p>
        </w:tc>
      </w:tr>
      <w:tr w:rsidR="00F92B84" w:rsidRPr="00F92B84" w14:paraId="2979588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5E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63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2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B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76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C1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MA8Y1vnKY-00</w:t>
            </w:r>
          </w:p>
        </w:tc>
      </w:tr>
      <w:tr w:rsidR="00F92B84" w:rsidRPr="00F92B84" w14:paraId="35A803A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BF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78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8E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5E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2C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7C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MA8Y1vnKU-00</w:t>
            </w:r>
          </w:p>
        </w:tc>
      </w:tr>
      <w:tr w:rsidR="00F92B84" w:rsidRPr="00F92B84" w14:paraId="6BFF2E0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42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E6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40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FB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70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22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MA8Y1vnKS-00</w:t>
            </w:r>
          </w:p>
        </w:tc>
      </w:tr>
      <w:tr w:rsidR="00F92B84" w:rsidRPr="00F92B84" w14:paraId="77C74AA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ED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B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C5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83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F3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9A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MA8Y1vnKQ-00</w:t>
            </w:r>
          </w:p>
        </w:tc>
      </w:tr>
      <w:tr w:rsidR="00F92B84" w:rsidRPr="00F92B84" w14:paraId="4459B83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26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1A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BC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0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E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81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MA8Y1vnKM-00</w:t>
            </w:r>
          </w:p>
        </w:tc>
      </w:tr>
      <w:tr w:rsidR="00F92B84" w:rsidRPr="00F92B84" w14:paraId="5CD46F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71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B7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7F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C4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2F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8E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MA8Y1wMYd-00</w:t>
            </w:r>
          </w:p>
        </w:tc>
      </w:tr>
      <w:tr w:rsidR="00F92B84" w:rsidRPr="00F92B84" w14:paraId="19FBA82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35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A8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C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0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A5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F0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MA8Y1xKjX-00</w:t>
            </w:r>
          </w:p>
        </w:tc>
      </w:tr>
      <w:tr w:rsidR="00F92B84" w:rsidRPr="00F92B84" w14:paraId="555157A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19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6B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11:08:38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48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80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4A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60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MA8Y1xKjU-00</w:t>
            </w:r>
          </w:p>
        </w:tc>
      </w:tr>
      <w:tr w:rsidR="00F92B84" w:rsidRPr="00F92B84" w14:paraId="4D249BE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4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BB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52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78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9D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3F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MA8Y1y6II-00</w:t>
            </w:r>
          </w:p>
        </w:tc>
      </w:tr>
      <w:tr w:rsidR="00F92B84" w:rsidRPr="00F92B84" w14:paraId="130B1EF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AE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9C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66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DB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36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7E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MA8Y1y6IE-00</w:t>
            </w:r>
          </w:p>
        </w:tc>
      </w:tr>
      <w:tr w:rsidR="00F92B84" w:rsidRPr="00F92B84" w14:paraId="1E8ECD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D1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B8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FA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F7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57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1A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MA8Y1y6I9-00</w:t>
            </w:r>
          </w:p>
        </w:tc>
      </w:tr>
      <w:tr w:rsidR="00F92B84" w:rsidRPr="00F92B84" w14:paraId="6A8AEA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4B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15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83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28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2E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69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MA8Y1y6I5-00</w:t>
            </w:r>
          </w:p>
        </w:tc>
      </w:tr>
      <w:tr w:rsidR="00F92B84" w:rsidRPr="00F92B84" w14:paraId="30DEE4D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49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35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0D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77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3F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67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MA8Y1y6I1-00</w:t>
            </w:r>
          </w:p>
        </w:tc>
      </w:tr>
      <w:tr w:rsidR="00F92B84" w:rsidRPr="00F92B84" w14:paraId="20B1798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0F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E5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4D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BE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8F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B3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MA8Y1y6Hx-00</w:t>
            </w:r>
          </w:p>
        </w:tc>
      </w:tr>
      <w:tr w:rsidR="00F92B84" w:rsidRPr="00F92B84" w14:paraId="7CDB099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9A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9B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E4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F4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D3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F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MA8Y1y6Ht-00</w:t>
            </w:r>
          </w:p>
        </w:tc>
      </w:tr>
      <w:tr w:rsidR="00F92B84" w:rsidRPr="00F92B84" w14:paraId="09111BF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15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7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91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87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C0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80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MA8Y1y6jw-00</w:t>
            </w:r>
          </w:p>
        </w:tc>
      </w:tr>
      <w:tr w:rsidR="00F92B84" w:rsidRPr="00F92B84" w14:paraId="6068E10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26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B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3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B5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BE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D7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MA8Y1y6jt-00</w:t>
            </w:r>
          </w:p>
        </w:tc>
      </w:tr>
      <w:tr w:rsidR="00F92B84" w:rsidRPr="00F92B84" w14:paraId="19CECA8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35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5B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D7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78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D6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20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MA8Y1zhWp-00</w:t>
            </w:r>
          </w:p>
        </w:tc>
      </w:tr>
      <w:tr w:rsidR="00F92B84" w:rsidRPr="00F92B84" w14:paraId="54BE1D1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36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D3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F7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8D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C4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E4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MA8Y1zhWm-00</w:t>
            </w:r>
          </w:p>
        </w:tc>
      </w:tr>
      <w:tr w:rsidR="00F92B84" w:rsidRPr="00F92B84" w14:paraId="4D6EACC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ED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86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87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38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6B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C5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MA8Y1zhWk-00</w:t>
            </w:r>
          </w:p>
        </w:tc>
      </w:tr>
      <w:tr w:rsidR="00F92B84" w:rsidRPr="00F92B84" w14:paraId="41DAED9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7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6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83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C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41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B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MA8Y1zhWj-00</w:t>
            </w:r>
          </w:p>
        </w:tc>
      </w:tr>
      <w:tr w:rsidR="00F92B84" w:rsidRPr="00F92B84" w14:paraId="005CD8A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8E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95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E2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E3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3C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97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MA8Y1zhRa-00</w:t>
            </w:r>
          </w:p>
        </w:tc>
      </w:tr>
      <w:tr w:rsidR="00F92B84" w:rsidRPr="00F92B84" w14:paraId="739B772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01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1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11:21:09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95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6B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7B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CF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MA8Y20U4G-00</w:t>
            </w:r>
          </w:p>
        </w:tc>
      </w:tr>
      <w:tr w:rsidR="00F92B84" w:rsidRPr="00F92B84" w14:paraId="39CCE0C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D9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E0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11:26:53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F0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B5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F7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D2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MA8Y21vgf-00</w:t>
            </w:r>
          </w:p>
        </w:tc>
      </w:tr>
      <w:tr w:rsidR="00F92B84" w:rsidRPr="00F92B84" w14:paraId="4A78612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10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7E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D2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74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0D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5C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MA8Y242Ci-00</w:t>
            </w:r>
          </w:p>
        </w:tc>
      </w:tr>
      <w:tr w:rsidR="00F92B84" w:rsidRPr="00F92B84" w14:paraId="5A7C325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8B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9D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60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69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03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9E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MA8Y24PPH-02</w:t>
            </w:r>
          </w:p>
        </w:tc>
      </w:tr>
      <w:tr w:rsidR="00F92B84" w:rsidRPr="00F92B84" w14:paraId="5E0EB5E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5C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B1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81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80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8F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77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MA8Y24PPH-00</w:t>
            </w:r>
          </w:p>
        </w:tc>
      </w:tr>
      <w:tr w:rsidR="00F92B84" w:rsidRPr="00F92B84" w14:paraId="6EC67B5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50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B3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A2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77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1E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9C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MA8Y24PPD-00</w:t>
            </w:r>
          </w:p>
        </w:tc>
      </w:tr>
      <w:tr w:rsidR="00F92B84" w:rsidRPr="00F92B84" w14:paraId="2DE19E2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7C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7C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E2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A5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F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2F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MA8Y24PPC-00</w:t>
            </w:r>
          </w:p>
        </w:tc>
      </w:tr>
      <w:tr w:rsidR="00F92B84" w:rsidRPr="00F92B84" w14:paraId="6842937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19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59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F4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5C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0C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2F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MA8Y24PP9-02</w:t>
            </w:r>
          </w:p>
        </w:tc>
      </w:tr>
      <w:tr w:rsidR="00F92B84" w:rsidRPr="00F92B84" w14:paraId="53424FB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11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AA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48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5C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E2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7E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MA8Y24PP9-00</w:t>
            </w:r>
          </w:p>
        </w:tc>
      </w:tr>
      <w:tr w:rsidR="00F92B84" w:rsidRPr="00F92B84" w14:paraId="291E4EA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5C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A4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FA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7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1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97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MA8Y24POU-00</w:t>
            </w:r>
          </w:p>
        </w:tc>
      </w:tr>
      <w:tr w:rsidR="00F92B84" w:rsidRPr="00F92B84" w14:paraId="22AA44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52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A0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12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D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CA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B9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MA8Y24POQ-00</w:t>
            </w:r>
          </w:p>
        </w:tc>
      </w:tr>
      <w:tr w:rsidR="00F92B84" w:rsidRPr="00F92B84" w14:paraId="24C4DF1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0B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EF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01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04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F1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A5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MA8Y24POM-00</w:t>
            </w:r>
          </w:p>
        </w:tc>
      </w:tr>
      <w:tr w:rsidR="00F92B84" w:rsidRPr="00F92B84" w14:paraId="6C3280D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3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C1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9F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41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FD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6B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MA8Y24POI-00</w:t>
            </w:r>
          </w:p>
        </w:tc>
      </w:tr>
      <w:tr w:rsidR="00F92B84" w:rsidRPr="00F92B84" w14:paraId="0574C8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0C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EF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BB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DA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DD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FC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MA8Y24POE-00</w:t>
            </w:r>
          </w:p>
        </w:tc>
      </w:tr>
      <w:tr w:rsidR="00F92B84" w:rsidRPr="00F92B84" w14:paraId="1F77FBF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A5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E6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5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2D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1F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00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MA8Y24POA-00</w:t>
            </w:r>
          </w:p>
        </w:tc>
      </w:tr>
      <w:tr w:rsidR="00F92B84" w:rsidRPr="00F92B84" w14:paraId="2C4636E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0E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70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02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75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38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B2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MA8Y24PO6-00</w:t>
            </w:r>
          </w:p>
        </w:tc>
      </w:tr>
      <w:tr w:rsidR="00F92B84" w:rsidRPr="00F92B84" w14:paraId="21DAAA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A5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0D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62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7C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7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9C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MA8Y26KcP-00</w:t>
            </w:r>
          </w:p>
        </w:tc>
      </w:tr>
      <w:tr w:rsidR="00F92B84" w:rsidRPr="00F92B84" w14:paraId="28E5E8C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34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22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86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F2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D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54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MA8Y26Kby-00</w:t>
            </w:r>
          </w:p>
        </w:tc>
      </w:tr>
      <w:tr w:rsidR="00F92B84" w:rsidRPr="00F92B84" w14:paraId="7C455C8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DB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FE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A3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02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2F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FF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MA8Y2786X-00</w:t>
            </w:r>
          </w:p>
        </w:tc>
      </w:tr>
      <w:tr w:rsidR="00F92B84" w:rsidRPr="00F92B84" w14:paraId="25FF274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94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ED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35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55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65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80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MA8Y2786T-00</w:t>
            </w:r>
          </w:p>
        </w:tc>
      </w:tr>
      <w:tr w:rsidR="00F92B84" w:rsidRPr="00F92B84" w14:paraId="110920C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7E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62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1D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D0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7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6F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MA8Y2786Q-00</w:t>
            </w:r>
          </w:p>
        </w:tc>
      </w:tr>
      <w:tr w:rsidR="00F92B84" w:rsidRPr="00F92B84" w14:paraId="1C2F978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5B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B1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11:47:32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71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A7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D5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F7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MA8Y2786N-00</w:t>
            </w:r>
          </w:p>
        </w:tc>
      </w:tr>
      <w:tr w:rsidR="00F92B84" w:rsidRPr="00F92B84" w14:paraId="47F517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B2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AC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0C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75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45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43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MA8Y294hG-00</w:t>
            </w:r>
          </w:p>
        </w:tc>
      </w:tr>
      <w:tr w:rsidR="00F92B84" w:rsidRPr="00F92B84" w14:paraId="437CD95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C1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B9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F3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2D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43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B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MA8Y294hD-00</w:t>
            </w:r>
          </w:p>
        </w:tc>
      </w:tr>
      <w:tr w:rsidR="00F92B84" w:rsidRPr="00F92B84" w14:paraId="70CD40E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5E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41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4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96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D6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48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MA8Y294h9-00</w:t>
            </w:r>
          </w:p>
        </w:tc>
      </w:tr>
      <w:tr w:rsidR="00F92B84" w:rsidRPr="00F92B84" w14:paraId="4EFA557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F9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A7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F3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4A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2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98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MA8Y294h5-00</w:t>
            </w:r>
          </w:p>
        </w:tc>
      </w:tr>
      <w:tr w:rsidR="00F92B84" w:rsidRPr="00F92B84" w14:paraId="3779267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B9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AC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DE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9B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21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DF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MA8Y294h2-00</w:t>
            </w:r>
          </w:p>
        </w:tc>
      </w:tr>
      <w:tr w:rsidR="00F92B84" w:rsidRPr="00F92B84" w14:paraId="420BB81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00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EA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24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F0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2E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D1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MA8Y294h0-00</w:t>
            </w:r>
          </w:p>
        </w:tc>
      </w:tr>
      <w:tr w:rsidR="00F92B84" w:rsidRPr="00F92B84" w14:paraId="0BC76EE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1B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8D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07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43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6A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15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MA8Y294gz-00</w:t>
            </w:r>
          </w:p>
        </w:tc>
      </w:tr>
      <w:tr w:rsidR="00F92B84" w:rsidRPr="00F92B84" w14:paraId="5C16AEF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BB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77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11:58:04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7B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42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5E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6D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MA8Y29mK5-00</w:t>
            </w:r>
          </w:p>
        </w:tc>
      </w:tr>
      <w:tr w:rsidR="00F92B84" w:rsidRPr="00F92B84" w14:paraId="51D7338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E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F2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11:58:05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F2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53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0D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EA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MA8Y29mdy-00</w:t>
            </w:r>
          </w:p>
        </w:tc>
      </w:tr>
      <w:tr w:rsidR="00F92B84" w:rsidRPr="00F92B84" w14:paraId="4AF2634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76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6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B6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75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2A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8F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MA8Y2BSAj-00</w:t>
            </w:r>
          </w:p>
        </w:tc>
      </w:tr>
      <w:tr w:rsidR="00F92B84" w:rsidRPr="00F92B84" w14:paraId="2AEFA60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61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56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56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8B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6E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31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MA8Y2BSAf-00</w:t>
            </w:r>
          </w:p>
        </w:tc>
      </w:tr>
      <w:tr w:rsidR="00F92B84" w:rsidRPr="00F92B84" w14:paraId="6253363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43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4A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11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FB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D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32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MA8Y2BSAc-00</w:t>
            </w:r>
          </w:p>
        </w:tc>
      </w:tr>
      <w:tr w:rsidR="00F92B84" w:rsidRPr="00F92B84" w14:paraId="506EDF2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EE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A8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B5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F2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9D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1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MA8Y2Bfyx-00</w:t>
            </w:r>
          </w:p>
        </w:tc>
      </w:tr>
      <w:tr w:rsidR="00F92B84" w:rsidRPr="00F92B84" w14:paraId="141B2AD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43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83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D5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70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F9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00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MA8Y2BfyI-00</w:t>
            </w:r>
          </w:p>
        </w:tc>
      </w:tr>
      <w:tr w:rsidR="00F92B84" w:rsidRPr="00F92B84" w14:paraId="1E32A80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96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C3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A0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4E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C1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EA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MA8Y2BfyE-00</w:t>
            </w:r>
          </w:p>
        </w:tc>
      </w:tr>
      <w:tr w:rsidR="00F92B84" w:rsidRPr="00F92B84" w14:paraId="6CC3EE3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26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35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5D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FC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6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D0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MA8Y2BfyA-00</w:t>
            </w:r>
          </w:p>
        </w:tc>
      </w:tr>
      <w:tr w:rsidR="00F92B84" w:rsidRPr="00F92B84" w14:paraId="00CD572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B0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4E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18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4B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C2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43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MA8Y2Bfy6-00</w:t>
            </w:r>
          </w:p>
        </w:tc>
      </w:tr>
      <w:tr w:rsidR="00F92B84" w:rsidRPr="00F92B84" w14:paraId="77474FD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55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43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3A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BA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4C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8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MA8Y2Bfy2-00</w:t>
            </w:r>
          </w:p>
        </w:tc>
      </w:tr>
      <w:tr w:rsidR="00F92B84" w:rsidRPr="00F92B84" w14:paraId="05399A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EB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26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45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91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76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28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MA8Y2Bfxy-00</w:t>
            </w:r>
          </w:p>
        </w:tc>
      </w:tr>
      <w:tr w:rsidR="00F92B84" w:rsidRPr="00F92B84" w14:paraId="2072302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C5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91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5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2D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9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7A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MA8Y2Bfxv-00</w:t>
            </w:r>
          </w:p>
        </w:tc>
      </w:tr>
      <w:tr w:rsidR="00F92B84" w:rsidRPr="00F92B84" w14:paraId="0B17475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A2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14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12:06:10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B8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3C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02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D5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MA8Y2BoqR-00</w:t>
            </w:r>
          </w:p>
        </w:tc>
      </w:tr>
      <w:tr w:rsidR="00F92B84" w:rsidRPr="00F92B84" w14:paraId="02F891E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8A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BA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12:07:15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34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3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FB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E7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MA8Y2C5hx-00</w:t>
            </w:r>
          </w:p>
        </w:tc>
      </w:tr>
      <w:tr w:rsidR="00F92B84" w:rsidRPr="00F92B84" w14:paraId="32F3BCA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20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1F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12:14:45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26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0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67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BD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MA8Y2Dytf-00</w:t>
            </w:r>
          </w:p>
        </w:tc>
      </w:tr>
      <w:tr w:rsidR="00F92B84" w:rsidRPr="00F92B84" w14:paraId="110047C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CB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B7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12:14:45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B9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97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1B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A7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MA8Y2Dytb-00</w:t>
            </w:r>
          </w:p>
        </w:tc>
      </w:tr>
      <w:tr w:rsidR="00F92B84" w:rsidRPr="00F92B84" w14:paraId="466F9FD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43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DE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12:14:45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5E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A3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EB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9F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MA8Y2DytX-00</w:t>
            </w:r>
          </w:p>
        </w:tc>
      </w:tr>
      <w:tr w:rsidR="00F92B84" w:rsidRPr="00F92B84" w14:paraId="6CA3606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F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1A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12:18:28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C3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2E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12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E7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MA8Y2EuiK-00</w:t>
            </w:r>
          </w:p>
        </w:tc>
      </w:tr>
      <w:tr w:rsidR="00F92B84" w:rsidRPr="00F92B84" w14:paraId="374BF76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63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5C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12:20:04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0B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3C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0D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79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MA8Y2FJs4-00</w:t>
            </w:r>
          </w:p>
        </w:tc>
      </w:tr>
      <w:tr w:rsidR="00F92B84" w:rsidRPr="00F92B84" w14:paraId="45B4ED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18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A7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12:23:24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0F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66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3F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C0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MA8Y2G9ne-00</w:t>
            </w:r>
          </w:p>
        </w:tc>
      </w:tr>
      <w:tr w:rsidR="00F92B84" w:rsidRPr="00F92B84" w14:paraId="59390A2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13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F8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12:23:24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63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C5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D2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MA8Y2G9nd-00</w:t>
            </w:r>
          </w:p>
        </w:tc>
      </w:tr>
      <w:tr w:rsidR="00F92B84" w:rsidRPr="00F92B84" w14:paraId="5C8086F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F0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33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E5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67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1C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A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MA8Y2Hu5N-00</w:t>
            </w:r>
          </w:p>
        </w:tc>
      </w:tr>
      <w:tr w:rsidR="00F92B84" w:rsidRPr="00F92B84" w14:paraId="42A4C70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38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48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1C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38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82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4F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MA8Y2INky-00</w:t>
            </w:r>
          </w:p>
        </w:tc>
      </w:tr>
      <w:tr w:rsidR="00F92B84" w:rsidRPr="00F92B84" w14:paraId="59AECA6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34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88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3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2B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A0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2B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MA8Y2INvy-00</w:t>
            </w:r>
          </w:p>
        </w:tc>
      </w:tr>
      <w:tr w:rsidR="00F92B84" w:rsidRPr="00F92B84" w14:paraId="297A7D8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5E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3E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65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79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8E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C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MA8Y2INvv-00</w:t>
            </w:r>
          </w:p>
        </w:tc>
      </w:tr>
      <w:tr w:rsidR="00F92B84" w:rsidRPr="00F92B84" w14:paraId="2D8A04F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AE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DE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5D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A0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A0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D1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MA8Y2INvt-00</w:t>
            </w:r>
          </w:p>
        </w:tc>
      </w:tr>
      <w:tr w:rsidR="00F92B84" w:rsidRPr="00F92B84" w14:paraId="1717ADB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12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92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BC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8E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7A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75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MA8Y2INvq-00</w:t>
            </w:r>
          </w:p>
        </w:tc>
      </w:tr>
      <w:tr w:rsidR="00F92B84" w:rsidRPr="00F92B84" w14:paraId="18005C7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50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64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FA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BE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D3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62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MA8Y2IZTr-00</w:t>
            </w:r>
          </w:p>
        </w:tc>
      </w:tr>
      <w:tr w:rsidR="00F92B84" w:rsidRPr="00F92B84" w14:paraId="17FDEA5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86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79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D5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C5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36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C1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MA8Y2IZTn-00</w:t>
            </w:r>
          </w:p>
        </w:tc>
      </w:tr>
      <w:tr w:rsidR="00F92B84" w:rsidRPr="00F92B84" w14:paraId="4F0E41B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A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4F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D1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CC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A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76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MA8Y2IZTj-00</w:t>
            </w:r>
          </w:p>
        </w:tc>
      </w:tr>
      <w:tr w:rsidR="00F92B84" w:rsidRPr="00F92B84" w14:paraId="039B2B4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B9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81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AC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6E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C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94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MA8Y2IZTf-00</w:t>
            </w:r>
          </w:p>
        </w:tc>
      </w:tr>
      <w:tr w:rsidR="00F92B84" w:rsidRPr="00F92B84" w14:paraId="0738BC6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9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A8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79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11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38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6D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MA8Y2IZTb-00</w:t>
            </w:r>
          </w:p>
        </w:tc>
      </w:tr>
      <w:tr w:rsidR="00F92B84" w:rsidRPr="00F92B84" w14:paraId="2F3DE3C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72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4C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E8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E2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2A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82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MA8Y2IZTX-00</w:t>
            </w:r>
          </w:p>
        </w:tc>
      </w:tr>
      <w:tr w:rsidR="00F92B84" w:rsidRPr="00F92B84" w14:paraId="0DAB2A2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38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DC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1F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A5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B9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A9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MA8Y2IZTU-00</w:t>
            </w:r>
          </w:p>
        </w:tc>
      </w:tr>
      <w:tr w:rsidR="00F92B84" w:rsidRPr="00F92B84" w14:paraId="72264F4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A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64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12:35:27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BC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62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9A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F6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MA8Y2JBtG-00</w:t>
            </w:r>
          </w:p>
        </w:tc>
      </w:tr>
      <w:tr w:rsidR="00F92B84" w:rsidRPr="00F92B84" w14:paraId="13F6081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F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E5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12:35:27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BA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5A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5F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B9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MA8Y2JBtD-00</w:t>
            </w:r>
          </w:p>
        </w:tc>
      </w:tr>
      <w:tr w:rsidR="00F92B84" w:rsidRPr="00F92B84" w14:paraId="1F541A6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40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D8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12:41:56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A6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3C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F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71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MA8Y2Kp7k-00</w:t>
            </w:r>
          </w:p>
        </w:tc>
      </w:tr>
      <w:tr w:rsidR="00F92B84" w:rsidRPr="00F92B84" w14:paraId="72FECE9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5D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C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69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2A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1B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FB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MA8Y2LKpR-00</w:t>
            </w:r>
          </w:p>
        </w:tc>
      </w:tr>
      <w:tr w:rsidR="00F92B84" w:rsidRPr="00F92B84" w14:paraId="4039CD4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74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F5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EA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6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B3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B8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MA8Y2LKpP-00</w:t>
            </w:r>
          </w:p>
        </w:tc>
      </w:tr>
      <w:tr w:rsidR="00F92B84" w:rsidRPr="00F92B84" w14:paraId="20FF22F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1F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75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12:43:58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1A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1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0F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4D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MA8Y2LKpO-00</w:t>
            </w:r>
          </w:p>
        </w:tc>
      </w:tr>
      <w:tr w:rsidR="00F92B84" w:rsidRPr="00F92B84" w14:paraId="1D48F11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B5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6E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12:49:11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50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B1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13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E6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MA8Y2Me7y-00</w:t>
            </w:r>
          </w:p>
        </w:tc>
      </w:tr>
      <w:tr w:rsidR="00F92B84" w:rsidRPr="00F92B84" w14:paraId="49530B3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EF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7F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C7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4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66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10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MA8Y2Nbt0-00</w:t>
            </w:r>
          </w:p>
        </w:tc>
      </w:tr>
      <w:tr w:rsidR="00F92B84" w:rsidRPr="00F92B84" w14:paraId="0ED2D2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AA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A9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12:55:03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4C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5C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8E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DC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MA8Y2O7qQ-00</w:t>
            </w:r>
          </w:p>
        </w:tc>
      </w:tr>
      <w:tr w:rsidR="00F92B84" w:rsidRPr="00F92B84" w14:paraId="234DA39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2C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46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12:55:03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23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2A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30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03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MA8Y2O7qM-00</w:t>
            </w:r>
          </w:p>
        </w:tc>
      </w:tr>
      <w:tr w:rsidR="00F92B84" w:rsidRPr="00F92B84" w14:paraId="3986A83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BC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3F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32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75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49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13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MA8Y2OtEX-00</w:t>
            </w:r>
          </w:p>
        </w:tc>
      </w:tr>
      <w:tr w:rsidR="00F92B84" w:rsidRPr="00F92B84" w14:paraId="5AD9813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0B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8A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AC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0E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B0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D0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MA8Y2OtET-00</w:t>
            </w:r>
          </w:p>
        </w:tc>
      </w:tr>
      <w:tr w:rsidR="00F92B84" w:rsidRPr="00F92B84" w14:paraId="062E550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6B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5B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60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DF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12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FB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MA8Y2OtEQ-00</w:t>
            </w:r>
          </w:p>
        </w:tc>
      </w:tr>
      <w:tr w:rsidR="00F92B84" w:rsidRPr="00F92B84" w14:paraId="4375B1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4B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27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12:58:05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ED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F6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39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0F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MA8Y2OtEN-00</w:t>
            </w:r>
          </w:p>
        </w:tc>
      </w:tr>
      <w:tr w:rsidR="00F92B84" w:rsidRPr="00F92B84" w14:paraId="018FD0E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AC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F7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D8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9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8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76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MA8Y2QasW-00</w:t>
            </w:r>
          </w:p>
        </w:tc>
      </w:tr>
      <w:tr w:rsidR="00F92B84" w:rsidRPr="00F92B84" w14:paraId="4403409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BA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74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B2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F0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20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60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MA8Y2Qarv-00</w:t>
            </w:r>
          </w:p>
        </w:tc>
      </w:tr>
      <w:tr w:rsidR="00F92B84" w:rsidRPr="00F92B84" w14:paraId="3F5BAED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24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12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7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5B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C6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CE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MA8Y2Qaro-00</w:t>
            </w:r>
          </w:p>
        </w:tc>
      </w:tr>
      <w:tr w:rsidR="00F92B84" w:rsidRPr="00F92B84" w14:paraId="2BCD986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35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E6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57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26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20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08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MA8Y2Qark-00</w:t>
            </w:r>
          </w:p>
        </w:tc>
      </w:tr>
      <w:tr w:rsidR="00F92B84" w:rsidRPr="00F92B84" w14:paraId="74C2D80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89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44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9C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87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90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B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MA8Y2Qari-00</w:t>
            </w:r>
          </w:p>
        </w:tc>
      </w:tr>
      <w:tr w:rsidR="00F92B84" w:rsidRPr="00F92B84" w14:paraId="178855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BF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E5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C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83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7D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94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MA8Y2Qarc-00</w:t>
            </w:r>
          </w:p>
        </w:tc>
      </w:tr>
      <w:tr w:rsidR="00F92B84" w:rsidRPr="00F92B84" w14:paraId="10A8024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1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52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18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D5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E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D6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MA8Y2QarV-00</w:t>
            </w:r>
          </w:p>
        </w:tc>
      </w:tr>
      <w:tr w:rsidR="00F92B84" w:rsidRPr="00F92B84" w14:paraId="716699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F2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50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EB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1C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1E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D0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MA8Y2QarT-00</w:t>
            </w:r>
          </w:p>
        </w:tc>
      </w:tr>
      <w:tr w:rsidR="00F92B84" w:rsidRPr="00F92B84" w14:paraId="2310CD6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6F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6F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CD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CF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08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39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MA8Y2R0sC-00</w:t>
            </w:r>
          </w:p>
        </w:tc>
      </w:tr>
      <w:tr w:rsidR="00F92B84" w:rsidRPr="00F92B84" w14:paraId="1214EF8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3D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74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40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BF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49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3C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MA8Y2R18X-00</w:t>
            </w:r>
          </w:p>
        </w:tc>
      </w:tr>
      <w:tr w:rsidR="00F92B84" w:rsidRPr="00F92B84" w14:paraId="32DC0C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E2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69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1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9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0B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E5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MA8Y2R18U-00</w:t>
            </w:r>
          </w:p>
        </w:tc>
      </w:tr>
      <w:tr w:rsidR="00F92B84" w:rsidRPr="00F92B84" w14:paraId="66D3454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B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B6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8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2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09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92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MA8Y2TUzO-00</w:t>
            </w:r>
          </w:p>
        </w:tc>
      </w:tr>
      <w:tr w:rsidR="00F92B84" w:rsidRPr="00F92B84" w14:paraId="47496AD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79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D2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13:18:07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52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DB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F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CB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MA8Y2Tvor-00</w:t>
            </w:r>
          </w:p>
        </w:tc>
      </w:tr>
      <w:tr w:rsidR="00F92B84" w:rsidRPr="00F92B84" w14:paraId="6EE71E3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BC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D0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13:18:07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84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37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65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34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MA8Y2Tvoo-00</w:t>
            </w:r>
          </w:p>
        </w:tc>
      </w:tr>
      <w:tr w:rsidR="00F92B84" w:rsidRPr="00F92B84" w14:paraId="55F5BF4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48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AB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13:19:20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95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20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1B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0C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MA8Y2UEuv-00</w:t>
            </w:r>
          </w:p>
        </w:tc>
      </w:tr>
      <w:tr w:rsidR="00F92B84" w:rsidRPr="00F92B84" w14:paraId="2B77C60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1D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29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D4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AE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03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95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MA8Y2UhrI-00</w:t>
            </w:r>
          </w:p>
        </w:tc>
      </w:tr>
      <w:tr w:rsidR="00F92B84" w:rsidRPr="00F92B84" w14:paraId="6401D8C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51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26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1A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30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9B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44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MA8Y2UvAI-00</w:t>
            </w:r>
          </w:p>
        </w:tc>
      </w:tr>
      <w:tr w:rsidR="00F92B84" w:rsidRPr="00F92B84" w14:paraId="19EA66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27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52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D4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C4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D4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D5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MA8Y2UvAE-00</w:t>
            </w:r>
          </w:p>
        </w:tc>
      </w:tr>
      <w:tr w:rsidR="00F92B84" w:rsidRPr="00F92B84" w14:paraId="37CE64B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C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69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09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A9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C7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B0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MA8Y2UvAA-00</w:t>
            </w:r>
          </w:p>
        </w:tc>
      </w:tr>
      <w:tr w:rsidR="00F92B84" w:rsidRPr="00F92B84" w14:paraId="2E244CE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08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E9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40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3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F0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24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MA8Y2UvA6-00</w:t>
            </w:r>
          </w:p>
        </w:tc>
      </w:tr>
      <w:tr w:rsidR="00F92B84" w:rsidRPr="00F92B84" w14:paraId="0296802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47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2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B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19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9D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01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MA8Y2UvA3-00</w:t>
            </w:r>
          </w:p>
        </w:tc>
      </w:tr>
      <w:tr w:rsidR="00F92B84" w:rsidRPr="00F92B84" w14:paraId="0A77C17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0B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AA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2F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85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8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D4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MA8Y2VQx4-00</w:t>
            </w:r>
          </w:p>
        </w:tc>
      </w:tr>
      <w:tr w:rsidR="00F92B84" w:rsidRPr="00F92B84" w14:paraId="770E835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C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D8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F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EB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15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66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MA8Y2VQx1-00</w:t>
            </w:r>
          </w:p>
        </w:tc>
      </w:tr>
      <w:tr w:rsidR="00F92B84" w:rsidRPr="00F92B84" w14:paraId="41CE8B9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2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45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A6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6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F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A2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MA8Y2VQwx-00</w:t>
            </w:r>
          </w:p>
        </w:tc>
      </w:tr>
      <w:tr w:rsidR="00F92B84" w:rsidRPr="00F92B84" w14:paraId="43A1C8B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74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7E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71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89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B1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C3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MA8Y2VQwt-00</w:t>
            </w:r>
          </w:p>
        </w:tc>
      </w:tr>
      <w:tr w:rsidR="00F92B84" w:rsidRPr="00F92B84" w14:paraId="3F8FE5A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C1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9E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DA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99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7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44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MA8Y2VQwr-00</w:t>
            </w:r>
          </w:p>
        </w:tc>
      </w:tr>
      <w:tr w:rsidR="00F92B84" w:rsidRPr="00F92B84" w14:paraId="1E9F76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B8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B9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13:29:01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4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77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21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30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MA8Y2Wg81-00</w:t>
            </w:r>
          </w:p>
        </w:tc>
      </w:tr>
      <w:tr w:rsidR="00F92B84" w:rsidRPr="00F92B84" w14:paraId="01B8563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60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52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13:34:29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70D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D9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09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DA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MA8Y2Y3SR-00</w:t>
            </w:r>
          </w:p>
        </w:tc>
      </w:tr>
      <w:tr w:rsidR="00F92B84" w:rsidRPr="00F92B84" w14:paraId="7315155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39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DC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13:34:29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E1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63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29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7E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MA8Y2Y3SO-00</w:t>
            </w:r>
          </w:p>
        </w:tc>
      </w:tr>
      <w:tr w:rsidR="00F92B84" w:rsidRPr="00F92B84" w14:paraId="52DFF88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93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41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13:34:36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A6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B3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82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5B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MA8Y2Y59U-00</w:t>
            </w:r>
          </w:p>
        </w:tc>
      </w:tr>
      <w:tr w:rsidR="00F92B84" w:rsidRPr="00F92B84" w14:paraId="4253484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5D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DD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23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5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F4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FB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MA8Y2YvBl-00</w:t>
            </w:r>
          </w:p>
        </w:tc>
      </w:tr>
      <w:tr w:rsidR="00F92B84" w:rsidRPr="00F92B84" w14:paraId="3FF394C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9D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3D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92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F7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3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21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MA8Y2YvBi-00</w:t>
            </w:r>
          </w:p>
        </w:tc>
      </w:tr>
      <w:tr w:rsidR="00F92B84" w:rsidRPr="00F92B84" w14:paraId="2BE17E1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9F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87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97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DD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45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7A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MA8Y2YvBg-00</w:t>
            </w:r>
          </w:p>
        </w:tc>
      </w:tr>
      <w:tr w:rsidR="00F92B84" w:rsidRPr="00F92B84" w14:paraId="2C7BFD0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D3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8C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13:37:56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46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B0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6E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C4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MA8Y2YvBf-00</w:t>
            </w:r>
          </w:p>
        </w:tc>
      </w:tr>
      <w:tr w:rsidR="00F92B84" w:rsidRPr="00F92B84" w14:paraId="6680465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23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BD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6F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D7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B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1C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MA8Y2ZyTT-00</w:t>
            </w:r>
          </w:p>
        </w:tc>
      </w:tr>
      <w:tr w:rsidR="00F92B84" w:rsidRPr="00F92B84" w14:paraId="6C90DF8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33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C7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B0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72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33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1A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MA8Y2ZySr-00</w:t>
            </w:r>
          </w:p>
        </w:tc>
      </w:tr>
      <w:tr w:rsidR="00F92B84" w:rsidRPr="00F92B84" w14:paraId="1FA0FCD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E6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80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D5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0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A7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BE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MA8Y2ZySn-00</w:t>
            </w:r>
          </w:p>
        </w:tc>
      </w:tr>
      <w:tr w:rsidR="00F92B84" w:rsidRPr="00F92B84" w14:paraId="204138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DE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69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51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19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C2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75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MA8Y2ZySj-00</w:t>
            </w:r>
          </w:p>
        </w:tc>
      </w:tr>
      <w:tr w:rsidR="00F92B84" w:rsidRPr="00F92B84" w14:paraId="2FBE13C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1A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F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BC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90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B6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DE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MA8Y2ZySf-00</w:t>
            </w:r>
          </w:p>
        </w:tc>
      </w:tr>
      <w:tr w:rsidR="00F92B84" w:rsidRPr="00F92B84" w14:paraId="1B90BA5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8D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B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7F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EB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A5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7D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MA8Y2ZySc-00</w:t>
            </w:r>
          </w:p>
        </w:tc>
      </w:tr>
      <w:tr w:rsidR="00F92B84" w:rsidRPr="00F92B84" w14:paraId="10AE847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0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12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42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72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A5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7C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MA8Y2ZySY-00</w:t>
            </w:r>
          </w:p>
        </w:tc>
      </w:tr>
      <w:tr w:rsidR="00F92B84" w:rsidRPr="00F92B84" w14:paraId="7BC3294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F2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0B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97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D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23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2D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MA8Y2ZySU-00</w:t>
            </w:r>
          </w:p>
        </w:tc>
      </w:tr>
      <w:tr w:rsidR="00F92B84" w:rsidRPr="00F92B84" w14:paraId="4C5A68F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87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F8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13:42:07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C8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1B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F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F8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MA8Y2ZySR-00</w:t>
            </w:r>
          </w:p>
        </w:tc>
      </w:tr>
      <w:tr w:rsidR="00F92B84" w:rsidRPr="00F92B84" w14:paraId="3660166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04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40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13:46:42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58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E7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EC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49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MA8Y2b82g-00</w:t>
            </w:r>
          </w:p>
        </w:tc>
      </w:tr>
      <w:tr w:rsidR="00F92B84" w:rsidRPr="00F92B84" w14:paraId="387F071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53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D1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13:48:03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47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B6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5C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D2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MA8Y2bT2r-00</w:t>
            </w:r>
          </w:p>
        </w:tc>
      </w:tr>
      <w:tr w:rsidR="00F92B84" w:rsidRPr="00F92B84" w14:paraId="647FB34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A3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8A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13:55:12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2B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7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99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33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MA8Y2dGgm-00</w:t>
            </w:r>
          </w:p>
        </w:tc>
      </w:tr>
      <w:tr w:rsidR="00F92B84" w:rsidRPr="00F92B84" w14:paraId="6B3F923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D5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FB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13:56:30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8E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A7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7A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A0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MA8Y2db0L-00</w:t>
            </w:r>
          </w:p>
        </w:tc>
      </w:tr>
      <w:tr w:rsidR="00F92B84" w:rsidRPr="00F92B84" w14:paraId="29C1306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7C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E4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5D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EB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4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C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MA8Y2dlBo-00</w:t>
            </w:r>
          </w:p>
        </w:tc>
      </w:tr>
      <w:tr w:rsidR="00F92B84" w:rsidRPr="00F92B84" w14:paraId="12E32C9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EA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6F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AF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9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BB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A6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MA8Y2e6eC-02</w:t>
            </w:r>
          </w:p>
        </w:tc>
      </w:tr>
      <w:tr w:rsidR="00F92B84" w:rsidRPr="00F92B84" w14:paraId="02E0BA3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00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2F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C4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0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BE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A1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MA8Y2e6eC-00</w:t>
            </w:r>
          </w:p>
        </w:tc>
      </w:tr>
      <w:tr w:rsidR="00F92B84" w:rsidRPr="00F92B84" w14:paraId="3B4E5D5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9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10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8D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82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14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40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MA8Y2e6eA-00</w:t>
            </w:r>
          </w:p>
        </w:tc>
      </w:tr>
      <w:tr w:rsidR="00F92B84" w:rsidRPr="00F92B84" w14:paraId="74A1683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9B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3D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AA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BC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FF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0D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MA8Y2e6e9-00</w:t>
            </w:r>
          </w:p>
        </w:tc>
      </w:tr>
      <w:tr w:rsidR="00F92B84" w:rsidRPr="00F92B84" w14:paraId="4557C64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0B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60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F4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12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55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0C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MA8Y2e6ds-00</w:t>
            </w:r>
          </w:p>
        </w:tc>
      </w:tr>
      <w:tr w:rsidR="00F92B84" w:rsidRPr="00F92B84" w14:paraId="1720FCE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4D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71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2F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C9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AC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CF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MA8Y2e6dR-00</w:t>
            </w:r>
          </w:p>
        </w:tc>
      </w:tr>
      <w:tr w:rsidR="00F92B84" w:rsidRPr="00F92B84" w14:paraId="63F341E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3F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73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0C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D0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4C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3F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MA8Y2e6dH-00</w:t>
            </w:r>
          </w:p>
        </w:tc>
      </w:tr>
      <w:tr w:rsidR="00F92B84" w:rsidRPr="00F92B84" w14:paraId="2E7EBE3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69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D5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23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79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53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04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MA8Y2e6dD-00</w:t>
            </w:r>
          </w:p>
        </w:tc>
      </w:tr>
      <w:tr w:rsidR="00F92B84" w:rsidRPr="00F92B84" w14:paraId="7C64A6C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8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C1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41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7C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8F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53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MA8Y2e6d9-00</w:t>
            </w:r>
          </w:p>
        </w:tc>
      </w:tr>
      <w:tr w:rsidR="00F92B84" w:rsidRPr="00F92B84" w14:paraId="25BA6CE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4B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CA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34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24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CB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3B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MA8Y2e6d7-00</w:t>
            </w:r>
          </w:p>
        </w:tc>
      </w:tr>
      <w:tr w:rsidR="00F92B84" w:rsidRPr="00F92B84" w14:paraId="302733E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F0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C1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9D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53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EC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95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MA8Y2e6uI-00</w:t>
            </w:r>
          </w:p>
        </w:tc>
      </w:tr>
      <w:tr w:rsidR="00F92B84" w:rsidRPr="00F92B84" w14:paraId="7FBB40B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A1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30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75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0E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6E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72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MA8Y2e7C1-00</w:t>
            </w:r>
          </w:p>
        </w:tc>
      </w:tr>
      <w:tr w:rsidR="00F92B84" w:rsidRPr="00F92B84" w14:paraId="26D8504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37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11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74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1F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8F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C6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MA8Y2e7Bx-00</w:t>
            </w:r>
          </w:p>
        </w:tc>
      </w:tr>
      <w:tr w:rsidR="00F92B84" w:rsidRPr="00F92B84" w14:paraId="1C87864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9B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A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13:58:34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5E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4D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1A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E3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MA8Y2e7Bv-00</w:t>
            </w:r>
          </w:p>
        </w:tc>
      </w:tr>
      <w:tr w:rsidR="00F92B84" w:rsidRPr="00F92B84" w14:paraId="34A6E44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E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99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14:08:38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8C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03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E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89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MA8Y2geHB-00</w:t>
            </w:r>
          </w:p>
        </w:tc>
      </w:tr>
      <w:tr w:rsidR="00F92B84" w:rsidRPr="00F92B84" w14:paraId="5880A7A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5CD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8C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14:08:38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E6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E8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53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5B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MA8Y2geH8-00</w:t>
            </w:r>
          </w:p>
        </w:tc>
      </w:tr>
      <w:tr w:rsidR="00F92B84" w:rsidRPr="00F92B84" w14:paraId="3279836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A0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6D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83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B3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43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96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MA8Y2h0Kb-00</w:t>
            </w:r>
          </w:p>
        </w:tc>
      </w:tr>
      <w:tr w:rsidR="00F92B84" w:rsidRPr="00F92B84" w14:paraId="299F809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04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7D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2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33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36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E4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MA8Y2h0KX-00</w:t>
            </w:r>
          </w:p>
        </w:tc>
      </w:tr>
      <w:tr w:rsidR="00F92B84" w:rsidRPr="00F92B84" w14:paraId="67D3F40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40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F7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8C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1E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32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21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MA8Y2h2pE-00</w:t>
            </w:r>
          </w:p>
        </w:tc>
      </w:tr>
      <w:tr w:rsidR="00F92B84" w:rsidRPr="00F92B84" w14:paraId="7879A05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3F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EB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3E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28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E4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6C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MA8Y2h2pB-00</w:t>
            </w:r>
          </w:p>
        </w:tc>
      </w:tr>
      <w:tr w:rsidR="00F92B84" w:rsidRPr="00F92B84" w14:paraId="7E348EA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07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9C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14:16:14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A1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8D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8C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E7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MA8Y2iYt5-00</w:t>
            </w:r>
          </w:p>
        </w:tc>
      </w:tr>
      <w:tr w:rsidR="00F92B84" w:rsidRPr="00F92B84" w14:paraId="25EFF00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F6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4E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14:16:14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8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5F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48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3A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MA8Y2iYt3-00</w:t>
            </w:r>
          </w:p>
        </w:tc>
      </w:tr>
      <w:tr w:rsidR="00F92B84" w:rsidRPr="00F92B84" w14:paraId="26F964B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F0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C7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14:24:28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80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B4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05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12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MA8Y2kdYd-00</w:t>
            </w:r>
          </w:p>
        </w:tc>
      </w:tr>
      <w:tr w:rsidR="00F92B84" w:rsidRPr="00F92B84" w14:paraId="4FB73C2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7F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A2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14:24:28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E9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6A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9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59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MA8Y2kdYc-00</w:t>
            </w:r>
          </w:p>
        </w:tc>
      </w:tr>
      <w:tr w:rsidR="00F92B84" w:rsidRPr="00F92B84" w14:paraId="1F68D78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CC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FD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62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05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72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AC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MA8Y2m504-00</w:t>
            </w:r>
          </w:p>
        </w:tc>
      </w:tr>
      <w:tr w:rsidR="00F92B84" w:rsidRPr="00F92B84" w14:paraId="2CBC2D8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8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F2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14:32:35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F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81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1D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82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MA8Y2mgKZ-00</w:t>
            </w:r>
          </w:p>
        </w:tc>
      </w:tr>
      <w:tr w:rsidR="00F92B84" w:rsidRPr="00F92B84" w14:paraId="661BF5B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6F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C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14:32:35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19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C9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EB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23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MA8Y2mgKW-00</w:t>
            </w:r>
          </w:p>
        </w:tc>
      </w:tr>
      <w:tr w:rsidR="00F92B84" w:rsidRPr="00F92B84" w14:paraId="1D51666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88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15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14:32:35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04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D1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A6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E3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MA8Y2mgJw-00</w:t>
            </w:r>
          </w:p>
        </w:tc>
      </w:tr>
      <w:tr w:rsidR="00F92B84" w:rsidRPr="00F92B84" w14:paraId="04ED417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60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40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BB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99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C8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A9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MA8Y2nkUP-00</w:t>
            </w:r>
          </w:p>
        </w:tc>
      </w:tr>
      <w:tr w:rsidR="00F92B84" w:rsidRPr="00F92B84" w14:paraId="64234FE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2A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1A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C6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8B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B5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F2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MA8Y2nkUM-00</w:t>
            </w:r>
          </w:p>
        </w:tc>
      </w:tr>
      <w:tr w:rsidR="00F92B84" w:rsidRPr="00F92B84" w14:paraId="7ACA4DC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4D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43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9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BB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51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47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MA8Y2nkUI-00</w:t>
            </w:r>
          </w:p>
        </w:tc>
      </w:tr>
      <w:tr w:rsidR="00F92B84" w:rsidRPr="00F92B84" w14:paraId="6FDCB94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6E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98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3F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82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4D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AB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MA8Y2nkUE-00</w:t>
            </w:r>
          </w:p>
        </w:tc>
      </w:tr>
      <w:tr w:rsidR="00F92B84" w:rsidRPr="00F92B84" w14:paraId="74B61FE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6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4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14:36:50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0A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7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42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3C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MA8Y2nkUB-00</w:t>
            </w:r>
          </w:p>
        </w:tc>
      </w:tr>
      <w:tr w:rsidR="00F92B84" w:rsidRPr="00F92B84" w14:paraId="67EDFA3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85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92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9A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6B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D5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9A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MA8Y2oqvp-00</w:t>
            </w:r>
          </w:p>
        </w:tc>
      </w:tr>
      <w:tr w:rsidR="00F92B84" w:rsidRPr="00F92B84" w14:paraId="7F6931E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39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4B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80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59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2C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4A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MA8Y2oqvl-00</w:t>
            </w:r>
          </w:p>
        </w:tc>
      </w:tr>
      <w:tr w:rsidR="00F92B84" w:rsidRPr="00F92B84" w14:paraId="26557C9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2B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C9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76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5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FE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CF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MA8Y2oqvk-00</w:t>
            </w:r>
          </w:p>
        </w:tc>
      </w:tr>
      <w:tr w:rsidR="00F92B84" w:rsidRPr="00F92B84" w14:paraId="2679D47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62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B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DD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0A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37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3F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MA8Y2oqve-00</w:t>
            </w:r>
          </w:p>
        </w:tc>
      </w:tr>
      <w:tr w:rsidR="00F92B84" w:rsidRPr="00F92B84" w14:paraId="659DF36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5C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DF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C1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81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44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66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MA8Y2oqvc-00</w:t>
            </w:r>
          </w:p>
        </w:tc>
      </w:tr>
      <w:tr w:rsidR="00F92B84" w:rsidRPr="00F92B84" w14:paraId="1A3CE35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9E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47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E9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DE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89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61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MA8Y2oqvb-00</w:t>
            </w:r>
          </w:p>
        </w:tc>
      </w:tr>
      <w:tr w:rsidR="00F92B84" w:rsidRPr="00F92B84" w14:paraId="0B62815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83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6C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86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58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51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04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MA8Y2oqqn-00</w:t>
            </w:r>
          </w:p>
        </w:tc>
      </w:tr>
      <w:tr w:rsidR="00F92B84" w:rsidRPr="00F92B84" w14:paraId="3713ECB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C4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19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D3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04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40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36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MA8Y2oqqk-00</w:t>
            </w:r>
          </w:p>
        </w:tc>
      </w:tr>
      <w:tr w:rsidR="00F92B84" w:rsidRPr="00F92B84" w14:paraId="2243EDE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E1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8E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41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3D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89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B2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MA8Y2oqqh-00</w:t>
            </w:r>
          </w:p>
        </w:tc>
      </w:tr>
      <w:tr w:rsidR="00F92B84" w:rsidRPr="00F92B84" w14:paraId="58EF4DC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99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1E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3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62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FC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7F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MA8Y2qylo-00</w:t>
            </w:r>
          </w:p>
        </w:tc>
      </w:tr>
      <w:tr w:rsidR="00F92B84" w:rsidRPr="00F92B84" w14:paraId="2557D00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2E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18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C7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33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AF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6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MA8Y2qyll-00</w:t>
            </w:r>
          </w:p>
        </w:tc>
      </w:tr>
      <w:tr w:rsidR="00F92B84" w:rsidRPr="00F92B84" w14:paraId="7BA96E6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CA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E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B5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AE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8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D9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MA8Y2r2oF-00</w:t>
            </w:r>
          </w:p>
        </w:tc>
      </w:tr>
      <w:tr w:rsidR="00F92B84" w:rsidRPr="00F92B84" w14:paraId="13CA928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8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87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14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59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04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B3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MA8Y2r2mZ-00</w:t>
            </w:r>
          </w:p>
        </w:tc>
      </w:tr>
      <w:tr w:rsidR="00F92B84" w:rsidRPr="00F92B84" w14:paraId="46F336A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69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4E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A6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3B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8A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0A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MA8Y2r2mV-00</w:t>
            </w:r>
          </w:p>
        </w:tc>
      </w:tr>
      <w:tr w:rsidR="00F92B84" w:rsidRPr="00F92B84" w14:paraId="30D9414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89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65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4B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A7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2B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1A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MA8Y2r2mS-00</w:t>
            </w:r>
          </w:p>
        </w:tc>
      </w:tr>
      <w:tr w:rsidR="00F92B84" w:rsidRPr="00F92B84" w14:paraId="420080B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5F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AD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0A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A6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39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81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MA8Y2r2m3-00</w:t>
            </w:r>
          </w:p>
        </w:tc>
      </w:tr>
      <w:tr w:rsidR="00F92B84" w:rsidRPr="00F92B84" w14:paraId="4639B0A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07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92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AF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86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4C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1E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MA8Y2sybY-00</w:t>
            </w:r>
          </w:p>
        </w:tc>
      </w:tr>
      <w:tr w:rsidR="00F92B84" w:rsidRPr="00F92B84" w14:paraId="2272EF8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04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43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A5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0A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53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CA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MA8Y2sybU-00</w:t>
            </w:r>
          </w:p>
        </w:tc>
      </w:tr>
      <w:tr w:rsidR="00F92B84" w:rsidRPr="00F92B84" w14:paraId="5AD7ACF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B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F6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74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1C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29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DA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MA8Y2sybR-00</w:t>
            </w:r>
          </w:p>
        </w:tc>
      </w:tr>
      <w:tr w:rsidR="00F92B84" w:rsidRPr="00F92B84" w14:paraId="5327235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57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6B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7F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95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75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0A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MA8Y2sybN-00</w:t>
            </w:r>
          </w:p>
        </w:tc>
      </w:tr>
      <w:tr w:rsidR="00F92B84" w:rsidRPr="00F92B84" w14:paraId="6FECB34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57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0C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30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3A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27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02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MA8Y2sybK-00</w:t>
            </w:r>
          </w:p>
        </w:tc>
      </w:tr>
      <w:tr w:rsidR="00F92B84" w:rsidRPr="00F92B84" w14:paraId="4DD7AD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25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97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1D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D9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A2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85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MA8Y2tbq3-00</w:t>
            </w:r>
          </w:p>
        </w:tc>
      </w:tr>
      <w:tr w:rsidR="00F92B84" w:rsidRPr="00F92B84" w14:paraId="2D1113B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CE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8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F4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8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52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2B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MA8Y2tbpz-00</w:t>
            </w:r>
          </w:p>
        </w:tc>
      </w:tr>
      <w:tr w:rsidR="00F92B84" w:rsidRPr="00F92B84" w14:paraId="63CFC9F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7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1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87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DC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3E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0B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MA8Y2tbpw-00</w:t>
            </w:r>
          </w:p>
        </w:tc>
      </w:tr>
      <w:tr w:rsidR="00F92B84" w:rsidRPr="00F92B84" w14:paraId="17FD3FF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A0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BF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94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C5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53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E4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MA8Y2tbps-00</w:t>
            </w:r>
          </w:p>
        </w:tc>
      </w:tr>
      <w:tr w:rsidR="00F92B84" w:rsidRPr="00F92B84" w14:paraId="3F9B810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B1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EC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1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75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7C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46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MA8Y2tbpq-00</w:t>
            </w:r>
          </w:p>
        </w:tc>
      </w:tr>
      <w:tr w:rsidR="00F92B84" w:rsidRPr="00F92B84" w14:paraId="2436ED9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38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AE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2A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08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CF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41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MA8Y2vigT-00</w:t>
            </w:r>
          </w:p>
        </w:tc>
      </w:tr>
      <w:tr w:rsidR="00F92B84" w:rsidRPr="00F92B84" w14:paraId="21C2E72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85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C3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24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7C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2C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E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MA8Y2vigP-00</w:t>
            </w:r>
          </w:p>
        </w:tc>
      </w:tr>
      <w:tr w:rsidR="00F92B84" w:rsidRPr="00F92B84" w14:paraId="0874F60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F6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2C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98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3E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A1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19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MA8Y2vigL-00</w:t>
            </w:r>
          </w:p>
        </w:tc>
      </w:tr>
      <w:tr w:rsidR="00F92B84" w:rsidRPr="00F92B84" w14:paraId="726C405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F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E3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15:08:30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AA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11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C0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43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MA8Y2vigI-00</w:t>
            </w:r>
          </w:p>
        </w:tc>
      </w:tr>
      <w:tr w:rsidR="00F92B84" w:rsidRPr="00F92B84" w14:paraId="4EF43D7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56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20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C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55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24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D9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MA8Y2wDcU-00</w:t>
            </w:r>
          </w:p>
        </w:tc>
      </w:tr>
      <w:tr w:rsidR="00F92B84" w:rsidRPr="00F92B84" w14:paraId="7689774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F9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BC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D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09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55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FD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MA8Y2wDc4-00</w:t>
            </w:r>
          </w:p>
        </w:tc>
      </w:tr>
      <w:tr w:rsidR="00F92B84" w:rsidRPr="00F92B84" w14:paraId="3F33096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47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B4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93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1E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83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7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MA8Y2wezr-00</w:t>
            </w:r>
          </w:p>
        </w:tc>
      </w:tr>
      <w:tr w:rsidR="00F92B84" w:rsidRPr="00F92B84" w14:paraId="38FE7D0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BD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00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E2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E6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7A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83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MA8Y2wezn-00</w:t>
            </w:r>
          </w:p>
        </w:tc>
      </w:tr>
      <w:tr w:rsidR="00F92B84" w:rsidRPr="00F92B84" w14:paraId="4493C13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82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36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74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9C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5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C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MA8Y2wezl-00</w:t>
            </w:r>
          </w:p>
        </w:tc>
      </w:tr>
      <w:tr w:rsidR="00F92B84" w:rsidRPr="00F92B84" w14:paraId="031013F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3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D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A3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8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08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D5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MA8Y2wezf-00</w:t>
            </w:r>
          </w:p>
        </w:tc>
      </w:tr>
      <w:tr w:rsidR="00F92B84" w:rsidRPr="00F92B84" w14:paraId="4F01FCA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5C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C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31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A2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26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A6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MA8Y2wezc-00</w:t>
            </w:r>
          </w:p>
        </w:tc>
      </w:tr>
      <w:tr w:rsidR="00F92B84" w:rsidRPr="00F92B84" w14:paraId="77FC79C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5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58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16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A0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82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EB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MA8Y2wfHY-00</w:t>
            </w:r>
          </w:p>
        </w:tc>
      </w:tr>
      <w:tr w:rsidR="00F92B84" w:rsidRPr="00F92B84" w14:paraId="5B6775A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65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CE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15:12:15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21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B8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D2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B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MA8Y2wfHV-00</w:t>
            </w:r>
          </w:p>
        </w:tc>
      </w:tr>
      <w:tr w:rsidR="00F92B84" w:rsidRPr="00F92B84" w14:paraId="67126A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FA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81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15:15:41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36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52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2B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F2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MA8Y2xWpr-00</w:t>
            </w:r>
          </w:p>
        </w:tc>
      </w:tr>
      <w:tr w:rsidR="00F92B84" w:rsidRPr="00F92B84" w14:paraId="66B1C03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AD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29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15:19:24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EE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BB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BA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1B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MA8Y2ySvn-00</w:t>
            </w:r>
          </w:p>
        </w:tc>
      </w:tr>
      <w:tr w:rsidR="00F92B84" w:rsidRPr="00F92B84" w14:paraId="28B8CA8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7B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B5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49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97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CC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MA8Y2ycsK-00</w:t>
            </w:r>
          </w:p>
        </w:tc>
      </w:tr>
      <w:tr w:rsidR="00F92B84" w:rsidRPr="00F92B84" w14:paraId="1A77F14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27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C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29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6D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40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90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MA8Y2ycsJ-00</w:t>
            </w:r>
          </w:p>
        </w:tc>
      </w:tr>
      <w:tr w:rsidR="00F92B84" w:rsidRPr="00F92B84" w14:paraId="7EBF53B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D5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5C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F8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25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00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78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MA8Y2ycsH-00</w:t>
            </w:r>
          </w:p>
        </w:tc>
      </w:tr>
      <w:tr w:rsidR="00F92B84" w:rsidRPr="00F92B84" w14:paraId="4FA851F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8A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1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7B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D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C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18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MA8Y2ycsG-00</w:t>
            </w:r>
          </w:p>
        </w:tc>
      </w:tr>
      <w:tr w:rsidR="00F92B84" w:rsidRPr="00F92B84" w14:paraId="0FCFA94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E9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7B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C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9A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AB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0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MA8Y2ycsA-00</w:t>
            </w:r>
          </w:p>
        </w:tc>
      </w:tr>
      <w:tr w:rsidR="00F92B84" w:rsidRPr="00F92B84" w14:paraId="27832BB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FA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E3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10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F4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0D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53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MA8Y2zs9b-00</w:t>
            </w:r>
          </w:p>
        </w:tc>
      </w:tr>
      <w:tr w:rsidR="00F92B84" w:rsidRPr="00F92B84" w14:paraId="3A38877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CB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F8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81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01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4E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E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MA8Y2zs9X-00</w:t>
            </w:r>
          </w:p>
        </w:tc>
      </w:tr>
      <w:tr w:rsidR="00F92B84" w:rsidRPr="00F92B84" w14:paraId="4FA6F4B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27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7A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5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C4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87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B4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MA8Y2zs9T-00</w:t>
            </w:r>
          </w:p>
        </w:tc>
      </w:tr>
      <w:tr w:rsidR="00F92B84" w:rsidRPr="00F92B84" w14:paraId="02B021E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D1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0D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07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92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BA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7F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MA8Y2zs9R-00</w:t>
            </w:r>
          </w:p>
        </w:tc>
      </w:tr>
      <w:tr w:rsidR="00F92B84" w:rsidRPr="00F92B84" w14:paraId="5047AF6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71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F3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6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28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3F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39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MA8Y2zs9Q-00</w:t>
            </w:r>
          </w:p>
        </w:tc>
      </w:tr>
      <w:tr w:rsidR="00F92B84" w:rsidRPr="00F92B84" w14:paraId="4B9B659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D9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C5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90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C2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EB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B6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MA8Y2zs5r-00</w:t>
            </w:r>
          </w:p>
        </w:tc>
      </w:tr>
      <w:tr w:rsidR="00F92B84" w:rsidRPr="00F92B84" w14:paraId="7A323C5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52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5A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15:28:55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5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CE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B3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FC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MA8Y30rRV-00</w:t>
            </w:r>
          </w:p>
        </w:tc>
      </w:tr>
      <w:tr w:rsidR="00F92B84" w:rsidRPr="00F92B84" w14:paraId="2D31768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D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9F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15:28:55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7F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73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8B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5F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MA8Y30rP5-00</w:t>
            </w:r>
          </w:p>
        </w:tc>
      </w:tr>
      <w:tr w:rsidR="00F92B84" w:rsidRPr="00F92B84" w14:paraId="4941F0E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40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ED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15:28:55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E4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D8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CB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8B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MA8Y30rP2-00</w:t>
            </w:r>
          </w:p>
        </w:tc>
      </w:tr>
      <w:tr w:rsidR="00F92B84" w:rsidRPr="00F92B84" w14:paraId="6C9D8A4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0D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1F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15:29:00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35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9C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41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A2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MA8Y30shg-00</w:t>
            </w:r>
          </w:p>
        </w:tc>
      </w:tr>
      <w:tr w:rsidR="00F92B84" w:rsidRPr="00F92B84" w14:paraId="65602B4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42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9D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15:31:12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9B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50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F6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B0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MA8Y31RAh-00</w:t>
            </w:r>
          </w:p>
        </w:tc>
      </w:tr>
      <w:tr w:rsidR="00F92B84" w:rsidRPr="00F92B84" w14:paraId="4B10C39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05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AD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15:31:12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0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FB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B3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5E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MA8Y31R9S-00</w:t>
            </w:r>
          </w:p>
        </w:tc>
      </w:tr>
      <w:tr w:rsidR="00F92B84" w:rsidRPr="00F92B84" w14:paraId="328B70C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6A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99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15:31:12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B2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A3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9F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F3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MA8Y31R9P-00</w:t>
            </w:r>
          </w:p>
        </w:tc>
      </w:tr>
      <w:tr w:rsidR="00F92B84" w:rsidRPr="00F92B84" w14:paraId="6CACA2B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6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59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E7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FD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00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B8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MA8Y31n5B-00</w:t>
            </w:r>
          </w:p>
        </w:tc>
      </w:tr>
      <w:tr w:rsidR="00F92B84" w:rsidRPr="00F92B84" w14:paraId="689217E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1B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DC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15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3C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F8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8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MA8Y31n5A-00</w:t>
            </w:r>
          </w:p>
        </w:tc>
      </w:tr>
      <w:tr w:rsidR="00F92B84" w:rsidRPr="00F92B84" w14:paraId="228F8CA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85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7A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B4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8B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AF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90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MA8Y31n4V-00</w:t>
            </w:r>
          </w:p>
        </w:tc>
      </w:tr>
      <w:tr w:rsidR="00F92B84" w:rsidRPr="00F92B84" w14:paraId="7949F99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64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77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14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00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D1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0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MA8Y31n4R-00</w:t>
            </w:r>
          </w:p>
        </w:tc>
      </w:tr>
      <w:tr w:rsidR="00F92B84" w:rsidRPr="00F92B84" w14:paraId="7185E79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A5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7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3A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B5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7A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30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MA8Y31n4N-00</w:t>
            </w:r>
          </w:p>
        </w:tc>
      </w:tr>
      <w:tr w:rsidR="00F92B84" w:rsidRPr="00F92B84" w14:paraId="59B60C3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E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04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5B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74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34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63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MA8Y31n4J-00</w:t>
            </w:r>
          </w:p>
        </w:tc>
      </w:tr>
      <w:tr w:rsidR="00F92B84" w:rsidRPr="00F92B84" w14:paraId="538C091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C1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03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8E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CD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25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F2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MA8Y31n4F-00</w:t>
            </w:r>
          </w:p>
        </w:tc>
      </w:tr>
      <w:tr w:rsidR="00F92B84" w:rsidRPr="00F92B84" w14:paraId="69C8C1D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E4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A7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CB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0D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26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4E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MA8Y31n4B-00</w:t>
            </w:r>
          </w:p>
        </w:tc>
      </w:tr>
      <w:tr w:rsidR="00F92B84" w:rsidRPr="00F92B84" w14:paraId="60BC658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59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C2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30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89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0A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9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MA8Y31n48-00</w:t>
            </w:r>
          </w:p>
        </w:tc>
      </w:tr>
      <w:tr w:rsidR="00F92B84" w:rsidRPr="00F92B84" w14:paraId="65671F9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F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CF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C6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B8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A1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27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MA8Y31n9n-00</w:t>
            </w:r>
          </w:p>
        </w:tc>
      </w:tr>
      <w:tr w:rsidR="00F92B84" w:rsidRPr="00F92B84" w14:paraId="6662339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AB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26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0B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1F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B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B4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MA8Y31nVY-00</w:t>
            </w:r>
          </w:p>
        </w:tc>
      </w:tr>
      <w:tr w:rsidR="00F92B84" w:rsidRPr="00F92B84" w14:paraId="55572CD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8A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8F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1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B6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56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BC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MA8Y31nVL-00</w:t>
            </w:r>
          </w:p>
        </w:tc>
      </w:tr>
      <w:tr w:rsidR="00F92B84" w:rsidRPr="00F92B84" w14:paraId="481670E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59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06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21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29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3E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3F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MA8Y31nV8-00</w:t>
            </w:r>
          </w:p>
        </w:tc>
      </w:tr>
      <w:tr w:rsidR="00F92B84" w:rsidRPr="00F92B84" w14:paraId="50CA342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BB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EA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A2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9C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CC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68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MA8Y31nV6-00</w:t>
            </w:r>
          </w:p>
        </w:tc>
      </w:tr>
      <w:tr w:rsidR="00F92B84" w:rsidRPr="00F92B84" w14:paraId="726D9B4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42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EB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AB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F8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C0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49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MA8Y31nV4-00</w:t>
            </w:r>
          </w:p>
        </w:tc>
      </w:tr>
      <w:tr w:rsidR="00F92B84" w:rsidRPr="00F92B84" w14:paraId="3FED183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4D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56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25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F1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29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77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MA8Y31nPR-00</w:t>
            </w:r>
          </w:p>
        </w:tc>
      </w:tr>
      <w:tr w:rsidR="00F92B84" w:rsidRPr="00F92B84" w14:paraId="1C8F971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A2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CA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94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61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B1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C2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MA8Y31nPN-00</w:t>
            </w:r>
          </w:p>
        </w:tc>
      </w:tr>
      <w:tr w:rsidR="00F92B84" w:rsidRPr="00F92B84" w14:paraId="2CA162C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BD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10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40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42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BC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3C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MA8Y31nPJ-00</w:t>
            </w:r>
          </w:p>
        </w:tc>
      </w:tr>
      <w:tr w:rsidR="00F92B84" w:rsidRPr="00F92B84" w14:paraId="32935EB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6B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9D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57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A4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66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5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MA8Y31nPG-00</w:t>
            </w:r>
          </w:p>
        </w:tc>
      </w:tr>
      <w:tr w:rsidR="00F92B84" w:rsidRPr="00F92B84" w14:paraId="007335D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F4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6B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9B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DB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3C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2A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MA8Y31nPC-00</w:t>
            </w:r>
          </w:p>
        </w:tc>
      </w:tr>
      <w:tr w:rsidR="00F92B84" w:rsidRPr="00F92B84" w14:paraId="137A136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DB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3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AE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C8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DD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A1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MA8Y31nP9-00</w:t>
            </w:r>
          </w:p>
        </w:tc>
      </w:tr>
      <w:tr w:rsidR="00F92B84" w:rsidRPr="00F92B84" w14:paraId="3D4213C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13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11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5A2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3A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60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F5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MA8Y31nP5-00</w:t>
            </w:r>
          </w:p>
        </w:tc>
      </w:tr>
      <w:tr w:rsidR="00F92B84" w:rsidRPr="00F92B84" w14:paraId="70DEEC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AD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BE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E6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8C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85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85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MA8Y31nP2-00</w:t>
            </w:r>
          </w:p>
        </w:tc>
      </w:tr>
      <w:tr w:rsidR="00F92B84" w:rsidRPr="00F92B84" w14:paraId="19E2C19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56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66A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15:36:56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EC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2C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2D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A7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MA8Y32sWN-00</w:t>
            </w:r>
          </w:p>
        </w:tc>
      </w:tr>
      <w:tr w:rsidR="00F92B84" w:rsidRPr="00F92B84" w14:paraId="3F0313E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09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2E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3A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91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88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D9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MA8Y33AqA-00</w:t>
            </w:r>
          </w:p>
        </w:tc>
      </w:tr>
      <w:tr w:rsidR="00F92B84" w:rsidRPr="00F92B84" w14:paraId="0E2698E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83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50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7D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9E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26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A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MA8Y33Aq5-00</w:t>
            </w:r>
          </w:p>
        </w:tc>
      </w:tr>
      <w:tr w:rsidR="00F92B84" w:rsidRPr="00F92B84" w14:paraId="29352E6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3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88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5A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1C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0D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5A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MA8Y33OlA-02</w:t>
            </w:r>
          </w:p>
        </w:tc>
      </w:tr>
      <w:tr w:rsidR="00F92B84" w:rsidRPr="00F92B84" w14:paraId="25135C1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03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D0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83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53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8F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0B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MA8Y33OlA-00</w:t>
            </w:r>
          </w:p>
        </w:tc>
      </w:tr>
      <w:tr w:rsidR="00F92B84" w:rsidRPr="00F92B84" w14:paraId="7E0607E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70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C4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95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B1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BD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A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MA8Y33OkV-00</w:t>
            </w:r>
          </w:p>
        </w:tc>
      </w:tr>
      <w:tr w:rsidR="00F92B84" w:rsidRPr="00F92B84" w14:paraId="0619408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41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38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C4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C1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63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92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MA8Y33OkR-00</w:t>
            </w:r>
          </w:p>
        </w:tc>
      </w:tr>
      <w:tr w:rsidR="00F92B84" w:rsidRPr="00F92B84" w14:paraId="312CD15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D0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DE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F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02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56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43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MA8Y33OkN-00</w:t>
            </w:r>
          </w:p>
        </w:tc>
      </w:tr>
      <w:tr w:rsidR="00F92B84" w:rsidRPr="00F92B84" w14:paraId="07169A3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30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10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4F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2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1E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2A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MA8Y33OkJ-00</w:t>
            </w:r>
          </w:p>
        </w:tc>
      </w:tr>
      <w:tr w:rsidR="00F92B84" w:rsidRPr="00F92B84" w14:paraId="7E9D777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F7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AF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7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CA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2D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3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MA8Y33OkF-00</w:t>
            </w:r>
          </w:p>
        </w:tc>
      </w:tr>
      <w:tr w:rsidR="00F92B84" w:rsidRPr="00F92B84" w14:paraId="75CAC67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44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83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BA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4E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57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61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MA8Y33OkB-00</w:t>
            </w:r>
          </w:p>
        </w:tc>
      </w:tr>
      <w:tr w:rsidR="00F92B84" w:rsidRPr="00F92B84" w14:paraId="35A63F8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8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CE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EE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A7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E9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28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MA8Y33Ok7-00</w:t>
            </w:r>
          </w:p>
        </w:tc>
      </w:tr>
      <w:tr w:rsidR="00F92B84" w:rsidRPr="00F92B84" w14:paraId="05FE40F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66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6C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BA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6D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AA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A5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MA8Y33OmC-00</w:t>
            </w:r>
          </w:p>
        </w:tc>
      </w:tr>
      <w:tr w:rsidR="00F92B84" w:rsidRPr="00F92B84" w14:paraId="6DE5701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E9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7B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E2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F7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02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37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MA8Y33Olf-00</w:t>
            </w:r>
          </w:p>
        </w:tc>
      </w:tr>
      <w:tr w:rsidR="00F92B84" w:rsidRPr="00F92B84" w14:paraId="0E4DF9A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FD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D8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7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27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D2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24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MA8Y33OlY-02</w:t>
            </w:r>
          </w:p>
        </w:tc>
      </w:tr>
      <w:tr w:rsidR="00F92B84" w:rsidRPr="00F92B84" w14:paraId="323BAEF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2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9F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7D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16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82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B7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MA8Y33OlY-00</w:t>
            </w:r>
          </w:p>
        </w:tc>
      </w:tr>
      <w:tr w:rsidR="00F92B84" w:rsidRPr="00F92B84" w14:paraId="37405E3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FA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44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60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AA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B8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6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MA8Y33OlU-02</w:t>
            </w:r>
          </w:p>
        </w:tc>
      </w:tr>
      <w:tr w:rsidR="00F92B84" w:rsidRPr="00F92B84" w14:paraId="7DC3233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93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3E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65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9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E8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B3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MA8Y33OlU-00</w:t>
            </w:r>
          </w:p>
        </w:tc>
      </w:tr>
      <w:tr w:rsidR="00F92B84" w:rsidRPr="00F92B84" w14:paraId="02D0627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E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3B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D2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E1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C27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73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MA8Y33OlQ-02</w:t>
            </w:r>
          </w:p>
        </w:tc>
      </w:tr>
      <w:tr w:rsidR="00F92B84" w:rsidRPr="00F92B84" w14:paraId="48EFF4A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2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4D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93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AB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B1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44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MA8Y33OlQ-00</w:t>
            </w:r>
          </w:p>
        </w:tc>
      </w:tr>
      <w:tr w:rsidR="00F92B84" w:rsidRPr="00F92B84" w14:paraId="15A6325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7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93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81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0B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C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02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MA8Y33OlM-02</w:t>
            </w:r>
          </w:p>
        </w:tc>
      </w:tr>
      <w:tr w:rsidR="00F92B84" w:rsidRPr="00F92B84" w14:paraId="728AE47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22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DB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28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D8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EA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9B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MA8Y33OlM-00</w:t>
            </w:r>
          </w:p>
        </w:tc>
      </w:tr>
      <w:tr w:rsidR="00F92B84" w:rsidRPr="00F92B84" w14:paraId="689DEB5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D8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A7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48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6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C5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ED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MA8Y33OlI-02</w:t>
            </w:r>
          </w:p>
        </w:tc>
      </w:tr>
      <w:tr w:rsidR="00F92B84" w:rsidRPr="00F92B84" w14:paraId="160BE5A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0F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BF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C3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22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5E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049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MA8Y33OlI-00</w:t>
            </w:r>
          </w:p>
        </w:tc>
      </w:tr>
      <w:tr w:rsidR="00F92B84" w:rsidRPr="00F92B84" w14:paraId="382AF45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23F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53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0C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0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08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24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MA8Y33OlE-02</w:t>
            </w:r>
          </w:p>
        </w:tc>
      </w:tr>
      <w:tr w:rsidR="00F92B84" w:rsidRPr="00F92B84" w14:paraId="251FEC4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74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EC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16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B9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71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35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MA8Y33OlE-00</w:t>
            </w:r>
          </w:p>
        </w:tc>
      </w:tr>
      <w:tr w:rsidR="00F92B84" w:rsidRPr="00F92B84" w14:paraId="2555BE6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E0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7E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4B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76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3F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98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MA8Y354Fw-00</w:t>
            </w:r>
          </w:p>
        </w:tc>
      </w:tr>
      <w:tr w:rsidR="00F92B84" w:rsidRPr="00F92B84" w14:paraId="5D945CF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9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4A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F7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E0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66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EAD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MA8Y354Ft-00</w:t>
            </w:r>
          </w:p>
        </w:tc>
      </w:tr>
      <w:tr w:rsidR="00F92B84" w:rsidRPr="00F92B84" w14:paraId="4219BE3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54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CA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B6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9E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4B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02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MA8Y354Fs-00</w:t>
            </w:r>
          </w:p>
        </w:tc>
      </w:tr>
      <w:tr w:rsidR="00F92B84" w:rsidRPr="00F92B84" w14:paraId="0D6AC56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3B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0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BC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3F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80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49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MA8Y354Ey-00</w:t>
            </w:r>
          </w:p>
        </w:tc>
      </w:tr>
      <w:tr w:rsidR="00F92B84" w:rsidRPr="00F92B84" w14:paraId="46BE08C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37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C0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66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F6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18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4D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MA8Y354jN-00</w:t>
            </w:r>
          </w:p>
        </w:tc>
      </w:tr>
      <w:tr w:rsidR="00F92B84" w:rsidRPr="00F92B84" w14:paraId="5FE2AFE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5D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8B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7C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DD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D5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D83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MA8Y354jK-00</w:t>
            </w:r>
          </w:p>
        </w:tc>
      </w:tr>
      <w:tr w:rsidR="00F92B84" w:rsidRPr="00F92B84" w14:paraId="2B1CE2B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85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8B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15:49:14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1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9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2E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5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MA8Y35yf0-00</w:t>
            </w:r>
          </w:p>
        </w:tc>
      </w:tr>
      <w:tr w:rsidR="00F92B84" w:rsidRPr="00F92B84" w14:paraId="58E564F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98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19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6C9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06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F2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EE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MA8Y36Cmd-02</w:t>
            </w:r>
          </w:p>
        </w:tc>
      </w:tr>
      <w:tr w:rsidR="00F92B84" w:rsidRPr="00F92B84" w14:paraId="2006E17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55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E1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0B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75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46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9D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MA8Y36Cmd-00</w:t>
            </w:r>
          </w:p>
        </w:tc>
      </w:tr>
      <w:tr w:rsidR="00F92B84" w:rsidRPr="00F92B84" w14:paraId="5BD7868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1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51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19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59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83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0D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MA8Y36Cm1-00</w:t>
            </w:r>
          </w:p>
        </w:tc>
      </w:tr>
      <w:tr w:rsidR="00F92B84" w:rsidRPr="00F92B84" w14:paraId="1B72D36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7F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E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7D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22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A5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B5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MA8Y36Cly-00</w:t>
            </w:r>
          </w:p>
        </w:tc>
      </w:tr>
      <w:tr w:rsidR="00F92B84" w:rsidRPr="00F92B84" w14:paraId="79DC223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CB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0B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9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3D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16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C9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MA8Y36Clu-00</w:t>
            </w:r>
          </w:p>
        </w:tc>
      </w:tr>
      <w:tr w:rsidR="00F92B84" w:rsidRPr="00F92B84" w14:paraId="6B963B5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8E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CA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D6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98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D0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DF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MA8Y36Clq-00</w:t>
            </w:r>
          </w:p>
        </w:tc>
      </w:tr>
      <w:tr w:rsidR="00F92B84" w:rsidRPr="00F92B84" w14:paraId="0998DF8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D6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CD8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51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96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DF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23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MA8Y36Clm-00</w:t>
            </w:r>
          </w:p>
        </w:tc>
      </w:tr>
      <w:tr w:rsidR="00F92B84" w:rsidRPr="00F92B84" w14:paraId="5571645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FA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2E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BA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09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64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81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MA8Y36Clh-00</w:t>
            </w:r>
          </w:p>
        </w:tc>
      </w:tr>
      <w:tr w:rsidR="00F92B84" w:rsidRPr="00F92B84" w14:paraId="00EAD7D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4E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3A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5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9F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62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2F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MA8Y36Cle-00</w:t>
            </w:r>
          </w:p>
        </w:tc>
      </w:tr>
      <w:tr w:rsidR="00F92B84" w:rsidRPr="00F92B84" w14:paraId="72475E6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E4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F4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05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1A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026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D7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MA8Y36Cla-00</w:t>
            </w:r>
          </w:p>
        </w:tc>
      </w:tr>
      <w:tr w:rsidR="00F92B84" w:rsidRPr="00F92B84" w14:paraId="3D97E74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40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1A3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EA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02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FF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9D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MA8Y36DFA-00</w:t>
            </w:r>
          </w:p>
        </w:tc>
      </w:tr>
      <w:tr w:rsidR="00F92B84" w:rsidRPr="00F92B84" w14:paraId="7D86D2D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DE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95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8A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55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69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A3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MA8Y36DVJ-00</w:t>
            </w:r>
          </w:p>
        </w:tc>
      </w:tr>
      <w:tr w:rsidR="00F92B84" w:rsidRPr="00F92B84" w14:paraId="7C6DF64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9B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5C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37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8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2F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83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MA8Y36Dlr-00</w:t>
            </w:r>
          </w:p>
        </w:tc>
      </w:tr>
      <w:tr w:rsidR="00F92B84" w:rsidRPr="00F92B84" w14:paraId="2ED0A7E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07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96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67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00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39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E6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MA8Y36Dlo-00</w:t>
            </w:r>
          </w:p>
        </w:tc>
      </w:tr>
      <w:tr w:rsidR="00F92B84" w:rsidRPr="00F92B84" w14:paraId="3A5A65B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46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47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48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D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A7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BED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MA8Y36DlQ-00</w:t>
            </w:r>
          </w:p>
        </w:tc>
      </w:tr>
      <w:tr w:rsidR="00F92B84" w:rsidRPr="00F92B84" w14:paraId="005BB89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2A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3E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15:50:43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F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CA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F8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62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MA8Y36Lm0-00</w:t>
            </w:r>
          </w:p>
        </w:tc>
      </w:tr>
      <w:tr w:rsidR="00F92B84" w:rsidRPr="00F92B84" w14:paraId="5600C48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72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B1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92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6D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15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FB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MA8Y37d2h-00</w:t>
            </w:r>
          </w:p>
        </w:tc>
      </w:tr>
      <w:tr w:rsidR="00F92B84" w:rsidRPr="00F92B84" w14:paraId="2AEBF1F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60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C9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B1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47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BE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MA8Y37q2s-00</w:t>
            </w:r>
          </w:p>
        </w:tc>
      </w:tr>
      <w:tr w:rsidR="00F92B84" w:rsidRPr="00F92B84" w14:paraId="355181E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82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45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BE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2B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F1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0E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MA8Y37q2o-00</w:t>
            </w:r>
          </w:p>
        </w:tc>
      </w:tr>
      <w:tr w:rsidR="00F92B84" w:rsidRPr="00F92B84" w14:paraId="78D163F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D3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87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BC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74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22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C0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MA8Y37q2l-00</w:t>
            </w:r>
          </w:p>
        </w:tc>
      </w:tr>
      <w:tr w:rsidR="00F92B84" w:rsidRPr="00F92B84" w14:paraId="7B21651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6A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D4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D8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8B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F2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18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MA8Y383AA-00</w:t>
            </w:r>
          </w:p>
        </w:tc>
      </w:tr>
      <w:tr w:rsidR="00F92B84" w:rsidRPr="00F92B84" w14:paraId="1B3F0C3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74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4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25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16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FD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C7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MA8Y38IqJ-00</w:t>
            </w:r>
          </w:p>
        </w:tc>
      </w:tr>
      <w:tr w:rsidR="00F92B84" w:rsidRPr="00F92B84" w14:paraId="217C4F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1A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1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73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51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5F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A6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MA8Y38eqL-00</w:t>
            </w:r>
          </w:p>
        </w:tc>
      </w:tr>
      <w:tr w:rsidR="00F92B84" w:rsidRPr="00F92B84" w14:paraId="19C1412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C0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29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F3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5F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78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39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MA8Y38eqI-00</w:t>
            </w:r>
          </w:p>
        </w:tc>
      </w:tr>
      <w:tr w:rsidR="00F92B84" w:rsidRPr="00F92B84" w14:paraId="6806C2B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0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0E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15:59:59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29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3B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1F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51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MA8Y38gWq-00</w:t>
            </w:r>
          </w:p>
        </w:tc>
      </w:tr>
      <w:tr w:rsidR="00F92B84" w:rsidRPr="00F92B84" w14:paraId="4326062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8C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34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82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81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81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694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MA8Y39ktj-00</w:t>
            </w:r>
          </w:p>
        </w:tc>
      </w:tr>
      <w:tr w:rsidR="00F92B84" w:rsidRPr="00F92B84" w14:paraId="1D878C9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46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26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06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7C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90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57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MA8Y39mQA-00</w:t>
            </w:r>
          </w:p>
        </w:tc>
      </w:tr>
      <w:tr w:rsidR="00F92B84" w:rsidRPr="00F92B84" w14:paraId="2021CF5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CF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A5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7D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CFD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37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0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MA8Y39mQ7-00</w:t>
            </w:r>
          </w:p>
        </w:tc>
      </w:tr>
      <w:tr w:rsidR="00F92B84" w:rsidRPr="00F92B84" w14:paraId="7ED7F18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58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33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29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0E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63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62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MA8Y39mQ3-00</w:t>
            </w:r>
          </w:p>
        </w:tc>
      </w:tr>
      <w:tr w:rsidR="00F92B84" w:rsidRPr="00F92B84" w14:paraId="413E4E7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A4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AF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C4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F9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C7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42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MA8Y39mQ0-00</w:t>
            </w:r>
          </w:p>
        </w:tc>
      </w:tr>
      <w:tr w:rsidR="00F92B84" w:rsidRPr="00F92B84" w14:paraId="50FA771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A81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3B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E4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1E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53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93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MA8Y39mPw-00</w:t>
            </w:r>
          </w:p>
        </w:tc>
      </w:tr>
      <w:tr w:rsidR="00F92B84" w:rsidRPr="00F92B84" w14:paraId="4AC6525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FE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4C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F2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52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CE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6F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MA8Y39mPt-00</w:t>
            </w:r>
          </w:p>
        </w:tc>
      </w:tr>
      <w:tr w:rsidR="00F92B84" w:rsidRPr="00F92B84" w14:paraId="01EB4D3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69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D4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35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68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C74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C4D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MA8Y39mPp-00</w:t>
            </w:r>
          </w:p>
        </w:tc>
      </w:tr>
      <w:tr w:rsidR="00F92B84" w:rsidRPr="00F92B84" w14:paraId="29EBCDF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FA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41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23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DA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C4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59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MA8Y39mS7-00</w:t>
            </w:r>
          </w:p>
        </w:tc>
      </w:tr>
      <w:tr w:rsidR="00F92B84" w:rsidRPr="00F92B84" w14:paraId="26D553E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90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EC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16:04:29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0C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9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A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58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MA8Y39odE-00</w:t>
            </w:r>
          </w:p>
        </w:tc>
      </w:tr>
      <w:tr w:rsidR="00F92B84" w:rsidRPr="00F92B84" w14:paraId="67EB6AD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7A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47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B5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24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D6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9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MA8Y3AoS8-00</w:t>
            </w:r>
          </w:p>
        </w:tc>
      </w:tr>
      <w:tr w:rsidR="00F92B84" w:rsidRPr="00F92B84" w14:paraId="6DD3976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6C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B7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16:08:27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E5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4B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B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9D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MA8Y3AoS5-00</w:t>
            </w:r>
          </w:p>
        </w:tc>
      </w:tr>
      <w:tr w:rsidR="00F92B84" w:rsidRPr="00F92B84" w14:paraId="72D700C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A4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0C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39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F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87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D9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MA8Y3Bc1J-00</w:t>
            </w:r>
          </w:p>
        </w:tc>
      </w:tr>
      <w:tr w:rsidR="00F92B84" w:rsidRPr="00F92B84" w14:paraId="4DF96CD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C4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7B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85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B4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16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53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MA8Y3Bc1G-00</w:t>
            </w:r>
          </w:p>
        </w:tc>
      </w:tr>
      <w:tr w:rsidR="00F92B84" w:rsidRPr="00F92B84" w14:paraId="1D3ECD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BF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04D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16:13:13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DA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0F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54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8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MA8Y3C13Q-00</w:t>
            </w:r>
          </w:p>
        </w:tc>
      </w:tr>
      <w:tr w:rsidR="00F92B84" w:rsidRPr="00F92B84" w14:paraId="199FFA2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A8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5A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16:13:24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A4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C8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BA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0F0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MA8Y3C3pc-00</w:t>
            </w:r>
          </w:p>
        </w:tc>
      </w:tr>
      <w:tr w:rsidR="00F92B84" w:rsidRPr="00F92B84" w14:paraId="2D30AF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5A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59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8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6F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5E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D6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MA8Y3CGDk-00</w:t>
            </w:r>
          </w:p>
        </w:tc>
      </w:tr>
      <w:tr w:rsidR="00F92B84" w:rsidRPr="00F92B84" w14:paraId="5109208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17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1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F08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A8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18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8D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MA8Y3CGDf-00</w:t>
            </w:r>
          </w:p>
        </w:tc>
      </w:tr>
      <w:tr w:rsidR="00F92B84" w:rsidRPr="00F92B84" w14:paraId="1DB0A47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97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4D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C6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D7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E8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25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MA8Y3CGDc-00</w:t>
            </w:r>
          </w:p>
        </w:tc>
      </w:tr>
      <w:tr w:rsidR="00F92B84" w:rsidRPr="00F92B84" w14:paraId="2258A8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5B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50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69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4E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C5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C6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MA8Y3CGDY-00</w:t>
            </w:r>
          </w:p>
        </w:tc>
      </w:tr>
      <w:tr w:rsidR="00F92B84" w:rsidRPr="00F92B84" w14:paraId="30E59FE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B1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AB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76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F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E1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23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MA8Y3CGDV-00</w:t>
            </w:r>
          </w:p>
        </w:tc>
      </w:tr>
      <w:tr w:rsidR="00F92B84" w:rsidRPr="00F92B84" w14:paraId="11B5330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42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AF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40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3A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1E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5E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MA8Y3COV7-00</w:t>
            </w:r>
          </w:p>
        </w:tc>
      </w:tr>
      <w:tr w:rsidR="00F92B84" w:rsidRPr="00F92B84" w14:paraId="2BEC447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60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09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E6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A7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71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8D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MA8Y3CgTO-00</w:t>
            </w:r>
          </w:p>
        </w:tc>
      </w:tr>
      <w:tr w:rsidR="00F92B84" w:rsidRPr="00F92B84" w14:paraId="5EC865B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E0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EE0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16:16:33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26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A4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92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41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MA8Y3Cr3X-00</w:t>
            </w:r>
          </w:p>
        </w:tc>
      </w:tr>
      <w:tr w:rsidR="00F92B84" w:rsidRPr="00F92B84" w14:paraId="1CA6B4B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30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6E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16:18:40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D4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5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13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76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MA8Y3DO0E-00</w:t>
            </w:r>
          </w:p>
        </w:tc>
      </w:tr>
      <w:tr w:rsidR="00F92B84" w:rsidRPr="00F92B84" w14:paraId="7325DF9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57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C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C0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6F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A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0F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MA8Y3DuTh-00</w:t>
            </w:r>
          </w:p>
        </w:tc>
      </w:tr>
      <w:tr w:rsidR="00F92B84" w:rsidRPr="00F92B84" w14:paraId="362BB1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C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2B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16:21:12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75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36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77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B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MA8Y3E1Vi-00</w:t>
            </w:r>
          </w:p>
        </w:tc>
      </w:tr>
      <w:tr w:rsidR="00F92B84" w:rsidRPr="00F92B84" w14:paraId="6CC7FF6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73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B0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AC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46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8D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22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MA8Y3E9KV-00</w:t>
            </w:r>
          </w:p>
        </w:tc>
      </w:tr>
      <w:tr w:rsidR="00F92B84" w:rsidRPr="00F92B84" w14:paraId="0726FA4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22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BA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A3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C0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81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69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MA8Y3FGEK-00</w:t>
            </w:r>
          </w:p>
        </w:tc>
      </w:tr>
      <w:tr w:rsidR="00F92B84" w:rsidRPr="00F92B84" w14:paraId="17BB64E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17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3E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A9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84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89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F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MA8Y3FGEJ-00</w:t>
            </w:r>
          </w:p>
        </w:tc>
      </w:tr>
      <w:tr w:rsidR="00F92B84" w:rsidRPr="00F92B84" w14:paraId="6516A87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B9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7C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32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DF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1D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E0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MA8Y3FGDM-02</w:t>
            </w:r>
          </w:p>
        </w:tc>
      </w:tr>
      <w:tr w:rsidR="00F92B84" w:rsidRPr="00F92B84" w14:paraId="612E30B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A3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E1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34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C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77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9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MA8Y3FGDM-00</w:t>
            </w:r>
          </w:p>
        </w:tc>
      </w:tr>
      <w:tr w:rsidR="00F92B84" w:rsidRPr="00F92B84" w14:paraId="6413529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D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2A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E4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0C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AB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FA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MA8Y3FGDL-04</w:t>
            </w:r>
          </w:p>
        </w:tc>
      </w:tr>
      <w:tr w:rsidR="00F92B84" w:rsidRPr="00F92B84" w14:paraId="1094F56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AD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DD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BF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4E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48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62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MA8Y3FGDL-02</w:t>
            </w:r>
          </w:p>
        </w:tc>
      </w:tr>
      <w:tr w:rsidR="00F92B84" w:rsidRPr="00F92B84" w14:paraId="4CEAED1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63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2B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63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237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B7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EC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MA8Y3FGDL-00</w:t>
            </w:r>
          </w:p>
        </w:tc>
      </w:tr>
      <w:tr w:rsidR="00F92B84" w:rsidRPr="00F92B84" w14:paraId="4DC7DCD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CA3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D2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7FE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56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BD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0A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MA8Y3FGDK-04</w:t>
            </w:r>
          </w:p>
        </w:tc>
      </w:tr>
      <w:tr w:rsidR="00F92B84" w:rsidRPr="00F92B84" w14:paraId="5FCB78D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9B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F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FE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3A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2C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D4D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MA8Y3FGDK-02</w:t>
            </w:r>
          </w:p>
        </w:tc>
      </w:tr>
      <w:tr w:rsidR="00F92B84" w:rsidRPr="00F92B84" w14:paraId="25324AC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0B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718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44F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16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FA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98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MA8Y3FGDK-00</w:t>
            </w:r>
          </w:p>
        </w:tc>
      </w:tr>
      <w:tr w:rsidR="00F92B84" w:rsidRPr="00F92B84" w14:paraId="6C2BACC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6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0F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13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20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22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73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MA8Y3FGDJ-02</w:t>
            </w:r>
          </w:p>
        </w:tc>
      </w:tr>
      <w:tr w:rsidR="00F92B84" w:rsidRPr="00F92B84" w14:paraId="350D5CC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1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BC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CF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C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06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20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MA8Y3FGDJ-00</w:t>
            </w:r>
          </w:p>
        </w:tc>
      </w:tr>
      <w:tr w:rsidR="00F92B84" w:rsidRPr="00F92B84" w14:paraId="79DD793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1A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17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AF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B6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768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5E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MA8Y3FGDI-04</w:t>
            </w:r>
          </w:p>
        </w:tc>
      </w:tr>
      <w:tr w:rsidR="00F92B84" w:rsidRPr="00F92B84" w14:paraId="2AB7DFB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2C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C9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BD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6FC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8F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73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MA8Y3FGDI-02</w:t>
            </w:r>
          </w:p>
        </w:tc>
      </w:tr>
      <w:tr w:rsidR="00F92B84" w:rsidRPr="00F92B84" w14:paraId="4AC93D8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FE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88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96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3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46A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894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MA8Y3FGDI-00</w:t>
            </w:r>
          </w:p>
        </w:tc>
      </w:tr>
      <w:tr w:rsidR="00F92B84" w:rsidRPr="00F92B84" w14:paraId="323F699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753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F31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46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02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CC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F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MA8Y3FGDH-02</w:t>
            </w:r>
          </w:p>
        </w:tc>
      </w:tr>
      <w:tr w:rsidR="00F92B84" w:rsidRPr="00F92B84" w14:paraId="40B93C5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6F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DB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4A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9B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DA4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5B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MA8Y3FGDH-00</w:t>
            </w:r>
          </w:p>
        </w:tc>
      </w:tr>
      <w:tr w:rsidR="00F92B84" w:rsidRPr="00F92B84" w14:paraId="02176B9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C7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56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A2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E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22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09E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MA8Y3FGCH-02</w:t>
            </w:r>
          </w:p>
        </w:tc>
      </w:tr>
      <w:tr w:rsidR="00F92B84" w:rsidRPr="00F92B84" w14:paraId="33B441E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1C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039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46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D2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1D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5E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MA8Y3FGCH-00</w:t>
            </w:r>
          </w:p>
        </w:tc>
      </w:tr>
      <w:tr w:rsidR="00F92B84" w:rsidRPr="00F92B84" w14:paraId="37E1D7C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F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17F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B22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32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B1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5A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MA8Y3FGCG-04</w:t>
            </w:r>
          </w:p>
        </w:tc>
      </w:tr>
      <w:tr w:rsidR="00F92B84" w:rsidRPr="00F92B84" w14:paraId="6E0754B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17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00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5F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46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0F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9B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MA8Y3FGCG-02</w:t>
            </w:r>
          </w:p>
        </w:tc>
      </w:tr>
      <w:tr w:rsidR="00F92B84" w:rsidRPr="00F92B84" w14:paraId="4B0F779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DE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5A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53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E06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5D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3C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MA8Y3FGCG-00</w:t>
            </w:r>
          </w:p>
        </w:tc>
      </w:tr>
      <w:tr w:rsidR="00F92B84" w:rsidRPr="00F92B84" w14:paraId="5514701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3E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8D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762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D4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92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C4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MA8Y3FGCF-02</w:t>
            </w:r>
          </w:p>
        </w:tc>
      </w:tr>
      <w:tr w:rsidR="00F92B84" w:rsidRPr="00F92B84" w14:paraId="3AD17D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F1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73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16:26:05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5F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31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D0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285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MA8Y3FGCF-00</w:t>
            </w:r>
          </w:p>
        </w:tc>
      </w:tr>
      <w:tr w:rsidR="00F92B84" w:rsidRPr="00F92B84" w14:paraId="6A581DE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AD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07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D4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A0C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10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EA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MA8Y3FrDI-00</w:t>
            </w:r>
          </w:p>
        </w:tc>
      </w:tr>
      <w:tr w:rsidR="00F92B84" w:rsidRPr="00F92B84" w14:paraId="5FD52C7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BB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DB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2C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54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A2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A3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MA8Y3FrDG-00</w:t>
            </w:r>
          </w:p>
        </w:tc>
      </w:tr>
      <w:tr w:rsidR="00F92B84" w:rsidRPr="00F92B84" w14:paraId="2065948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F6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1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DC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7EB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CB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AE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MA8Y3GGoc-00</w:t>
            </w:r>
          </w:p>
        </w:tc>
      </w:tr>
      <w:tr w:rsidR="00F92B84" w:rsidRPr="00F92B84" w14:paraId="520F19D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37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44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59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A8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5E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5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MA8Y3GGob-00</w:t>
            </w:r>
          </w:p>
        </w:tc>
      </w:tr>
      <w:tr w:rsidR="00F92B84" w:rsidRPr="00F92B84" w14:paraId="4B5239E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DE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26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6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F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588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D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MA8Y3GGjj-00</w:t>
            </w:r>
          </w:p>
        </w:tc>
      </w:tr>
      <w:tr w:rsidR="00F92B84" w:rsidRPr="00F92B84" w14:paraId="79F6272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43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F2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570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5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30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93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MA8Y3GGjf-00</w:t>
            </w:r>
          </w:p>
        </w:tc>
      </w:tr>
      <w:tr w:rsidR="00F92B84" w:rsidRPr="00F92B84" w14:paraId="232696C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52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B6C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E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15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BD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94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MA8Y3GGjb-00</w:t>
            </w:r>
          </w:p>
        </w:tc>
      </w:tr>
      <w:tr w:rsidR="00F92B84" w:rsidRPr="00F92B84" w14:paraId="780A049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48B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F7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7E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70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A1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0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MA8Y3GGjX-00</w:t>
            </w:r>
          </w:p>
        </w:tc>
      </w:tr>
      <w:tr w:rsidR="00F92B84" w:rsidRPr="00F92B84" w14:paraId="7D3B489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B8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315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F93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B3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E9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BE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MA8Y3GGjW-00</w:t>
            </w:r>
          </w:p>
        </w:tc>
      </w:tr>
      <w:tr w:rsidR="00F92B84" w:rsidRPr="00F92B84" w14:paraId="34950803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044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A9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27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96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96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A2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MA8Y3GGfH-00</w:t>
            </w:r>
          </w:p>
        </w:tc>
      </w:tr>
      <w:tr w:rsidR="00F92B84" w:rsidRPr="00F92B84" w14:paraId="0C66A38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3C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2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D6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C9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5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EB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MA8Y3GGf8-00</w:t>
            </w:r>
          </w:p>
        </w:tc>
      </w:tr>
      <w:tr w:rsidR="00F92B84" w:rsidRPr="00F92B84" w14:paraId="0E6EB5D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36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39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16:34:24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8E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131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4CB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0A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MA8Y3HLfP-00</w:t>
            </w:r>
          </w:p>
        </w:tc>
      </w:tr>
      <w:tr w:rsidR="00F92B84" w:rsidRPr="00F92B84" w14:paraId="039B623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20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19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16:34:24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31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9C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25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3F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MA8Y3HLfO-00</w:t>
            </w:r>
          </w:p>
        </w:tc>
      </w:tr>
      <w:tr w:rsidR="00F92B84" w:rsidRPr="00F92B84" w14:paraId="2C87525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4F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60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1A6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4A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C78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F4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MA8Y3HmQX-00</w:t>
            </w:r>
          </w:p>
        </w:tc>
      </w:tr>
      <w:tr w:rsidR="00F92B84" w:rsidRPr="00F92B84" w14:paraId="400FCAA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EC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ED1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C8E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F4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77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437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MA8Y3HmQS-00</w:t>
            </w:r>
          </w:p>
        </w:tc>
      </w:tr>
      <w:tr w:rsidR="00F92B84" w:rsidRPr="00F92B84" w14:paraId="749192D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38C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97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F92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5DC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8A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05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MA8Y3HmQO-00</w:t>
            </w:r>
          </w:p>
        </w:tc>
      </w:tr>
      <w:tr w:rsidR="00F92B84" w:rsidRPr="00F92B84" w14:paraId="43CCDDF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F0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969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E8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99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CB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1E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MA8Y3HmQL-00</w:t>
            </w:r>
          </w:p>
        </w:tc>
      </w:tr>
      <w:tr w:rsidR="00F92B84" w:rsidRPr="00F92B84" w14:paraId="1190FC1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F0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DE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F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F8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15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9E4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MA8Y3I87Y-00</w:t>
            </w:r>
          </w:p>
        </w:tc>
      </w:tr>
      <w:tr w:rsidR="00F92B84" w:rsidRPr="00F92B84" w14:paraId="54C8492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A5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B9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5FD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AD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F9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B0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MA8Y3I87U-00</w:t>
            </w:r>
          </w:p>
        </w:tc>
      </w:tr>
      <w:tr w:rsidR="00F92B84" w:rsidRPr="00F92B84" w14:paraId="1B41EC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30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449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4E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3CB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7D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MA8Y3I87S-00</w:t>
            </w:r>
          </w:p>
        </w:tc>
      </w:tr>
      <w:tr w:rsidR="00F92B84" w:rsidRPr="00F92B84" w14:paraId="48BCE87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CC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49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FA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64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4F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46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MA8Y3I87Q-00</w:t>
            </w:r>
          </w:p>
        </w:tc>
      </w:tr>
      <w:tr w:rsidR="00F92B84" w:rsidRPr="00F92B84" w14:paraId="6955A62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BF8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854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4D8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2D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B2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7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MA8Y3I87L-00</w:t>
            </w:r>
          </w:p>
        </w:tc>
      </w:tr>
      <w:tr w:rsidR="00F92B84" w:rsidRPr="00F92B84" w14:paraId="5AD2891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93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B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44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2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32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C3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MA8Y3I87I-00</w:t>
            </w:r>
          </w:p>
        </w:tc>
      </w:tr>
      <w:tr w:rsidR="00F92B84" w:rsidRPr="00F92B84" w14:paraId="645E88D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FB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68D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16:39:28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29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5B1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832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79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MA8Y3IciZ-00</w:t>
            </w:r>
          </w:p>
        </w:tc>
      </w:tr>
      <w:tr w:rsidR="00F92B84" w:rsidRPr="00F92B84" w14:paraId="2038255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0F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48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676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A27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1E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C1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MA8Y3JVYv-00</w:t>
            </w:r>
          </w:p>
        </w:tc>
      </w:tr>
      <w:tr w:rsidR="00F92B84" w:rsidRPr="00F92B84" w14:paraId="66160C3A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E2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75E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45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2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316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61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MA8Y3KAsW-00</w:t>
            </w:r>
          </w:p>
        </w:tc>
      </w:tr>
      <w:tr w:rsidR="00F92B84" w:rsidRPr="00F92B84" w14:paraId="32038DD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FE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00C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A5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371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094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0B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MA8Y3KAsS-00</w:t>
            </w:r>
          </w:p>
        </w:tc>
      </w:tr>
      <w:tr w:rsidR="00F92B84" w:rsidRPr="00F92B84" w14:paraId="26F7653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86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CA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55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EF1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1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502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MA8Y3KAsO-00</w:t>
            </w:r>
          </w:p>
        </w:tc>
      </w:tr>
      <w:tr w:rsidR="00F92B84" w:rsidRPr="00F92B84" w14:paraId="0397933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3E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405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EF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B1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AD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7A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MA8Y3KAsL-00</w:t>
            </w:r>
          </w:p>
        </w:tc>
      </w:tr>
      <w:tr w:rsidR="00F92B84" w:rsidRPr="00F92B84" w14:paraId="3C99B92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6EA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1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35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9E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4A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2C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MA8Y3KAsH-00</w:t>
            </w:r>
          </w:p>
        </w:tc>
      </w:tr>
      <w:tr w:rsidR="00F92B84" w:rsidRPr="00F92B84" w14:paraId="3B6B374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99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15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F0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91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86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3F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MA8Y3KAsD-00</w:t>
            </w:r>
          </w:p>
        </w:tc>
      </w:tr>
      <w:tr w:rsidR="00F92B84" w:rsidRPr="00F92B84" w14:paraId="36F82EE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688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D26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16:45:38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53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50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A45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DF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MA8Y3KAsA-00</w:t>
            </w:r>
          </w:p>
        </w:tc>
      </w:tr>
      <w:tr w:rsidR="00F92B84" w:rsidRPr="00F92B84" w14:paraId="005CE3D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AB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43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16:49:37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066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55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EB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1F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MA8Y3LB2W-00</w:t>
            </w:r>
          </w:p>
        </w:tc>
      </w:tr>
      <w:tr w:rsidR="00F92B84" w:rsidRPr="00F92B84" w14:paraId="32D6C3AD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48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2D9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5F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05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65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C64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MA8Y3LWa9-00</w:t>
            </w:r>
          </w:p>
        </w:tc>
      </w:tr>
      <w:tr w:rsidR="00F92B84" w:rsidRPr="00F92B84" w14:paraId="78B0B05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7F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E9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04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DE8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A9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208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MA8Y3LWa6-00</w:t>
            </w:r>
          </w:p>
        </w:tc>
      </w:tr>
      <w:tr w:rsidR="00F92B84" w:rsidRPr="00F92B84" w14:paraId="2E7731B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E1C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958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16:52:08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7C3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175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1C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076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MA8Y3LoJH-00</w:t>
            </w:r>
          </w:p>
        </w:tc>
      </w:tr>
      <w:tr w:rsidR="00F92B84" w:rsidRPr="00F92B84" w14:paraId="298B536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386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BC5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16:52:08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9DB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3B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D6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634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MA8Y3LoJE-00</w:t>
            </w:r>
          </w:p>
        </w:tc>
      </w:tr>
      <w:tr w:rsidR="00F92B84" w:rsidRPr="00F92B84" w14:paraId="32C5ED8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1C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70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16:52:08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7D9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D8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FED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0F9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MA8Y3LoJB-00</w:t>
            </w:r>
          </w:p>
        </w:tc>
      </w:tr>
      <w:tr w:rsidR="00F92B84" w:rsidRPr="00F92B84" w14:paraId="320FA57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B1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5F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16:52:08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CAF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602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FD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EE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MA8Y3LoHc-00</w:t>
            </w:r>
          </w:p>
        </w:tc>
      </w:tr>
      <w:tr w:rsidR="00F92B84" w:rsidRPr="00F92B84" w14:paraId="06CB343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88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663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16:52:59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E6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83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C3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2D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MA8Y3M1dU-00</w:t>
            </w:r>
          </w:p>
        </w:tc>
      </w:tr>
      <w:tr w:rsidR="00F92B84" w:rsidRPr="00F92B84" w14:paraId="1C0DE41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8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EE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16:56:03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90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FA7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3B6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3F9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MA8Y3MnSn-00</w:t>
            </w:r>
          </w:p>
        </w:tc>
      </w:tr>
      <w:tr w:rsidR="00F92B84" w:rsidRPr="00F92B84" w14:paraId="10A67CD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93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33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A6F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3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3D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93F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MA8Y3Nylp-00</w:t>
            </w:r>
          </w:p>
        </w:tc>
      </w:tr>
      <w:tr w:rsidR="00F92B84" w:rsidRPr="00F92B84" w14:paraId="37A84FA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FF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6D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65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2A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EF1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0A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MA8Y3Nylm-00</w:t>
            </w:r>
          </w:p>
        </w:tc>
      </w:tr>
      <w:tr w:rsidR="00F92B84" w:rsidRPr="00F92B84" w14:paraId="23D9F24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24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CBF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13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F2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3AA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AB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MA8Y3Nyli-00</w:t>
            </w:r>
          </w:p>
        </w:tc>
      </w:tr>
      <w:tr w:rsidR="00F92B84" w:rsidRPr="00F92B84" w14:paraId="3E204BC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3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A6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02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5A5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175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7D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MA8Y3Nz25-00</w:t>
            </w:r>
          </w:p>
        </w:tc>
      </w:tr>
      <w:tr w:rsidR="00F92B84" w:rsidRPr="00F92B84" w14:paraId="65EB25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766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F8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37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AC2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302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30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MA8Y3Nz21-00</w:t>
            </w:r>
          </w:p>
        </w:tc>
      </w:tr>
      <w:tr w:rsidR="00F92B84" w:rsidRPr="00F92B84" w14:paraId="2EEAA5C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C7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D1C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17:00:47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6CE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8B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D7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F1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MA8Y3NzIq-00</w:t>
            </w:r>
          </w:p>
        </w:tc>
      </w:tr>
      <w:tr w:rsidR="00F92B84" w:rsidRPr="00F92B84" w14:paraId="426D4972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7E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C1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17:01:31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B2A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05F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73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8E5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MA8Y3OAvD-00</w:t>
            </w:r>
          </w:p>
        </w:tc>
      </w:tr>
      <w:tr w:rsidR="00F92B84" w:rsidRPr="00F92B84" w14:paraId="39EF2B8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751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51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17:01:46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5D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9A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09B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816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MA8Y3OEiY-00</w:t>
            </w:r>
          </w:p>
        </w:tc>
      </w:tr>
      <w:tr w:rsidR="00F92B84" w:rsidRPr="00F92B84" w14:paraId="35CC15A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E0B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A97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17:05:12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FD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A8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2E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BF4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MA8Y3P6Sx-02</w:t>
            </w:r>
          </w:p>
        </w:tc>
      </w:tr>
      <w:tr w:rsidR="00F92B84" w:rsidRPr="00F92B84" w14:paraId="0EF98D7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9CF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60A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17:06:10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FE6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621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56A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55B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MA8Y3PLWh-00</w:t>
            </w:r>
          </w:p>
        </w:tc>
      </w:tr>
      <w:tr w:rsidR="00F92B84" w:rsidRPr="00F92B84" w14:paraId="1CE1F201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EFF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C4B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17:06:10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DF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3E1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04F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822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MA8Y3PLWf-00</w:t>
            </w:r>
          </w:p>
        </w:tc>
      </w:tr>
      <w:tr w:rsidR="00F92B84" w:rsidRPr="00F92B84" w14:paraId="3833316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D00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6BB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77D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17D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36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0C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MA8Y3PQ5q-00</w:t>
            </w:r>
          </w:p>
        </w:tc>
      </w:tr>
      <w:tr w:rsidR="00F92B84" w:rsidRPr="00F92B84" w14:paraId="0CAB14BB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B1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A7B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17:09:22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CE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5F0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2D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E4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MA8Y3Q9TB-00</w:t>
            </w:r>
          </w:p>
        </w:tc>
      </w:tr>
      <w:tr w:rsidR="00F92B84" w:rsidRPr="00F92B84" w14:paraId="31133530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F7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610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BF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76A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FA5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E57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MA8Y3QrEI-00</w:t>
            </w:r>
          </w:p>
        </w:tc>
      </w:tr>
      <w:tr w:rsidR="00F92B84" w:rsidRPr="00F92B84" w14:paraId="3437354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51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A8C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924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2E9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836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399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MA8Y3R6hl-00</w:t>
            </w:r>
          </w:p>
        </w:tc>
      </w:tr>
      <w:tr w:rsidR="00F92B84" w:rsidRPr="00F92B84" w14:paraId="4CDFFF6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6D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69F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EDE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CA2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372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ABE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MA8Y3R6hi-00</w:t>
            </w:r>
          </w:p>
        </w:tc>
      </w:tr>
      <w:tr w:rsidR="00F92B84" w:rsidRPr="00F92B84" w14:paraId="375AEEC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0D7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FE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68A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B7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1AE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F9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MA8Y3R6he-00</w:t>
            </w:r>
          </w:p>
        </w:tc>
      </w:tr>
      <w:tr w:rsidR="00F92B84" w:rsidRPr="00F92B84" w14:paraId="5D2AF65E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B20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057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A72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C6E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4A7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8A8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MA8Y3R6ha-00</w:t>
            </w:r>
          </w:p>
        </w:tc>
      </w:tr>
      <w:tr w:rsidR="00F92B84" w:rsidRPr="00F92B84" w14:paraId="03B2D528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5D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5A7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F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B28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B5C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BF5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MA8Y3R6fH-00</w:t>
            </w:r>
          </w:p>
        </w:tc>
      </w:tr>
      <w:tr w:rsidR="00F92B84" w:rsidRPr="00F92B84" w14:paraId="276DA66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18A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9BB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F95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89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23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F00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MA8Y3R6fF-02</w:t>
            </w:r>
          </w:p>
        </w:tc>
      </w:tr>
      <w:tr w:rsidR="00F92B84" w:rsidRPr="00F92B84" w14:paraId="2E7B87A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6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7BA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613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F5E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F7E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80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MA8Y3R6fF-00</w:t>
            </w:r>
          </w:p>
        </w:tc>
      </w:tr>
      <w:tr w:rsidR="00F92B84" w:rsidRPr="00F92B84" w14:paraId="6C69BEA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CFA2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5C0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909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D9C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C6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A50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MA8Y3R6fA-02</w:t>
            </w:r>
          </w:p>
        </w:tc>
      </w:tr>
      <w:tr w:rsidR="00F92B84" w:rsidRPr="00F92B84" w14:paraId="66734EB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2D0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75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025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09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6F1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A52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MA8Y3R6fA-00</w:t>
            </w:r>
          </w:p>
        </w:tc>
      </w:tr>
      <w:tr w:rsidR="00F92B84" w:rsidRPr="00F92B84" w14:paraId="67D74014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86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AC7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68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BF3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50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25A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MA8Y3R6ej-00</w:t>
            </w:r>
          </w:p>
        </w:tc>
      </w:tr>
      <w:tr w:rsidR="00F92B84" w:rsidRPr="00F92B84" w14:paraId="27A2B63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1E2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89D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E8C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CEB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087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89B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MA8Y3R6ef-00</w:t>
            </w:r>
          </w:p>
        </w:tc>
      </w:tr>
      <w:tr w:rsidR="00F92B84" w:rsidRPr="00F92B84" w14:paraId="35653A3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D37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7AD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22B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354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CD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E39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MA8Y3R6ec-00</w:t>
            </w:r>
          </w:p>
        </w:tc>
      </w:tr>
      <w:tr w:rsidR="00F92B84" w:rsidRPr="00F92B84" w14:paraId="3C426356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D7FE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F2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7BA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271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5A4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FCC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MA8Y3R6eI-00</w:t>
            </w:r>
          </w:p>
        </w:tc>
      </w:tr>
      <w:tr w:rsidR="00F92B84" w:rsidRPr="00F92B84" w14:paraId="56DFE895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B14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00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2468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908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A63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6CE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MA8Y3R6eE-00</w:t>
            </w:r>
          </w:p>
        </w:tc>
      </w:tr>
      <w:tr w:rsidR="00F92B84" w:rsidRPr="00F92B84" w14:paraId="2BEE011C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6FF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871C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D5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3939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18A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631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MA8Y3R6eC-00</w:t>
            </w:r>
          </w:p>
        </w:tc>
      </w:tr>
      <w:tr w:rsidR="00F92B84" w:rsidRPr="00F92B84" w14:paraId="7A365867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58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9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48BD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451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5EC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2F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MA8Y3R6e8-00</w:t>
            </w:r>
          </w:p>
        </w:tc>
      </w:tr>
      <w:tr w:rsidR="00F92B84" w:rsidRPr="00F92B84" w14:paraId="2FE206CF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5D0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C2D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B8E0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20E6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E1E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7C23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MA8Y3RLDf-00</w:t>
            </w:r>
          </w:p>
        </w:tc>
      </w:tr>
      <w:tr w:rsidR="00F92B84" w:rsidRPr="00F92B84" w14:paraId="31C224C9" w14:textId="77777777" w:rsidTr="00F92B84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009B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DFC5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17:16:06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81E1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4B37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27A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6AF" w14:textId="77777777" w:rsidR="00F92B84" w:rsidRPr="00F92B84" w:rsidRDefault="00F92B84" w:rsidP="00F92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92B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MA8Y3RqQm-00</w:t>
            </w:r>
          </w:p>
        </w:tc>
      </w:tr>
    </w:tbl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045B" w14:textId="77777777" w:rsidR="007416E5" w:rsidRDefault="007416E5" w:rsidP="00F2487C">
      <w:r>
        <w:separator/>
      </w:r>
    </w:p>
  </w:endnote>
  <w:endnote w:type="continuationSeparator" w:id="0">
    <w:p w14:paraId="79CC7101" w14:textId="77777777" w:rsidR="007416E5" w:rsidRDefault="007416E5" w:rsidP="00F2487C">
      <w:r>
        <w:continuationSeparator/>
      </w:r>
    </w:p>
  </w:endnote>
  <w:endnote w:type="continuationNotice" w:id="1">
    <w:p w14:paraId="389CE945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02EE" w14:textId="77777777" w:rsidR="007416E5" w:rsidRDefault="007416E5" w:rsidP="00F2487C">
      <w:r>
        <w:separator/>
      </w:r>
    </w:p>
  </w:footnote>
  <w:footnote w:type="continuationSeparator" w:id="0">
    <w:p w14:paraId="7E8D6D6D" w14:textId="77777777" w:rsidR="007416E5" w:rsidRDefault="007416E5" w:rsidP="00F2487C">
      <w:r>
        <w:continuationSeparator/>
      </w:r>
    </w:p>
  </w:footnote>
  <w:footnote w:type="continuationNotice" w:id="1">
    <w:p w14:paraId="455B29D6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819F8"/>
    <w:rsid w:val="000A633D"/>
    <w:rsid w:val="000B497C"/>
    <w:rsid w:val="000C6534"/>
    <w:rsid w:val="000D698E"/>
    <w:rsid w:val="000F1286"/>
    <w:rsid w:val="001211C1"/>
    <w:rsid w:val="00125159"/>
    <w:rsid w:val="00133285"/>
    <w:rsid w:val="00133C63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D708B"/>
    <w:rsid w:val="003E0113"/>
    <w:rsid w:val="003E3C75"/>
    <w:rsid w:val="0040353C"/>
    <w:rsid w:val="00406855"/>
    <w:rsid w:val="00406C68"/>
    <w:rsid w:val="004118C9"/>
    <w:rsid w:val="00411E5B"/>
    <w:rsid w:val="0041547E"/>
    <w:rsid w:val="004331B1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A664D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C6A5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301BA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10FE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E263E"/>
    <w:rsid w:val="00AF7B4F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4CD1"/>
    <w:rsid w:val="00BA5DDF"/>
    <w:rsid w:val="00BA7923"/>
    <w:rsid w:val="00BB33ED"/>
    <w:rsid w:val="00BB4870"/>
    <w:rsid w:val="00BB7DA5"/>
    <w:rsid w:val="00C01BDA"/>
    <w:rsid w:val="00C14073"/>
    <w:rsid w:val="00C21175"/>
    <w:rsid w:val="00C25D9C"/>
    <w:rsid w:val="00C31BB5"/>
    <w:rsid w:val="00C379C3"/>
    <w:rsid w:val="00C42A20"/>
    <w:rsid w:val="00C43A96"/>
    <w:rsid w:val="00C43BE9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2B84"/>
    <w:rsid w:val="00F931BC"/>
    <w:rsid w:val="00FA03EA"/>
    <w:rsid w:val="00FA3DDF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F92B84"/>
    <w:pPr>
      <w:shd w:val="clear" w:color="000000" w:fill="FFFFFF"/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66">
    <w:name w:val="xl66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xl67">
    <w:name w:val="xl67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n-US"/>
    </w:rPr>
  </w:style>
  <w:style w:type="paragraph" w:customStyle="1" w:styleId="xl68">
    <w:name w:val="xl68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US"/>
    </w:rPr>
  </w:style>
  <w:style w:type="paragraph" w:customStyle="1" w:styleId="xl69">
    <w:name w:val="xl69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US"/>
    </w:rPr>
  </w:style>
  <w:style w:type="paragraph" w:customStyle="1" w:styleId="xl70">
    <w:name w:val="xl70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US"/>
    </w:rPr>
  </w:style>
  <w:style w:type="paragraph" w:customStyle="1" w:styleId="xl71">
    <w:name w:val="xl71"/>
    <w:basedOn w:val="Normal"/>
    <w:rsid w:val="00F92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en-US"/>
    </w:rPr>
  </w:style>
  <w:style w:type="paragraph" w:customStyle="1" w:styleId="xl72">
    <w:name w:val="xl72"/>
    <w:basedOn w:val="Normal"/>
    <w:rsid w:val="00F92B84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MAR17MELD-955777008-81530</_dlc_DocId>
    <_dlc_DocIdUrl xmlns="5fe4e853-3417-48a7-a9b2-767e16cca7ad">
      <Url>https://afmap.sharepoint.com/sites/afmdms_mar17meldingen/_layouts/15/DocIdRedir.aspx?ID=MAR17MELD-955777008-81530</Url>
      <Description>MAR17MELD-955777008-81530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C2505-10197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2025.05.22.docx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2141A-138F-419B-B81C-63C7F01EDFD7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23DE4E8F-1479-4C59-9C1F-17772BF03807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</TotalTime>
  <Pages>13</Pages>
  <Words>3700</Words>
  <Characters>25574</Characters>
  <Application>Microsoft Office Word</Application>
  <DocSecurity>0</DocSecurity>
  <Lines>213</Lines>
  <Paragraphs>58</Paragraphs>
  <ScaleCrop>false</ScaleCrop>
  <Company>Freshfields Bruckhaus Deringer</Company>
  <LinksUpToDate>false</LinksUpToDate>
  <CharactersWithSpaces>29216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Earlby, James (REHQ-LON)</cp:lastModifiedBy>
  <cp:revision>3</cp:revision>
  <cp:lastPrinted>2016-11-21T15:24:00Z</cp:lastPrinted>
  <dcterms:created xsi:type="dcterms:W3CDTF">2025-05-22T15:54:00Z</dcterms:created>
  <dcterms:modified xsi:type="dcterms:W3CDTF">2025-05-22T16:01:00Z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e9ed187e-4625-4517-a819-a9034ce9a107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