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4FA8C5F5" w:rsidR="00D647F7" w:rsidRPr="00A50F83" w:rsidRDefault="005654EC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</w:t>
      </w:r>
      <w:r w:rsidR="006A2188">
        <w:rPr>
          <w:sz w:val="22"/>
          <w:szCs w:val="22"/>
          <w:lang w:val="en"/>
        </w:rPr>
        <w:t>6</w:t>
      </w:r>
      <w:r w:rsidR="00B26CAE">
        <w:rPr>
          <w:sz w:val="22"/>
          <w:szCs w:val="22"/>
          <w:lang w:val="en"/>
        </w:rPr>
        <w:t xml:space="preserve"> July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3845A226" w:rsidR="00163D46" w:rsidRPr="000C38DA" w:rsidRDefault="00163D46" w:rsidP="000C38DA">
      <w:pPr>
        <w:pStyle w:val="a"/>
        <w:rPr>
          <w:sz w:val="22"/>
          <w:szCs w:val="22"/>
          <w:lang w:val="en-US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770C00">
        <w:rPr>
          <w:sz w:val="22"/>
          <w:szCs w:val="22"/>
        </w:rPr>
        <w:t xml:space="preserve"> </w:t>
      </w:r>
      <w:r w:rsidR="007D1352" w:rsidRPr="007D1352">
        <w:rPr>
          <w:sz w:val="22"/>
          <w:szCs w:val="22"/>
          <w:lang w:val="en-US"/>
        </w:rPr>
        <w:t>125,500</w:t>
      </w:r>
      <w:r w:rsidR="007D1352">
        <w:rPr>
          <w:sz w:val="22"/>
          <w:szCs w:val="22"/>
          <w:lang w:val="en-US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B93C2F" w:rsidRPr="00B93C2F">
        <w:rPr>
          <w:sz w:val="22"/>
          <w:szCs w:val="22"/>
          <w:lang w:val="en"/>
        </w:rPr>
        <w:t>46,628,528</w:t>
      </w:r>
      <w:r w:rsidR="00B93C2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B93C2F" w:rsidRPr="00B93C2F">
        <w:rPr>
          <w:sz w:val="22"/>
          <w:szCs w:val="22"/>
          <w:lang w:val="en"/>
        </w:rPr>
        <w:t>1,835,233,275</w:t>
      </w:r>
      <w:r w:rsidR="00B93C2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9472C6" w:rsidRPr="009472C6">
        <w:rPr>
          <w:sz w:val="22"/>
          <w:szCs w:val="22"/>
          <w:lang w:val="en"/>
        </w:rPr>
        <w:t>27,020,858</w:t>
      </w:r>
      <w:r w:rsidR="009472C6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B0ADC8E" w:rsidR="003E0113" w:rsidRPr="006913CC" w:rsidRDefault="008F07FC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6913CC">
              <w:rPr>
                <w:sz w:val="22"/>
                <w:szCs w:val="22"/>
              </w:rPr>
              <w:t>1</w:t>
            </w:r>
            <w:r w:rsidR="006A2188">
              <w:rPr>
                <w:sz w:val="22"/>
                <w:szCs w:val="22"/>
              </w:rPr>
              <w:t>6</w:t>
            </w:r>
            <w:r w:rsidR="001E3EAC" w:rsidRPr="006913CC">
              <w:rPr>
                <w:sz w:val="22"/>
                <w:szCs w:val="22"/>
              </w:rPr>
              <w:t xml:space="preserve"> July </w:t>
            </w:r>
            <w:r w:rsidRPr="006913CC">
              <w:rPr>
                <w:sz w:val="22"/>
                <w:szCs w:val="22"/>
              </w:rPr>
              <w:t>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B5BC290" w:rsidR="003E0113" w:rsidRPr="006913CC" w:rsidRDefault="006A2188" w:rsidP="004E371D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6A2188">
              <w:rPr>
                <w:rFonts w:ascii="Arial" w:hAnsi="Arial" w:cs="Arial"/>
                <w:color w:val="000000"/>
                <w:sz w:val="22"/>
                <w:szCs w:val="22"/>
              </w:rPr>
              <w:t>125,500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31DEF11D" w:rsidR="003258FF" w:rsidRPr="001A2A83" w:rsidRDefault="00B93C2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93C2F">
              <w:rPr>
                <w:rFonts w:ascii="Arial" w:hAnsi="Arial" w:cs="Arial"/>
                <w:sz w:val="22"/>
                <w:szCs w:val="22"/>
              </w:rPr>
              <w:t>4010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D384E0E" w:rsidR="003258FF" w:rsidRPr="001A2A83" w:rsidRDefault="00B93C2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93C2F">
              <w:rPr>
                <w:rFonts w:ascii="Arial" w:hAnsi="Arial" w:cs="Arial"/>
                <w:sz w:val="22"/>
                <w:szCs w:val="22"/>
              </w:rPr>
              <w:t>3970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0A32843" w:rsidR="003E0113" w:rsidRPr="001A2A83" w:rsidRDefault="006A218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A2188">
              <w:rPr>
                <w:rFonts w:ascii="Arial" w:hAnsi="Arial" w:cs="Arial"/>
                <w:sz w:val="22"/>
                <w:szCs w:val="22"/>
              </w:rPr>
              <w:t>3991.6076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2220"/>
        <w:gridCol w:w="798"/>
        <w:gridCol w:w="1000"/>
        <w:gridCol w:w="1180"/>
        <w:gridCol w:w="4000"/>
      </w:tblGrid>
      <w:tr w:rsidR="00057379" w:rsidRPr="00057379" w14:paraId="6C90524E" w14:textId="77777777" w:rsidTr="00057379">
        <w:trPr>
          <w:trHeight w:val="24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D0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Transaction Date and time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D2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Volume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D9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Price (p)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87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Platform Code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12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Transaction reference number</w:t>
            </w:r>
          </w:p>
        </w:tc>
      </w:tr>
      <w:tr w:rsidR="00057379" w:rsidRPr="00057379" w14:paraId="48BFD24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58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07:01:18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8C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8E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1E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56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05002050000003293-E0Nn2QAS2BfH20250716</w:t>
            </w:r>
          </w:p>
        </w:tc>
      </w:tr>
      <w:tr w:rsidR="00057379" w:rsidRPr="00057379" w14:paraId="3782D7B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1C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07:01:22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8A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CE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7A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CE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07002070000003276-E0Nn2QAS2Bq120250716</w:t>
            </w:r>
          </w:p>
        </w:tc>
      </w:tr>
      <w:tr w:rsidR="00057379" w:rsidRPr="00057379" w14:paraId="1C9DEC5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F5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07:02:37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B9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9A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52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9B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07002070000003424-E0Nn2QAS2Gln20250716</w:t>
            </w:r>
          </w:p>
        </w:tc>
      </w:tr>
      <w:tr w:rsidR="00057379" w:rsidRPr="00057379" w14:paraId="0BE0216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19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30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38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4F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6E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05002050000003511-E0Nn2QAS2GvX20250716</w:t>
            </w:r>
          </w:p>
        </w:tc>
      </w:tr>
      <w:tr w:rsidR="00057379" w:rsidRPr="00057379" w14:paraId="449C073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3E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07:03:33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AA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45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01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94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07002070000003508-E0Nn2QAS2IP420250716</w:t>
            </w:r>
          </w:p>
        </w:tc>
      </w:tr>
      <w:tr w:rsidR="00057379" w:rsidRPr="00057379" w14:paraId="434EC6D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E5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07:04:05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F7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B7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E2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9E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05002050000003680-E0Nn2QAS2JIg20250716</w:t>
            </w:r>
          </w:p>
        </w:tc>
      </w:tr>
      <w:tr w:rsidR="00057379" w:rsidRPr="00057379" w14:paraId="204FB76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07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07:04:33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05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24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1A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16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05002050000003727-E0Nn2QAS2K7o20250716</w:t>
            </w:r>
          </w:p>
        </w:tc>
      </w:tr>
      <w:tr w:rsidR="00057379" w:rsidRPr="00057379" w14:paraId="72ADC5F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E6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07:04:33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48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6C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98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B9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05002050000003727-E0Nn2QAS2K7h20250716</w:t>
            </w:r>
          </w:p>
        </w:tc>
      </w:tr>
      <w:tr w:rsidR="00057379" w:rsidRPr="00057379" w14:paraId="2690DBC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C9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E5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7D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B9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47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07002070000004068-E0Nn2QAS2N9G20250716</w:t>
            </w:r>
          </w:p>
        </w:tc>
      </w:tr>
      <w:tr w:rsidR="00057379" w:rsidRPr="00057379" w14:paraId="024C142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30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CC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46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E5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57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07002070000004068-E0Nn2QAS2N9E20250716</w:t>
            </w:r>
          </w:p>
        </w:tc>
      </w:tr>
      <w:tr w:rsidR="00057379" w:rsidRPr="00057379" w14:paraId="3701CDC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8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BC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ED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A1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91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07002070000004068-E0Nn2QAS2N9C20250716</w:t>
            </w:r>
          </w:p>
        </w:tc>
      </w:tr>
      <w:tr w:rsidR="00057379" w:rsidRPr="00057379" w14:paraId="651F7B0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40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2B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06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CF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E5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07002070000004068-E0Nn2QAS2N9A20250716</w:t>
            </w:r>
          </w:p>
        </w:tc>
      </w:tr>
      <w:tr w:rsidR="00057379" w:rsidRPr="00057379" w14:paraId="4C5A3BC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81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07:07:48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4A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24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95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BE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05002050000004291-E0Nn2QAS2Pol20250716</w:t>
            </w:r>
          </w:p>
        </w:tc>
      </w:tr>
      <w:tr w:rsidR="00057379" w:rsidRPr="00057379" w14:paraId="7780FFC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79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07:07:48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10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AC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FC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47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05002050000004291-E0Nn2QAS2Poh20250716</w:t>
            </w:r>
          </w:p>
        </w:tc>
      </w:tr>
      <w:tr w:rsidR="00057379" w:rsidRPr="00057379" w14:paraId="0E56351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80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07:08:19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81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ADC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52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69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07002070000004313-E0Nn2QAS2QnR20250716</w:t>
            </w:r>
          </w:p>
        </w:tc>
      </w:tr>
      <w:tr w:rsidR="00057379" w:rsidRPr="00057379" w14:paraId="4C60B36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D8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07:08:25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E1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91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3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4F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05002050000004246-E0Nn2QAS2R5K20250716</w:t>
            </w:r>
          </w:p>
        </w:tc>
      </w:tr>
      <w:tr w:rsidR="00057379" w:rsidRPr="00057379" w14:paraId="242FB19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3C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8D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3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6D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52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07002070000004552-E0Nn2QAS2T8x20250716</w:t>
            </w:r>
          </w:p>
        </w:tc>
      </w:tr>
      <w:tr w:rsidR="00057379" w:rsidRPr="00057379" w14:paraId="2CB6EE6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90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EF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A5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0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3C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07002070000004552-E0Nn2QAS2T8v20250716</w:t>
            </w:r>
          </w:p>
        </w:tc>
      </w:tr>
      <w:tr w:rsidR="00057379" w:rsidRPr="00057379" w14:paraId="162A496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C5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07:09:21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13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A6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FA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C9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07002070000004552-E0Nn2QAS2T8t20250716</w:t>
            </w:r>
          </w:p>
        </w:tc>
      </w:tr>
      <w:tr w:rsidR="00057379" w:rsidRPr="00057379" w14:paraId="40BBA2A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5A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3A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A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9D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58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05002050000004039-E0Nn2QAS2UN820250716</w:t>
            </w:r>
          </w:p>
        </w:tc>
      </w:tr>
      <w:tr w:rsidR="00057379" w:rsidRPr="00057379" w14:paraId="1FEC00B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04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07:10:57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D9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D4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23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8E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07002070000004314-E0Nn2QAS2WHo20250716</w:t>
            </w:r>
          </w:p>
        </w:tc>
      </w:tr>
      <w:tr w:rsidR="00057379" w:rsidRPr="00057379" w14:paraId="1826ED2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E7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2C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77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AA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53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05002050000004752-E0Nn2QAS2WTo20250716</w:t>
            </w:r>
          </w:p>
        </w:tc>
      </w:tr>
      <w:tr w:rsidR="00057379" w:rsidRPr="00057379" w14:paraId="5F52724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C3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1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8D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C1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80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05002050000004752-E0Nn2QAS2WTm20250716</w:t>
            </w:r>
          </w:p>
        </w:tc>
      </w:tr>
      <w:tr w:rsidR="00057379" w:rsidRPr="00057379" w14:paraId="74191BD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DA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93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11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99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61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05002050000004752-E0Nn2QAS2WTq20250716</w:t>
            </w:r>
          </w:p>
        </w:tc>
      </w:tr>
      <w:tr w:rsidR="00057379" w:rsidRPr="00057379" w14:paraId="74732E9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9C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31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72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AC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AE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05002050000004752-E0Nn2QAS2WTk20250716</w:t>
            </w:r>
          </w:p>
        </w:tc>
      </w:tr>
      <w:tr w:rsidR="00057379" w:rsidRPr="00057379" w14:paraId="0C983F3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93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7C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BF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57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5E7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05002050000004976-E0Nn2QAS2ZCS20250716</w:t>
            </w:r>
          </w:p>
        </w:tc>
      </w:tr>
      <w:tr w:rsidR="00057379" w:rsidRPr="00057379" w14:paraId="5481851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E7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07:12:58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BC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49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3E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91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05002050000004526-E0Nn2QAS2Zgp20250716</w:t>
            </w:r>
          </w:p>
        </w:tc>
      </w:tr>
      <w:tr w:rsidR="00057379" w:rsidRPr="00057379" w14:paraId="3ADE495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DF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07:16:42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BF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CD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0C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26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05002050000006629-E0Nn2QAS2fek20250716</w:t>
            </w:r>
          </w:p>
        </w:tc>
      </w:tr>
      <w:tr w:rsidR="00057379" w:rsidRPr="00057379" w14:paraId="146265D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87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07:16:42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7F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99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7F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EE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05002050000006629-E0Nn2QAS2fem20250716</w:t>
            </w:r>
          </w:p>
        </w:tc>
      </w:tr>
      <w:tr w:rsidR="00057379" w:rsidRPr="00057379" w14:paraId="6FC99C3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AB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07:17:45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B7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38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5B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59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05002050000007097-E0Nn2QAS2gsa20250716</w:t>
            </w:r>
          </w:p>
        </w:tc>
      </w:tr>
      <w:tr w:rsidR="00057379" w:rsidRPr="00057379" w14:paraId="606892B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81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07:17:45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19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5D9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6A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CC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05002050000007097-E0Nn2QAS2gsc20250716</w:t>
            </w:r>
          </w:p>
        </w:tc>
      </w:tr>
      <w:tr w:rsidR="00057379" w:rsidRPr="00057379" w14:paraId="324E9CA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12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07:18:18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56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D6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D4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9B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05002050000006196-E0Nn2QAS2hOn20250716</w:t>
            </w:r>
          </w:p>
        </w:tc>
      </w:tr>
      <w:tr w:rsidR="00057379" w:rsidRPr="00057379" w14:paraId="3014ACD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60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07:19:27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B5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25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71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79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05002050000007939-E0Nn2QAS2iuQ20250716</w:t>
            </w:r>
          </w:p>
        </w:tc>
      </w:tr>
      <w:tr w:rsidR="00057379" w:rsidRPr="00057379" w14:paraId="560CA26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D5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07:19:27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4C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4B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BE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50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05002050000007939-E0Nn2QAS2iuO20250716</w:t>
            </w:r>
          </w:p>
        </w:tc>
      </w:tr>
      <w:tr w:rsidR="00057379" w:rsidRPr="00057379" w14:paraId="6594A2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88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07:19:27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77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37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D9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3B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05002050000007939-E0Nn2QAS2iuS20250716</w:t>
            </w:r>
          </w:p>
        </w:tc>
      </w:tr>
      <w:tr w:rsidR="00057379" w:rsidRPr="00057379" w14:paraId="3A19D33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BA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A8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32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FE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0D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05002050000008680-E0Nn2QAS2kk120250716</w:t>
            </w:r>
          </w:p>
        </w:tc>
      </w:tr>
      <w:tr w:rsidR="00057379" w:rsidRPr="00057379" w14:paraId="3590A56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43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E4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91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57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D4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05002050000008680-E0Nn2QAS2kjz20250716</w:t>
            </w:r>
          </w:p>
        </w:tc>
      </w:tr>
      <w:tr w:rsidR="00057379" w:rsidRPr="00057379" w14:paraId="4F22857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CC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CB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6F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7A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9C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05002050000008680-E0Nn2QAS2kjx20250716</w:t>
            </w:r>
          </w:p>
        </w:tc>
      </w:tr>
      <w:tr w:rsidR="00057379" w:rsidRPr="00057379" w14:paraId="1A5159F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86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DC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4D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6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61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05002050000008680-E0Nn2QAS2kjv20250716</w:t>
            </w:r>
          </w:p>
        </w:tc>
      </w:tr>
      <w:tr w:rsidR="00057379" w:rsidRPr="00057379" w14:paraId="44D31E7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F8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00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E4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CB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0E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05002050000009509-E0Nn2QAS2mbX20250716</w:t>
            </w:r>
          </w:p>
        </w:tc>
      </w:tr>
      <w:tr w:rsidR="00057379" w:rsidRPr="00057379" w14:paraId="7ECAB2E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1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66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3D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1E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9A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05002050000009509-E0Nn2QAS2mbV20250716</w:t>
            </w:r>
          </w:p>
        </w:tc>
      </w:tr>
      <w:tr w:rsidR="00057379" w:rsidRPr="00057379" w14:paraId="7E63AF7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8C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63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8A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89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C7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05002050000009509-E0Nn2QAS2mbP20250716</w:t>
            </w:r>
          </w:p>
        </w:tc>
      </w:tr>
      <w:tr w:rsidR="00057379" w:rsidRPr="00057379" w14:paraId="2EA6376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A3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13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85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87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F5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05002050000009509-E0Nn2QAS2mbT20250716</w:t>
            </w:r>
          </w:p>
        </w:tc>
      </w:tr>
      <w:tr w:rsidR="00057379" w:rsidRPr="00057379" w14:paraId="1F1BDC0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33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1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2B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2D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A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05002050000009509-E0Nn2QAS2mbR20250716</w:t>
            </w:r>
          </w:p>
        </w:tc>
      </w:tr>
      <w:tr w:rsidR="00057379" w:rsidRPr="00057379" w14:paraId="0A157C4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C9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4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4C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BB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44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07002070000007865-E0Nn2QAS2mi720250716</w:t>
            </w:r>
          </w:p>
        </w:tc>
      </w:tr>
      <w:tr w:rsidR="00057379" w:rsidRPr="00057379" w14:paraId="03D5885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E2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07:22:49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5E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BD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26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FE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07002070000007865-E0Nn2QAS2mi520250716</w:t>
            </w:r>
          </w:p>
        </w:tc>
      </w:tr>
      <w:tr w:rsidR="00057379" w:rsidRPr="00057379" w14:paraId="777D7A4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37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6F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D5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12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9C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07002070000010084-E0Nn2QAS2oRr20250716</w:t>
            </w:r>
          </w:p>
        </w:tc>
      </w:tr>
      <w:tr w:rsidR="00057379" w:rsidRPr="00057379" w14:paraId="15BADE5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AC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EF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1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B2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87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07002070000010084-E0Nn2QAS2oRp20250716</w:t>
            </w:r>
          </w:p>
        </w:tc>
      </w:tr>
      <w:tr w:rsidR="00057379" w:rsidRPr="00057379" w14:paraId="1C486F9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C5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5E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51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77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0F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07002070000010084-E0Nn2QAS2oRn20250716</w:t>
            </w:r>
          </w:p>
        </w:tc>
      </w:tr>
      <w:tr w:rsidR="00057379" w:rsidRPr="00057379" w14:paraId="56C79FC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3F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6C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DE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90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24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05002050000010769-E0Nn2QAS2qM020250716</w:t>
            </w:r>
          </w:p>
        </w:tc>
      </w:tr>
      <w:tr w:rsidR="00057379" w:rsidRPr="00057379" w14:paraId="4C86678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9A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F8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F7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41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CF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05002050000010769-E0Nn2QAS2qLw20250716</w:t>
            </w:r>
          </w:p>
        </w:tc>
      </w:tr>
      <w:tr w:rsidR="00057379" w:rsidRPr="00057379" w14:paraId="55F5D04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3F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48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3C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70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48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05002050000010769-E0Nn2QAS2qLy20250716</w:t>
            </w:r>
          </w:p>
        </w:tc>
      </w:tr>
      <w:tr w:rsidR="00057379" w:rsidRPr="00057379" w14:paraId="4F87DF7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F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07:27:29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AD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F1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E8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6C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05002050000010120-E0Nn2QAS2s6R20250716</w:t>
            </w:r>
          </w:p>
        </w:tc>
      </w:tr>
      <w:tr w:rsidR="00057379" w:rsidRPr="00057379" w14:paraId="6E6BF43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E9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07:27:50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0E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91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3C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29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07002070000011508-E0Nn2QAS2sOp20250716</w:t>
            </w:r>
          </w:p>
        </w:tc>
      </w:tr>
      <w:tr w:rsidR="00057379" w:rsidRPr="00057379" w14:paraId="6BA9E26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15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07:29:53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04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BB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A2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4B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07002070000012131-E0Nn2QAS2uMF20250716</w:t>
            </w:r>
          </w:p>
        </w:tc>
      </w:tr>
      <w:tr w:rsidR="00057379" w:rsidRPr="00057379" w14:paraId="581CCED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8E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07:30:02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3C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D2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5F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D8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05002050000012328-E0Nn2QAS2uho20250716</w:t>
            </w:r>
          </w:p>
        </w:tc>
      </w:tr>
      <w:tr w:rsidR="00057379" w:rsidRPr="00057379" w14:paraId="61B2C20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40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07:30:03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68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C3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41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63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05002050000012328-E0Nn2QAS2umc20250716</w:t>
            </w:r>
          </w:p>
        </w:tc>
      </w:tr>
      <w:tr w:rsidR="00057379" w:rsidRPr="00057379" w14:paraId="6F647C2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04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07:30:03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3F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75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94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02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07002070000012131-E0Nn2QAS2unK20250716</w:t>
            </w:r>
          </w:p>
        </w:tc>
      </w:tr>
      <w:tr w:rsidR="00057379" w:rsidRPr="00057379" w14:paraId="33F279F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A8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07:30:28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D0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1C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25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D1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07002070000012131-E0Nn2QAS2vZL20250716</w:t>
            </w:r>
          </w:p>
        </w:tc>
      </w:tr>
      <w:tr w:rsidR="00057379" w:rsidRPr="00057379" w14:paraId="1F5D6BC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B3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07:31:44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F2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6C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B4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8B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07002070000012969-E0Nn2QAS2xEk20250716</w:t>
            </w:r>
          </w:p>
        </w:tc>
      </w:tr>
      <w:tr w:rsidR="00057379" w:rsidRPr="00057379" w14:paraId="68CB5B3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E5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07:31:56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CD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41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76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1E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07002070000012728-E0Nn2QAS2xOe20250716</w:t>
            </w:r>
          </w:p>
        </w:tc>
      </w:tr>
      <w:tr w:rsidR="00057379" w:rsidRPr="00057379" w14:paraId="22D981F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F7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A8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22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EE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D9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07002070000013414-E0Nn2QAS2yAo20250716</w:t>
            </w:r>
          </w:p>
        </w:tc>
      </w:tr>
      <w:tr w:rsidR="00057379" w:rsidRPr="00057379" w14:paraId="1B7C89C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9D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07:33:21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C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BA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E6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9E9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05002050000013777-E0Nn2QAS2ykQ20250716</w:t>
            </w:r>
          </w:p>
        </w:tc>
      </w:tr>
      <w:tr w:rsidR="00057379" w:rsidRPr="00057379" w14:paraId="3008E67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74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07:33:21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91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43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79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86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05002050000013777-E0Nn2QAS2ykS20250716</w:t>
            </w:r>
          </w:p>
        </w:tc>
      </w:tr>
      <w:tr w:rsidR="00057379" w:rsidRPr="00057379" w14:paraId="642FFBE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FB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07:34:25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FE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34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1A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B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07002070000014068-E0Nn2QAS2ziC20250716</w:t>
            </w:r>
          </w:p>
        </w:tc>
      </w:tr>
      <w:tr w:rsidR="00057379" w:rsidRPr="00057379" w14:paraId="322EE71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D7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07:34:52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FE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54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C09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D0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07002070000014068-E0Nn2QAS301X20250716</w:t>
            </w:r>
          </w:p>
        </w:tc>
      </w:tr>
      <w:tr w:rsidR="00057379" w:rsidRPr="00057379" w14:paraId="2CA077A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95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07:35:29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C2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1B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B8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C9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05002050000013476-E0Nn2QAS30dF20250716</w:t>
            </w:r>
          </w:p>
        </w:tc>
      </w:tr>
      <w:tr w:rsidR="00057379" w:rsidRPr="00057379" w14:paraId="15FA3F2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7E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07:37:17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F1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78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A0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13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05002050000014842-E0Nn2QAS32ED20250716</w:t>
            </w:r>
          </w:p>
        </w:tc>
      </w:tr>
      <w:tr w:rsidR="00057379" w:rsidRPr="00057379" w14:paraId="4B783E9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73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07:37:18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53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52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D4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32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05002050000014820-E0Nn2QAS32Kx20250716</w:t>
            </w:r>
          </w:p>
        </w:tc>
      </w:tr>
      <w:tr w:rsidR="00057379" w:rsidRPr="00057379" w14:paraId="08FEEFB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E0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07:37:55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1C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62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DB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0B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05002050000015500-E0Nn2QAS32q420250716</w:t>
            </w:r>
          </w:p>
        </w:tc>
      </w:tr>
      <w:tr w:rsidR="00057379" w:rsidRPr="00057379" w14:paraId="0593F94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C6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07:37:55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FF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7D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A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62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05002050000015500-E0Nn2QAS32q620250716</w:t>
            </w:r>
          </w:p>
        </w:tc>
      </w:tr>
      <w:tr w:rsidR="00057379" w:rsidRPr="00057379" w14:paraId="2B6ECA0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6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31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C1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0C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7E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07002070000016161-E0Nn2QAS342C20250716</w:t>
            </w:r>
          </w:p>
        </w:tc>
      </w:tr>
      <w:tr w:rsidR="00057379" w:rsidRPr="00057379" w14:paraId="343D1AA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87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07:39:21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F6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35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2B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8E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07002070000016161-E0Nn2QAS342920250716</w:t>
            </w:r>
          </w:p>
        </w:tc>
      </w:tr>
      <w:tr w:rsidR="00057379" w:rsidRPr="00057379" w14:paraId="0CE8F3E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7C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28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E5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14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0E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05002050000016827-E0Nn2QAS35RS20250716</w:t>
            </w:r>
          </w:p>
        </w:tc>
      </w:tr>
      <w:tr w:rsidR="00057379" w:rsidRPr="00057379" w14:paraId="528B543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A6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D3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03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E4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71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07002070000017055-E0Nn2QAS35yJ20250716</w:t>
            </w:r>
          </w:p>
        </w:tc>
      </w:tr>
      <w:tr w:rsidR="00057379" w:rsidRPr="00057379" w14:paraId="2C5E0E4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E8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BB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3B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6A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CB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07002070000017055-E0Nn2QAS35yH20250716</w:t>
            </w:r>
          </w:p>
        </w:tc>
      </w:tr>
      <w:tr w:rsidR="00057379" w:rsidRPr="00057379" w14:paraId="2694B9B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4D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07:42:16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F67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48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10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60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05002050000016827-E0Nn2QAS36hy20250716</w:t>
            </w:r>
          </w:p>
        </w:tc>
      </w:tr>
      <w:tr w:rsidR="00057379" w:rsidRPr="00057379" w14:paraId="63C4851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0D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87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5A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0B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61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05002050000017472-E0Nn2QAS37CW20250716</w:t>
            </w:r>
          </w:p>
        </w:tc>
      </w:tr>
      <w:tr w:rsidR="00057379" w:rsidRPr="00057379" w14:paraId="7622ECF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1A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A0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2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E0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8C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05002050000017472-E0Nn2QAS37CU20250716</w:t>
            </w:r>
          </w:p>
        </w:tc>
      </w:tr>
      <w:tr w:rsidR="00057379" w:rsidRPr="00057379" w14:paraId="09ADC50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4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1A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12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2E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B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07002070000017996-E0Nn2QAS38N320250716</w:t>
            </w:r>
          </w:p>
        </w:tc>
      </w:tr>
      <w:tr w:rsidR="00057379" w:rsidRPr="00057379" w14:paraId="2BD2196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BA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E2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B0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F1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1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07002070000017996-E0Nn2QAS38N120250716</w:t>
            </w:r>
          </w:p>
        </w:tc>
      </w:tr>
      <w:tr w:rsidR="00057379" w:rsidRPr="00057379" w14:paraId="6C81545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8B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D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5C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CD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79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05002050000018664-E0Nn2QAS39zO20250716</w:t>
            </w:r>
          </w:p>
        </w:tc>
      </w:tr>
      <w:tr w:rsidR="00057379" w:rsidRPr="00057379" w14:paraId="4C6353A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7A7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4B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9B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5F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B3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05002050000018664-E0Nn2QAS39zK20250716</w:t>
            </w:r>
          </w:p>
        </w:tc>
      </w:tr>
      <w:tr w:rsidR="00057379" w:rsidRPr="00057379" w14:paraId="2C0A99D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23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81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8E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38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64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05002050000018664-E0Nn2QAS39zM20250716</w:t>
            </w:r>
          </w:p>
        </w:tc>
      </w:tr>
      <w:tr w:rsidR="00057379" w:rsidRPr="00057379" w14:paraId="385F193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CE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07:47:41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C5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6D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3D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79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05002050000019275-E0Nn2QAS3BNe20250716</w:t>
            </w:r>
          </w:p>
        </w:tc>
      </w:tr>
      <w:tr w:rsidR="00057379" w:rsidRPr="00057379" w14:paraId="3BF58E9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80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07:48:52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EF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6B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99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6F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05002050000017973-E0Nn2QAS3CPQ20250716</w:t>
            </w:r>
          </w:p>
        </w:tc>
      </w:tr>
      <w:tr w:rsidR="00057379" w:rsidRPr="00057379" w14:paraId="6FF92DF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A5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0D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8D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D1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58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07002070000019788-E0Nn2QAS3Cfo20250716</w:t>
            </w:r>
          </w:p>
        </w:tc>
      </w:tr>
      <w:tr w:rsidR="00057379" w:rsidRPr="00057379" w14:paraId="1B1E565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FC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07:49:21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FB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0E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DD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A7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07002070000019788-E0Nn2QAS3Cfm20250716</w:t>
            </w:r>
          </w:p>
        </w:tc>
      </w:tr>
      <w:tr w:rsidR="00057379" w:rsidRPr="00057379" w14:paraId="5C6776D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7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07:50:14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69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43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97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B3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07002070000017417-E0Nn2QAS3DUs20250716</w:t>
            </w:r>
          </w:p>
        </w:tc>
      </w:tr>
      <w:tr w:rsidR="00057379" w:rsidRPr="00057379" w14:paraId="25BCF1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25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07:53:00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0B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C5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4C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ED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07002070000020446-E0Nn2QAS3Fkg20250716</w:t>
            </w:r>
          </w:p>
        </w:tc>
      </w:tr>
      <w:tr w:rsidR="00057379" w:rsidRPr="00057379" w14:paraId="0481C67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85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2F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92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12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5B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07002070000021949-E0Nn2QAS3H6V20250716</w:t>
            </w:r>
          </w:p>
        </w:tc>
      </w:tr>
      <w:tr w:rsidR="00057379" w:rsidRPr="00057379" w14:paraId="6753424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A1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CB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9D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AA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40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05002050000022720-E0Nn2QAS3Irx20250716</w:t>
            </w:r>
          </w:p>
        </w:tc>
      </w:tr>
      <w:tr w:rsidR="00057379" w:rsidRPr="00057379" w14:paraId="0478543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51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07:56:23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BBD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B1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4D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FE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07002070000022783-E0Nn2QAS3JLa20250716</w:t>
            </w:r>
          </w:p>
        </w:tc>
      </w:tr>
      <w:tr w:rsidR="00057379" w:rsidRPr="00057379" w14:paraId="3C9A8ED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FE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07:56:26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C8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8A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5D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E4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07002070000022811-E0Nn2QAS3JOJ20250716</w:t>
            </w:r>
          </w:p>
        </w:tc>
      </w:tr>
      <w:tr w:rsidR="00057379" w:rsidRPr="00057379" w14:paraId="6FED2A2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64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07:56:26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F5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FA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FC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F2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07002070000022811-E0Nn2QAS3JOL20250716</w:t>
            </w:r>
          </w:p>
        </w:tc>
      </w:tr>
      <w:tr w:rsidR="00057379" w:rsidRPr="00057379" w14:paraId="1C8CF66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E2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07:57:41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36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62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AC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CD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05002050000023341-E0Nn2QAS3KMN20250716</w:t>
            </w:r>
          </w:p>
        </w:tc>
      </w:tr>
      <w:tr w:rsidR="00057379" w:rsidRPr="00057379" w14:paraId="2A5BCE6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44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07:57:41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CB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D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24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9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05002050000023341-E0Nn2QAS3KMP20250716</w:t>
            </w:r>
          </w:p>
        </w:tc>
      </w:tr>
      <w:tr w:rsidR="00057379" w:rsidRPr="00057379" w14:paraId="46C2079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B2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07:57:41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FB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8B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75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2C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05002050000023341-E0Nn2QAS3KML20250716</w:t>
            </w:r>
          </w:p>
        </w:tc>
      </w:tr>
      <w:tr w:rsidR="00057379" w:rsidRPr="00057379" w14:paraId="1C1949B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34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08:00:37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FB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3B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08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F1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05002050000024768-E0Nn2QAS3Mx920250716</w:t>
            </w:r>
          </w:p>
        </w:tc>
      </w:tr>
      <w:tr w:rsidR="00057379" w:rsidRPr="00057379" w14:paraId="3E09737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739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08:00:50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1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5C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66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25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07002070000023935-E0Nn2QAS3NEg20250716</w:t>
            </w:r>
          </w:p>
        </w:tc>
      </w:tr>
      <w:tr w:rsidR="00057379" w:rsidRPr="00057379" w14:paraId="5FE1F09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06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08:00:50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28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DB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41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9F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07002070000023935-E0Nn2QAS3NEl20250716</w:t>
            </w:r>
          </w:p>
        </w:tc>
      </w:tr>
      <w:tr w:rsidR="00057379" w:rsidRPr="00057379" w14:paraId="092778A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16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08:00:50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26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8D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13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D0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07002070000023935-E0Nn2QAS3NEW20250716</w:t>
            </w:r>
          </w:p>
        </w:tc>
      </w:tr>
      <w:tr w:rsidR="00057379" w:rsidRPr="00057379" w14:paraId="08A0D9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98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86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71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F8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C2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07002070000025134-E0Nn2QAS3NaO20250716</w:t>
            </w:r>
          </w:p>
        </w:tc>
      </w:tr>
      <w:tr w:rsidR="00057379" w:rsidRPr="00057379" w14:paraId="5AFBD86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9F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08:01:30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B2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64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D3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D0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05002050000025252-E0Nn2QAS3O5T20250716</w:t>
            </w:r>
          </w:p>
        </w:tc>
      </w:tr>
      <w:tr w:rsidR="00057379" w:rsidRPr="00057379" w14:paraId="36E1F6E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C3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2E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02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A7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09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07002070000026223-E0Nn2QAS3PPQ20250716</w:t>
            </w:r>
          </w:p>
        </w:tc>
      </w:tr>
      <w:tr w:rsidR="00057379" w:rsidRPr="00057379" w14:paraId="42C095E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F8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AF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46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9A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89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07002070000026223-E0Nn2QAS3PPS20250716</w:t>
            </w:r>
          </w:p>
        </w:tc>
      </w:tr>
      <w:tr w:rsidR="00057379" w:rsidRPr="00057379" w14:paraId="5AE211B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9F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6B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11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73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7C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07002070000026946-E0Nn2QAS3QV820250716</w:t>
            </w:r>
          </w:p>
        </w:tc>
      </w:tr>
      <w:tr w:rsidR="00057379" w:rsidRPr="00057379" w14:paraId="3A29C39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87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DF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BA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73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F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07002070000026946-E0Nn2QAS3QVA20250716</w:t>
            </w:r>
          </w:p>
        </w:tc>
      </w:tr>
      <w:tr w:rsidR="00057379" w:rsidRPr="00057379" w14:paraId="3688996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55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08:06:25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FF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BE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A8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10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07002070000027640-E0Nn2QAS3S3q20250716</w:t>
            </w:r>
          </w:p>
        </w:tc>
      </w:tr>
      <w:tr w:rsidR="00057379" w:rsidRPr="00057379" w14:paraId="5BE7FC0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31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08:06:25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06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1D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0E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A0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07002070000027640-E0Nn2QAS3S4420250716</w:t>
            </w:r>
          </w:p>
        </w:tc>
      </w:tr>
      <w:tr w:rsidR="00057379" w:rsidRPr="00057379" w14:paraId="12DC98A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F8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08:08:20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C4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76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91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A7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05002050000028546-E0Nn2QAS3ToB20250716</w:t>
            </w:r>
          </w:p>
        </w:tc>
      </w:tr>
      <w:tr w:rsidR="00057379" w:rsidRPr="00057379" w14:paraId="06FA522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67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08:08:53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6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96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E7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300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05002050000028404-E0Nn2QAS3U7h20250716</w:t>
            </w:r>
          </w:p>
        </w:tc>
      </w:tr>
      <w:tr w:rsidR="00057379" w:rsidRPr="00057379" w14:paraId="44F53F6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A0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08:10:12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2B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6B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7A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37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05002050000029287-E0Nn2QAS3VI620250716</w:t>
            </w:r>
          </w:p>
        </w:tc>
      </w:tr>
      <w:tr w:rsidR="00057379" w:rsidRPr="00057379" w14:paraId="5FACA5D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8F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40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B3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40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06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05002050000029605-E0Nn2QAS3VoZ20250716</w:t>
            </w:r>
          </w:p>
        </w:tc>
      </w:tr>
      <w:tr w:rsidR="00057379" w:rsidRPr="00057379" w14:paraId="18D63AF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B7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11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68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2E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BF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05002050000029605-E0Nn2QAS3VoX20250716</w:t>
            </w:r>
          </w:p>
        </w:tc>
      </w:tr>
      <w:tr w:rsidR="00057379" w:rsidRPr="00057379" w14:paraId="65E6735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8A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08:11:14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9A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C5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2B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9F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05002050000028991-E0Nn2QAS3VxD20250716</w:t>
            </w:r>
          </w:p>
        </w:tc>
      </w:tr>
      <w:tr w:rsidR="00057379" w:rsidRPr="00057379" w14:paraId="7B77C33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63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08:13:21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A9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38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74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4D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05002050000030463-E0Nn2QAS3X2e20250716</w:t>
            </w:r>
          </w:p>
        </w:tc>
      </w:tr>
      <w:tr w:rsidR="00057379" w:rsidRPr="00057379" w14:paraId="492F779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35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DF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01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D0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F5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07002070000030726-E0Nn2QAS3XdK20250716</w:t>
            </w:r>
          </w:p>
        </w:tc>
      </w:tr>
      <w:tr w:rsidR="00057379" w:rsidRPr="00057379" w14:paraId="357026B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3D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75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10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F6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76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07002070000030726-E0Nn2QAS3XdM20250716</w:t>
            </w:r>
          </w:p>
        </w:tc>
      </w:tr>
      <w:tr w:rsidR="00057379" w:rsidRPr="00057379" w14:paraId="3705E86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BD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08:17:21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9B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46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0B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08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07002070000031716-E0Nn2QAS3Zn620250716</w:t>
            </w:r>
          </w:p>
        </w:tc>
      </w:tr>
      <w:tr w:rsidR="00057379" w:rsidRPr="00057379" w14:paraId="44E17BC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C1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08:17:22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69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50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BF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FB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07002070000031716-E0Nn2QAS3Zn820250716</w:t>
            </w:r>
          </w:p>
        </w:tc>
      </w:tr>
      <w:tr w:rsidR="00057379" w:rsidRPr="00057379" w14:paraId="38C33F8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59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08:17:41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15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5E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6A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52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07002070000031823-E0Nn2QAS3a9120250716</w:t>
            </w:r>
          </w:p>
        </w:tc>
      </w:tr>
      <w:tr w:rsidR="00057379" w:rsidRPr="00057379" w14:paraId="6EBE6AD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46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08:17:41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DD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B6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2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A3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07002070000031823-E0Nn2QAS3a9320250716</w:t>
            </w:r>
          </w:p>
        </w:tc>
      </w:tr>
      <w:tr w:rsidR="00057379" w:rsidRPr="00057379" w14:paraId="36D3E0E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3F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08:19:21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34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2F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4F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28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05002050000032432-E0Nn2QAS3bPV20250716</w:t>
            </w:r>
          </w:p>
        </w:tc>
      </w:tr>
      <w:tr w:rsidR="00057379" w:rsidRPr="00057379" w14:paraId="2C05B2C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3C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08:19:21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2B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B6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6D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F0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05002050000032432-E0Nn2QAS3bPX20250716</w:t>
            </w:r>
          </w:p>
        </w:tc>
      </w:tr>
      <w:tr w:rsidR="00057379" w:rsidRPr="00057379" w14:paraId="39965A2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91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08:21:31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BB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12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C5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17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05002050000033089-E0Nn2QAS3dE920250716</w:t>
            </w:r>
          </w:p>
        </w:tc>
      </w:tr>
      <w:tr w:rsidR="00057379" w:rsidRPr="00057379" w14:paraId="3CA9091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FB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08:21:32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EC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66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1A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E2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05002050000033089-E0Nn2QAS3dEB20250716</w:t>
            </w:r>
          </w:p>
        </w:tc>
      </w:tr>
      <w:tr w:rsidR="00057379" w:rsidRPr="00057379" w14:paraId="62357D2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A5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DF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C7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2D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4E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07002070000033628-E0Nn2QAS3e4d20250716</w:t>
            </w:r>
          </w:p>
        </w:tc>
      </w:tr>
      <w:tr w:rsidR="00057379" w:rsidRPr="00057379" w14:paraId="5A1F963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6F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08:22:41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74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E7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13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41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07002070000033628-E0Nn2QAS3e4b20250716</w:t>
            </w:r>
          </w:p>
        </w:tc>
      </w:tr>
      <w:tr w:rsidR="00057379" w:rsidRPr="00057379" w14:paraId="042C7C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4B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91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A2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B3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DD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05002050000034619-E0Nn2QAS3gWw20250716</w:t>
            </w:r>
          </w:p>
        </w:tc>
      </w:tr>
      <w:tr w:rsidR="00057379" w:rsidRPr="00057379" w14:paraId="0A654CA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E9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C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39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2A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F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05002050000034619-E0Nn2QAS3gWy20250716</w:t>
            </w:r>
          </w:p>
        </w:tc>
      </w:tr>
      <w:tr w:rsidR="00057379" w:rsidRPr="00057379" w14:paraId="254CB1A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59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08:26:01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E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F7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37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A5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05002050000034619-E0Nn2QAS3gX020250716</w:t>
            </w:r>
          </w:p>
        </w:tc>
      </w:tr>
      <w:tr w:rsidR="00057379" w:rsidRPr="00057379" w14:paraId="55A41C4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90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08:26:11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A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BC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1C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4F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07002070000034427-E0Nn2QAS3glm20250716</w:t>
            </w:r>
          </w:p>
        </w:tc>
      </w:tr>
      <w:tr w:rsidR="00057379" w:rsidRPr="00057379" w14:paraId="487C9FD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66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B7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5B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DB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61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05002050000035053-E0Nn2QAS3iFr20250716</w:t>
            </w:r>
          </w:p>
        </w:tc>
      </w:tr>
      <w:tr w:rsidR="00057379" w:rsidRPr="00057379" w14:paraId="0EA9FA8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BE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FF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CD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58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2F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05002050000035053-E0Nn2QAS3iFp20250716</w:t>
            </w:r>
          </w:p>
        </w:tc>
      </w:tr>
      <w:tr w:rsidR="00057379" w:rsidRPr="00057379" w14:paraId="2DA38D0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C6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08:28:36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BB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F8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2B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20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07002070000035013-E0Nn2QAS3jAO20250716</w:t>
            </w:r>
          </w:p>
        </w:tc>
      </w:tr>
      <w:tr w:rsidR="00057379" w:rsidRPr="00057379" w14:paraId="1386B2B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01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08:29:22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7E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3D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AB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FD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07002070000035487-E0Nn2QAS3jcI20250716</w:t>
            </w:r>
          </w:p>
        </w:tc>
      </w:tr>
      <w:tr w:rsidR="00057379" w:rsidRPr="00057379" w14:paraId="055C64C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0A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08:30:11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E4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B3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38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18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05002050000035790-E0Nn2QAS3kMa20250716</w:t>
            </w:r>
          </w:p>
        </w:tc>
      </w:tr>
      <w:tr w:rsidR="00057379" w:rsidRPr="00057379" w14:paraId="319E3F8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7C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08:32:23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2C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D3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F8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A3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07002070000036774-E0Nn2QAS3m4s20250716</w:t>
            </w:r>
          </w:p>
        </w:tc>
      </w:tr>
      <w:tr w:rsidR="00057379" w:rsidRPr="00057379" w14:paraId="6D7AB36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C6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08:32:23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86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01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11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31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07002070000036774-E0Nn2QAS3m4q20250716</w:t>
            </w:r>
          </w:p>
        </w:tc>
      </w:tr>
      <w:tr w:rsidR="00057379" w:rsidRPr="00057379" w14:paraId="105172A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87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E1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24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6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01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07002070000036885-E0Nn2QAS3mG420250716</w:t>
            </w:r>
          </w:p>
        </w:tc>
      </w:tr>
      <w:tr w:rsidR="00057379" w:rsidRPr="00057379" w14:paraId="4F4886A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0C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D9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5D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78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8A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07002070000036885-E0Nn2QAS3mG620250716</w:t>
            </w:r>
          </w:p>
        </w:tc>
      </w:tr>
      <w:tr w:rsidR="00057379" w:rsidRPr="00057379" w14:paraId="032A3E1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EF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75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B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25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11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07002070000037413-E0Nn2QAS3nRJ20250716</w:t>
            </w:r>
          </w:p>
        </w:tc>
      </w:tr>
      <w:tr w:rsidR="00057379" w:rsidRPr="00057379" w14:paraId="275AB5C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4A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43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90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B4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36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07002070000037413-E0Nn2QAS3nRL20250716</w:t>
            </w:r>
          </w:p>
        </w:tc>
      </w:tr>
      <w:tr w:rsidR="00057379" w:rsidRPr="00057379" w14:paraId="26F958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BD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B2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C6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91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1C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07002070000037413-E0Nn2QAS3nRH20250716</w:t>
            </w:r>
          </w:p>
        </w:tc>
      </w:tr>
      <w:tr w:rsidR="00057379" w:rsidRPr="00057379" w14:paraId="2B27869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E6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08:35:17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4B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00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93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5D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05002050000036256-E0Nn2QAS3oA820250716</w:t>
            </w:r>
          </w:p>
        </w:tc>
      </w:tr>
      <w:tr w:rsidR="00057379" w:rsidRPr="00057379" w14:paraId="56C550C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30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98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2C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9C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2A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07002070000037878-E0Nn2QAS3orc20250716</w:t>
            </w:r>
          </w:p>
        </w:tc>
      </w:tr>
      <w:tr w:rsidR="00057379" w:rsidRPr="00057379" w14:paraId="3DA9880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F2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B8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98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5A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25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07002070000037878-E0Nn2QAS3ore20250716</w:t>
            </w:r>
          </w:p>
        </w:tc>
      </w:tr>
      <w:tr w:rsidR="00057379" w:rsidRPr="00057379" w14:paraId="7E0CB00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36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08:38:01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1F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FA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44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68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07002070000038403-E0Nn2QAS3q4U20250716</w:t>
            </w:r>
          </w:p>
        </w:tc>
      </w:tr>
      <w:tr w:rsidR="00057379" w:rsidRPr="00057379" w14:paraId="5355811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5F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08:40:03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6C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C9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C9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A4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07002070000039196-E0Nn2QAS3rXz20250716</w:t>
            </w:r>
          </w:p>
        </w:tc>
      </w:tr>
      <w:tr w:rsidR="00057379" w:rsidRPr="00057379" w14:paraId="72D1C7E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CC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08:40:03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54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8E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DE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3A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07002070000039196-E0Nn2QAS3rY120250716</w:t>
            </w:r>
          </w:p>
        </w:tc>
      </w:tr>
      <w:tr w:rsidR="00057379" w:rsidRPr="00057379" w14:paraId="3309E90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EF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17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3E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30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A4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05002050000039516-E0Nn2QAS3s6L20250716</w:t>
            </w:r>
          </w:p>
        </w:tc>
      </w:tr>
      <w:tr w:rsidR="00057379" w:rsidRPr="00057379" w14:paraId="5ADEA71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B2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B6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EE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1A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37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05002050000039516-E0Nn2QAS3s6J20250716</w:t>
            </w:r>
          </w:p>
        </w:tc>
      </w:tr>
      <w:tr w:rsidR="00057379" w:rsidRPr="00057379" w14:paraId="2FDB9F9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06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08:41:17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B6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E9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3D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B0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07002070000038937-E0Nn2QAS3sRB20250716</w:t>
            </w:r>
          </w:p>
        </w:tc>
      </w:tr>
      <w:tr w:rsidR="00057379" w:rsidRPr="00057379" w14:paraId="6E5B89F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FB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DF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BA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C1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6D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05002050000040173-E0Nn2QAS3tH420250716</w:t>
            </w:r>
          </w:p>
        </w:tc>
      </w:tr>
      <w:tr w:rsidR="00057379" w:rsidRPr="00057379" w14:paraId="52296A3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15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E6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A9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33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C5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05002050000040173-E0Nn2QAS3tH620250716</w:t>
            </w:r>
          </w:p>
        </w:tc>
      </w:tr>
      <w:tr w:rsidR="00057379" w:rsidRPr="00057379" w14:paraId="7CFB7D8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85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08:45:01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A8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97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59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DB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05002050000040798-E0Nn2QAS3uvj20250716</w:t>
            </w:r>
          </w:p>
        </w:tc>
      </w:tr>
      <w:tr w:rsidR="00057379" w:rsidRPr="00057379" w14:paraId="69F82CF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52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08:45:44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49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F4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C5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68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07002070000040108-E0Nn2QAS3vZc20250716</w:t>
            </w:r>
          </w:p>
        </w:tc>
      </w:tr>
      <w:tr w:rsidR="00057379" w:rsidRPr="00057379" w14:paraId="6C117E3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70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08:46:58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23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FC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73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E9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05002050000041680-E0Nn2QAS3wdg20250716</w:t>
            </w:r>
          </w:p>
        </w:tc>
      </w:tr>
      <w:tr w:rsidR="00057379" w:rsidRPr="00057379" w14:paraId="177D788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35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08:46:58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BB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94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77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EC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05002050000041680-E0Nn2QAS3wdi20250716</w:t>
            </w:r>
          </w:p>
        </w:tc>
      </w:tr>
      <w:tr w:rsidR="00057379" w:rsidRPr="00057379" w14:paraId="0C3F0D4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A0B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08:48:49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80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22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6B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F7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07002070000041881-E0Nn2QAS3xtu20250716</w:t>
            </w:r>
          </w:p>
        </w:tc>
      </w:tr>
      <w:tr w:rsidR="00057379" w:rsidRPr="00057379" w14:paraId="681E666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1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08:49:22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83C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06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4A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13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07002070000042385-E0Nn2QAS3yc720250716</w:t>
            </w:r>
          </w:p>
        </w:tc>
      </w:tr>
      <w:tr w:rsidR="00057379" w:rsidRPr="00057379" w14:paraId="3BD73E0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D4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98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F9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E2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4D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07002070000042871-E0Nn2QAS3zpv20250716</w:t>
            </w:r>
          </w:p>
        </w:tc>
      </w:tr>
      <w:tr w:rsidR="00057379" w:rsidRPr="00057379" w14:paraId="02784BA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27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1B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5D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52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DC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07002070000042871-E0Nn2QAS3zpt20250716</w:t>
            </w:r>
          </w:p>
        </w:tc>
      </w:tr>
      <w:tr w:rsidR="00057379" w:rsidRPr="00057379" w14:paraId="4243AB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0A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2B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D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34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81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07002070000043373-E0Nn2QAS41Ch20250716</w:t>
            </w:r>
          </w:p>
        </w:tc>
      </w:tr>
      <w:tr w:rsidR="00057379" w:rsidRPr="00057379" w14:paraId="7AECA3C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E1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2D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17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65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2F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07002070000043373-E0Nn2QAS41Cj20250716</w:t>
            </w:r>
          </w:p>
        </w:tc>
      </w:tr>
      <w:tr w:rsidR="00057379" w:rsidRPr="00057379" w14:paraId="0572D8B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42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23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71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75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6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05002050000043961-E0Nn2QAS42Qd20250716</w:t>
            </w:r>
          </w:p>
        </w:tc>
      </w:tr>
      <w:tr w:rsidR="00057379" w:rsidRPr="00057379" w14:paraId="234C903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70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08:56:29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A7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56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30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BD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05002050000044460-E0Nn2QAS440q20250716</w:t>
            </w:r>
          </w:p>
        </w:tc>
      </w:tr>
      <w:tr w:rsidR="00057379" w:rsidRPr="00057379" w14:paraId="7666F13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9D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08:56:37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98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18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44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9A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05002050000044450-E0Nn2QAS44Gz20250716</w:t>
            </w:r>
          </w:p>
        </w:tc>
      </w:tr>
      <w:tr w:rsidR="00057379" w:rsidRPr="00057379" w14:paraId="0C3F2C2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BA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08:58:26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7E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A2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9D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3F9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07002070000044931-E0Nn2QAS45MG20250716</w:t>
            </w:r>
          </w:p>
        </w:tc>
      </w:tr>
      <w:tr w:rsidR="00057379" w:rsidRPr="00057379" w14:paraId="1309A88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3C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08:58:26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1D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A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54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A9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05002050000044981-E0Nn2QAS45Nj20250716</w:t>
            </w:r>
          </w:p>
        </w:tc>
      </w:tr>
      <w:tr w:rsidR="00057379" w:rsidRPr="00057379" w14:paraId="5C9F8EC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4C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09:01:12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89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CE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9D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11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07002070000046029-E0Nn2QAS47sA20250716</w:t>
            </w:r>
          </w:p>
        </w:tc>
      </w:tr>
      <w:tr w:rsidR="00057379" w:rsidRPr="00057379" w14:paraId="2B742A6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B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09:01:12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1E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9D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E8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CC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07002070000045616-E0Nn2QAS47s820250716</w:t>
            </w:r>
          </w:p>
        </w:tc>
      </w:tr>
      <w:tr w:rsidR="00057379" w:rsidRPr="00057379" w14:paraId="5BB1478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54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D9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77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A5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CD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05002050000046595-E0Nn2QAS49Cf20250716</w:t>
            </w:r>
          </w:p>
        </w:tc>
      </w:tr>
      <w:tr w:rsidR="00057379" w:rsidRPr="00057379" w14:paraId="6EFE748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31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0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2C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41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4C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05002050000046595-E0Nn2QAS49Cd20250716</w:t>
            </w:r>
          </w:p>
        </w:tc>
      </w:tr>
      <w:tr w:rsidR="00057379" w:rsidRPr="00057379" w14:paraId="269E83D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5C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63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0B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64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81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05002050000046595-E0Nn2QAS49Ch20250716</w:t>
            </w:r>
          </w:p>
        </w:tc>
      </w:tr>
      <w:tr w:rsidR="00057379" w:rsidRPr="00057379" w14:paraId="1B2487B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30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0C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A1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03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B49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07002070000046992-E0Nn2QAS4AMu20250716</w:t>
            </w:r>
          </w:p>
        </w:tc>
      </w:tr>
      <w:tr w:rsidR="00057379" w:rsidRPr="00057379" w14:paraId="20BBF46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DA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95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E9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00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69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07002070000046992-E0Nn2QAS4AMs20250716</w:t>
            </w:r>
          </w:p>
        </w:tc>
      </w:tr>
      <w:tr w:rsidR="00057379" w:rsidRPr="00057379" w14:paraId="231AE10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04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09:04:30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40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BD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C7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52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05002050000045475-E0Nn2QAS4AQs20250716</w:t>
            </w:r>
          </w:p>
        </w:tc>
      </w:tr>
      <w:tr w:rsidR="00057379" w:rsidRPr="00057379" w14:paraId="092E9EC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1D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09:06:02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E6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ED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C5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5E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07002070000047571-E0Nn2QAS4CIG20250716</w:t>
            </w:r>
          </w:p>
        </w:tc>
      </w:tr>
      <w:tr w:rsidR="00057379" w:rsidRPr="00057379" w14:paraId="4F2571C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97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CD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FC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6F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F6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07002070000047571-E0Nn2QAS4CII20250716</w:t>
            </w:r>
          </w:p>
        </w:tc>
      </w:tr>
      <w:tr w:rsidR="00057379" w:rsidRPr="00057379" w14:paraId="1311A9E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00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09:06:28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F4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EF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2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BF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05002050000047653-E0Nn2QAS4CmM20250716</w:t>
            </w:r>
          </w:p>
        </w:tc>
      </w:tr>
      <w:tr w:rsidR="00057379" w:rsidRPr="00057379" w14:paraId="6CCA4FA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7C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09:06:28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9B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0B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9C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A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05002050000047653-E0Nn2QAS4CmO20250716</w:t>
            </w:r>
          </w:p>
        </w:tc>
      </w:tr>
      <w:tr w:rsidR="00057379" w:rsidRPr="00057379" w14:paraId="5933BF2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41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A8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50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07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9A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05002050000048111-E0Nn2QAS4Dcb20250716</w:t>
            </w:r>
          </w:p>
        </w:tc>
      </w:tr>
      <w:tr w:rsidR="00057379" w:rsidRPr="00057379" w14:paraId="56C59BD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3B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09:07:42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56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38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3978.0000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99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0F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05002050000048111-E0Nn2QAS4DcZ20250716</w:t>
            </w:r>
          </w:p>
        </w:tc>
      </w:tr>
      <w:tr w:rsidR="00057379" w:rsidRPr="00057379" w14:paraId="117527C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7F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09:11:34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60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56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D3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00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05002050000049137-E0Nn2QAS4GR520250716</w:t>
            </w:r>
          </w:p>
        </w:tc>
      </w:tr>
      <w:tr w:rsidR="00057379" w:rsidRPr="00057379" w14:paraId="055BC63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76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B1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9B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4F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8F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07002070000049355-E0Nn2QAS4HCS20250716</w:t>
            </w:r>
          </w:p>
        </w:tc>
      </w:tr>
      <w:tr w:rsidR="00057379" w:rsidRPr="00057379" w14:paraId="5935670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73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17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BE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DC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5C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05002050000049963-E0Nn2QAS4IlH20250716</w:t>
            </w:r>
          </w:p>
        </w:tc>
      </w:tr>
      <w:tr w:rsidR="00057379" w:rsidRPr="00057379" w14:paraId="76737F4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0C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EB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68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BC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37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05002050000049963-E0Nn2QAS4IlF20250716</w:t>
            </w:r>
          </w:p>
        </w:tc>
      </w:tr>
      <w:tr w:rsidR="00057379" w:rsidRPr="00057379" w14:paraId="78B893B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EC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96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1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0B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87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05002050000049963-E0Nn2QAS4IlD20250716</w:t>
            </w:r>
          </w:p>
        </w:tc>
      </w:tr>
      <w:tr w:rsidR="00057379" w:rsidRPr="00057379" w14:paraId="649F38B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C2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09:17:06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CA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0F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FB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29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05002050000050904-E0Nn2QAS4KKT20250716</w:t>
            </w:r>
          </w:p>
        </w:tc>
      </w:tr>
      <w:tr w:rsidR="00057379" w:rsidRPr="00057379" w14:paraId="1F3D007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DD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09:17:06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1A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A7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62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9E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05002050000050904-E0Nn2QAS4KKN20250716</w:t>
            </w:r>
          </w:p>
        </w:tc>
      </w:tr>
      <w:tr w:rsidR="00057379" w:rsidRPr="00057379" w14:paraId="05F4967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80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09:17:06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82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F8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2A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A1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05002050000050904-E0Nn2QAS4KKR20250716</w:t>
            </w:r>
          </w:p>
        </w:tc>
      </w:tr>
      <w:tr w:rsidR="00057379" w:rsidRPr="00057379" w14:paraId="24B18D3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1E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09:17:06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CF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6A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81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25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05002050000050904-E0Nn2QAS4KKP20250716</w:t>
            </w:r>
          </w:p>
        </w:tc>
      </w:tr>
      <w:tr w:rsidR="00057379" w:rsidRPr="00057379" w14:paraId="61F8746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96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BA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D1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98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8D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05002050000051124-E0Nn2QAS4KjE20250716</w:t>
            </w:r>
          </w:p>
        </w:tc>
      </w:tr>
      <w:tr w:rsidR="00057379" w:rsidRPr="00057379" w14:paraId="782E507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B7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0E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8F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16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EE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05002050000051124-E0Nn2QAS4KjC20250716</w:t>
            </w:r>
          </w:p>
        </w:tc>
      </w:tr>
      <w:tr w:rsidR="00057379" w:rsidRPr="00057379" w14:paraId="02DD335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6C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09:19:49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3B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B6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067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5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07002070000051473-E0Nn2QAS4M8120250716</w:t>
            </w:r>
          </w:p>
        </w:tc>
      </w:tr>
      <w:tr w:rsidR="00057379" w:rsidRPr="00057379" w14:paraId="570942E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F9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09:22:17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91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D6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8B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A2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05002050000052371-E0Nn2QAS4NWy20250716</w:t>
            </w:r>
          </w:p>
        </w:tc>
      </w:tr>
      <w:tr w:rsidR="00057379" w:rsidRPr="00057379" w14:paraId="6861AFC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0B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09:23:13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E2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69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CE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AC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07002070000052378-E0Nn2QAS4OCD20250716</w:t>
            </w:r>
          </w:p>
        </w:tc>
      </w:tr>
      <w:tr w:rsidR="00057379" w:rsidRPr="00057379" w14:paraId="0C0747A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0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09:23:13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F7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38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CD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A6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07002070000052378-E0Nn2QAS4OC820250716</w:t>
            </w:r>
          </w:p>
        </w:tc>
      </w:tr>
      <w:tr w:rsidR="00057379" w:rsidRPr="00057379" w14:paraId="4DC1E47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88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09:25:19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81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DE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42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9A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05002050000053174-E0Nn2QAS4PWd20250716</w:t>
            </w:r>
          </w:p>
        </w:tc>
      </w:tr>
      <w:tr w:rsidR="00057379" w:rsidRPr="00057379" w14:paraId="411E1AD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50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09:25:21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D2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8B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62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B0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05002050000053174-E0Nn2QAS4PXf20250716</w:t>
            </w:r>
          </w:p>
        </w:tc>
      </w:tr>
      <w:tr w:rsidR="00057379" w:rsidRPr="00057379" w14:paraId="1E22D1C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CC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09:26:42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88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79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DF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74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07002070000053478-E0Nn2QAS4Qfx20250716</w:t>
            </w:r>
          </w:p>
        </w:tc>
      </w:tr>
      <w:tr w:rsidR="00057379" w:rsidRPr="00057379" w14:paraId="2910D69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51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09:26:47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21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2F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8B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0B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07002070000053478-E0Nn2QAS4Qgv20250716</w:t>
            </w:r>
          </w:p>
        </w:tc>
      </w:tr>
      <w:tr w:rsidR="00057379" w:rsidRPr="00057379" w14:paraId="0A78EFA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D8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09:26:55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E3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48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C6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9F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07002070000053478-E0Nn2QAS4QvK20250716</w:t>
            </w:r>
          </w:p>
        </w:tc>
      </w:tr>
      <w:tr w:rsidR="00057379" w:rsidRPr="00057379" w14:paraId="54D33A0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3B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9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BC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0C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CC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07002070000053478-E0Nn2QAS4R2O20250716</w:t>
            </w:r>
          </w:p>
        </w:tc>
      </w:tr>
      <w:tr w:rsidR="00057379" w:rsidRPr="00057379" w14:paraId="092F55D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67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09:27:45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79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57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42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50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05002050000053858-E0Nn2QAS4RZF20250716</w:t>
            </w:r>
          </w:p>
        </w:tc>
      </w:tr>
      <w:tr w:rsidR="00057379" w:rsidRPr="00057379" w14:paraId="784843E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78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09:27:45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98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8B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F4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0F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05002050000053858-E0Nn2QAS4RZ420250716</w:t>
            </w:r>
          </w:p>
        </w:tc>
      </w:tr>
      <w:tr w:rsidR="00057379" w:rsidRPr="00057379" w14:paraId="262183C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F8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09:31:40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B2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CC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10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E9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07002070000054207-E0Nn2QAS4UUn20250716</w:t>
            </w:r>
          </w:p>
        </w:tc>
      </w:tr>
      <w:tr w:rsidR="00057379" w:rsidRPr="00057379" w14:paraId="5A6063A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F2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AC9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0C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F0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76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07002070000055219-E0Nn2QAS4VPD20250716</w:t>
            </w:r>
          </w:p>
        </w:tc>
      </w:tr>
      <w:tr w:rsidR="00057379" w:rsidRPr="00057379" w14:paraId="4041A64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27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98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DD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24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B9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07002070000055219-E0Nn2QAS4VPB20250716</w:t>
            </w:r>
          </w:p>
        </w:tc>
      </w:tr>
      <w:tr w:rsidR="00057379" w:rsidRPr="00057379" w14:paraId="31E14AB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98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09:33:11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15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FB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1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03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07002070000053294-E0Nn2QAS4W4620250716</w:t>
            </w:r>
          </w:p>
        </w:tc>
      </w:tr>
      <w:tr w:rsidR="00057379" w:rsidRPr="00057379" w14:paraId="219CEFC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72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04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2D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AC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E2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07002070000055765-E0Nn2QAS4XPz20250716</w:t>
            </w:r>
          </w:p>
        </w:tc>
      </w:tr>
      <w:tr w:rsidR="00057379" w:rsidRPr="00057379" w14:paraId="2FEDBEB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F0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23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7E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74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21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07002070000055765-E0Nn2QAS4XPx20250716</w:t>
            </w:r>
          </w:p>
        </w:tc>
      </w:tr>
      <w:tr w:rsidR="00057379" w:rsidRPr="00057379" w14:paraId="7F0B3BD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2C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4E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63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02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61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07002070000055765-E0Nn2QAS4XPv20250716</w:t>
            </w:r>
          </w:p>
        </w:tc>
      </w:tr>
      <w:tr w:rsidR="00057379" w:rsidRPr="00057379" w14:paraId="77532D6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9A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09:36:37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50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68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ED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03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05002050000056629-E0Nn2QAS4ZP820250716</w:t>
            </w:r>
          </w:p>
        </w:tc>
      </w:tr>
      <w:tr w:rsidR="00057379" w:rsidRPr="00057379" w14:paraId="2585043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F4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09:37:03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00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33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40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6C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05002050000056514-E0Nn2QAS4ZoY20250716</w:t>
            </w:r>
          </w:p>
        </w:tc>
      </w:tr>
      <w:tr w:rsidR="00057379" w:rsidRPr="00057379" w14:paraId="6984645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6E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09:37:42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6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2D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51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8B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07002070000056923-E0Nn2QAS4aZr20250716</w:t>
            </w:r>
          </w:p>
        </w:tc>
      </w:tr>
      <w:tr w:rsidR="00057379" w:rsidRPr="00057379" w14:paraId="1CC7DC7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1A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09:41:07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1A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E8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66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2B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07002070000057396-E0Nn2QAS4cxm20250716</w:t>
            </w:r>
          </w:p>
        </w:tc>
      </w:tr>
      <w:tr w:rsidR="00057379" w:rsidRPr="00057379" w14:paraId="1EDEDEE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65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09:41:51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E9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1B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0D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53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05002050000057031-E0Nn2QAS4dtr20250716</w:t>
            </w:r>
          </w:p>
        </w:tc>
      </w:tr>
      <w:tr w:rsidR="00057379" w:rsidRPr="00057379" w14:paraId="1E24354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4F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09:44:10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11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FD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91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C1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07002070000058575-E0Nn2QAS4faG20250716</w:t>
            </w:r>
          </w:p>
        </w:tc>
      </w:tr>
      <w:tr w:rsidR="00057379" w:rsidRPr="00057379" w14:paraId="3081BB0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66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09:44:21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36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0C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16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F6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05002050000058441-E0Nn2QAS4fpK20250716</w:t>
            </w:r>
          </w:p>
        </w:tc>
      </w:tr>
      <w:tr w:rsidR="00057379" w:rsidRPr="00057379" w14:paraId="6EBBA22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3F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09:45:30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AA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CD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96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45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05002050000058913-E0Nn2QAS4gaH20250716</w:t>
            </w:r>
          </w:p>
        </w:tc>
      </w:tr>
      <w:tr w:rsidR="00057379" w:rsidRPr="00057379" w14:paraId="23045D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59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09:46:27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78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13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02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03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07002070000059201-E0Nn2QAS4hDI20250716</w:t>
            </w:r>
          </w:p>
        </w:tc>
      </w:tr>
      <w:tr w:rsidR="00057379" w:rsidRPr="00057379" w14:paraId="6E23083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BB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09:46:57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F1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C8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12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C2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07002070000058647-E0Nn2QAS4hVI20250716</w:t>
            </w:r>
          </w:p>
        </w:tc>
      </w:tr>
      <w:tr w:rsidR="00057379" w:rsidRPr="00057379" w14:paraId="2444F6F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A8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E4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14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6D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82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05002050000059634-E0Nn2QAS4hso20250716</w:t>
            </w:r>
          </w:p>
        </w:tc>
      </w:tr>
      <w:tr w:rsidR="00057379" w:rsidRPr="00057379" w14:paraId="73DC6C0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AE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09:47:42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FA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B2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9D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B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05002050000059634-E0Nn2QAS4hsm20250716</w:t>
            </w:r>
          </w:p>
        </w:tc>
      </w:tr>
      <w:tr w:rsidR="00057379" w:rsidRPr="00057379" w14:paraId="2A9A452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11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09:50:43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FF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9D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07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74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05002050000060206-E0Nn2QAS4jXx20250716</w:t>
            </w:r>
          </w:p>
        </w:tc>
      </w:tr>
      <w:tr w:rsidR="00057379" w:rsidRPr="00057379" w14:paraId="251B9FE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72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6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49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85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DC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07002070000060642-E0Nn2QAS4k8p20250716</w:t>
            </w:r>
          </w:p>
        </w:tc>
      </w:tr>
      <w:tr w:rsidR="00057379" w:rsidRPr="00057379" w14:paraId="219ED69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14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09:53:35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FE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C3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FF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CA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05002050000061143-E0Nn2QAS4lPZ20250716</w:t>
            </w:r>
          </w:p>
        </w:tc>
      </w:tr>
      <w:tr w:rsidR="00057379" w:rsidRPr="00057379" w14:paraId="2ECB511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06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73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7E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13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B2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07002070000061546-E0Nn2QAS4mEY20250716</w:t>
            </w:r>
          </w:p>
        </w:tc>
      </w:tr>
      <w:tr w:rsidR="00057379" w:rsidRPr="00057379" w14:paraId="11EAD5D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F0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BF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BE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9A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D1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07002070000061546-E0Nn2QAS4mEa20250716</w:t>
            </w:r>
          </w:p>
        </w:tc>
      </w:tr>
      <w:tr w:rsidR="00057379" w:rsidRPr="00057379" w14:paraId="127BC20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4A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7F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78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7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DA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07002070000061546-E0Nn2QAS4mEW20250716</w:t>
            </w:r>
          </w:p>
        </w:tc>
      </w:tr>
      <w:tr w:rsidR="00057379" w:rsidRPr="00057379" w14:paraId="2FBD020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0C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09:55:25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31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C9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AB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3B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07002070000061354-E0Nn2QAS4mUK20250716</w:t>
            </w:r>
          </w:p>
        </w:tc>
      </w:tr>
      <w:tr w:rsidR="00057379" w:rsidRPr="00057379" w14:paraId="52409D6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C5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09:55:25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20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D1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FD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DE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07002070000061354-E0Nn2QAS4mUP20250716</w:t>
            </w:r>
          </w:p>
        </w:tc>
      </w:tr>
      <w:tr w:rsidR="00057379" w:rsidRPr="00057379" w14:paraId="1D36CB0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00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09:57:22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2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0B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F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0D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07002070000062150-E0Nn2QAS4nQh20250716</w:t>
            </w:r>
          </w:p>
        </w:tc>
      </w:tr>
      <w:tr w:rsidR="00057379" w:rsidRPr="00057379" w14:paraId="1CAAAB7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58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09:57:22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D6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9A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87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1F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07002070000062150-E0Nn2QAS4nQf20250716</w:t>
            </w:r>
          </w:p>
        </w:tc>
      </w:tr>
      <w:tr w:rsidR="00057379" w:rsidRPr="00057379" w14:paraId="3C922CF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F0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09:58:20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F8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2B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2B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78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05002050000062315-E0Nn2QAS4nww20250716</w:t>
            </w:r>
          </w:p>
        </w:tc>
      </w:tr>
      <w:tr w:rsidR="00057379" w:rsidRPr="00057379" w14:paraId="533590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F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09:59:10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F0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CC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FB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33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07002070000061790-E0Nn2QAS4oKO20250716</w:t>
            </w:r>
          </w:p>
        </w:tc>
      </w:tr>
      <w:tr w:rsidR="00057379" w:rsidRPr="00057379" w14:paraId="5006BDB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6A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10:00:40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AB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5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0D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06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07002070000062663-E0Nn2QAS4peF20250716</w:t>
            </w:r>
          </w:p>
        </w:tc>
      </w:tr>
      <w:tr w:rsidR="00057379" w:rsidRPr="00057379" w14:paraId="4B9FB21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B3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7C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7A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DA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53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07002070000063245-E0Nn2QAS4q8l20250716</w:t>
            </w:r>
          </w:p>
        </w:tc>
      </w:tr>
      <w:tr w:rsidR="00057379" w:rsidRPr="00057379" w14:paraId="7BB9E77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5B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D8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9B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27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2A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07002070000063245-E0Nn2QAS4q8j20250716</w:t>
            </w:r>
          </w:p>
        </w:tc>
      </w:tr>
      <w:tr w:rsidR="00057379" w:rsidRPr="00057379" w14:paraId="59EBA23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B4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EF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25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D9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85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07002070000063747-E0Nn2QAS4rN820250716</w:t>
            </w:r>
          </w:p>
        </w:tc>
      </w:tr>
      <w:tr w:rsidR="00057379" w:rsidRPr="00057379" w14:paraId="70991CD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9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3D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04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F9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AF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07002070000063747-E0Nn2QAS4rN420250716</w:t>
            </w:r>
          </w:p>
        </w:tc>
      </w:tr>
      <w:tr w:rsidR="00057379" w:rsidRPr="00057379" w14:paraId="18B56A3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6D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4D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07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0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A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07002070000063747-E0Nn2QAS4rN220250716</w:t>
            </w:r>
          </w:p>
        </w:tc>
      </w:tr>
      <w:tr w:rsidR="00057379" w:rsidRPr="00057379" w14:paraId="149CA65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D6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D0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88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C1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92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07002070000063747-E0Nn2QAS4rN620250716</w:t>
            </w:r>
          </w:p>
        </w:tc>
      </w:tr>
      <w:tr w:rsidR="00057379" w:rsidRPr="00057379" w14:paraId="03D5D6B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88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D7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60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79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9A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07002070000064119-E0Nn2QAS4sCy20250716</w:t>
            </w:r>
          </w:p>
        </w:tc>
      </w:tr>
      <w:tr w:rsidR="00057379" w:rsidRPr="00057379" w14:paraId="29DC733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FF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F1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45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10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AD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07002070000064119-E0Nn2QAS4sD020250716</w:t>
            </w:r>
          </w:p>
        </w:tc>
      </w:tr>
      <w:tr w:rsidR="00057379" w:rsidRPr="00057379" w14:paraId="179CC09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3B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30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8C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EF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04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07002070000064119-E0Nn2QAS4sCw20250716</w:t>
            </w:r>
          </w:p>
        </w:tc>
      </w:tr>
      <w:tr w:rsidR="00057379" w:rsidRPr="00057379" w14:paraId="7AD84DF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95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10:04:24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D3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22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16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5F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07002070000062641-E0Nn2QAS4sGi20250716</w:t>
            </w:r>
          </w:p>
        </w:tc>
      </w:tr>
      <w:tr w:rsidR="00057379" w:rsidRPr="00057379" w14:paraId="3D610E1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95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10:07:12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40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30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C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94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05002050000064629-E0Nn2QAS4tr720250716</w:t>
            </w:r>
          </w:p>
        </w:tc>
      </w:tr>
      <w:tr w:rsidR="00057379" w:rsidRPr="00057379" w14:paraId="44C9AA4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76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10:07:26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DF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29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CA1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E3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07002070000064497-E0Nn2QAS4u1M20250716</w:t>
            </w:r>
          </w:p>
        </w:tc>
      </w:tr>
      <w:tr w:rsidR="00057379" w:rsidRPr="00057379" w14:paraId="42FDA8E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16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10:07:26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41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8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9B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C7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07002070000064497-E0Nn2QAS4u1K20250716</w:t>
            </w:r>
          </w:p>
        </w:tc>
      </w:tr>
      <w:tr w:rsidR="00057379" w:rsidRPr="00057379" w14:paraId="4EC5DEF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B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ED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27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14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07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05002050000065027-E0Nn2QAS4u9O20250716</w:t>
            </w:r>
          </w:p>
        </w:tc>
      </w:tr>
      <w:tr w:rsidR="00057379" w:rsidRPr="00057379" w14:paraId="41689C1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5D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71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14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9A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14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05002050000065027-E0Nn2QAS4u9Q20250716</w:t>
            </w:r>
          </w:p>
        </w:tc>
      </w:tr>
      <w:tr w:rsidR="00057379" w:rsidRPr="00057379" w14:paraId="1A7CE57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EC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5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D4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10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FB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07002070000065354-E0Nn2QAS4vkg20250716</w:t>
            </w:r>
          </w:p>
        </w:tc>
      </w:tr>
      <w:tr w:rsidR="00057379" w:rsidRPr="00057379" w14:paraId="7B6F29A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BD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10:09:22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3D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1E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1F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DD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07002070000065354-E0Nn2QAS4vke20250716</w:t>
            </w:r>
          </w:p>
        </w:tc>
      </w:tr>
      <w:tr w:rsidR="00057379" w:rsidRPr="00057379" w14:paraId="7711F33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1C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10:13:31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CD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C0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71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5A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05002050000066430-E0Nn2QAS4yGh20250716</w:t>
            </w:r>
          </w:p>
        </w:tc>
      </w:tr>
      <w:tr w:rsidR="00057379" w:rsidRPr="00057379" w14:paraId="0163D5B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4F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10:13:31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8F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FD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BC1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C7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05002050000066430-E0Nn2QAS4yGj20250716</w:t>
            </w:r>
          </w:p>
        </w:tc>
      </w:tr>
      <w:tr w:rsidR="00057379" w:rsidRPr="00057379" w14:paraId="1519A37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9E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10:13:31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35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F0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14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44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05002050000066430-E0Nn2QAS4yGf20250716</w:t>
            </w:r>
          </w:p>
        </w:tc>
      </w:tr>
      <w:tr w:rsidR="00057379" w:rsidRPr="00057379" w14:paraId="0B6FFCC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42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91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F9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F5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BB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07002070000066487-E0Nn2QAS4ynu20250716</w:t>
            </w:r>
          </w:p>
        </w:tc>
      </w:tr>
      <w:tr w:rsidR="00057379" w:rsidRPr="00057379" w14:paraId="19B2DCF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1F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66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3F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4C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C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07002070000066487-E0Nn2QAS4yns20250716</w:t>
            </w:r>
          </w:p>
        </w:tc>
      </w:tr>
      <w:tr w:rsidR="00057379" w:rsidRPr="00057379" w14:paraId="2EA4902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60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10:14:37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EC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2B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A0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01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07002070000066532-E0Nn2QAS4yu020250716</w:t>
            </w:r>
          </w:p>
        </w:tc>
      </w:tr>
      <w:tr w:rsidR="00057379" w:rsidRPr="00057379" w14:paraId="5251DFC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E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10:16:42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51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1B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82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B0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07002070000067093-E0Nn2QAS50DS20250716</w:t>
            </w:r>
          </w:p>
        </w:tc>
      </w:tr>
      <w:tr w:rsidR="00057379" w:rsidRPr="00057379" w14:paraId="4CE2074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5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10:17:40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5A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D7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1C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0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07002070000066942-E0Nn2QAS50qm20250716</w:t>
            </w:r>
          </w:p>
        </w:tc>
      </w:tr>
      <w:tr w:rsidR="00057379" w:rsidRPr="00057379" w14:paraId="13D2A80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B7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10:19:02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8C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34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9B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F2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05002050000067734-E0Nn2QAS51WS20250716</w:t>
            </w:r>
          </w:p>
        </w:tc>
      </w:tr>
      <w:tr w:rsidR="00057379" w:rsidRPr="00057379" w14:paraId="3672EA1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D9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10:19:06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5BB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6C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1A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1C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07002070000067318-E0Nn2QAS51Xv20250716</w:t>
            </w:r>
          </w:p>
        </w:tc>
      </w:tr>
      <w:tr w:rsidR="00057379" w:rsidRPr="00057379" w14:paraId="0235397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5B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D5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A3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EA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FC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07002070000068173-E0Nn2QAS52zI20250716</w:t>
            </w:r>
          </w:p>
        </w:tc>
      </w:tr>
      <w:tr w:rsidR="00057379" w:rsidRPr="00057379" w14:paraId="15E3DD2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D8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9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11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E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1C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07002070000068173-E0Nn2QAS52zG20250716</w:t>
            </w:r>
          </w:p>
        </w:tc>
      </w:tr>
      <w:tr w:rsidR="00057379" w:rsidRPr="00057379" w14:paraId="40E69FE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8E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8F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50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A1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0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07002070000068173-E0Nn2QAS52zE20250716</w:t>
            </w:r>
          </w:p>
        </w:tc>
      </w:tr>
      <w:tr w:rsidR="00057379" w:rsidRPr="00057379" w14:paraId="03EF88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DB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1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17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63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8E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07002070000068700-E0Nn2QAS54KU20250716</w:t>
            </w:r>
          </w:p>
        </w:tc>
      </w:tr>
      <w:tr w:rsidR="00057379" w:rsidRPr="00057379" w14:paraId="2594404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FF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3C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A2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3E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40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07002070000068700-E0Nn2QAS54KW20250716</w:t>
            </w:r>
          </w:p>
        </w:tc>
      </w:tr>
      <w:tr w:rsidR="00057379" w:rsidRPr="00057379" w14:paraId="0A21EB5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4B1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CD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FC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FE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A6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07002070000069195-E0Nn2QAS55cW20250716</w:t>
            </w:r>
          </w:p>
        </w:tc>
      </w:tr>
      <w:tr w:rsidR="00057379" w:rsidRPr="00057379" w14:paraId="7B0557F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67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60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DF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9C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61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07002070000069195-E0Nn2QAS55cU20250716</w:t>
            </w:r>
          </w:p>
        </w:tc>
      </w:tr>
      <w:tr w:rsidR="00057379" w:rsidRPr="00057379" w14:paraId="1C7B4B3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F2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10:26:17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32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A5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4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36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07002070000069624-E0Nn2QAS56Rx20250716</w:t>
            </w:r>
          </w:p>
        </w:tc>
      </w:tr>
      <w:tr w:rsidR="00057379" w:rsidRPr="00057379" w14:paraId="137016E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9C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69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DF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75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16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07002070000069998-E0Nn2QAS57QD20250716</w:t>
            </w:r>
          </w:p>
        </w:tc>
      </w:tr>
      <w:tr w:rsidR="00057379" w:rsidRPr="00057379" w14:paraId="7FF13C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E2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88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E6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8F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40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07002070000069998-E0Nn2QAS57QB20250716</w:t>
            </w:r>
          </w:p>
        </w:tc>
      </w:tr>
      <w:tr w:rsidR="00057379" w:rsidRPr="00057379" w14:paraId="531747E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C9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10:27:49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C1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AC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7F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76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07002070000068143-E0Nn2QAS57Tn20250716</w:t>
            </w:r>
          </w:p>
        </w:tc>
      </w:tr>
      <w:tr w:rsidR="00057379" w:rsidRPr="00057379" w14:paraId="42D93E6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23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10:30:14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DA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71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8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5A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05002050000070666-E0Nn2QAS59C620250716</w:t>
            </w:r>
          </w:p>
        </w:tc>
      </w:tr>
      <w:tr w:rsidR="00057379" w:rsidRPr="00057379" w14:paraId="2EF42A1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DB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10:30:26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AC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A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F5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B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05002050000070515-E0Nn2QAS59Jy20250716</w:t>
            </w:r>
          </w:p>
        </w:tc>
      </w:tr>
      <w:tr w:rsidR="00057379" w:rsidRPr="00057379" w14:paraId="1A70461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2F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10:31:36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E8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57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A3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55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05002050000071058-E0Nn2QAS5A7a20250716</w:t>
            </w:r>
          </w:p>
        </w:tc>
      </w:tr>
      <w:tr w:rsidR="00057379" w:rsidRPr="00057379" w14:paraId="1B2F4C2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88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10:33:03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D7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3E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D8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58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05002050000070971-E0Nn2QAS5B0520250716</w:t>
            </w:r>
          </w:p>
        </w:tc>
      </w:tr>
      <w:tr w:rsidR="00057379" w:rsidRPr="00057379" w14:paraId="23DE6D0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B1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43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1F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54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61C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07002070000071844-E0Nn2QAS5Bkw20250716</w:t>
            </w:r>
          </w:p>
        </w:tc>
      </w:tr>
      <w:tr w:rsidR="00057379" w:rsidRPr="00057379" w14:paraId="52726C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65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B7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89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26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F4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07002070000071844-E0Nn2QAS5Bku20250716</w:t>
            </w:r>
          </w:p>
        </w:tc>
      </w:tr>
      <w:tr w:rsidR="00057379" w:rsidRPr="00057379" w14:paraId="70F85A9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32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91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A70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6D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E5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07002070000072380-E0Nn2QAS5CZQ20250716</w:t>
            </w:r>
          </w:p>
        </w:tc>
      </w:tr>
      <w:tr w:rsidR="00057379" w:rsidRPr="00057379" w14:paraId="504B1D7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AC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76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8E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EC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1E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07002070000072380-E0Nn2QAS5CZO20250716</w:t>
            </w:r>
          </w:p>
        </w:tc>
      </w:tr>
      <w:tr w:rsidR="00057379" w:rsidRPr="00057379" w14:paraId="29E9F56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F2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10:39:02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9A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FD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9C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45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07002070000073189-E0Nn2QAS5E0020250716</w:t>
            </w:r>
          </w:p>
        </w:tc>
      </w:tr>
      <w:tr w:rsidR="00057379" w:rsidRPr="00057379" w14:paraId="4D28AA4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30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DD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61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D5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76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05002050000073403-E0Nn2QAS5EDB20250716</w:t>
            </w:r>
          </w:p>
        </w:tc>
      </w:tr>
      <w:tr w:rsidR="00057379" w:rsidRPr="00057379" w14:paraId="2603E95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CE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10:39:22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84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54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CC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7B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05002050000073403-E0Nn2QAS5ED920250716</w:t>
            </w:r>
          </w:p>
        </w:tc>
      </w:tr>
      <w:tr w:rsidR="00057379" w:rsidRPr="00057379" w14:paraId="22D29D0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55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10:41:02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C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72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31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80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07002070000073615-E0Nn2QAS5FFv20250716</w:t>
            </w:r>
          </w:p>
        </w:tc>
      </w:tr>
      <w:tr w:rsidR="00057379" w:rsidRPr="00057379" w14:paraId="429BA15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0A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10:43:49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7F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06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FD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BA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07002070000074127-E0Nn2QAS5GmE20250716</w:t>
            </w:r>
          </w:p>
        </w:tc>
      </w:tr>
      <w:tr w:rsidR="00057379" w:rsidRPr="00057379" w14:paraId="50478CE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71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10:45:01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D0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7C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E01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08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05002050000074974-E0Nn2QAS5Hel20250716</w:t>
            </w:r>
          </w:p>
        </w:tc>
      </w:tr>
      <w:tr w:rsidR="00057379" w:rsidRPr="00057379" w14:paraId="5902E60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05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10:47:02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F2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B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F6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05002050000075337-E0Nn2QAS5J0020250716</w:t>
            </w:r>
          </w:p>
        </w:tc>
      </w:tr>
      <w:tr w:rsidR="00057379" w:rsidRPr="00057379" w14:paraId="16601D0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75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10:48:34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BD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D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F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9B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05002050000076056-E0Nn2QAS5KGI20250716</w:t>
            </w:r>
          </w:p>
        </w:tc>
      </w:tr>
      <w:tr w:rsidR="00057379" w:rsidRPr="00057379" w14:paraId="6092AFA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18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10:48:51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D0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1A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80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AC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07002070000075659-E0Nn2QAS5KQb20250716</w:t>
            </w:r>
          </w:p>
        </w:tc>
      </w:tr>
      <w:tr w:rsidR="00057379" w:rsidRPr="00057379" w14:paraId="6F8A23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5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9B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B8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6C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76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07002070000076144-E0Nn2QAS5KqC20250716</w:t>
            </w:r>
          </w:p>
        </w:tc>
      </w:tr>
      <w:tr w:rsidR="00057379" w:rsidRPr="00057379" w14:paraId="36649DB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E9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10:49:22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CD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EC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8A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BF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07002070000076144-E0Nn2QAS5KqE20250716</w:t>
            </w:r>
          </w:p>
        </w:tc>
      </w:tr>
      <w:tr w:rsidR="00057379" w:rsidRPr="00057379" w14:paraId="436AB13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5F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6C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BC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4F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D1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07002070000076610-E0Nn2QAS5M8S20250716</w:t>
            </w:r>
          </w:p>
        </w:tc>
      </w:tr>
      <w:tr w:rsidR="00057379" w:rsidRPr="00057379" w14:paraId="47F7FEF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C9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A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A0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6E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2C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07002070000076610-E0Nn2QAS5M8U20250716</w:t>
            </w:r>
          </w:p>
        </w:tc>
      </w:tr>
      <w:tr w:rsidR="00057379" w:rsidRPr="00057379" w14:paraId="5F24A8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57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8A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B2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F4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BF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07002070000076610-E0Nn2QAS5M8Q20250716</w:t>
            </w:r>
          </w:p>
        </w:tc>
      </w:tr>
      <w:tr w:rsidR="00057379" w:rsidRPr="00057379" w14:paraId="49BB06B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DC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33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A69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E2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F3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05002050000077257-E0Nn2QAS5NBz20250716</w:t>
            </w:r>
          </w:p>
        </w:tc>
      </w:tr>
      <w:tr w:rsidR="00057379" w:rsidRPr="00057379" w14:paraId="4DDCCDD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27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10:53:25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A9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13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E6D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24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07002070000077369-E0Nn2QAS5NhN20250716</w:t>
            </w:r>
          </w:p>
        </w:tc>
      </w:tr>
      <w:tr w:rsidR="00057379" w:rsidRPr="00057379" w14:paraId="745C1C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B6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CC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F9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C7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88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05002050000077709-E0Nn2QAS5OF620250716</w:t>
            </w:r>
          </w:p>
        </w:tc>
      </w:tr>
      <w:tr w:rsidR="00057379" w:rsidRPr="00057379" w14:paraId="65DBC8E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53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02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07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8F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FA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05002050000077709-E0Nn2QAS5OF820250716</w:t>
            </w:r>
          </w:p>
        </w:tc>
      </w:tr>
      <w:tr w:rsidR="00057379" w:rsidRPr="00057379" w14:paraId="674D13B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6E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7E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EC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90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87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05002050000077502-E0Nn2QAS5Oop20250716</w:t>
            </w:r>
          </w:p>
        </w:tc>
      </w:tr>
      <w:tr w:rsidR="00057379" w:rsidRPr="00057379" w14:paraId="5E70F3A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25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10:57:01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81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A7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99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E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07002070000078143-E0Nn2QAS5PUQ20250716</w:t>
            </w:r>
          </w:p>
        </w:tc>
      </w:tr>
      <w:tr w:rsidR="00057379" w:rsidRPr="00057379" w14:paraId="212C4D3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05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10:57:44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F3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1A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14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8E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05002050000076268-E0Nn2QAS5Pn120250716</w:t>
            </w:r>
          </w:p>
        </w:tc>
      </w:tr>
      <w:tr w:rsidR="00057379" w:rsidRPr="00057379" w14:paraId="0F3513E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BD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10:59:56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2A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2D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FD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A8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05002050000078956-E0Nn2QAS5Qu220250716</w:t>
            </w:r>
          </w:p>
        </w:tc>
      </w:tr>
      <w:tr w:rsidR="00057379" w:rsidRPr="00057379" w14:paraId="7821391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80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11:04:15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D0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7C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17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16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07002070000080469-E0Nn2QAS5TBD20250716</w:t>
            </w:r>
          </w:p>
        </w:tc>
      </w:tr>
      <w:tr w:rsidR="00057379" w:rsidRPr="00057379" w14:paraId="76C8813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5C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B5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6E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0D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30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07002070000080960-E0Nn2QAS5TPt20250716</w:t>
            </w:r>
          </w:p>
        </w:tc>
      </w:tr>
      <w:tr w:rsidR="00057379" w:rsidRPr="00057379" w14:paraId="66071C2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F2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A3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4B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86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08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07002070000080960-E0Nn2QAS5TPr20250716</w:t>
            </w:r>
          </w:p>
        </w:tc>
      </w:tr>
      <w:tr w:rsidR="00057379" w:rsidRPr="00057379" w14:paraId="1571F98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9B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BC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7D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03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2D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07002070000081296-E0Nn2QAS5Tx920250716</w:t>
            </w:r>
          </w:p>
        </w:tc>
      </w:tr>
      <w:tr w:rsidR="00057379" w:rsidRPr="00057379" w14:paraId="35B1F9B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1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64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DE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6A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F3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07002070000081296-E0Nn2QAS5TxB20250716</w:t>
            </w:r>
          </w:p>
        </w:tc>
      </w:tr>
      <w:tr w:rsidR="00057379" w:rsidRPr="00057379" w14:paraId="378B744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25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F2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1D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83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03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07002070000081296-E0Nn2QAS5Tx720250716</w:t>
            </w:r>
          </w:p>
        </w:tc>
      </w:tr>
      <w:tr w:rsidR="00057379" w:rsidRPr="00057379" w14:paraId="14DF29F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CE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11:06:21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2E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26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70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0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05002050000080522-E0Nn2QAS5U5520250716</w:t>
            </w:r>
          </w:p>
        </w:tc>
      </w:tr>
      <w:tr w:rsidR="00057379" w:rsidRPr="00057379" w14:paraId="656775F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D3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11:09:46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75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A2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AB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0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05002050000080522-E0Nn2QAS5VJ520250716</w:t>
            </w:r>
          </w:p>
        </w:tc>
      </w:tr>
      <w:tr w:rsidR="00057379" w:rsidRPr="00057379" w14:paraId="17B8DC8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1B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11:11:01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AB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0A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FF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AC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05002050000080522-E0Nn2QAS5Vv520250716</w:t>
            </w:r>
          </w:p>
        </w:tc>
      </w:tr>
      <w:tr w:rsidR="00057379" w:rsidRPr="00057379" w14:paraId="4C586EC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1A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22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A0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86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E2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05002050000082941-E0Nn2QAS5WKC20250716</w:t>
            </w:r>
          </w:p>
        </w:tc>
      </w:tr>
      <w:tr w:rsidR="00057379" w:rsidRPr="00057379" w14:paraId="6F16E34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33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11:11:43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62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7E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FB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C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05002050000082941-E0Nn2QAS5WKE20250716</w:t>
            </w:r>
          </w:p>
        </w:tc>
      </w:tr>
      <w:tr w:rsidR="00057379" w:rsidRPr="00057379" w14:paraId="7A4C2A4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31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99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9B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D6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D6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07002070000083040-E0Nn2QAS5Wcx20250716</w:t>
            </w:r>
          </w:p>
        </w:tc>
      </w:tr>
      <w:tr w:rsidR="00057379" w:rsidRPr="00057379" w14:paraId="696E189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C6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11:15:03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EF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8A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6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A6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07002070000083546-E0Nn2QAS5Xvf20250716</w:t>
            </w:r>
          </w:p>
        </w:tc>
      </w:tr>
      <w:tr w:rsidR="00057379" w:rsidRPr="00057379" w14:paraId="2B12AAE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1A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11:17:35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18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12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BB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33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05002050000084488-E0Nn2QAS5ZEf20250716</w:t>
            </w:r>
          </w:p>
        </w:tc>
      </w:tr>
      <w:tr w:rsidR="00057379" w:rsidRPr="00057379" w14:paraId="274120E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78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11:17:35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26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C6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41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AE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05002050000084488-E0Nn2QAS5ZEj20250716</w:t>
            </w:r>
          </w:p>
        </w:tc>
      </w:tr>
      <w:tr w:rsidR="00057379" w:rsidRPr="00057379" w14:paraId="3F46CEA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1D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11:18:48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CE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F4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6E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12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05002050000084580-E0Nn2QAS5Zre20250716</w:t>
            </w:r>
          </w:p>
        </w:tc>
      </w:tr>
      <w:tr w:rsidR="00057379" w:rsidRPr="00057379" w14:paraId="0C316F4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B7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11:18:48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3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BD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58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B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05002050000084488-E0Nn2QAS5Zrc20250716</w:t>
            </w:r>
          </w:p>
        </w:tc>
      </w:tr>
      <w:tr w:rsidR="00057379" w:rsidRPr="00057379" w14:paraId="16A7735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AC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11:20:03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8D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27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C1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0D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07002070000085060-E0Nn2QAS5adW20250716</w:t>
            </w:r>
          </w:p>
        </w:tc>
      </w:tr>
      <w:tr w:rsidR="00057379" w:rsidRPr="00057379" w14:paraId="264893E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2D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11:21:43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26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FD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92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BC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07002070000085424-E0Nn2QAS5bjh20250716</w:t>
            </w:r>
          </w:p>
        </w:tc>
      </w:tr>
      <w:tr w:rsidR="00057379" w:rsidRPr="00057379" w14:paraId="7B989BB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1B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11:21:43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C1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22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39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81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07002070000085424-E0Nn2QAS5bjj20250716</w:t>
            </w:r>
          </w:p>
        </w:tc>
      </w:tr>
      <w:tr w:rsidR="00057379" w:rsidRPr="00057379" w14:paraId="179CA7B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26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21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8A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0E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C6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07002070000085734-E0Nn2QAS5cJB20250716</w:t>
            </w:r>
          </w:p>
        </w:tc>
      </w:tr>
      <w:tr w:rsidR="00057379" w:rsidRPr="00057379" w14:paraId="585B35F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28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23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9B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F2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3E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07002070000085734-E0Nn2QAS5cJ920250716</w:t>
            </w:r>
          </w:p>
        </w:tc>
      </w:tr>
      <w:tr w:rsidR="00057379" w:rsidRPr="00057379" w14:paraId="496C9B1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B2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11:22:52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93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E1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20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DF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05002050000084156-E0Nn2QAS5cPj20250716</w:t>
            </w:r>
          </w:p>
        </w:tc>
      </w:tr>
      <w:tr w:rsidR="00057379" w:rsidRPr="00057379" w14:paraId="688C68F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45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11:24:32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B2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C5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2C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0F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05002050000086346-E0Nn2QAS5dDV20250716</w:t>
            </w:r>
          </w:p>
        </w:tc>
      </w:tr>
      <w:tr w:rsidR="00057379" w:rsidRPr="00057379" w14:paraId="2ED9C84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20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11:26:02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4A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3D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3E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0D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05002050000086918-E0Nn2QAS5eXv20250716</w:t>
            </w:r>
          </w:p>
        </w:tc>
      </w:tr>
      <w:tr w:rsidR="00057379" w:rsidRPr="00057379" w14:paraId="6603A03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27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9D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18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E8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FE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05002050000088424-E0Nn2QAS5iFO20250716</w:t>
            </w:r>
          </w:p>
        </w:tc>
      </w:tr>
      <w:tr w:rsidR="00057379" w:rsidRPr="00057379" w14:paraId="00E352B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6C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11:31:26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2A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CA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51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F4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07002070000088343-E0Nn2QAS5iR720250716</w:t>
            </w:r>
          </w:p>
        </w:tc>
      </w:tr>
      <w:tr w:rsidR="00057379" w:rsidRPr="00057379" w14:paraId="10A6237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08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11:31:26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BF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41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38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86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07002070000088343-E0Nn2QAS5iR920250716</w:t>
            </w:r>
          </w:p>
        </w:tc>
      </w:tr>
      <w:tr w:rsidR="00057379" w:rsidRPr="00057379" w14:paraId="63EA789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8A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11:32:26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D9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FC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C1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93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07002070000086098-E0Nn2QAS5izt20250716</w:t>
            </w:r>
          </w:p>
        </w:tc>
      </w:tr>
      <w:tr w:rsidR="00057379" w:rsidRPr="00057379" w14:paraId="4823BDE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7A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11:32:26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D4D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C4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82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E4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07002070000086098-E0Nn2QAS5izr20250716</w:t>
            </w:r>
          </w:p>
        </w:tc>
      </w:tr>
      <w:tr w:rsidR="00057379" w:rsidRPr="00057379" w14:paraId="7D8E817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52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11:32:42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35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A5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C9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80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07002070000088710-E0Nn2QAS5jCB20250716</w:t>
            </w:r>
          </w:p>
        </w:tc>
      </w:tr>
      <w:tr w:rsidR="00057379" w:rsidRPr="00057379" w14:paraId="5D3B171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D0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11:34:18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A4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F2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F6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63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07002070000087660-E0Nn2QAS5jqb20250716</w:t>
            </w:r>
          </w:p>
        </w:tc>
      </w:tr>
      <w:tr w:rsidR="00057379" w:rsidRPr="00057379" w14:paraId="32224D0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B6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11:35:41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20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F2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9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3A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07002070000089618-E0Nn2QAS5kWG20250716</w:t>
            </w:r>
          </w:p>
        </w:tc>
      </w:tr>
      <w:tr w:rsidR="00057379" w:rsidRPr="00057379" w14:paraId="546C830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9B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11:35:41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78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05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32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F3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07002070000089618-E0Nn2QAS5kWC20250716</w:t>
            </w:r>
          </w:p>
        </w:tc>
      </w:tr>
      <w:tr w:rsidR="00057379" w:rsidRPr="00057379" w14:paraId="5E54214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CD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11:35:41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39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5F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93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49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07002070000089618-E0Nn2QAS5kWE20250716</w:t>
            </w:r>
          </w:p>
        </w:tc>
      </w:tr>
      <w:tr w:rsidR="00057379" w:rsidRPr="00057379" w14:paraId="6FB177D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7C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87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F3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65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F47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05002050000089857-E0Nn2QAS5kfs20250716</w:t>
            </w:r>
          </w:p>
        </w:tc>
      </w:tr>
      <w:tr w:rsidR="00057379" w:rsidRPr="00057379" w14:paraId="30EC60E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E5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11:36:02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C3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39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C4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5C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05002050000089857-E0Nn2QAS5kfq20250716</w:t>
            </w:r>
          </w:p>
        </w:tc>
      </w:tr>
      <w:tr w:rsidR="00057379" w:rsidRPr="00057379" w14:paraId="573E4D2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80C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11:36:18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FE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54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25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B0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07002070000086035-E0Nn2QAS5ko520250716</w:t>
            </w:r>
          </w:p>
        </w:tc>
      </w:tr>
      <w:tr w:rsidR="00057379" w:rsidRPr="00057379" w14:paraId="384686F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4D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11:36:18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5F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6C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E4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6F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07002070000086035-E0Nn2QAS5ko720250716</w:t>
            </w:r>
          </w:p>
        </w:tc>
      </w:tr>
      <w:tr w:rsidR="00057379" w:rsidRPr="00057379" w14:paraId="3047DF6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9A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11:37:50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1E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25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01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08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05002050000089365-E0Nn2QAS5lXz20250716</w:t>
            </w:r>
          </w:p>
        </w:tc>
      </w:tr>
      <w:tr w:rsidR="00057379" w:rsidRPr="00057379" w14:paraId="0F2CE8C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F7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11:37:50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2A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3D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97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3F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05002050000089365-E0Nn2QAS5lXx20250716</w:t>
            </w:r>
          </w:p>
        </w:tc>
      </w:tr>
      <w:tr w:rsidR="00057379" w:rsidRPr="00057379" w14:paraId="797EDA4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7A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11:41:33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E5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0C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DC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ED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05002050000090753-E0Nn2QAS5ntk20250716</w:t>
            </w:r>
          </w:p>
        </w:tc>
      </w:tr>
      <w:tr w:rsidR="00057379" w:rsidRPr="00057379" w14:paraId="44FD68F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15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11:42:19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4C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6E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D4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02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07002070000090568-E0Nn2QAS5oHn20250716</w:t>
            </w:r>
          </w:p>
        </w:tc>
      </w:tr>
      <w:tr w:rsidR="00057379" w:rsidRPr="00057379" w14:paraId="2D957F1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CD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11:42:36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85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21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77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17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07002070000090568-E0Nn2QAS5oOQ20250716</w:t>
            </w:r>
          </w:p>
        </w:tc>
      </w:tr>
      <w:tr w:rsidR="00057379" w:rsidRPr="00057379" w14:paraId="70DBD43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F4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11:43:29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96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4D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DC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62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07002070000091576-E0Nn2QAS5oll20250716</w:t>
            </w:r>
          </w:p>
        </w:tc>
      </w:tr>
      <w:tr w:rsidR="00057379" w:rsidRPr="00057379" w14:paraId="39E8B38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87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7F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67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7E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BF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07002070000092089-E0Nn2QAS5pcv20250716</w:t>
            </w:r>
          </w:p>
        </w:tc>
      </w:tr>
      <w:tr w:rsidR="00057379" w:rsidRPr="00057379" w14:paraId="49DDD84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03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C8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84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C5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2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07002070000092089-E0Nn2QAS5pcr20250716</w:t>
            </w:r>
          </w:p>
        </w:tc>
      </w:tr>
      <w:tr w:rsidR="00057379" w:rsidRPr="00057379" w14:paraId="04CF4A2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6F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11:45:02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60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D8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BD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A5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07002070000092089-E0Nn2QAS5pct20250716</w:t>
            </w:r>
          </w:p>
        </w:tc>
      </w:tr>
      <w:tr w:rsidR="00057379" w:rsidRPr="00057379" w14:paraId="05F3D7C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51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11:48:35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3C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D6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1F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82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07002070000092412-E0Nn2QAS5rhl20250716</w:t>
            </w:r>
          </w:p>
        </w:tc>
      </w:tr>
      <w:tr w:rsidR="00057379" w:rsidRPr="00057379" w14:paraId="5709B78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E2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11:48:35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0C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B7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4D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EF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07002070000092412-E0Nn2QAS5rhd20250716</w:t>
            </w:r>
          </w:p>
        </w:tc>
      </w:tr>
      <w:tr w:rsidR="00057379" w:rsidRPr="00057379" w14:paraId="4B96A82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1E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06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E3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57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79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07002070000093234-E0Nn2QAS5s8f20250716</w:t>
            </w:r>
          </w:p>
        </w:tc>
      </w:tr>
      <w:tr w:rsidR="00057379" w:rsidRPr="00057379" w14:paraId="751376E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0B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11:49:22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04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36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F8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D0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07002070000093234-E0Nn2QAS5s8d20250716</w:t>
            </w:r>
          </w:p>
        </w:tc>
      </w:tr>
      <w:tr w:rsidR="00057379" w:rsidRPr="00057379" w14:paraId="611CD33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10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82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6B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DC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49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07002070000093638-E0Nn2QAS5t3c20250716</w:t>
            </w:r>
          </w:p>
        </w:tc>
      </w:tr>
      <w:tr w:rsidR="00057379" w:rsidRPr="00057379" w14:paraId="1433EBD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7B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4A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F2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E4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F1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07002070000093638-E0Nn2QAS5t3a20250716</w:t>
            </w:r>
          </w:p>
        </w:tc>
      </w:tr>
      <w:tr w:rsidR="00057379" w:rsidRPr="00057379" w14:paraId="7165329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4F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7F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3D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66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5A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07002070000093638-E0Nn2QAS5t3Y20250716</w:t>
            </w:r>
          </w:p>
        </w:tc>
      </w:tr>
      <w:tr w:rsidR="00057379" w:rsidRPr="00057379" w14:paraId="4C71CAD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6B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11:53:22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35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4E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F1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45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07002070000094260-E0Nn2QAS5uY420250716</w:t>
            </w:r>
          </w:p>
        </w:tc>
      </w:tr>
      <w:tr w:rsidR="00057379" w:rsidRPr="00057379" w14:paraId="15593F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0A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11:53:22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F3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9C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81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47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07002070000094260-E0Nn2QAS5uY220250716</w:t>
            </w:r>
          </w:p>
        </w:tc>
      </w:tr>
      <w:tr w:rsidR="00057379" w:rsidRPr="00057379" w14:paraId="5DB4BBA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E1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23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B4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EF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D2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07002070000094512-E0Nn2QAS5v5F20250716</w:t>
            </w:r>
          </w:p>
        </w:tc>
      </w:tr>
      <w:tr w:rsidR="00057379" w:rsidRPr="00057379" w14:paraId="5F0298E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3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11:56:11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3F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70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6F0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21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07002070000094993-E0Nn2QAS5wTY20250716</w:t>
            </w:r>
          </w:p>
        </w:tc>
      </w:tr>
      <w:tr w:rsidR="00057379" w:rsidRPr="00057379" w14:paraId="627056A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44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11:59:22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B5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E8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C4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1E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05002050000096012-E0Nn2QAS5xxl20250716</w:t>
            </w:r>
          </w:p>
        </w:tc>
      </w:tr>
      <w:tr w:rsidR="00057379" w:rsidRPr="00057379" w14:paraId="543BA4F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CF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61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BA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53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28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07002070000096520-E0Nn2QAS5zH220250716</w:t>
            </w:r>
          </w:p>
        </w:tc>
      </w:tr>
      <w:tr w:rsidR="00057379" w:rsidRPr="00057379" w14:paraId="6FF2EA6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3A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9F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6B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AD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37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07002070000096520-E0Nn2QAS5zH020250716</w:t>
            </w:r>
          </w:p>
        </w:tc>
      </w:tr>
      <w:tr w:rsidR="00057379" w:rsidRPr="00057379" w14:paraId="09139BE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D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B1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FE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D3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7D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07002070000096520-E0Nn2QAS5zGy20250716</w:t>
            </w:r>
          </w:p>
        </w:tc>
      </w:tr>
      <w:tr w:rsidR="00057379" w:rsidRPr="00057379" w14:paraId="1262422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32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12:01:02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58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A3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3987.0000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30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65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07002070000096520-E0Nn2QAS5zGw20250716</w:t>
            </w:r>
          </w:p>
        </w:tc>
      </w:tr>
      <w:tr w:rsidR="00057379" w:rsidRPr="00057379" w14:paraId="2C0AD9C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4F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12:03:24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1A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95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FC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30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07002070000097366-E0Nn2QAS60lt20250716</w:t>
            </w:r>
          </w:p>
        </w:tc>
      </w:tr>
      <w:tr w:rsidR="00057379" w:rsidRPr="00057379" w14:paraId="4D71658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75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12:03:24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FB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72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0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F7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07002070000097366-E0Nn2QAS60lr20250716</w:t>
            </w:r>
          </w:p>
        </w:tc>
      </w:tr>
      <w:tr w:rsidR="00057379" w:rsidRPr="00057379" w14:paraId="61117F2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6B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82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25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F9B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8D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05002050000097819-E0Nn2QAS61RQ20250716</w:t>
            </w:r>
          </w:p>
        </w:tc>
      </w:tr>
      <w:tr w:rsidR="00057379" w:rsidRPr="00057379" w14:paraId="51F4C45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1F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E4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D1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C2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55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05002050000097819-E0Nn2QAS61RO20250716</w:t>
            </w:r>
          </w:p>
        </w:tc>
      </w:tr>
      <w:tr w:rsidR="00057379" w:rsidRPr="00057379" w14:paraId="3D52519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36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13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B1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68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12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05002050000097819-E0Nn2QAS61RM20250716</w:t>
            </w:r>
          </w:p>
        </w:tc>
      </w:tr>
      <w:tr w:rsidR="00057379" w:rsidRPr="00057379" w14:paraId="499F5CB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C1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AB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19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6A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58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05002050000097819-E0Nn2QAS61RK20250716</w:t>
            </w:r>
          </w:p>
        </w:tc>
      </w:tr>
      <w:tr w:rsidR="00057379" w:rsidRPr="00057379" w14:paraId="108245E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F9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04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E6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EA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6C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05002050000097819-E0Nn2QAS61RI20250716</w:t>
            </w:r>
          </w:p>
        </w:tc>
      </w:tr>
      <w:tr w:rsidR="00057379" w:rsidRPr="00057379" w14:paraId="6BD0C5A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C3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12:06:23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FF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88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52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5E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07002070000098196-E0Nn2QAS62Uv20250716</w:t>
            </w:r>
          </w:p>
        </w:tc>
      </w:tr>
      <w:tr w:rsidR="00057379" w:rsidRPr="00057379" w14:paraId="75A0095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E4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12:09:26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73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67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8A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15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07002070000099144-E0Nn2QAS64TR20250716</w:t>
            </w:r>
          </w:p>
        </w:tc>
      </w:tr>
      <w:tr w:rsidR="00057379" w:rsidRPr="00057379" w14:paraId="3D56D92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0B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12:09:26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80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0C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18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BB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07002070000098603-E0Nn2QAS64TP20250716</w:t>
            </w:r>
          </w:p>
        </w:tc>
      </w:tr>
      <w:tr w:rsidR="00057379" w:rsidRPr="00057379" w14:paraId="2EA30B1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D7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12:11:56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1E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19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88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E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05002050000100178-E0Nn2QAS660120250716</w:t>
            </w:r>
          </w:p>
        </w:tc>
      </w:tr>
      <w:tr w:rsidR="00057379" w:rsidRPr="00057379" w14:paraId="78F40BD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CD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12:11:56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87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7E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A0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8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05002050000100178-E0Nn2QAS65zz20250716</w:t>
            </w:r>
          </w:p>
        </w:tc>
      </w:tr>
      <w:tr w:rsidR="00057379" w:rsidRPr="00057379" w14:paraId="55719B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3D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12:11:56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B2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B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74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ED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05002050000100178-E0Nn2QAS65zx20250716</w:t>
            </w:r>
          </w:p>
        </w:tc>
      </w:tr>
      <w:tr w:rsidR="00057379" w:rsidRPr="00057379" w14:paraId="340A312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5C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12:11:56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110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24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C1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30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05002050000100178-E0Nn2QAS65zv20250716</w:t>
            </w:r>
          </w:p>
        </w:tc>
      </w:tr>
      <w:tr w:rsidR="00057379" w:rsidRPr="00057379" w14:paraId="2CA60B0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1F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12:13:22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26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C6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24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01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05002050000100651-E0Nn2QAS66p920250716</w:t>
            </w:r>
          </w:p>
        </w:tc>
      </w:tr>
      <w:tr w:rsidR="00057379" w:rsidRPr="00057379" w14:paraId="6E66F09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CA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12:13:22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A6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BA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B2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0A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05002050000100651-E0Nn2QAS66p720250716</w:t>
            </w:r>
          </w:p>
        </w:tc>
      </w:tr>
      <w:tr w:rsidR="00057379" w:rsidRPr="00057379" w14:paraId="4A13729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50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12:13:22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E2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FE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4A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3F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05002050000100651-E0Nn2QAS66p520250716</w:t>
            </w:r>
          </w:p>
        </w:tc>
      </w:tr>
      <w:tr w:rsidR="00057379" w:rsidRPr="00057379" w14:paraId="54085CD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5A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12:13:22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0B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A3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5F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E2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05002050000100651-E0Nn2QAS66p320250716</w:t>
            </w:r>
          </w:p>
        </w:tc>
      </w:tr>
      <w:tr w:rsidR="00057379" w:rsidRPr="00057379" w14:paraId="5631A65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BE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12:15:22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F4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B3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95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B8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05002050000101289-E0Nn2QAS67ii20250716</w:t>
            </w:r>
          </w:p>
        </w:tc>
      </w:tr>
      <w:tr w:rsidR="00057379" w:rsidRPr="00057379" w14:paraId="234F173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CA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12:15:22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5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C9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7C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C6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05002050000101289-E0Nn2QAS67ig20250716</w:t>
            </w:r>
          </w:p>
        </w:tc>
      </w:tr>
      <w:tr w:rsidR="00057379" w:rsidRPr="00057379" w14:paraId="4A740E9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68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12:15:22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80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32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37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90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05002050000101289-E0Nn2QAS67ie20250716</w:t>
            </w:r>
          </w:p>
        </w:tc>
      </w:tr>
      <w:tr w:rsidR="00057379" w:rsidRPr="00057379" w14:paraId="2731D06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98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12:18:34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1A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DA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70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3E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05002050000102077-E0Nn2QAS69ZY20250716</w:t>
            </w:r>
          </w:p>
        </w:tc>
      </w:tr>
      <w:tr w:rsidR="00057379" w:rsidRPr="00057379" w14:paraId="285CBF3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0A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12:19:18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AF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0D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FA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F7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07002070000101512-E0Nn2QAS6AB720250716</w:t>
            </w:r>
          </w:p>
        </w:tc>
      </w:tr>
      <w:tr w:rsidR="00057379" w:rsidRPr="00057379" w14:paraId="366331A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95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12:19:18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AD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1A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DA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40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05002050000101878-E0Nn2QAS6ABB20250716</w:t>
            </w:r>
          </w:p>
        </w:tc>
      </w:tr>
      <w:tr w:rsidR="00057379" w:rsidRPr="00057379" w14:paraId="38999B2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31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12:20:31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81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3C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75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F9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07002070000103009-E0Nn2QAS6AxF20250716</w:t>
            </w:r>
          </w:p>
        </w:tc>
      </w:tr>
      <w:tr w:rsidR="00057379" w:rsidRPr="00057379" w14:paraId="33D583D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2A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12:20:31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6D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D2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8C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AF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07002070000103009-E0Nn2QAS6AxD20250716</w:t>
            </w:r>
          </w:p>
        </w:tc>
      </w:tr>
      <w:tr w:rsidR="00057379" w:rsidRPr="00057379" w14:paraId="44F0203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B6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12:20:31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86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51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FCD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08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07002070000103009-E0Nn2QAS6AxB20250716</w:t>
            </w:r>
          </w:p>
        </w:tc>
      </w:tr>
      <w:tr w:rsidR="00057379" w:rsidRPr="00057379" w14:paraId="0A67417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43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12:20:58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4D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C8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48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E1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07002070000102591-E0Nn2QAS6BAF20250716</w:t>
            </w:r>
          </w:p>
        </w:tc>
      </w:tr>
      <w:tr w:rsidR="00057379" w:rsidRPr="00057379" w14:paraId="418B00F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2C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12:20:58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10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34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BD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1E7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07002070000102591-E0Nn2QAS6BAC20250716</w:t>
            </w:r>
          </w:p>
        </w:tc>
      </w:tr>
      <w:tr w:rsidR="00057379" w:rsidRPr="00057379" w14:paraId="5379CB8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C5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12:21:04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DF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A7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8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2B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07002070000103224-E0Nn2QAS6BL720250716</w:t>
            </w:r>
          </w:p>
        </w:tc>
      </w:tr>
      <w:tr w:rsidR="00057379" w:rsidRPr="00057379" w14:paraId="3440083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9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12:21:04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D2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D2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AF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C5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07002070000103224-E0Nn2QAS6BL520250716</w:t>
            </w:r>
          </w:p>
        </w:tc>
      </w:tr>
      <w:tr w:rsidR="00057379" w:rsidRPr="00057379" w14:paraId="213551B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F3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12:30:28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BC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FA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73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7C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05002050000106708-E0Nn2QAS6HjY20250716</w:t>
            </w:r>
          </w:p>
        </w:tc>
      </w:tr>
      <w:tr w:rsidR="00057379" w:rsidRPr="00057379" w14:paraId="5A7A3B8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7A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12:30:28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0B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AC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46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57D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05002050000106708-E0Nn2QAS6HjW20250716</w:t>
            </w:r>
          </w:p>
        </w:tc>
      </w:tr>
      <w:tr w:rsidR="00057379" w:rsidRPr="00057379" w14:paraId="7754220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95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12:35:14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C2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59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29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18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07002070000111959-E0Nn2QAS6LgY20250716</w:t>
            </w:r>
          </w:p>
        </w:tc>
      </w:tr>
      <w:tr w:rsidR="00057379" w:rsidRPr="00057379" w14:paraId="689BB71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D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12:35:54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AE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EE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40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48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05002050000112555-E0Nn2QAS6ML820250716</w:t>
            </w:r>
          </w:p>
        </w:tc>
      </w:tr>
      <w:tr w:rsidR="00057379" w:rsidRPr="00057379" w14:paraId="72ED22F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CB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12:35:54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93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07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BB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09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05002050000112555-E0Nn2QAS6ML620250716</w:t>
            </w:r>
          </w:p>
        </w:tc>
      </w:tr>
      <w:tr w:rsidR="00057379" w:rsidRPr="00057379" w14:paraId="57AB712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74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12:36:56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9D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82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96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F9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07002070000112609-E0Nn2QAS6Mzg20250716</w:t>
            </w:r>
          </w:p>
        </w:tc>
      </w:tr>
      <w:tr w:rsidR="00057379" w:rsidRPr="00057379" w14:paraId="203AE81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26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12:38:02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E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4B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BF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F2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07002070000113198-E0Nn2QAS6NgK20250716</w:t>
            </w:r>
          </w:p>
        </w:tc>
      </w:tr>
      <w:tr w:rsidR="00057379" w:rsidRPr="00057379" w14:paraId="0D2F5F1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F5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12:39:25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65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5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E3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EF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05002050000114120-E0Nn2QAS6OQT20250716</w:t>
            </w:r>
          </w:p>
        </w:tc>
      </w:tr>
      <w:tr w:rsidR="00057379" w:rsidRPr="00057379" w14:paraId="6883DE2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5A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12:39:45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CC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87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9B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3E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07002070000114087-E0Nn2QAS6OYv20250716</w:t>
            </w:r>
          </w:p>
        </w:tc>
      </w:tr>
      <w:tr w:rsidR="00057379" w:rsidRPr="00057379" w14:paraId="57E298A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F2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12:41:26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EB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48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76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37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07002070000112387-E0Nn2QAS6PXr20250716</w:t>
            </w:r>
          </w:p>
        </w:tc>
      </w:tr>
      <w:tr w:rsidR="00057379" w:rsidRPr="00057379" w14:paraId="5A9AC1C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3F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12:41:30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E1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72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DF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3F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07002070000112387-E0Nn2QAS6Pa020250716</w:t>
            </w:r>
          </w:p>
        </w:tc>
      </w:tr>
      <w:tr w:rsidR="00057379" w:rsidRPr="00057379" w14:paraId="6BACD01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9D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12:42:02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E1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BF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E6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9A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05002050000112814-E0Nn2QAS6PrA20250716</w:t>
            </w:r>
          </w:p>
        </w:tc>
      </w:tr>
      <w:tr w:rsidR="00057379" w:rsidRPr="00057379" w14:paraId="122EB67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78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12:42:53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C7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75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DB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CE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05002050000115584-E0Nn2QAS6QFi20250716</w:t>
            </w:r>
          </w:p>
        </w:tc>
      </w:tr>
      <w:tr w:rsidR="00057379" w:rsidRPr="00057379" w14:paraId="22E1F8B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1C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12:47:16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4E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42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9E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B2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07002070000115286-E0Nn2QAS6SeL20250716</w:t>
            </w:r>
          </w:p>
        </w:tc>
      </w:tr>
      <w:tr w:rsidR="00057379" w:rsidRPr="00057379" w14:paraId="36643A1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42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12:48:04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72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9E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56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FA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07002070000117403-E0Nn2QAS6T7l20250716</w:t>
            </w:r>
          </w:p>
        </w:tc>
      </w:tr>
      <w:tr w:rsidR="00057379" w:rsidRPr="00057379" w14:paraId="656ABBA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A4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12:49:34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3D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C2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BF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16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05002050000117595-E0Nn2QAS6U7l20250716</w:t>
            </w:r>
          </w:p>
        </w:tc>
      </w:tr>
      <w:tr w:rsidR="00057379" w:rsidRPr="00057379" w14:paraId="09EF8EC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BF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12:51:05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DC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47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8C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9F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07002070000118642-E0Nn2QAS6UzF20250716</w:t>
            </w:r>
          </w:p>
        </w:tc>
      </w:tr>
      <w:tr w:rsidR="00057379" w:rsidRPr="00057379" w14:paraId="53BE97F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4A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12:51:05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0F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45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B7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01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07002070000118642-E0Nn2QAS6Uz920250716</w:t>
            </w:r>
          </w:p>
        </w:tc>
      </w:tr>
      <w:tr w:rsidR="00057379" w:rsidRPr="00057379" w14:paraId="7FD602B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1E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12:51:16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9A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A0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9A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90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07002070000118642-E0Nn2QAS6V6o20250716</w:t>
            </w:r>
          </w:p>
        </w:tc>
      </w:tr>
      <w:tr w:rsidR="00057379" w:rsidRPr="00057379" w14:paraId="557803B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00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12:53:38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60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80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6D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F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07002070000117979-E0Nn2QAS6Wy420250716</w:t>
            </w:r>
          </w:p>
        </w:tc>
      </w:tr>
      <w:tr w:rsidR="00057379" w:rsidRPr="00057379" w14:paraId="71D6523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A4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12:53:38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9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E6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4E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27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07002070000117979-E0Nn2QAS6Wy220250716</w:t>
            </w:r>
          </w:p>
        </w:tc>
      </w:tr>
      <w:tr w:rsidR="00057379" w:rsidRPr="00057379" w14:paraId="549EC4D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3F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12:55:17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25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CF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BC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14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05002050000119946-E0Nn2QAS6YBh20250716</w:t>
            </w:r>
          </w:p>
        </w:tc>
      </w:tr>
      <w:tr w:rsidR="00057379" w:rsidRPr="00057379" w14:paraId="4163D44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39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12:55:26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9B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B5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98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A6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07002070000119226-E0Nn2QAS6YKE20250716</w:t>
            </w:r>
          </w:p>
        </w:tc>
      </w:tr>
      <w:tr w:rsidR="00057379" w:rsidRPr="00057379" w14:paraId="13813E9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23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12:55:26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7D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A0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FA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05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07002070000119016-E0Nn2QAS6YKC20250716</w:t>
            </w:r>
          </w:p>
        </w:tc>
      </w:tr>
      <w:tr w:rsidR="00057379" w:rsidRPr="00057379" w14:paraId="6C48470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DF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13:00:16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DE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98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79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44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05002050000121786-E0Nn2QAS6b4P20250716</w:t>
            </w:r>
          </w:p>
        </w:tc>
      </w:tr>
      <w:tr w:rsidR="00057379" w:rsidRPr="00057379" w14:paraId="460408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44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13:00:16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AA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41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9E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6D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05002050000120880-E0Nn2QAS6b4L20250716</w:t>
            </w:r>
          </w:p>
        </w:tc>
      </w:tr>
      <w:tr w:rsidR="00057379" w:rsidRPr="00057379" w14:paraId="0A883F6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DF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13:01:14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4B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D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C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19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05002050000122552-E0Nn2QAS6c2S20250716</w:t>
            </w:r>
          </w:p>
        </w:tc>
      </w:tr>
      <w:tr w:rsidR="00057379" w:rsidRPr="00057379" w14:paraId="6EDDC1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BA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13:01:14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DB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2C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DA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F5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05002050000122552-E0Nn2QAS6c2U20250716</w:t>
            </w:r>
          </w:p>
        </w:tc>
      </w:tr>
      <w:tr w:rsidR="00057379" w:rsidRPr="00057379" w14:paraId="60710AF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60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13:03:16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B48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DB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84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F8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05002050000122435-E0Nn2QAS6dVy20250716</w:t>
            </w:r>
          </w:p>
        </w:tc>
      </w:tr>
      <w:tr w:rsidR="00057379" w:rsidRPr="00057379" w14:paraId="16491A7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16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13:03:16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4B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EE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4C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3A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05002050000122435-E0Nn2QAS6dW020250716</w:t>
            </w:r>
          </w:p>
        </w:tc>
      </w:tr>
      <w:tr w:rsidR="00057379" w:rsidRPr="00057379" w14:paraId="75D7B9D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7E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13:03:16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20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31C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4D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AA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05002050000122435-E0Nn2QAS6dW420250716</w:t>
            </w:r>
          </w:p>
        </w:tc>
      </w:tr>
      <w:tr w:rsidR="00057379" w:rsidRPr="00057379" w14:paraId="36C35A6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DD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13:04:31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FF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06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50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FC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05002050000123680-E0Nn2QAS6eH420250716</w:t>
            </w:r>
          </w:p>
        </w:tc>
      </w:tr>
      <w:tr w:rsidR="00057379" w:rsidRPr="00057379" w14:paraId="22CCCAA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E6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13:04:31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C1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11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07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28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07002070000120336-E0Nn2QAS6eH220250716</w:t>
            </w:r>
          </w:p>
        </w:tc>
      </w:tr>
      <w:tr w:rsidR="00057379" w:rsidRPr="00057379" w14:paraId="2556C8E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86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13:07:15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EB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C3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AB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CE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05002050000124620-E0Nn2QAS6fyY20250716</w:t>
            </w:r>
          </w:p>
        </w:tc>
      </w:tr>
      <w:tr w:rsidR="00057379" w:rsidRPr="00057379" w14:paraId="1E67BF9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63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13:07:15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51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E1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92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55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05002050000124620-E0Nn2QAS6fyp20250716</w:t>
            </w:r>
          </w:p>
        </w:tc>
      </w:tr>
      <w:tr w:rsidR="00057379" w:rsidRPr="00057379" w14:paraId="5292381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F8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13:07:15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9F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6F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BC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90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05002050000124620-E0Nn2QAS6fyv20250716</w:t>
            </w:r>
          </w:p>
        </w:tc>
      </w:tr>
      <w:tr w:rsidR="00057379" w:rsidRPr="00057379" w14:paraId="1966FA2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14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13:07:17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DB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83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7C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EF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05002050000124620-E0Nn2QAS6fzq20250716</w:t>
            </w:r>
          </w:p>
        </w:tc>
      </w:tr>
      <w:tr w:rsidR="00057379" w:rsidRPr="00057379" w14:paraId="647053C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89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13:09:47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4E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BE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A4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04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05002050000125202-E0Nn2QAS6hgg20250716</w:t>
            </w:r>
          </w:p>
        </w:tc>
      </w:tr>
      <w:tr w:rsidR="00057379" w:rsidRPr="00057379" w14:paraId="675FD4B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A8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13:12:15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1A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A6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57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B2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07002070000126371-E0Nn2QAS6jiT20250716</w:t>
            </w:r>
          </w:p>
        </w:tc>
      </w:tr>
      <w:tr w:rsidR="00057379" w:rsidRPr="00057379" w14:paraId="47FCE80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BE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13:12:18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CE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D6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15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68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07002070000125927-E0Nn2QAS6jkK20250716</w:t>
            </w:r>
          </w:p>
        </w:tc>
      </w:tr>
      <w:tr w:rsidR="00057379" w:rsidRPr="00057379" w14:paraId="43E5CCB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A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13:12:59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D7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E6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C5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3B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07002070000126519-E0Nn2QAS6kJU20250716</w:t>
            </w:r>
          </w:p>
        </w:tc>
      </w:tr>
      <w:tr w:rsidR="00057379" w:rsidRPr="00057379" w14:paraId="368DEBF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8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13:17:53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08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12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28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52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05002050000129408-E0Nn2QAS6nSK20250716</w:t>
            </w:r>
          </w:p>
        </w:tc>
      </w:tr>
      <w:tr w:rsidR="00057379" w:rsidRPr="00057379" w14:paraId="293664F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36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13:18:10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A9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64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F9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C4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07002070000129257-E0Nn2QAS6nlN20250716</w:t>
            </w:r>
          </w:p>
        </w:tc>
      </w:tr>
      <w:tr w:rsidR="00057379" w:rsidRPr="00057379" w14:paraId="082E862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9D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13:19:12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BF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16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92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54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05002050000129792-E0Nn2QAS6oXf20250716</w:t>
            </w:r>
          </w:p>
        </w:tc>
      </w:tr>
      <w:tr w:rsidR="00057379" w:rsidRPr="00057379" w14:paraId="36CB1BE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1E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13:22:59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09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D8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F4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96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05002050000131626-E0Nn2QAS6rYC20250716</w:t>
            </w:r>
          </w:p>
        </w:tc>
      </w:tr>
      <w:tr w:rsidR="00057379" w:rsidRPr="00057379" w14:paraId="26887C7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08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13:22:59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BD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30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84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2E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05002050000131626-E0Nn2QAS6rYE20250716</w:t>
            </w:r>
          </w:p>
        </w:tc>
      </w:tr>
      <w:tr w:rsidR="00057379" w:rsidRPr="00057379" w14:paraId="778D754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10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13:25:18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D9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1C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5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11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07002070000132212-E0Nn2QAS6smg20250716</w:t>
            </w:r>
          </w:p>
        </w:tc>
      </w:tr>
      <w:tr w:rsidR="00057379" w:rsidRPr="00057379" w14:paraId="366D052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5D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13:26:13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E0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9D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CB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28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07002070000132212-E0Nn2QAS6tEt20250716</w:t>
            </w:r>
          </w:p>
        </w:tc>
      </w:tr>
      <w:tr w:rsidR="00057379" w:rsidRPr="00057379" w14:paraId="2BD9E45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84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13:26:49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B3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81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5D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87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07002070000132212-E0Nn2QAS6tee20250716</w:t>
            </w:r>
          </w:p>
        </w:tc>
      </w:tr>
      <w:tr w:rsidR="00057379" w:rsidRPr="00057379" w14:paraId="3E977A8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76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19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09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E4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2B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07002070000132212-E0Nn2QAS6tkM20250716</w:t>
            </w:r>
          </w:p>
        </w:tc>
      </w:tr>
      <w:tr w:rsidR="00057379" w:rsidRPr="00057379" w14:paraId="0AB976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93B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B0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88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27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51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07002070000132212-E0Nn2QAS6tsV20250716</w:t>
            </w:r>
          </w:p>
        </w:tc>
      </w:tr>
      <w:tr w:rsidR="00057379" w:rsidRPr="00057379" w14:paraId="7D47CBB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90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13:27:13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4B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F3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65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ED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07002070000132881-E0Nn2QAS6tsX20250716</w:t>
            </w:r>
          </w:p>
        </w:tc>
      </w:tr>
      <w:tr w:rsidR="00057379" w:rsidRPr="00057379" w14:paraId="36ECB3C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08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ED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7E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2D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1E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07002070000133158-E0Nn2QAS6tsZ20250716</w:t>
            </w:r>
          </w:p>
        </w:tc>
      </w:tr>
      <w:tr w:rsidR="00057379" w:rsidRPr="00057379" w14:paraId="3762D25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06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7B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0A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87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63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07002070000133158-E0Nn2QAS6tsb20250716</w:t>
            </w:r>
          </w:p>
        </w:tc>
      </w:tr>
      <w:tr w:rsidR="00057379" w:rsidRPr="00057379" w14:paraId="155A8E5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82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07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3D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4F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F0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07002070000130712-E0Nn2QAS6uFv20250716</w:t>
            </w:r>
          </w:p>
        </w:tc>
      </w:tr>
      <w:tr w:rsidR="00057379" w:rsidRPr="00057379" w14:paraId="0B65EBC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F7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C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D2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6B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88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05002050000131308-E0Nn2QAS6uFx20250716</w:t>
            </w:r>
          </w:p>
        </w:tc>
      </w:tr>
      <w:tr w:rsidR="00057379" w:rsidRPr="00057379" w14:paraId="5B356AA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F8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13:27:43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09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CF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50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6F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05002050000133663-E0Nn2QAS6uFz20250716</w:t>
            </w:r>
          </w:p>
        </w:tc>
      </w:tr>
      <w:tr w:rsidR="00057379" w:rsidRPr="00057379" w14:paraId="7F28946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98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13:29:18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D0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AA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7E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96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05002050000133004-E0Nn2QAS6vOR20250716</w:t>
            </w:r>
          </w:p>
        </w:tc>
      </w:tr>
      <w:tr w:rsidR="00057379" w:rsidRPr="00057379" w14:paraId="49F635B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C5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13:29:26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2A1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F3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96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69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05002050000133004-E0Nn2QAS6vT820250716</w:t>
            </w:r>
          </w:p>
        </w:tc>
      </w:tr>
      <w:tr w:rsidR="00057379" w:rsidRPr="00057379" w14:paraId="63F3280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23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13:30:04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9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1C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E6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3D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07002070000134855-E0Nn2QAS6wZz20250716</w:t>
            </w:r>
          </w:p>
        </w:tc>
      </w:tr>
      <w:tr w:rsidR="00057379" w:rsidRPr="00057379" w14:paraId="1A42A1B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98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13:30:04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69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92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06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3F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05002050000134973-E0Nn2QAS6wa120250716</w:t>
            </w:r>
          </w:p>
        </w:tc>
      </w:tr>
      <w:tr w:rsidR="00057379" w:rsidRPr="00057379" w14:paraId="580D0A0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E4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13:31:12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DF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D6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7A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98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07002070000136411-E0Nn2QAS6zL120250716</w:t>
            </w:r>
          </w:p>
        </w:tc>
      </w:tr>
      <w:tr w:rsidR="00057379" w:rsidRPr="00057379" w14:paraId="3FAC4CC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CF0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13:31:12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D5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05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19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3E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07002070000136306-E0Nn2QAS6zM420250716</w:t>
            </w:r>
          </w:p>
        </w:tc>
      </w:tr>
      <w:tr w:rsidR="00057379" w:rsidRPr="00057379" w14:paraId="4C2EBA7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44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13:33:35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57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EA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0B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8A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07002070000139169-E0Nn2QAS73Dt20250716</w:t>
            </w:r>
          </w:p>
        </w:tc>
      </w:tr>
      <w:tr w:rsidR="00057379" w:rsidRPr="00057379" w14:paraId="222E8F1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0C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13:33:36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1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6E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08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CF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07002070000139169-E0Nn2QAS73Dv20250716</w:t>
            </w:r>
          </w:p>
        </w:tc>
      </w:tr>
      <w:tr w:rsidR="00057379" w:rsidRPr="00057379" w14:paraId="71D3E48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67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13:34:28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ED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CA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34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C6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05002050000138537-E0Nn2QAS74gz20250716</w:t>
            </w:r>
          </w:p>
        </w:tc>
      </w:tr>
      <w:tr w:rsidR="00057379" w:rsidRPr="00057379" w14:paraId="2659F19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D5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13:34:28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5F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36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C2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E3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05002050000138464-E0Nn2QAS74iH20250716</w:t>
            </w:r>
          </w:p>
        </w:tc>
      </w:tr>
      <w:tr w:rsidR="00057379" w:rsidRPr="00057379" w14:paraId="6E6BB61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9B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13:35:41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4A0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85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E2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E7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05002050000140099-E0Nn2QAS76ir20250716</w:t>
            </w:r>
          </w:p>
        </w:tc>
      </w:tr>
      <w:tr w:rsidR="00057379" w:rsidRPr="00057379" w14:paraId="63B1398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19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13:36:29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23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A0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E3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CA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07002070000141593-E0Nn2QAS786e20250716</w:t>
            </w:r>
          </w:p>
        </w:tc>
      </w:tr>
      <w:tr w:rsidR="00057379" w:rsidRPr="00057379" w14:paraId="20F6E53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3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13:36:30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60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6F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4D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C7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07002070000141593-E0Nn2QAS787B20250716</w:t>
            </w:r>
          </w:p>
        </w:tc>
      </w:tr>
      <w:tr w:rsidR="00057379" w:rsidRPr="00057379" w14:paraId="3D9214D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36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13:36:30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980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FD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DA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1F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05002050000141363-E0Nn2QAS788N20250716</w:t>
            </w:r>
          </w:p>
        </w:tc>
      </w:tr>
      <w:tr w:rsidR="00057379" w:rsidRPr="00057379" w14:paraId="08593F8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2E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13:37:58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3A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4B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8E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A4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07002070000142600-E0Nn2QAS79xt20250716</w:t>
            </w:r>
          </w:p>
        </w:tc>
      </w:tr>
      <w:tr w:rsidR="00057379" w:rsidRPr="00057379" w14:paraId="12B41DF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9B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13:38:04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AA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5C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18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F0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05002050000142747-E0Nn2QAS7A2T20250716</w:t>
            </w:r>
          </w:p>
        </w:tc>
      </w:tr>
      <w:tr w:rsidR="00057379" w:rsidRPr="00057379" w14:paraId="2C491F8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5E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13:39:25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AF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F5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85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67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07002070000143618-E0Nn2QAS7Bny20250716</w:t>
            </w:r>
          </w:p>
        </w:tc>
      </w:tr>
      <w:tr w:rsidR="00057379" w:rsidRPr="00057379" w14:paraId="58FB9D2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B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8AC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3C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C1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32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07002070000143593-E0Nn2QAS7CW020250716</w:t>
            </w:r>
          </w:p>
        </w:tc>
      </w:tr>
      <w:tr w:rsidR="00057379" w:rsidRPr="00057379" w14:paraId="53E6E9E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54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FE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2D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C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19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07002070000143593-E0Nn2QAS7CW520250716</w:t>
            </w:r>
          </w:p>
        </w:tc>
      </w:tr>
      <w:tr w:rsidR="00057379" w:rsidRPr="00057379" w14:paraId="2BB419C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E8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13:41:37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91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8C9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51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3F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07002070000144966-E0Nn2QAS7Eqe20250716</w:t>
            </w:r>
          </w:p>
        </w:tc>
      </w:tr>
      <w:tr w:rsidR="00057379" w:rsidRPr="00057379" w14:paraId="4F1A472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DA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13:41:37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FB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DB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85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7E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07002070000144966-E0Nn2QAS7Eqg20250716</w:t>
            </w:r>
          </w:p>
        </w:tc>
      </w:tr>
      <w:tr w:rsidR="00057379" w:rsidRPr="00057379" w14:paraId="42932C7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F8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13:44:16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CC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A1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65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40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05002050000146918-E0Nn2QAS7HY520250716</w:t>
            </w:r>
          </w:p>
        </w:tc>
      </w:tr>
      <w:tr w:rsidR="00057379" w:rsidRPr="00057379" w14:paraId="5E14DE9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D5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13:44:35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F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7E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1B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7B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07002070000145954-E0Nn2QAS7Hwz20250716</w:t>
            </w:r>
          </w:p>
        </w:tc>
      </w:tr>
      <w:tr w:rsidR="00057379" w:rsidRPr="00057379" w14:paraId="5006B6D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4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13:44:35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3D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30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FF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66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05002050000146449-E0Nn2QAS7Hx320250716</w:t>
            </w:r>
          </w:p>
        </w:tc>
      </w:tr>
      <w:tr w:rsidR="00057379" w:rsidRPr="00057379" w14:paraId="3D4A411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2A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13:44:35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B8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A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40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64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07002070000146397-E0Nn2QAS7Hx120250716</w:t>
            </w:r>
          </w:p>
        </w:tc>
      </w:tr>
      <w:tr w:rsidR="00057379" w:rsidRPr="00057379" w14:paraId="0339037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AE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13:45:17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DF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BA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50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1D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07002070000146955-E0Nn2QAS7J0J20250716</w:t>
            </w:r>
          </w:p>
        </w:tc>
      </w:tr>
      <w:tr w:rsidR="00057379" w:rsidRPr="00057379" w14:paraId="151ABE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85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13:45:17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A7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B2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68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90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07002070000146955-E0Nn2QAS7J0U20250716</w:t>
            </w:r>
          </w:p>
        </w:tc>
      </w:tr>
      <w:tr w:rsidR="00057379" w:rsidRPr="00057379" w14:paraId="4858C6D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D1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13:45:17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BE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58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AA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DD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07002070000146955-E0Nn2QAS7J0W20250716</w:t>
            </w:r>
          </w:p>
        </w:tc>
      </w:tr>
      <w:tr w:rsidR="00057379" w:rsidRPr="00057379" w14:paraId="72CB684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0D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13:46:40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41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36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5F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38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07002070000147995-E0Nn2QAS7Kub20250716</w:t>
            </w:r>
          </w:p>
        </w:tc>
      </w:tr>
      <w:tr w:rsidR="00057379" w:rsidRPr="00057379" w14:paraId="083BF64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02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13:46:41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C3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99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027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E3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07002070000147959-E0Nn2QAS7L1m20250716</w:t>
            </w:r>
          </w:p>
        </w:tc>
      </w:tr>
      <w:tr w:rsidR="00057379" w:rsidRPr="00057379" w14:paraId="77B05FA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F9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13:48:21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53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77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96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90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07002070000148887-E0Nn2QAS7Mpr20250716</w:t>
            </w:r>
          </w:p>
        </w:tc>
      </w:tr>
      <w:tr w:rsidR="00057379" w:rsidRPr="00057379" w14:paraId="78B09BB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F0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13:48:21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50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2A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24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C7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05002050000149173-E0Nn2QAS7Mq120250716</w:t>
            </w:r>
          </w:p>
        </w:tc>
      </w:tr>
      <w:tr w:rsidR="00057379" w:rsidRPr="00057379" w14:paraId="46FBA4D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2F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6C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01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4B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01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05002050000150014-E0Nn2QAS7OXk20250716</w:t>
            </w:r>
          </w:p>
        </w:tc>
      </w:tr>
      <w:tr w:rsidR="00057379" w:rsidRPr="00057379" w14:paraId="34FBDF8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F7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13:49:35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DA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4D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75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F2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05002050000150014-E0Nn2QAS7OXp20250716</w:t>
            </w:r>
          </w:p>
        </w:tc>
      </w:tr>
      <w:tr w:rsidR="00057379" w:rsidRPr="00057379" w14:paraId="14CACD7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448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13:50:33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3D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AE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FB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24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07002070000149990-E0Nn2QAS7PlJ20250716</w:t>
            </w:r>
          </w:p>
        </w:tc>
      </w:tr>
      <w:tr w:rsidR="00057379" w:rsidRPr="00057379" w14:paraId="77C7499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595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77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79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39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D4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05002050000150409-E0Nn2QAS7R4Q20250716</w:t>
            </w:r>
          </w:p>
        </w:tc>
      </w:tr>
      <w:tr w:rsidR="00057379" w:rsidRPr="00057379" w14:paraId="2EC5EFA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B3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8AB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70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F5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A8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05002050000150409-E0Nn2QAS7R4Z20250716</w:t>
            </w:r>
          </w:p>
        </w:tc>
      </w:tr>
      <w:tr w:rsidR="00057379" w:rsidRPr="00057379" w14:paraId="6B5A399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39B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46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4F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13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7D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05002050000151134-E0Nn2QAS7R4i20250716</w:t>
            </w:r>
          </w:p>
        </w:tc>
      </w:tr>
      <w:tr w:rsidR="00057379" w:rsidRPr="00057379" w14:paraId="2CBC587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4C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F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1F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D1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A4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05002050000151134-E0Nn2QAS7R4l20250716</w:t>
            </w:r>
          </w:p>
        </w:tc>
      </w:tr>
      <w:tr w:rsidR="00057379" w:rsidRPr="00057379" w14:paraId="5DC8E36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B1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13:52:29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A6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90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3F0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3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05002050000151134-E0Nn2QAS7Rmd20250716</w:t>
            </w:r>
          </w:p>
        </w:tc>
      </w:tr>
      <w:tr w:rsidR="00057379" w:rsidRPr="00057379" w14:paraId="65996E8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B3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13:53:19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F1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4D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AF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E3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05002050000152613-E0Nn2QAS7SoT20250716</w:t>
            </w:r>
          </w:p>
        </w:tc>
      </w:tr>
      <w:tr w:rsidR="00057379" w:rsidRPr="00057379" w14:paraId="54ABA6A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97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13:53:19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F8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04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1A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7F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05002050000152613-E0Nn2QAS7SoV20250716</w:t>
            </w:r>
          </w:p>
        </w:tc>
      </w:tr>
      <w:tr w:rsidR="00057379" w:rsidRPr="00057379" w14:paraId="24BA354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2B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13:54:22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A1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EE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47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B0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07002070000153250-E0Nn2QAS7Tls20250716</w:t>
            </w:r>
          </w:p>
        </w:tc>
      </w:tr>
      <w:tr w:rsidR="00057379" w:rsidRPr="00057379" w14:paraId="784D133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E7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13:56:02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51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B1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5E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A2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07002070000154347-E0Nn2QAS7VP220250716</w:t>
            </w:r>
          </w:p>
        </w:tc>
      </w:tr>
      <w:tr w:rsidR="00057379" w:rsidRPr="00057379" w14:paraId="2D7D536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DE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CD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A7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2D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3A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05002050000154529-E0Nn2QAS7WkX20250716</w:t>
            </w:r>
          </w:p>
        </w:tc>
      </w:tr>
      <w:tr w:rsidR="00057379" w:rsidRPr="00057379" w14:paraId="039B244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1A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13:57:45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B6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BC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57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2B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07002070000155175-E0Nn2QAS7Wxs20250716</w:t>
            </w:r>
          </w:p>
        </w:tc>
      </w:tr>
      <w:tr w:rsidR="00057379" w:rsidRPr="00057379" w14:paraId="6F69B71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4A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13:58:13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19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1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3F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D3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07002070000154086-E0Nn2QAS7Xdr20250716</w:t>
            </w:r>
          </w:p>
        </w:tc>
      </w:tr>
      <w:tr w:rsidR="00057379" w:rsidRPr="00057379" w14:paraId="7249A62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A7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13:58:13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72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29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C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C3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05002050000154140-E0Nn2QAS7Xdt20250716</w:t>
            </w:r>
          </w:p>
        </w:tc>
      </w:tr>
      <w:tr w:rsidR="00057379" w:rsidRPr="00057379" w14:paraId="1E520F3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9F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AAF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3D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3F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861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05002050000156123-E0Nn2QAS7ZEY20250716</w:t>
            </w:r>
          </w:p>
        </w:tc>
      </w:tr>
      <w:tr w:rsidR="00057379" w:rsidRPr="00057379" w14:paraId="22FE32C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B7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BF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B2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6A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2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05002050000156123-E0Nn2QAS7ZEh20250716</w:t>
            </w:r>
          </w:p>
        </w:tc>
      </w:tr>
      <w:tr w:rsidR="00057379" w:rsidRPr="00057379" w14:paraId="0982197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D2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47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5C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0C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6F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05002050000156123-E0Nn2QAS7ZEe20250716</w:t>
            </w:r>
          </w:p>
        </w:tc>
      </w:tr>
      <w:tr w:rsidR="00057379" w:rsidRPr="00057379" w14:paraId="60ED6A9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3A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0B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91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10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60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05002050000156123-E0Nn2QAS7ZEj20250716</w:t>
            </w:r>
          </w:p>
        </w:tc>
      </w:tr>
      <w:tr w:rsidR="00057379" w:rsidRPr="00057379" w14:paraId="43CFF53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02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1A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3D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6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2C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05002050000156123-E0Nn2QAS7ZEp20250716</w:t>
            </w:r>
          </w:p>
        </w:tc>
      </w:tr>
      <w:tr w:rsidR="00057379" w:rsidRPr="00057379" w14:paraId="6DC910B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11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67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A1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70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E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05002050000156123-E0Nn2QAS7ZEl20250716</w:t>
            </w:r>
          </w:p>
        </w:tc>
      </w:tr>
      <w:tr w:rsidR="00057379" w:rsidRPr="00057379" w14:paraId="5CA61BA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6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A1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1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1D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F3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05002050000156123-E0Nn2QAS7ZEt20250716</w:t>
            </w:r>
          </w:p>
        </w:tc>
      </w:tr>
      <w:tr w:rsidR="00057379" w:rsidRPr="00057379" w14:paraId="6224081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DC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8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3F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56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637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05002050000156123-E0Nn2QAS7ZEr20250716</w:t>
            </w:r>
          </w:p>
        </w:tc>
      </w:tr>
      <w:tr w:rsidR="00057379" w:rsidRPr="00057379" w14:paraId="3D7C79D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CF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A8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D8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33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D0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05002050000156123-E0Nn2QAS7ZEv20250716</w:t>
            </w:r>
          </w:p>
        </w:tc>
      </w:tr>
      <w:tr w:rsidR="00057379" w:rsidRPr="00057379" w14:paraId="14008F7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0C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13:59:35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94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7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173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2B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05002050000156123-E0Nn2QAS7ZF820250716</w:t>
            </w:r>
          </w:p>
        </w:tc>
      </w:tr>
      <w:tr w:rsidR="00057379" w:rsidRPr="00057379" w14:paraId="35F2A14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B82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14:00:37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58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1C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C1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75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05002050000156515-E0Nn2QAS7asq20250716</w:t>
            </w:r>
          </w:p>
        </w:tc>
      </w:tr>
      <w:tr w:rsidR="00057379" w:rsidRPr="00057379" w14:paraId="04DC0F3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C0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14:01:27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8E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70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74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7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05002050000157530-E0Nn2QAS7c2m20250716</w:t>
            </w:r>
          </w:p>
        </w:tc>
      </w:tr>
      <w:tr w:rsidR="00057379" w:rsidRPr="00057379" w14:paraId="4F64E8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91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14:02:15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A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01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5E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56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05002050000158033-E0Nn2QAS7cup20250716</w:t>
            </w:r>
          </w:p>
        </w:tc>
      </w:tr>
      <w:tr w:rsidR="00057379" w:rsidRPr="00057379" w14:paraId="2077600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34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14:02:15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1E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B7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FF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FF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05002050000158033-E0Nn2QAS7cun20250716</w:t>
            </w:r>
          </w:p>
        </w:tc>
      </w:tr>
      <w:tr w:rsidR="00057379" w:rsidRPr="00057379" w14:paraId="122A8D5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B3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14:03:24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D59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0F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2D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E3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07002070000158270-E0Nn2QAS7eCl20250716</w:t>
            </w:r>
          </w:p>
        </w:tc>
      </w:tr>
      <w:tr w:rsidR="00057379" w:rsidRPr="00057379" w14:paraId="3478786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F1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14:05:27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D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CB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65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D1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07002070000159671-E0Nn2QAS7gXM20250716</w:t>
            </w:r>
          </w:p>
        </w:tc>
      </w:tr>
      <w:tr w:rsidR="00057379" w:rsidRPr="00057379" w14:paraId="1528112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16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14:05:54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5C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A05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76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A2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05002050000159544-E0Nn2QAS7h9V20250716</w:t>
            </w:r>
          </w:p>
        </w:tc>
      </w:tr>
      <w:tr w:rsidR="00057379" w:rsidRPr="00057379" w14:paraId="3FBAB58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F3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14:05:54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1E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37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0D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2A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05002050000159544-E0Nn2QAS7h9I20250716</w:t>
            </w:r>
          </w:p>
        </w:tc>
      </w:tr>
      <w:tr w:rsidR="00057379" w:rsidRPr="00057379" w14:paraId="77F339D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D9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14:05:54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24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F7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BD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4B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05002050000159544-E0Nn2QAS7h9Y20250716</w:t>
            </w:r>
          </w:p>
        </w:tc>
      </w:tr>
      <w:tr w:rsidR="00057379" w:rsidRPr="00057379" w14:paraId="027D7E5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1A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14:07:17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AE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9F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84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B8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07002070000160446-E0Nn2QAS7icz20250716</w:t>
            </w:r>
          </w:p>
        </w:tc>
      </w:tr>
      <w:tr w:rsidR="00057379" w:rsidRPr="00057379" w14:paraId="2AAAD6A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F4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14:08:35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01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44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A1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09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05002050000161473-E0Nn2QAS7k3y20250716</w:t>
            </w:r>
          </w:p>
        </w:tc>
      </w:tr>
      <w:tr w:rsidR="00057379" w:rsidRPr="00057379" w14:paraId="58563EE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78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14:08:50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2E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E0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48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A4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07002070000160424-E0Nn2QAS7kLF20250716</w:t>
            </w:r>
          </w:p>
        </w:tc>
      </w:tr>
      <w:tr w:rsidR="00057379" w:rsidRPr="00057379" w14:paraId="7AE70A8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73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14:09:40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B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45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CA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07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05002050000162134-E0Nn2QAS7lRb20250716</w:t>
            </w:r>
          </w:p>
        </w:tc>
      </w:tr>
      <w:tr w:rsidR="00057379" w:rsidRPr="00057379" w14:paraId="18DA4D9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02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14:11:15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CC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28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53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41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05002050000163019-E0Nn2QAS7nMy20250716</w:t>
            </w:r>
          </w:p>
        </w:tc>
      </w:tr>
      <w:tr w:rsidR="00057379" w:rsidRPr="00057379" w14:paraId="2B01777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C2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14:11:15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5D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88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D3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91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05002050000163019-E0Nn2QAS7nN120250716</w:t>
            </w:r>
          </w:p>
        </w:tc>
      </w:tr>
      <w:tr w:rsidR="00057379" w:rsidRPr="00057379" w14:paraId="2DDB4A7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14:12:14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87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24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DA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88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05002050000162113-E0Nn2QAS7oQS20250716</w:t>
            </w:r>
          </w:p>
        </w:tc>
      </w:tr>
      <w:tr w:rsidR="00057379" w:rsidRPr="00057379" w14:paraId="1DB6445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C7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14:12:14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92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B2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D4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1F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07002070000162018-E0Nn2QAS7oQU20250716</w:t>
            </w:r>
          </w:p>
        </w:tc>
      </w:tr>
      <w:tr w:rsidR="00057379" w:rsidRPr="00057379" w14:paraId="5A8402F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C3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14:12:15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BB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79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AD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83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07002070000162916-E0Nn2QAS7oQW20250716</w:t>
            </w:r>
          </w:p>
        </w:tc>
      </w:tr>
      <w:tr w:rsidR="00057379" w:rsidRPr="00057379" w14:paraId="7A45C56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8C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14:13:16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A1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79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A2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EA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05002050000163831-E0Nn2QAS7pSF20250716</w:t>
            </w:r>
          </w:p>
        </w:tc>
      </w:tr>
      <w:tr w:rsidR="00057379" w:rsidRPr="00057379" w14:paraId="6368009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5E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14:14:04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FE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B5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08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82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07002070000163676-E0Nn2QAS7q6U20250716</w:t>
            </w:r>
          </w:p>
        </w:tc>
      </w:tr>
      <w:tr w:rsidR="00057379" w:rsidRPr="00057379" w14:paraId="78FB55D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BB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14:14:04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40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18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B0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CE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07002070000163676-E0Nn2QAS7q6W20250716</w:t>
            </w:r>
          </w:p>
        </w:tc>
      </w:tr>
      <w:tr w:rsidR="00057379" w:rsidRPr="00057379" w14:paraId="18A1574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9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14:14:33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76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55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A8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F2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05002050000164629-E0Nn2QAS7qY420250716</w:t>
            </w:r>
          </w:p>
        </w:tc>
      </w:tr>
      <w:tr w:rsidR="00057379" w:rsidRPr="00057379" w14:paraId="65B6D06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23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14:15:55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97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A9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EA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4E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05002050000164629-E0Nn2QAS7ri420250716</w:t>
            </w:r>
          </w:p>
        </w:tc>
      </w:tr>
      <w:tr w:rsidR="00057379" w:rsidRPr="00057379" w14:paraId="68DEBFA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6D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14:15:55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7A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A0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4E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3D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05002050000164629-E0Nn2QAS7ri920250716</w:t>
            </w:r>
          </w:p>
        </w:tc>
      </w:tr>
      <w:tr w:rsidR="00057379" w:rsidRPr="00057379" w14:paraId="4D280C3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50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14:16:50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47F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0B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8A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3B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07002070000164312-E0Nn2QAS7sbI20250716</w:t>
            </w:r>
          </w:p>
        </w:tc>
      </w:tr>
      <w:tr w:rsidR="00057379" w:rsidRPr="00057379" w14:paraId="36D2EA7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4A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14:16:50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9E9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2D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D3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CB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07002070000164484-E0Nn2QAS7sbM20250716</w:t>
            </w:r>
          </w:p>
        </w:tc>
      </w:tr>
      <w:tr w:rsidR="00057379" w:rsidRPr="00057379" w14:paraId="62AE492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B2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14:16:50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CF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7C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C4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92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07002070000164484-E0Nn2QAS7sbK20250716</w:t>
            </w:r>
          </w:p>
        </w:tc>
      </w:tr>
      <w:tr w:rsidR="00057379" w:rsidRPr="00057379" w14:paraId="28CAFFC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F5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10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AD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42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714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07002070000168424-E0Nn2QAS7wDp20250716</w:t>
            </w:r>
          </w:p>
        </w:tc>
      </w:tr>
      <w:tr w:rsidR="00057379" w:rsidRPr="00057379" w14:paraId="521AD9A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A5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48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CCD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64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AA1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07002070000168424-E0Nn2QAS7wDn20250716</w:t>
            </w:r>
          </w:p>
        </w:tc>
      </w:tr>
      <w:tr w:rsidR="00057379" w:rsidRPr="00057379" w14:paraId="7392C4E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60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668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C8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A5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1E8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07002070000168424-E0Nn2QAS7wDv20250716</w:t>
            </w:r>
          </w:p>
        </w:tc>
      </w:tr>
      <w:tr w:rsidR="00057379" w:rsidRPr="00057379" w14:paraId="401F777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25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14:21:41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8B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14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D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6C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07002070000168424-E0Nn2QAS7wDr20250716</w:t>
            </w:r>
          </w:p>
        </w:tc>
      </w:tr>
      <w:tr w:rsidR="00057379" w:rsidRPr="00057379" w14:paraId="2FF2D22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1E8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14:23:30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AB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2A7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2B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8B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07002070000169422-E0Nn2QAS7xgN20250716</w:t>
            </w:r>
          </w:p>
        </w:tc>
      </w:tr>
      <w:tr w:rsidR="00057379" w:rsidRPr="00057379" w14:paraId="0ECCA1E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F0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14:23:30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C5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84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6C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A2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07002070000169422-E0Nn2QAS7xgL20250716</w:t>
            </w:r>
          </w:p>
        </w:tc>
      </w:tr>
      <w:tr w:rsidR="00057379" w:rsidRPr="00057379" w14:paraId="28019E3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0B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14:23:30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E6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27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E6E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DB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07002070000169422-E0Nn2QAS7xgP20250716</w:t>
            </w:r>
          </w:p>
        </w:tc>
      </w:tr>
      <w:tr w:rsidR="00057379" w:rsidRPr="00057379" w14:paraId="720EDEC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97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14:25:18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E5D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BC9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17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20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05002050000170396-E0Nn2QAS7z2s20250716</w:t>
            </w:r>
          </w:p>
        </w:tc>
      </w:tr>
      <w:tr w:rsidR="00057379" w:rsidRPr="00057379" w14:paraId="789BAEB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E7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14:25:18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EB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A6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F0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BA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05002050000170396-E0Nn2QAS7z2u20250716</w:t>
            </w:r>
          </w:p>
        </w:tc>
      </w:tr>
      <w:tr w:rsidR="00057379" w:rsidRPr="00057379" w14:paraId="7CCD117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15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14:25:18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F9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DF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5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F8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05002050000170396-E0Nn2QAS7z2w20250716</w:t>
            </w:r>
          </w:p>
        </w:tc>
      </w:tr>
      <w:tr w:rsidR="00057379" w:rsidRPr="00057379" w14:paraId="2AD57C1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BD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14:25:18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0B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2D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7D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965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05002050000170396-E0Nn2QAS7z2y20250716</w:t>
            </w:r>
          </w:p>
        </w:tc>
      </w:tr>
      <w:tr w:rsidR="00057379" w:rsidRPr="00057379" w14:paraId="67B672F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BC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14:27:29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74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EF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0E9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B6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07002070000171150-E0Nn2QAS80wt20250716</w:t>
            </w:r>
          </w:p>
        </w:tc>
      </w:tr>
      <w:tr w:rsidR="00057379" w:rsidRPr="00057379" w14:paraId="5C7E265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43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14:28:46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0A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D4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3B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3E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07002070000171937-E0Nn2QAS81uy20250716</w:t>
            </w:r>
          </w:p>
        </w:tc>
      </w:tr>
      <w:tr w:rsidR="00057379" w:rsidRPr="00057379" w14:paraId="261EA3B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0D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14:28:46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2F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C3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36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33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07002070000172118-E0Nn2QAS81v220250716</w:t>
            </w:r>
          </w:p>
        </w:tc>
      </w:tr>
      <w:tr w:rsidR="00057379" w:rsidRPr="00057379" w14:paraId="3C842E7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41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14:28:46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32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8E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5C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36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05002050000172077-E0Nn2QAS81v020250716</w:t>
            </w:r>
          </w:p>
        </w:tc>
      </w:tr>
      <w:tr w:rsidR="00057379" w:rsidRPr="00057379" w14:paraId="22E0762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68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14:31:39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694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6A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D9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40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05002050000174195-E0Nn2QAS84ZD20250716</w:t>
            </w:r>
          </w:p>
        </w:tc>
      </w:tr>
      <w:tr w:rsidR="00057379" w:rsidRPr="00057379" w14:paraId="6E798B1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7E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14:31:39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4D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A6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0B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74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07002070000174018-E0Nn2QAS84ZF20250716</w:t>
            </w:r>
          </w:p>
        </w:tc>
      </w:tr>
      <w:tr w:rsidR="00057379" w:rsidRPr="00057379" w14:paraId="7F0C677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13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14:33:03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D7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41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26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D2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05002050000174971-E0Nn2QAS85hY20250716</w:t>
            </w:r>
          </w:p>
        </w:tc>
      </w:tr>
      <w:tr w:rsidR="00057379" w:rsidRPr="00057379" w14:paraId="0775320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68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14:33:03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55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75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9A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7F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05002050000174971-E0Nn2QAS85hc20250716</w:t>
            </w:r>
          </w:p>
        </w:tc>
      </w:tr>
      <w:tr w:rsidR="00057379" w:rsidRPr="00057379" w14:paraId="17F16FE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4B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14:33:03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E5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3F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E7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2AE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05002050000174971-E0Nn2QAS85ha20250716</w:t>
            </w:r>
          </w:p>
        </w:tc>
      </w:tr>
      <w:tr w:rsidR="00057379" w:rsidRPr="00057379" w14:paraId="6B5FED9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FE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14:33:03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2C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09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2E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9F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05002050000174971-E0Nn2QAS85he20250716</w:t>
            </w:r>
          </w:p>
        </w:tc>
      </w:tr>
      <w:tr w:rsidR="00057379" w:rsidRPr="00057379" w14:paraId="7D773F5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B0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14:33:03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4D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33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97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91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05002050000174971-E0Nn2QAS85hg20250716</w:t>
            </w:r>
          </w:p>
        </w:tc>
      </w:tr>
      <w:tr w:rsidR="00057379" w:rsidRPr="00057379" w14:paraId="2F0F7F2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00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14:33:29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73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D1E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01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A3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07002070000173741-E0Nn2QAS863m20250716</w:t>
            </w:r>
          </w:p>
        </w:tc>
      </w:tr>
      <w:tr w:rsidR="00057379" w:rsidRPr="00057379" w14:paraId="1D68126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72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14:34:43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9E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98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F3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4A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05002050000175819-E0Nn2QAS872r20250716</w:t>
            </w:r>
          </w:p>
        </w:tc>
      </w:tr>
      <w:tr w:rsidR="00057379" w:rsidRPr="00057379" w14:paraId="30FCD78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022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14:34:43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BC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29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82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7C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05002050000175819-E0Nn2QAS872v20250716</w:t>
            </w:r>
          </w:p>
        </w:tc>
      </w:tr>
      <w:tr w:rsidR="00057379" w:rsidRPr="00057379" w14:paraId="449D924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96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14:34:43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0A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5A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FC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6C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05002050000175819-E0Nn2QAS872t20250716</w:t>
            </w:r>
          </w:p>
        </w:tc>
      </w:tr>
      <w:tr w:rsidR="00057379" w:rsidRPr="00057379" w14:paraId="548DE38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99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14:34:43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3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92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A2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51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05002050000175819-E0Nn2QAS872z20250716</w:t>
            </w:r>
          </w:p>
        </w:tc>
      </w:tr>
      <w:tr w:rsidR="00057379" w:rsidRPr="00057379" w14:paraId="45D46E2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B7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14:34:43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A2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8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C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53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05002050000175819-E0Nn2QAS872x20250716</w:t>
            </w:r>
          </w:p>
        </w:tc>
      </w:tr>
      <w:tr w:rsidR="00057379" w:rsidRPr="00057379" w14:paraId="6322CB5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C3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14:34:43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7C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7E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9D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B8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05002050000175819-E0Nn2QAS873120250716</w:t>
            </w:r>
          </w:p>
        </w:tc>
      </w:tr>
      <w:tr w:rsidR="00057379" w:rsidRPr="00057379" w14:paraId="310313B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A4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14:35:23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378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09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8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D6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07002070000175688-E0Nn2QAS87SG20250716</w:t>
            </w:r>
          </w:p>
        </w:tc>
      </w:tr>
      <w:tr w:rsidR="00057379" w:rsidRPr="00057379" w14:paraId="47EE524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F9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14:35:23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CD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17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A2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7E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05002050000175900-E0Nn2QAS87VB20250716</w:t>
            </w:r>
          </w:p>
        </w:tc>
      </w:tr>
      <w:tr w:rsidR="00057379" w:rsidRPr="00057379" w14:paraId="7D0ECBE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A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14:35:23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78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E0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9E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83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07002070000175688-E0Nn2QAS87SI20250716</w:t>
            </w:r>
          </w:p>
        </w:tc>
      </w:tr>
      <w:tr w:rsidR="00057379" w:rsidRPr="00057379" w14:paraId="155D7DB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3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14:35:23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BB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A91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07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C8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05002050000175820-E0Nn2QAS87VD20250716</w:t>
            </w:r>
          </w:p>
        </w:tc>
      </w:tr>
      <w:tr w:rsidR="00057379" w:rsidRPr="00057379" w14:paraId="0BAE300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33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14:36:08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83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12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A1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DE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05002050000176630-E0Nn2QAS88kO20250716</w:t>
            </w:r>
          </w:p>
        </w:tc>
      </w:tr>
      <w:tr w:rsidR="00057379" w:rsidRPr="00057379" w14:paraId="6D878B2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18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14:37:22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833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27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10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BC4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05002050000176604-E0Nn2QAS8AJq20250716</w:t>
            </w:r>
          </w:p>
        </w:tc>
      </w:tr>
      <w:tr w:rsidR="00057379" w:rsidRPr="00057379" w14:paraId="6E062C0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C9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14:37:22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7E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72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78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5F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05002050000176604-E0Nn2QAS8AJs20250716</w:t>
            </w:r>
          </w:p>
        </w:tc>
      </w:tr>
      <w:tr w:rsidR="00057379" w:rsidRPr="00057379" w14:paraId="4A82BC7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FC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14:40:27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4E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5A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2D5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37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07002070000178520-E0Nn2QAS8CuN20250716</w:t>
            </w:r>
          </w:p>
        </w:tc>
      </w:tr>
      <w:tr w:rsidR="00057379" w:rsidRPr="00057379" w14:paraId="7A8E6E9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44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14:40:27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55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43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A8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C72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07002070000178520-E0Nn2QAS8Cuj20250716</w:t>
            </w:r>
          </w:p>
        </w:tc>
      </w:tr>
      <w:tr w:rsidR="00057379" w:rsidRPr="00057379" w14:paraId="776FF65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C35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14:41:14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BF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6FC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E2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7E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07002070000178221-E0Nn2QAS8DpG20250716</w:t>
            </w:r>
          </w:p>
        </w:tc>
      </w:tr>
      <w:tr w:rsidR="00057379" w:rsidRPr="00057379" w14:paraId="6297B0C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19C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14:41:14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E8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08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AB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0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05002050000177645-E0Nn2QAS8DpE20250716</w:t>
            </w:r>
          </w:p>
        </w:tc>
      </w:tr>
      <w:tr w:rsidR="00057379" w:rsidRPr="00057379" w14:paraId="74D0246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80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14:41:21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E5C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9B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1D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7A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07002070000178757-E0Nn2QAS8EAe20250716</w:t>
            </w:r>
          </w:p>
        </w:tc>
      </w:tr>
      <w:tr w:rsidR="00057379" w:rsidRPr="00057379" w14:paraId="701859C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0F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14:41:21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4B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2B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49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7E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07002070000179058-E0Nn2QAS8EAg20250716</w:t>
            </w:r>
          </w:p>
        </w:tc>
      </w:tr>
      <w:tr w:rsidR="00057379" w:rsidRPr="00057379" w14:paraId="295FCC9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D9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14:45:10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7B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21B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62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56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05002050000181429-E0Nn2QAS8HcH20250716</w:t>
            </w:r>
          </w:p>
        </w:tc>
      </w:tr>
      <w:tr w:rsidR="00057379" w:rsidRPr="00057379" w14:paraId="06D1A83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CB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14:45:10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E1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A7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2B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89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05002050000181429-E0Nn2QAS8HcJ20250716</w:t>
            </w:r>
          </w:p>
        </w:tc>
      </w:tr>
      <w:tr w:rsidR="00057379" w:rsidRPr="00057379" w14:paraId="2ED9EDF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2B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14:47:17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11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30A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26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65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05002050000182543-E0Nn2QAS8JG220250716</w:t>
            </w:r>
          </w:p>
        </w:tc>
      </w:tr>
      <w:tr w:rsidR="00057379" w:rsidRPr="00057379" w14:paraId="6D7A164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8D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14:47:17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C6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899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BE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A62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05002050000182543-E0Nn2QAS8JG420250716</w:t>
            </w:r>
          </w:p>
        </w:tc>
      </w:tr>
      <w:tr w:rsidR="00057379" w:rsidRPr="00057379" w14:paraId="5E036E0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91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14:47:36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E78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83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70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FF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07002070000181768-E0Nn2QAS8Jgp20250716</w:t>
            </w:r>
          </w:p>
        </w:tc>
      </w:tr>
      <w:tr w:rsidR="00057379" w:rsidRPr="00057379" w14:paraId="1682B69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E6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14:47:36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15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36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80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3E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07002070000181768-E0Nn2QAS8Jgn20250716</w:t>
            </w:r>
          </w:p>
        </w:tc>
      </w:tr>
      <w:tr w:rsidR="00057379" w:rsidRPr="00057379" w14:paraId="3E9DF2E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33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EB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C5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49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50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07002070000183618-E0Nn2QAS8LHN20250716</w:t>
            </w:r>
          </w:p>
        </w:tc>
      </w:tr>
      <w:tr w:rsidR="00057379" w:rsidRPr="00057379" w14:paraId="6556774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501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797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EF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8F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CC8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07002070000183618-E0Nn2QAS8LHR20250716</w:t>
            </w:r>
          </w:p>
        </w:tc>
      </w:tr>
      <w:tr w:rsidR="00057379" w:rsidRPr="00057379" w14:paraId="7EB12FB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001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14:49:37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35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B9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48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CE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07002070000183618-E0Nn2QAS8LHP20250716</w:t>
            </w:r>
          </w:p>
        </w:tc>
      </w:tr>
      <w:tr w:rsidR="00057379" w:rsidRPr="00057379" w14:paraId="7312190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C3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14:50:33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B9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CD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F3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35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07002070000183282-E0Nn2QAS8M5K20250716</w:t>
            </w:r>
          </w:p>
        </w:tc>
      </w:tr>
      <w:tr w:rsidR="00057379" w:rsidRPr="00057379" w14:paraId="3B53784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56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14:51:10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4D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7F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9F8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16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07002070000184127-E0Nn2QAS8MaA20250716</w:t>
            </w:r>
          </w:p>
        </w:tc>
      </w:tr>
      <w:tr w:rsidR="00057379" w:rsidRPr="00057379" w14:paraId="02CA702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234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14:51:37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08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CF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C1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EF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07002070000184613-E0Nn2QAS8N7I20250716</w:t>
            </w:r>
          </w:p>
        </w:tc>
      </w:tr>
      <w:tr w:rsidR="00057379" w:rsidRPr="00057379" w14:paraId="5746A9C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9A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14:53:17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50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A0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72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F9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05002050000185662-E0Nn2QAS8OTC20250716</w:t>
            </w:r>
          </w:p>
        </w:tc>
      </w:tr>
      <w:tr w:rsidR="00057379" w:rsidRPr="00057379" w14:paraId="7D61AF3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66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14:53:17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84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FE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07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AC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05002050000185662-E0Nn2QAS8OTE20250716</w:t>
            </w:r>
          </w:p>
        </w:tc>
      </w:tr>
      <w:tr w:rsidR="00057379" w:rsidRPr="00057379" w14:paraId="7546630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04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6B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D5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A8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DE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05002050000185932-E0Nn2QAS8PGe20250716</w:t>
            </w:r>
          </w:p>
        </w:tc>
      </w:tr>
      <w:tr w:rsidR="00057379" w:rsidRPr="00057379" w14:paraId="434FD8B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C1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FFE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2F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12D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B55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07002070000185851-E0Nn2QAS8PGg20250716</w:t>
            </w:r>
          </w:p>
        </w:tc>
      </w:tr>
      <w:tr w:rsidR="00057379" w:rsidRPr="00057379" w14:paraId="5204A33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E0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8C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2F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A5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73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05002050000185854-E0Nn2QAS8PSu20250716</w:t>
            </w:r>
          </w:p>
        </w:tc>
      </w:tr>
      <w:tr w:rsidR="00057379" w:rsidRPr="00057379" w14:paraId="4A9C0E4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55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EF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D42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A1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25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05002050000185854-E0Nn2QAS8PSw20250716</w:t>
            </w:r>
          </w:p>
        </w:tc>
      </w:tr>
      <w:tr w:rsidR="00057379" w:rsidRPr="00057379" w14:paraId="1D4FB74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7F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11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AA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4A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23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07002070000184127-E0Nn2QAS8PoN20250716</w:t>
            </w:r>
          </w:p>
        </w:tc>
      </w:tr>
      <w:tr w:rsidR="00057379" w:rsidRPr="00057379" w14:paraId="2385571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CC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56F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A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A9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C2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05002050000184643-E0Nn2QAS8PoP20250716</w:t>
            </w:r>
          </w:p>
        </w:tc>
      </w:tr>
      <w:tr w:rsidR="00057379" w:rsidRPr="00057379" w14:paraId="59BECB9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C4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14:54:28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8FF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26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CE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F1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07002070000186704-E0Nn2QAS8UXf20250716</w:t>
            </w:r>
          </w:p>
        </w:tc>
      </w:tr>
      <w:tr w:rsidR="00057379" w:rsidRPr="00057379" w14:paraId="2052FEC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460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14:56:14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C4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7E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52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AB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07002070000189155-E0Nn2QAS8akw20250716</w:t>
            </w:r>
          </w:p>
        </w:tc>
      </w:tr>
      <w:tr w:rsidR="00057379" w:rsidRPr="00057379" w14:paraId="68D6FD5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33B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14:56:39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BCA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B7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730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F5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05002050000189161-E0Nn2QAS8baP20250716</w:t>
            </w:r>
          </w:p>
        </w:tc>
      </w:tr>
      <w:tr w:rsidR="00057379" w:rsidRPr="00057379" w14:paraId="2900984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C4E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14:56:39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D6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D9D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2A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C9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05002050000189161-E0Nn2QAS8baR20250716</w:t>
            </w:r>
          </w:p>
        </w:tc>
      </w:tr>
      <w:tr w:rsidR="00057379" w:rsidRPr="00057379" w14:paraId="1C2505E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9F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14:56:39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05C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21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70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43F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05002050000189161-E0Nn2QAS8baT20250716</w:t>
            </w:r>
          </w:p>
        </w:tc>
      </w:tr>
      <w:tr w:rsidR="00057379" w:rsidRPr="00057379" w14:paraId="46862A5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C74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14:57:48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EB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24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D9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05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05002050000190717-E0Nn2QAS8dY920250716</w:t>
            </w:r>
          </w:p>
        </w:tc>
      </w:tr>
      <w:tr w:rsidR="00057379" w:rsidRPr="00057379" w14:paraId="33A6594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98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14:58:06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32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63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AD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C0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07002070000190559-E0Nn2QAS8e7220250716</w:t>
            </w:r>
          </w:p>
        </w:tc>
      </w:tr>
      <w:tr w:rsidR="00057379" w:rsidRPr="00057379" w14:paraId="7F0E56E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C6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14:59:24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682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6D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3FE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5A4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07002070000191875-E0Nn2QAS8gPo20250716</w:t>
            </w:r>
          </w:p>
        </w:tc>
      </w:tr>
      <w:tr w:rsidR="00057379" w:rsidRPr="00057379" w14:paraId="6F0D472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8D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14:59:41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B0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48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4B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54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07002070000191998-E0Nn2QAS8gnY20250716</w:t>
            </w:r>
          </w:p>
        </w:tc>
      </w:tr>
      <w:tr w:rsidR="00057379" w:rsidRPr="00057379" w14:paraId="083CCD5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68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15:01:20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AD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11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4004.0000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68F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89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07002070000193293-E0Nn2QAS8jEw20250716</w:t>
            </w:r>
          </w:p>
        </w:tc>
      </w:tr>
      <w:tr w:rsidR="00057379" w:rsidRPr="00057379" w14:paraId="490FADC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677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15:01:36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E01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1A5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27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51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05002050000193416-E0Nn2QAS8jV320250716</w:t>
            </w:r>
          </w:p>
        </w:tc>
      </w:tr>
      <w:tr w:rsidR="00057379" w:rsidRPr="00057379" w14:paraId="3B583A7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06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15:03:19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1C5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76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E2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E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07002070000194962-E0Nn2QAS8mGK20250716</w:t>
            </w:r>
          </w:p>
        </w:tc>
      </w:tr>
      <w:tr w:rsidR="00057379" w:rsidRPr="00057379" w14:paraId="732BB3C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12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16-Jul-2025 15:03:19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2E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3E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C84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23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07002070000194962-E0Nn2QAS8mGN20250716</w:t>
            </w:r>
          </w:p>
        </w:tc>
      </w:tr>
      <w:tr w:rsidR="00057379" w:rsidRPr="00057379" w14:paraId="517E0B1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DAF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15:03:42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06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5D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26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0A2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07002070000194619-E0Nn2QAS8mlr20250716</w:t>
            </w:r>
          </w:p>
        </w:tc>
      </w:tr>
      <w:tr w:rsidR="00057379" w:rsidRPr="00057379" w14:paraId="349C45F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C03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15:03:42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84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9A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204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E70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05002050000195103-E0Nn2QAS8mm720250716</w:t>
            </w:r>
          </w:p>
        </w:tc>
      </w:tr>
      <w:tr w:rsidR="00057379" w:rsidRPr="00057379" w14:paraId="63340B2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25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15:04:26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EA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5E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B7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6F2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05002050000195984-E0Nn2QAS8nq920250716</w:t>
            </w:r>
          </w:p>
        </w:tc>
      </w:tr>
      <w:tr w:rsidR="00057379" w:rsidRPr="00057379" w14:paraId="3EA8B21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A4C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15:04:26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E0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95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2F9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7E3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05002050000195984-E0Nn2QAS8nqC20250716</w:t>
            </w:r>
          </w:p>
        </w:tc>
      </w:tr>
      <w:tr w:rsidR="00057379" w:rsidRPr="00057379" w14:paraId="21AF77F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984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15:04:31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4D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ED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BD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2C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07002070000195840-E0Nn2QAS8o1s20250716</w:t>
            </w:r>
          </w:p>
        </w:tc>
      </w:tr>
      <w:tr w:rsidR="00057379" w:rsidRPr="00057379" w14:paraId="2878A54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37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15:06:06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34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B4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1AC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15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05002050000197160-E0Nn2QAS8pzk20250716</w:t>
            </w:r>
          </w:p>
        </w:tc>
      </w:tr>
      <w:tr w:rsidR="00057379" w:rsidRPr="00057379" w14:paraId="5C9A3A6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4E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15:07:44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3F6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D4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49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97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07002070000197999-E0Nn2QAS8rzi20250716</w:t>
            </w:r>
          </w:p>
        </w:tc>
      </w:tr>
      <w:tr w:rsidR="00057379" w:rsidRPr="00057379" w14:paraId="0168D1E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A4A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15:07:44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0C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450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CF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A7A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07002070000197999-E0Nn2QAS8rzk20250716</w:t>
            </w:r>
          </w:p>
        </w:tc>
      </w:tr>
      <w:tr w:rsidR="00057379" w:rsidRPr="00057379" w14:paraId="530D8AA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18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15:07:44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DBA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43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614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17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07002070000197999-E0Nn2QAS8rzm20250716</w:t>
            </w:r>
          </w:p>
        </w:tc>
      </w:tr>
      <w:tr w:rsidR="00057379" w:rsidRPr="00057379" w14:paraId="202E5FA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F0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15:07:44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AB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AF0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D5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A0F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07002070000197999-E0Nn2QAS8rzo20250716</w:t>
            </w:r>
          </w:p>
        </w:tc>
      </w:tr>
      <w:tr w:rsidR="00057379" w:rsidRPr="00057379" w14:paraId="0A925F9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52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15:09:25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E16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58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4E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E99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07002070000199004-E0Nn2QAS8tw120250716</w:t>
            </w:r>
          </w:p>
        </w:tc>
      </w:tr>
      <w:tr w:rsidR="00057379" w:rsidRPr="00057379" w14:paraId="519A147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C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15:09:25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49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A2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BEE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E8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07002070000199004-E0Nn2QAS8tvy20250716</w:t>
            </w:r>
          </w:p>
        </w:tc>
      </w:tr>
      <w:tr w:rsidR="00057379" w:rsidRPr="00057379" w14:paraId="5305F28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30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15:11:06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A1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63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4010.0000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10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CCC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07002070000200053-E0Nn2QAS8w2220250716</w:t>
            </w:r>
          </w:p>
        </w:tc>
      </w:tr>
      <w:tr w:rsidR="00057379" w:rsidRPr="00057379" w14:paraId="23AA3B3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62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15:11:07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834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82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4010.0000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DF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163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07002070000200053-E0Nn2QAS8w2420250716</w:t>
            </w:r>
          </w:p>
        </w:tc>
      </w:tr>
      <w:tr w:rsidR="00057379" w:rsidRPr="00057379" w14:paraId="70B656E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A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15:12:29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20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0D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6A4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CAB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05002050000200186-E0Nn2QAS8xOB20250716</w:t>
            </w:r>
          </w:p>
        </w:tc>
      </w:tr>
      <w:tr w:rsidR="00057379" w:rsidRPr="00057379" w14:paraId="4BCA002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B62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15:12:29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04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8D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E9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F4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05002050000199939-E0Nn2QAS8xO920250716</w:t>
            </w:r>
          </w:p>
        </w:tc>
      </w:tr>
      <w:tr w:rsidR="00057379" w:rsidRPr="00057379" w14:paraId="6BDE34F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28F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15:12:44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54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40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42C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BA7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05002050000201187-E0Nn2QAS8xdP20250716</w:t>
            </w:r>
          </w:p>
        </w:tc>
      </w:tr>
      <w:tr w:rsidR="00057379" w:rsidRPr="00057379" w14:paraId="5C602E23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2FF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15:12:44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13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9B7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8E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0B2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05002050000201187-E0Nn2QAS8xdN20250716</w:t>
            </w:r>
          </w:p>
        </w:tc>
      </w:tr>
      <w:tr w:rsidR="00057379" w:rsidRPr="00057379" w14:paraId="59F72D7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D3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15:13:02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C6D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73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71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0B6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05002050000198770-E0Nn2QAS8xs320250716</w:t>
            </w:r>
          </w:p>
        </w:tc>
      </w:tr>
      <w:tr w:rsidR="00057379" w:rsidRPr="00057379" w14:paraId="59753FF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85B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15:13:02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F35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D7B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B7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63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07002070000201046-E0Nn2QAS8xs520250716</w:t>
            </w:r>
          </w:p>
        </w:tc>
      </w:tr>
      <w:tr w:rsidR="00057379" w:rsidRPr="00057379" w14:paraId="01CDEDE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0C6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15:14:00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6F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22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32A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1D9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05002050000201467-E0Nn2QAS8z8E20250716</w:t>
            </w:r>
          </w:p>
        </w:tc>
      </w:tr>
      <w:tr w:rsidR="00057379" w:rsidRPr="00057379" w14:paraId="133995B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41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15:14:00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E3D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CE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44C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12C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05002050000201467-E0Nn2QAS8z8H20250716</w:t>
            </w:r>
          </w:p>
        </w:tc>
      </w:tr>
      <w:tr w:rsidR="00057379" w:rsidRPr="00057379" w14:paraId="339CE6E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3CE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15:15:23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8F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182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FD6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7BC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05002050000202810-E0Nn2QAS90wz20250716</w:t>
            </w:r>
          </w:p>
        </w:tc>
      </w:tr>
      <w:tr w:rsidR="00057379" w:rsidRPr="00057379" w14:paraId="5AF96EA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7D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15:15:38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A2A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DD6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62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B7F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05002050000202810-E0Nn2QAS91FJ20250716</w:t>
            </w:r>
          </w:p>
        </w:tc>
      </w:tr>
      <w:tr w:rsidR="00057379" w:rsidRPr="00057379" w14:paraId="747E519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EAE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15:15:38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A1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A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FEA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BCB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05002050000202810-E0Nn2QAS91Ho20250716</w:t>
            </w:r>
          </w:p>
        </w:tc>
      </w:tr>
      <w:tr w:rsidR="00057379" w:rsidRPr="00057379" w14:paraId="66E51B8A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95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15:16:09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97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37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B69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742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07002070000202953-E0Nn2QAS920e20250716</w:t>
            </w:r>
          </w:p>
        </w:tc>
      </w:tr>
      <w:tr w:rsidR="00057379" w:rsidRPr="00057379" w14:paraId="1B9C6DF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646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15:16:11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E8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B5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6AA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7FE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07002070000201942-E0Nn2QAS92b720250716</w:t>
            </w:r>
          </w:p>
        </w:tc>
      </w:tr>
      <w:tr w:rsidR="00057379" w:rsidRPr="00057379" w14:paraId="0E53228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09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15:16:11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52F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FCF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4006.0000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4A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53B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07002070000201942-E0Nn2QAS92b920250716</w:t>
            </w:r>
          </w:p>
        </w:tc>
      </w:tr>
      <w:tr w:rsidR="00057379" w:rsidRPr="00057379" w14:paraId="384B4AB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3BC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15:18:51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17E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F87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C6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55B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07002070000204484-E0Nn2QAS9Ev920250716</w:t>
            </w:r>
          </w:p>
        </w:tc>
      </w:tr>
      <w:tr w:rsidR="00057379" w:rsidRPr="00057379" w14:paraId="622DB88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C33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15:19:03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382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B4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A85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275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05002050000204361-E0Nn2QAS9FOf20250716</w:t>
            </w:r>
          </w:p>
        </w:tc>
      </w:tr>
      <w:tr w:rsidR="00057379" w:rsidRPr="00057379" w14:paraId="1932CFDF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178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02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C01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AF6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523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05002050000205073-E0Nn2QAS9Gn820250716</w:t>
            </w:r>
          </w:p>
        </w:tc>
      </w:tr>
      <w:tr w:rsidR="00057379" w:rsidRPr="00057379" w14:paraId="47CB607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4C1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03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08E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EC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8E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05002050000205073-E0Nn2QAS9Gn420250716</w:t>
            </w:r>
          </w:p>
        </w:tc>
      </w:tr>
      <w:tr w:rsidR="00057379" w:rsidRPr="00057379" w14:paraId="1E8AF25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82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15:19:35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CD3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DA9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D47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55D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05002050000205073-E0Nn2QAS9GnA20250716</w:t>
            </w:r>
          </w:p>
        </w:tc>
      </w:tr>
      <w:tr w:rsidR="00057379" w:rsidRPr="00057379" w14:paraId="3BFD90D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DA8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15:19:37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435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03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9D7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747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07002070000204874-E0Nn2QAS9Gzc20250716</w:t>
            </w:r>
          </w:p>
        </w:tc>
      </w:tr>
      <w:tr w:rsidR="00057379" w:rsidRPr="00057379" w14:paraId="47AD8C3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43A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15:20:06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4D0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FC8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D81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96A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05002050000205074-E0Nn2QAS9IPq20250716</w:t>
            </w:r>
          </w:p>
        </w:tc>
      </w:tr>
      <w:tr w:rsidR="00057379" w:rsidRPr="00057379" w14:paraId="1A3316C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0A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15:22:00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306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187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402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125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07002070000205706-E0Nn2QAS9M6Z20250716</w:t>
            </w:r>
          </w:p>
        </w:tc>
      </w:tr>
      <w:tr w:rsidR="00057379" w:rsidRPr="00057379" w14:paraId="04036B7D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B5D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15:22:00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D1A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C8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3997.0000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C93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B8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07002070000205706-E0Nn2QAS9M6b20250716</w:t>
            </w:r>
          </w:p>
        </w:tc>
      </w:tr>
      <w:tr w:rsidR="00057379" w:rsidRPr="00057379" w14:paraId="634049F8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4E0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15:23:41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8EE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EE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B97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E8C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07002070000206586-E0Nn2QAS9POx20250716</w:t>
            </w:r>
          </w:p>
        </w:tc>
      </w:tr>
      <w:tr w:rsidR="00057379" w:rsidRPr="00057379" w14:paraId="2AD8D90E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AA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15:23:41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36B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536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A99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62B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07002070000206586-E0Nn2QAS9POz20250716</w:t>
            </w:r>
          </w:p>
        </w:tc>
      </w:tr>
      <w:tr w:rsidR="00057379" w:rsidRPr="00057379" w14:paraId="5100C145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80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15:24:02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17D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498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D4D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7EF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07002070000206557-E0Nn2QAS9Pv120250716</w:t>
            </w:r>
          </w:p>
        </w:tc>
      </w:tr>
      <w:tr w:rsidR="00057379" w:rsidRPr="00057379" w14:paraId="589CAE72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5C9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15:24:23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F59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129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3998.0000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68E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256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07002070000206587-E0Nn2QAS9QgF20250716</w:t>
            </w:r>
          </w:p>
        </w:tc>
      </w:tr>
      <w:tr w:rsidR="00057379" w:rsidRPr="00057379" w14:paraId="061879F6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42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15:24:40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8E5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73B4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AC3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7C1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07002070000206838-E0Nn2QAS9RFZ20250716</w:t>
            </w:r>
          </w:p>
        </w:tc>
      </w:tr>
      <w:tr w:rsidR="00057379" w:rsidRPr="00057379" w14:paraId="7517B51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876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15:24:40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DE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CB4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3999.0000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0D0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708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07002070000206838-E0Nn2QAS9RFb20250716</w:t>
            </w:r>
          </w:p>
        </w:tc>
      </w:tr>
      <w:tr w:rsidR="00057379" w:rsidRPr="00057379" w14:paraId="624C5181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852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15:26:05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19C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0E1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223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184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07002070000207351-E0Nn2QAS9TsC20250716</w:t>
            </w:r>
          </w:p>
        </w:tc>
      </w:tr>
      <w:tr w:rsidR="00057379" w:rsidRPr="00057379" w14:paraId="00291E87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A96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15:26:05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26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633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4000.0000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3B3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CD2E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07002070000207351-E0Nn2QAS9TsA20250716</w:t>
            </w:r>
          </w:p>
        </w:tc>
      </w:tr>
      <w:tr w:rsidR="00057379" w:rsidRPr="00057379" w14:paraId="4966785B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D917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15:27:48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C1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E405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4003.0000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4DB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0E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05002050000208183-E0Nn2QAS9Xjq20250716</w:t>
            </w:r>
          </w:p>
        </w:tc>
      </w:tr>
      <w:tr w:rsidR="00057379" w:rsidRPr="00057379" w14:paraId="4096657C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298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15:27:55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09AA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837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4002.0000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5BB8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AC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07002070000207957-E0Nn2QAS9Xxd20250716</w:t>
            </w:r>
          </w:p>
        </w:tc>
      </w:tr>
      <w:tr w:rsidR="00057379" w:rsidRPr="00057379" w14:paraId="44D03179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146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15:28:55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4CED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E3D6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402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F490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05002050000208525-E0Nn2QAS9Zzz20250716</w:t>
            </w:r>
          </w:p>
        </w:tc>
      </w:tr>
      <w:tr w:rsidR="00057379" w:rsidRPr="00057379" w14:paraId="73E07DF4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BDD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15:28:55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5EA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6D0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E0F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F5AB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05002050000208525-E0Nn2QAS9a0120250716</w:t>
            </w:r>
          </w:p>
        </w:tc>
      </w:tr>
      <w:tr w:rsidR="00057379" w:rsidRPr="00057379" w14:paraId="12F49F30" w14:textId="77777777" w:rsidTr="00057379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FBDF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16-Jul-2025 15:28:55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41CC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1A41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4005.0000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2613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8769" w14:textId="77777777" w:rsidR="00057379" w:rsidRPr="00057379" w:rsidRDefault="00057379" w:rsidP="0005737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7379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05002050000208525-E0Nn2QAS9a0320250716</w:t>
            </w:r>
          </w:p>
        </w:tc>
      </w:tr>
    </w:tbl>
    <w:p w14:paraId="3E5C3ACE" w14:textId="77777777" w:rsidR="00057379" w:rsidRDefault="00057379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sectPr w:rsidR="00057379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CA19" w14:textId="77777777" w:rsidR="00303BBF" w:rsidRDefault="00303BBF" w:rsidP="00F2487C">
      <w:r>
        <w:separator/>
      </w:r>
    </w:p>
  </w:endnote>
  <w:endnote w:type="continuationSeparator" w:id="0">
    <w:p w14:paraId="16207BED" w14:textId="77777777" w:rsidR="00303BBF" w:rsidRDefault="00303BBF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B83C" w14:textId="77777777" w:rsidR="00303BBF" w:rsidRDefault="00303BBF" w:rsidP="00F2487C">
      <w:r>
        <w:separator/>
      </w:r>
    </w:p>
  </w:footnote>
  <w:footnote w:type="continuationSeparator" w:id="0">
    <w:p w14:paraId="79540E0F" w14:textId="77777777" w:rsidR="00303BBF" w:rsidRDefault="00303BBF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00C68"/>
    <w:rsid w:val="0000162E"/>
    <w:rsid w:val="000132C1"/>
    <w:rsid w:val="00013E7F"/>
    <w:rsid w:val="00016A46"/>
    <w:rsid w:val="0003315D"/>
    <w:rsid w:val="00046C30"/>
    <w:rsid w:val="00051A8D"/>
    <w:rsid w:val="00052FAB"/>
    <w:rsid w:val="000545C5"/>
    <w:rsid w:val="00057379"/>
    <w:rsid w:val="00057476"/>
    <w:rsid w:val="00066ABF"/>
    <w:rsid w:val="00075FA7"/>
    <w:rsid w:val="0007685A"/>
    <w:rsid w:val="00082972"/>
    <w:rsid w:val="000A633D"/>
    <w:rsid w:val="000C38DA"/>
    <w:rsid w:val="000C6534"/>
    <w:rsid w:val="000D0A18"/>
    <w:rsid w:val="000E52A7"/>
    <w:rsid w:val="000F1286"/>
    <w:rsid w:val="001038C3"/>
    <w:rsid w:val="00117311"/>
    <w:rsid w:val="001211C1"/>
    <w:rsid w:val="00125159"/>
    <w:rsid w:val="00133285"/>
    <w:rsid w:val="001400DC"/>
    <w:rsid w:val="001419FB"/>
    <w:rsid w:val="00142522"/>
    <w:rsid w:val="00143128"/>
    <w:rsid w:val="001436CE"/>
    <w:rsid w:val="001463AA"/>
    <w:rsid w:val="00160085"/>
    <w:rsid w:val="0016041C"/>
    <w:rsid w:val="00160B9C"/>
    <w:rsid w:val="00163D46"/>
    <w:rsid w:val="00166162"/>
    <w:rsid w:val="0018041D"/>
    <w:rsid w:val="00180558"/>
    <w:rsid w:val="00196C32"/>
    <w:rsid w:val="001A0950"/>
    <w:rsid w:val="001A0F9B"/>
    <w:rsid w:val="001A2A83"/>
    <w:rsid w:val="001A61FA"/>
    <w:rsid w:val="001A7A9E"/>
    <w:rsid w:val="001B66EA"/>
    <w:rsid w:val="001B69FC"/>
    <w:rsid w:val="001B77D1"/>
    <w:rsid w:val="001C0A62"/>
    <w:rsid w:val="001C1771"/>
    <w:rsid w:val="001D035E"/>
    <w:rsid w:val="001D1B5C"/>
    <w:rsid w:val="001D26F8"/>
    <w:rsid w:val="001D60BB"/>
    <w:rsid w:val="001E2F5B"/>
    <w:rsid w:val="001E3EAC"/>
    <w:rsid w:val="001E49C0"/>
    <w:rsid w:val="001F4217"/>
    <w:rsid w:val="001F4DDA"/>
    <w:rsid w:val="001F63C4"/>
    <w:rsid w:val="00214CC5"/>
    <w:rsid w:val="002162CC"/>
    <w:rsid w:val="00222F40"/>
    <w:rsid w:val="00267C53"/>
    <w:rsid w:val="00275047"/>
    <w:rsid w:val="00277570"/>
    <w:rsid w:val="00287948"/>
    <w:rsid w:val="00292622"/>
    <w:rsid w:val="00292D4F"/>
    <w:rsid w:val="00294B5A"/>
    <w:rsid w:val="002A0ED5"/>
    <w:rsid w:val="002A737A"/>
    <w:rsid w:val="002A7D56"/>
    <w:rsid w:val="002B748B"/>
    <w:rsid w:val="002C2374"/>
    <w:rsid w:val="002D3BEB"/>
    <w:rsid w:val="002D62ED"/>
    <w:rsid w:val="002E5C48"/>
    <w:rsid w:val="002F30FF"/>
    <w:rsid w:val="00301DE5"/>
    <w:rsid w:val="00303BBF"/>
    <w:rsid w:val="003078AA"/>
    <w:rsid w:val="00310C65"/>
    <w:rsid w:val="00312D99"/>
    <w:rsid w:val="003258FF"/>
    <w:rsid w:val="003273F6"/>
    <w:rsid w:val="00330DA8"/>
    <w:rsid w:val="0034164C"/>
    <w:rsid w:val="00341E41"/>
    <w:rsid w:val="00356DC4"/>
    <w:rsid w:val="0036549B"/>
    <w:rsid w:val="00372061"/>
    <w:rsid w:val="00372A57"/>
    <w:rsid w:val="003762D6"/>
    <w:rsid w:val="0038178E"/>
    <w:rsid w:val="00383489"/>
    <w:rsid w:val="00387FE9"/>
    <w:rsid w:val="003937B9"/>
    <w:rsid w:val="0039603A"/>
    <w:rsid w:val="003A3488"/>
    <w:rsid w:val="003B6890"/>
    <w:rsid w:val="003C1390"/>
    <w:rsid w:val="003C4A29"/>
    <w:rsid w:val="003D2CB0"/>
    <w:rsid w:val="003E0113"/>
    <w:rsid w:val="003E3C75"/>
    <w:rsid w:val="0040353C"/>
    <w:rsid w:val="00406855"/>
    <w:rsid w:val="004118C9"/>
    <w:rsid w:val="00411E5B"/>
    <w:rsid w:val="00415C7F"/>
    <w:rsid w:val="00422B29"/>
    <w:rsid w:val="004248F6"/>
    <w:rsid w:val="00425CBF"/>
    <w:rsid w:val="004331B1"/>
    <w:rsid w:val="00435821"/>
    <w:rsid w:val="00436553"/>
    <w:rsid w:val="00436D95"/>
    <w:rsid w:val="0044069B"/>
    <w:rsid w:val="00441ADC"/>
    <w:rsid w:val="00444A07"/>
    <w:rsid w:val="0044649B"/>
    <w:rsid w:val="00447371"/>
    <w:rsid w:val="004633C0"/>
    <w:rsid w:val="00467A5B"/>
    <w:rsid w:val="00475652"/>
    <w:rsid w:val="00484DB3"/>
    <w:rsid w:val="004A65B7"/>
    <w:rsid w:val="004B11E2"/>
    <w:rsid w:val="004B6397"/>
    <w:rsid w:val="004C3673"/>
    <w:rsid w:val="004C670F"/>
    <w:rsid w:val="004D44E0"/>
    <w:rsid w:val="004E33A5"/>
    <w:rsid w:val="004E371D"/>
    <w:rsid w:val="004E4A66"/>
    <w:rsid w:val="004E6B4E"/>
    <w:rsid w:val="004F055E"/>
    <w:rsid w:val="004F0F4F"/>
    <w:rsid w:val="00510AE9"/>
    <w:rsid w:val="0051217C"/>
    <w:rsid w:val="00515B74"/>
    <w:rsid w:val="005163F5"/>
    <w:rsid w:val="00563E72"/>
    <w:rsid w:val="005654EC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75F08"/>
    <w:rsid w:val="0067737C"/>
    <w:rsid w:val="006913CC"/>
    <w:rsid w:val="0069595B"/>
    <w:rsid w:val="006A17F0"/>
    <w:rsid w:val="006A2188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70C00"/>
    <w:rsid w:val="007820F5"/>
    <w:rsid w:val="00787355"/>
    <w:rsid w:val="00787498"/>
    <w:rsid w:val="00790104"/>
    <w:rsid w:val="007A227E"/>
    <w:rsid w:val="007A4920"/>
    <w:rsid w:val="007A686A"/>
    <w:rsid w:val="007B02B3"/>
    <w:rsid w:val="007C325B"/>
    <w:rsid w:val="007C4A03"/>
    <w:rsid w:val="007C5374"/>
    <w:rsid w:val="007D1352"/>
    <w:rsid w:val="007E3C1C"/>
    <w:rsid w:val="007F30AC"/>
    <w:rsid w:val="007F4BAD"/>
    <w:rsid w:val="00802A45"/>
    <w:rsid w:val="0081531E"/>
    <w:rsid w:val="008172BD"/>
    <w:rsid w:val="00824ED6"/>
    <w:rsid w:val="00832F4A"/>
    <w:rsid w:val="00835AB9"/>
    <w:rsid w:val="008456C1"/>
    <w:rsid w:val="0085689F"/>
    <w:rsid w:val="00856DCF"/>
    <w:rsid w:val="008751F1"/>
    <w:rsid w:val="008816B8"/>
    <w:rsid w:val="0088509A"/>
    <w:rsid w:val="0088714E"/>
    <w:rsid w:val="00891376"/>
    <w:rsid w:val="008A55F1"/>
    <w:rsid w:val="008A79E8"/>
    <w:rsid w:val="008C35C7"/>
    <w:rsid w:val="008F07FC"/>
    <w:rsid w:val="008F7985"/>
    <w:rsid w:val="00900C69"/>
    <w:rsid w:val="009078B1"/>
    <w:rsid w:val="00922C97"/>
    <w:rsid w:val="009233ED"/>
    <w:rsid w:val="00926C57"/>
    <w:rsid w:val="009472C6"/>
    <w:rsid w:val="00951B90"/>
    <w:rsid w:val="00953526"/>
    <w:rsid w:val="00976839"/>
    <w:rsid w:val="00982C17"/>
    <w:rsid w:val="00991F73"/>
    <w:rsid w:val="009A4370"/>
    <w:rsid w:val="009A4475"/>
    <w:rsid w:val="009B4B84"/>
    <w:rsid w:val="009D78D1"/>
    <w:rsid w:val="009E1CE6"/>
    <w:rsid w:val="009E24BD"/>
    <w:rsid w:val="009F02EE"/>
    <w:rsid w:val="009F466C"/>
    <w:rsid w:val="00A00506"/>
    <w:rsid w:val="00A007A5"/>
    <w:rsid w:val="00A134A4"/>
    <w:rsid w:val="00A22734"/>
    <w:rsid w:val="00A232CE"/>
    <w:rsid w:val="00A241E1"/>
    <w:rsid w:val="00A31266"/>
    <w:rsid w:val="00A32B31"/>
    <w:rsid w:val="00A33739"/>
    <w:rsid w:val="00A41237"/>
    <w:rsid w:val="00A50F83"/>
    <w:rsid w:val="00A52BB6"/>
    <w:rsid w:val="00A537B0"/>
    <w:rsid w:val="00A6132C"/>
    <w:rsid w:val="00A82CDA"/>
    <w:rsid w:val="00A87472"/>
    <w:rsid w:val="00A93B94"/>
    <w:rsid w:val="00AA6186"/>
    <w:rsid w:val="00AB4087"/>
    <w:rsid w:val="00AB65B7"/>
    <w:rsid w:val="00AC35B7"/>
    <w:rsid w:val="00AD3D76"/>
    <w:rsid w:val="00B058EF"/>
    <w:rsid w:val="00B2161F"/>
    <w:rsid w:val="00B26CAE"/>
    <w:rsid w:val="00B43DFC"/>
    <w:rsid w:val="00B44C54"/>
    <w:rsid w:val="00B50F2C"/>
    <w:rsid w:val="00B52FBA"/>
    <w:rsid w:val="00B54997"/>
    <w:rsid w:val="00B56433"/>
    <w:rsid w:val="00B60549"/>
    <w:rsid w:val="00B767D4"/>
    <w:rsid w:val="00B85BDC"/>
    <w:rsid w:val="00B9137A"/>
    <w:rsid w:val="00B93C2F"/>
    <w:rsid w:val="00B96226"/>
    <w:rsid w:val="00B9725F"/>
    <w:rsid w:val="00BA2CD7"/>
    <w:rsid w:val="00BA7923"/>
    <w:rsid w:val="00BB4870"/>
    <w:rsid w:val="00BB6402"/>
    <w:rsid w:val="00BB7DA5"/>
    <w:rsid w:val="00BD5D68"/>
    <w:rsid w:val="00BD640B"/>
    <w:rsid w:val="00BD6EFE"/>
    <w:rsid w:val="00BE3714"/>
    <w:rsid w:val="00C01BDA"/>
    <w:rsid w:val="00C14073"/>
    <w:rsid w:val="00C25C25"/>
    <w:rsid w:val="00C25D9C"/>
    <w:rsid w:val="00C31BB5"/>
    <w:rsid w:val="00C42430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A57AB"/>
    <w:rsid w:val="00CC5F88"/>
    <w:rsid w:val="00CD5C90"/>
    <w:rsid w:val="00CE1E62"/>
    <w:rsid w:val="00D14A72"/>
    <w:rsid w:val="00D2047F"/>
    <w:rsid w:val="00D20F05"/>
    <w:rsid w:val="00D306F6"/>
    <w:rsid w:val="00D364B9"/>
    <w:rsid w:val="00D447F8"/>
    <w:rsid w:val="00D6137F"/>
    <w:rsid w:val="00D64462"/>
    <w:rsid w:val="00D647F7"/>
    <w:rsid w:val="00D752EA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05CAB"/>
    <w:rsid w:val="00E13AB1"/>
    <w:rsid w:val="00E22230"/>
    <w:rsid w:val="00E32465"/>
    <w:rsid w:val="00E40781"/>
    <w:rsid w:val="00E47EB5"/>
    <w:rsid w:val="00E57021"/>
    <w:rsid w:val="00E61773"/>
    <w:rsid w:val="00E80E79"/>
    <w:rsid w:val="00E849C0"/>
    <w:rsid w:val="00E87BD1"/>
    <w:rsid w:val="00E95F12"/>
    <w:rsid w:val="00EA2AC5"/>
    <w:rsid w:val="00EA4746"/>
    <w:rsid w:val="00EB0992"/>
    <w:rsid w:val="00EB4D8E"/>
    <w:rsid w:val="00EB5B60"/>
    <w:rsid w:val="00EB72A2"/>
    <w:rsid w:val="00ED4B1F"/>
    <w:rsid w:val="00EE7C33"/>
    <w:rsid w:val="00EF05BA"/>
    <w:rsid w:val="00EF4F1D"/>
    <w:rsid w:val="00F01816"/>
    <w:rsid w:val="00F02E09"/>
    <w:rsid w:val="00F05223"/>
    <w:rsid w:val="00F07EFC"/>
    <w:rsid w:val="00F13E79"/>
    <w:rsid w:val="00F14298"/>
    <w:rsid w:val="00F2487C"/>
    <w:rsid w:val="00F2529B"/>
    <w:rsid w:val="00F317EC"/>
    <w:rsid w:val="00F31B90"/>
    <w:rsid w:val="00F4127A"/>
    <w:rsid w:val="00F635F4"/>
    <w:rsid w:val="00F82050"/>
    <w:rsid w:val="00F8534F"/>
    <w:rsid w:val="00F8590F"/>
    <w:rsid w:val="00F917DB"/>
    <w:rsid w:val="00F931BC"/>
    <w:rsid w:val="00F9458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1419FB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MAR17MELD-955777008-82581</_dlc_DocId>
    <_dlc_DocIdUrl xmlns="5fe4e853-3417-48a7-a9b2-767e16cca7ad">
      <Url>https://afmap.sharepoint.com/sites/afmdms_mar17meldingen/_layouts/15/DocIdRedir.aspx?ID=MAR17MELD-955777008-82581</Url>
      <Description>MAR17MELD-955777008-82581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C2507-01182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2025.07.16.docx</AFM_dms_origineleBestandsnaam>
    <AFM_dms_Grondslag xmlns="bedada9c-9ff6-4a90-bed1-7f262f8682ad" xsi:nil="true"/>
    <AFM_dms_Melder xmlns="bedada9c-9ff6-4a90-bed1-7f262f8682ad" xsi:nil="true"/>
  </documentManagement>
</p:properti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AE5D22-6B70-4419-80A5-2673AC55E287}"/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F268C4CF-61AC-466F-9EB0-8BD897A64DB9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136</TotalTime>
  <Pages>13</Pages>
  <Words>8165</Words>
  <Characters>46546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54602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Earlby, James (REHQ-LON)</cp:lastModifiedBy>
  <cp:revision>133</cp:revision>
  <cp:lastPrinted>2016-11-21T15:24:00Z</cp:lastPrinted>
  <dcterms:created xsi:type="dcterms:W3CDTF">2018-05-03T15:58:00Z</dcterms:created>
  <dcterms:modified xsi:type="dcterms:W3CDTF">2025-07-16T16:15:00Z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e237a768-a6f9-4392-a47d-914345051b7f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