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6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58EFC" w14:textId="4A847CFC" w:rsidR="00D647F7" w:rsidRPr="00A50F83" w:rsidRDefault="0019108F" w:rsidP="00D647F7">
      <w:pPr>
        <w:pStyle w:val="a"/>
        <w:rPr>
          <w:sz w:val="22"/>
          <w:szCs w:val="22"/>
          <w:lang w:val="en"/>
        </w:rPr>
      </w:pPr>
      <w:r>
        <w:rPr>
          <w:sz w:val="22"/>
          <w:szCs w:val="22"/>
          <w:lang w:val="en"/>
        </w:rPr>
        <w:t>1 May</w:t>
      </w:r>
      <w:r w:rsidR="00D06B53">
        <w:rPr>
          <w:sz w:val="22"/>
          <w:szCs w:val="22"/>
          <w:lang w:val="en"/>
        </w:rPr>
        <w:t xml:space="preserve"> </w:t>
      </w:r>
      <w:r w:rsidR="00FD46E9" w:rsidRPr="00A50F83">
        <w:rPr>
          <w:sz w:val="22"/>
          <w:szCs w:val="22"/>
          <w:lang w:val="en"/>
        </w:rPr>
        <w:t>202</w:t>
      </w:r>
      <w:r w:rsidR="0065756F">
        <w:rPr>
          <w:sz w:val="22"/>
          <w:szCs w:val="22"/>
          <w:lang w:val="en"/>
        </w:rPr>
        <w:t>5</w:t>
      </w:r>
    </w:p>
    <w:p w14:paraId="49EB5434" w14:textId="1468EA31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RELX PLC </w:t>
      </w:r>
    </w:p>
    <w:p w14:paraId="640A35FD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76C628B6" w14:textId="77777777" w:rsidR="00D647F7" w:rsidRPr="00A50F83" w:rsidRDefault="00D647F7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Transactions in own shares</w:t>
      </w:r>
    </w:p>
    <w:p w14:paraId="2B14CD59" w14:textId="77777777" w:rsidR="00DE4A7D" w:rsidRPr="00A50F83" w:rsidRDefault="00DE4A7D" w:rsidP="00DE4A7D">
      <w:pPr>
        <w:pStyle w:val="a"/>
        <w:spacing w:before="0" w:beforeAutospacing="0" w:after="0" w:afterAutospacing="0"/>
        <w:jc w:val="center"/>
        <w:rPr>
          <w:b/>
          <w:sz w:val="22"/>
          <w:szCs w:val="22"/>
          <w:lang w:val="en"/>
        </w:rPr>
      </w:pPr>
    </w:p>
    <w:p w14:paraId="0608145A" w14:textId="787023F5" w:rsidR="00163D46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RELX PLC announces that today it purchased </w:t>
      </w:r>
      <w:r w:rsidR="009A4370" w:rsidRPr="1722C56B">
        <w:rPr>
          <w:sz w:val="22"/>
          <w:szCs w:val="22"/>
          <w:lang w:val="en-US"/>
        </w:rPr>
        <w:t>through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35A9C">
        <w:rPr>
          <w:sz w:val="22"/>
          <w:szCs w:val="22"/>
          <w:lang w:val="en-US"/>
        </w:rPr>
        <w:t xml:space="preserve"> </w:t>
      </w:r>
      <w:r w:rsidR="00AC4917" w:rsidRPr="00AC4917">
        <w:rPr>
          <w:sz w:val="22"/>
          <w:szCs w:val="22"/>
          <w:lang w:val="en-US"/>
        </w:rPr>
        <w:t>203,952</w:t>
      </w:r>
      <w:r w:rsidR="00AC4917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RELX PLC ordinary shares of 14 </w:t>
      </w:r>
      <w:r w:rsidRPr="1722C56B">
        <w:rPr>
          <w:sz w:val="22"/>
          <w:szCs w:val="22"/>
          <w:vertAlign w:val="superscript"/>
          <w:lang w:val="en-US"/>
        </w:rPr>
        <w:t>51</w:t>
      </w:r>
      <w:r w:rsidRPr="1722C56B">
        <w:rPr>
          <w:sz w:val="22"/>
          <w:szCs w:val="22"/>
          <w:lang w:val="en-US"/>
        </w:rPr>
        <w:t>/</w:t>
      </w:r>
      <w:r w:rsidRPr="1722C56B">
        <w:rPr>
          <w:sz w:val="22"/>
          <w:szCs w:val="22"/>
          <w:vertAlign w:val="subscript"/>
          <w:lang w:val="en-US"/>
        </w:rPr>
        <w:t>116</w:t>
      </w:r>
      <w:r w:rsidRPr="1722C56B">
        <w:rPr>
          <w:sz w:val="22"/>
          <w:szCs w:val="22"/>
          <w:lang w:val="en-US"/>
        </w:rPr>
        <w:t xml:space="preserve"> pence each on the London Stock Exchange. The purchased shares will be held as treasury shares. Following the above purchase, RELX PLC holds </w:t>
      </w:r>
      <w:r w:rsidR="00BB4354" w:rsidRPr="00BB4354">
        <w:rPr>
          <w:sz w:val="22"/>
          <w:szCs w:val="22"/>
          <w:lang w:val="en-US"/>
        </w:rPr>
        <w:t>36,386,390</w:t>
      </w:r>
      <w:r w:rsidR="00BB43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treasury, and has </w:t>
      </w:r>
      <w:r w:rsidR="00C206DB" w:rsidRPr="00C206DB">
        <w:rPr>
          <w:sz w:val="22"/>
          <w:szCs w:val="22"/>
          <w:lang w:val="en-US"/>
        </w:rPr>
        <w:t>1,845,317,600</w:t>
      </w:r>
      <w:r w:rsidR="00C206DB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 xml:space="preserve">ordinary shares in issue (excluding treasury shares). Since </w:t>
      </w:r>
      <w:r w:rsidR="0065756F" w:rsidRPr="1722C56B">
        <w:rPr>
          <w:sz w:val="22"/>
          <w:szCs w:val="22"/>
          <w:lang w:val="en-US"/>
        </w:rPr>
        <w:t>2</w:t>
      </w:r>
      <w:r w:rsidRPr="1722C56B">
        <w:rPr>
          <w:sz w:val="22"/>
          <w:szCs w:val="22"/>
          <w:lang w:val="en-US"/>
        </w:rPr>
        <w:t xml:space="preserve"> January 20</w:t>
      </w:r>
      <w:r w:rsidR="00406855" w:rsidRPr="1722C56B">
        <w:rPr>
          <w:sz w:val="22"/>
          <w:szCs w:val="22"/>
          <w:lang w:val="en-US"/>
        </w:rPr>
        <w:t>2</w:t>
      </w:r>
      <w:r w:rsidR="0065756F" w:rsidRPr="1722C56B">
        <w:rPr>
          <w:sz w:val="22"/>
          <w:szCs w:val="22"/>
          <w:lang w:val="en-US"/>
        </w:rPr>
        <w:t>5</w:t>
      </w:r>
      <w:r w:rsidRPr="1722C56B">
        <w:rPr>
          <w:sz w:val="22"/>
          <w:szCs w:val="22"/>
          <w:lang w:val="en-US"/>
        </w:rPr>
        <w:t xml:space="preserve"> RELX PLC has purchased </w:t>
      </w:r>
      <w:r w:rsidR="00C206DB" w:rsidRPr="00C206DB">
        <w:rPr>
          <w:sz w:val="22"/>
          <w:szCs w:val="22"/>
          <w:lang w:val="en-US"/>
        </w:rPr>
        <w:t>16,778,720</w:t>
      </w:r>
      <w:r w:rsidR="00C206DB">
        <w:rPr>
          <w:sz w:val="22"/>
          <w:szCs w:val="22"/>
          <w:lang w:val="en-US"/>
        </w:rPr>
        <w:t xml:space="preserve"> </w:t>
      </w:r>
      <w:r w:rsidR="003B36DA" w:rsidRPr="1722C56B">
        <w:rPr>
          <w:sz w:val="22"/>
          <w:szCs w:val="22"/>
          <w:lang w:val="en-US"/>
        </w:rPr>
        <w:t xml:space="preserve">ordinary </w:t>
      </w:r>
      <w:r w:rsidRPr="1722C56B">
        <w:rPr>
          <w:sz w:val="22"/>
          <w:szCs w:val="22"/>
          <w:lang w:val="en-US"/>
        </w:rPr>
        <w:t>shares.</w:t>
      </w:r>
    </w:p>
    <w:p w14:paraId="7F016E53" w14:textId="77777777" w:rsidR="00787355" w:rsidRPr="00A50F83" w:rsidRDefault="00787355" w:rsidP="00B54997">
      <w:pPr>
        <w:pStyle w:val="a"/>
        <w:spacing w:before="0" w:beforeAutospacing="0" w:after="0" w:afterAutospacing="0"/>
        <w:rPr>
          <w:sz w:val="22"/>
          <w:szCs w:val="22"/>
          <w:lang w:val="en"/>
        </w:rPr>
      </w:pPr>
    </w:p>
    <w:p w14:paraId="74F257BE" w14:textId="52E7DBCC" w:rsidR="00790104" w:rsidRPr="00A50F83" w:rsidRDefault="00163D46" w:rsidP="1722C56B">
      <w:pPr>
        <w:pStyle w:val="a"/>
        <w:spacing w:before="0" w:beforeAutospacing="0" w:after="0" w:afterAutospacing="0"/>
        <w:rPr>
          <w:sz w:val="22"/>
          <w:szCs w:val="22"/>
          <w:lang w:val="en-US"/>
        </w:rPr>
      </w:pPr>
      <w:r w:rsidRPr="1722C56B">
        <w:rPr>
          <w:sz w:val="22"/>
          <w:szCs w:val="22"/>
          <w:lang w:val="en-US"/>
        </w:rPr>
        <w:t xml:space="preserve">In accordance with Article 5(1)(b) of Regulation (EU) No 596/2014 (the Market Abuse Regulation), </w:t>
      </w:r>
      <w:r w:rsidR="00E80E79" w:rsidRPr="1722C56B">
        <w:rPr>
          <w:sz w:val="22"/>
          <w:szCs w:val="22"/>
          <w:lang w:val="en-US"/>
        </w:rPr>
        <w:t>detailed</w:t>
      </w:r>
      <w:r w:rsidR="001A7A9E" w:rsidRPr="1722C56B">
        <w:rPr>
          <w:sz w:val="22"/>
          <w:szCs w:val="22"/>
          <w:lang w:val="en-US"/>
        </w:rPr>
        <w:t xml:space="preserve"> information</w:t>
      </w:r>
      <w:r w:rsidRPr="1722C56B">
        <w:rPr>
          <w:sz w:val="22"/>
          <w:szCs w:val="22"/>
          <w:lang w:val="en-US"/>
        </w:rPr>
        <w:t xml:space="preserve"> </w:t>
      </w:r>
      <w:r w:rsidR="00E80E79" w:rsidRPr="1722C56B">
        <w:rPr>
          <w:sz w:val="22"/>
          <w:szCs w:val="22"/>
          <w:lang w:val="en-US"/>
        </w:rPr>
        <w:t>about the individual purchases made by</w:t>
      </w:r>
      <w:r w:rsidRPr="1722C56B">
        <w:rPr>
          <w:sz w:val="22"/>
          <w:szCs w:val="22"/>
          <w:lang w:val="en-US"/>
        </w:rPr>
        <w:t xml:space="preserve"> </w:t>
      </w:r>
      <w:r w:rsidR="00535A9C" w:rsidRPr="00535A9C">
        <w:rPr>
          <w:sz w:val="22"/>
          <w:szCs w:val="22"/>
          <w:lang w:val="en-US"/>
        </w:rPr>
        <w:t>ABN AMRO Bank N.V.</w:t>
      </w:r>
      <w:r w:rsidR="00576E54">
        <w:rPr>
          <w:sz w:val="22"/>
          <w:szCs w:val="22"/>
          <w:lang w:val="en-US"/>
        </w:rPr>
        <w:t xml:space="preserve"> </w:t>
      </w:r>
      <w:r w:rsidRPr="1722C56B">
        <w:rPr>
          <w:sz w:val="22"/>
          <w:szCs w:val="22"/>
          <w:lang w:val="en-US"/>
        </w:rPr>
        <w:t>is set out below.</w:t>
      </w:r>
    </w:p>
    <w:p w14:paraId="101CFBF4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p w14:paraId="42FA70B8" w14:textId="77777777" w:rsidR="00E57021" w:rsidRPr="00A50F83" w:rsidRDefault="00E57021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  <w:r w:rsidRPr="00A50F83">
        <w:rPr>
          <w:b/>
          <w:sz w:val="22"/>
          <w:szCs w:val="22"/>
          <w:u w:val="single"/>
          <w:lang w:val="en"/>
        </w:rPr>
        <w:t>RELX PLC</w:t>
      </w:r>
    </w:p>
    <w:p w14:paraId="1CC31BB6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u w:val="single"/>
          <w:lang w:val="en"/>
        </w:rPr>
      </w:pPr>
    </w:p>
    <w:p w14:paraId="040AD8EE" w14:textId="77777777" w:rsidR="00790104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 xml:space="preserve">Transaction details: RELX PLC ordinary shares of 14 </w:t>
      </w:r>
      <w:r w:rsidRPr="00A50F83">
        <w:rPr>
          <w:b/>
          <w:sz w:val="22"/>
          <w:szCs w:val="22"/>
          <w:vertAlign w:val="superscript"/>
          <w:lang w:val="en"/>
        </w:rPr>
        <w:t>51</w:t>
      </w:r>
      <w:r w:rsidRPr="00A50F83">
        <w:rPr>
          <w:b/>
          <w:sz w:val="22"/>
          <w:szCs w:val="22"/>
          <w:lang w:val="en"/>
        </w:rPr>
        <w:t>/</w:t>
      </w:r>
      <w:r w:rsidRPr="00A50F83">
        <w:rPr>
          <w:b/>
          <w:sz w:val="22"/>
          <w:szCs w:val="22"/>
          <w:vertAlign w:val="subscript"/>
          <w:lang w:val="en"/>
        </w:rPr>
        <w:t>116</w:t>
      </w:r>
      <w:r w:rsidRPr="00A50F83">
        <w:rPr>
          <w:b/>
          <w:sz w:val="22"/>
          <w:szCs w:val="22"/>
          <w:lang w:val="en"/>
        </w:rPr>
        <w:t xml:space="preserve"> pence each</w:t>
      </w:r>
    </w:p>
    <w:p w14:paraId="2F30E4B3" w14:textId="77777777" w:rsidR="005F5D09" w:rsidRPr="00A50F83" w:rsidRDefault="005F5D09" w:rsidP="00787355">
      <w:pPr>
        <w:pStyle w:val="a"/>
        <w:spacing w:before="0" w:beforeAutospacing="0" w:after="0" w:afterAutospacing="0"/>
        <w:jc w:val="both"/>
        <w:rPr>
          <w:sz w:val="22"/>
          <w:szCs w:val="22"/>
          <w:lang w:val="en"/>
        </w:rPr>
      </w:pPr>
    </w:p>
    <w:tbl>
      <w:tblPr>
        <w:tblW w:w="358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86"/>
        <w:gridCol w:w="3968"/>
      </w:tblGrid>
      <w:tr w:rsidR="00790104" w:rsidRPr="00A50F83" w14:paraId="07CEA13D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01C27063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 xml:space="preserve">Issuer name: </w:t>
            </w:r>
          </w:p>
        </w:tc>
        <w:tc>
          <w:tcPr>
            <w:tcW w:w="3332" w:type="pct"/>
            <w:hideMark/>
          </w:tcPr>
          <w:p w14:paraId="1B5E32C6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val="en"/>
              </w:rPr>
              <w:t>RELX PLC</w:t>
            </w:r>
          </w:p>
        </w:tc>
      </w:tr>
      <w:tr w:rsidR="00790104" w:rsidRPr="00A50F83" w14:paraId="5083C78B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1D0C5A55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ISIN:</w:t>
            </w:r>
          </w:p>
        </w:tc>
        <w:tc>
          <w:tcPr>
            <w:tcW w:w="3332" w:type="pct"/>
            <w:hideMark/>
          </w:tcPr>
          <w:p w14:paraId="7DF2390E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GB00B2B0DG97</w:t>
            </w:r>
          </w:p>
        </w:tc>
      </w:tr>
      <w:tr w:rsidR="00C25D9C" w:rsidRPr="00A50F83" w14:paraId="265A4AB0" w14:textId="77777777" w:rsidTr="00B43DFC">
        <w:trPr>
          <w:trHeight w:val="80"/>
          <w:tblCellSpacing w:w="0" w:type="dxa"/>
        </w:trPr>
        <w:tc>
          <w:tcPr>
            <w:tcW w:w="1668" w:type="pct"/>
            <w:hideMark/>
          </w:tcPr>
          <w:p w14:paraId="6A8B0A44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name:</w:t>
            </w:r>
          </w:p>
        </w:tc>
        <w:tc>
          <w:tcPr>
            <w:tcW w:w="3332" w:type="pct"/>
            <w:hideMark/>
          </w:tcPr>
          <w:p w14:paraId="7315CCAF" w14:textId="077E8C4B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 AMRO Bank N.V.</w:t>
            </w:r>
          </w:p>
        </w:tc>
      </w:tr>
      <w:tr w:rsidR="00C25D9C" w:rsidRPr="00A50F83" w14:paraId="36216C85" w14:textId="77777777" w:rsidTr="00B43DFC">
        <w:trPr>
          <w:tblCellSpacing w:w="0" w:type="dxa"/>
        </w:trPr>
        <w:tc>
          <w:tcPr>
            <w:tcW w:w="1668" w:type="pct"/>
            <w:hideMark/>
          </w:tcPr>
          <w:p w14:paraId="70F0182D" w14:textId="77777777" w:rsidR="00C25D9C" w:rsidRPr="00A50F83" w:rsidRDefault="00C25D9C" w:rsidP="00C25D9C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Intermediary Code:</w:t>
            </w:r>
          </w:p>
        </w:tc>
        <w:tc>
          <w:tcPr>
            <w:tcW w:w="3332" w:type="pct"/>
            <w:hideMark/>
          </w:tcPr>
          <w:p w14:paraId="45DC792C" w14:textId="7A52A5A4" w:rsidR="00C25D9C" w:rsidRPr="00A50F83" w:rsidRDefault="00AE263E" w:rsidP="00C25D9C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ABNANL2A</w:t>
            </w:r>
          </w:p>
        </w:tc>
      </w:tr>
      <w:tr w:rsidR="00790104" w:rsidRPr="00A50F83" w14:paraId="1BB9E522" w14:textId="77777777" w:rsidTr="00B43DFC">
        <w:trPr>
          <w:tblCellSpacing w:w="0" w:type="dxa"/>
        </w:trPr>
        <w:tc>
          <w:tcPr>
            <w:tcW w:w="1668" w:type="pct"/>
          </w:tcPr>
          <w:p w14:paraId="3B4CF47F" w14:textId="2AD5F416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Time</w:t>
            </w:r>
            <w:r w:rsidR="00565090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 </w:t>
            </w: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 xml:space="preserve">zone: </w:t>
            </w:r>
          </w:p>
        </w:tc>
        <w:tc>
          <w:tcPr>
            <w:tcW w:w="3332" w:type="pct"/>
          </w:tcPr>
          <w:p w14:paraId="124C7F3C" w14:textId="2E5DE7DC" w:rsidR="00790104" w:rsidRPr="00A50F83" w:rsidRDefault="00AE263E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E263E">
              <w:rPr>
                <w:rFonts w:ascii="Arial" w:hAnsi="Arial" w:cs="Arial"/>
                <w:sz w:val="22"/>
                <w:szCs w:val="22"/>
              </w:rPr>
              <w:t>CEST</w:t>
            </w:r>
          </w:p>
        </w:tc>
      </w:tr>
      <w:tr w:rsidR="00790104" w:rsidRPr="00A50F83" w14:paraId="32698E97" w14:textId="77777777" w:rsidTr="00B43DFC">
        <w:trPr>
          <w:tblCellSpacing w:w="0" w:type="dxa"/>
        </w:trPr>
        <w:tc>
          <w:tcPr>
            <w:tcW w:w="1668" w:type="pct"/>
          </w:tcPr>
          <w:p w14:paraId="45981601" w14:textId="77777777" w:rsidR="00790104" w:rsidRPr="00A50F83" w:rsidRDefault="00790104" w:rsidP="00787355">
            <w:pPr>
              <w:rPr>
                <w:rFonts w:ascii="Arial" w:hAnsi="Arial" w:cs="Arial"/>
                <w:bCs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bCs/>
                <w:sz w:val="22"/>
                <w:szCs w:val="22"/>
                <w:lang w:eastAsia="en-GB"/>
              </w:rPr>
              <w:t>Currency:</w:t>
            </w:r>
          </w:p>
        </w:tc>
        <w:tc>
          <w:tcPr>
            <w:tcW w:w="3332" w:type="pct"/>
          </w:tcPr>
          <w:p w14:paraId="7690F73B" w14:textId="77777777" w:rsidR="00790104" w:rsidRPr="00A50F83" w:rsidRDefault="00790104" w:rsidP="00787355">
            <w:pPr>
              <w:rPr>
                <w:rFonts w:ascii="Arial" w:hAnsi="Arial" w:cs="Arial"/>
                <w:sz w:val="22"/>
                <w:szCs w:val="22"/>
              </w:rPr>
            </w:pPr>
            <w:r w:rsidRPr="00A50F83">
              <w:rPr>
                <w:rFonts w:ascii="Arial" w:hAnsi="Arial" w:cs="Arial"/>
                <w:sz w:val="22"/>
                <w:szCs w:val="22"/>
              </w:rPr>
              <w:t>GBP</w:t>
            </w:r>
          </w:p>
        </w:tc>
      </w:tr>
    </w:tbl>
    <w:p w14:paraId="16900FF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2FC08FA1" w14:textId="77777777" w:rsidR="001A7A9E" w:rsidRPr="00A50F83" w:rsidRDefault="00790104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A</w:t>
      </w:r>
      <w:r w:rsidR="001A7A9E" w:rsidRPr="00A50F83">
        <w:rPr>
          <w:b/>
          <w:sz w:val="22"/>
          <w:szCs w:val="22"/>
          <w:lang w:val="en"/>
        </w:rPr>
        <w:t>ggregated information</w:t>
      </w:r>
    </w:p>
    <w:p w14:paraId="0952EFBB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496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5"/>
        <w:gridCol w:w="2153"/>
      </w:tblGrid>
      <w:tr w:rsidR="003E0113" w:rsidRPr="00A50F83" w14:paraId="43FB84BB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4DC37D0C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 xml:space="preserve">Date of purchase:               </w:t>
            </w:r>
          </w:p>
        </w:tc>
        <w:tc>
          <w:tcPr>
            <w:tcW w:w="1305" w:type="pct"/>
          </w:tcPr>
          <w:p w14:paraId="5FA12454" w14:textId="708A9E8C" w:rsidR="003E0113" w:rsidRPr="00A50F83" w:rsidRDefault="0019108F" w:rsidP="0018041D">
            <w:pPr>
              <w:pStyle w:val="a"/>
              <w:rPr>
                <w:sz w:val="22"/>
                <w:szCs w:val="22"/>
                <w:lang w:val="en"/>
              </w:rPr>
            </w:pPr>
            <w:r w:rsidRPr="0019108F">
              <w:rPr>
                <w:sz w:val="22"/>
                <w:szCs w:val="22"/>
                <w:lang w:val="en"/>
              </w:rPr>
              <w:t>1 May 2025</w:t>
            </w:r>
          </w:p>
        </w:tc>
      </w:tr>
      <w:tr w:rsidR="003E0113" w:rsidRPr="00A50F83" w14:paraId="14FC7A65" w14:textId="77777777" w:rsidTr="00673B0A">
        <w:trPr>
          <w:tblCellSpacing w:w="0" w:type="dxa"/>
        </w:trPr>
        <w:tc>
          <w:tcPr>
            <w:tcW w:w="3695" w:type="pct"/>
            <w:hideMark/>
          </w:tcPr>
          <w:p w14:paraId="231FC816" w14:textId="77777777" w:rsidR="003E0113" w:rsidRPr="00A50F83" w:rsidRDefault="003E0113" w:rsidP="00787355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Number of ordinary shares purchased:</w:t>
            </w:r>
          </w:p>
        </w:tc>
        <w:tc>
          <w:tcPr>
            <w:tcW w:w="1305" w:type="pct"/>
          </w:tcPr>
          <w:p w14:paraId="154BB8C7" w14:textId="2E8E3193" w:rsidR="003E0113" w:rsidRPr="00232623" w:rsidRDefault="00AC4917" w:rsidP="004E371D">
            <w:pPr>
              <w:rPr>
                <w:rFonts w:ascii="Arial" w:hAnsi="Arial" w:cs="Arial"/>
                <w:sz w:val="22"/>
                <w:szCs w:val="22"/>
              </w:rPr>
            </w:pPr>
            <w:r w:rsidRPr="00AC4917">
              <w:rPr>
                <w:rFonts w:ascii="Arial" w:hAnsi="Arial" w:cs="Arial"/>
                <w:sz w:val="22"/>
                <w:szCs w:val="22"/>
                <w:lang w:val="en"/>
              </w:rPr>
              <w:t>203,952</w:t>
            </w:r>
          </w:p>
        </w:tc>
      </w:tr>
      <w:tr w:rsidR="00D942B8" w:rsidRPr="00A50F83" w14:paraId="11481FD1" w14:textId="77777777" w:rsidTr="00D942B8">
        <w:trPr>
          <w:tblCellSpacing w:w="0" w:type="dxa"/>
        </w:trPr>
        <w:tc>
          <w:tcPr>
            <w:tcW w:w="3695" w:type="pct"/>
          </w:tcPr>
          <w:p w14:paraId="6E218D22" w14:textId="368759A8" w:rsidR="00D942B8" w:rsidRPr="00A50F83" w:rsidRDefault="00D942B8" w:rsidP="00D942B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>Highest price paid per share (p):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18305561" w14:textId="7BC10425" w:rsidR="00D942B8" w:rsidRPr="00232623" w:rsidRDefault="00D942B8" w:rsidP="00D942B8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4082</w:t>
            </w:r>
          </w:p>
        </w:tc>
      </w:tr>
      <w:tr w:rsidR="00D942B8" w:rsidRPr="00A50F83" w14:paraId="58ECCBF3" w14:textId="77777777" w:rsidTr="00D942B8">
        <w:trPr>
          <w:tblCellSpacing w:w="0" w:type="dxa"/>
        </w:trPr>
        <w:tc>
          <w:tcPr>
            <w:tcW w:w="3695" w:type="pct"/>
          </w:tcPr>
          <w:p w14:paraId="0DCEE8D7" w14:textId="7F72D245" w:rsidR="00D942B8" w:rsidRPr="00673B0A" w:rsidRDefault="00D942B8" w:rsidP="00D942B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673B0A">
              <w:rPr>
                <w:rFonts w:ascii="Arial" w:hAnsi="Arial" w:cs="Arial"/>
                <w:sz w:val="22"/>
                <w:szCs w:val="22"/>
                <w:lang w:eastAsia="en-GB"/>
              </w:rPr>
              <w:t xml:space="preserve">Lowest price paid per share (p):     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55C7469D" w14:textId="576EB569" w:rsidR="00D942B8" w:rsidRPr="00232623" w:rsidRDefault="00D942B8" w:rsidP="00D942B8">
            <w:pPr>
              <w:rPr>
                <w:rFonts w:ascii="Arial" w:hAnsi="Arial" w:cs="Arial"/>
                <w:sz w:val="22"/>
                <w:szCs w:val="22"/>
                <w:lang w:val="en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4060</w:t>
            </w:r>
          </w:p>
        </w:tc>
      </w:tr>
      <w:tr w:rsidR="00D942B8" w:rsidRPr="00A50F83" w14:paraId="599BA5E7" w14:textId="77777777" w:rsidTr="00D942B8">
        <w:trPr>
          <w:tblCellSpacing w:w="0" w:type="dxa"/>
        </w:trPr>
        <w:tc>
          <w:tcPr>
            <w:tcW w:w="3695" w:type="pct"/>
            <w:hideMark/>
          </w:tcPr>
          <w:p w14:paraId="34F02ED6" w14:textId="77777777" w:rsidR="00D942B8" w:rsidRPr="00A50F83" w:rsidRDefault="00D942B8" w:rsidP="00D942B8">
            <w:pPr>
              <w:rPr>
                <w:rFonts w:ascii="Arial" w:hAnsi="Arial" w:cs="Arial"/>
                <w:sz w:val="22"/>
                <w:szCs w:val="22"/>
                <w:lang w:eastAsia="en-GB"/>
              </w:rPr>
            </w:pPr>
            <w:r w:rsidRPr="00A50F83">
              <w:rPr>
                <w:rFonts w:ascii="Arial" w:hAnsi="Arial" w:cs="Arial"/>
                <w:sz w:val="22"/>
                <w:szCs w:val="22"/>
                <w:lang w:eastAsia="en-GB"/>
              </w:rPr>
              <w:t>Volume weighted average price paid per share (p):</w:t>
            </w:r>
          </w:p>
        </w:tc>
        <w:tc>
          <w:tcPr>
            <w:tcW w:w="1305" w:type="pct"/>
            <w:shd w:val="clear" w:color="auto" w:fill="auto"/>
            <w:vAlign w:val="bottom"/>
          </w:tcPr>
          <w:p w14:paraId="7D419FC8" w14:textId="2398412C" w:rsidR="00D942B8" w:rsidRPr="00232623" w:rsidRDefault="00D942B8" w:rsidP="00D942B8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4070.4199</w:t>
            </w:r>
          </w:p>
        </w:tc>
      </w:tr>
    </w:tbl>
    <w:p w14:paraId="43387EA3" w14:textId="77777777" w:rsidR="00787355" w:rsidRPr="00A50F83" w:rsidRDefault="00787355" w:rsidP="00787355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p w14:paraId="695F0662" w14:textId="77777777" w:rsidR="001F63C4" w:rsidRPr="00A50F83" w:rsidRDefault="00790104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  <w:r w:rsidRPr="00A50F83">
        <w:rPr>
          <w:b/>
          <w:sz w:val="22"/>
          <w:szCs w:val="22"/>
          <w:lang w:val="en"/>
        </w:rPr>
        <w:t>Disaggregated information</w:t>
      </w:r>
    </w:p>
    <w:p w14:paraId="7D84CF44" w14:textId="77777777" w:rsidR="00926C57" w:rsidRPr="00A50F83" w:rsidRDefault="00926C57" w:rsidP="00926C57">
      <w:pPr>
        <w:pStyle w:val="a"/>
        <w:spacing w:before="0" w:beforeAutospacing="0" w:after="0" w:afterAutospacing="0"/>
        <w:jc w:val="both"/>
        <w:rPr>
          <w:b/>
          <w:sz w:val="22"/>
          <w:szCs w:val="22"/>
          <w:lang w:val="en"/>
        </w:rPr>
      </w:pPr>
    </w:p>
    <w:tbl>
      <w:tblPr>
        <w:tblW w:w="9280" w:type="dxa"/>
        <w:tblLook w:val="04A0" w:firstRow="1" w:lastRow="0" w:firstColumn="1" w:lastColumn="0" w:noHBand="0" w:noVBand="1"/>
      </w:tblPr>
      <w:tblGrid>
        <w:gridCol w:w="1460"/>
        <w:gridCol w:w="1780"/>
        <w:gridCol w:w="1200"/>
        <w:gridCol w:w="1420"/>
        <w:gridCol w:w="1120"/>
        <w:gridCol w:w="2300"/>
      </w:tblGrid>
      <w:tr w:rsidR="008F10E0" w:rsidRPr="008F10E0" w14:paraId="2A971186" w14:textId="77777777" w:rsidTr="008F10E0">
        <w:trPr>
          <w:trHeight w:val="500"/>
        </w:trPr>
        <w:tc>
          <w:tcPr>
            <w:tcW w:w="1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D9E7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Date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81E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Transaction Time</w:t>
            </w:r>
          </w:p>
        </w:tc>
        <w:tc>
          <w:tcPr>
            <w:tcW w:w="1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DC96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Volume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7D25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Price (p)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879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Platform Code</w:t>
            </w:r>
          </w:p>
        </w:tc>
        <w:tc>
          <w:tcPr>
            <w:tcW w:w="2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2FE5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MatchId</w:t>
            </w:r>
          </w:p>
        </w:tc>
      </w:tr>
      <w:tr w:rsidR="008F10E0" w:rsidRPr="008F10E0" w14:paraId="214522D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809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B4D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09:07:11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51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E78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892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8DD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MA8W2figL-00</w:t>
            </w:r>
          </w:p>
        </w:tc>
      </w:tr>
      <w:tr w:rsidR="008F10E0" w:rsidRPr="008F10E0" w14:paraId="341CC7F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6F2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CC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107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273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611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07A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MA8W2g6Ql-00</w:t>
            </w:r>
          </w:p>
        </w:tc>
      </w:tr>
      <w:tr w:rsidR="008F10E0" w:rsidRPr="008F10E0" w14:paraId="6ABE9FB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086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D38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A6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204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49E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1B0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MA8W2g6Qk-00</w:t>
            </w:r>
          </w:p>
        </w:tc>
      </w:tr>
      <w:tr w:rsidR="008F10E0" w:rsidRPr="008F10E0" w14:paraId="6195B3A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296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6D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09:08:42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970A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77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B86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26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MA8W2g6Qj-00</w:t>
            </w:r>
          </w:p>
        </w:tc>
      </w:tr>
      <w:tr w:rsidR="008F10E0" w:rsidRPr="008F10E0" w14:paraId="0245763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926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964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09:09:11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2F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797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94E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BC4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MA8W2gDw7-00</w:t>
            </w:r>
          </w:p>
        </w:tc>
      </w:tr>
      <w:tr w:rsidR="008F10E0" w:rsidRPr="008F10E0" w14:paraId="3DCC5C0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4EC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9B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09:10:10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1E9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789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9D6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1B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BF4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MA8W2gTFm-00</w:t>
            </w:r>
          </w:p>
        </w:tc>
      </w:tr>
      <w:tr w:rsidR="008F10E0" w:rsidRPr="008F10E0" w14:paraId="7966348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371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0B5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09:11:15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FE6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AC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07E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AB3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MA8W2gkFd-00</w:t>
            </w:r>
          </w:p>
        </w:tc>
      </w:tr>
      <w:tr w:rsidR="008F10E0" w:rsidRPr="008F10E0" w14:paraId="3B0F53F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A34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261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049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32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7C9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FF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MA8W2h8xw-00</w:t>
            </w:r>
          </w:p>
        </w:tc>
      </w:tr>
      <w:tr w:rsidR="008F10E0" w:rsidRPr="008F10E0" w14:paraId="7C7DDD3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4BF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1D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009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F68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409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76B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MA8W2hGk8-00</w:t>
            </w:r>
          </w:p>
        </w:tc>
      </w:tr>
      <w:tr w:rsidR="008F10E0" w:rsidRPr="008F10E0" w14:paraId="4DCEF77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CB5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FD8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E3C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5D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71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5CF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MA8W2hGjg-00</w:t>
            </w:r>
          </w:p>
        </w:tc>
      </w:tr>
      <w:tr w:rsidR="008F10E0" w:rsidRPr="008F10E0" w14:paraId="5FB3650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894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21D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09:13:28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4D3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860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B78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BE9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MA8W2hIm0-00</w:t>
            </w:r>
          </w:p>
        </w:tc>
      </w:tr>
      <w:tr w:rsidR="008F10E0" w:rsidRPr="008F10E0" w14:paraId="60A1C38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CE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AFD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C32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464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54A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22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MA8W2hgn3-00</w:t>
            </w:r>
          </w:p>
        </w:tc>
      </w:tr>
      <w:tr w:rsidR="008F10E0" w:rsidRPr="008F10E0" w14:paraId="48280E3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6AC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E7C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18D8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BB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967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CAC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MA8W2hjcv-00</w:t>
            </w:r>
          </w:p>
        </w:tc>
      </w:tr>
      <w:tr w:rsidR="008F10E0" w:rsidRPr="008F10E0" w14:paraId="65CF016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5E0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0E9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09:15:11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36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0FE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5F4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34F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MA8W2hjct-00</w:t>
            </w:r>
          </w:p>
        </w:tc>
      </w:tr>
      <w:tr w:rsidR="008F10E0" w:rsidRPr="008F10E0" w14:paraId="55A1D5A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697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D03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64E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787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9B1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6A4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MA8W2i9iA-00</w:t>
            </w:r>
          </w:p>
        </w:tc>
      </w:tr>
      <w:tr w:rsidR="008F10E0" w:rsidRPr="008F10E0" w14:paraId="17C4C15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D62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82B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7F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9D6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661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6B7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MA8W2iAW5-00</w:t>
            </w:r>
          </w:p>
        </w:tc>
      </w:tr>
      <w:tr w:rsidR="008F10E0" w:rsidRPr="008F10E0" w14:paraId="70A8749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A62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DE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09:16:54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FAF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EA6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E82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1FD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MA8W2iAW4-00</w:t>
            </w:r>
          </w:p>
        </w:tc>
      </w:tr>
      <w:tr w:rsidR="008F10E0" w:rsidRPr="008F10E0" w14:paraId="1A799B2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CCB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7F0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9C1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EE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53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FEA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MA8W2j7Lz-00</w:t>
            </w:r>
          </w:p>
        </w:tc>
      </w:tr>
      <w:tr w:rsidR="008F10E0" w:rsidRPr="008F10E0" w14:paraId="138AD14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E2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597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F7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A1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50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333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MA8W2jWJw-00</w:t>
            </w:r>
          </w:p>
        </w:tc>
      </w:tr>
      <w:tr w:rsidR="008F10E0" w:rsidRPr="008F10E0" w14:paraId="51C9ECF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B58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B9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09:22:16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9A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B0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83A2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EB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MA8W2jWIL-00</w:t>
            </w:r>
          </w:p>
        </w:tc>
      </w:tr>
      <w:tr w:rsidR="008F10E0" w:rsidRPr="008F10E0" w14:paraId="784C81F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5CD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C14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09:24:43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E3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165B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2A6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507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MA8W2k8T9-00</w:t>
            </w:r>
          </w:p>
        </w:tc>
      </w:tr>
      <w:tr w:rsidR="008F10E0" w:rsidRPr="008F10E0" w14:paraId="6FB05DD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25C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1E7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09:25:59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02C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FDB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B1D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CF3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MA8W2kS9j-00</w:t>
            </w:r>
          </w:p>
        </w:tc>
      </w:tr>
      <w:tr w:rsidR="008F10E0" w:rsidRPr="008F10E0" w14:paraId="0616D87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10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9CB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09:26:36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C0A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BF3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802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58B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MA8W2kblR-00</w:t>
            </w:r>
          </w:p>
        </w:tc>
      </w:tr>
      <w:tr w:rsidR="008F10E0" w:rsidRPr="008F10E0" w14:paraId="7F18948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BFE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D9C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09:26:36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D3C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FE4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D7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4FF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MA8W2kblQ-00</w:t>
            </w:r>
          </w:p>
        </w:tc>
      </w:tr>
      <w:tr w:rsidR="008F10E0" w:rsidRPr="008F10E0" w14:paraId="3B7F704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793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F66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09:30:05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08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989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AC7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311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MA8W2lUBv-00</w:t>
            </w:r>
          </w:p>
        </w:tc>
      </w:tr>
      <w:tr w:rsidR="008F10E0" w:rsidRPr="008F10E0" w14:paraId="4EFD4BF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29D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409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B0A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51B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BFF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928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MA8W2mJM6-00</w:t>
            </w:r>
          </w:p>
        </w:tc>
      </w:tr>
      <w:tr w:rsidR="008F10E0" w:rsidRPr="008F10E0" w14:paraId="5E2A780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87C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959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09:33:22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3CF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28D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660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DE5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MA8W2mJM4-00</w:t>
            </w:r>
          </w:p>
        </w:tc>
      </w:tr>
      <w:tr w:rsidR="008F10E0" w:rsidRPr="008F10E0" w14:paraId="23256B6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84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203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C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47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8F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AFC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MA8W2nELl-00</w:t>
            </w:r>
          </w:p>
        </w:tc>
      </w:tr>
      <w:tr w:rsidR="008F10E0" w:rsidRPr="008F10E0" w14:paraId="795E5EC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68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EC8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09:37:01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126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AED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5B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DB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MA8W2nELj-00</w:t>
            </w:r>
          </w:p>
        </w:tc>
      </w:tr>
      <w:tr w:rsidR="008F10E0" w:rsidRPr="008F10E0" w14:paraId="19E8032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E4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1AE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558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932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275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1AA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MA8W2ofTq-00</w:t>
            </w:r>
          </w:p>
        </w:tc>
      </w:tr>
      <w:tr w:rsidR="008F10E0" w:rsidRPr="008F10E0" w14:paraId="74DFF08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41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53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F9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F3E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AD4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565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MA8W2ofTn-00</w:t>
            </w:r>
          </w:p>
        </w:tc>
      </w:tr>
      <w:tr w:rsidR="008F10E0" w:rsidRPr="008F10E0" w14:paraId="44649F1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FA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ECA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20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53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E6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AAE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MA8W2ofTk-00</w:t>
            </w:r>
          </w:p>
        </w:tc>
      </w:tr>
      <w:tr w:rsidR="008F10E0" w:rsidRPr="008F10E0" w14:paraId="02D0E76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756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E21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C8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A53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C0F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81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MA8W2ofTg-00</w:t>
            </w:r>
          </w:p>
        </w:tc>
      </w:tr>
      <w:tr w:rsidR="008F10E0" w:rsidRPr="008F10E0" w14:paraId="13E6301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9CB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FCF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DA7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46C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58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80B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MA8W2ofTK-00</w:t>
            </w:r>
          </w:p>
        </w:tc>
      </w:tr>
      <w:tr w:rsidR="008F10E0" w:rsidRPr="008F10E0" w14:paraId="42C65AC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B1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575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FC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8DA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A2F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42A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MA8W2pL6P-00</w:t>
            </w:r>
          </w:p>
        </w:tc>
      </w:tr>
      <w:tr w:rsidR="008F10E0" w:rsidRPr="008F10E0" w14:paraId="3C0ED0D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68B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A7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C45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A42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1BC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56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MA8W2pL6L-00</w:t>
            </w:r>
          </w:p>
        </w:tc>
      </w:tr>
      <w:tr w:rsidR="008F10E0" w:rsidRPr="008F10E0" w14:paraId="39158C3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E7C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33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EF6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120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0D5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A03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MA8W2pL6I-00</w:t>
            </w:r>
          </w:p>
        </w:tc>
      </w:tr>
      <w:tr w:rsidR="008F10E0" w:rsidRPr="008F10E0" w14:paraId="2FD011D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0C2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66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B06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548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99B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368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MA8W2pL6E-00</w:t>
            </w:r>
          </w:p>
        </w:tc>
      </w:tr>
      <w:tr w:rsidR="008F10E0" w:rsidRPr="008F10E0" w14:paraId="29AA53C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82A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ED8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09:45:23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4E8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29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2E1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A4B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MA8W2pL6D-00</w:t>
            </w:r>
          </w:p>
        </w:tc>
      </w:tr>
      <w:tr w:rsidR="008F10E0" w:rsidRPr="008F10E0" w14:paraId="3A23249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CD2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A12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775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28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543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940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MA8W2qO9O-00</w:t>
            </w:r>
          </w:p>
        </w:tc>
      </w:tr>
      <w:tr w:rsidR="008F10E0" w:rsidRPr="008F10E0" w14:paraId="6472E75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F57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D03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0CC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28C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BF8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6B6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MA8W2qO9K-00</w:t>
            </w:r>
          </w:p>
        </w:tc>
      </w:tr>
      <w:tr w:rsidR="008F10E0" w:rsidRPr="008F10E0" w14:paraId="1F15CF5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132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06A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60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C1D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3A3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0E0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MA8W2qO9G-00</w:t>
            </w:r>
          </w:p>
        </w:tc>
      </w:tr>
      <w:tr w:rsidR="008F10E0" w:rsidRPr="008F10E0" w14:paraId="040F7DF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FEA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431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77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343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C75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DBB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MA8W2qO9C-00</w:t>
            </w:r>
          </w:p>
        </w:tc>
      </w:tr>
      <w:tr w:rsidR="008F10E0" w:rsidRPr="008F10E0" w14:paraId="0041BAB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F50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A9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A20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E1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55C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50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MA8W2qO98-02</w:t>
            </w:r>
          </w:p>
        </w:tc>
      </w:tr>
      <w:tr w:rsidR="008F10E0" w:rsidRPr="008F10E0" w14:paraId="5079B7D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407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A9C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55C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086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D64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FD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MA8W2qO98-00</w:t>
            </w:r>
          </w:p>
        </w:tc>
      </w:tr>
      <w:tr w:rsidR="008F10E0" w:rsidRPr="008F10E0" w14:paraId="005F51E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E80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07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63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46A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D68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640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MA8W2qO92-00</w:t>
            </w:r>
          </w:p>
        </w:tc>
      </w:tr>
      <w:tr w:rsidR="008F10E0" w:rsidRPr="008F10E0" w14:paraId="7990D72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6F0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8CA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0B5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A4E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16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500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MA8W2qOCo-02</w:t>
            </w:r>
          </w:p>
        </w:tc>
      </w:tr>
      <w:tr w:rsidR="008F10E0" w:rsidRPr="008F10E0" w14:paraId="087F04F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C18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8DB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22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F6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446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41D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MA8W2qOCo-00</w:t>
            </w:r>
          </w:p>
        </w:tc>
      </w:tr>
      <w:tr w:rsidR="008F10E0" w:rsidRPr="008F10E0" w14:paraId="7B7886C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4D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461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396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E2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A56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C3A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MA8W2qOCn-02</w:t>
            </w:r>
          </w:p>
        </w:tc>
      </w:tr>
      <w:tr w:rsidR="008F10E0" w:rsidRPr="008F10E0" w14:paraId="2832E3B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6B3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DDB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AD4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A4E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156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D8A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MA8W2qOCn-00</w:t>
            </w:r>
          </w:p>
        </w:tc>
      </w:tr>
      <w:tr w:rsidR="008F10E0" w:rsidRPr="008F10E0" w14:paraId="3F0F200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69E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F39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09:49:34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D25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48B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ACF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F94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MA8W2qOCm-00</w:t>
            </w:r>
          </w:p>
        </w:tc>
      </w:tr>
      <w:tr w:rsidR="008F10E0" w:rsidRPr="008F10E0" w14:paraId="2DF02FF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C38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616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CFD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3A8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208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8A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MA8W2s878-02</w:t>
            </w:r>
          </w:p>
        </w:tc>
      </w:tr>
      <w:tr w:rsidR="008F10E0" w:rsidRPr="008F10E0" w14:paraId="72DF6E9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D9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470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80B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85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1FA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7B0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MA8W2s878-00</w:t>
            </w:r>
          </w:p>
        </w:tc>
      </w:tr>
      <w:tr w:rsidR="008F10E0" w:rsidRPr="008F10E0" w14:paraId="1BD0C60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27D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2D8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5A3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36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FEF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1FA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MA8W2s874-00</w:t>
            </w:r>
          </w:p>
        </w:tc>
      </w:tr>
      <w:tr w:rsidR="008F10E0" w:rsidRPr="008F10E0" w14:paraId="3C21B3E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97E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61A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A25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807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4F7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1C77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MA8W2s873-00</w:t>
            </w:r>
          </w:p>
        </w:tc>
      </w:tr>
      <w:tr w:rsidR="008F10E0" w:rsidRPr="008F10E0" w14:paraId="2E95EF8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EB0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3FA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E1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92F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AD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22A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MA8W2s86K-00</w:t>
            </w:r>
          </w:p>
        </w:tc>
      </w:tr>
      <w:tr w:rsidR="008F10E0" w:rsidRPr="008F10E0" w14:paraId="1EAD789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242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178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7FC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F33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AC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E0D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MA8W2s86H-00</w:t>
            </w:r>
          </w:p>
        </w:tc>
      </w:tr>
      <w:tr w:rsidR="008F10E0" w:rsidRPr="008F10E0" w14:paraId="092A57B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D4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32A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35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7ED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BF1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798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MA8W2s86F-00</w:t>
            </w:r>
          </w:p>
        </w:tc>
      </w:tr>
      <w:tr w:rsidR="008F10E0" w:rsidRPr="008F10E0" w14:paraId="01DF0FB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484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3F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26A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72A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A86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76E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MA8W2s86D-00</w:t>
            </w:r>
          </w:p>
        </w:tc>
      </w:tr>
      <w:tr w:rsidR="008F10E0" w:rsidRPr="008F10E0" w14:paraId="2D568AE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B94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56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27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773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280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61E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MA8W2s86B-00</w:t>
            </w:r>
          </w:p>
        </w:tc>
      </w:tr>
      <w:tr w:rsidR="008F10E0" w:rsidRPr="008F10E0" w14:paraId="6DAB64F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BDA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449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DB0D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2DB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F14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ACE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MA8W2s865-00</w:t>
            </w:r>
          </w:p>
        </w:tc>
      </w:tr>
      <w:tr w:rsidR="008F10E0" w:rsidRPr="008F10E0" w14:paraId="02BED8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F6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FEC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09:56:28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457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461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90C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138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MA8W2s861-00</w:t>
            </w:r>
          </w:p>
        </w:tc>
      </w:tr>
      <w:tr w:rsidR="008F10E0" w:rsidRPr="008F10E0" w14:paraId="09DE3EE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4BC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51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B68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F84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A30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825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MA8W2tpqH-00</w:t>
            </w:r>
          </w:p>
        </w:tc>
      </w:tr>
      <w:tr w:rsidR="008F10E0" w:rsidRPr="008F10E0" w14:paraId="63BFDD2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FB6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648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3C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7F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AA0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78A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MA8W2tpqE-00</w:t>
            </w:r>
          </w:p>
        </w:tc>
      </w:tr>
      <w:tr w:rsidR="008F10E0" w:rsidRPr="008F10E0" w14:paraId="220E8DC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3CD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07B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10:03:15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E07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87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360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429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MA8W2tpqC-00</w:t>
            </w:r>
          </w:p>
        </w:tc>
      </w:tr>
      <w:tr w:rsidR="008F10E0" w:rsidRPr="008F10E0" w14:paraId="1C9FB07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13E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BBB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FA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41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EAB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FC1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MA8W2wRie-00</w:t>
            </w:r>
          </w:p>
        </w:tc>
      </w:tr>
      <w:tr w:rsidR="008F10E0" w:rsidRPr="008F10E0" w14:paraId="2BAD9E3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07E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99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D3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6EA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FA0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8F7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MA8W2wRia-00</w:t>
            </w:r>
          </w:p>
        </w:tc>
      </w:tr>
      <w:tr w:rsidR="008F10E0" w:rsidRPr="008F10E0" w14:paraId="2003E8E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81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9E7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99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854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0B4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85F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MA8W2wRiX-00</w:t>
            </w:r>
          </w:p>
        </w:tc>
      </w:tr>
      <w:tr w:rsidR="008F10E0" w:rsidRPr="008F10E0" w14:paraId="5F12D99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B94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D37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C21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FDB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5E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380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MA8W2wRiT-00</w:t>
            </w:r>
          </w:p>
        </w:tc>
      </w:tr>
      <w:tr w:rsidR="008F10E0" w:rsidRPr="008F10E0" w14:paraId="29809C5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84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69B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10:13:37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5E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39E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246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8E7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MA8W2wRiR-00</w:t>
            </w:r>
          </w:p>
        </w:tc>
      </w:tr>
      <w:tr w:rsidR="008F10E0" w:rsidRPr="008F10E0" w14:paraId="6965837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AD9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79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41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91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BFF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379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MA8W2yh3k-02</w:t>
            </w:r>
          </w:p>
        </w:tc>
      </w:tr>
      <w:tr w:rsidR="008F10E0" w:rsidRPr="008F10E0" w14:paraId="2F3EA3F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086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6BC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49A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CA3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642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FA7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MA8W2yh3k-00</w:t>
            </w:r>
          </w:p>
        </w:tc>
      </w:tr>
      <w:tr w:rsidR="008F10E0" w:rsidRPr="008F10E0" w14:paraId="55FAAA5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479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22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006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93E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0DB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6F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MA8W2yh3h-00</w:t>
            </w:r>
          </w:p>
        </w:tc>
      </w:tr>
      <w:tr w:rsidR="008F10E0" w:rsidRPr="008F10E0" w14:paraId="53D5C15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4A5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911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4A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392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AC7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E1A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MA8W2yh3g-00</w:t>
            </w:r>
          </w:p>
        </w:tc>
      </w:tr>
      <w:tr w:rsidR="008F10E0" w:rsidRPr="008F10E0" w14:paraId="4E13A58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830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E1A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6F1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D63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C1B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9D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MA8W2yh3d-02</w:t>
            </w:r>
          </w:p>
        </w:tc>
      </w:tr>
      <w:tr w:rsidR="008F10E0" w:rsidRPr="008F10E0" w14:paraId="0E3A11B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B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34C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B4B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22E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E76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2FE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MA8W2yh3d-00</w:t>
            </w:r>
          </w:p>
        </w:tc>
      </w:tr>
      <w:tr w:rsidR="008F10E0" w:rsidRPr="008F10E0" w14:paraId="58DB064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97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DD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1DA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4F9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CC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A6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MA8W2yh3a-00</w:t>
            </w:r>
          </w:p>
        </w:tc>
      </w:tr>
      <w:tr w:rsidR="008F10E0" w:rsidRPr="008F10E0" w14:paraId="4AC517A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BD8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CE3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249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E4A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7DE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153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MA8W2yh3X-02</w:t>
            </w:r>
          </w:p>
        </w:tc>
      </w:tr>
      <w:tr w:rsidR="008F10E0" w:rsidRPr="008F10E0" w14:paraId="63839C4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28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83A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ECE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DF2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5D6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3AA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MA8W2yh3X-00</w:t>
            </w:r>
          </w:p>
        </w:tc>
      </w:tr>
      <w:tr w:rsidR="008F10E0" w:rsidRPr="008F10E0" w14:paraId="7B6EB80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021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D1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725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FA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472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06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MA8W2yh2o-00</w:t>
            </w:r>
          </w:p>
        </w:tc>
      </w:tr>
      <w:tr w:rsidR="008F10E0" w:rsidRPr="008F10E0" w14:paraId="5092A24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13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2EE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357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4FE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BAA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9C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MA8W2yh2k-00</w:t>
            </w:r>
          </w:p>
        </w:tc>
      </w:tr>
      <w:tr w:rsidR="008F10E0" w:rsidRPr="008F10E0" w14:paraId="6AD7263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757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46E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9AB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2CB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C578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D2E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MA8W2yh2h-00</w:t>
            </w:r>
          </w:p>
        </w:tc>
      </w:tr>
      <w:tr w:rsidR="008F10E0" w:rsidRPr="008F10E0" w14:paraId="2CCD0E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182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B05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072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8D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2C5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D36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MA8W2yh2e-00</w:t>
            </w:r>
          </w:p>
        </w:tc>
      </w:tr>
      <w:tr w:rsidR="008F10E0" w:rsidRPr="008F10E0" w14:paraId="0D5B4D8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E0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37E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BB5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14C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1A7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712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MA8W2yh2a-00</w:t>
            </w:r>
          </w:p>
        </w:tc>
      </w:tr>
      <w:tr w:rsidR="008F10E0" w:rsidRPr="008F10E0" w14:paraId="7F21C6A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F2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8F8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BD7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5EC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EC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6CD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MA8W2yh2X-00</w:t>
            </w:r>
          </w:p>
        </w:tc>
      </w:tr>
      <w:tr w:rsidR="008F10E0" w:rsidRPr="008F10E0" w14:paraId="0B64A0E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EA1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6CF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10:22:33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08D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46B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CA4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9F9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MA8W2yh2V-00</w:t>
            </w:r>
          </w:p>
        </w:tc>
      </w:tr>
      <w:tr w:rsidR="008F10E0" w:rsidRPr="008F10E0" w14:paraId="2755A0E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EA3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111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10:31:18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5E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845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51F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E2B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MA8W30tod-00</w:t>
            </w:r>
          </w:p>
        </w:tc>
      </w:tr>
      <w:tr w:rsidR="008F10E0" w:rsidRPr="008F10E0" w14:paraId="05FD1AD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9CE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B3A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AA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151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30A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424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MA8W32V5E-00</w:t>
            </w:r>
          </w:p>
        </w:tc>
      </w:tr>
      <w:tr w:rsidR="008F10E0" w:rsidRPr="008F10E0" w14:paraId="2A3DCCC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20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81F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CD4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C5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A2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F7D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MA8W32V5A-00</w:t>
            </w:r>
          </w:p>
        </w:tc>
      </w:tr>
      <w:tr w:rsidR="008F10E0" w:rsidRPr="008F10E0" w14:paraId="3E0E21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62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DA2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800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BAF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7B4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FB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MA8W32V56-00</w:t>
            </w:r>
          </w:p>
        </w:tc>
      </w:tr>
      <w:tr w:rsidR="008F10E0" w:rsidRPr="008F10E0" w14:paraId="551B4E1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668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0D3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991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C3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072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07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MA8W32V4X-00</w:t>
            </w:r>
          </w:p>
        </w:tc>
      </w:tr>
      <w:tr w:rsidR="008F10E0" w:rsidRPr="008F10E0" w14:paraId="4C7EAEC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F16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49B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B24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F3B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932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409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MA8W32V4V-00</w:t>
            </w:r>
          </w:p>
        </w:tc>
      </w:tr>
      <w:tr w:rsidR="008F10E0" w:rsidRPr="008F10E0" w14:paraId="056E733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F4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56A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0EF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947C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463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59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MA8W32WKe-00</w:t>
            </w:r>
          </w:p>
        </w:tc>
      </w:tr>
      <w:tr w:rsidR="008F10E0" w:rsidRPr="008F10E0" w14:paraId="013AF4D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5D4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CBB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4E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695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74B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EC2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MA8W32WKb-00</w:t>
            </w:r>
          </w:p>
        </w:tc>
      </w:tr>
      <w:tr w:rsidR="008F10E0" w:rsidRPr="008F10E0" w14:paraId="2D83B7C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079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804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C87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0F7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F0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FB4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MA8W32WKY-00</w:t>
            </w:r>
          </w:p>
        </w:tc>
      </w:tr>
      <w:tr w:rsidR="008F10E0" w:rsidRPr="008F10E0" w14:paraId="342ECBE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E20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1E1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87E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71C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1DA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96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MA8W32WKU-00</w:t>
            </w:r>
          </w:p>
        </w:tc>
      </w:tr>
      <w:tr w:rsidR="008F10E0" w:rsidRPr="008F10E0" w14:paraId="075763B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1CC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00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562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249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BBD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C4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MA8W32WKR-00</w:t>
            </w:r>
          </w:p>
        </w:tc>
      </w:tr>
      <w:tr w:rsidR="008F10E0" w:rsidRPr="008F10E0" w14:paraId="6C6A5C0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A12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5D5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FF5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433E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09C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30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MA8W32WKN-00</w:t>
            </w:r>
          </w:p>
        </w:tc>
      </w:tr>
      <w:tr w:rsidR="008F10E0" w:rsidRPr="008F10E0" w14:paraId="738034C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AA0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BAA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2BC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33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BA9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9F3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MA8W32WKK-00</w:t>
            </w:r>
          </w:p>
        </w:tc>
      </w:tr>
      <w:tr w:rsidR="008F10E0" w:rsidRPr="008F10E0" w14:paraId="25AC37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664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C6B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10:37:45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639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29E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653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FFA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MA8W32WKI-00</w:t>
            </w:r>
          </w:p>
        </w:tc>
      </w:tr>
      <w:tr w:rsidR="008F10E0" w:rsidRPr="008F10E0" w14:paraId="1717EE2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0FB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D48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318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5F4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406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325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MA8W35KyQ-00</w:t>
            </w:r>
          </w:p>
        </w:tc>
      </w:tr>
      <w:tr w:rsidR="008F10E0" w:rsidRPr="008F10E0" w14:paraId="77E074A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03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F3F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489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8EB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6D30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AD5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MA8W35KyM-00</w:t>
            </w:r>
          </w:p>
        </w:tc>
      </w:tr>
      <w:tr w:rsidR="008F10E0" w:rsidRPr="008F10E0" w14:paraId="1403720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89F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EB6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AAF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CE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B6E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C2F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MA8W35KyI-00</w:t>
            </w:r>
          </w:p>
        </w:tc>
      </w:tr>
      <w:tr w:rsidR="008F10E0" w:rsidRPr="008F10E0" w14:paraId="40BB40C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9DE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675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8E0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AD9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7C4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BB2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MA8W35KyF-00</w:t>
            </w:r>
          </w:p>
        </w:tc>
      </w:tr>
      <w:tr w:rsidR="008F10E0" w:rsidRPr="008F10E0" w14:paraId="3F0E767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0EB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B86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28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C36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0E0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B4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MA8W35KyB-00</w:t>
            </w:r>
          </w:p>
        </w:tc>
      </w:tr>
      <w:tr w:rsidR="008F10E0" w:rsidRPr="008F10E0" w14:paraId="530717A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45B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B79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E83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EA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718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3C2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MA8W35Ky7-00</w:t>
            </w:r>
          </w:p>
        </w:tc>
      </w:tr>
      <w:tr w:rsidR="008F10E0" w:rsidRPr="008F10E0" w14:paraId="2ED8457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361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1BA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EE5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63A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F85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0B7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MA8W35Ky3-00</w:t>
            </w:r>
          </w:p>
        </w:tc>
      </w:tr>
      <w:tr w:rsidR="008F10E0" w:rsidRPr="008F10E0" w14:paraId="2DADBAE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44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7F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89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3A2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3E8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7CD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MA8W35L6C-00</w:t>
            </w:r>
          </w:p>
        </w:tc>
      </w:tr>
      <w:tr w:rsidR="008F10E0" w:rsidRPr="008F10E0" w14:paraId="39B53B5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10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7E4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29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941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EA7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C92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MA8W35L61-00</w:t>
            </w:r>
          </w:p>
        </w:tc>
      </w:tr>
      <w:tr w:rsidR="008F10E0" w:rsidRPr="008F10E0" w14:paraId="3213D08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12D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78A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B8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7E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1A1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E29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MA8W35L5z-00</w:t>
            </w:r>
          </w:p>
        </w:tc>
      </w:tr>
      <w:tr w:rsidR="008F10E0" w:rsidRPr="008F10E0" w14:paraId="30E5789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3FD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92B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9F3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7B3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590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F7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MA8W35LyS-00</w:t>
            </w:r>
          </w:p>
        </w:tc>
      </w:tr>
      <w:tr w:rsidR="008F10E0" w:rsidRPr="008F10E0" w14:paraId="65033B6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F83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95F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488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594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6A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038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MA8W35LyO-00</w:t>
            </w:r>
          </w:p>
        </w:tc>
      </w:tr>
      <w:tr w:rsidR="008F10E0" w:rsidRPr="008F10E0" w14:paraId="6473F2F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B32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EBA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900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BAF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724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F3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MA8W35LyM-00</w:t>
            </w:r>
          </w:p>
        </w:tc>
      </w:tr>
      <w:tr w:rsidR="008F10E0" w:rsidRPr="008F10E0" w14:paraId="60672D9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CE2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18E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11:01:21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C4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69A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266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CF5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MA8W38Sky-00</w:t>
            </w:r>
          </w:p>
        </w:tc>
      </w:tr>
      <w:tr w:rsidR="008F10E0" w:rsidRPr="008F10E0" w14:paraId="192F5DC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F7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AC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45B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04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797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90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MA8W39L69-00</w:t>
            </w:r>
          </w:p>
        </w:tc>
      </w:tr>
      <w:tr w:rsidR="008F10E0" w:rsidRPr="008F10E0" w14:paraId="796885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C5E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26B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7CA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1D4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DEC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4D5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MA8W39L5S-00</w:t>
            </w:r>
          </w:p>
        </w:tc>
      </w:tr>
      <w:tr w:rsidR="008F10E0" w:rsidRPr="008F10E0" w14:paraId="0D1F275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747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4D2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6A8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EE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C4F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E77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MA8W39L5O-00</w:t>
            </w:r>
          </w:p>
        </w:tc>
      </w:tr>
      <w:tr w:rsidR="008F10E0" w:rsidRPr="008F10E0" w14:paraId="5AF3B4E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4B8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50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AF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7CC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438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55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MA8W39L5K-00</w:t>
            </w:r>
          </w:p>
        </w:tc>
      </w:tr>
      <w:tr w:rsidR="008F10E0" w:rsidRPr="008F10E0" w14:paraId="0ADFBA7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084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06F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311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88F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ADF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039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MA8W39L5G-00</w:t>
            </w:r>
          </w:p>
        </w:tc>
      </w:tr>
      <w:tr w:rsidR="008F10E0" w:rsidRPr="008F10E0" w14:paraId="138420D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247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DB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BF6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A98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FE6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73E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MA8W39L5D-00</w:t>
            </w:r>
          </w:p>
        </w:tc>
      </w:tr>
      <w:tr w:rsidR="008F10E0" w:rsidRPr="008F10E0" w14:paraId="00A0B4A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CA8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D3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1BE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ABA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BBD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22D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MA8W39L59-00</w:t>
            </w:r>
          </w:p>
        </w:tc>
      </w:tr>
      <w:tr w:rsidR="008F10E0" w:rsidRPr="008F10E0" w14:paraId="021AE0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EF7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346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551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3AD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5D2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45D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MA8W39L57-00</w:t>
            </w:r>
          </w:p>
        </w:tc>
      </w:tr>
      <w:tr w:rsidR="008F10E0" w:rsidRPr="008F10E0" w14:paraId="09B7C5C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318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CAF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3C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55D9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C85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BE6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MA8W39LPu-00</w:t>
            </w:r>
          </w:p>
        </w:tc>
      </w:tr>
      <w:tr w:rsidR="008F10E0" w:rsidRPr="008F10E0" w14:paraId="01DDF7E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AEB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20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11:04:51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BF5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7DF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336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F1F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MA8W39LPr-00</w:t>
            </w:r>
          </w:p>
        </w:tc>
      </w:tr>
      <w:tr w:rsidR="008F10E0" w:rsidRPr="008F10E0" w14:paraId="6E5D5A1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C0F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AB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3E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171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72D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F74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MA8W39s4W-00</w:t>
            </w:r>
          </w:p>
        </w:tc>
      </w:tr>
      <w:tr w:rsidR="008F10E0" w:rsidRPr="008F10E0" w14:paraId="212B766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97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06D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11:06:57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446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B0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403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C6D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MA8W39s4U-00</w:t>
            </w:r>
          </w:p>
        </w:tc>
      </w:tr>
      <w:tr w:rsidR="008F10E0" w:rsidRPr="008F10E0" w14:paraId="2F1C5A4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1D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AA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D2D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B41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465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488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MA8W3BT4f-00</w:t>
            </w:r>
          </w:p>
        </w:tc>
      </w:tr>
      <w:tr w:rsidR="008F10E0" w:rsidRPr="008F10E0" w14:paraId="1FA5869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C0DC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1E1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11:13:17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1FB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CBBD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EF3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CD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MA8W3BT4e-00</w:t>
            </w:r>
          </w:p>
        </w:tc>
      </w:tr>
      <w:tr w:rsidR="008F10E0" w:rsidRPr="008F10E0" w14:paraId="05D259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9D0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60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9E6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883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D23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30C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MA8W3DPRa-00</w:t>
            </w:r>
          </w:p>
        </w:tc>
      </w:tr>
      <w:tr w:rsidR="008F10E0" w:rsidRPr="008F10E0" w14:paraId="37403DA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FD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6FA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68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A2A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F3B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BC0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MA8W3DPRY-00</w:t>
            </w:r>
          </w:p>
        </w:tc>
      </w:tr>
      <w:tr w:rsidR="008F10E0" w:rsidRPr="008F10E0" w14:paraId="46B72F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93C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E013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DF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D80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AC6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CE7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MA8W3EIwg-00</w:t>
            </w:r>
          </w:p>
        </w:tc>
      </w:tr>
      <w:tr w:rsidR="008F10E0" w:rsidRPr="008F10E0" w14:paraId="59C4889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28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3FC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58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0B4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C0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498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MA8W3EIwc-00</w:t>
            </w:r>
          </w:p>
        </w:tc>
      </w:tr>
      <w:tr w:rsidR="008F10E0" w:rsidRPr="008F10E0" w14:paraId="1AADA75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8B3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D95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F93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EF2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5C3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ADF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MA8W3EIwY-00</w:t>
            </w:r>
          </w:p>
        </w:tc>
      </w:tr>
      <w:tr w:rsidR="008F10E0" w:rsidRPr="008F10E0" w14:paraId="709A782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86A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414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11:24:33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546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C6E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658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519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MA8W3EIwW-00</w:t>
            </w:r>
          </w:p>
        </w:tc>
      </w:tr>
      <w:tr w:rsidR="008F10E0" w:rsidRPr="008F10E0" w14:paraId="0FB6526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045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649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B5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2DA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2BC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5D8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MA8W3GOGU-00</w:t>
            </w:r>
          </w:p>
        </w:tc>
      </w:tr>
      <w:tr w:rsidR="008F10E0" w:rsidRPr="008F10E0" w14:paraId="065648A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B5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A7E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C5A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38E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BFA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F90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MA8W3GOGR-00</w:t>
            </w:r>
          </w:p>
        </w:tc>
      </w:tr>
      <w:tr w:rsidR="008F10E0" w:rsidRPr="008F10E0" w14:paraId="31D2240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CC5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281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481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E3D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FD3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A2D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MA8W3GOGN-00</w:t>
            </w:r>
          </w:p>
        </w:tc>
      </w:tr>
      <w:tr w:rsidR="008F10E0" w:rsidRPr="008F10E0" w14:paraId="712A80D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0C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96E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221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6A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9BD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B09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MA8W3GOGK-00</w:t>
            </w:r>
          </w:p>
        </w:tc>
      </w:tr>
      <w:tr w:rsidR="008F10E0" w:rsidRPr="008F10E0" w14:paraId="194DF63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C5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E69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942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A1A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5B1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44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MA8W3GOCx-00</w:t>
            </w:r>
          </w:p>
        </w:tc>
      </w:tr>
      <w:tr w:rsidR="008F10E0" w:rsidRPr="008F10E0" w14:paraId="52C7680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AD2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25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9E3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3BD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AD0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958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MA8W3GOCu-00</w:t>
            </w:r>
          </w:p>
        </w:tc>
      </w:tr>
      <w:tr w:rsidR="008F10E0" w:rsidRPr="008F10E0" w14:paraId="672F60F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FB6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AE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7F3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31F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6B7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C5B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MA8W3GOCq-00</w:t>
            </w:r>
          </w:p>
        </w:tc>
      </w:tr>
      <w:tr w:rsidR="008F10E0" w:rsidRPr="008F10E0" w14:paraId="22DB706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D7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875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E73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DF9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70C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05D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MA8W3GOCo-00</w:t>
            </w:r>
          </w:p>
        </w:tc>
      </w:tr>
      <w:tr w:rsidR="008F10E0" w:rsidRPr="008F10E0" w14:paraId="7E5D00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56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A28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E70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E97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8CE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23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MA8W3GOCQ-00</w:t>
            </w:r>
          </w:p>
        </w:tc>
      </w:tr>
      <w:tr w:rsidR="008F10E0" w:rsidRPr="008F10E0" w14:paraId="74961FB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904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32C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F50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089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CF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4F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MA8W3GOCO-02</w:t>
            </w:r>
          </w:p>
        </w:tc>
      </w:tr>
      <w:tr w:rsidR="008F10E0" w:rsidRPr="008F10E0" w14:paraId="2BFB8B2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AE8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E96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1C0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48A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81D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B056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MA8W3GOCO-00</w:t>
            </w:r>
          </w:p>
        </w:tc>
      </w:tr>
      <w:tr w:rsidR="008F10E0" w:rsidRPr="008F10E0" w14:paraId="1067DD0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5A3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5F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37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342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45F7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508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MA8W3GOBg-00</w:t>
            </w:r>
          </w:p>
        </w:tc>
      </w:tr>
      <w:tr w:rsidR="008F10E0" w:rsidRPr="008F10E0" w14:paraId="511FF22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825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5EC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D4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511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6A9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CA8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MA8W3GOBc-00</w:t>
            </w:r>
          </w:p>
        </w:tc>
      </w:tr>
      <w:tr w:rsidR="008F10E0" w:rsidRPr="008F10E0" w14:paraId="4556C9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A68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60A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3D8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DEF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44C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885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MA8W3GOBY-00</w:t>
            </w:r>
          </w:p>
        </w:tc>
      </w:tr>
      <w:tr w:rsidR="008F10E0" w:rsidRPr="008F10E0" w14:paraId="69ABF8B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AED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9DD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6A4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5E9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9F8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C86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MA8W3GOBV-00</w:t>
            </w:r>
          </w:p>
        </w:tc>
      </w:tr>
      <w:tr w:rsidR="008F10E0" w:rsidRPr="008F10E0" w14:paraId="14B8883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1C7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14B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B5F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BE1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A63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6A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MA8W3GOBR-00</w:t>
            </w:r>
          </w:p>
        </w:tc>
      </w:tr>
      <w:tr w:rsidR="008F10E0" w:rsidRPr="008F10E0" w14:paraId="5F6B2DF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F7D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E37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109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AB8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3B2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DE2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MA8W3GOBO-00</w:t>
            </w:r>
          </w:p>
        </w:tc>
      </w:tr>
      <w:tr w:rsidR="008F10E0" w:rsidRPr="008F10E0" w14:paraId="3EEA407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F57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E17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11:32:50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42F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B35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6C4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3B1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MA8W3GOBN-00</w:t>
            </w:r>
          </w:p>
        </w:tc>
      </w:tr>
      <w:tr w:rsidR="008F10E0" w:rsidRPr="008F10E0" w14:paraId="54DC038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7EB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43D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01B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E3D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730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18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MA8W3IMba-00</w:t>
            </w:r>
          </w:p>
        </w:tc>
      </w:tr>
      <w:tr w:rsidR="008F10E0" w:rsidRPr="008F10E0" w14:paraId="3858316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F52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045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350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1A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856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CA0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MA8W3IMaW-00</w:t>
            </w:r>
          </w:p>
        </w:tc>
      </w:tr>
      <w:tr w:rsidR="008F10E0" w:rsidRPr="008F10E0" w14:paraId="285C414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B9F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E3DF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9F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8A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64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F2E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MA8W3IMaT-02</w:t>
            </w:r>
          </w:p>
        </w:tc>
      </w:tr>
      <w:tr w:rsidR="008F10E0" w:rsidRPr="008F10E0" w14:paraId="5FD657A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57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400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00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626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7F9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46B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MA8W3IMaT-00</w:t>
            </w:r>
          </w:p>
        </w:tc>
      </w:tr>
      <w:tr w:rsidR="008F10E0" w:rsidRPr="008F10E0" w14:paraId="655988E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C7B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35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C2D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741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0FA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307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MA8W3IO0p-00</w:t>
            </w:r>
          </w:p>
        </w:tc>
      </w:tr>
      <w:tr w:rsidR="008F10E0" w:rsidRPr="008F10E0" w14:paraId="33BA50D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4F9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15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11:40:46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AB4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02A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0A67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B44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MA8W3INzb-00</w:t>
            </w:r>
          </w:p>
        </w:tc>
      </w:tr>
      <w:tr w:rsidR="008F10E0" w:rsidRPr="008F10E0" w14:paraId="3E62EB8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B42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F4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356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27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2378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270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MA8W3Lnzd-00</w:t>
            </w:r>
          </w:p>
        </w:tc>
      </w:tr>
      <w:tr w:rsidR="008F10E0" w:rsidRPr="008F10E0" w14:paraId="1A253B4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1FA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512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594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E90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5B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3A78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MA8W3LnzZ-00</w:t>
            </w:r>
          </w:p>
        </w:tc>
      </w:tr>
      <w:tr w:rsidR="008F10E0" w:rsidRPr="008F10E0" w14:paraId="5F79C93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EB8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A8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EE7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1C9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7FE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6D5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MA8W3LnzW-00</w:t>
            </w:r>
          </w:p>
        </w:tc>
      </w:tr>
      <w:tr w:rsidR="008F10E0" w:rsidRPr="008F10E0" w14:paraId="7D8EB20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A5A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7F1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E45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A28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EE6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BA7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MA8W3LnzS-00</w:t>
            </w:r>
          </w:p>
        </w:tc>
      </w:tr>
      <w:tr w:rsidR="008F10E0" w:rsidRPr="008F10E0" w14:paraId="5086C6F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FB9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EA4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85F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C68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5A5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564A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MA8W3LnzP-00</w:t>
            </w:r>
          </w:p>
        </w:tc>
      </w:tr>
      <w:tr w:rsidR="008F10E0" w:rsidRPr="008F10E0" w14:paraId="35A1A24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A9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E73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EE1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65C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6F5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959C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MA8W3LnzL-00</w:t>
            </w:r>
          </w:p>
        </w:tc>
      </w:tr>
      <w:tr w:rsidR="008F10E0" w:rsidRPr="008F10E0" w14:paraId="0DC2876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7E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470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40C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56B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7F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AF5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MA8W3LnwH-00</w:t>
            </w:r>
          </w:p>
        </w:tc>
      </w:tr>
      <w:tr w:rsidR="008F10E0" w:rsidRPr="008F10E0" w14:paraId="53B5899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9B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26F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01E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89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992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B5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MA8W3LnwE-00</w:t>
            </w:r>
          </w:p>
        </w:tc>
      </w:tr>
      <w:tr w:rsidR="008F10E0" w:rsidRPr="008F10E0" w14:paraId="3C3434A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BC7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010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92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D75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A20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BCD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MA8W3LnwA-00</w:t>
            </w:r>
          </w:p>
        </w:tc>
      </w:tr>
      <w:tr w:rsidR="008F10E0" w:rsidRPr="008F10E0" w14:paraId="30A1F06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58A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26B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FC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319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45A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6CC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MA8W3Lnw6-00</w:t>
            </w:r>
          </w:p>
        </w:tc>
      </w:tr>
      <w:tr w:rsidR="008F10E0" w:rsidRPr="008F10E0" w14:paraId="28C1756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055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208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A86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E78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C33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0F9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MA8W3Lnw4-00</w:t>
            </w:r>
          </w:p>
        </w:tc>
      </w:tr>
      <w:tr w:rsidR="008F10E0" w:rsidRPr="008F10E0" w14:paraId="72A1FC9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195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F2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389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470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E16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B9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MA8W3LsRl-00</w:t>
            </w:r>
          </w:p>
        </w:tc>
      </w:tr>
      <w:tr w:rsidR="008F10E0" w:rsidRPr="008F10E0" w14:paraId="563E901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34C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4D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11:54:38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82A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485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67A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1EF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MA8W3LsRj-00</w:t>
            </w:r>
          </w:p>
        </w:tc>
      </w:tr>
      <w:tr w:rsidR="008F10E0" w:rsidRPr="008F10E0" w14:paraId="021476C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7B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B8A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EF7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01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6B5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F66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MA8W3MrJx-00</w:t>
            </w:r>
          </w:p>
        </w:tc>
      </w:tr>
      <w:tr w:rsidR="008F10E0" w:rsidRPr="008F10E0" w14:paraId="69AD650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DE3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90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925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F99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772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959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MA8W3MrJw-00</w:t>
            </w:r>
          </w:p>
        </w:tc>
      </w:tr>
      <w:tr w:rsidR="008F10E0" w:rsidRPr="008F10E0" w14:paraId="320790E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A23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80A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404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AB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401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F05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MA8W3MrJD-00</w:t>
            </w:r>
          </w:p>
        </w:tc>
      </w:tr>
      <w:tr w:rsidR="008F10E0" w:rsidRPr="008F10E0" w14:paraId="04EDCDC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FC9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832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359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B0C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706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F59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MA8W3MrJA-00</w:t>
            </w:r>
          </w:p>
        </w:tc>
      </w:tr>
      <w:tr w:rsidR="008F10E0" w:rsidRPr="008F10E0" w14:paraId="7518B33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1A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CAC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0B9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F49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B34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B3C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MA8W3MrJ6-00</w:t>
            </w:r>
          </w:p>
        </w:tc>
      </w:tr>
      <w:tr w:rsidR="008F10E0" w:rsidRPr="008F10E0" w14:paraId="30B444A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17F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0EE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2C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CA4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7F8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418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MA8W3MrJ3-00</w:t>
            </w:r>
          </w:p>
        </w:tc>
      </w:tr>
      <w:tr w:rsidR="008F10E0" w:rsidRPr="008F10E0" w14:paraId="066AF0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78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E40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E9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A67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243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2BB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MA8W3MrIz-00</w:t>
            </w:r>
          </w:p>
        </w:tc>
      </w:tr>
      <w:tr w:rsidR="008F10E0" w:rsidRPr="008F10E0" w14:paraId="4F97046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9E6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784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19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A8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AB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9D1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MA8W3MrIw-00</w:t>
            </w:r>
          </w:p>
        </w:tc>
      </w:tr>
      <w:tr w:rsidR="008F10E0" w:rsidRPr="008F10E0" w14:paraId="0E189AD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0A2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8D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BF7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74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256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E2D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MA8W3MrIu-00</w:t>
            </w:r>
          </w:p>
        </w:tc>
      </w:tr>
      <w:tr w:rsidR="008F10E0" w:rsidRPr="008F10E0" w14:paraId="7FF6103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86B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9D4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BC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B32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32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3F3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MA8W3MsKy-00</w:t>
            </w:r>
          </w:p>
        </w:tc>
      </w:tr>
      <w:tr w:rsidR="008F10E0" w:rsidRPr="008F10E0" w14:paraId="3097479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A39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BED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11:58:36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3CD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7CF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F40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DB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MA8W3MsKx-00</w:t>
            </w:r>
          </w:p>
        </w:tc>
      </w:tr>
      <w:tr w:rsidR="008F10E0" w:rsidRPr="008F10E0" w14:paraId="606EB94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184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19C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2FD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33E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73B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E3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MA8W3OgA7-00</w:t>
            </w:r>
          </w:p>
        </w:tc>
      </w:tr>
      <w:tr w:rsidR="008F10E0" w:rsidRPr="008F10E0" w14:paraId="1D219E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FA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080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12:05:46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4DD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095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5C3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F5F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MA8W3OgA6-00</w:t>
            </w:r>
          </w:p>
        </w:tc>
      </w:tr>
      <w:tr w:rsidR="008F10E0" w:rsidRPr="008F10E0" w14:paraId="1828C9E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B23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E75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12:09:54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F46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35A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1D9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2CB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MA8W3PifT-00</w:t>
            </w:r>
          </w:p>
        </w:tc>
      </w:tr>
      <w:tr w:rsidR="008F10E0" w:rsidRPr="008F10E0" w14:paraId="44EDDA8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52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53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291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902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E6C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5F8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MA8W3Rcfk-00</w:t>
            </w:r>
          </w:p>
        </w:tc>
      </w:tr>
      <w:tr w:rsidR="008F10E0" w:rsidRPr="008F10E0" w14:paraId="42598F2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E506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F4D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380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81F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2EB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342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MA8W3Rcfh-00</w:t>
            </w:r>
          </w:p>
        </w:tc>
      </w:tr>
      <w:tr w:rsidR="008F10E0" w:rsidRPr="008F10E0" w14:paraId="76E7A7E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678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F42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39F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03B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F34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73A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MA8W3Rcfg-00</w:t>
            </w:r>
          </w:p>
        </w:tc>
      </w:tr>
      <w:tr w:rsidR="008F10E0" w:rsidRPr="008F10E0" w14:paraId="1191ED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03A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7AF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28E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E054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B3B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69F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MA8W3Rcfe-02</w:t>
            </w:r>
          </w:p>
        </w:tc>
      </w:tr>
      <w:tr w:rsidR="008F10E0" w:rsidRPr="008F10E0" w14:paraId="0FF6AA8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0E0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1E9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206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4D8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F97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160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MA8W3Rcfe-00</w:t>
            </w:r>
          </w:p>
        </w:tc>
      </w:tr>
      <w:tr w:rsidR="008F10E0" w:rsidRPr="008F10E0" w14:paraId="7C2883D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9D6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DF4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045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592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B0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B88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MA8W3Rcew-00</w:t>
            </w:r>
          </w:p>
        </w:tc>
      </w:tr>
      <w:tr w:rsidR="008F10E0" w:rsidRPr="008F10E0" w14:paraId="6AC00BA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7A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16D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BF0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705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3AF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EE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MA8W3Rces-00</w:t>
            </w:r>
          </w:p>
        </w:tc>
      </w:tr>
      <w:tr w:rsidR="008F10E0" w:rsidRPr="008F10E0" w14:paraId="5C5DF29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B5E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FEE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D63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9EC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DC1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457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MA8W3Rcep-00</w:t>
            </w:r>
          </w:p>
        </w:tc>
      </w:tr>
      <w:tr w:rsidR="008F10E0" w:rsidRPr="008F10E0" w14:paraId="1450FE9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027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BDC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76E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30C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770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53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MA8W3Rcel-00</w:t>
            </w:r>
          </w:p>
        </w:tc>
      </w:tr>
      <w:tr w:rsidR="008F10E0" w:rsidRPr="008F10E0" w14:paraId="679AD49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9F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DF0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1C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B8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466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1CC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MA8W3Rceh-00</w:t>
            </w:r>
          </w:p>
        </w:tc>
      </w:tr>
      <w:tr w:rsidR="008F10E0" w:rsidRPr="008F10E0" w14:paraId="61B555A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AE2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5D7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3A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B3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1A2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A9C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MA8W3Rcee-00</w:t>
            </w:r>
          </w:p>
        </w:tc>
      </w:tr>
      <w:tr w:rsidR="008F10E0" w:rsidRPr="008F10E0" w14:paraId="6D14471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A497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4F8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CD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256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4D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FF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MA8W3Rcec-00</w:t>
            </w:r>
          </w:p>
        </w:tc>
      </w:tr>
      <w:tr w:rsidR="008F10E0" w:rsidRPr="008F10E0" w14:paraId="5C7320F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757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E2D5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02E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08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B83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758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MA8W3Rcmj-00</w:t>
            </w:r>
          </w:p>
        </w:tc>
      </w:tr>
      <w:tr w:rsidR="008F10E0" w:rsidRPr="008F10E0" w14:paraId="5AA48E0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3D4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EE0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B3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364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66B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A81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MA8W3Rcmf-00</w:t>
            </w:r>
          </w:p>
        </w:tc>
      </w:tr>
      <w:tr w:rsidR="008F10E0" w:rsidRPr="008F10E0" w14:paraId="161E810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919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F8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114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7CC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2BD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985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MA8W3Rcmc-00</w:t>
            </w:r>
          </w:p>
        </w:tc>
      </w:tr>
      <w:tr w:rsidR="008F10E0" w:rsidRPr="008F10E0" w14:paraId="38B9444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7EF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866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322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14E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57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1E8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MA8W3RcmY-00</w:t>
            </w:r>
          </w:p>
        </w:tc>
      </w:tr>
      <w:tr w:rsidR="008F10E0" w:rsidRPr="008F10E0" w14:paraId="59A9884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DB1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809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3F4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19D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B8E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38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MA8W3RcmU-00</w:t>
            </w:r>
          </w:p>
        </w:tc>
      </w:tr>
      <w:tr w:rsidR="008F10E0" w:rsidRPr="008F10E0" w14:paraId="3AEF851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42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342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12:17:28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6CA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DE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2A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612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MA8W3RcmQ-00</w:t>
            </w:r>
          </w:p>
        </w:tc>
      </w:tr>
      <w:tr w:rsidR="008F10E0" w:rsidRPr="008F10E0" w14:paraId="085306D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2D5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67D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766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E0B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48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E17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MA8W3UZv6-00</w:t>
            </w:r>
          </w:p>
        </w:tc>
      </w:tr>
      <w:tr w:rsidR="008F10E0" w:rsidRPr="008F10E0" w14:paraId="08A1B51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9F5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D99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3AE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B51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2C5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414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MA8W3UZv3-00</w:t>
            </w:r>
          </w:p>
        </w:tc>
      </w:tr>
      <w:tr w:rsidR="008F10E0" w:rsidRPr="008F10E0" w14:paraId="6BE0864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73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6D1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86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A8E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CD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993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MA8W3UZuz-00</w:t>
            </w:r>
          </w:p>
        </w:tc>
      </w:tr>
      <w:tr w:rsidR="008F10E0" w:rsidRPr="008F10E0" w14:paraId="1AE0E9F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7F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5ED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E1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8E6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320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409D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MA8W3UZuw-00</w:t>
            </w:r>
          </w:p>
        </w:tc>
      </w:tr>
      <w:tr w:rsidR="008F10E0" w:rsidRPr="008F10E0" w14:paraId="48A1C67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C7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8B5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A93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B72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D2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A64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MA8W3UZus-00</w:t>
            </w:r>
          </w:p>
        </w:tc>
      </w:tr>
      <w:tr w:rsidR="008F10E0" w:rsidRPr="008F10E0" w14:paraId="0BEA882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8E0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C5F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C2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652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133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9D4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MA8W3UZur-00</w:t>
            </w:r>
          </w:p>
        </w:tc>
      </w:tr>
      <w:tr w:rsidR="008F10E0" w:rsidRPr="008F10E0" w14:paraId="480AEAF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4E1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0CB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E00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D30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31D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64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MA8W3UaBG-00</w:t>
            </w:r>
          </w:p>
        </w:tc>
      </w:tr>
      <w:tr w:rsidR="008F10E0" w:rsidRPr="008F10E0" w14:paraId="58C28C6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407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E1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12:29:13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002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2CC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E85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62D6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MA8W3UaAX-00</w:t>
            </w:r>
          </w:p>
        </w:tc>
      </w:tr>
      <w:tr w:rsidR="008F10E0" w:rsidRPr="008F10E0" w14:paraId="54221C8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016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97A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92B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667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BD3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9D1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MA8W3VPjg-00</w:t>
            </w:r>
          </w:p>
        </w:tc>
      </w:tr>
      <w:tr w:rsidR="008F10E0" w:rsidRPr="008F10E0" w14:paraId="666EC67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E5C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1646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12:32:31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B6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EEE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EF2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36E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MA8W3VPjf-00</w:t>
            </w:r>
          </w:p>
        </w:tc>
      </w:tr>
      <w:tr w:rsidR="008F10E0" w:rsidRPr="008F10E0" w14:paraId="21E0E96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E9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C29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12:34:03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201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E5A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AF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DC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MA8W3Vnev-00</w:t>
            </w:r>
          </w:p>
        </w:tc>
      </w:tr>
      <w:tr w:rsidR="008F10E0" w:rsidRPr="008F10E0" w14:paraId="1685DE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763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5EE1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945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70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D25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BC1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MA8W3XK4Y-00</w:t>
            </w:r>
          </w:p>
        </w:tc>
      </w:tr>
      <w:tr w:rsidR="008F10E0" w:rsidRPr="008F10E0" w14:paraId="78CEF1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CA1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EB0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40E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B9D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032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50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MA8W3XK4V-00</w:t>
            </w:r>
          </w:p>
        </w:tc>
      </w:tr>
      <w:tr w:rsidR="008F10E0" w:rsidRPr="008F10E0" w14:paraId="30B2449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390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DF6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F1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7D5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E2E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937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MA8W3XK4S-00</w:t>
            </w:r>
          </w:p>
        </w:tc>
      </w:tr>
      <w:tr w:rsidR="008F10E0" w:rsidRPr="008F10E0" w14:paraId="2B36030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F39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FFF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7FC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42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5D6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6D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MA8W3XK4P-00</w:t>
            </w:r>
          </w:p>
        </w:tc>
      </w:tr>
      <w:tr w:rsidR="008F10E0" w:rsidRPr="008F10E0" w14:paraId="3D3A9B8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FB2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392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F2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2B7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19F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125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MA8W3XK2G-00</w:t>
            </w:r>
          </w:p>
        </w:tc>
      </w:tr>
      <w:tr w:rsidR="008F10E0" w:rsidRPr="008F10E0" w14:paraId="056A191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D23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6D5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E94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31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453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9F2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MA8W3XK2D-00</w:t>
            </w:r>
          </w:p>
        </w:tc>
      </w:tr>
      <w:tr w:rsidR="008F10E0" w:rsidRPr="008F10E0" w14:paraId="022238F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04B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6C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5C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E40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FCC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BED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MA8W3XK2A-00</w:t>
            </w:r>
          </w:p>
        </w:tc>
      </w:tr>
      <w:tr w:rsidR="008F10E0" w:rsidRPr="008F10E0" w14:paraId="11CA096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109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F46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12:40:06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66C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10C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EA8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598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MA8W3XK29-00</w:t>
            </w:r>
          </w:p>
        </w:tc>
      </w:tr>
      <w:tr w:rsidR="008F10E0" w:rsidRPr="008F10E0" w14:paraId="574092D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8A8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44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12:45:50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4F6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55F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ECE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2A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MA8W3Ylbv-00</w:t>
            </w:r>
          </w:p>
        </w:tc>
      </w:tr>
      <w:tr w:rsidR="008F10E0" w:rsidRPr="008F10E0" w14:paraId="31C6DED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E19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827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66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EB2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419D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AC0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MA8W3a8QT-00</w:t>
            </w:r>
          </w:p>
        </w:tc>
      </w:tr>
      <w:tr w:rsidR="008F10E0" w:rsidRPr="008F10E0" w14:paraId="7C20130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096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30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CE5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C6C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BF1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F47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MA8W3a8QQ-00</w:t>
            </w:r>
          </w:p>
        </w:tc>
      </w:tr>
      <w:tr w:rsidR="008F10E0" w:rsidRPr="008F10E0" w14:paraId="03158F9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769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FCD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12:51:16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DEF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4A4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18A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A41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MA8W3a8QO-00</w:t>
            </w:r>
          </w:p>
        </w:tc>
      </w:tr>
      <w:tr w:rsidR="008F10E0" w:rsidRPr="008F10E0" w14:paraId="271E7E6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334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B60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12:51:57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BA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771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B6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142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MA8W3aJ9z-00</w:t>
            </w:r>
          </w:p>
        </w:tc>
      </w:tr>
      <w:tr w:rsidR="008F10E0" w:rsidRPr="008F10E0" w14:paraId="70B40C2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0A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6EA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6CE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0D6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A5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10A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MA8W3c1AS-00</w:t>
            </w:r>
          </w:p>
        </w:tc>
      </w:tr>
      <w:tr w:rsidR="008F10E0" w:rsidRPr="008F10E0" w14:paraId="4591FA0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41F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63C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B61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745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365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512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MA8W3c1AO-00</w:t>
            </w:r>
          </w:p>
        </w:tc>
      </w:tr>
      <w:tr w:rsidR="008F10E0" w:rsidRPr="008F10E0" w14:paraId="5F99295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2C5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1C7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EE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79F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E36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DB8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MA8W3c1AL-00</w:t>
            </w:r>
          </w:p>
        </w:tc>
      </w:tr>
      <w:tr w:rsidR="008F10E0" w:rsidRPr="008F10E0" w14:paraId="28DB919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38D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EB5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12:58:45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C52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B5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B14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030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MA8W3c16y-00</w:t>
            </w:r>
          </w:p>
        </w:tc>
      </w:tr>
      <w:tr w:rsidR="008F10E0" w:rsidRPr="008F10E0" w14:paraId="72BD7D3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02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722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A4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FB9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576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D78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MA8W3cK4T-00</w:t>
            </w:r>
          </w:p>
        </w:tc>
      </w:tr>
      <w:tr w:rsidR="008F10E0" w:rsidRPr="008F10E0" w14:paraId="744BD69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96C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2C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C94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1E3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780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DC1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MA8W3cK4Q-00</w:t>
            </w:r>
          </w:p>
        </w:tc>
      </w:tr>
      <w:tr w:rsidR="008F10E0" w:rsidRPr="008F10E0" w14:paraId="501C383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39F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0DF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23A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831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792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CC0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MA8W3cK4O-00</w:t>
            </w:r>
          </w:p>
        </w:tc>
      </w:tr>
      <w:tr w:rsidR="008F10E0" w:rsidRPr="008F10E0" w14:paraId="03346E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51F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BE7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6CB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41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EA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30C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MA8W3cK7s-00</w:t>
            </w:r>
          </w:p>
        </w:tc>
      </w:tr>
      <w:tr w:rsidR="008F10E0" w:rsidRPr="008F10E0" w14:paraId="034C26E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F63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CB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010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6F1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5ED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641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MA8W3cK7p-00</w:t>
            </w:r>
          </w:p>
        </w:tc>
      </w:tr>
      <w:tr w:rsidR="008F10E0" w:rsidRPr="008F10E0" w14:paraId="796BC4D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CCC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4C6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33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59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CC8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9D7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MA8W3cK7l-00</w:t>
            </w:r>
          </w:p>
        </w:tc>
      </w:tr>
      <w:tr w:rsidR="008F10E0" w:rsidRPr="008F10E0" w14:paraId="01E4C02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C6C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29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12:59:58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F13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831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E23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7C8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MA8W3cK7i-00</w:t>
            </w:r>
          </w:p>
        </w:tc>
      </w:tr>
      <w:tr w:rsidR="008F10E0" w:rsidRPr="008F10E0" w14:paraId="598B52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BB8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148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B78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DC7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A27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C0A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MA8W3cPCa-00</w:t>
            </w:r>
          </w:p>
        </w:tc>
      </w:tr>
      <w:tr w:rsidR="008F10E0" w:rsidRPr="008F10E0" w14:paraId="454B517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6B8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EA4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994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932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78C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FE0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MA8W3cPCX-00</w:t>
            </w:r>
          </w:p>
        </w:tc>
      </w:tr>
      <w:tr w:rsidR="008F10E0" w:rsidRPr="008F10E0" w14:paraId="2B42152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033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441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6F4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022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A0F1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98C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MA8W3cPCV-00</w:t>
            </w:r>
          </w:p>
        </w:tc>
      </w:tr>
      <w:tr w:rsidR="008F10E0" w:rsidRPr="008F10E0" w14:paraId="6177BB1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347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1F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A7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5BF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678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048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MA8W3cps6-00</w:t>
            </w:r>
          </w:p>
        </w:tc>
      </w:tr>
      <w:tr w:rsidR="008F10E0" w:rsidRPr="008F10E0" w14:paraId="5A8B34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26B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AB1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EF4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1AB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49B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107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MA8W3cps2-00</w:t>
            </w:r>
          </w:p>
        </w:tc>
      </w:tr>
      <w:tr w:rsidR="008F10E0" w:rsidRPr="008F10E0" w14:paraId="6DB84C4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875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B7C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6B8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9AE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DC6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EB2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MA8W3cpry-00</w:t>
            </w:r>
          </w:p>
        </w:tc>
      </w:tr>
      <w:tr w:rsidR="008F10E0" w:rsidRPr="008F10E0" w14:paraId="36762E9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378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10A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255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A75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CBF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CD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MA8W3cprv-00</w:t>
            </w:r>
          </w:p>
        </w:tc>
      </w:tr>
      <w:tr w:rsidR="008F10E0" w:rsidRPr="008F10E0" w14:paraId="3552C93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620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B49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55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374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902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2DF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MA8W3cprs-00</w:t>
            </w:r>
          </w:p>
        </w:tc>
      </w:tr>
      <w:tr w:rsidR="008F10E0" w:rsidRPr="008F10E0" w14:paraId="2986B20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D40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5F2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C79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386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595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6E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MA8W3cpro-00</w:t>
            </w:r>
          </w:p>
        </w:tc>
      </w:tr>
      <w:tr w:rsidR="008F10E0" w:rsidRPr="008F10E0" w14:paraId="5CA8439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8BB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B67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13:02:00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9F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8E0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84D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B2D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MA8W3cprm-00</w:t>
            </w:r>
          </w:p>
        </w:tc>
      </w:tr>
      <w:tr w:rsidR="008F10E0" w:rsidRPr="008F10E0" w14:paraId="44733AB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5EC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0BC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32B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56D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559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0F0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MA8W3eLRT-00</w:t>
            </w:r>
          </w:p>
        </w:tc>
      </w:tr>
      <w:tr w:rsidR="008F10E0" w:rsidRPr="008F10E0" w14:paraId="6544212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098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16E3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4FD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B13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97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0FA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MA8W3eLRP-00</w:t>
            </w:r>
          </w:p>
        </w:tc>
      </w:tr>
      <w:tr w:rsidR="008F10E0" w:rsidRPr="008F10E0" w14:paraId="008C837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99E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BD4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13:07:59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D96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8F5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686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3F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MA8W3eLRN-00</w:t>
            </w:r>
          </w:p>
        </w:tc>
      </w:tr>
      <w:tr w:rsidR="008F10E0" w:rsidRPr="008F10E0" w14:paraId="1855F81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D31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ADC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13:09:38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BB7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FA2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4E2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C9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MA8W3el3o-00</w:t>
            </w:r>
          </w:p>
        </w:tc>
      </w:tr>
      <w:tr w:rsidR="008F10E0" w:rsidRPr="008F10E0" w14:paraId="50656A9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D0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E02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BDB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5C0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70D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2E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MA8W3eno5-00</w:t>
            </w:r>
          </w:p>
        </w:tc>
      </w:tr>
      <w:tr w:rsidR="008F10E0" w:rsidRPr="008F10E0" w14:paraId="1873215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6C4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8B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13:09:48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0E6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6952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BD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7D1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MA8W3eno2-00</w:t>
            </w:r>
          </w:p>
        </w:tc>
      </w:tr>
      <w:tr w:rsidR="008F10E0" w:rsidRPr="008F10E0" w14:paraId="23BDE9D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232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7F2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2F5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518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F16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2A3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MA8W3fRLf-00</w:t>
            </w:r>
          </w:p>
        </w:tc>
      </w:tr>
      <w:tr w:rsidR="008F10E0" w:rsidRPr="008F10E0" w14:paraId="3E982C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C05C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0F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5AA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4A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1CE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4E5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MA8W3fRLc-00</w:t>
            </w:r>
          </w:p>
        </w:tc>
      </w:tr>
      <w:tr w:rsidR="008F10E0" w:rsidRPr="008F10E0" w14:paraId="2C6C87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059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959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81C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A23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B5E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4C5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MA8W3fRLZ-00</w:t>
            </w:r>
          </w:p>
        </w:tc>
      </w:tr>
      <w:tr w:rsidR="008F10E0" w:rsidRPr="008F10E0" w14:paraId="5CE41EC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EC3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E1D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75ED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D2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23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497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MA8W3fRLX-00</w:t>
            </w:r>
          </w:p>
        </w:tc>
      </w:tr>
      <w:tr w:rsidR="008F10E0" w:rsidRPr="008F10E0" w14:paraId="63171D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CC7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090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566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C63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960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27E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MA8W3fWRo-00</w:t>
            </w:r>
          </w:p>
        </w:tc>
      </w:tr>
      <w:tr w:rsidR="008F10E0" w:rsidRPr="008F10E0" w14:paraId="39ABCDC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20D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AC4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4A4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223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BC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DED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MA8W3gOne-00</w:t>
            </w:r>
          </w:p>
        </w:tc>
      </w:tr>
      <w:tr w:rsidR="008F10E0" w:rsidRPr="008F10E0" w14:paraId="620EB18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C4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F27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26F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785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A25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88D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MA8W3gOnb-00</w:t>
            </w:r>
          </w:p>
        </w:tc>
      </w:tr>
      <w:tr w:rsidR="008F10E0" w:rsidRPr="008F10E0" w14:paraId="631AA85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E53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30C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755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6E1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667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294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MA8W3gOnY-00</w:t>
            </w:r>
          </w:p>
        </w:tc>
      </w:tr>
      <w:tr w:rsidR="008F10E0" w:rsidRPr="008F10E0" w14:paraId="6FF2CFC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9A5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A4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BA1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CC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04E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F76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MA8W3gOnW-00</w:t>
            </w:r>
          </w:p>
        </w:tc>
      </w:tr>
      <w:tr w:rsidR="008F10E0" w:rsidRPr="008F10E0" w14:paraId="62BE81F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A34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BA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17E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61D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14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70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MA8W3gPjH-00</w:t>
            </w:r>
          </w:p>
        </w:tc>
      </w:tr>
      <w:tr w:rsidR="008F10E0" w:rsidRPr="008F10E0" w14:paraId="786B62D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CF9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857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3EF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D5B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F69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7B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MA8W3gPjN-00</w:t>
            </w:r>
          </w:p>
        </w:tc>
      </w:tr>
      <w:tr w:rsidR="008F10E0" w:rsidRPr="008F10E0" w14:paraId="27EE364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CA4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1C7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13:16:13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188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092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4081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DBF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3DE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MA8W3gPjJ-00</w:t>
            </w:r>
          </w:p>
        </w:tc>
      </w:tr>
      <w:tr w:rsidR="008F10E0" w:rsidRPr="008F10E0" w14:paraId="74A3CAA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4F5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229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13:28:00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811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AD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F02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6BC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MA8W3jNkY-00</w:t>
            </w:r>
          </w:p>
        </w:tc>
      </w:tr>
      <w:tr w:rsidR="008F10E0" w:rsidRPr="008F10E0" w14:paraId="7DCEC94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2C8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0A0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AB7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0CB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664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D9D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MA8W3jd4u-00</w:t>
            </w:r>
          </w:p>
        </w:tc>
      </w:tr>
      <w:tr w:rsidR="008F10E0" w:rsidRPr="008F10E0" w14:paraId="4DB0706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D7E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97F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13:28:59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AF2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95D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05E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BF8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MA8W3jd4s-00</w:t>
            </w:r>
          </w:p>
        </w:tc>
      </w:tr>
      <w:tr w:rsidR="008F10E0" w:rsidRPr="008F10E0" w14:paraId="512E914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BC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CDA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36F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639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8B2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6B3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MA8W3kdjo-00</w:t>
            </w:r>
          </w:p>
        </w:tc>
      </w:tr>
      <w:tr w:rsidR="008F10E0" w:rsidRPr="008F10E0" w14:paraId="5045E82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83D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B19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13:33:00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5ED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73B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0F9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08C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MA8W3kdjm-00</w:t>
            </w:r>
          </w:p>
        </w:tc>
      </w:tr>
      <w:tr w:rsidR="008F10E0" w:rsidRPr="008F10E0" w14:paraId="3C22F73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849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06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13:35:47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4AB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EF5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FDF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CBE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MA8W3lLCm-00</w:t>
            </w:r>
          </w:p>
        </w:tc>
      </w:tr>
      <w:tr w:rsidR="008F10E0" w:rsidRPr="008F10E0" w14:paraId="76A3A12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40A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479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D6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B5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0A9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694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MA8W3oi0U-00</w:t>
            </w:r>
          </w:p>
        </w:tc>
      </w:tr>
      <w:tr w:rsidR="008F10E0" w:rsidRPr="008F10E0" w14:paraId="5FAEE4E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B0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711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066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EFF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0A3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83D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MA8W3oi0S-00</w:t>
            </w:r>
          </w:p>
        </w:tc>
      </w:tr>
      <w:tr w:rsidR="008F10E0" w:rsidRPr="008F10E0" w14:paraId="3FF6C2C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3E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60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D9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7A7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3D0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9B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MA8W3oiFk-00</w:t>
            </w:r>
          </w:p>
        </w:tc>
      </w:tr>
      <w:tr w:rsidR="008F10E0" w:rsidRPr="008F10E0" w14:paraId="0F9801E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B7E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60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433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D58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D8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39F5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MA8W3oiFh-00</w:t>
            </w:r>
          </w:p>
        </w:tc>
      </w:tr>
      <w:tr w:rsidR="008F10E0" w:rsidRPr="008F10E0" w14:paraId="2635F58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DF6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3CD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807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27F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7D7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54F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MA8W3oiFd-00</w:t>
            </w:r>
          </w:p>
        </w:tc>
      </w:tr>
      <w:tr w:rsidR="008F10E0" w:rsidRPr="008F10E0" w14:paraId="159CAF3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9B7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61A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D23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A9D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6CD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831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MA8W3oiFa-00</w:t>
            </w:r>
          </w:p>
        </w:tc>
      </w:tr>
      <w:tr w:rsidR="008F10E0" w:rsidRPr="008F10E0" w14:paraId="28A1DD6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B49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79A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13:49:10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C8C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73E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793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14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MA8W3oiFX-00</w:t>
            </w:r>
          </w:p>
        </w:tc>
      </w:tr>
      <w:tr w:rsidR="008F10E0" w:rsidRPr="008F10E0" w14:paraId="4BEC22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A2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1E8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0BE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08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18B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A27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MA8W3p0MF-00</w:t>
            </w:r>
          </w:p>
        </w:tc>
      </w:tr>
      <w:tr w:rsidR="008F10E0" w:rsidRPr="008F10E0" w14:paraId="3B7BDDF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4A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AE0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151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7C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7F7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839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MA8W3p0MC-00</w:t>
            </w:r>
          </w:p>
        </w:tc>
      </w:tr>
      <w:tr w:rsidR="008F10E0" w:rsidRPr="008F10E0" w14:paraId="5DCB972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E80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6DE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13:50:20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37D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4AC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44C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44A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MA8W3p0M7-00</w:t>
            </w:r>
          </w:p>
        </w:tc>
      </w:tr>
      <w:tr w:rsidR="008F10E0" w:rsidRPr="008F10E0" w14:paraId="779DBE9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295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69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13:50:21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A7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053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29D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FA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MA8W3p0ll-00</w:t>
            </w:r>
          </w:p>
        </w:tc>
      </w:tr>
      <w:tr w:rsidR="008F10E0" w:rsidRPr="008F10E0" w14:paraId="37FCFE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557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8C6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13:56:28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CE7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4E8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8F6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A9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MA8W3qYDS-00</w:t>
            </w:r>
          </w:p>
        </w:tc>
      </w:tr>
      <w:tr w:rsidR="008F10E0" w:rsidRPr="008F10E0" w14:paraId="32645E5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1B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19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0C0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37C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1B7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7E4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MA8W3rA7q-00</w:t>
            </w:r>
          </w:p>
        </w:tc>
      </w:tr>
      <w:tr w:rsidR="008F10E0" w:rsidRPr="008F10E0" w14:paraId="3FA07F9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49A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11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E57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353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74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4A9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MA8W3rA7m-00</w:t>
            </w:r>
          </w:p>
        </w:tc>
      </w:tr>
      <w:tr w:rsidR="008F10E0" w:rsidRPr="008F10E0" w14:paraId="3B5C55E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A89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5A3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13:58:54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EC6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D5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90E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95D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MA8W3rA7l-00</w:t>
            </w:r>
          </w:p>
        </w:tc>
      </w:tr>
      <w:tr w:rsidR="008F10E0" w:rsidRPr="008F10E0" w14:paraId="40E0835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EC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DD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580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D16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79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2F0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MA8W3rICp-00</w:t>
            </w:r>
          </w:p>
        </w:tc>
      </w:tr>
      <w:tr w:rsidR="008F10E0" w:rsidRPr="008F10E0" w14:paraId="57575CD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A6B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3AC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763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DD1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EC2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44C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MA8W3rICl-00</w:t>
            </w:r>
          </w:p>
        </w:tc>
      </w:tr>
      <w:tr w:rsidR="008F10E0" w:rsidRPr="008F10E0" w14:paraId="50328C4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108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B69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B1B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33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085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A15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MA8W3rICi-00</w:t>
            </w:r>
          </w:p>
        </w:tc>
      </w:tr>
      <w:tr w:rsidR="008F10E0" w:rsidRPr="008F10E0" w14:paraId="237C6D6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D16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1E8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D68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329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CA7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6F2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MA8W3rICg-00</w:t>
            </w:r>
          </w:p>
        </w:tc>
      </w:tr>
      <w:tr w:rsidR="008F10E0" w:rsidRPr="008F10E0" w14:paraId="3DCE5D8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CAE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A83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24C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EBC5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827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74D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MA8W3rLzW-00</w:t>
            </w:r>
          </w:p>
        </w:tc>
      </w:tr>
      <w:tr w:rsidR="008F10E0" w:rsidRPr="008F10E0" w14:paraId="164DC38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790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FC4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13:59:40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0B8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904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B01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468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MA8W3rLzU-00</w:t>
            </w:r>
          </w:p>
        </w:tc>
      </w:tr>
      <w:tr w:rsidR="008F10E0" w:rsidRPr="008F10E0" w14:paraId="2229916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77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0FD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14:03:51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09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EB1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CF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3B9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MA8W3sPHq-00</w:t>
            </w:r>
          </w:p>
        </w:tc>
      </w:tr>
      <w:tr w:rsidR="008F10E0" w:rsidRPr="008F10E0" w14:paraId="7EB5CF3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B0A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AA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14:09:59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28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99D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7E8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DB6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MA8W3twzk-00</w:t>
            </w:r>
          </w:p>
        </w:tc>
      </w:tr>
      <w:tr w:rsidR="008F10E0" w:rsidRPr="008F10E0" w14:paraId="0DB3BF4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BC8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F3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14:09:59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9EC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DD59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0A9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7E4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MA8W3twzi-00</w:t>
            </w:r>
          </w:p>
        </w:tc>
      </w:tr>
      <w:tr w:rsidR="008F10E0" w:rsidRPr="008F10E0" w14:paraId="757DC40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E0D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AEB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139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947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07A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8B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MA8W3vL8S-00</w:t>
            </w:r>
          </w:p>
        </w:tc>
      </w:tr>
      <w:tr w:rsidR="008F10E0" w:rsidRPr="008F10E0" w14:paraId="5B1E735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5AC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31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346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BAF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FF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3D6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MA8W3vlBZ-00</w:t>
            </w:r>
          </w:p>
        </w:tc>
      </w:tr>
      <w:tr w:rsidR="008F10E0" w:rsidRPr="008F10E0" w14:paraId="712CF88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BFD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799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14:17:10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3D9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1C0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278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0C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MA8W3vlBX-00</w:t>
            </w:r>
          </w:p>
        </w:tc>
      </w:tr>
      <w:tr w:rsidR="008F10E0" w:rsidRPr="008F10E0" w14:paraId="4CE0F56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6C5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5BE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14:22:38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3D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A4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6BF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812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MA8W3x8f8-00</w:t>
            </w:r>
          </w:p>
        </w:tc>
      </w:tr>
      <w:tr w:rsidR="008F10E0" w:rsidRPr="008F10E0" w14:paraId="0E5A608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2FC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3D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14:22:45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94B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A7D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5DA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81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MA8W3xAHZ-00</w:t>
            </w:r>
          </w:p>
        </w:tc>
      </w:tr>
      <w:tr w:rsidR="008F10E0" w:rsidRPr="008F10E0" w14:paraId="425A9BD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520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A2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14:26:57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A5C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424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3C0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1A6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MA8W3yE1N-00</w:t>
            </w:r>
          </w:p>
        </w:tc>
      </w:tr>
      <w:tr w:rsidR="008F10E0" w:rsidRPr="008F10E0" w14:paraId="0C72237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851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20A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A7D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731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352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E82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MA8W3yjFq-00</w:t>
            </w:r>
          </w:p>
        </w:tc>
      </w:tr>
      <w:tr w:rsidR="008F10E0" w:rsidRPr="008F10E0" w14:paraId="6A59F36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78E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CC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14:28:57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457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F77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62C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BCD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MA8W3yjFl-00</w:t>
            </w:r>
          </w:p>
        </w:tc>
      </w:tr>
      <w:tr w:rsidR="008F10E0" w:rsidRPr="008F10E0" w14:paraId="2540DDC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BDD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AC0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14:30:02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96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4D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228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E2B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MA8W3z01s-00</w:t>
            </w:r>
          </w:p>
        </w:tc>
      </w:tr>
      <w:tr w:rsidR="008F10E0" w:rsidRPr="008F10E0" w14:paraId="31FE302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91F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EC1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A6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838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21F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0D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MA8W40hkX-00</w:t>
            </w:r>
          </w:p>
        </w:tc>
      </w:tr>
      <w:tr w:rsidR="008F10E0" w:rsidRPr="008F10E0" w14:paraId="1D59ECB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9C6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496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17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EFE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355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AF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MA8W40hkT-00</w:t>
            </w:r>
          </w:p>
        </w:tc>
      </w:tr>
      <w:tr w:rsidR="008F10E0" w:rsidRPr="008F10E0" w14:paraId="3047705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C05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316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36F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513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BAC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4A6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MA8W40hkP-00</w:t>
            </w:r>
          </w:p>
        </w:tc>
      </w:tr>
      <w:tr w:rsidR="008F10E0" w:rsidRPr="008F10E0" w14:paraId="20912DD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E1E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0DD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14:36:48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FD8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EE5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957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F4B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MA8W40hkO-00</w:t>
            </w:r>
          </w:p>
        </w:tc>
      </w:tr>
      <w:tr w:rsidR="008F10E0" w:rsidRPr="008F10E0" w14:paraId="16FA16E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798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402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B2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068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D7B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76E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MA8W42ALv-00</w:t>
            </w:r>
          </w:p>
        </w:tc>
      </w:tr>
      <w:tr w:rsidR="008F10E0" w:rsidRPr="008F10E0" w14:paraId="7B29B3A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67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51E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14:42:37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F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C60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CC4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9D4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MA8W42ALt-00</w:t>
            </w:r>
          </w:p>
        </w:tc>
      </w:tr>
      <w:tr w:rsidR="008F10E0" w:rsidRPr="008F10E0" w14:paraId="70361AF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F2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384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ED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0FF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F7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FB1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MA8W43FhA-00</w:t>
            </w:r>
          </w:p>
        </w:tc>
      </w:tr>
      <w:tr w:rsidR="008F10E0" w:rsidRPr="008F10E0" w14:paraId="5227612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4EE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8C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45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97D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B62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91A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MA8W43Fh6-00</w:t>
            </w:r>
          </w:p>
        </w:tc>
      </w:tr>
      <w:tr w:rsidR="008F10E0" w:rsidRPr="008F10E0" w14:paraId="67786B9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6C6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317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E14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158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E6B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0C7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MA8W43Fh3-00</w:t>
            </w:r>
          </w:p>
        </w:tc>
      </w:tr>
      <w:tr w:rsidR="008F10E0" w:rsidRPr="008F10E0" w14:paraId="75B1630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39D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763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14:46:55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14E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5B7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118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163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MA8W43Fh1-00</w:t>
            </w:r>
          </w:p>
        </w:tc>
      </w:tr>
      <w:tr w:rsidR="008F10E0" w:rsidRPr="008F10E0" w14:paraId="1B5B0F9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25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D06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004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398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C52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9ED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MA8W43l60-00</w:t>
            </w:r>
          </w:p>
        </w:tc>
      </w:tr>
      <w:tr w:rsidR="008F10E0" w:rsidRPr="008F10E0" w14:paraId="6EF911E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C0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CEA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C37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ACB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CB8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39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MA8W43l5x-00</w:t>
            </w:r>
          </w:p>
        </w:tc>
      </w:tr>
      <w:tr w:rsidR="008F10E0" w:rsidRPr="008F10E0" w14:paraId="396C6BB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01C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B03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14:48:56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DA8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455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184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6B6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MA8W43l5v-00</w:t>
            </w:r>
          </w:p>
        </w:tc>
      </w:tr>
      <w:tr w:rsidR="008F10E0" w:rsidRPr="008F10E0" w14:paraId="3166694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02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8CE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445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27D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8EC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83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MA8W43m2U-00</w:t>
            </w:r>
          </w:p>
        </w:tc>
      </w:tr>
      <w:tr w:rsidR="008F10E0" w:rsidRPr="008F10E0" w14:paraId="7DDF27C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28A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3C2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A37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EFB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35B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0DA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MA8W43m2S-00</w:t>
            </w:r>
          </w:p>
        </w:tc>
      </w:tr>
      <w:tr w:rsidR="008F10E0" w:rsidRPr="008F10E0" w14:paraId="4C2130F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C5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129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148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A6F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2AF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6EA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MA8W43m2R-00</w:t>
            </w:r>
          </w:p>
        </w:tc>
      </w:tr>
      <w:tr w:rsidR="008F10E0" w:rsidRPr="008F10E0" w14:paraId="5034E5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F69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8F5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14:49:03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44F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85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6D2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E8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MA8W43mkI-00</w:t>
            </w:r>
          </w:p>
        </w:tc>
      </w:tr>
      <w:tr w:rsidR="008F10E0" w:rsidRPr="008F10E0" w14:paraId="014A2B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314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A81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14:52:39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5F4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FA9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3B3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8E7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MA8W44gwr-00</w:t>
            </w:r>
          </w:p>
        </w:tc>
      </w:tr>
      <w:tr w:rsidR="008F10E0" w:rsidRPr="008F10E0" w14:paraId="3BC3CC4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458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BF2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46D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746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47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33E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MA8W46Ua8-00</w:t>
            </w:r>
          </w:p>
        </w:tc>
      </w:tr>
      <w:tr w:rsidR="008F10E0" w:rsidRPr="008F10E0" w14:paraId="7F440C2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FF0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531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F60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511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573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8C2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MA8W46UZO-00</w:t>
            </w:r>
          </w:p>
        </w:tc>
      </w:tr>
      <w:tr w:rsidR="008F10E0" w:rsidRPr="008F10E0" w14:paraId="0BFC1A6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2DC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E4A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D12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5F5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58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188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MA8W46UZK-00</w:t>
            </w:r>
          </w:p>
        </w:tc>
      </w:tr>
      <w:tr w:rsidR="008F10E0" w:rsidRPr="008F10E0" w14:paraId="236CA77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13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A0C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10BD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3E2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F17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623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MA8W46UZH-00</w:t>
            </w:r>
          </w:p>
        </w:tc>
      </w:tr>
      <w:tr w:rsidR="008F10E0" w:rsidRPr="008F10E0" w14:paraId="1DEB14B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05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BAE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E3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4C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CBC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43B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MA8W46UZD-00</w:t>
            </w:r>
          </w:p>
        </w:tc>
      </w:tr>
      <w:tr w:rsidR="008F10E0" w:rsidRPr="008F10E0" w14:paraId="25FC0B6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61E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58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CD1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4BEA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440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F18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MA8W46UZA-00</w:t>
            </w:r>
          </w:p>
        </w:tc>
      </w:tr>
      <w:tr w:rsidR="008F10E0" w:rsidRPr="008F10E0" w14:paraId="48EA4C3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D1C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163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1D0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C9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759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2DC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MA8W46UZ7-02</w:t>
            </w:r>
          </w:p>
        </w:tc>
      </w:tr>
      <w:tr w:rsidR="008F10E0" w:rsidRPr="008F10E0" w14:paraId="5A97FF9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BD8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5B7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14:59:48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CAAD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977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330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A53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MA8W46UZ7-00</w:t>
            </w:r>
          </w:p>
        </w:tc>
      </w:tr>
      <w:tr w:rsidR="008F10E0" w:rsidRPr="008F10E0" w14:paraId="6F948CF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5E3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A32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15:00:26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D9F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9B6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AB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282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MA8W46eTr-00</w:t>
            </w:r>
          </w:p>
        </w:tc>
      </w:tr>
      <w:tr w:rsidR="008F10E0" w:rsidRPr="008F10E0" w14:paraId="793B612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F16B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813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BE8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6DE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8A6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A21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MA8W47PMs-00</w:t>
            </w:r>
          </w:p>
        </w:tc>
      </w:tr>
      <w:tr w:rsidR="008F10E0" w:rsidRPr="008F10E0" w14:paraId="2CD4A1A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B16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ACD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15:03:26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6B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45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5A3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42C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MA8W47PMq-00</w:t>
            </w:r>
          </w:p>
        </w:tc>
      </w:tr>
      <w:tr w:rsidR="008F10E0" w:rsidRPr="008F10E0" w14:paraId="4230F54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B2E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5ED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15:06:43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4FC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6B4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D53A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BA3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MA8W48Ec1-00</w:t>
            </w:r>
          </w:p>
        </w:tc>
      </w:tr>
      <w:tr w:rsidR="008F10E0" w:rsidRPr="008F10E0" w14:paraId="3828F5C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FBC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9F9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1DF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481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0F7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BDD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MA8W4A3XF-00</w:t>
            </w:r>
          </w:p>
        </w:tc>
      </w:tr>
      <w:tr w:rsidR="008F10E0" w:rsidRPr="008F10E0" w14:paraId="09954CD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910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AD2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A9B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584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0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69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MA8W4A3XB-00</w:t>
            </w:r>
          </w:p>
        </w:tc>
      </w:tr>
      <w:tr w:rsidR="008F10E0" w:rsidRPr="008F10E0" w14:paraId="60C5370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10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DDE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15:13:57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FE9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9D6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676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415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MA8W4A3X9-00</w:t>
            </w:r>
          </w:p>
        </w:tc>
      </w:tr>
      <w:tr w:rsidR="008F10E0" w:rsidRPr="008F10E0" w14:paraId="3449430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E0F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C95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15:16:13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566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273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447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672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MA8W4Ad19-00</w:t>
            </w:r>
          </w:p>
        </w:tc>
      </w:tr>
      <w:tr w:rsidR="008F10E0" w:rsidRPr="008F10E0" w14:paraId="0975930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CBB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EA9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7EB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32F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DAE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02F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MA8W4Bme7-00</w:t>
            </w:r>
          </w:p>
        </w:tc>
      </w:tr>
      <w:tr w:rsidR="008F10E0" w:rsidRPr="008F10E0" w14:paraId="46837D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539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016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DFF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C83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EEF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37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MA8W4Bme4-00</w:t>
            </w:r>
          </w:p>
        </w:tc>
      </w:tr>
      <w:tr w:rsidR="008F10E0" w:rsidRPr="008F10E0" w14:paraId="087DC32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F1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C44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15:20:49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E97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5D1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6A8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879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MA8W4Bme2-00</w:t>
            </w:r>
          </w:p>
        </w:tc>
      </w:tr>
      <w:tr w:rsidR="008F10E0" w:rsidRPr="008F10E0" w14:paraId="3EE8C15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501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E73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15:20:59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E7B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64E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E3A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9BC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MA8W4BpLE-00</w:t>
            </w:r>
          </w:p>
        </w:tc>
      </w:tr>
      <w:tr w:rsidR="008F10E0" w:rsidRPr="008F10E0" w14:paraId="00F16B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E39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524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2AA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3214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56F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4E8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23C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MA8W4BrCw-00</w:t>
            </w:r>
          </w:p>
        </w:tc>
      </w:tr>
      <w:tr w:rsidR="008F10E0" w:rsidRPr="008F10E0" w14:paraId="2252A72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CAF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00E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AB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5A3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28D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AC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MA8W4BzFJ-00</w:t>
            </w:r>
          </w:p>
        </w:tc>
      </w:tr>
      <w:tr w:rsidR="008F10E0" w:rsidRPr="008F10E0" w14:paraId="5879243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B5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B68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15:21:37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293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D67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6C5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867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MA8W4BzFH-00</w:t>
            </w:r>
          </w:p>
        </w:tc>
      </w:tr>
      <w:tr w:rsidR="008F10E0" w:rsidRPr="008F10E0" w14:paraId="02E1E3E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FB9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9B4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C4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346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17A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21D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MA8W4E2S3-00</w:t>
            </w:r>
          </w:p>
        </w:tc>
      </w:tr>
      <w:tr w:rsidR="008F10E0" w:rsidRPr="008F10E0" w14:paraId="3647E5B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013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54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1DB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DDC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C5A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E52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MA8W4E2QP-00</w:t>
            </w:r>
          </w:p>
        </w:tc>
      </w:tr>
      <w:tr w:rsidR="008F10E0" w:rsidRPr="008F10E0" w14:paraId="41B826D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512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92A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B3D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9F4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1C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ABD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MA8W4E2QM-00</w:t>
            </w:r>
          </w:p>
        </w:tc>
      </w:tr>
      <w:tr w:rsidR="008F10E0" w:rsidRPr="008F10E0" w14:paraId="2C9D91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5CD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E92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5BA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3B5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8F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2F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MA8W4E2PO-00</w:t>
            </w:r>
          </w:p>
        </w:tc>
      </w:tr>
      <w:tr w:rsidR="008F10E0" w:rsidRPr="008F10E0" w14:paraId="5B900FD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32A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EB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885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8D6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23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2F6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MA8W4E2O7-00</w:t>
            </w:r>
          </w:p>
        </w:tc>
      </w:tr>
      <w:tr w:rsidR="008F10E0" w:rsidRPr="008F10E0" w14:paraId="3275C71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C96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6C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E7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652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A06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457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MA8W4E2O4-00</w:t>
            </w:r>
          </w:p>
        </w:tc>
      </w:tr>
      <w:tr w:rsidR="008F10E0" w:rsidRPr="008F10E0" w14:paraId="0A7FBF1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3DC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756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B96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A8E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680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64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MA8W4E2O1-00</w:t>
            </w:r>
          </w:p>
        </w:tc>
      </w:tr>
      <w:tr w:rsidR="008F10E0" w:rsidRPr="008F10E0" w14:paraId="54B1493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1B9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DCB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C77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37E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95B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71B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MA8W4E2Nx-00</w:t>
            </w:r>
          </w:p>
        </w:tc>
      </w:tr>
      <w:tr w:rsidR="008F10E0" w:rsidRPr="008F10E0" w14:paraId="3DB310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20C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50E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61F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86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EB8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14C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MA8W4E2Nu-00</w:t>
            </w:r>
          </w:p>
        </w:tc>
      </w:tr>
      <w:tr w:rsidR="008F10E0" w:rsidRPr="008F10E0" w14:paraId="1614922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7B3F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A32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15:29:46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E39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0E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681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886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MA8W4E2Ns-00</w:t>
            </w:r>
          </w:p>
        </w:tc>
      </w:tr>
      <w:tr w:rsidR="008F10E0" w:rsidRPr="008F10E0" w14:paraId="401D0EC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828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50E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9A7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EAE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FFD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CF19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MA8W4ELe3-00</w:t>
            </w:r>
          </w:p>
        </w:tc>
      </w:tr>
      <w:tr w:rsidR="008F10E0" w:rsidRPr="008F10E0" w14:paraId="42554F8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01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0D1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23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A3B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7C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124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MA8W4ELe0-00</w:t>
            </w:r>
          </w:p>
        </w:tc>
      </w:tr>
      <w:tr w:rsidR="008F10E0" w:rsidRPr="008F10E0" w14:paraId="605F61D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E1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A4E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DFA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237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975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3D5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MA8W4ELdw-00</w:t>
            </w:r>
          </w:p>
        </w:tc>
      </w:tr>
      <w:tr w:rsidR="008F10E0" w:rsidRPr="008F10E0" w14:paraId="0743708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8FA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5C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7AF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B02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05C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843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MA8W4ELdt-00</w:t>
            </w:r>
          </w:p>
        </w:tc>
      </w:tr>
      <w:tr w:rsidR="008F10E0" w:rsidRPr="008F10E0" w14:paraId="7C9F9B7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FA4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8D5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051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7217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B5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682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MA8W4ELdr-00</w:t>
            </w:r>
          </w:p>
        </w:tc>
      </w:tr>
      <w:tr w:rsidR="008F10E0" w:rsidRPr="008F10E0" w14:paraId="6E9B58E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C0E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30E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66D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BFD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B2A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D0E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MA8W4ELpY-00</w:t>
            </w:r>
          </w:p>
        </w:tc>
      </w:tr>
      <w:tr w:rsidR="008F10E0" w:rsidRPr="008F10E0" w14:paraId="782DC6B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E73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1F0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15:31:02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14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90E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AFA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4AC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MA8W4EMAu-00</w:t>
            </w:r>
          </w:p>
        </w:tc>
      </w:tr>
      <w:tr w:rsidR="008F10E0" w:rsidRPr="008F10E0" w14:paraId="4C1D35F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D0C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503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678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EF0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ACF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FB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MA8W4EeXp-00</w:t>
            </w:r>
          </w:p>
        </w:tc>
      </w:tr>
      <w:tr w:rsidR="008F10E0" w:rsidRPr="008F10E0" w14:paraId="6FCF67E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18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5C9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2A4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359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D60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19C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MA8W4EeXl-00</w:t>
            </w:r>
          </w:p>
        </w:tc>
      </w:tr>
      <w:tr w:rsidR="008F10E0" w:rsidRPr="008F10E0" w14:paraId="5622FB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D1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A1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530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A21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7D8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B4F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MA8W4EeXi-00</w:t>
            </w:r>
          </w:p>
        </w:tc>
      </w:tr>
      <w:tr w:rsidR="008F10E0" w:rsidRPr="008F10E0" w14:paraId="73F89C7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E4B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BB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D47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664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57C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B13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MA8W4EeXe-00</w:t>
            </w:r>
          </w:p>
        </w:tc>
      </w:tr>
      <w:tr w:rsidR="008F10E0" w:rsidRPr="008F10E0" w14:paraId="717E017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E5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FD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C0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499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3AA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FFA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MA8W4EeXb-00</w:t>
            </w:r>
          </w:p>
        </w:tc>
      </w:tr>
      <w:tr w:rsidR="008F10E0" w:rsidRPr="008F10E0" w14:paraId="7A09985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C42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748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3A4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FF9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BA3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231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MA8W4EeWg-00</w:t>
            </w:r>
          </w:p>
        </w:tc>
      </w:tr>
      <w:tr w:rsidR="008F10E0" w:rsidRPr="008F10E0" w14:paraId="64A4DD3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6F6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27B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15:32:13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26F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5F0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57E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8A5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MA8W4EeWf-00</w:t>
            </w:r>
          </w:p>
        </w:tc>
      </w:tr>
      <w:tr w:rsidR="008F10E0" w:rsidRPr="008F10E0" w14:paraId="0F5303F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7D0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668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368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DF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968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DCB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MA8W4Fwf2-00</w:t>
            </w:r>
          </w:p>
        </w:tc>
      </w:tr>
      <w:tr w:rsidR="008F10E0" w:rsidRPr="008F10E0" w14:paraId="20F86F5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C31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D8D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6D2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606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49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D47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MA8W4Fwey-00</w:t>
            </w:r>
          </w:p>
        </w:tc>
      </w:tr>
      <w:tr w:rsidR="008F10E0" w:rsidRPr="008F10E0" w14:paraId="484BF15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436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3C5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15:37:21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6A2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8BB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AF1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A5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MA8W4Fwew-00</w:t>
            </w:r>
          </w:p>
        </w:tc>
      </w:tr>
      <w:tr w:rsidR="008F10E0" w:rsidRPr="008F10E0" w14:paraId="2EC7F0D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775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D94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15:37:47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147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75F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554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8E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MA8W4G3eE-00</w:t>
            </w:r>
          </w:p>
        </w:tc>
      </w:tr>
      <w:tr w:rsidR="008F10E0" w:rsidRPr="008F10E0" w14:paraId="2B7D45A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FA5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547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15:38:58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578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C02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D0E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448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MA8W4GM7O-00</w:t>
            </w:r>
          </w:p>
        </w:tc>
      </w:tr>
      <w:tr w:rsidR="008F10E0" w:rsidRPr="008F10E0" w14:paraId="1026335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53E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D4F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15:38:59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FE7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87D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BBE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662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MA8W4GMEH-00</w:t>
            </w:r>
          </w:p>
        </w:tc>
      </w:tr>
      <w:tr w:rsidR="008F10E0" w:rsidRPr="008F10E0" w14:paraId="081D50E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C6C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E86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BCD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594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E6D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23B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MA8W4GMcj-00</w:t>
            </w:r>
          </w:p>
        </w:tc>
      </w:tr>
      <w:tr w:rsidR="008F10E0" w:rsidRPr="008F10E0" w14:paraId="0DCC2BD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69F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48B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75D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228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9A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291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MA8W4GMcf-00</w:t>
            </w:r>
          </w:p>
        </w:tc>
      </w:tr>
      <w:tr w:rsidR="008F10E0" w:rsidRPr="008F10E0" w14:paraId="7F37602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B7A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2E9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87A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9C2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D6E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FC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MA8W4GMcc-00</w:t>
            </w:r>
          </w:p>
        </w:tc>
      </w:tr>
      <w:tr w:rsidR="008F10E0" w:rsidRPr="008F10E0" w14:paraId="3B6C0A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F5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2C2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DD3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C51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DAF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14C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MA8W4GMcZ-00</w:t>
            </w:r>
          </w:p>
        </w:tc>
      </w:tr>
      <w:tr w:rsidR="008F10E0" w:rsidRPr="008F10E0" w14:paraId="4210658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C00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C65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EE4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45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A35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347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MA8W4GN9x-00</w:t>
            </w:r>
          </w:p>
        </w:tc>
      </w:tr>
      <w:tr w:rsidR="008F10E0" w:rsidRPr="008F10E0" w14:paraId="220A76E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A4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1DA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15:39:02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787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FDF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219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257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MA8W4GN9v-00</w:t>
            </w:r>
          </w:p>
        </w:tc>
      </w:tr>
      <w:tr w:rsidR="008F10E0" w:rsidRPr="008F10E0" w14:paraId="5E95BA0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EA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3F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15:43:39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F4D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9F4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47B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C68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MA8W4HXEU-00</w:t>
            </w:r>
          </w:p>
        </w:tc>
      </w:tr>
      <w:tr w:rsidR="008F10E0" w:rsidRPr="008F10E0" w14:paraId="0174487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E68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035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15:43:39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613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479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E4D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EB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MA8W4HXED-00</w:t>
            </w:r>
          </w:p>
        </w:tc>
      </w:tr>
      <w:tr w:rsidR="008F10E0" w:rsidRPr="008F10E0" w14:paraId="01E1335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C64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745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15:43:39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AD1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C63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20C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D0A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MA8W4HXEC-00</w:t>
            </w:r>
          </w:p>
        </w:tc>
      </w:tr>
      <w:tr w:rsidR="008F10E0" w:rsidRPr="008F10E0" w14:paraId="4BA8F9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C7F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B0A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15:43:40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1D4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F06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43D1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48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MA8W4HXGM-00</w:t>
            </w:r>
          </w:p>
        </w:tc>
      </w:tr>
      <w:tr w:rsidR="008F10E0" w:rsidRPr="008F10E0" w14:paraId="7B67FEC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6EA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8F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767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BE4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FD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81D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MA8W4Il5e-00</w:t>
            </w:r>
          </w:p>
        </w:tc>
      </w:tr>
      <w:tr w:rsidR="008F10E0" w:rsidRPr="008F10E0" w14:paraId="557D0CC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574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ED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FE7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AFB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FFF0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755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MA8W4J52A-00</w:t>
            </w:r>
          </w:p>
        </w:tc>
      </w:tr>
      <w:tr w:rsidR="008F10E0" w:rsidRPr="008F10E0" w14:paraId="65897C1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EFF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EFA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15:49:48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37D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7B8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60C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E7D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MA8W4J529-00</w:t>
            </w:r>
          </w:p>
        </w:tc>
      </w:tr>
      <w:tr w:rsidR="008F10E0" w:rsidRPr="008F10E0" w14:paraId="56BD1F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986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D1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D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6FE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4B7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3D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MA8W4JCbk-00</w:t>
            </w:r>
          </w:p>
        </w:tc>
      </w:tr>
      <w:tr w:rsidR="008F10E0" w:rsidRPr="008F10E0" w14:paraId="6768920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F3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72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15:50:17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53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DDE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426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84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MA8W4JCbj-00</w:t>
            </w:r>
          </w:p>
        </w:tc>
      </w:tr>
      <w:tr w:rsidR="008F10E0" w:rsidRPr="008F10E0" w14:paraId="4ADCCBE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83B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676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15:50:41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040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9FC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91A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9A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MA8W4JIxb-00</w:t>
            </w:r>
          </w:p>
        </w:tc>
      </w:tr>
      <w:tr w:rsidR="008F10E0" w:rsidRPr="008F10E0" w14:paraId="743D711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0F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8A5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917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844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B70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A7A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MA8W4JOat-00</w:t>
            </w:r>
          </w:p>
        </w:tc>
      </w:tr>
      <w:tr w:rsidR="008F10E0" w:rsidRPr="008F10E0" w14:paraId="3D717A0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8D6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D4D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50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FE5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3C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C57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MA8W4JOzA-00</w:t>
            </w:r>
          </w:p>
        </w:tc>
      </w:tr>
      <w:tr w:rsidR="008F10E0" w:rsidRPr="008F10E0" w14:paraId="07E8463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3A3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CC0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6D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F6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548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13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MA8W4JOz7-00</w:t>
            </w:r>
          </w:p>
        </w:tc>
      </w:tr>
      <w:tr w:rsidR="008F10E0" w:rsidRPr="008F10E0" w14:paraId="1D374D1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AF4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ADB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5D7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954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CFB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77E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MA8W4JOz3-00</w:t>
            </w:r>
          </w:p>
        </w:tc>
      </w:tr>
      <w:tr w:rsidR="008F10E0" w:rsidRPr="008F10E0" w14:paraId="7D12592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531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E22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1D5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91C0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3C1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D5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MA8W4JOxl-00</w:t>
            </w:r>
          </w:p>
        </w:tc>
      </w:tr>
      <w:tr w:rsidR="008F10E0" w:rsidRPr="008F10E0" w14:paraId="203E998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43E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EF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502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49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80E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75B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MA8W4JOvf-00</w:t>
            </w:r>
          </w:p>
        </w:tc>
      </w:tr>
      <w:tr w:rsidR="008F10E0" w:rsidRPr="008F10E0" w14:paraId="4CD37CA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457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D62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F44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45F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4A7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E9F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MA8W4JOv5-00</w:t>
            </w:r>
          </w:p>
        </w:tc>
      </w:tr>
      <w:tr w:rsidR="008F10E0" w:rsidRPr="008F10E0" w14:paraId="6197AE2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25F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A42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C91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3A1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AE9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D1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MA8W4JOv2-00</w:t>
            </w:r>
          </w:p>
        </w:tc>
      </w:tr>
      <w:tr w:rsidR="008F10E0" w:rsidRPr="008F10E0" w14:paraId="257D37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23B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2FB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CDA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2BB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6F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AD9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MA8W4JOuy-00</w:t>
            </w:r>
          </w:p>
        </w:tc>
      </w:tr>
      <w:tr w:rsidR="008F10E0" w:rsidRPr="008F10E0" w14:paraId="27308D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CB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8B5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E53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1D6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D4E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4B4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MA8W4JOuu-00</w:t>
            </w:r>
          </w:p>
        </w:tc>
      </w:tr>
      <w:tr w:rsidR="008F10E0" w:rsidRPr="008F10E0" w14:paraId="7CFE317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8E7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04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B60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6CC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36F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23F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MA8W4JOur-00</w:t>
            </w:r>
          </w:p>
        </w:tc>
      </w:tr>
      <w:tr w:rsidR="008F10E0" w:rsidRPr="008F10E0" w14:paraId="19AFF72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D53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E7C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15:51:04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D48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0F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546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CBA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MA8W4JOup-00</w:t>
            </w:r>
          </w:p>
        </w:tc>
      </w:tr>
      <w:tr w:rsidR="008F10E0" w:rsidRPr="008F10E0" w14:paraId="47CFBA8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925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32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9D5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1AB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34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88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MA8W4JkhT-00</w:t>
            </w:r>
          </w:p>
        </w:tc>
      </w:tr>
      <w:tr w:rsidR="008F10E0" w:rsidRPr="008F10E0" w14:paraId="7763EAD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46D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A46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FFA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897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C6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D1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MA8W4JkhP-00</w:t>
            </w:r>
          </w:p>
        </w:tc>
      </w:tr>
      <w:tr w:rsidR="008F10E0" w:rsidRPr="008F10E0" w14:paraId="0B2DEBF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4DE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98F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14C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DB5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89D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3E9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MA8W4JkhM-02</w:t>
            </w:r>
          </w:p>
        </w:tc>
      </w:tr>
      <w:tr w:rsidR="008F10E0" w:rsidRPr="008F10E0" w14:paraId="79F6B00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10F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291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15:52:28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7F8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3A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932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2F3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MA8W4JkhM-00</w:t>
            </w:r>
          </w:p>
        </w:tc>
      </w:tr>
      <w:tr w:rsidR="008F10E0" w:rsidRPr="008F10E0" w14:paraId="3DACB75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BD1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BA7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683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1FD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765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C2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MA8W4Jntl-00</w:t>
            </w:r>
          </w:p>
        </w:tc>
      </w:tr>
      <w:tr w:rsidR="008F10E0" w:rsidRPr="008F10E0" w14:paraId="37F64F2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30F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4DA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15:52:45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C5B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03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B71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FFE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MA8W4JpEL-00</w:t>
            </w:r>
          </w:p>
        </w:tc>
      </w:tr>
      <w:tr w:rsidR="008F10E0" w:rsidRPr="008F10E0" w14:paraId="0775905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6A4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FB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15:56:14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88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6C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869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5B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MA8W4KhTm-00</w:t>
            </w:r>
          </w:p>
        </w:tc>
      </w:tr>
      <w:tr w:rsidR="008F10E0" w:rsidRPr="008F10E0" w14:paraId="6D04A84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E61D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D77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2B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05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F19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2C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MA8W4LSUz-00</w:t>
            </w:r>
          </w:p>
        </w:tc>
      </w:tr>
      <w:tr w:rsidR="008F10E0" w:rsidRPr="008F10E0" w14:paraId="1D117EE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792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A6D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958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5E4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E91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FB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MA8W4LSUy-00</w:t>
            </w:r>
          </w:p>
        </w:tc>
      </w:tr>
      <w:tr w:rsidR="008F10E0" w:rsidRPr="008F10E0" w14:paraId="44B2EC1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F24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F3E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017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91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E9F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317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MA8W4LcAA-00</w:t>
            </w:r>
          </w:p>
        </w:tc>
      </w:tr>
      <w:tr w:rsidR="008F10E0" w:rsidRPr="008F10E0" w14:paraId="0B9E204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85B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28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034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D95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342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5D7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MA8W4LcA7-00</w:t>
            </w:r>
          </w:p>
        </w:tc>
      </w:tr>
      <w:tr w:rsidR="008F10E0" w:rsidRPr="008F10E0" w14:paraId="7E82383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8B6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993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56D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FA8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A63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36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MA8W4LcA3-00</w:t>
            </w:r>
          </w:p>
        </w:tc>
      </w:tr>
      <w:tr w:rsidR="008F10E0" w:rsidRPr="008F10E0" w14:paraId="434A12C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B3C9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C22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15:59:52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315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18F1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96A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9BD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MA8W4LcA2-00</w:t>
            </w:r>
          </w:p>
        </w:tc>
      </w:tr>
      <w:tr w:rsidR="008F10E0" w:rsidRPr="008F10E0" w14:paraId="2E9CEC4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E8E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E8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16:00:54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317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F5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FC0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FED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MA8W4LsOm-00</w:t>
            </w:r>
          </w:p>
        </w:tc>
      </w:tr>
      <w:tr w:rsidR="008F10E0" w:rsidRPr="008F10E0" w14:paraId="060515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1B6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ED6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16:03:12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C1B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58D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D47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66F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MA8W4MSKk-00</w:t>
            </w:r>
          </w:p>
        </w:tc>
      </w:tr>
      <w:tr w:rsidR="008F10E0" w:rsidRPr="008F10E0" w14:paraId="680FCFE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E5E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A91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16:05:22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E7B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F4E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52B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47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MA8W4Mzyq-00</w:t>
            </w:r>
          </w:p>
        </w:tc>
      </w:tr>
      <w:tr w:rsidR="008F10E0" w:rsidRPr="008F10E0" w14:paraId="4782218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6B8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A8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CBC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7A1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936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808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MA8W4NCOs-00</w:t>
            </w:r>
          </w:p>
        </w:tc>
      </w:tr>
      <w:tr w:rsidR="008F10E0" w:rsidRPr="008F10E0" w14:paraId="31567E9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CDF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6F4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ACFF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0BB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772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E48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MA8W4NEJh-00</w:t>
            </w:r>
          </w:p>
        </w:tc>
      </w:tr>
      <w:tr w:rsidR="008F10E0" w:rsidRPr="008F10E0" w14:paraId="19344D0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369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5F8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1F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BC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A09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2B3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MA8W4NEJd-00</w:t>
            </w:r>
          </w:p>
        </w:tc>
      </w:tr>
      <w:tr w:rsidR="008F10E0" w:rsidRPr="008F10E0" w14:paraId="53BDD7C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C2C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35F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EC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189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7CA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A9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MA8W4NEJZ-00</w:t>
            </w:r>
          </w:p>
        </w:tc>
      </w:tr>
      <w:tr w:rsidR="008F10E0" w:rsidRPr="008F10E0" w14:paraId="350157E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D0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69F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16:06:17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7C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B3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03D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4AB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MA8W4NEJX-00</w:t>
            </w:r>
          </w:p>
        </w:tc>
      </w:tr>
      <w:tr w:rsidR="008F10E0" w:rsidRPr="008F10E0" w14:paraId="2F0C090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520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ED0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16:06:52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127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AB8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198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B87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MA8W4NNRB-00</w:t>
            </w:r>
          </w:p>
        </w:tc>
      </w:tr>
      <w:tr w:rsidR="008F10E0" w:rsidRPr="008F10E0" w14:paraId="44DF790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460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FAB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262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A38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2F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6F63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MA8W4NhmW-02</w:t>
            </w:r>
          </w:p>
        </w:tc>
      </w:tr>
      <w:tr w:rsidR="008F10E0" w:rsidRPr="008F10E0" w14:paraId="071C931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23F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37D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88C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7E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72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A0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MA8W4NhmW-00</w:t>
            </w:r>
          </w:p>
        </w:tc>
      </w:tr>
      <w:tr w:rsidR="008F10E0" w:rsidRPr="008F10E0" w14:paraId="4AED04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63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1A0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AE1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014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546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403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MA8W4NhmI-00</w:t>
            </w:r>
          </w:p>
        </w:tc>
      </w:tr>
      <w:tr w:rsidR="008F10E0" w:rsidRPr="008F10E0" w14:paraId="698F426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2F2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159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643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2D1A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AF0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9EA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MA8W4Nhlk-00</w:t>
            </w:r>
          </w:p>
        </w:tc>
      </w:tr>
      <w:tr w:rsidR="008F10E0" w:rsidRPr="008F10E0" w14:paraId="605414D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331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ECB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0D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8DB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663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5C0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MA8W4Nhlh-00</w:t>
            </w:r>
          </w:p>
        </w:tc>
      </w:tr>
      <w:tr w:rsidR="008F10E0" w:rsidRPr="008F10E0" w14:paraId="1F44723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FCC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A3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0BD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A6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B4A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2F7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MA8W4Nhld-00</w:t>
            </w:r>
          </w:p>
        </w:tc>
      </w:tr>
      <w:tr w:rsidR="008F10E0" w:rsidRPr="008F10E0" w14:paraId="1FF3245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6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44F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E4D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2CFF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4A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F97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MA8W4Nhla-00</w:t>
            </w:r>
          </w:p>
        </w:tc>
      </w:tr>
      <w:tr w:rsidR="008F10E0" w:rsidRPr="008F10E0" w14:paraId="6381095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519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620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8A3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2C8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7FC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026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MA8W4NhlW-00</w:t>
            </w:r>
          </w:p>
        </w:tc>
      </w:tr>
      <w:tr w:rsidR="008F10E0" w:rsidRPr="008F10E0" w14:paraId="77B37DE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FFB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15D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16:08:10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638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38B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E37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500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MA8W4NhlU-00</w:t>
            </w:r>
          </w:p>
        </w:tc>
      </w:tr>
      <w:tr w:rsidR="008F10E0" w:rsidRPr="008F10E0" w14:paraId="68533D3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302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B50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16:09:05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68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28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7FA4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EA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MA8W4Nw1A-00</w:t>
            </w:r>
          </w:p>
        </w:tc>
      </w:tr>
      <w:tr w:rsidR="008F10E0" w:rsidRPr="008F10E0" w14:paraId="45BF6E9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49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85B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539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7F6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288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E8B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MA8W4Nyph-02</w:t>
            </w:r>
          </w:p>
        </w:tc>
      </w:tr>
      <w:tr w:rsidR="008F10E0" w:rsidRPr="008F10E0" w14:paraId="5954754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34F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4AD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F6D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EDA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198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6CB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MA8W4Nyph-00</w:t>
            </w:r>
          </w:p>
        </w:tc>
      </w:tr>
      <w:tr w:rsidR="008F10E0" w:rsidRPr="008F10E0" w14:paraId="0E3C7C6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495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B3A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16:09:16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812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72C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483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B8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MA8W4Nypg-00</w:t>
            </w:r>
          </w:p>
        </w:tc>
      </w:tr>
      <w:tr w:rsidR="008F10E0" w:rsidRPr="008F10E0" w14:paraId="55B9F03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C19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FF8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F80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FE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7ED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1F7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MA8W4OODz-00</w:t>
            </w:r>
          </w:p>
        </w:tc>
      </w:tr>
      <w:tr w:rsidR="008F10E0" w:rsidRPr="008F10E0" w14:paraId="03BB05F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05C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CCB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F18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065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F97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9B5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MA8W4OODx-00</w:t>
            </w:r>
          </w:p>
        </w:tc>
      </w:tr>
      <w:tr w:rsidR="008F10E0" w:rsidRPr="008F10E0" w14:paraId="04335CF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17C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105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613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5A1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76B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FD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MA8W4OO7n-00</w:t>
            </w:r>
          </w:p>
        </w:tc>
      </w:tr>
      <w:tr w:rsidR="008F10E0" w:rsidRPr="008F10E0" w14:paraId="36EB886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C6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7A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72C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EE7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A8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9C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MA8W4OO7j-00</w:t>
            </w:r>
          </w:p>
        </w:tc>
      </w:tr>
      <w:tr w:rsidR="008F10E0" w:rsidRPr="008F10E0" w14:paraId="03153F8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DCC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99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AFE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E80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A2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871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MA8W4OO7g-00</w:t>
            </w:r>
          </w:p>
        </w:tc>
      </w:tr>
      <w:tr w:rsidR="008F10E0" w:rsidRPr="008F10E0" w14:paraId="5DDFC8F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367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90A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D5D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58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EE7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B3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MA8W4OO5E-00</w:t>
            </w:r>
          </w:p>
        </w:tc>
      </w:tr>
      <w:tr w:rsidR="008F10E0" w:rsidRPr="008F10E0" w14:paraId="5FEE488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D94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4CA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330B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C3E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04E1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96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MA8W4OO5A-00</w:t>
            </w:r>
          </w:p>
        </w:tc>
      </w:tr>
      <w:tr w:rsidR="008F10E0" w:rsidRPr="008F10E0" w14:paraId="4DC4F72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23B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B44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D2E9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1EC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1D2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942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MA8W4OO57-00</w:t>
            </w:r>
          </w:p>
        </w:tc>
      </w:tr>
      <w:tr w:rsidR="008F10E0" w:rsidRPr="008F10E0" w14:paraId="67A9C5F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990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D4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CD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906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28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B9C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MA8W4OO56-00</w:t>
            </w:r>
          </w:p>
        </w:tc>
      </w:tr>
      <w:tr w:rsidR="008F10E0" w:rsidRPr="008F10E0" w14:paraId="7333082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BBE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1D8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16:10:53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A48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5857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C51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5E0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MA8W4OO54-00</w:t>
            </w:r>
          </w:p>
        </w:tc>
      </w:tr>
      <w:tr w:rsidR="008F10E0" w:rsidRPr="008F10E0" w14:paraId="27C7A56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CEF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FD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D5D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F5E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039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EC9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MA8W4OmED-00</w:t>
            </w:r>
          </w:p>
        </w:tc>
      </w:tr>
      <w:tr w:rsidR="008F10E0" w:rsidRPr="008F10E0" w14:paraId="3095685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23A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200D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0FF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B23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5F41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024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MA8W4OmE9-00</w:t>
            </w:r>
          </w:p>
        </w:tc>
      </w:tr>
      <w:tr w:rsidR="008F10E0" w:rsidRPr="008F10E0" w14:paraId="4B2220F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FC4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475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16:12:25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56E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F62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C82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E9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MA8W4OmE8-00</w:t>
            </w:r>
          </w:p>
        </w:tc>
      </w:tr>
      <w:tr w:rsidR="008F10E0" w:rsidRPr="008F10E0" w14:paraId="5409E9D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79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7D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CB8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84E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0D4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003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MA8W4Oqph-02</w:t>
            </w:r>
          </w:p>
        </w:tc>
      </w:tr>
      <w:tr w:rsidR="008F10E0" w:rsidRPr="008F10E0" w14:paraId="52141A6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C25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8E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AD0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65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C7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A47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MA8W4Oqph-00</w:t>
            </w:r>
          </w:p>
        </w:tc>
      </w:tr>
      <w:tr w:rsidR="008F10E0" w:rsidRPr="008F10E0" w14:paraId="41A4FBD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51B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778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9B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6E3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70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ECE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MA8W4Oqpg-00</w:t>
            </w:r>
          </w:p>
        </w:tc>
      </w:tr>
      <w:tr w:rsidR="008F10E0" w:rsidRPr="008F10E0" w14:paraId="44543E9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F0E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553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1FB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2B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112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27B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MA8W4Oqjy-00</w:t>
            </w:r>
          </w:p>
        </w:tc>
      </w:tr>
      <w:tr w:rsidR="008F10E0" w:rsidRPr="008F10E0" w14:paraId="68BA0F6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2F0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D00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BA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967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B0D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1D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MA8W4OrcM-00</w:t>
            </w:r>
          </w:p>
        </w:tc>
      </w:tr>
      <w:tr w:rsidR="008F10E0" w:rsidRPr="008F10E0" w14:paraId="70E3D47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01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264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3D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2E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4DE3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D1C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MA8W4Orc2-00</w:t>
            </w:r>
          </w:p>
        </w:tc>
      </w:tr>
      <w:tr w:rsidR="008F10E0" w:rsidRPr="008F10E0" w14:paraId="38B794C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B1C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FB6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6F0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496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DCC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6C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MA8W4Orbt-02</w:t>
            </w:r>
          </w:p>
        </w:tc>
      </w:tr>
      <w:tr w:rsidR="008F10E0" w:rsidRPr="008F10E0" w14:paraId="094BBC4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08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8ED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227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2B2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666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07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MA8W4Orbt-00</w:t>
            </w:r>
          </w:p>
        </w:tc>
      </w:tr>
      <w:tr w:rsidR="008F10E0" w:rsidRPr="008F10E0" w14:paraId="6B9F9FD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24C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934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2593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C9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185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203B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MA8W4OrZk-00</w:t>
            </w:r>
          </w:p>
        </w:tc>
      </w:tr>
      <w:tr w:rsidR="008F10E0" w:rsidRPr="008F10E0" w14:paraId="18A12C1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E1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4BDB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CB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04B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266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AF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MA8W4OrZF-00</w:t>
            </w:r>
          </w:p>
        </w:tc>
      </w:tr>
      <w:tr w:rsidR="008F10E0" w:rsidRPr="008F10E0" w14:paraId="249D536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644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F85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FCA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9FE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5CC4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B2E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MA8W4Orjh-00</w:t>
            </w:r>
          </w:p>
        </w:tc>
      </w:tr>
      <w:tr w:rsidR="008F10E0" w:rsidRPr="008F10E0" w14:paraId="61FB350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5F7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C3C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DC9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E8A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B81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44F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MA8W4OsD0-00</w:t>
            </w:r>
          </w:p>
        </w:tc>
      </w:tr>
      <w:tr w:rsidR="008F10E0" w:rsidRPr="008F10E0" w14:paraId="6E25A25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DF8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7D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16:12:49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70F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F90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763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A1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MA8W4OsOY-00</w:t>
            </w:r>
          </w:p>
        </w:tc>
      </w:tr>
      <w:tr w:rsidR="008F10E0" w:rsidRPr="008F10E0" w14:paraId="4C44E6E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198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5AF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A04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06C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F22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DA8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MA8W4Osf0-00</w:t>
            </w:r>
          </w:p>
        </w:tc>
      </w:tr>
      <w:tr w:rsidR="008F10E0" w:rsidRPr="008F10E0" w14:paraId="0A7ADB9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AA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119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EA4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E5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F66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31A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MA8W4Osez-00</w:t>
            </w:r>
          </w:p>
        </w:tc>
      </w:tr>
      <w:tr w:rsidR="008F10E0" w:rsidRPr="008F10E0" w14:paraId="6558566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6B6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652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8EC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F9C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26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76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MA8W4Osef-00</w:t>
            </w:r>
          </w:p>
        </w:tc>
      </w:tr>
      <w:tr w:rsidR="008F10E0" w:rsidRPr="008F10E0" w14:paraId="6116F5C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8AA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C2A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72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193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9AE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9A00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MA8W4OseY-00</w:t>
            </w:r>
          </w:p>
        </w:tc>
      </w:tr>
      <w:tr w:rsidR="008F10E0" w:rsidRPr="008F10E0" w14:paraId="23566DF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EE21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3E1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2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B27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173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7F1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MA8W4OscN-00</w:t>
            </w:r>
          </w:p>
        </w:tc>
      </w:tr>
      <w:tr w:rsidR="008F10E0" w:rsidRPr="008F10E0" w14:paraId="2F4F002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51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796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E7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AD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AC4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E24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MA8W4Osbt-00</w:t>
            </w:r>
          </w:p>
        </w:tc>
      </w:tr>
      <w:tr w:rsidR="008F10E0" w:rsidRPr="008F10E0" w14:paraId="3F1F7D9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510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83F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968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A20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478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201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MA8W4OssX-00</w:t>
            </w:r>
          </w:p>
        </w:tc>
      </w:tr>
      <w:tr w:rsidR="008F10E0" w:rsidRPr="008F10E0" w14:paraId="0218101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BC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104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2F7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83C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D3B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1B7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MA8W4OssC-00</w:t>
            </w:r>
          </w:p>
        </w:tc>
      </w:tr>
      <w:tr w:rsidR="008F10E0" w:rsidRPr="008F10E0" w14:paraId="212AE83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D53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56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97E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D50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6D5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7CC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MA8W4Oss1-00</w:t>
            </w:r>
          </w:p>
        </w:tc>
      </w:tr>
      <w:tr w:rsidR="008F10E0" w:rsidRPr="008F10E0" w14:paraId="3BCCDF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1B6D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496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16:12:51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E09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B9E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FEF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224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MA8W4Osrm-00</w:t>
            </w:r>
          </w:p>
        </w:tc>
      </w:tr>
      <w:tr w:rsidR="008F10E0" w:rsidRPr="008F10E0" w14:paraId="7248AF3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767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819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F2E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0278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7B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564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MA8W4PBMZ-02</w:t>
            </w:r>
          </w:p>
        </w:tc>
      </w:tr>
      <w:tr w:rsidR="008F10E0" w:rsidRPr="008F10E0" w14:paraId="4F73FD4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679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0A1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69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8E6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30D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6FC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MA8W4PBMZ-00</w:t>
            </w:r>
          </w:p>
        </w:tc>
      </w:tr>
      <w:tr w:rsidR="008F10E0" w:rsidRPr="008F10E0" w14:paraId="4BB81A6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936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91F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9BE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C8F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829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0AC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MA8W4PBMY-00</w:t>
            </w:r>
          </w:p>
        </w:tc>
      </w:tr>
      <w:tr w:rsidR="008F10E0" w:rsidRPr="008F10E0" w14:paraId="62114FD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8B2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2D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C84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447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A3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29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MA8W4PBMV-00</w:t>
            </w:r>
          </w:p>
        </w:tc>
      </w:tr>
      <w:tr w:rsidR="008F10E0" w:rsidRPr="008F10E0" w14:paraId="5CAF1CE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0C1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EEF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33B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A0B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C9A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3E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MA8W4PBMT-00</w:t>
            </w:r>
          </w:p>
        </w:tc>
      </w:tr>
      <w:tr w:rsidR="008F10E0" w:rsidRPr="008F10E0" w14:paraId="3EF6A97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59D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6B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13D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F22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795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DE7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MA8W4PBMS-00</w:t>
            </w:r>
          </w:p>
        </w:tc>
      </w:tr>
      <w:tr w:rsidR="008F10E0" w:rsidRPr="008F10E0" w14:paraId="27B0604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FE1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5FE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40C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BB77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36E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143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MA8W4PBLk-00</w:t>
            </w:r>
          </w:p>
        </w:tc>
      </w:tr>
      <w:tr w:rsidR="008F10E0" w:rsidRPr="008F10E0" w14:paraId="753426A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971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B18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221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711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DB8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E9B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MA8W4PBLg-00</w:t>
            </w:r>
          </w:p>
        </w:tc>
      </w:tr>
      <w:tr w:rsidR="008F10E0" w:rsidRPr="008F10E0" w14:paraId="7B74E6B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CC2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BA6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CE7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FE9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577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01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MA8W4PBLd-00</w:t>
            </w:r>
          </w:p>
        </w:tc>
      </w:tr>
      <w:tr w:rsidR="008F10E0" w:rsidRPr="008F10E0" w14:paraId="01826F5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435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277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BD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1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042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34B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MA8W4PBLZ-00</w:t>
            </w:r>
          </w:p>
        </w:tc>
      </w:tr>
      <w:tr w:rsidR="008F10E0" w:rsidRPr="008F10E0" w14:paraId="3863A4B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612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582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BCA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6A9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C2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C597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MA8W4PBLW-00</w:t>
            </w:r>
          </w:p>
        </w:tc>
      </w:tr>
      <w:tr w:rsidR="008F10E0" w:rsidRPr="008F10E0" w14:paraId="2E05BF0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2CD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464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5B4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6B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B78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24B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MA8W4PBLS-00</w:t>
            </w:r>
          </w:p>
        </w:tc>
      </w:tr>
      <w:tr w:rsidR="008F10E0" w:rsidRPr="008F10E0" w14:paraId="3D700F2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DCB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1FF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32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A495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E72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887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MA8W4PBLQ-00</w:t>
            </w:r>
          </w:p>
        </w:tc>
      </w:tr>
      <w:tr w:rsidR="008F10E0" w:rsidRPr="008F10E0" w14:paraId="6167ABB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02F4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2A8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6AE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BF6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3E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772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MA8W4PzYI-00</w:t>
            </w:r>
          </w:p>
        </w:tc>
      </w:tr>
      <w:tr w:rsidR="008F10E0" w:rsidRPr="008F10E0" w14:paraId="19F4C93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26A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1C8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16:17:15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6AF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990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48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DCB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MA8W4PzYG-00</w:t>
            </w:r>
          </w:p>
        </w:tc>
      </w:tr>
      <w:tr w:rsidR="008F10E0" w:rsidRPr="008F10E0" w14:paraId="7390439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803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9A2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9ED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415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ED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F3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MA8W4QBli-00</w:t>
            </w:r>
          </w:p>
        </w:tc>
      </w:tr>
      <w:tr w:rsidR="008F10E0" w:rsidRPr="008F10E0" w14:paraId="7669F1E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EFB2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629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59D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59E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C92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4B6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MA8W4QI1h-00</w:t>
            </w:r>
          </w:p>
        </w:tc>
      </w:tr>
      <w:tr w:rsidR="008F10E0" w:rsidRPr="008F10E0" w14:paraId="4193A42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A6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A21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C11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67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788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D9D2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MA8W4QI1f-00</w:t>
            </w:r>
          </w:p>
        </w:tc>
      </w:tr>
      <w:tr w:rsidR="008F10E0" w:rsidRPr="008F10E0" w14:paraId="4C3D3B4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E7A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F17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969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6DD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E2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2CC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MA8W4QKAN-00</w:t>
            </w:r>
          </w:p>
        </w:tc>
      </w:tr>
      <w:tr w:rsidR="008F10E0" w:rsidRPr="008F10E0" w14:paraId="54D64C2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8B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07C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6DF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64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23E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B2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MA8W4QK9e-00</w:t>
            </w:r>
          </w:p>
        </w:tc>
      </w:tr>
      <w:tr w:rsidR="008F10E0" w:rsidRPr="008F10E0" w14:paraId="50ED72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4DF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578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F61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B5B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E41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9B6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MA8W4QK9b-00</w:t>
            </w:r>
          </w:p>
        </w:tc>
      </w:tr>
      <w:tr w:rsidR="008F10E0" w:rsidRPr="008F10E0" w14:paraId="7D5EE21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654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48A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57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F13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FA0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9AF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MA8W4QK9X-00</w:t>
            </w:r>
          </w:p>
        </w:tc>
      </w:tr>
      <w:tr w:rsidR="008F10E0" w:rsidRPr="008F10E0" w14:paraId="3C62856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156D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1D6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BF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DD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CF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391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MA8W4QK9U-00</w:t>
            </w:r>
          </w:p>
        </w:tc>
      </w:tr>
      <w:tr w:rsidR="008F10E0" w:rsidRPr="008F10E0" w14:paraId="4C74B60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15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8D3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48C1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F9B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6A81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FDA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MA8W4QK9Q-00</w:t>
            </w:r>
          </w:p>
        </w:tc>
      </w:tr>
      <w:tr w:rsidR="008F10E0" w:rsidRPr="008F10E0" w14:paraId="3A1100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FC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99C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80C2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67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2D54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27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MA8W4QK9N-00</w:t>
            </w:r>
          </w:p>
        </w:tc>
      </w:tr>
      <w:tr w:rsidR="008F10E0" w:rsidRPr="008F10E0" w14:paraId="3DC35E9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B7D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C8B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16:18:34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005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DCA3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787D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50D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MA8W4QK9L-00</w:t>
            </w:r>
          </w:p>
        </w:tc>
      </w:tr>
      <w:tr w:rsidR="008F10E0" w:rsidRPr="008F10E0" w14:paraId="69BB03C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1062B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869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16:20:29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C0F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A57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5F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82E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MA8W4Qnx5-00</w:t>
            </w:r>
          </w:p>
        </w:tc>
      </w:tr>
      <w:tr w:rsidR="008F10E0" w:rsidRPr="008F10E0" w14:paraId="0E47D33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CFA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E80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531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261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35E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4A2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MA8W4SEHc-00</w:t>
            </w:r>
          </w:p>
        </w:tc>
      </w:tr>
      <w:tr w:rsidR="008F10E0" w:rsidRPr="008F10E0" w14:paraId="2B860DC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EDF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AD7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6EE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30FD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1B4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E42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MA8W4SEHY-00</w:t>
            </w:r>
          </w:p>
        </w:tc>
      </w:tr>
      <w:tr w:rsidR="008F10E0" w:rsidRPr="008F10E0" w14:paraId="44009B1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BCB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418A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4D7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DC9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D39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FC6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MA8W4SEHV-00</w:t>
            </w:r>
          </w:p>
        </w:tc>
      </w:tr>
      <w:tr w:rsidR="008F10E0" w:rsidRPr="008F10E0" w14:paraId="2334E52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AA5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8D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292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1EF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08A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E5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MA8W4SEHR-00</w:t>
            </w:r>
          </w:p>
        </w:tc>
      </w:tr>
      <w:tr w:rsidR="008F10E0" w:rsidRPr="008F10E0" w14:paraId="2323EAF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734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7833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2D6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101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EE21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496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MA8W4SEHP-00</w:t>
            </w:r>
          </w:p>
        </w:tc>
      </w:tr>
      <w:tr w:rsidR="008F10E0" w:rsidRPr="008F10E0" w14:paraId="5607AEB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8D8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7FC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B88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120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C7D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2A6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MA8W4SEHO-00</w:t>
            </w:r>
          </w:p>
        </w:tc>
      </w:tr>
      <w:tr w:rsidR="008F10E0" w:rsidRPr="008F10E0" w14:paraId="4876D04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C64B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E1A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16:26:09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9E7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086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74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16C5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MA8W4SEWQ-00</w:t>
            </w:r>
          </w:p>
        </w:tc>
      </w:tr>
      <w:tr w:rsidR="008F10E0" w:rsidRPr="008F10E0" w14:paraId="32D7125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0F8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95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647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47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394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E26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MA8W4Stlh-00</w:t>
            </w:r>
          </w:p>
        </w:tc>
      </w:tr>
      <w:tr w:rsidR="008F10E0" w:rsidRPr="008F10E0" w14:paraId="49BF3A71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0D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8CB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16:28:48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83D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710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D21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1DE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MA8W4Stle-00</w:t>
            </w:r>
          </w:p>
        </w:tc>
      </w:tr>
      <w:tr w:rsidR="008F10E0" w:rsidRPr="008F10E0" w14:paraId="30FFCBF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1CD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366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D38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EAC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E1B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54B0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MA8W4SySn-00</w:t>
            </w:r>
          </w:p>
        </w:tc>
      </w:tr>
      <w:tr w:rsidR="008F10E0" w:rsidRPr="008F10E0" w14:paraId="0E1C01F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F87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7BD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16:29:06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2D2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1417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12C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2C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D05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MA8W4SySk-00</w:t>
            </w:r>
          </w:p>
        </w:tc>
      </w:tr>
      <w:tr w:rsidR="008F10E0" w:rsidRPr="008F10E0" w14:paraId="145DA4A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43C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61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16:30:40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F7E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1409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6E5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F94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E74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MA8W4TN4p-00</w:t>
            </w:r>
          </w:p>
        </w:tc>
      </w:tr>
      <w:tr w:rsidR="008F10E0" w:rsidRPr="008F10E0" w14:paraId="18BC994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46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D06C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A2E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249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954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8913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MA8W4UF41-00</w:t>
            </w:r>
          </w:p>
        </w:tc>
      </w:tr>
      <w:tr w:rsidR="008F10E0" w:rsidRPr="008F10E0" w14:paraId="1A5A169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19C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374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1B2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361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03E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158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0296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MA8W4UF1V-00</w:t>
            </w:r>
          </w:p>
        </w:tc>
      </w:tr>
      <w:tr w:rsidR="008F10E0" w:rsidRPr="008F10E0" w14:paraId="7EBB95E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EF0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FA3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16:34:08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E1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A22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E05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94E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MA8W4UF1U-00</w:t>
            </w:r>
          </w:p>
        </w:tc>
      </w:tr>
      <w:tr w:rsidR="008F10E0" w:rsidRPr="008F10E0" w14:paraId="04A4953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226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2E1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E8E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25B5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651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166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MA8W4V6q4-00</w:t>
            </w:r>
          </w:p>
        </w:tc>
      </w:tr>
      <w:tr w:rsidR="008F10E0" w:rsidRPr="008F10E0" w14:paraId="103CB92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E14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D07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BD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B09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C4F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48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MA8W4V6q0-00</w:t>
            </w:r>
          </w:p>
        </w:tc>
      </w:tr>
      <w:tr w:rsidR="008F10E0" w:rsidRPr="008F10E0" w14:paraId="4B0AE16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820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FE6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43F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1642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49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E22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3C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MA8W4V6py-00</w:t>
            </w:r>
          </w:p>
        </w:tc>
      </w:tr>
      <w:tr w:rsidR="008F10E0" w:rsidRPr="008F10E0" w14:paraId="5E63A11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633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454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482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C06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533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8E1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MA8W4V78z-00</w:t>
            </w:r>
          </w:p>
        </w:tc>
      </w:tr>
      <w:tr w:rsidR="008F10E0" w:rsidRPr="008F10E0" w14:paraId="0C673D7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7C1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27E2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C2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763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7D2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9B6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MA8W4V78w-00</w:t>
            </w:r>
          </w:p>
        </w:tc>
      </w:tr>
      <w:tr w:rsidR="008F10E0" w:rsidRPr="008F10E0" w14:paraId="64BEF01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28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38A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16:37:36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CFE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899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799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D37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MA8W4V78u-00</w:t>
            </w:r>
          </w:p>
        </w:tc>
      </w:tr>
      <w:tr w:rsidR="008F10E0" w:rsidRPr="008F10E0" w14:paraId="05AF086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C4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FE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3F6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0ACA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C57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241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MA8W4Wuti-00</w:t>
            </w:r>
          </w:p>
        </w:tc>
      </w:tr>
      <w:tr w:rsidR="008F10E0" w:rsidRPr="008F10E0" w14:paraId="526B8D7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14C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3B04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168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1319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964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F9D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MA8W4Wutf-00</w:t>
            </w:r>
          </w:p>
        </w:tc>
      </w:tr>
      <w:tr w:rsidR="008F10E0" w:rsidRPr="008F10E0" w14:paraId="2EB7EC1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015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F163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FC2B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8B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D1D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BD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MA8W4Wutc-00</w:t>
            </w:r>
          </w:p>
        </w:tc>
      </w:tr>
      <w:tr w:rsidR="008F10E0" w:rsidRPr="008F10E0" w14:paraId="6E6344A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9E8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BB3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FCE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1285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54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BF8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952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MA8W4Wush-00</w:t>
            </w:r>
          </w:p>
        </w:tc>
      </w:tr>
      <w:tr w:rsidR="008F10E0" w:rsidRPr="008F10E0" w14:paraId="46CB8C8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D78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6E1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16:44:45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D97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B8A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018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6C3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MA8W4Wusg-00</w:t>
            </w:r>
          </w:p>
        </w:tc>
      </w:tr>
      <w:tr w:rsidR="008F10E0" w:rsidRPr="008F10E0" w14:paraId="56228C7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48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E21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B93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069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093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F53E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MA8W4X6HF-02</w:t>
            </w:r>
          </w:p>
        </w:tc>
      </w:tr>
      <w:tr w:rsidR="008F10E0" w:rsidRPr="008F10E0" w14:paraId="01D9FFD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3E9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97F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0B73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AB3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3A1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03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MA8W4X6HF-00</w:t>
            </w:r>
          </w:p>
        </w:tc>
      </w:tr>
      <w:tr w:rsidR="008F10E0" w:rsidRPr="008F10E0" w14:paraId="4C0A5A2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819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E85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652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E528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3E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D9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MA8W4X6GY-00</w:t>
            </w:r>
          </w:p>
        </w:tc>
      </w:tr>
      <w:tr w:rsidR="008F10E0" w:rsidRPr="008F10E0" w14:paraId="07C9500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056D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142F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1C5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2667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5DC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83A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MA8W4X6GU-00</w:t>
            </w:r>
          </w:p>
        </w:tc>
      </w:tr>
      <w:tr w:rsidR="008F10E0" w:rsidRPr="008F10E0" w14:paraId="26EBAAD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F92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56A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274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DE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180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A34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MA8W4X6GQ-00</w:t>
            </w:r>
          </w:p>
        </w:tc>
      </w:tr>
      <w:tr w:rsidR="008F10E0" w:rsidRPr="008F10E0" w14:paraId="2B12C2E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644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7E3A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0E7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3FF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C517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F71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MA8W4X6GN-00</w:t>
            </w:r>
          </w:p>
        </w:tc>
      </w:tr>
      <w:tr w:rsidR="008F10E0" w:rsidRPr="008F10E0" w14:paraId="2352307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AD0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783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4E33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A26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CE5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33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MA8W4X6GJ-00</w:t>
            </w:r>
          </w:p>
        </w:tc>
      </w:tr>
      <w:tr w:rsidR="008F10E0" w:rsidRPr="008F10E0" w14:paraId="0BC681A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98BE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453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0DA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498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A1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EA4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MA8W4X6GF-00</w:t>
            </w:r>
          </w:p>
        </w:tc>
      </w:tr>
      <w:tr w:rsidR="008F10E0" w:rsidRPr="008F10E0" w14:paraId="5FCAB31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8A2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E83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16:45:29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37A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947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BAB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C16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MA8W4X6GD-00</w:t>
            </w:r>
          </w:p>
        </w:tc>
      </w:tr>
      <w:tr w:rsidR="008F10E0" w:rsidRPr="008F10E0" w14:paraId="2DD2F2D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60B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4B8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E54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55E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8BC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240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MA8W4X6dh-00</w:t>
            </w:r>
          </w:p>
        </w:tc>
      </w:tr>
      <w:tr w:rsidR="008F10E0" w:rsidRPr="008F10E0" w14:paraId="3C7C8BA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A3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1FD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16:45:30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3DF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FF7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5710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D381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MA8W4X6XF-00</w:t>
            </w:r>
          </w:p>
        </w:tc>
      </w:tr>
      <w:tr w:rsidR="008F10E0" w:rsidRPr="008F10E0" w14:paraId="6BAED32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6C8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4BB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0989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B3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B2D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06EF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MA8W4YDFi-00</w:t>
            </w:r>
          </w:p>
        </w:tc>
      </w:tr>
      <w:tr w:rsidR="008F10E0" w:rsidRPr="008F10E0" w14:paraId="68BFE9F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740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55D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5F0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9D06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DD5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A77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MA8W4YDFh-02</w:t>
            </w:r>
          </w:p>
        </w:tc>
      </w:tr>
      <w:tr w:rsidR="008F10E0" w:rsidRPr="008F10E0" w14:paraId="7218BC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A3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798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FA7D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C27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602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FE1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MA8W4YDFh-00</w:t>
            </w:r>
          </w:p>
        </w:tc>
      </w:tr>
      <w:tr w:rsidR="008F10E0" w:rsidRPr="008F10E0" w14:paraId="3C598C5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C4C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FD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4E10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7A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85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D30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MA8W4YDEy-00</w:t>
            </w:r>
          </w:p>
        </w:tc>
      </w:tr>
      <w:tr w:rsidR="008F10E0" w:rsidRPr="008F10E0" w14:paraId="4820F82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9EC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31B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361B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733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F21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E8D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MA8W4YDEu-00</w:t>
            </w:r>
          </w:p>
        </w:tc>
      </w:tr>
      <w:tr w:rsidR="008F10E0" w:rsidRPr="008F10E0" w14:paraId="6CA25AD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C2B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DB2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D50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03F9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AAB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81C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MA8W4YDEr-00</w:t>
            </w:r>
          </w:p>
        </w:tc>
      </w:tr>
      <w:tr w:rsidR="008F10E0" w:rsidRPr="008F10E0" w14:paraId="285B7C3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AB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96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5EB2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C07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BF21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B11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MA8W4YDEn-00</w:t>
            </w:r>
          </w:p>
        </w:tc>
      </w:tr>
      <w:tr w:rsidR="008F10E0" w:rsidRPr="008F10E0" w14:paraId="494E67C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961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EF5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69E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CB6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D78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2FF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MA8W4YDEj-00</w:t>
            </w:r>
          </w:p>
        </w:tc>
      </w:tr>
      <w:tr w:rsidR="008F10E0" w:rsidRPr="008F10E0" w14:paraId="765012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E4E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9A1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A8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A8C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C0A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04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MA8W4YDEg-00</w:t>
            </w:r>
          </w:p>
        </w:tc>
      </w:tr>
      <w:tr w:rsidR="008F10E0" w:rsidRPr="008F10E0" w14:paraId="5191543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A701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BD1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46B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062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3E3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C9C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MA8W4YDEf-00</w:t>
            </w:r>
          </w:p>
        </w:tc>
      </w:tr>
      <w:tr w:rsidR="008F10E0" w:rsidRPr="008F10E0" w14:paraId="401A6A9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843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2D0A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BBD0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ED8D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22F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DDD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MA8W4YDVG-00</w:t>
            </w:r>
          </w:p>
        </w:tc>
      </w:tr>
      <w:tr w:rsidR="008F10E0" w:rsidRPr="008F10E0" w14:paraId="09B42D1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6C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702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D30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CB5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5F58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9D1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MA8W4YDVE-00</w:t>
            </w:r>
          </w:p>
        </w:tc>
      </w:tr>
      <w:tr w:rsidR="008F10E0" w:rsidRPr="008F10E0" w14:paraId="1743C72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200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FDC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7D3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F88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B4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C17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MA8W4YDkR-00</w:t>
            </w:r>
          </w:p>
        </w:tc>
      </w:tr>
      <w:tr w:rsidR="008F10E0" w:rsidRPr="008F10E0" w14:paraId="0343F80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A4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19F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03E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4E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F31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1B7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MA8W4YDkO-00</w:t>
            </w:r>
          </w:p>
        </w:tc>
      </w:tr>
      <w:tr w:rsidR="008F10E0" w:rsidRPr="008F10E0" w14:paraId="2EF946D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E06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733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96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83CA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BF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887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MA8W4YDkK-00</w:t>
            </w:r>
          </w:p>
        </w:tc>
      </w:tr>
      <w:tr w:rsidR="008F10E0" w:rsidRPr="008F10E0" w14:paraId="03AD065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FAE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CA8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4C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F68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0E0B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A4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MA8W4YDkH-00</w:t>
            </w:r>
          </w:p>
        </w:tc>
      </w:tr>
      <w:tr w:rsidR="008F10E0" w:rsidRPr="008F10E0" w14:paraId="2D1DCE7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8CC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32A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91B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658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CF5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F2A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MA8W4YDkD-00</w:t>
            </w:r>
          </w:p>
        </w:tc>
      </w:tr>
      <w:tr w:rsidR="008F10E0" w:rsidRPr="008F10E0" w14:paraId="3135414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7330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E68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BC82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95B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2A7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AFB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MA8W4YDkA-00</w:t>
            </w:r>
          </w:p>
        </w:tc>
      </w:tr>
      <w:tr w:rsidR="008F10E0" w:rsidRPr="008F10E0" w14:paraId="5BAA5BF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73EA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728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8FFF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136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5B7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E136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MA8W4YDk6-00</w:t>
            </w:r>
          </w:p>
        </w:tc>
      </w:tr>
      <w:tr w:rsidR="008F10E0" w:rsidRPr="008F10E0" w14:paraId="3D66DDA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7B4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56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2E7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1E6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9B0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7E9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MA8W4YDk2-00</w:t>
            </w:r>
          </w:p>
        </w:tc>
      </w:tr>
      <w:tr w:rsidR="008F10E0" w:rsidRPr="008F10E0" w14:paraId="3F419FB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2C4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46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CC1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86F1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9CD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DFD7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MA8W4YDjz-00</w:t>
            </w:r>
          </w:p>
        </w:tc>
      </w:tr>
      <w:tr w:rsidR="008F10E0" w:rsidRPr="008F10E0" w14:paraId="609EF79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8EF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79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16:49:56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904D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BCC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98D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8C9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MA8W4YDjw-00</w:t>
            </w:r>
          </w:p>
        </w:tc>
      </w:tr>
      <w:tr w:rsidR="008F10E0" w:rsidRPr="008F10E0" w14:paraId="26D64FA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D68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467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F65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532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D61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3D5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31B2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MA8W4a8PX-00</w:t>
            </w:r>
          </w:p>
        </w:tc>
      </w:tr>
      <w:tr w:rsidR="008F10E0" w:rsidRPr="008F10E0" w14:paraId="6A245A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AD6B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C1F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05F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AB3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2AB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6B7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MA8W4a8PR-00</w:t>
            </w:r>
          </w:p>
        </w:tc>
      </w:tr>
      <w:tr w:rsidR="008F10E0" w:rsidRPr="008F10E0" w14:paraId="75CCD9B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04D1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A69D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B01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90F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DB8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FB7D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MA8W4a8PO-00</w:t>
            </w:r>
          </w:p>
        </w:tc>
      </w:tr>
      <w:tr w:rsidR="008F10E0" w:rsidRPr="008F10E0" w14:paraId="3A9C05B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CA4D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9F1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EA4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80BE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E3A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310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MA8W4a8PK-00</w:t>
            </w:r>
          </w:p>
        </w:tc>
      </w:tr>
      <w:tr w:rsidR="008F10E0" w:rsidRPr="008F10E0" w14:paraId="74F0FED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1E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EE98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1C35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951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F14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1778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3E6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MA8W4a8PJ-00</w:t>
            </w:r>
          </w:p>
        </w:tc>
      </w:tr>
      <w:tr w:rsidR="008F10E0" w:rsidRPr="008F10E0" w14:paraId="4B10D55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DB1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336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6A7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10F8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3D1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7F7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MA8W4a9O0-00</w:t>
            </w:r>
          </w:p>
        </w:tc>
      </w:tr>
      <w:tr w:rsidR="008F10E0" w:rsidRPr="008F10E0" w14:paraId="4212903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5BD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66A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9D23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358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65D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1314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MA8W4a9Nw-00</w:t>
            </w:r>
          </w:p>
        </w:tc>
      </w:tr>
      <w:tr w:rsidR="008F10E0" w:rsidRPr="008F10E0" w14:paraId="3177300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32B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71C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A32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B07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087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C355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MA8W4a9Nt-00</w:t>
            </w:r>
          </w:p>
        </w:tc>
      </w:tr>
      <w:tr w:rsidR="008F10E0" w:rsidRPr="008F10E0" w14:paraId="1A75EBB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B87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871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491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553F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2ED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C8F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MA8W4a9Np-00</w:t>
            </w:r>
          </w:p>
        </w:tc>
      </w:tr>
      <w:tr w:rsidR="008F10E0" w:rsidRPr="008F10E0" w14:paraId="0268587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06C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EE3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12EE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AC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341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BA4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MA8W4a9Nm-00</w:t>
            </w:r>
          </w:p>
        </w:tc>
      </w:tr>
      <w:tr w:rsidR="008F10E0" w:rsidRPr="008F10E0" w14:paraId="25745F0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761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B4D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16:57:36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5FD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38F1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4067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86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D7D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MA8W4a9Nj-00</w:t>
            </w:r>
          </w:p>
        </w:tc>
      </w:tr>
      <w:tr w:rsidR="008F10E0" w:rsidRPr="008F10E0" w14:paraId="71A758A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87D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AD7D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7F8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471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56B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F4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MA8W4cNEG-00</w:t>
            </w:r>
          </w:p>
        </w:tc>
      </w:tr>
      <w:tr w:rsidR="008F10E0" w:rsidRPr="008F10E0" w14:paraId="6FE249E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1B06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30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233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4F9E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791C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D2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MA8W4cNED-00</w:t>
            </w:r>
          </w:p>
        </w:tc>
      </w:tr>
      <w:tr w:rsidR="008F10E0" w:rsidRPr="008F10E0" w14:paraId="6798EDA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B1D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E7D8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315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B33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062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60B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MA8W4cNE9-00</w:t>
            </w:r>
          </w:p>
        </w:tc>
      </w:tr>
      <w:tr w:rsidR="008F10E0" w:rsidRPr="008F10E0" w14:paraId="29EC03D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32E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6B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BE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909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46D1C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ACD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MA8W4cNE6-00</w:t>
            </w:r>
          </w:p>
        </w:tc>
      </w:tr>
      <w:tr w:rsidR="008F10E0" w:rsidRPr="008F10E0" w14:paraId="2B855A9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7F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881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F867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418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742B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7A0D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1B4E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MA8W4cNE2-00</w:t>
            </w:r>
          </w:p>
        </w:tc>
      </w:tr>
      <w:tr w:rsidR="008F10E0" w:rsidRPr="008F10E0" w14:paraId="302B8AE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0D2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36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3F8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1D65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C4C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7F13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MA8W4cNDz-00</w:t>
            </w:r>
          </w:p>
        </w:tc>
      </w:tr>
      <w:tr w:rsidR="008F10E0" w:rsidRPr="008F10E0" w14:paraId="55CDAD0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C1D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CE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17:06:26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82CD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2292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C3D6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D168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5042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MA8W4cNDx-00</w:t>
            </w:r>
          </w:p>
        </w:tc>
      </w:tr>
      <w:tr w:rsidR="008F10E0" w:rsidRPr="008F10E0" w14:paraId="501C8AE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3C3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3D6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17:06:32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317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7234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925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AD4A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MA8W4cOnq-00</w:t>
            </w:r>
          </w:p>
        </w:tc>
      </w:tr>
      <w:tr w:rsidR="008F10E0" w:rsidRPr="008F10E0" w14:paraId="217A6CB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93BA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21B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8F9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F0D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410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BE3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MA8W4cts8-00</w:t>
            </w:r>
          </w:p>
        </w:tc>
      </w:tr>
      <w:tr w:rsidR="008F10E0" w:rsidRPr="008F10E0" w14:paraId="7311C18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967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5E46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843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FFD7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BB89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5441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MA8W4cts7-02</w:t>
            </w:r>
          </w:p>
        </w:tc>
      </w:tr>
      <w:tr w:rsidR="008F10E0" w:rsidRPr="008F10E0" w14:paraId="6BAE120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B3BF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7D1A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17:08:31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422C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818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2BDA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2AE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MA8W4cts7-00</w:t>
            </w:r>
          </w:p>
        </w:tc>
      </w:tr>
      <w:tr w:rsidR="008F10E0" w:rsidRPr="008F10E0" w14:paraId="5844A237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5D3E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03F6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17:08:34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C57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840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D327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51A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MA8W4cuTZ-00</w:t>
            </w:r>
          </w:p>
        </w:tc>
      </w:tr>
      <w:tr w:rsidR="008F10E0" w:rsidRPr="008F10E0" w14:paraId="74722B4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FFC2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9851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17:09:07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489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2404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A240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31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7876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MA8W4d3Ec-00</w:t>
            </w:r>
          </w:p>
        </w:tc>
      </w:tr>
      <w:tr w:rsidR="008F10E0" w:rsidRPr="008F10E0" w14:paraId="367FA4A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2E06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2C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17:09:07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5F1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995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BE1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BC88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A057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MA8W4d3Ea-00</w:t>
            </w:r>
          </w:p>
        </w:tc>
      </w:tr>
      <w:tr w:rsidR="008F10E0" w:rsidRPr="008F10E0" w14:paraId="4FFCD7ED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7EE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45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17:09:07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BE7A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4D2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E7F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545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MA8W4d3DU-02</w:t>
            </w:r>
          </w:p>
        </w:tc>
      </w:tr>
      <w:tr w:rsidR="008F10E0" w:rsidRPr="008F10E0" w14:paraId="7A2FA60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7FE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DBB4D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17:09:07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292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83B2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1D7F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6797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MA8W4d3DU-00</w:t>
            </w:r>
          </w:p>
        </w:tc>
      </w:tr>
      <w:tr w:rsidR="008F10E0" w:rsidRPr="008F10E0" w14:paraId="7BA3E1C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01FA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4CEA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809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2274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538C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ED9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MA8W4eHF7-00</w:t>
            </w:r>
          </w:p>
        </w:tc>
      </w:tr>
      <w:tr w:rsidR="008F10E0" w:rsidRPr="008F10E0" w14:paraId="027FFF5C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951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lastRenderedPageBreak/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237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04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1983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5A6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28E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MA8W4eHEt-00</w:t>
            </w:r>
          </w:p>
        </w:tc>
      </w:tr>
      <w:tr w:rsidR="008F10E0" w:rsidRPr="008F10E0" w14:paraId="3248127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42B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A98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0F2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4F6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77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4D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MA8W4eHEs-02</w:t>
            </w:r>
          </w:p>
        </w:tc>
      </w:tr>
      <w:tr w:rsidR="008F10E0" w:rsidRPr="008F10E0" w14:paraId="149FC88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8C36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6E444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3D3D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38A9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953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AF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MA8W4eHEs-00</w:t>
            </w:r>
          </w:p>
        </w:tc>
      </w:tr>
      <w:tr w:rsidR="008F10E0" w:rsidRPr="008F10E0" w14:paraId="13A0A4B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BE8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78A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BE01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FED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A14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E604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MA8W4eHEr-02</w:t>
            </w:r>
          </w:p>
        </w:tc>
      </w:tr>
      <w:tr w:rsidR="008F10E0" w:rsidRPr="008F10E0" w14:paraId="68AE7BC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CC6C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335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0F03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4F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A822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F697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MA8W4eHEr-00</w:t>
            </w:r>
          </w:p>
        </w:tc>
      </w:tr>
      <w:tr w:rsidR="008F10E0" w:rsidRPr="008F10E0" w14:paraId="39467B3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EA6C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1104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B95B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467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C7B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52A0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A0B7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MA8W4eHEq-02</w:t>
            </w:r>
          </w:p>
        </w:tc>
      </w:tr>
      <w:tr w:rsidR="008F10E0" w:rsidRPr="008F10E0" w14:paraId="0388581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0F2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81BE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C709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76A4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50C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458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MA8W4eHEq-00</w:t>
            </w:r>
          </w:p>
        </w:tc>
      </w:tr>
      <w:tr w:rsidR="008F10E0" w:rsidRPr="008F10E0" w14:paraId="492237F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930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16C3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0C9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8F1FB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FD4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986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MA8W4eHEn-00</w:t>
            </w:r>
          </w:p>
        </w:tc>
      </w:tr>
      <w:tr w:rsidR="008F10E0" w:rsidRPr="008F10E0" w14:paraId="70C5871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A51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73A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0EB9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A9C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A7C9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B30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MA8W4eHEl-00</w:t>
            </w:r>
          </w:p>
        </w:tc>
      </w:tr>
      <w:tr w:rsidR="008F10E0" w:rsidRPr="008F10E0" w14:paraId="0AB2B72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CB8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9FE2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FC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182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7CAC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284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F70CC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MA8W4eHg6-00</w:t>
            </w:r>
          </w:p>
        </w:tc>
      </w:tr>
      <w:tr w:rsidR="008F10E0" w:rsidRPr="008F10E0" w14:paraId="182C02B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9A3F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2A0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37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C2E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5D1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3B1F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MA8W4eHg3-00</w:t>
            </w:r>
          </w:p>
        </w:tc>
      </w:tr>
      <w:tr w:rsidR="008F10E0" w:rsidRPr="008F10E0" w14:paraId="3EE7E67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1267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D39A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8E1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6A4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0C103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73A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MA8W4eHd8-00</w:t>
            </w:r>
          </w:p>
        </w:tc>
      </w:tr>
      <w:tr w:rsidR="008F10E0" w:rsidRPr="008F10E0" w14:paraId="4DB2F4B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06E4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122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C27C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ECD5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775F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560E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MA8W4eHd5-00</w:t>
            </w:r>
          </w:p>
        </w:tc>
      </w:tr>
      <w:tr w:rsidR="008F10E0" w:rsidRPr="008F10E0" w14:paraId="65C841F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26A1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8DDA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D565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130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5D44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D294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45EE0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MA8W4eHd3-00</w:t>
            </w:r>
          </w:p>
        </w:tc>
      </w:tr>
      <w:tr w:rsidR="008F10E0" w:rsidRPr="008F10E0" w14:paraId="202E1C4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7F4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371E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5CD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215AF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B69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5A7A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MA8W4eI0A-00</w:t>
            </w:r>
          </w:p>
        </w:tc>
      </w:tr>
      <w:tr w:rsidR="008F10E0" w:rsidRPr="008F10E0" w14:paraId="1906C48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FF52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34B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1CCE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119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DDEB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83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372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MA8W4eI07-00</w:t>
            </w:r>
          </w:p>
        </w:tc>
      </w:tr>
      <w:tr w:rsidR="008F10E0" w:rsidRPr="008F10E0" w14:paraId="3CA70C92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D729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1C9A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A1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B34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AA9E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3EDC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MA8W4eI03-00</w:t>
            </w:r>
          </w:p>
        </w:tc>
      </w:tr>
      <w:tr w:rsidR="008F10E0" w:rsidRPr="008F10E0" w14:paraId="150684F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A05D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004C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BB6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A37D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D0B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FD4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MA8W4eI01-00</w:t>
            </w:r>
          </w:p>
        </w:tc>
      </w:tr>
      <w:tr w:rsidR="008F10E0" w:rsidRPr="008F10E0" w14:paraId="2D1329C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7987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1424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7B1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198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DA8F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715B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0A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MA8W4eI0M-00</w:t>
            </w:r>
          </w:p>
        </w:tc>
      </w:tr>
      <w:tr w:rsidR="008F10E0" w:rsidRPr="008F10E0" w14:paraId="497A2DE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37B4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6BF4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5B6B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EE70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247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5423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MA8W4eI0I-00</w:t>
            </w:r>
          </w:p>
        </w:tc>
      </w:tr>
      <w:tr w:rsidR="008F10E0" w:rsidRPr="008F10E0" w14:paraId="0D91A6F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066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7B1C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17:14:03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B20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3D48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CAE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8EE0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MA8W4eI0E-00</w:t>
            </w:r>
          </w:p>
        </w:tc>
      </w:tr>
      <w:tr w:rsidR="008F10E0" w:rsidRPr="008F10E0" w14:paraId="06D3488A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F32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454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E420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738F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82422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041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MA8W4eX3m-00</w:t>
            </w:r>
          </w:p>
        </w:tc>
      </w:tr>
      <w:tr w:rsidR="008F10E0" w:rsidRPr="008F10E0" w14:paraId="1F20F184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27E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6CAB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9CB8C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8CD4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9199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7205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MA8W4eX3i-00</w:t>
            </w:r>
          </w:p>
        </w:tc>
      </w:tr>
      <w:tr w:rsidR="008F10E0" w:rsidRPr="008F10E0" w14:paraId="24214BAB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E20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28CC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F16B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655D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474B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9215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MA8W4eX3f-00</w:t>
            </w:r>
          </w:p>
        </w:tc>
      </w:tr>
      <w:tr w:rsidR="008F10E0" w:rsidRPr="008F10E0" w14:paraId="6212357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0AE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0D9E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4FFF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124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4AC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B75D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370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MA8W4eX3b-00</w:t>
            </w:r>
          </w:p>
        </w:tc>
      </w:tr>
      <w:tr w:rsidR="008F10E0" w:rsidRPr="008F10E0" w14:paraId="40F2709E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B453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BB476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E9D4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244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4470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545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0AEE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MA8W4eX3Y-00</w:t>
            </w:r>
          </w:p>
        </w:tc>
      </w:tr>
      <w:tr w:rsidR="008F10E0" w:rsidRPr="008F10E0" w14:paraId="30C964D5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726A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AD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17:15:00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08AE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EBAF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8060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C021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MA8W4eX3X-00</w:t>
            </w:r>
          </w:p>
        </w:tc>
      </w:tr>
      <w:tr w:rsidR="008F10E0" w:rsidRPr="008F10E0" w14:paraId="50AD3F6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DFA8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FC0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1AA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563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706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3802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7463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MA8W4eaTV-00</w:t>
            </w:r>
          </w:p>
        </w:tc>
      </w:tr>
      <w:tr w:rsidR="008F10E0" w:rsidRPr="008F10E0" w14:paraId="755B7A3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594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FD78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6A1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209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F3E4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85645D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83F9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MA8W4eaTR-00</w:t>
            </w:r>
          </w:p>
        </w:tc>
      </w:tr>
      <w:tr w:rsidR="008F10E0" w:rsidRPr="008F10E0" w14:paraId="6C020B86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500B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9B8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17:15:13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642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2745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800D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51A6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6313F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MA8W4eaTP-00</w:t>
            </w:r>
          </w:p>
        </w:tc>
      </w:tr>
      <w:tr w:rsidR="008F10E0" w:rsidRPr="008F10E0" w14:paraId="60216378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10C3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F640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17:16:51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DB25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634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A43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BF8C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3842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MA8W4ezpT-00</w:t>
            </w:r>
          </w:p>
        </w:tc>
      </w:tr>
      <w:tr w:rsidR="008F10E0" w:rsidRPr="008F10E0" w14:paraId="1BE404C0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1DF5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0EF6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D3F9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EA49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DB31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C389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MA8W4gp9O-02</w:t>
            </w:r>
          </w:p>
        </w:tc>
      </w:tr>
      <w:tr w:rsidR="008F10E0" w:rsidRPr="008F10E0" w14:paraId="17D30689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6F1F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CB39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2B085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731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0AEA8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3515F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E582AC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MA8W4gp9O-00</w:t>
            </w:r>
          </w:p>
        </w:tc>
      </w:tr>
      <w:tr w:rsidR="008F10E0" w:rsidRPr="008F10E0" w14:paraId="4D53DBDF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E679A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92A67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C98B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262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9D5E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1204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E876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MA8W4gp9N-02</w:t>
            </w:r>
          </w:p>
        </w:tc>
      </w:tr>
      <w:tr w:rsidR="008F10E0" w:rsidRPr="008F10E0" w14:paraId="16D7CCF3" w14:textId="77777777" w:rsidTr="008F10E0">
        <w:trPr>
          <w:trHeight w:val="280"/>
        </w:trPr>
        <w:tc>
          <w:tcPr>
            <w:tcW w:w="1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6CE28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01/05/2025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FADB2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17:24:07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6559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320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7DF73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4077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409A1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XLON</w:t>
            </w:r>
          </w:p>
        </w:tc>
        <w:tc>
          <w:tcPr>
            <w:tcW w:w="2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250F0" w14:textId="77777777" w:rsidR="008F10E0" w:rsidRPr="008F10E0" w:rsidRDefault="008F10E0" w:rsidP="008F10E0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</w:pPr>
            <w:r w:rsidRPr="008F10E0">
              <w:rPr>
                <w:rFonts w:ascii="Arial" w:hAnsi="Arial" w:cs="Arial"/>
                <w:color w:val="000000"/>
                <w:sz w:val="20"/>
                <w:szCs w:val="20"/>
                <w:lang w:eastAsia="en-GB"/>
              </w:rPr>
              <w:t>MA8W4gp9N-00</w:t>
            </w:r>
          </w:p>
        </w:tc>
      </w:tr>
    </w:tbl>
    <w:p w14:paraId="7D943B9C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3ABFD08D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BB0806B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6D3B88D9" w14:textId="77777777" w:rsidR="006A742D" w:rsidRPr="00A50F83" w:rsidRDefault="006A742D" w:rsidP="006A742D">
      <w:pPr>
        <w:rPr>
          <w:rFonts w:ascii="Arial" w:hAnsi="Arial" w:cs="Arial"/>
          <w:lang w:val="en" w:eastAsia="en-GB"/>
        </w:rPr>
      </w:pPr>
    </w:p>
    <w:p w14:paraId="1FFDCFF7" w14:textId="77777777" w:rsidR="00143128" w:rsidRPr="00A50F83" w:rsidRDefault="00143128" w:rsidP="00C7399F">
      <w:pPr>
        <w:rPr>
          <w:rFonts w:ascii="Arial" w:hAnsi="Arial" w:cs="Arial"/>
          <w:lang w:val="en" w:eastAsia="en-GB"/>
        </w:rPr>
      </w:pPr>
    </w:p>
    <w:sectPr w:rsidR="00143128" w:rsidRPr="00A50F83" w:rsidSect="00D2047F">
      <w:footerReference w:type="default" r:id="rId12"/>
      <w:footerReference w:type="first" r:id="rId13"/>
      <w:pgSz w:w="11909" w:h="16834" w:code="9"/>
      <w:pgMar w:top="1440" w:right="1797" w:bottom="1440" w:left="1797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88C163" w14:textId="77777777" w:rsidR="008B4EBF" w:rsidRDefault="008B4EBF" w:rsidP="00F2487C">
      <w:r>
        <w:separator/>
      </w:r>
    </w:p>
  </w:endnote>
  <w:endnote w:type="continuationSeparator" w:id="0">
    <w:p w14:paraId="0E5C8E35" w14:textId="77777777" w:rsidR="008B4EBF" w:rsidRDefault="008B4EBF" w:rsidP="00F2487C">
      <w:r>
        <w:continuationSeparator/>
      </w:r>
    </w:p>
  </w:endnote>
  <w:endnote w:type="continuationNotice" w:id="1">
    <w:p w14:paraId="12B8049F" w14:textId="77777777" w:rsidR="008B4EBF" w:rsidRDefault="008B4EB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66769" w14:textId="77777777" w:rsidR="00747074" w:rsidRDefault="00747074" w:rsidP="006A742D">
    <w:pPr>
      <w:pStyle w:val="Footer"/>
      <w:tabs>
        <w:tab w:val="left" w:pos="1770"/>
      </w:tabs>
    </w:pPr>
    <w:r>
      <w:tab/>
    </w:r>
  </w:p>
  <w:p w14:paraId="6A2A0B9F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432876CA" wp14:editId="0261F12A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85C11" w14:textId="77777777" w:rsidR="00747074" w:rsidRDefault="00747074">
                          <w:pPr>
                            <w:pStyle w:val="MacPacTrailer"/>
                          </w:pPr>
                        </w:p>
                        <w:p w14:paraId="7320D11D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2876CA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0;margin-top:-9.95pt;width:201.6pt;height:20.15pt;z-index:-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" filled="f" stroked="f">
              <v:textbox inset="0,0,0,0">
                <w:txbxContent>
                  <w:p w14:paraId="3EE85C11" w14:textId="77777777" w:rsidR="00747074" w:rsidRDefault="00747074">
                    <w:pPr>
                      <w:pStyle w:val="MacPacTrailer"/>
                    </w:pPr>
                  </w:p>
                  <w:p w14:paraId="7320D11D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C9D51" w14:textId="77777777" w:rsidR="00747074" w:rsidRDefault="00747074">
    <w:pPr>
      <w:pStyle w:val="Footer"/>
      <w:spacing w:line="20" w:lineRule="exact"/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026D7A34" wp14:editId="3CF5DB3C">
              <wp:simplePos x="0" y="0"/>
              <wp:positionH relativeFrom="margin">
                <wp:posOffset>0</wp:posOffset>
              </wp:positionH>
              <wp:positionV relativeFrom="paragraph">
                <wp:posOffset>-126365</wp:posOffset>
              </wp:positionV>
              <wp:extent cx="2560320" cy="255905"/>
              <wp:effectExtent l="0" t="0" r="11430" b="10795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2559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BA272FC" w14:textId="77777777" w:rsidR="00747074" w:rsidRDefault="00747074">
                          <w:pPr>
                            <w:pStyle w:val="MacPacTrailer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26D7A34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0;margin-top:-9.95pt;width:201.6pt;height:20.15pt;z-index:-251658239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" filled="f" stroked="f">
              <v:textbox inset="0,0,0,0">
                <w:txbxContent>
                  <w:p w14:paraId="5BA272FC" w14:textId="77777777" w:rsidR="00747074" w:rsidRDefault="00747074">
                    <w:pPr>
                      <w:pStyle w:val="MacPacTrailer"/>
                    </w:pP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B77AD" w14:textId="77777777" w:rsidR="008B4EBF" w:rsidRDefault="008B4EBF" w:rsidP="00F2487C">
      <w:r>
        <w:separator/>
      </w:r>
    </w:p>
  </w:footnote>
  <w:footnote w:type="continuationSeparator" w:id="0">
    <w:p w14:paraId="3F400BF7" w14:textId="77777777" w:rsidR="008B4EBF" w:rsidRDefault="008B4EBF" w:rsidP="00F2487C">
      <w:r>
        <w:continuationSeparator/>
      </w:r>
    </w:p>
  </w:footnote>
  <w:footnote w:type="continuationNotice" w:id="1">
    <w:p w14:paraId="0B9D85E2" w14:textId="77777777" w:rsidR="008B4EBF" w:rsidRDefault="008B4EB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3DE"/>
    <w:multiLevelType w:val="multilevel"/>
    <w:tmpl w:val="CD6404BA"/>
    <w:lvl w:ilvl="0">
      <w:start w:val="1"/>
      <w:numFmt w:val="decimal"/>
      <w:pStyle w:val="FWParties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.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.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.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.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.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.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."/>
      <w:lvlJc w:val="right"/>
      <w:pPr>
        <w:ind w:left="720" w:hanging="720"/>
      </w:pPr>
      <w:rPr>
        <w:rFonts w:hint="default"/>
      </w:rPr>
    </w:lvl>
  </w:abstractNum>
  <w:abstractNum w:abstractNumId="1" w15:restartNumberingAfterBreak="0">
    <w:nsid w:val="1E567F01"/>
    <w:multiLevelType w:val="multilevel"/>
    <w:tmpl w:val="0B2CDF40"/>
    <w:lvl w:ilvl="0">
      <w:start w:val="1"/>
      <w:numFmt w:val="upperLetter"/>
      <w:pStyle w:val="FWRecitals"/>
      <w:lvlText w:val="(%1)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1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3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b w:val="0"/>
        <w:i w:val="0"/>
        <w:caps w:val="0"/>
        <w:color w:val="auto"/>
        <w:u w:val="none"/>
      </w:rPr>
    </w:lvl>
    <w:lvl w:ilvl="4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5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6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7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  <w:lvl w:ilvl="8">
      <w:start w:val="1"/>
      <w:numFmt w:val="none"/>
      <w:suff w:val="nothing"/>
      <w:lvlText w:val=""/>
      <w:lvlJc w:val="left"/>
      <w:pPr>
        <w:tabs>
          <w:tab w:val="num" w:pos="720"/>
        </w:tabs>
        <w:ind w:left="0" w:firstLine="0"/>
      </w:pPr>
      <w:rPr>
        <w:rFonts w:ascii="Symbol" w:hAnsi="Symbol" w:hint="default"/>
        <w:b w:val="0"/>
        <w:i w:val="0"/>
        <w:caps w:val="0"/>
        <w:color w:val="auto"/>
        <w:u w:val="none"/>
      </w:rPr>
    </w:lvl>
  </w:abstractNum>
  <w:abstractNum w:abstractNumId="2" w15:restartNumberingAfterBreak="0">
    <w:nsid w:val="1E8F7C68"/>
    <w:multiLevelType w:val="multilevel"/>
    <w:tmpl w:val="0130E650"/>
    <w:lvl w:ilvl="0">
      <w:start w:val="1"/>
      <w:numFmt w:val="decimal"/>
      <w:pStyle w:val="MarginNo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right"/>
      <w:pPr>
        <w:ind w:left="720" w:hanging="720"/>
      </w:pPr>
      <w:rPr>
        <w:rFonts w:hint="default"/>
      </w:rPr>
    </w:lvl>
    <w:lvl w:ilvl="3">
      <w:start w:val="1"/>
      <w:numFmt w:val="none"/>
      <w:lvlText w:val="%4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%5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%6"/>
      <w:lvlJc w:val="right"/>
      <w:pPr>
        <w:ind w:left="720" w:hanging="720"/>
      </w:pPr>
      <w:rPr>
        <w:rFonts w:hint="default"/>
      </w:rPr>
    </w:lvl>
    <w:lvl w:ilvl="6">
      <w:start w:val="1"/>
      <w:numFmt w:val="none"/>
      <w:lvlText w:val="%7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%8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%9"/>
      <w:lvlJc w:val="right"/>
      <w:pPr>
        <w:ind w:left="720" w:hanging="720"/>
      </w:pPr>
      <w:rPr>
        <w:rFonts w:hint="default"/>
      </w:rPr>
    </w:lvl>
  </w:abstractNum>
  <w:abstractNum w:abstractNumId="3" w15:restartNumberingAfterBreak="0">
    <w:nsid w:val="367266A1"/>
    <w:multiLevelType w:val="multilevel"/>
    <w:tmpl w:val="CB24A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b/>
        <w:i w:val="0"/>
        <w:caps w:val="0"/>
        <w:u w:val="none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b w:val="0"/>
        <w:i w:val="0"/>
        <w:caps w:val="0"/>
        <w:u w:val="none"/>
      </w:rPr>
    </w:lvl>
    <w:lvl w:ilvl="2">
      <w:start w:val="1"/>
      <w:numFmt w:val="lowerLetter"/>
      <w:lvlText w:val="(%3)"/>
      <w:lvlJc w:val="left"/>
      <w:pPr>
        <w:tabs>
          <w:tab w:val="num" w:pos="1440"/>
        </w:tabs>
        <w:ind w:left="1440" w:hanging="720"/>
      </w:pPr>
      <w:rPr>
        <w:b w:val="0"/>
        <w:i w:val="0"/>
        <w:caps w:val="0"/>
        <w:u w:val="none"/>
      </w:rPr>
    </w:lvl>
    <w:lvl w:ilvl="3">
      <w:start w:val="1"/>
      <w:numFmt w:val="lowerRoman"/>
      <w:lvlText w:val="(%4)"/>
      <w:lvlJc w:val="left"/>
      <w:pPr>
        <w:tabs>
          <w:tab w:val="num" w:pos="2160"/>
        </w:tabs>
        <w:ind w:left="2160" w:hanging="720"/>
      </w:pPr>
      <w:rPr>
        <w:b w:val="0"/>
        <w:i w:val="0"/>
        <w:caps w:val="0"/>
        <w:u w:val="none"/>
      </w:rPr>
    </w:lvl>
    <w:lvl w:ilvl="4">
      <w:start w:val="1"/>
      <w:numFmt w:val="upperLetter"/>
      <w:lvlText w:val="(%5)"/>
      <w:lvlJc w:val="left"/>
      <w:pPr>
        <w:tabs>
          <w:tab w:val="num" w:pos="2880"/>
        </w:tabs>
        <w:ind w:left="2880" w:hanging="720"/>
      </w:pPr>
      <w:rPr>
        <w:b w:val="0"/>
        <w:i w:val="0"/>
        <w:caps w:val="0"/>
        <w:u w:val="none"/>
      </w:rPr>
    </w:lvl>
    <w:lvl w:ilvl="5">
      <w:start w:val="1"/>
      <w:numFmt w:val="upperRoman"/>
      <w:lvlText w:val="(%6)"/>
      <w:lvlJc w:val="left"/>
      <w:pPr>
        <w:tabs>
          <w:tab w:val="num" w:pos="3600"/>
        </w:tabs>
        <w:ind w:left="3600" w:hanging="720"/>
      </w:pPr>
      <w:rPr>
        <w:b w:val="0"/>
        <w:i w:val="0"/>
        <w:caps w:val="0"/>
        <w:u w:val="none"/>
      </w:rPr>
    </w:lvl>
    <w:lvl w:ilvl="6">
      <w:start w:val="27"/>
      <w:numFmt w:val="lowerLetter"/>
      <w:lvlText w:val="(%7)"/>
      <w:lvlJc w:val="left"/>
      <w:pPr>
        <w:tabs>
          <w:tab w:val="num" w:pos="4320"/>
        </w:tabs>
        <w:ind w:left="4320" w:hanging="720"/>
      </w:pPr>
      <w:rPr>
        <w:b w:val="0"/>
        <w:i w:val="0"/>
        <w:caps w:val="0"/>
        <w:u w:val="none"/>
      </w:rPr>
    </w:lvl>
    <w:lvl w:ilvl="7">
      <w:start w:val="1"/>
      <w:numFmt w:val="bullet"/>
      <w:lvlRestart w:val="0"/>
      <w:lvlText w:val="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b w:val="0"/>
        <w:i w:val="0"/>
        <w:caps w:val="0"/>
        <w:u w:val="none"/>
      </w:rPr>
    </w:lvl>
    <w:lvl w:ilvl="8">
      <w:start w:val="1"/>
      <w:numFmt w:val="bullet"/>
      <w:lvlRestart w:val="0"/>
      <w:lvlText w:val="·"/>
      <w:lvlJc w:val="left"/>
      <w:pPr>
        <w:tabs>
          <w:tab w:val="num" w:pos="1440"/>
        </w:tabs>
        <w:ind w:left="1440" w:hanging="720"/>
      </w:pPr>
      <w:rPr>
        <w:rFonts w:ascii="Symbol" w:hAnsi="Symbol" w:hint="default"/>
        <w:b w:val="0"/>
        <w:i w:val="0"/>
        <w:caps w:val="0"/>
        <w:u w:val="none"/>
      </w:rPr>
    </w:lvl>
  </w:abstractNum>
  <w:abstractNum w:abstractNumId="4" w15:restartNumberingAfterBreak="0">
    <w:nsid w:val="52A96B24"/>
    <w:multiLevelType w:val="multilevel"/>
    <w:tmpl w:val="691241E2"/>
    <w:lvl w:ilvl="0">
      <w:start w:val="1"/>
      <w:numFmt w:val="bullet"/>
      <w:pStyle w:val="List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ind w:left="1440" w:hanging="72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ind w:left="2160" w:hanging="72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ind w:left="2880" w:hanging="720"/>
      </w:pPr>
      <w:rPr>
        <w:rFonts w:ascii="Symbol" w:hAnsi="Symbol" w:hint="default"/>
        <w:color w:val="auto"/>
      </w:rPr>
    </w:lvl>
    <w:lvl w:ilvl="4">
      <w:start w:val="1"/>
      <w:numFmt w:val="bullet"/>
      <w:pStyle w:val="ListBullet5"/>
      <w:lvlText w:val=""/>
      <w:lvlJc w:val="left"/>
      <w:pPr>
        <w:ind w:left="3600" w:hanging="720"/>
      </w:pPr>
      <w:rPr>
        <w:rFonts w:ascii="Symbol" w:hAnsi="Symbol" w:hint="default"/>
        <w:color w:val="auto"/>
      </w:rPr>
    </w:lvl>
    <w:lvl w:ilvl="5">
      <w:start w:val="1"/>
      <w:numFmt w:val="bullet"/>
      <w:pStyle w:val="ListBullet6"/>
      <w:lvlText w:val=""/>
      <w:lvlJc w:val="left"/>
      <w:pPr>
        <w:ind w:left="4320" w:hanging="720"/>
      </w:pPr>
      <w:rPr>
        <w:rFonts w:ascii="Wingdings" w:hAnsi="Wingdings" w:hint="default"/>
      </w:rPr>
    </w:lvl>
    <w:lvl w:ilvl="6">
      <w:start w:val="1"/>
      <w:numFmt w:val="bullet"/>
      <w:pStyle w:val="ListBullet7"/>
      <w:lvlText w:val=""/>
      <w:lvlJc w:val="left"/>
      <w:pPr>
        <w:ind w:left="5040" w:hanging="720"/>
      </w:pPr>
      <w:rPr>
        <w:rFonts w:ascii="Symbol" w:hAnsi="Symbol" w:hint="default"/>
      </w:rPr>
    </w:lvl>
    <w:lvl w:ilvl="7">
      <w:start w:val="1"/>
      <w:numFmt w:val="bullet"/>
      <w:pStyle w:val="ListBullet8"/>
      <w:lvlText w:val="o"/>
      <w:lvlJc w:val="left"/>
      <w:pPr>
        <w:ind w:left="5760" w:hanging="720"/>
      </w:pPr>
      <w:rPr>
        <w:rFonts w:ascii="Courier New" w:hAnsi="Courier New" w:hint="default"/>
      </w:rPr>
    </w:lvl>
    <w:lvl w:ilvl="8">
      <w:start w:val="1"/>
      <w:numFmt w:val="bullet"/>
      <w:pStyle w:val="ListBullet9"/>
      <w:lvlText w:val=""/>
      <w:lvlJc w:val="left"/>
      <w:pPr>
        <w:ind w:left="6480" w:hanging="720"/>
      </w:pPr>
      <w:rPr>
        <w:rFonts w:ascii="Wingdings" w:hAnsi="Wingdings" w:hint="default"/>
      </w:rPr>
    </w:lvl>
  </w:abstractNum>
  <w:abstractNum w:abstractNumId="5" w15:restartNumberingAfterBreak="0">
    <w:nsid w:val="52F837BD"/>
    <w:multiLevelType w:val="multilevel"/>
    <w:tmpl w:val="C9FED34A"/>
    <w:lvl w:ilvl="0">
      <w:start w:val="1"/>
      <w:numFmt w:val="decimal"/>
      <w:pStyle w:val="Randziffer"/>
      <w:lvlText w:val="(%1)"/>
      <w:lvlJc w:val="left"/>
      <w:pPr>
        <w:ind w:left="720" w:hanging="720"/>
      </w:pPr>
      <w:rPr>
        <w:rFonts w:hint="default"/>
      </w:rPr>
    </w:lvl>
    <w:lvl w:ilvl="1">
      <w:start w:val="1"/>
      <w:numFmt w:val="none"/>
      <w:lvlText w:val="%2"/>
      <w:lvlJc w:val="left"/>
      <w:pPr>
        <w:ind w:left="720" w:hanging="720"/>
      </w:pPr>
      <w:rPr>
        <w:rFonts w:hint="default"/>
      </w:rPr>
    </w:lvl>
    <w:lvl w:ilvl="2">
      <w:start w:val="1"/>
      <w:numFmt w:val="none"/>
      <w:lvlText w:val="%3"/>
      <w:lvlJc w:val="left"/>
      <w:pPr>
        <w:ind w:left="720" w:hanging="720"/>
      </w:pPr>
      <w:rPr>
        <w:rFonts w:hint="default"/>
      </w:rPr>
    </w:lvl>
    <w:lvl w:ilvl="3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4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5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6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7">
      <w:start w:val="1"/>
      <w:numFmt w:val="none"/>
      <w:lvlText w:val=""/>
      <w:lvlJc w:val="left"/>
      <w:pPr>
        <w:ind w:left="720" w:hanging="720"/>
      </w:pPr>
      <w:rPr>
        <w:rFonts w:hint="default"/>
      </w:rPr>
    </w:lvl>
    <w:lvl w:ilvl="8">
      <w:start w:val="1"/>
      <w:numFmt w:val="none"/>
      <w:lvlText w:val=""/>
      <w:lvlJc w:val="left"/>
      <w:pPr>
        <w:ind w:left="720" w:hanging="720"/>
      </w:pPr>
      <w:rPr>
        <w:rFonts w:hint="default"/>
      </w:rPr>
    </w:lvl>
  </w:abstractNum>
  <w:num w:numId="1" w16cid:durableId="219555229">
    <w:abstractNumId w:val="1"/>
  </w:num>
  <w:num w:numId="2" w16cid:durableId="1980500183">
    <w:abstractNumId w:val="0"/>
  </w:num>
  <w:num w:numId="3" w16cid:durableId="1256590852">
    <w:abstractNumId w:val="2"/>
  </w:num>
  <w:num w:numId="4" w16cid:durableId="1004236622">
    <w:abstractNumId w:val="4"/>
  </w:num>
  <w:num w:numId="5" w16cid:durableId="1396783810">
    <w:abstractNumId w:val="5"/>
  </w:num>
  <w:num w:numId="6" w16cid:durableId="1579512522">
    <w:abstractNumId w:val="3"/>
  </w:num>
  <w:num w:numId="7" w16cid:durableId="570425704">
    <w:abstractNumId w:val="3"/>
  </w:num>
  <w:num w:numId="8" w16cid:durableId="1628855861">
    <w:abstractNumId w:val="3"/>
  </w:num>
  <w:num w:numId="9" w16cid:durableId="1090662156">
    <w:abstractNumId w:val="3"/>
  </w:num>
  <w:num w:numId="10" w16cid:durableId="1619213206">
    <w:abstractNumId w:val="3"/>
  </w:num>
  <w:num w:numId="11" w16cid:durableId="1632399532">
    <w:abstractNumId w:val="3"/>
  </w:num>
  <w:num w:numId="12" w16cid:durableId="2093312318">
    <w:abstractNumId w:val="3"/>
  </w:num>
  <w:num w:numId="13" w16cid:durableId="1599866967">
    <w:abstractNumId w:val="3"/>
  </w:num>
  <w:num w:numId="14" w16cid:durableId="1643731066">
    <w:abstractNumId w:val="3"/>
  </w:num>
  <w:num w:numId="15" w16cid:durableId="13822619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ttachedTemplate r:id="rId1"/>
  <w:stylePaneFormatFilter w:val="3B01" w:allStyles="1" w:customStyles="0" w:latentStyles="0" w:stylesInUse="0" w:headingStyles="0" w:numberingStyles="0" w:tableStyles="0" w:directFormattingOnRuns="1" w:directFormattingOnParagraphs="1" w:directFormattingOnNumbering="0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zzmp10LastTrailerInserted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LastTrailerInserted_2832" w:val="^`~#mp!@b⌄A#B└┪908xřmS⌒Â6⌘FåWp’⌓‣Z3À-PÇE}!Ë}®Ŧ…^§M¨žÑ@¹ø„‬(Z⌟™Òóì‧⌑ÉÞ·&amp;)'Å qŽz:xL%Ô\&gt;ïõ⌔º&lt;ªÕÔŦLiU:Ä¹ÃÂVM ÈÏ†^ÿ»è&amp;⌆Ýw⌝7YÐóŧ¸D¿Þé%YkøY‘⌡è⌐çã¥XÆCÃ*Ek⌒&lt;„⌏=k'Ë⌑⌝xã% ãêH¿” ®C⌙⌂ÿ;U7&gt;RNV011"/>
    <w:docVar w:name="zzmp10mSEGsValidated" w:val="1"/>
    <w:docVar w:name="zzmpLegacyTrailerRemoved" w:val="True"/>
    <w:docVar w:name="zzmpLTFontsClean" w:val="True"/>
    <w:docVar w:name="zzmpnSession" w:val="0.2665979"/>
  </w:docVars>
  <w:rsids>
    <w:rsidRoot w:val="00B9137A"/>
    <w:rsid w:val="000132C1"/>
    <w:rsid w:val="00013E7F"/>
    <w:rsid w:val="00016A46"/>
    <w:rsid w:val="0003315D"/>
    <w:rsid w:val="00051A8D"/>
    <w:rsid w:val="00052FAB"/>
    <w:rsid w:val="000545C5"/>
    <w:rsid w:val="00057476"/>
    <w:rsid w:val="00066ABF"/>
    <w:rsid w:val="00067FDF"/>
    <w:rsid w:val="00072747"/>
    <w:rsid w:val="00075FA7"/>
    <w:rsid w:val="0007685A"/>
    <w:rsid w:val="000A633D"/>
    <w:rsid w:val="000B497C"/>
    <w:rsid w:val="000C6534"/>
    <w:rsid w:val="000D698E"/>
    <w:rsid w:val="000F1286"/>
    <w:rsid w:val="001211C1"/>
    <w:rsid w:val="00125159"/>
    <w:rsid w:val="00133285"/>
    <w:rsid w:val="001400DC"/>
    <w:rsid w:val="00142522"/>
    <w:rsid w:val="00143128"/>
    <w:rsid w:val="0016041C"/>
    <w:rsid w:val="00160B9C"/>
    <w:rsid w:val="00163D46"/>
    <w:rsid w:val="00166162"/>
    <w:rsid w:val="0018041D"/>
    <w:rsid w:val="0019108F"/>
    <w:rsid w:val="00196C32"/>
    <w:rsid w:val="001A0F9B"/>
    <w:rsid w:val="001A7A9E"/>
    <w:rsid w:val="001B66EA"/>
    <w:rsid w:val="001B69FC"/>
    <w:rsid w:val="001B77D1"/>
    <w:rsid w:val="001C0A62"/>
    <w:rsid w:val="001D035E"/>
    <w:rsid w:val="001D26F8"/>
    <w:rsid w:val="001D60BB"/>
    <w:rsid w:val="001E49C0"/>
    <w:rsid w:val="001F4217"/>
    <w:rsid w:val="001F4DDA"/>
    <w:rsid w:val="001F63C4"/>
    <w:rsid w:val="00214CC5"/>
    <w:rsid w:val="00222F40"/>
    <w:rsid w:val="00232623"/>
    <w:rsid w:val="002504F0"/>
    <w:rsid w:val="00267C53"/>
    <w:rsid w:val="00275047"/>
    <w:rsid w:val="00287948"/>
    <w:rsid w:val="00292622"/>
    <w:rsid w:val="00292D4F"/>
    <w:rsid w:val="002A737A"/>
    <w:rsid w:val="002A7D56"/>
    <w:rsid w:val="002C2374"/>
    <w:rsid w:val="002D3BEB"/>
    <w:rsid w:val="002E5C48"/>
    <w:rsid w:val="002F30FF"/>
    <w:rsid w:val="00301DE5"/>
    <w:rsid w:val="00310C65"/>
    <w:rsid w:val="00330DA8"/>
    <w:rsid w:val="0034164C"/>
    <w:rsid w:val="00356DC4"/>
    <w:rsid w:val="0036549B"/>
    <w:rsid w:val="0038178E"/>
    <w:rsid w:val="00387FE9"/>
    <w:rsid w:val="003937B9"/>
    <w:rsid w:val="003A3488"/>
    <w:rsid w:val="003B36DA"/>
    <w:rsid w:val="003B6890"/>
    <w:rsid w:val="003C4A29"/>
    <w:rsid w:val="003E0113"/>
    <w:rsid w:val="003E3C75"/>
    <w:rsid w:val="003F1B4C"/>
    <w:rsid w:val="0040353C"/>
    <w:rsid w:val="00406855"/>
    <w:rsid w:val="00406C68"/>
    <w:rsid w:val="004118C9"/>
    <w:rsid w:val="00411E5B"/>
    <w:rsid w:val="004331B1"/>
    <w:rsid w:val="00435821"/>
    <w:rsid w:val="00436553"/>
    <w:rsid w:val="00436D95"/>
    <w:rsid w:val="00444A07"/>
    <w:rsid w:val="00444C6E"/>
    <w:rsid w:val="0044649B"/>
    <w:rsid w:val="004633C0"/>
    <w:rsid w:val="00467A5B"/>
    <w:rsid w:val="00475652"/>
    <w:rsid w:val="00484DB3"/>
    <w:rsid w:val="004B11E2"/>
    <w:rsid w:val="004C3673"/>
    <w:rsid w:val="004C670F"/>
    <w:rsid w:val="004E33A5"/>
    <w:rsid w:val="004E371D"/>
    <w:rsid w:val="004E4A66"/>
    <w:rsid w:val="004E6B4E"/>
    <w:rsid w:val="00515B74"/>
    <w:rsid w:val="00535A9C"/>
    <w:rsid w:val="00563E72"/>
    <w:rsid w:val="00565090"/>
    <w:rsid w:val="00566498"/>
    <w:rsid w:val="005667E1"/>
    <w:rsid w:val="005669B5"/>
    <w:rsid w:val="00576E54"/>
    <w:rsid w:val="005863F0"/>
    <w:rsid w:val="0059780E"/>
    <w:rsid w:val="005A2A30"/>
    <w:rsid w:val="005C6A5F"/>
    <w:rsid w:val="005F5D09"/>
    <w:rsid w:val="00600F98"/>
    <w:rsid w:val="006101E4"/>
    <w:rsid w:val="00623C13"/>
    <w:rsid w:val="006416A0"/>
    <w:rsid w:val="006467D6"/>
    <w:rsid w:val="0065756F"/>
    <w:rsid w:val="00664011"/>
    <w:rsid w:val="00673B0A"/>
    <w:rsid w:val="006A17F0"/>
    <w:rsid w:val="006A72C7"/>
    <w:rsid w:val="006A742D"/>
    <w:rsid w:val="006B3991"/>
    <w:rsid w:val="006B7667"/>
    <w:rsid w:val="006D1135"/>
    <w:rsid w:val="006D484E"/>
    <w:rsid w:val="006E6270"/>
    <w:rsid w:val="006F471D"/>
    <w:rsid w:val="00714D92"/>
    <w:rsid w:val="007311C1"/>
    <w:rsid w:val="00731630"/>
    <w:rsid w:val="00735299"/>
    <w:rsid w:val="007378D9"/>
    <w:rsid w:val="007416E5"/>
    <w:rsid w:val="00747074"/>
    <w:rsid w:val="00751E21"/>
    <w:rsid w:val="00770307"/>
    <w:rsid w:val="00780B06"/>
    <w:rsid w:val="007820F5"/>
    <w:rsid w:val="00787355"/>
    <w:rsid w:val="00787498"/>
    <w:rsid w:val="00790104"/>
    <w:rsid w:val="007A227E"/>
    <w:rsid w:val="007A4920"/>
    <w:rsid w:val="007B02B3"/>
    <w:rsid w:val="007C325B"/>
    <w:rsid w:val="007F30AC"/>
    <w:rsid w:val="007F4BAD"/>
    <w:rsid w:val="008172BD"/>
    <w:rsid w:val="00851191"/>
    <w:rsid w:val="00856DCF"/>
    <w:rsid w:val="008751F1"/>
    <w:rsid w:val="0088714E"/>
    <w:rsid w:val="00891376"/>
    <w:rsid w:val="008A55F1"/>
    <w:rsid w:val="008A79E8"/>
    <w:rsid w:val="008B4EBF"/>
    <w:rsid w:val="008C35C7"/>
    <w:rsid w:val="008F10E0"/>
    <w:rsid w:val="008F7985"/>
    <w:rsid w:val="009233ED"/>
    <w:rsid w:val="00926C57"/>
    <w:rsid w:val="00951B90"/>
    <w:rsid w:val="00953526"/>
    <w:rsid w:val="00976839"/>
    <w:rsid w:val="00982C17"/>
    <w:rsid w:val="00991F73"/>
    <w:rsid w:val="009A4370"/>
    <w:rsid w:val="009A4475"/>
    <w:rsid w:val="009E24BD"/>
    <w:rsid w:val="009F02EE"/>
    <w:rsid w:val="00A00506"/>
    <w:rsid w:val="00A01D06"/>
    <w:rsid w:val="00A029F4"/>
    <w:rsid w:val="00A232CE"/>
    <w:rsid w:val="00A241E1"/>
    <w:rsid w:val="00A31266"/>
    <w:rsid w:val="00A33739"/>
    <w:rsid w:val="00A41237"/>
    <w:rsid w:val="00A50F83"/>
    <w:rsid w:val="00A52BB6"/>
    <w:rsid w:val="00A53739"/>
    <w:rsid w:val="00A537B0"/>
    <w:rsid w:val="00A60F1E"/>
    <w:rsid w:val="00A6132C"/>
    <w:rsid w:val="00A93B94"/>
    <w:rsid w:val="00AA6186"/>
    <w:rsid w:val="00AB4087"/>
    <w:rsid w:val="00AB65B7"/>
    <w:rsid w:val="00AC35B7"/>
    <w:rsid w:val="00AC4917"/>
    <w:rsid w:val="00AE263E"/>
    <w:rsid w:val="00AF7B4F"/>
    <w:rsid w:val="00B43DFC"/>
    <w:rsid w:val="00B44C54"/>
    <w:rsid w:val="00B528EA"/>
    <w:rsid w:val="00B54997"/>
    <w:rsid w:val="00B56433"/>
    <w:rsid w:val="00B60549"/>
    <w:rsid w:val="00B767D4"/>
    <w:rsid w:val="00B9137A"/>
    <w:rsid w:val="00B96226"/>
    <w:rsid w:val="00BA2CD7"/>
    <w:rsid w:val="00BA7923"/>
    <w:rsid w:val="00BB4354"/>
    <w:rsid w:val="00BB4870"/>
    <w:rsid w:val="00BB7DA5"/>
    <w:rsid w:val="00C01BDA"/>
    <w:rsid w:val="00C14073"/>
    <w:rsid w:val="00C206DB"/>
    <w:rsid w:val="00C21175"/>
    <w:rsid w:val="00C25D9C"/>
    <w:rsid w:val="00C30E51"/>
    <w:rsid w:val="00C31BB5"/>
    <w:rsid w:val="00C42A20"/>
    <w:rsid w:val="00C43A96"/>
    <w:rsid w:val="00C4656D"/>
    <w:rsid w:val="00C50C9E"/>
    <w:rsid w:val="00C55072"/>
    <w:rsid w:val="00C73673"/>
    <w:rsid w:val="00C7399F"/>
    <w:rsid w:val="00C74405"/>
    <w:rsid w:val="00C7479F"/>
    <w:rsid w:val="00C80CA8"/>
    <w:rsid w:val="00C835EA"/>
    <w:rsid w:val="00CC65EE"/>
    <w:rsid w:val="00CD5C90"/>
    <w:rsid w:val="00CE1E62"/>
    <w:rsid w:val="00D06B53"/>
    <w:rsid w:val="00D2047F"/>
    <w:rsid w:val="00D20F05"/>
    <w:rsid w:val="00D3059F"/>
    <w:rsid w:val="00D306F6"/>
    <w:rsid w:val="00D364B9"/>
    <w:rsid w:val="00D6137F"/>
    <w:rsid w:val="00D64462"/>
    <w:rsid w:val="00D647F7"/>
    <w:rsid w:val="00D761C4"/>
    <w:rsid w:val="00D8133B"/>
    <w:rsid w:val="00D91523"/>
    <w:rsid w:val="00D91F67"/>
    <w:rsid w:val="00D942B8"/>
    <w:rsid w:val="00D9554E"/>
    <w:rsid w:val="00DB1A0A"/>
    <w:rsid w:val="00DB4F95"/>
    <w:rsid w:val="00DB7157"/>
    <w:rsid w:val="00DC2FB3"/>
    <w:rsid w:val="00DC4C99"/>
    <w:rsid w:val="00DE2A8E"/>
    <w:rsid w:val="00DE4A7D"/>
    <w:rsid w:val="00E20A56"/>
    <w:rsid w:val="00E22230"/>
    <w:rsid w:val="00E32465"/>
    <w:rsid w:val="00E47EB5"/>
    <w:rsid w:val="00E54638"/>
    <w:rsid w:val="00E57021"/>
    <w:rsid w:val="00E61773"/>
    <w:rsid w:val="00E80E79"/>
    <w:rsid w:val="00E849C0"/>
    <w:rsid w:val="00E87BD1"/>
    <w:rsid w:val="00EA2AC5"/>
    <w:rsid w:val="00EA4746"/>
    <w:rsid w:val="00EB0992"/>
    <w:rsid w:val="00EB72A2"/>
    <w:rsid w:val="00ED4B1F"/>
    <w:rsid w:val="00EE7C33"/>
    <w:rsid w:val="00EF05BA"/>
    <w:rsid w:val="00EF4F1D"/>
    <w:rsid w:val="00F01816"/>
    <w:rsid w:val="00F05223"/>
    <w:rsid w:val="00F14298"/>
    <w:rsid w:val="00F2487C"/>
    <w:rsid w:val="00F635F4"/>
    <w:rsid w:val="00F82050"/>
    <w:rsid w:val="00F8534F"/>
    <w:rsid w:val="00F917DB"/>
    <w:rsid w:val="00F931BC"/>
    <w:rsid w:val="00FA03EA"/>
    <w:rsid w:val="00FA3DDF"/>
    <w:rsid w:val="00FA4C67"/>
    <w:rsid w:val="00FB21B9"/>
    <w:rsid w:val="00FD13D9"/>
    <w:rsid w:val="00FD46E9"/>
    <w:rsid w:val="1722C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E81257A"/>
  <w15:docId w15:val="{3D2B55EA-06A8-44D1-9534-D6885BB05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4"/>
    <w:lsdException w:name="heading 1" w:uiPriority="3" w:qFormat="1"/>
    <w:lsdException w:name="heading 2" w:semiHidden="1" w:uiPriority="3" w:unhideWhenUsed="1" w:qFormat="1"/>
    <w:lsdException w:name="heading 3" w:semiHidden="1" w:uiPriority="3" w:unhideWhenUsed="1" w:qFormat="1"/>
    <w:lsdException w:name="heading 4" w:semiHidden="1" w:uiPriority="3" w:unhideWhenUsed="1" w:qFormat="1"/>
    <w:lsdException w:name="heading 5" w:semiHidden="1" w:uiPriority="3" w:unhideWhenUsed="1" w:qFormat="1"/>
    <w:lsdException w:name="heading 6" w:semiHidden="1" w:uiPriority="3" w:unhideWhenUsed="1" w:qFormat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7" w:unhideWhenUsed="1"/>
    <w:lsdException w:name="annotation text" w:semiHidden="1" w:unhideWhenUsed="1"/>
    <w:lsdException w:name="header" w:semiHidden="1" w:uiPriority="0" w:unhideWhenUsed="1"/>
    <w:lsdException w:name="footer" w:semiHidden="1" w:uiPriority="7" w:unhideWhenUsed="1"/>
    <w:lsdException w:name="index heading" w:semiHidden="1" w:uiPriority="0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7" w:unhideWhenUsed="1"/>
    <w:lsdException w:name="annotation reference" w:semiHidden="1" w:unhideWhenUsed="1"/>
    <w:lsdException w:name="line number" w:semiHidden="1" w:unhideWhenUsed="1"/>
    <w:lsdException w:name="page number" w:semiHidden="1" w:uiPriority="7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iPriority="0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/>
    <w:lsdException w:name="List 4" w:semiHidden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/>
    <w:lsdException w:name="Subtitle" w:semiHidden="1" w:uiPriority="11"/>
    <w:lsdException w:name="Salutation" w:semiHidden="1" w:uiPriority="7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2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4"/>
    <w:rsid w:val="00C14073"/>
    <w:rPr>
      <w:rFonts w:eastAsia="Times New Roman"/>
      <w:lang w:val="en-GB"/>
    </w:rPr>
  </w:style>
  <w:style w:type="paragraph" w:styleId="Heading1">
    <w:name w:val="heading 1"/>
    <w:basedOn w:val="BodyText"/>
    <w:next w:val="BodyText"/>
    <w:link w:val="Heading1Char"/>
    <w:uiPriority w:val="3"/>
    <w:qFormat/>
    <w:rsid w:val="004C670F"/>
    <w:pPr>
      <w:keepNext/>
      <w:keepLines/>
      <w:jc w:val="left"/>
      <w:outlineLvl w:val="0"/>
    </w:pPr>
    <w:rPr>
      <w:b/>
      <w:caps/>
    </w:rPr>
  </w:style>
  <w:style w:type="paragraph" w:styleId="Heading2">
    <w:name w:val="heading 2"/>
    <w:basedOn w:val="BodyText"/>
    <w:next w:val="BodyText"/>
    <w:link w:val="Heading2Char"/>
    <w:uiPriority w:val="3"/>
    <w:qFormat/>
    <w:rsid w:val="004C670F"/>
    <w:pPr>
      <w:keepNext/>
      <w:keepLines/>
      <w:jc w:val="left"/>
      <w:outlineLvl w:val="1"/>
    </w:pPr>
    <w:rPr>
      <w:b/>
      <w:smallCaps/>
    </w:rPr>
  </w:style>
  <w:style w:type="paragraph" w:styleId="Heading3">
    <w:name w:val="heading 3"/>
    <w:basedOn w:val="BodyText"/>
    <w:next w:val="BodyText"/>
    <w:link w:val="Heading3Char"/>
    <w:uiPriority w:val="3"/>
    <w:qFormat/>
    <w:rsid w:val="004C670F"/>
    <w:pPr>
      <w:keepNext/>
      <w:keepLines/>
      <w:jc w:val="left"/>
      <w:outlineLvl w:val="2"/>
    </w:pPr>
    <w:rPr>
      <w:b/>
    </w:rPr>
  </w:style>
  <w:style w:type="paragraph" w:styleId="Heading4">
    <w:name w:val="heading 4"/>
    <w:basedOn w:val="Heading3"/>
    <w:next w:val="BodyText"/>
    <w:link w:val="Heading4Char"/>
    <w:uiPriority w:val="3"/>
    <w:qFormat/>
    <w:rsid w:val="004C670F"/>
    <w:pPr>
      <w:outlineLvl w:val="3"/>
    </w:pPr>
  </w:style>
  <w:style w:type="paragraph" w:styleId="Heading5">
    <w:name w:val="heading 5"/>
    <w:basedOn w:val="BodyText"/>
    <w:next w:val="BodyText"/>
    <w:link w:val="Heading5Char"/>
    <w:uiPriority w:val="3"/>
    <w:qFormat/>
    <w:rsid w:val="004C670F"/>
    <w:pPr>
      <w:keepNext/>
      <w:keepLines/>
      <w:jc w:val="center"/>
      <w:outlineLvl w:val="4"/>
    </w:pPr>
    <w:rPr>
      <w:b/>
      <w:caps/>
    </w:rPr>
  </w:style>
  <w:style w:type="paragraph" w:styleId="Heading6">
    <w:name w:val="heading 6"/>
    <w:basedOn w:val="BodyText"/>
    <w:next w:val="BodyText"/>
    <w:link w:val="Heading6Char"/>
    <w:uiPriority w:val="3"/>
    <w:qFormat/>
    <w:rsid w:val="004C670F"/>
    <w:pPr>
      <w:keepNext/>
      <w:jc w:val="center"/>
      <w:outlineLvl w:val="5"/>
    </w:pPr>
    <w:rPr>
      <w:b/>
    </w:rPr>
  </w:style>
  <w:style w:type="paragraph" w:styleId="Heading7">
    <w:name w:val="heading 7"/>
    <w:basedOn w:val="BodyText"/>
    <w:next w:val="BodyText"/>
    <w:link w:val="Heading7Char"/>
    <w:semiHidden/>
    <w:rsid w:val="004C670F"/>
    <w:pPr>
      <w:keepNext/>
      <w:keepLines/>
      <w:outlineLvl w:val="6"/>
    </w:pPr>
  </w:style>
  <w:style w:type="paragraph" w:styleId="Heading8">
    <w:name w:val="heading 8"/>
    <w:basedOn w:val="BodyText"/>
    <w:next w:val="BodyText"/>
    <w:link w:val="Heading8Char"/>
    <w:semiHidden/>
    <w:rsid w:val="004C670F"/>
    <w:pPr>
      <w:jc w:val="left"/>
      <w:outlineLvl w:val="7"/>
    </w:pPr>
  </w:style>
  <w:style w:type="paragraph" w:styleId="Heading9">
    <w:name w:val="heading 9"/>
    <w:basedOn w:val="BodyText"/>
    <w:next w:val="Normal"/>
    <w:link w:val="Heading9Char"/>
    <w:semiHidden/>
    <w:rsid w:val="004C670F"/>
    <w:pPr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7311C1"/>
    <w:pPr>
      <w:spacing w:after="180" w:line="280" w:lineRule="atLeast"/>
      <w:jc w:val="both"/>
    </w:pPr>
  </w:style>
  <w:style w:type="character" w:customStyle="1" w:styleId="BodyTextChar">
    <w:name w:val="Body Text Char"/>
    <w:basedOn w:val="DefaultParagraphFont"/>
    <w:link w:val="BodyText"/>
    <w:rsid w:val="007311C1"/>
    <w:rPr>
      <w:rFonts w:eastAsia="Times New Roman"/>
      <w:lang w:val="en-GB"/>
    </w:rPr>
  </w:style>
  <w:style w:type="paragraph" w:customStyle="1" w:styleId="Address">
    <w:name w:val="Address"/>
    <w:basedOn w:val="BodyText"/>
    <w:uiPriority w:val="7"/>
    <w:unhideWhenUsed/>
    <w:rsid w:val="004C670F"/>
    <w:pPr>
      <w:spacing w:after="720"/>
    </w:pPr>
    <w:rPr>
      <w:noProof/>
    </w:rPr>
  </w:style>
  <w:style w:type="paragraph" w:styleId="Date">
    <w:name w:val="Date"/>
    <w:basedOn w:val="Normal"/>
    <w:next w:val="Normal"/>
    <w:link w:val="DateChar"/>
    <w:uiPriority w:val="9"/>
    <w:unhideWhenUsed/>
    <w:rsid w:val="004C670F"/>
  </w:style>
  <w:style w:type="character" w:customStyle="1" w:styleId="DateChar">
    <w:name w:val="Date Char"/>
    <w:basedOn w:val="DefaultParagraphFont"/>
    <w:link w:val="Date"/>
    <w:uiPriority w:val="9"/>
    <w:rsid w:val="00953526"/>
    <w:rPr>
      <w:rFonts w:eastAsia="Times New Roman"/>
      <w:lang w:val="en-GB"/>
    </w:rPr>
  </w:style>
  <w:style w:type="paragraph" w:styleId="Footer">
    <w:name w:val="footer"/>
    <w:basedOn w:val="BodyText"/>
    <w:link w:val="FooterChar"/>
    <w:uiPriority w:val="7"/>
    <w:unhideWhenUsed/>
    <w:rsid w:val="004C670F"/>
    <w:pPr>
      <w:tabs>
        <w:tab w:val="right" w:pos="8280"/>
      </w:tabs>
      <w:spacing w:after="0"/>
    </w:pPr>
    <w:rPr>
      <w:sz w:val="16"/>
    </w:rPr>
  </w:style>
  <w:style w:type="character" w:customStyle="1" w:styleId="FooterChar">
    <w:name w:val="Footer Char"/>
    <w:basedOn w:val="DefaultParagraphFont"/>
    <w:link w:val="Footer"/>
    <w:uiPriority w:val="7"/>
    <w:rsid w:val="002E5C48"/>
    <w:rPr>
      <w:rFonts w:eastAsia="Times New Roman"/>
      <w:sz w:val="16"/>
      <w:lang w:val="en-GB"/>
    </w:rPr>
  </w:style>
  <w:style w:type="character" w:styleId="FootnoteReference">
    <w:name w:val="footnote reference"/>
    <w:basedOn w:val="DefaultParagraphFont"/>
    <w:uiPriority w:val="7"/>
    <w:unhideWhenUsed/>
    <w:rsid w:val="002E5C48"/>
    <w:rPr>
      <w:vertAlign w:val="superscript"/>
      <w:lang w:val="en-GB"/>
    </w:rPr>
  </w:style>
  <w:style w:type="paragraph" w:customStyle="1" w:styleId="FootNoteSeparator">
    <w:name w:val="FootNote Separator"/>
    <w:basedOn w:val="Normal"/>
    <w:uiPriority w:val="7"/>
    <w:unhideWhenUsed/>
    <w:rsid w:val="004C670F"/>
    <w:pPr>
      <w:pBdr>
        <w:top w:val="single" w:sz="4" w:space="1" w:color="auto"/>
      </w:pBdr>
    </w:pPr>
  </w:style>
  <w:style w:type="paragraph" w:styleId="FootnoteText">
    <w:name w:val="footnote text"/>
    <w:basedOn w:val="BodyText"/>
    <w:link w:val="FootnoteTextChar"/>
    <w:uiPriority w:val="7"/>
    <w:rsid w:val="002E5C48"/>
    <w:pPr>
      <w:spacing w:after="120"/>
      <w:ind w:left="187" w:hanging="187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2E5C48"/>
    <w:rPr>
      <w:rFonts w:eastAsia="Times New Roman"/>
      <w:sz w:val="20"/>
      <w:szCs w:val="20"/>
      <w:lang w:val="en-GB"/>
    </w:rPr>
  </w:style>
  <w:style w:type="paragraph" w:customStyle="1" w:styleId="FsTable">
    <w:name w:val="FsTable"/>
    <w:basedOn w:val="BodyText"/>
    <w:uiPriority w:val="1"/>
    <w:qFormat/>
    <w:rsid w:val="004C670F"/>
    <w:pPr>
      <w:spacing w:before="120" w:after="120"/>
      <w:jc w:val="left"/>
    </w:pPr>
  </w:style>
  <w:style w:type="paragraph" w:customStyle="1" w:styleId="FsTableHeading">
    <w:name w:val="FsTableHeading"/>
    <w:basedOn w:val="BodyText"/>
    <w:next w:val="FsTable"/>
    <w:uiPriority w:val="1"/>
    <w:qFormat/>
    <w:rsid w:val="004C670F"/>
    <w:pPr>
      <w:keepNext/>
      <w:keepLines/>
      <w:spacing w:before="120" w:after="120"/>
      <w:jc w:val="left"/>
    </w:pPr>
    <w:rPr>
      <w:b/>
    </w:rPr>
  </w:style>
  <w:style w:type="paragraph" w:customStyle="1" w:styleId="FWRecitals">
    <w:name w:val="FWRecitals"/>
    <w:basedOn w:val="Normal"/>
    <w:link w:val="FWRecitalsChar"/>
    <w:qFormat/>
    <w:rsid w:val="001B66EA"/>
    <w:pPr>
      <w:numPr>
        <w:numId w:val="1"/>
      </w:numPr>
      <w:spacing w:after="180" w:line="280" w:lineRule="atLeast"/>
      <w:jc w:val="both"/>
    </w:pPr>
    <w:rPr>
      <w:rFonts w:eastAsia="SimSun"/>
      <w:szCs w:val="20"/>
    </w:rPr>
  </w:style>
  <w:style w:type="paragraph" w:styleId="Header">
    <w:name w:val="header"/>
    <w:basedOn w:val="BodyText"/>
    <w:link w:val="HeaderChar"/>
    <w:semiHidden/>
    <w:rsid w:val="004C670F"/>
    <w:pPr>
      <w:tabs>
        <w:tab w:val="right" w:pos="8280"/>
      </w:tabs>
      <w:spacing w:after="0"/>
      <w:jc w:val="right"/>
    </w:pPr>
    <w:rPr>
      <w:sz w:val="16"/>
    </w:rPr>
  </w:style>
  <w:style w:type="character" w:customStyle="1" w:styleId="HeaderChar">
    <w:name w:val="Header Char"/>
    <w:basedOn w:val="DefaultParagraphFont"/>
    <w:link w:val="Header"/>
    <w:semiHidden/>
    <w:rsid w:val="00953526"/>
    <w:rPr>
      <w:rFonts w:eastAsia="Times New Roman"/>
      <w:sz w:val="16"/>
      <w:lang w:val="en-GB"/>
    </w:rPr>
  </w:style>
  <w:style w:type="paragraph" w:customStyle="1" w:styleId="HeaderFPCSLogo">
    <w:name w:val="HeaderFPCSLogo"/>
    <w:basedOn w:val="Header"/>
    <w:semiHidden/>
    <w:rsid w:val="004C670F"/>
    <w:pPr>
      <w:tabs>
        <w:tab w:val="clear" w:pos="8280"/>
      </w:tabs>
      <w:jc w:val="center"/>
    </w:pPr>
  </w:style>
  <w:style w:type="paragraph" w:customStyle="1" w:styleId="HeaderCPCSLogo">
    <w:name w:val="HeaderCPCSLogo"/>
    <w:basedOn w:val="HeaderFPCSLogo"/>
    <w:semiHidden/>
    <w:rsid w:val="004C670F"/>
    <w:pPr>
      <w:spacing w:before="360"/>
    </w:pPr>
  </w:style>
  <w:style w:type="paragraph" w:customStyle="1" w:styleId="HeaderCPN">
    <w:name w:val="HeaderCPN"/>
    <w:basedOn w:val="BodyText"/>
    <w:semiHidden/>
    <w:rsid w:val="004C670F"/>
    <w:pPr>
      <w:spacing w:before="360" w:after="0"/>
      <w:jc w:val="right"/>
    </w:pPr>
  </w:style>
  <w:style w:type="paragraph" w:customStyle="1" w:styleId="HeaderFPN">
    <w:name w:val="HeaderFPN"/>
    <w:basedOn w:val="HeaderCPN"/>
    <w:semiHidden/>
    <w:rsid w:val="004C670F"/>
    <w:pPr>
      <w:spacing w:before="0"/>
    </w:pPr>
  </w:style>
  <w:style w:type="character" w:customStyle="1" w:styleId="Heading1Char">
    <w:name w:val="Heading 1 Char"/>
    <w:basedOn w:val="DefaultParagraphFont"/>
    <w:link w:val="Heading1"/>
    <w:uiPriority w:val="3"/>
    <w:rsid w:val="002E5C48"/>
    <w:rPr>
      <w:rFonts w:eastAsia="Times New Roman"/>
      <w:b/>
      <w:caps/>
      <w:lang w:val="en-GB"/>
    </w:rPr>
  </w:style>
  <w:style w:type="character" w:customStyle="1" w:styleId="Heading2Char">
    <w:name w:val="Heading 2 Char"/>
    <w:basedOn w:val="DefaultParagraphFont"/>
    <w:link w:val="Heading2"/>
    <w:uiPriority w:val="3"/>
    <w:rsid w:val="002E5C48"/>
    <w:rPr>
      <w:rFonts w:eastAsia="Times New Roman"/>
      <w:b/>
      <w:smallCaps/>
      <w:lang w:val="en-GB"/>
    </w:rPr>
  </w:style>
  <w:style w:type="character" w:customStyle="1" w:styleId="Heading3Char">
    <w:name w:val="Heading 3 Char"/>
    <w:basedOn w:val="DefaultParagraphFont"/>
    <w:link w:val="Heading3"/>
    <w:uiPriority w:val="3"/>
    <w:rsid w:val="002E5C48"/>
    <w:rPr>
      <w:rFonts w:eastAsia="Times New Roman"/>
      <w:b/>
      <w:lang w:val="en-GB"/>
    </w:rPr>
  </w:style>
  <w:style w:type="character" w:customStyle="1" w:styleId="Heading4Char">
    <w:name w:val="Heading 4 Char"/>
    <w:basedOn w:val="DefaultParagraphFont"/>
    <w:link w:val="Heading4"/>
    <w:uiPriority w:val="3"/>
    <w:rsid w:val="002E5C48"/>
    <w:rPr>
      <w:rFonts w:eastAsia="Times New Roman"/>
      <w:b/>
      <w:lang w:val="en-GB"/>
    </w:rPr>
  </w:style>
  <w:style w:type="character" w:customStyle="1" w:styleId="Heading5Char">
    <w:name w:val="Heading 5 Char"/>
    <w:basedOn w:val="DefaultParagraphFont"/>
    <w:link w:val="Heading5"/>
    <w:uiPriority w:val="3"/>
    <w:rsid w:val="002E5C48"/>
    <w:rPr>
      <w:rFonts w:eastAsia="Times New Roman"/>
      <w:b/>
      <w:caps/>
      <w:lang w:val="en-GB"/>
    </w:rPr>
  </w:style>
  <w:style w:type="character" w:customStyle="1" w:styleId="Heading6Char">
    <w:name w:val="Heading 6 Char"/>
    <w:basedOn w:val="DefaultParagraphFont"/>
    <w:link w:val="Heading6"/>
    <w:uiPriority w:val="3"/>
    <w:rsid w:val="002E5C48"/>
    <w:rPr>
      <w:rFonts w:eastAsia="Times New Roman"/>
      <w:b/>
      <w:lang w:val="en-GB"/>
    </w:rPr>
  </w:style>
  <w:style w:type="character" w:customStyle="1" w:styleId="Heading7Char">
    <w:name w:val="Heading 7 Char"/>
    <w:basedOn w:val="DefaultParagraphFont"/>
    <w:link w:val="Heading7"/>
    <w:semiHidden/>
    <w:rsid w:val="00953526"/>
    <w:rPr>
      <w:rFonts w:eastAsia="Times New Roman"/>
      <w:lang w:val="en-GB"/>
    </w:rPr>
  </w:style>
  <w:style w:type="character" w:customStyle="1" w:styleId="Heading8Char">
    <w:name w:val="Heading 8 Char"/>
    <w:basedOn w:val="DefaultParagraphFont"/>
    <w:link w:val="Heading8"/>
    <w:semiHidden/>
    <w:rsid w:val="00953526"/>
    <w:rPr>
      <w:rFonts w:eastAsia="Times New Roman"/>
      <w:lang w:val="en-GB"/>
    </w:rPr>
  </w:style>
  <w:style w:type="character" w:customStyle="1" w:styleId="Heading9Char">
    <w:name w:val="Heading 9 Char"/>
    <w:basedOn w:val="DefaultParagraphFont"/>
    <w:link w:val="Heading9"/>
    <w:semiHidden/>
    <w:rsid w:val="00953526"/>
    <w:rPr>
      <w:rFonts w:eastAsia="Times New Roman" w:cs="Arial"/>
      <w:szCs w:val="22"/>
      <w:lang w:val="en-GB"/>
    </w:rPr>
  </w:style>
  <w:style w:type="paragraph" w:customStyle="1" w:styleId="MarginalNote">
    <w:name w:val="Marginal Note"/>
    <w:basedOn w:val="BodyText"/>
    <w:next w:val="BodyText"/>
    <w:uiPriority w:val="2"/>
    <w:rsid w:val="004C670F"/>
    <w:pPr>
      <w:keepNext/>
      <w:keepLines/>
      <w:framePr w:w="1152" w:hSpace="144" w:wrap="around" w:vAnchor="text" w:hAnchor="page" w:y="1"/>
      <w:spacing w:before="40" w:line="180" w:lineRule="exact"/>
    </w:pPr>
    <w:rPr>
      <w:b/>
      <w:sz w:val="16"/>
    </w:rPr>
  </w:style>
  <w:style w:type="character" w:styleId="PageNumber">
    <w:name w:val="page number"/>
    <w:basedOn w:val="DefaultParagraphFont"/>
    <w:uiPriority w:val="7"/>
    <w:unhideWhenUsed/>
    <w:rsid w:val="00196C32"/>
    <w:rPr>
      <w:rFonts w:ascii="Times New Roman" w:hAnsi="Times New Roman"/>
      <w:sz w:val="16"/>
      <w:lang w:val="en-GB"/>
    </w:rPr>
  </w:style>
  <w:style w:type="paragraph" w:customStyle="1" w:styleId="ParaHeading">
    <w:name w:val="ParaHeading"/>
    <w:basedOn w:val="BodyText"/>
    <w:next w:val="BodyText"/>
    <w:qFormat/>
    <w:rsid w:val="004C670F"/>
    <w:pPr>
      <w:keepNext/>
      <w:keepLines/>
    </w:pPr>
    <w:rPr>
      <w:b/>
    </w:rPr>
  </w:style>
  <w:style w:type="paragraph" w:styleId="Salutation">
    <w:name w:val="Salutation"/>
    <w:basedOn w:val="BodyText"/>
    <w:next w:val="Normal"/>
    <w:link w:val="SalutationChar"/>
    <w:uiPriority w:val="7"/>
    <w:unhideWhenUsed/>
    <w:rsid w:val="004C670F"/>
  </w:style>
  <w:style w:type="character" w:customStyle="1" w:styleId="SalutationChar">
    <w:name w:val="Salutation Char"/>
    <w:basedOn w:val="DefaultParagraphFont"/>
    <w:link w:val="Salutation"/>
    <w:uiPriority w:val="7"/>
    <w:rsid w:val="002E5C48"/>
    <w:rPr>
      <w:rFonts w:eastAsia="Times New Roman"/>
      <w:lang w:val="en-GB"/>
    </w:rPr>
  </w:style>
  <w:style w:type="paragraph" w:customStyle="1" w:styleId="Sealing">
    <w:name w:val="Sealing"/>
    <w:basedOn w:val="BodyText"/>
    <w:uiPriority w:val="2"/>
    <w:rsid w:val="004C670F"/>
    <w:pPr>
      <w:keepLines/>
      <w:tabs>
        <w:tab w:val="left" w:pos="1728"/>
        <w:tab w:val="left" w:pos="4320"/>
      </w:tabs>
      <w:spacing w:after="480"/>
    </w:pPr>
  </w:style>
  <w:style w:type="paragraph" w:styleId="TOAHeading">
    <w:name w:val="toa heading"/>
    <w:basedOn w:val="Normal"/>
    <w:next w:val="Normal"/>
    <w:semiHidden/>
    <w:rsid w:val="004C670F"/>
    <w:pPr>
      <w:spacing w:before="120"/>
    </w:pPr>
    <w:rPr>
      <w:rFonts w:ascii="Arial" w:hAnsi="Arial" w:cs="Arial"/>
      <w:b/>
      <w:bCs/>
    </w:rPr>
  </w:style>
  <w:style w:type="paragraph" w:styleId="TOC1">
    <w:name w:val="toc 1"/>
    <w:basedOn w:val="BodyText"/>
    <w:next w:val="BodyText"/>
    <w:uiPriority w:val="4"/>
    <w:rsid w:val="004C670F"/>
    <w:pPr>
      <w:keepLines/>
      <w:tabs>
        <w:tab w:val="right" w:leader="dot" w:pos="8309"/>
      </w:tabs>
      <w:spacing w:before="120" w:after="0"/>
      <w:ind w:left="720" w:right="720" w:hanging="720"/>
      <w:jc w:val="left"/>
    </w:pPr>
    <w:rPr>
      <w:caps/>
    </w:rPr>
  </w:style>
  <w:style w:type="paragraph" w:styleId="TOC2">
    <w:name w:val="toc 2"/>
    <w:basedOn w:val="BodyText"/>
    <w:next w:val="BodyText"/>
    <w:uiPriority w:val="4"/>
    <w:rsid w:val="004C670F"/>
    <w:pPr>
      <w:tabs>
        <w:tab w:val="left" w:pos="357"/>
        <w:tab w:val="left" w:pos="720"/>
        <w:tab w:val="right" w:leader="dot" w:pos="8307"/>
      </w:tabs>
      <w:spacing w:before="120" w:after="0"/>
      <w:ind w:left="720" w:right="720" w:hanging="360"/>
      <w:jc w:val="left"/>
    </w:pPr>
    <w:rPr>
      <w:smallCaps/>
      <w:noProof/>
    </w:rPr>
  </w:style>
  <w:style w:type="paragraph" w:styleId="TOC3">
    <w:name w:val="toc 3"/>
    <w:basedOn w:val="BodyText"/>
    <w:next w:val="BodyText"/>
    <w:uiPriority w:val="4"/>
    <w:rsid w:val="004C670F"/>
    <w:pPr>
      <w:tabs>
        <w:tab w:val="right" w:leader="dot" w:pos="8307"/>
      </w:tabs>
      <w:spacing w:after="0"/>
      <w:ind w:left="720" w:right="720"/>
    </w:pPr>
  </w:style>
  <w:style w:type="paragraph" w:styleId="TOC4">
    <w:name w:val="toc 4"/>
    <w:basedOn w:val="BodyText"/>
    <w:next w:val="BodyText"/>
    <w:semiHidden/>
    <w:rsid w:val="004C670F"/>
    <w:pPr>
      <w:tabs>
        <w:tab w:val="right" w:leader="dot" w:pos="8309"/>
      </w:tabs>
      <w:spacing w:after="0"/>
      <w:ind w:left="1440" w:right="720"/>
    </w:pPr>
  </w:style>
  <w:style w:type="paragraph" w:styleId="TOC5">
    <w:name w:val="toc 5"/>
    <w:basedOn w:val="BodyText"/>
    <w:semiHidden/>
    <w:rsid w:val="004C670F"/>
    <w:pPr>
      <w:tabs>
        <w:tab w:val="right" w:leader="dot" w:pos="8309"/>
      </w:tabs>
      <w:spacing w:before="120" w:after="120"/>
      <w:ind w:left="720" w:right="720" w:hanging="720"/>
    </w:pPr>
    <w:rPr>
      <w:caps/>
    </w:rPr>
  </w:style>
  <w:style w:type="paragraph" w:styleId="TOC6">
    <w:name w:val="toc 6"/>
    <w:basedOn w:val="BodyText"/>
    <w:semiHidden/>
    <w:rsid w:val="004C670F"/>
    <w:pPr>
      <w:tabs>
        <w:tab w:val="right" w:leader="dot" w:pos="8309"/>
      </w:tabs>
      <w:ind w:left="720" w:right="720"/>
    </w:pPr>
  </w:style>
  <w:style w:type="paragraph" w:styleId="TOC7">
    <w:name w:val="toc 7"/>
    <w:basedOn w:val="BodyText"/>
    <w:semiHidden/>
    <w:rsid w:val="004C670F"/>
    <w:pPr>
      <w:tabs>
        <w:tab w:val="right" w:leader="dot" w:pos="8309"/>
      </w:tabs>
      <w:ind w:left="1080" w:right="720"/>
    </w:pPr>
    <w:rPr>
      <w:i/>
    </w:rPr>
  </w:style>
  <w:style w:type="paragraph" w:styleId="TOC8">
    <w:name w:val="toc 8"/>
    <w:basedOn w:val="BodyText"/>
    <w:semiHidden/>
    <w:rsid w:val="004C670F"/>
    <w:pPr>
      <w:tabs>
        <w:tab w:val="right" w:leader="dot" w:pos="8309"/>
      </w:tabs>
      <w:ind w:left="1440" w:right="720"/>
    </w:pPr>
    <w:rPr>
      <w:i/>
    </w:rPr>
  </w:style>
  <w:style w:type="paragraph" w:styleId="TOC9">
    <w:name w:val="toc 9"/>
    <w:basedOn w:val="BodyText"/>
    <w:next w:val="Normal"/>
    <w:semiHidden/>
    <w:rsid w:val="004C670F"/>
    <w:pPr>
      <w:tabs>
        <w:tab w:val="right" w:leader="dot" w:pos="8309"/>
      </w:tabs>
      <w:ind w:left="1440"/>
    </w:pPr>
    <w:rPr>
      <w:i/>
    </w:rPr>
  </w:style>
  <w:style w:type="character" w:styleId="Emphasis">
    <w:name w:val="Emphasis"/>
    <w:basedOn w:val="DefaultParagraphFont"/>
    <w:qFormat/>
    <w:rsid w:val="00A93B94"/>
    <w:rPr>
      <w:i/>
      <w:iCs/>
      <w:lang w:val="en-GB"/>
    </w:rPr>
  </w:style>
  <w:style w:type="character" w:customStyle="1" w:styleId="FsHidden">
    <w:name w:val="FsHidden"/>
    <w:basedOn w:val="DefaultParagraphFont"/>
    <w:uiPriority w:val="1"/>
    <w:rsid w:val="005667E1"/>
    <w:rPr>
      <w:vanish/>
      <w:color w:val="FFC000" w:themeColor="accent4"/>
      <w:lang w:val="en-GB"/>
    </w:rPr>
  </w:style>
  <w:style w:type="paragraph" w:styleId="NoSpacing">
    <w:name w:val="No Spacing"/>
    <w:uiPriority w:val="2"/>
    <w:rsid w:val="005667E1"/>
    <w:rPr>
      <w:rFonts w:eastAsia="Times New Roman"/>
      <w:lang w:val="en-GB"/>
    </w:rPr>
  </w:style>
  <w:style w:type="table" w:styleId="TableGrid">
    <w:name w:val="Table Grid"/>
    <w:basedOn w:val="TableNormal"/>
    <w:uiPriority w:val="39"/>
    <w:rsid w:val="005667E1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WRecitalsChar">
    <w:name w:val="FWRecitals Char"/>
    <w:link w:val="FWRecitals"/>
    <w:rsid w:val="001B66EA"/>
    <w:rPr>
      <w:rFonts w:eastAsia="SimSun"/>
      <w:szCs w:val="20"/>
      <w:lang w:val="en-GB"/>
    </w:rPr>
  </w:style>
  <w:style w:type="numbering" w:styleId="111111">
    <w:name w:val="Outline List 2"/>
    <w:basedOn w:val="NoList"/>
    <w:uiPriority w:val="99"/>
    <w:semiHidden/>
    <w:unhideWhenUsed/>
    <w:rsid w:val="008F7985"/>
  </w:style>
  <w:style w:type="numbering" w:styleId="1ai">
    <w:name w:val="Outline List 1"/>
    <w:basedOn w:val="NoList"/>
    <w:uiPriority w:val="99"/>
    <w:semiHidden/>
    <w:unhideWhenUsed/>
    <w:rsid w:val="008F7985"/>
  </w:style>
  <w:style w:type="numbering" w:styleId="ArticleSection">
    <w:name w:val="Outline List 3"/>
    <w:basedOn w:val="NoList"/>
    <w:uiPriority w:val="99"/>
    <w:semiHidden/>
    <w:unhideWhenUsed/>
    <w:rsid w:val="008F7985"/>
  </w:style>
  <w:style w:type="paragraph" w:styleId="BalloonText">
    <w:name w:val="Balloon Text"/>
    <w:basedOn w:val="Normal"/>
    <w:link w:val="BalloonText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Bibliography">
    <w:name w:val="Bibliography"/>
    <w:basedOn w:val="Normal"/>
    <w:next w:val="Normal"/>
    <w:uiPriority w:val="37"/>
    <w:semiHidden/>
    <w:rsid w:val="008F7985"/>
  </w:style>
  <w:style w:type="paragraph" w:styleId="BlockText">
    <w:name w:val="Block Text"/>
    <w:basedOn w:val="Normal"/>
    <w:uiPriority w:val="99"/>
    <w:semiHidden/>
    <w:rsid w:val="008F7985"/>
    <w:pPr>
      <w:pBdr>
        <w:top w:val="single" w:sz="2" w:space="10" w:color="5B9BD5" w:themeColor="accent1" w:shadow="1" w:frame="1"/>
        <w:left w:val="single" w:sz="2" w:space="10" w:color="5B9BD5" w:themeColor="accent1" w:shadow="1" w:frame="1"/>
        <w:bottom w:val="single" w:sz="2" w:space="10" w:color="5B9BD5" w:themeColor="accent1" w:shadow="1" w:frame="1"/>
        <w:right w:val="single" w:sz="2" w:space="10" w:color="5B9BD5" w:themeColor="accent1" w:shadow="1" w:frame="1"/>
      </w:pBdr>
      <w:ind w:left="1152" w:right="1152"/>
    </w:pPr>
    <w:rPr>
      <w:rFonts w:asciiTheme="minorHAnsi" w:eastAsiaTheme="minorEastAsia" w:hAnsiTheme="minorHAnsi" w:cstheme="minorBidi"/>
      <w:i/>
      <w:iCs/>
      <w:color w:val="5B9BD5" w:themeColor="accent1"/>
    </w:rPr>
  </w:style>
  <w:style w:type="paragraph" w:styleId="BodyText2">
    <w:name w:val="Body Text 2"/>
    <w:basedOn w:val="Normal"/>
    <w:link w:val="BodyText2Char"/>
    <w:uiPriority w:val="99"/>
    <w:semiHidden/>
    <w:rsid w:val="008F7985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8F7985"/>
    <w:rPr>
      <w:rFonts w:eastAsia="Times New Roman"/>
      <w:lang w:val="en-GB"/>
    </w:rPr>
  </w:style>
  <w:style w:type="paragraph" w:styleId="BodyText3">
    <w:name w:val="Body Text 3"/>
    <w:basedOn w:val="Normal"/>
    <w:link w:val="BodyText3Char"/>
    <w:uiPriority w:val="99"/>
    <w:semiHidden/>
    <w:rsid w:val="008F7985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8F7985"/>
    <w:rPr>
      <w:rFonts w:eastAsia="Times New Roman"/>
      <w:sz w:val="16"/>
      <w:szCs w:val="16"/>
      <w:lang w:val="en-GB"/>
    </w:rPr>
  </w:style>
  <w:style w:type="paragraph" w:styleId="BodyTextFirstIndent">
    <w:name w:val="Body Text First Indent"/>
    <w:basedOn w:val="BodyText"/>
    <w:link w:val="BodyTextFirstIndentChar"/>
    <w:semiHidden/>
    <w:rsid w:val="008F7985"/>
    <w:pPr>
      <w:spacing w:after="0" w:line="240" w:lineRule="auto"/>
      <w:ind w:firstLine="360"/>
      <w:jc w:val="left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8F7985"/>
    <w:rPr>
      <w:rFonts w:eastAsia="Times New Roman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rsid w:val="008F7985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F7985"/>
    <w:rPr>
      <w:rFonts w:eastAsia="Times New Roman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8F7985"/>
    <w:pPr>
      <w:spacing w:after="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8F7985"/>
    <w:rPr>
      <w:rFonts w:eastAsia="Times New Roman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rsid w:val="008F7985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8F7985"/>
    <w:rPr>
      <w:rFonts w:eastAsia="Times New Roman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rsid w:val="008F7985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8F7985"/>
    <w:rPr>
      <w:rFonts w:eastAsia="Times New Roman"/>
      <w:sz w:val="16"/>
      <w:szCs w:val="16"/>
      <w:lang w:val="en-GB"/>
    </w:rPr>
  </w:style>
  <w:style w:type="character" w:styleId="BookTitle">
    <w:name w:val="Book Title"/>
    <w:basedOn w:val="DefaultParagraphFont"/>
    <w:uiPriority w:val="33"/>
    <w:semiHidden/>
    <w:rsid w:val="008F7985"/>
    <w:rPr>
      <w:b/>
      <w:bCs/>
      <w:smallCaps/>
      <w:spacing w:val="5"/>
      <w:lang w:val="en-GB"/>
    </w:rPr>
  </w:style>
  <w:style w:type="paragraph" w:styleId="Caption">
    <w:name w:val="caption"/>
    <w:basedOn w:val="Normal"/>
    <w:next w:val="Normal"/>
    <w:uiPriority w:val="35"/>
    <w:semiHidden/>
    <w:rsid w:val="008F7985"/>
    <w:pPr>
      <w:spacing w:after="200"/>
    </w:pPr>
    <w:rPr>
      <w:b/>
      <w:bCs/>
      <w:color w:val="5B9BD5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rsid w:val="008F7985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8F7985"/>
    <w:rPr>
      <w:rFonts w:eastAsia="Times New Roman"/>
      <w:lang w:val="en-GB"/>
    </w:rPr>
  </w:style>
  <w:style w:type="table" w:styleId="ColorfulGrid">
    <w:name w:val="Colorful Grid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8F7985"/>
    <w:rPr>
      <w:color w:val="000000" w:themeColor="text1"/>
      <w:lang w:val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ColorfulList">
    <w:name w:val="Colorful List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8F7985"/>
    <w:rPr>
      <w:color w:val="000000" w:themeColor="text1"/>
      <w:lang w:val="en-GB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rsid w:val="008F7985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semiHidden/>
    <w:rsid w:val="008F79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8F79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F7985"/>
    <w:rPr>
      <w:rFonts w:eastAsia="Times New Roman"/>
      <w:b/>
      <w:bCs/>
      <w:sz w:val="20"/>
      <w:szCs w:val="20"/>
      <w:lang w:val="en-GB"/>
    </w:rPr>
  </w:style>
  <w:style w:type="table" w:styleId="DarkList">
    <w:name w:val="Dark List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8F7985"/>
    <w:rPr>
      <w:color w:val="FFFFFF" w:themeColor="background1"/>
      <w:lang w:val="en-GB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rsid w:val="008F7985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8F7985"/>
    <w:rPr>
      <w:rFonts w:ascii="Tahoma" w:eastAsia="Times New Roman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rsid w:val="008F7985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8F7985"/>
    <w:rPr>
      <w:rFonts w:eastAsia="Times New Roman"/>
      <w:lang w:val="en-GB"/>
    </w:rPr>
  </w:style>
  <w:style w:type="character" w:styleId="EndnoteReference">
    <w:name w:val="endnote reference"/>
    <w:basedOn w:val="DefaultParagraphFont"/>
    <w:uiPriority w:val="99"/>
    <w:semiHidden/>
    <w:rsid w:val="008F7985"/>
    <w:rPr>
      <w:vertAlign w:val="superscript"/>
      <w:lang w:val="en-GB"/>
    </w:rPr>
  </w:style>
  <w:style w:type="paragraph" w:styleId="EndnoteText">
    <w:name w:val="endnote text"/>
    <w:basedOn w:val="Normal"/>
    <w:link w:val="EndnoteTextChar"/>
    <w:uiPriority w:val="99"/>
    <w:semiHidden/>
    <w:rsid w:val="008F7985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8F7985"/>
    <w:rPr>
      <w:rFonts w:eastAsia="Times New Roman"/>
      <w:sz w:val="20"/>
      <w:szCs w:val="20"/>
      <w:lang w:val="en-GB"/>
    </w:rPr>
  </w:style>
  <w:style w:type="paragraph" w:styleId="EnvelopeAddress">
    <w:name w:val="envelope address"/>
    <w:basedOn w:val="Normal"/>
    <w:uiPriority w:val="99"/>
    <w:semiHidden/>
    <w:rsid w:val="008F7985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rsid w:val="008F7985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rsid w:val="008F7985"/>
    <w:rPr>
      <w:color w:val="954F72" w:themeColor="followedHyperlink"/>
      <w:u w:val="single"/>
      <w:lang w:val="en-GB"/>
    </w:rPr>
  </w:style>
  <w:style w:type="character" w:styleId="HTMLAcronym">
    <w:name w:val="HTML Acronym"/>
    <w:basedOn w:val="DefaultParagraphFont"/>
    <w:uiPriority w:val="99"/>
    <w:semiHidden/>
    <w:rsid w:val="008F7985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rsid w:val="008F7985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8F7985"/>
    <w:rPr>
      <w:rFonts w:eastAsia="Times New Roman"/>
      <w:i/>
      <w:iCs/>
      <w:lang w:val="en-GB"/>
    </w:rPr>
  </w:style>
  <w:style w:type="character" w:styleId="HTMLCite">
    <w:name w:val="HTML Cite"/>
    <w:basedOn w:val="DefaultParagraphFont"/>
    <w:uiPriority w:val="99"/>
    <w:semiHidden/>
    <w:rsid w:val="008F7985"/>
    <w:rPr>
      <w:i/>
      <w:iCs/>
      <w:lang w:val="en-GB"/>
    </w:rPr>
  </w:style>
  <w:style w:type="character" w:styleId="HTMLCode">
    <w:name w:val="HTML Code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basedOn w:val="DefaultParagraphFont"/>
    <w:uiPriority w:val="99"/>
    <w:semiHidden/>
    <w:rsid w:val="008F7985"/>
    <w:rPr>
      <w:i/>
      <w:iCs/>
      <w:lang w:val="en-GB"/>
    </w:rPr>
  </w:style>
  <w:style w:type="character" w:styleId="HTMLKeyboard">
    <w:name w:val="HTML Keyboard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rsid w:val="008F7985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character" w:styleId="HTMLSample">
    <w:name w:val="HTML Sample"/>
    <w:basedOn w:val="DefaultParagraphFont"/>
    <w:uiPriority w:val="99"/>
    <w:semiHidden/>
    <w:rsid w:val="008F7985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basedOn w:val="DefaultParagraphFont"/>
    <w:uiPriority w:val="99"/>
    <w:semiHidden/>
    <w:rsid w:val="008F7985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basedOn w:val="DefaultParagraphFont"/>
    <w:uiPriority w:val="99"/>
    <w:semiHidden/>
    <w:rsid w:val="008F7985"/>
    <w:rPr>
      <w:i/>
      <w:iCs/>
      <w:lang w:val="en-GB"/>
    </w:rPr>
  </w:style>
  <w:style w:type="character" w:styleId="Hyperlink">
    <w:name w:val="Hyperlink"/>
    <w:basedOn w:val="DefaultParagraphFont"/>
    <w:uiPriority w:val="99"/>
    <w:semiHidden/>
    <w:rsid w:val="008F7985"/>
    <w:rPr>
      <w:color w:val="0563C1" w:themeColor="hyperlink"/>
      <w:u w:val="single"/>
      <w:lang w:val="en-GB"/>
    </w:rPr>
  </w:style>
  <w:style w:type="paragraph" w:styleId="IndexHeading">
    <w:name w:val="index heading"/>
    <w:basedOn w:val="Normal"/>
    <w:next w:val="Normal"/>
    <w:semiHidden/>
    <w:unhideWhenUsed/>
    <w:rsid w:val="008F7985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8F7985"/>
    <w:rPr>
      <w:b/>
      <w:bCs/>
      <w:i/>
      <w:iCs/>
      <w:color w:val="5B9BD5" w:themeColor="accent1"/>
      <w:lang w:val="en-GB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8F7985"/>
    <w:pPr>
      <w:pBdr>
        <w:bottom w:val="single" w:sz="4" w:space="4" w:color="5B9BD5" w:themeColor="accent1"/>
      </w:pBdr>
      <w:spacing w:before="200" w:after="280"/>
      <w:ind w:left="936" w:right="936"/>
    </w:pPr>
    <w:rPr>
      <w:b/>
      <w:bCs/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8F7985"/>
    <w:rPr>
      <w:rFonts w:eastAsia="Times New Roman"/>
      <w:b/>
      <w:bCs/>
      <w:i/>
      <w:iCs/>
      <w:color w:val="5B9BD5" w:themeColor="accent1"/>
      <w:lang w:val="en-GB"/>
    </w:rPr>
  </w:style>
  <w:style w:type="character" w:styleId="IntenseReference">
    <w:name w:val="Intense Reference"/>
    <w:basedOn w:val="DefaultParagraphFont"/>
    <w:uiPriority w:val="32"/>
    <w:semiHidden/>
    <w:rsid w:val="008F7985"/>
    <w:rPr>
      <w:b/>
      <w:bCs/>
      <w:smallCaps/>
      <w:color w:val="ED7D31" w:themeColor="accent2"/>
      <w:spacing w:val="5"/>
      <w:u w:val="single"/>
      <w:lang w:val="en-GB"/>
    </w:rPr>
  </w:style>
  <w:style w:type="table" w:styleId="LightGrid">
    <w:name w:val="Light Grid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LightList">
    <w:name w:val="Light List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8F7985"/>
    <w:rPr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LightShading">
    <w:name w:val="Light Shading"/>
    <w:basedOn w:val="TableNormal"/>
    <w:uiPriority w:val="60"/>
    <w:rsid w:val="008F7985"/>
    <w:rPr>
      <w:color w:val="000000" w:themeColor="text1" w:themeShade="BF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8F7985"/>
    <w:rPr>
      <w:color w:val="2E74B5" w:themeColor="accent1" w:themeShade="BF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8F7985"/>
    <w:rPr>
      <w:color w:val="C45911" w:themeColor="accent2" w:themeShade="BF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8F7985"/>
    <w:rPr>
      <w:color w:val="7B7B7B" w:themeColor="accent3" w:themeShade="BF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8F7985"/>
    <w:rPr>
      <w:color w:val="BF8F00" w:themeColor="accent4" w:themeShade="BF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8F7985"/>
    <w:rPr>
      <w:color w:val="2F5496" w:themeColor="accent5" w:themeShade="BF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8F7985"/>
    <w:rPr>
      <w:color w:val="538135" w:themeColor="accent6" w:themeShade="BF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rsid w:val="008F7985"/>
    <w:rPr>
      <w:lang w:val="en-GB"/>
    </w:rPr>
  </w:style>
  <w:style w:type="paragraph" w:styleId="MacroText">
    <w:name w:val="macro"/>
    <w:link w:val="MacroTextChar"/>
    <w:uiPriority w:val="99"/>
    <w:semiHidden/>
    <w:rsid w:val="008F798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eastAsia="Times New Roman" w:hAnsi="Consolas" w:cs="Consolas"/>
      <w:sz w:val="20"/>
      <w:szCs w:val="20"/>
      <w:lang w:val="en-GB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8F7985"/>
    <w:rPr>
      <w:rFonts w:ascii="Consolas" w:eastAsia="Times New Roman" w:hAnsi="Consolas" w:cs="Consolas"/>
      <w:sz w:val="20"/>
      <w:szCs w:val="20"/>
      <w:lang w:val="en-GB"/>
    </w:rPr>
  </w:style>
  <w:style w:type="table" w:styleId="MediumGrid1">
    <w:name w:val="Medium Grid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MediumGrid2">
    <w:name w:val="Medium Grid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8F7985"/>
    <w:rPr>
      <w:lang w:val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MediumList1">
    <w:name w:val="Medium Lis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8F7985"/>
    <w:rPr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MediumList2">
    <w:name w:val="Medium Lis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8F7985"/>
    <w:rPr>
      <w:rFonts w:asciiTheme="majorHAnsi" w:eastAsiaTheme="majorEastAsia" w:hAnsiTheme="majorHAnsi" w:cstheme="majorBidi"/>
      <w:color w:val="000000" w:themeColor="text1"/>
      <w:lang w:val="en-GB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8F7985"/>
    <w:rPr>
      <w:lang w:val="en-GB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8F7985"/>
    <w:rPr>
      <w:lang w:val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rsid w:val="008F79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8F7985"/>
    <w:rPr>
      <w:rFonts w:asciiTheme="majorHAnsi" w:eastAsiaTheme="majorEastAsia" w:hAnsiTheme="majorHAnsi" w:cstheme="majorBidi"/>
      <w:shd w:val="pct20" w:color="auto" w:fill="auto"/>
      <w:lang w:val="en-GB"/>
    </w:rPr>
  </w:style>
  <w:style w:type="paragraph" w:styleId="NormalWeb">
    <w:name w:val="Normal (Web)"/>
    <w:basedOn w:val="Normal"/>
    <w:uiPriority w:val="99"/>
    <w:semiHidden/>
    <w:rsid w:val="008F7985"/>
  </w:style>
  <w:style w:type="paragraph" w:styleId="NormalIndent">
    <w:name w:val="Normal Indent"/>
    <w:basedOn w:val="Normal"/>
    <w:uiPriority w:val="99"/>
    <w:semiHidden/>
    <w:rsid w:val="008F7985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rsid w:val="008F7985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8F7985"/>
    <w:rPr>
      <w:rFonts w:eastAsia="Times New Roman"/>
      <w:lang w:val="en-GB"/>
    </w:rPr>
  </w:style>
  <w:style w:type="character" w:styleId="PlaceholderText">
    <w:name w:val="Placeholder Text"/>
    <w:basedOn w:val="DefaultParagraphFont"/>
    <w:uiPriority w:val="99"/>
    <w:semiHidden/>
    <w:rsid w:val="008F7985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semiHidden/>
    <w:rsid w:val="008F7985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8F7985"/>
    <w:rPr>
      <w:rFonts w:ascii="Consolas" w:eastAsia="Times New Roman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29"/>
    <w:semiHidden/>
    <w:rsid w:val="008F7985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8F7985"/>
    <w:rPr>
      <w:rFonts w:eastAsia="Times New Roman"/>
      <w:i/>
      <w:iCs/>
      <w:color w:val="000000" w:themeColor="text1"/>
      <w:lang w:val="en-GB"/>
    </w:rPr>
  </w:style>
  <w:style w:type="paragraph" w:styleId="Signature">
    <w:name w:val="Signature"/>
    <w:basedOn w:val="Normal"/>
    <w:link w:val="SignatureChar"/>
    <w:uiPriority w:val="99"/>
    <w:semiHidden/>
    <w:rsid w:val="008F7985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8F7985"/>
    <w:rPr>
      <w:rFonts w:eastAsia="Times New Roman"/>
      <w:lang w:val="en-GB"/>
    </w:rPr>
  </w:style>
  <w:style w:type="character" w:styleId="Strong">
    <w:name w:val="Strong"/>
    <w:basedOn w:val="DefaultParagraphFont"/>
    <w:uiPriority w:val="22"/>
    <w:semiHidden/>
    <w:rsid w:val="008F7985"/>
    <w:rPr>
      <w:b/>
      <w:bCs/>
      <w:lang w:val="en-GB"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8F7985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8F7985"/>
    <w:rPr>
      <w:rFonts w:asciiTheme="majorHAnsi" w:eastAsiaTheme="majorEastAsia" w:hAnsiTheme="majorHAnsi" w:cstheme="majorBidi"/>
      <w:i/>
      <w:iCs/>
      <w:color w:val="5B9BD5" w:themeColor="accent1"/>
      <w:spacing w:val="15"/>
      <w:lang w:val="en-GB"/>
    </w:rPr>
  </w:style>
  <w:style w:type="character" w:styleId="SubtleEmphasis">
    <w:name w:val="Subtle Emphasis"/>
    <w:basedOn w:val="DefaultParagraphFont"/>
    <w:uiPriority w:val="19"/>
    <w:semiHidden/>
    <w:rsid w:val="008F7985"/>
    <w:rPr>
      <w:i/>
      <w:iCs/>
      <w:color w:val="808080" w:themeColor="text1" w:themeTint="7F"/>
      <w:lang w:val="en-GB"/>
    </w:rPr>
  </w:style>
  <w:style w:type="character" w:styleId="SubtleReference">
    <w:name w:val="Subtle Reference"/>
    <w:basedOn w:val="DefaultParagraphFont"/>
    <w:uiPriority w:val="31"/>
    <w:semiHidden/>
    <w:rsid w:val="008F7985"/>
    <w:rPr>
      <w:smallCaps/>
      <w:color w:val="ED7D31" w:themeColor="accent2"/>
      <w:u w:val="single"/>
      <w:lang w:val="en-GB"/>
    </w:rPr>
  </w:style>
  <w:style w:type="table" w:styleId="Table3Deffects1">
    <w:name w:val="Table 3D effects 1"/>
    <w:basedOn w:val="TableNormal"/>
    <w:uiPriority w:val="99"/>
    <w:semiHidden/>
    <w:unhideWhenUsed/>
    <w:rsid w:val="008F7985"/>
    <w:rPr>
      <w:lang w:val="en-GB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8F7985"/>
    <w:rPr>
      <w:lang w:val="en-GB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8F7985"/>
    <w:rPr>
      <w:color w:val="000080"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8F7985"/>
    <w:rPr>
      <w:color w:val="FFFFFF"/>
      <w:lang w:val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8F7985"/>
    <w:rPr>
      <w:lang w:val="en-GB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8F7985"/>
    <w:rPr>
      <w:lang w:val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8F7985"/>
    <w:rPr>
      <w:b/>
      <w:bCs/>
      <w:lang w:val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8F7985"/>
    <w:rPr>
      <w:lang w:val="en-GB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8F7985"/>
    <w:rPr>
      <w:lang w:val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8F7985"/>
    <w:rPr>
      <w:lang w:val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8F7985"/>
    <w:rPr>
      <w:lang w:val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8F7985"/>
    <w:rPr>
      <w:lang w:val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8F7985"/>
    <w:rPr>
      <w:b/>
      <w:bCs/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8F7985"/>
    <w:rPr>
      <w:lang w:val="en-GB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8F7985"/>
    <w:rPr>
      <w:lang w:val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rsid w:val="008F7985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rsid w:val="008F7985"/>
  </w:style>
  <w:style w:type="table" w:styleId="TableProfessional">
    <w:name w:val="Table Professional"/>
    <w:basedOn w:val="TableNormal"/>
    <w:uiPriority w:val="99"/>
    <w:semiHidden/>
    <w:unhideWhenUsed/>
    <w:rsid w:val="008F7985"/>
    <w:rPr>
      <w:lang w:val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8F7985"/>
    <w:rPr>
      <w:lang w:val="en-GB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8F7985"/>
    <w:rPr>
      <w:lang w:val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8F7985"/>
    <w:rPr>
      <w:lang w:val="en-GB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8F7985"/>
    <w:rPr>
      <w:lang w:val="en-GB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8F7985"/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8F7985"/>
    <w:rPr>
      <w:lang w:val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semiHidden/>
    <w:rsid w:val="008F7985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semiHidden/>
    <w:rsid w:val="008F7985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GB"/>
    </w:rPr>
  </w:style>
  <w:style w:type="paragraph" w:styleId="TOCHeading">
    <w:name w:val="TOC Heading"/>
    <w:basedOn w:val="Heading1"/>
    <w:next w:val="Normal"/>
    <w:uiPriority w:val="39"/>
    <w:semiHidden/>
    <w:rsid w:val="008F7985"/>
    <w:pPr>
      <w:spacing w:before="480" w:after="0" w:line="240" w:lineRule="auto"/>
      <w:outlineLvl w:val="9"/>
    </w:pPr>
    <w:rPr>
      <w:rFonts w:asciiTheme="majorHAnsi" w:eastAsiaTheme="majorEastAsia" w:hAnsiTheme="majorHAnsi" w:cstheme="majorBidi"/>
      <w:bCs/>
      <w:caps w:val="0"/>
      <w:color w:val="2E74B5" w:themeColor="accent1" w:themeShade="BF"/>
      <w:sz w:val="28"/>
      <w:szCs w:val="28"/>
    </w:rPr>
  </w:style>
  <w:style w:type="character" w:customStyle="1" w:styleId="BoldEmphasis">
    <w:name w:val="Bold Emphasis"/>
    <w:basedOn w:val="DefaultParagraphFont"/>
    <w:qFormat/>
    <w:rsid w:val="007311C1"/>
    <w:rPr>
      <w:rFonts w:ascii="Times New Roman" w:hAnsi="Times New Roman"/>
      <w:b/>
      <w:i/>
      <w:sz w:val="24"/>
      <w:lang w:val="en-GB"/>
    </w:rPr>
  </w:style>
  <w:style w:type="paragraph" w:customStyle="1" w:styleId="MarginNo">
    <w:name w:val="MarginNo"/>
    <w:basedOn w:val="Normal"/>
    <w:link w:val="MarginNoChar"/>
    <w:qFormat/>
    <w:rsid w:val="00A00506"/>
    <w:pPr>
      <w:numPr>
        <w:numId w:val="3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MarginNoChar">
    <w:name w:val="MarginNo Char"/>
    <w:link w:val="MarginNo"/>
    <w:rsid w:val="00A00506"/>
    <w:rPr>
      <w:rFonts w:eastAsia="SimSun"/>
      <w:szCs w:val="20"/>
      <w:lang w:val="en-GB"/>
    </w:rPr>
  </w:style>
  <w:style w:type="paragraph" w:customStyle="1" w:styleId="FWParties">
    <w:name w:val="FWParties"/>
    <w:basedOn w:val="Normal"/>
    <w:link w:val="FWPartiesChar"/>
    <w:qFormat/>
    <w:rsid w:val="00E849C0"/>
    <w:pPr>
      <w:numPr>
        <w:numId w:val="2"/>
      </w:numPr>
      <w:spacing w:after="180" w:line="280" w:lineRule="atLeast"/>
      <w:jc w:val="both"/>
    </w:pPr>
    <w:rPr>
      <w:rFonts w:eastAsia="SimSun"/>
      <w:szCs w:val="20"/>
    </w:rPr>
  </w:style>
  <w:style w:type="character" w:customStyle="1" w:styleId="FWPartiesChar">
    <w:name w:val="FWParties Char"/>
    <w:link w:val="FWParties"/>
    <w:rsid w:val="00E849C0"/>
    <w:rPr>
      <w:rFonts w:eastAsia="SimSun"/>
      <w:szCs w:val="20"/>
      <w:lang w:val="en-GB"/>
    </w:rPr>
  </w:style>
  <w:style w:type="paragraph" w:styleId="ListParagraph">
    <w:name w:val="List Paragraph"/>
    <w:basedOn w:val="Normal"/>
    <w:uiPriority w:val="34"/>
    <w:semiHidden/>
    <w:rsid w:val="0003315D"/>
    <w:pPr>
      <w:ind w:left="720"/>
      <w:contextualSpacing/>
    </w:pPr>
  </w:style>
  <w:style w:type="paragraph" w:styleId="ListBullet5">
    <w:name w:val="List Bullet 5"/>
    <w:basedOn w:val="Normal"/>
    <w:unhideWhenUsed/>
    <w:rsid w:val="00CE1E62"/>
    <w:pPr>
      <w:numPr>
        <w:ilvl w:val="4"/>
        <w:numId w:val="4"/>
      </w:numPr>
      <w:contextualSpacing/>
    </w:pPr>
  </w:style>
  <w:style w:type="paragraph" w:styleId="ListBullet2">
    <w:name w:val="List Bullet 2"/>
    <w:basedOn w:val="Normal"/>
    <w:unhideWhenUsed/>
    <w:rsid w:val="00CE1E62"/>
    <w:pPr>
      <w:numPr>
        <w:ilvl w:val="1"/>
        <w:numId w:val="4"/>
      </w:numPr>
      <w:contextualSpacing/>
    </w:pPr>
  </w:style>
  <w:style w:type="paragraph" w:styleId="ListBullet3">
    <w:name w:val="List Bullet 3"/>
    <w:basedOn w:val="Normal"/>
    <w:unhideWhenUsed/>
    <w:rsid w:val="00CE1E62"/>
    <w:pPr>
      <w:numPr>
        <w:ilvl w:val="2"/>
        <w:numId w:val="4"/>
      </w:numPr>
      <w:contextualSpacing/>
    </w:pPr>
  </w:style>
  <w:style w:type="paragraph" w:styleId="ListBullet4">
    <w:name w:val="List Bullet 4"/>
    <w:basedOn w:val="Normal"/>
    <w:unhideWhenUsed/>
    <w:rsid w:val="00CE1E62"/>
    <w:pPr>
      <w:numPr>
        <w:ilvl w:val="3"/>
        <w:numId w:val="4"/>
      </w:numPr>
      <w:contextualSpacing/>
    </w:pPr>
  </w:style>
  <w:style w:type="paragraph" w:customStyle="1" w:styleId="ListBullet6">
    <w:name w:val="List Bullet 6"/>
    <w:basedOn w:val="Normal"/>
    <w:rsid w:val="00CE1E62"/>
    <w:pPr>
      <w:numPr>
        <w:ilvl w:val="5"/>
        <w:numId w:val="4"/>
      </w:numPr>
    </w:pPr>
  </w:style>
  <w:style w:type="paragraph" w:customStyle="1" w:styleId="ListBullet7">
    <w:name w:val="List Bullet 7"/>
    <w:basedOn w:val="Normal"/>
    <w:rsid w:val="00CE1E62"/>
    <w:pPr>
      <w:numPr>
        <w:ilvl w:val="6"/>
        <w:numId w:val="4"/>
      </w:numPr>
    </w:pPr>
  </w:style>
  <w:style w:type="paragraph" w:customStyle="1" w:styleId="ListBullet8">
    <w:name w:val="List Bullet 8"/>
    <w:basedOn w:val="Normal"/>
    <w:rsid w:val="00CE1E62"/>
    <w:pPr>
      <w:numPr>
        <w:ilvl w:val="7"/>
        <w:numId w:val="4"/>
      </w:numPr>
    </w:pPr>
  </w:style>
  <w:style w:type="paragraph" w:customStyle="1" w:styleId="ListBullet9">
    <w:name w:val="List Bullet 9"/>
    <w:basedOn w:val="Normal"/>
    <w:rsid w:val="00CE1E62"/>
    <w:pPr>
      <w:numPr>
        <w:ilvl w:val="8"/>
        <w:numId w:val="4"/>
      </w:numPr>
    </w:pPr>
  </w:style>
  <w:style w:type="paragraph" w:styleId="ListBullet">
    <w:name w:val="List Bullet"/>
    <w:basedOn w:val="Normal"/>
    <w:unhideWhenUsed/>
    <w:rsid w:val="00FA03EA"/>
    <w:pPr>
      <w:numPr>
        <w:numId w:val="4"/>
      </w:numPr>
      <w:contextualSpacing/>
    </w:pPr>
  </w:style>
  <w:style w:type="paragraph" w:customStyle="1" w:styleId="Randziffer">
    <w:name w:val="Randziffer"/>
    <w:basedOn w:val="Normal"/>
    <w:qFormat/>
    <w:rsid w:val="00F2487C"/>
    <w:pPr>
      <w:numPr>
        <w:numId w:val="5"/>
      </w:numPr>
      <w:spacing w:after="180" w:line="280" w:lineRule="atLeast"/>
    </w:pPr>
  </w:style>
  <w:style w:type="paragraph" w:customStyle="1" w:styleId="a">
    <w:name w:val="a"/>
    <w:basedOn w:val="Normal"/>
    <w:rsid w:val="00163D46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l">
    <w:name w:val="l"/>
    <w:basedOn w:val="DefaultParagraphFont"/>
    <w:rsid w:val="00163D46"/>
  </w:style>
  <w:style w:type="character" w:customStyle="1" w:styleId="k">
    <w:name w:val="k"/>
    <w:basedOn w:val="DefaultParagraphFont"/>
    <w:rsid w:val="00163D46"/>
  </w:style>
  <w:style w:type="character" w:customStyle="1" w:styleId="j">
    <w:name w:val="j"/>
    <w:basedOn w:val="DefaultParagraphFont"/>
    <w:rsid w:val="00163D46"/>
  </w:style>
  <w:style w:type="paragraph" w:customStyle="1" w:styleId="MacPacTrailer">
    <w:name w:val="MacPac Trailer"/>
    <w:rsid w:val="00163D46"/>
    <w:pPr>
      <w:widowControl w:val="0"/>
      <w:spacing w:line="170" w:lineRule="exact"/>
    </w:pPr>
    <w:rPr>
      <w:rFonts w:eastAsia="Times New Roman"/>
      <w:sz w:val="14"/>
      <w:szCs w:val="22"/>
    </w:rPr>
  </w:style>
  <w:style w:type="paragraph" w:customStyle="1" w:styleId="ef">
    <w:name w:val="ef"/>
    <w:basedOn w:val="Normal"/>
    <w:rsid w:val="001A7A9E"/>
    <w:pPr>
      <w:spacing w:before="100" w:beforeAutospacing="1" w:after="100" w:afterAutospacing="1"/>
    </w:pPr>
    <w:rPr>
      <w:rFonts w:ascii="Arial" w:hAnsi="Arial" w:cs="Arial"/>
      <w:sz w:val="20"/>
      <w:szCs w:val="20"/>
      <w:lang w:eastAsia="en-GB"/>
    </w:rPr>
  </w:style>
  <w:style w:type="character" w:customStyle="1" w:styleId="dt">
    <w:name w:val="dt"/>
    <w:basedOn w:val="DefaultParagraphFont"/>
    <w:rsid w:val="001A7A9E"/>
  </w:style>
  <w:style w:type="paragraph" w:customStyle="1" w:styleId="msonormal0">
    <w:name w:val="msonormal"/>
    <w:basedOn w:val="Normal"/>
    <w:rsid w:val="00F05223"/>
    <w:pPr>
      <w:spacing w:before="100" w:beforeAutospacing="1" w:after="100" w:afterAutospacing="1"/>
    </w:pPr>
    <w:rPr>
      <w:lang w:eastAsia="en-GB"/>
    </w:rPr>
  </w:style>
  <w:style w:type="paragraph" w:customStyle="1" w:styleId="xl487">
    <w:name w:val="xl487"/>
    <w:basedOn w:val="Normal"/>
    <w:rsid w:val="00F05223"/>
    <w:pPr>
      <w:spacing w:before="100" w:beforeAutospacing="1" w:after="100" w:afterAutospacing="1"/>
    </w:pPr>
    <w:rPr>
      <w:color w:val="000000"/>
      <w:lang w:eastAsia="en-GB"/>
    </w:rPr>
  </w:style>
  <w:style w:type="paragraph" w:customStyle="1" w:styleId="xl489">
    <w:name w:val="xl48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lang w:eastAsia="en-GB"/>
    </w:rPr>
  </w:style>
  <w:style w:type="paragraph" w:customStyle="1" w:styleId="xl490">
    <w:name w:val="xl490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1">
    <w:name w:val="xl491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ahoma" w:hAnsi="Tahoma" w:cs="Tahoma"/>
      <w:color w:val="000000"/>
      <w:lang w:eastAsia="en-GB"/>
    </w:rPr>
  </w:style>
  <w:style w:type="paragraph" w:customStyle="1" w:styleId="xl492">
    <w:name w:val="xl492"/>
    <w:basedOn w:val="Normal"/>
    <w:rsid w:val="00F05223"/>
    <w:pPr>
      <w:spacing w:before="100" w:beforeAutospacing="1" w:after="100" w:afterAutospacing="1"/>
      <w:textAlignment w:val="center"/>
    </w:pPr>
    <w:rPr>
      <w:lang w:eastAsia="en-GB"/>
    </w:rPr>
  </w:style>
  <w:style w:type="paragraph" w:customStyle="1" w:styleId="xl493">
    <w:name w:val="xl493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4">
    <w:name w:val="xl494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5">
    <w:name w:val="xl495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6">
    <w:name w:val="xl496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eastAsia="en-GB"/>
    </w:rPr>
  </w:style>
  <w:style w:type="paragraph" w:customStyle="1" w:styleId="xl497">
    <w:name w:val="xl497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8">
    <w:name w:val="xl498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499">
    <w:name w:val="xl499"/>
    <w:basedOn w:val="Normal"/>
    <w:rsid w:val="00F0522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lang w:eastAsia="en-GB"/>
    </w:rPr>
  </w:style>
  <w:style w:type="paragraph" w:customStyle="1" w:styleId="xl2604">
    <w:name w:val="xl260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05">
    <w:name w:val="xl2605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6">
    <w:name w:val="xl2606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8"/>
      <w:szCs w:val="18"/>
      <w:lang w:eastAsia="ja-JP"/>
    </w:rPr>
  </w:style>
  <w:style w:type="paragraph" w:customStyle="1" w:styleId="xl2607">
    <w:name w:val="xl2607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lang w:eastAsia="ja-JP"/>
    </w:rPr>
  </w:style>
  <w:style w:type="paragraph" w:customStyle="1" w:styleId="xl2608">
    <w:name w:val="xl2608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09">
    <w:name w:val="xl2609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0">
    <w:name w:val="xl2610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1">
    <w:name w:val="xl2611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2">
    <w:name w:val="xl2612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ja-JP"/>
    </w:rPr>
  </w:style>
  <w:style w:type="paragraph" w:customStyle="1" w:styleId="xl2613">
    <w:name w:val="xl2613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4">
    <w:name w:val="xl2614"/>
    <w:basedOn w:val="Normal"/>
    <w:rsid w:val="0018041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ja-JP"/>
    </w:rPr>
  </w:style>
  <w:style w:type="paragraph" w:customStyle="1" w:styleId="xl2615">
    <w:name w:val="xl2615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6">
    <w:name w:val="xl2616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7">
    <w:name w:val="xl2617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8">
    <w:name w:val="xl2618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19">
    <w:name w:val="xl2619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0">
    <w:name w:val="xl2620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1">
    <w:name w:val="xl2621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2">
    <w:name w:val="xl2622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3">
    <w:name w:val="xl2623"/>
    <w:basedOn w:val="Normal"/>
    <w:rsid w:val="0018041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24">
    <w:name w:val="xl2624"/>
    <w:basedOn w:val="Normal"/>
    <w:rsid w:val="0018041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lang w:eastAsia="ja-JP"/>
    </w:rPr>
  </w:style>
  <w:style w:type="paragraph" w:customStyle="1" w:styleId="xl2602">
    <w:name w:val="xl2602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2603">
    <w:name w:val="xl2603"/>
    <w:basedOn w:val="Normal"/>
    <w:rsid w:val="00406C6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lang w:eastAsia="en-GB"/>
    </w:rPr>
  </w:style>
  <w:style w:type="paragraph" w:customStyle="1" w:styleId="xl65">
    <w:name w:val="xl65"/>
    <w:basedOn w:val="Normal"/>
    <w:rsid w:val="008F10E0"/>
    <w:pPr>
      <w:shd w:val="clear" w:color="000000" w:fill="FFFFFF"/>
      <w:spacing w:before="100" w:beforeAutospacing="1" w:after="100" w:afterAutospacing="1"/>
    </w:pPr>
    <w:rPr>
      <w:rFonts w:ascii="Arial" w:hAnsi="Arial" w:cs="Arial"/>
      <w:lang w:eastAsia="en-GB"/>
    </w:rPr>
  </w:style>
  <w:style w:type="paragraph" w:customStyle="1" w:styleId="xl66">
    <w:name w:val="xl66"/>
    <w:basedOn w:val="Normal"/>
    <w:rsid w:val="008F10E0"/>
    <w:pPr>
      <w:shd w:val="clear" w:color="000000" w:fill="FFFFFF"/>
      <w:spacing w:before="100" w:beforeAutospacing="1" w:after="100" w:afterAutospacing="1"/>
      <w:jc w:val="center"/>
    </w:pPr>
    <w:rPr>
      <w:rFonts w:ascii="Arial" w:hAnsi="Arial" w:cs="Arial"/>
      <w:lang w:eastAsia="en-GB"/>
    </w:rPr>
  </w:style>
  <w:style w:type="paragraph" w:customStyle="1" w:styleId="xl67">
    <w:name w:val="xl67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8">
    <w:name w:val="xl68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69">
    <w:name w:val="xl69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0">
    <w:name w:val="xl70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1">
    <w:name w:val="xl71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  <w:style w:type="paragraph" w:customStyle="1" w:styleId="xl72">
    <w:name w:val="xl72"/>
    <w:basedOn w:val="Normal"/>
    <w:rsid w:val="008F10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67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5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54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393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98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3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72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2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4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1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34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5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9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550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3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85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6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6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%20(x86)\The%20Sackett%20Group\MacPac\templates\Blank_A4_Portrai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MAR17Melding Document" ma:contentTypeID="0x010100D67FB3C8B9F44C9FB801D5E99C4AEC9B008B32F997535F40B0A20F4493835B16FA00B6AFA36744523C48BBF919E941DFB204" ma:contentTypeVersion="62" ma:contentTypeDescription="" ma:contentTypeScope="" ma:versionID="da8fdadf3952f1c8c515bbc4e0cf07e6">
  <xsd:schema xmlns:xsd="http://www.w3.org/2001/XMLSchema" xmlns:xs="http://www.w3.org/2001/XMLSchema" xmlns:p="http://schemas.microsoft.com/office/2006/metadata/properties" xmlns:ns2="5fe4e853-3417-48a7-a9b2-767e16cca7ad" xmlns:ns3="bedada9c-9ff6-4a90-bed1-7f262f8682ad" xmlns:ns4="1af4fe37-e138-4444-ac39-a91a26058e7e" xmlns:ns5="0c8e3599-69d8-463b-8bf2-ff1d054f3b5f" targetNamespace="http://schemas.microsoft.com/office/2006/metadata/properties" ma:root="true" ma:fieldsID="cec2b9c5357a24ed36d25d043b69ff76" ns2:_="" ns3:_="" ns4:_="" ns5:_="">
    <xsd:import namespace="5fe4e853-3417-48a7-a9b2-767e16cca7ad"/>
    <xsd:import namespace="bedada9c-9ff6-4a90-bed1-7f262f8682ad"/>
    <xsd:import namespace="1af4fe37-e138-4444-ac39-a91a26058e7e"/>
    <xsd:import namespace="0c8e3599-69d8-463b-8bf2-ff1d054f3b5f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AFM_dms_Behandelaar" minOccurs="0"/>
                <xsd:element ref="ns3:AFM_dms_MeldingId" minOccurs="0"/>
                <xsd:element ref="ns3:AFM_dms_TitelPersbericht" minOccurs="0"/>
                <xsd:element ref="ns3:AFM_dms_NaamRelatie" minOccurs="0"/>
                <xsd:element ref="ns3:AFM_dms_Zaaknummer" minOccurs="0"/>
                <xsd:element ref="ns3:AFM_dms_ZaakEinddatum" minOccurs="0"/>
                <xsd:element ref="ns3:AFM_dms_DatumEnTijdstipOntvangst" minOccurs="0"/>
                <xsd:element ref="ns3:AFM_dms_Relatienummer" minOccurs="0"/>
                <xsd:element ref="ns3:AFM_dms_PublicatieTijdstip" minOccurs="0"/>
                <xsd:element ref="ns3:AFM_dms_Kanaal" minOccurs="0"/>
                <xsd:element ref="ns3:AFM_dms_Melder" minOccurs="0"/>
                <xsd:element ref="ns3:AFM_dms_SoortBericht" minOccurs="0"/>
                <xsd:element ref="ns3:AFM_dms_ZaaktypeTaxHTField0" minOccurs="0"/>
                <xsd:element ref="ns3:AFM_dms_Authorization" minOccurs="0"/>
                <xsd:element ref="ns3:AFM_dms_Resultaat" minOccurs="0"/>
                <xsd:element ref="ns3:AFM_dms_DocumenttypeTaxHTField0" minOccurs="0"/>
                <xsd:element ref="ns3:e8d0f44fb3804c52bd24bc545b2f2e67" minOccurs="0"/>
                <xsd:element ref="ns3:AFM_dms_origineleBestandsnaam" minOccurs="0"/>
                <xsd:element ref="ns3:AFM_dms_RetentietermijnTaxHTField0" minOccurs="0"/>
                <xsd:element ref="ns4:TaxCatchAll" minOccurs="0"/>
                <xsd:element ref="ns4:TaxCatchAllLabel" minOccurs="0"/>
                <xsd:element ref="ns3:AFM_dms_Vernietigingsjaar" minOccurs="0"/>
                <xsd:element ref="ns3:AFM_dms_Grondslag" minOccurs="0"/>
                <xsd:element ref="ns3:AFM_dms_Beschrijving_grondslag" minOccurs="0"/>
                <xsd:element ref="ns5:MediaServiceMetadata" minOccurs="0"/>
                <xsd:element ref="ns5:MediaServiceFastMetadata" minOccurs="0"/>
                <xsd:element ref="ns5:MediaServiceSearchProperties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GenerationTime" minOccurs="0"/>
                <xsd:element ref="ns5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e4e853-3417-48a7-a9b2-767e16cca7a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dada9c-9ff6-4a90-bed1-7f262f8682ad" elementFormDefault="qualified">
    <xsd:import namespace="http://schemas.microsoft.com/office/2006/documentManagement/types"/>
    <xsd:import namespace="http://schemas.microsoft.com/office/infopath/2007/PartnerControls"/>
    <xsd:element name="AFM_dms_Behandelaar" ma:index="11" nillable="true" ma:displayName="Behandelaar" ma:internalName="AFM_dms_Behandelaar" ma:readOnly="false">
      <xsd:simpleType>
        <xsd:restriction base="dms:Text"/>
      </xsd:simpleType>
    </xsd:element>
    <xsd:element name="AFM_dms_MeldingId" ma:index="12" nillable="true" ma:displayName="Melding ID" ma:internalName="AFM_dms_MeldingId" ma:readOnly="false">
      <xsd:simpleType>
        <xsd:restriction base="dms:Text"/>
      </xsd:simpleType>
    </xsd:element>
    <xsd:element name="AFM_dms_TitelPersbericht" ma:index="13" nillable="true" ma:displayName="Titel persbericht" ma:internalName="AFM_dms_TitelPersbericht" ma:readOnly="false">
      <xsd:simpleType>
        <xsd:restriction base="dms:Text"/>
      </xsd:simpleType>
    </xsd:element>
    <xsd:element name="AFM_dms_NaamRelatie" ma:index="14" nillable="true" ma:displayName="Naam relatie" ma:internalName="AFM_dms_NaamRelatie" ma:readOnly="false">
      <xsd:simpleType>
        <xsd:restriction base="dms:Text"/>
      </xsd:simpleType>
    </xsd:element>
    <xsd:element name="AFM_dms_Zaaknummer" ma:index="15" nillable="true" ma:displayName="Zaaknummer" ma:internalName="AFM_dms_Zaaknummer" ma:readOnly="false">
      <xsd:simpleType>
        <xsd:restriction base="dms:Text"/>
      </xsd:simpleType>
    </xsd:element>
    <xsd:element name="AFM_dms_ZaakEinddatum" ma:index="16" nillable="true" ma:displayName="Zaak einddatum" ma:format="DateOnly" ma:internalName="AFM_dms_ZaakEinddatum" ma:readOnly="false">
      <xsd:simpleType>
        <xsd:restriction base="dms:DateTime"/>
      </xsd:simpleType>
    </xsd:element>
    <xsd:element name="AFM_dms_DatumEnTijdstipOntvangst" ma:index="18" nillable="true" ma:displayName="Datum en tijdstip ontvangst" ma:format="DateTime" ma:indexed="true" ma:internalName="AFM_dms_DatumEnTijdstipOntvangst" ma:readOnly="false">
      <xsd:simpleType>
        <xsd:restriction base="dms:DateTime"/>
      </xsd:simpleType>
    </xsd:element>
    <xsd:element name="AFM_dms_Relatienummer" ma:index="19" nillable="true" ma:displayName="Relatienummer" ma:internalName="AFM_dms_Relatienummer" ma:readOnly="false">
      <xsd:simpleType>
        <xsd:restriction base="dms:Text"/>
      </xsd:simpleType>
    </xsd:element>
    <xsd:element name="AFM_dms_PublicatieTijdstip" ma:index="20" nillable="true" ma:displayName="Publicatie tijdstip" ma:format="DateTime" ma:internalName="AFM_dms_PublicatieTijdstip" ma:readOnly="false">
      <xsd:simpleType>
        <xsd:restriction base="dms:DateTime"/>
      </xsd:simpleType>
    </xsd:element>
    <xsd:element name="AFM_dms_Kanaal" ma:index="21" nillable="true" ma:displayName="Kanaal" ma:internalName="AFM_dms_Kanaal" ma:readOnly="false">
      <xsd:simpleType>
        <xsd:restriction base="dms:Text"/>
      </xsd:simpleType>
    </xsd:element>
    <xsd:element name="AFM_dms_Melder" ma:index="22" nillable="true" ma:displayName="Melder" ma:internalName="AFM_dms_Melder" ma:readOnly="false">
      <xsd:simpleType>
        <xsd:restriction base="dms:Text"/>
      </xsd:simpleType>
    </xsd:element>
    <xsd:element name="AFM_dms_SoortBericht" ma:index="23" nillable="true" ma:displayName="Soort bericht" ma:internalName="AFM_dms_SoortBericht" ma:readOnly="false">
      <xsd:simpleType>
        <xsd:restriction base="dms:Text"/>
      </xsd:simpleType>
    </xsd:element>
    <xsd:element name="AFM_dms_ZaaktypeTaxHTField0" ma:index="24" nillable="true" ma:displayName="AFM_dms_Zaaktype_0" ma:hidden="true" ma:internalName="AFM_dms_ZaaktypeTaxHTField0" ma:readOnly="false">
      <xsd:simpleType>
        <xsd:restriction base="dms:Note"/>
      </xsd:simpleType>
    </xsd:element>
    <xsd:element name="AFM_dms_Authorization" ma:index="25" nillable="true" ma:displayName="Authorization" ma:hidden="true" ma:internalName="AFM_dms_Authorization" ma:readOnly="false">
      <xsd:simpleType>
        <xsd:restriction base="dms:Text"/>
      </xsd:simpleType>
    </xsd:element>
    <xsd:element name="AFM_dms_Resultaat" ma:index="26" nillable="true" ma:displayName="Resultaat" ma:internalName="AFM_dms_Resultaat" ma:readOnly="false">
      <xsd:simpleType>
        <xsd:restriction base="dms:Text"/>
      </xsd:simpleType>
    </xsd:element>
    <xsd:element name="AFM_dms_DocumenttypeTaxHTField0" ma:index="28" nillable="true" ma:taxonomy="true" ma:internalName="AFM_dms_DocumenttypeTaxHTField0" ma:taxonomyFieldName="AFM_dms_Documenttype" ma:displayName="Documenttype" ma:readOnly="false" ma:fieldId="{d5a86c8b-6ea9-4e9d-86ec-2ef63014f564}" ma:sspId="aa2fb73e-e83a-44df-bc25-39628a106fd3" ma:termSetId="ddbd6d10-e3b1-454b-85ca-cbc13037ef4b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e8d0f44fb3804c52bd24bc545b2f2e67" ma:index="29" nillable="true" ma:taxonomy="true" ma:internalName="e8d0f44fb3804c52bd24bc545b2f2e67" ma:taxonomyFieldName="AFM_dms_Zaaktype" ma:displayName="Zaaktype" ma:readOnly="false" ma:fieldId="{e8d0f44f-b380-4c52-bd24-bc545b2f2e67}" ma:sspId="aa2fb73e-e83a-44df-bc25-39628a106fd3" ma:termSetId="a543a553-767d-4eaa-88d1-444b203f0c5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origineleBestandsnaam" ma:index="30" nillable="true" ma:displayName="Originele bestandsnaam" ma:internalName="AFM_dms_origineleBestandsnaam" ma:readOnly="false">
      <xsd:simpleType>
        <xsd:restriction base="dms:Text"/>
      </xsd:simpleType>
    </xsd:element>
    <xsd:element name="AFM_dms_RetentietermijnTaxHTField0" ma:index="31" nillable="true" ma:taxonomy="true" ma:internalName="AFM_dms_RetentietermijnTaxHTField0" ma:taxonomyFieldName="AFM_dms_Retentietermijn" ma:displayName="Retentietermijn" ma:readOnly="false" ma:fieldId="{6cfc6ed6-8921-41d4-8513-419a979b39ac}" ma:sspId="aa2fb73e-e83a-44df-bc25-39628a106fd3" ma:termSetId="542d2480-3123-4c09-88a6-151b2d4c607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AFM_dms_Vernietigingsjaar" ma:index="35" nillable="true" ma:displayName="Vernietigingsjaar" ma:decimals="0" ma:internalName="AFM_dms_Vernietigingsjaar" ma:readOnly="false" ma:percentage="FALSE">
      <xsd:simpleType>
        <xsd:restriction base="dms:Number">
          <xsd:maxInclusive value="2050"/>
          <xsd:minInclusive value="1970"/>
        </xsd:restriction>
      </xsd:simpleType>
    </xsd:element>
    <xsd:element name="AFM_dms_Grondslag" ma:index="36" nillable="true" ma:displayName="Grondslag" ma:internalName="AFM_dms_Grondslag" ma:readOnly="false">
      <xsd:simpleType>
        <xsd:restriction base="dms:Text"/>
      </xsd:simpleType>
    </xsd:element>
    <xsd:element name="AFM_dms_Beschrijving_grondslag" ma:index="37" nillable="true" ma:displayName="Beschrijving Grondslag" ma:internalName="AFM_dms_Beschrijving_grondslag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f4fe37-e138-4444-ac39-a91a26058e7e" elementFormDefault="qualified">
    <xsd:import namespace="http://schemas.microsoft.com/office/2006/documentManagement/types"/>
    <xsd:import namespace="http://schemas.microsoft.com/office/infopath/2007/PartnerControls"/>
    <xsd:element name="TaxCatchAll" ma:index="32" nillable="true" ma:displayName="Taxonomy Catch All Column" ma:hidden="true" ma:list="{277d4bee-1e6c-4d04-a5f9-80cf83680855}" ma:internalName="TaxCatchAll" ma:showField="CatchAllData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33" nillable="true" ma:displayName="Taxonomy Catch All Column1" ma:hidden="true" ma:list="{277d4bee-1e6c-4d04-a5f9-80cf83680855}" ma:internalName="TaxCatchAllLabel" ma:readOnly="true" ma:showField="CatchAllDataLabel" ma:web="bedada9c-9ff6-4a90-bed1-7f262f8682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8e3599-69d8-463b-8bf2-ff1d054f3b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3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3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4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4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43" nillable="true" ma:taxonomy="true" ma:internalName="lcf76f155ced4ddcb4097134ff3c332f" ma:taxonomyFieldName="MediaServiceImageTags" ma:displayName="Afbeeldingtags" ma:readOnly="false" ma:fieldId="{5cf76f15-5ced-4ddc-b409-7134ff3c332f}" ma:taxonomyMulti="true" ma:sspId="aa2fb73e-e83a-44df-bc25-39628a106f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5fe4e853-3417-48a7-a9b2-767e16cca7ad">MAR17MELD-955777008-80998</_dlc_DocId>
    <_dlc_DocIdUrl xmlns="5fe4e853-3417-48a7-a9b2-767e16cca7ad">
      <Url>https://afmap.sharepoint.com/sites/afmdms_mar17meldingen/_layouts/15/DocIdRedir.aspx?ID=MAR17MELD-955777008-80998</Url>
      <Description>MAR17MELD-955777008-80998</Description>
    </_dlc_DocIdUrl>
    <TaxCatchAll xmlns="1af4fe37-e138-4444-ac39-a91a26058e7e">
      <Value>4</Value>
      <Value>3</Value>
    </TaxCatchAll>
    <lcf76f155ced4ddcb4097134ff3c332f xmlns="0c8e3599-69d8-463b-8bf2-ff1d054f3b5f">
      <Terms xmlns="http://schemas.microsoft.com/office/infopath/2007/PartnerControls"/>
    </lcf76f155ced4ddcb4097134ff3c332f>
    <AFM_dms_DatumEnTijdstipOntvangst xmlns="bedada9c-9ff6-4a90-bed1-7f262f8682ad" xsi:nil="true"/>
    <AFM_dms_RetentietermijnTaxHTField0 xmlns="bedada9c-9ff6-4a90-bed1-7f262f8682ad">
      <Terms xmlns="http://schemas.microsoft.com/office/infopath/2007/PartnerControls"/>
    </AFM_dms_RetentietermijnTaxHTField0>
    <AFM_dms_Zaaknummer xmlns="bedada9c-9ff6-4a90-bed1-7f262f8682ad">C2505-08978</AFM_dms_Zaaknummer>
    <AFM_dms_ZaakEinddatum xmlns="bedada9c-9ff6-4a90-bed1-7f262f8682ad" xsi:nil="true"/>
    <AFM_dms_NaamRelatie xmlns="bedada9c-9ff6-4a90-bed1-7f262f8682ad">RELX Plc</AFM_dms_NaamRelatie>
    <AFM_dms_Kanaal xmlns="bedada9c-9ff6-4a90-bed1-7f262f8682ad" xsi:nil="true"/>
    <AFM_dms_SoortBericht xmlns="bedada9c-9ff6-4a90-bed1-7f262f8682ad" xsi:nil="true"/>
    <AFM_dms_Resultaat xmlns="bedada9c-9ff6-4a90-bed1-7f262f8682ad" xsi:nil="true"/>
    <AFM_dms_MeldingId xmlns="bedada9c-9ff6-4a90-bed1-7f262f8682ad" xsi:nil="true"/>
    <AFM_dms_TitelPersbericht xmlns="bedada9c-9ff6-4a90-bed1-7f262f8682ad" xsi:nil="true"/>
    <AFM_dms_Relatienummer xmlns="bedada9c-9ff6-4a90-bed1-7f262f8682ad" xsi:nil="true"/>
    <AFM_dms_Beschrijving_grondslag xmlns="bedada9c-9ff6-4a90-bed1-7f262f8682ad" xsi:nil="true"/>
    <_dlc_DocIdPersistId xmlns="5fe4e853-3417-48a7-a9b2-767e16cca7ad" xsi:nil="true"/>
    <AFM_dms_Vernietigingsjaar xmlns="bedada9c-9ff6-4a90-bed1-7f262f8682ad" xsi:nil="true"/>
    <e8d0f44fb3804c52bd24bc545b2f2e67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EUIOVW</TermName>
          <TermId xmlns="http://schemas.microsoft.com/office/infopath/2007/PartnerControls">bd452f78-56ac-4048-8ad6-d473d26cf365</TermId>
        </TermInfo>
      </Terms>
    </e8d0f44fb3804c52bd24bc545b2f2e67>
    <AFM_dms_Behandelaar xmlns="bedada9c-9ff6-4a90-bed1-7f262f8682ad" xsi:nil="true"/>
    <AFM_dms_ZaaktypeTaxHTField0 xmlns="bedada9c-9ff6-4a90-bed1-7f262f8682ad" xsi:nil="true"/>
    <AFM_dms_Authorization xmlns="bedada9c-9ff6-4a90-bed1-7f262f8682ad" xsi:nil="true"/>
    <AFM_dms_DocumenttypeTaxHTField0 xmlns="bedada9c-9ff6-4a90-bed1-7f262f8682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Persbericht inkomend</TermName>
          <TermId xmlns="http://schemas.microsoft.com/office/infopath/2007/PartnerControls">29ae2195-941d-4ea3-be1c-3d43a11ff799</TermId>
        </TermInfo>
      </Terms>
    </AFM_dms_DocumenttypeTaxHTField0>
    <AFM_dms_PublicatieTijdstip xmlns="bedada9c-9ff6-4a90-bed1-7f262f8682ad" xsi:nil="true"/>
    <AFM_dms_origineleBestandsnaam xmlns="bedada9c-9ff6-4a90-bed1-7f262f8682ad">Buyback 2025.05.01.docx</AFM_dms_origineleBestandsnaam>
    <AFM_dms_Grondslag xmlns="bedada9c-9ff6-4a90-bed1-7f262f8682ad" xsi:nil="true"/>
    <AFM_dms_Melder xmlns="bedada9c-9ff6-4a90-bed1-7f262f8682ad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SharedContentType xmlns="Microsoft.SharePoint.Taxonomy.ContentTypeSync" SourceId="aa2fb73e-e83a-44df-bc25-39628a106fd3" ContentTypeId="0x010100D67FB3C8B9F44C9FB801D5E99C4AEC9B" PreviousValue="false"/>
</file>

<file path=customXml/itemProps1.xml><?xml version="1.0" encoding="utf-8"?>
<ds:datastoreItem xmlns:ds="http://schemas.openxmlformats.org/officeDocument/2006/customXml" ds:itemID="{4E6776A2-9B7E-4771-9584-135455ABCE75}"/>
</file>

<file path=customXml/itemProps2.xml><?xml version="1.0" encoding="utf-8"?>
<ds:datastoreItem xmlns:ds="http://schemas.openxmlformats.org/officeDocument/2006/customXml" ds:itemID="{D0688E71-C4AD-4438-A675-5083AE85AAA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6B1DCE5-A62C-4357-AC2C-C1FA10BBB9C7}">
  <ds:schemaRefs>
    <ds:schemaRef ds:uri="http://schemas.microsoft.com/office/2006/metadata/properties"/>
    <ds:schemaRef ds:uri="http://schemas.microsoft.com/office/infopath/2007/PartnerControls"/>
    <ds:schemaRef ds:uri="2dee1928-e90f-4e72-a1fb-0cdd402ef7fe"/>
    <ds:schemaRef ds:uri="c352c094-9485-4296-9455-a9295578a11e"/>
    <ds:schemaRef ds:uri="http://schemas.microsoft.com/sharepoint/v3"/>
  </ds:schemaRefs>
</ds:datastoreItem>
</file>

<file path=customXml/itemProps4.xml><?xml version="1.0" encoding="utf-8"?>
<ds:datastoreItem xmlns:ds="http://schemas.openxmlformats.org/officeDocument/2006/customXml" ds:itemID="{1578D455-929F-4E86-9C2E-A52B6F2AF8E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2C3C399-AE73-4080-BDB5-3B0CAC6BD4FA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A2ADD7BF-36E4-4CE1-8861-683CD2F3797B}"/>
</file>

<file path=docProps/app.xml><?xml version="1.0" encoding="utf-8"?>
<Properties xmlns="http://schemas.openxmlformats.org/officeDocument/2006/extended-properties" xmlns:vt="http://schemas.openxmlformats.org/officeDocument/2006/docPropsVTypes">
  <Template>Blank_A4_Portrait</Template>
  <TotalTime>17</TotalTime>
  <Pages>14</Pages>
  <Words>4641</Words>
  <Characters>26454</Characters>
  <Application>Microsoft Office Word</Application>
  <DocSecurity>0</DocSecurity>
  <Lines>220</Lines>
  <Paragraphs>62</Paragraphs>
  <ScaleCrop>false</ScaleCrop>
  <Company>Freshfields Bruckhaus Deringer</Company>
  <LinksUpToDate>false</LinksUpToDate>
  <CharactersWithSpaces>31033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Incoming notification</dc:title>
  <dc:subject/>
  <dc:creator>KULARATNAM, Aathmika</dc:creator>
  <cp:keywords/>
  <cp:lastModifiedBy>Merali, Nimah (REHQ-LON)</cp:lastModifiedBy>
  <cp:revision>24</cp:revision>
  <cp:lastPrinted>2016-11-21T15:24:00Z</cp:lastPrinted>
  <dcterms:created xsi:type="dcterms:W3CDTF">2022-11-02T16:23:00Z</dcterms:created>
  <dcterms:modified xsi:type="dcterms:W3CDTF">2025-05-01T16:02:00Z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d">
    <vt:lpwstr>LON01A45305785</vt:lpwstr>
  </property>
  <property fmtid="{D5CDD505-2E9C-101B-9397-08002B2CF9AE}" pid="3" name="docVersion">
    <vt:lpwstr>4</vt:lpwstr>
  </property>
  <property fmtid="{D5CDD505-2E9C-101B-9397-08002B2CF9AE}" pid="4" name="docCliMat">
    <vt:lpwstr>102868-0003</vt:lpwstr>
  </property>
  <property fmtid="{D5CDD505-2E9C-101B-9397-08002B2CF9AE}" pid="5" name="docIncludeVersion">
    <vt:lpwstr>true</vt:lpwstr>
  </property>
  <property fmtid="{D5CDD505-2E9C-101B-9397-08002B2CF9AE}" pid="6" name="docIncludeCliMat">
    <vt:lpwstr>true</vt:lpwstr>
  </property>
  <property fmtid="{D5CDD505-2E9C-101B-9397-08002B2CF9AE}" pid="7" name="_NewReviewCycle">
    <vt:lpwstr/>
  </property>
  <property fmtid="{D5CDD505-2E9C-101B-9397-08002B2CF9AE}" pid="8" name="ContentTypeId">
    <vt:lpwstr>0x010100D67FB3C8B9F44C9FB801D5E99C4AEC9B008B32F997535F40B0A20F4493835B16FA00B6AFA36744523C48BBF919E941DFB204</vt:lpwstr>
  </property>
  <property fmtid="{D5CDD505-2E9C-101B-9397-08002B2CF9AE}" pid="9" name="Order">
    <vt:r8>12657000</vt:r8>
  </property>
  <property fmtid="{D5CDD505-2E9C-101B-9397-08002B2CF9AE}" pid="10" name="_dlc_DocIdItemGuid">
    <vt:lpwstr>7bc4d505-964b-42c6-9e28-97fba54e094e</vt:lpwstr>
  </property>
  <property fmtid="{D5CDD505-2E9C-101B-9397-08002B2CF9AE}" pid="11" name="MediaServiceImageTags">
    <vt:lpwstr/>
  </property>
  <property fmtid="{D5CDD505-2E9C-101B-9397-08002B2CF9AE}" pid="12" name="MSIP_Label_549ac42a-3eb4-4074-b885-aea26bd6241e_Enabled">
    <vt:lpwstr>true</vt:lpwstr>
  </property>
  <property fmtid="{D5CDD505-2E9C-101B-9397-08002B2CF9AE}" pid="13" name="MSIP_Label_549ac42a-3eb4-4074-b885-aea26bd6241e_SetDate">
    <vt:lpwstr>2024-12-31T13:32:13Z</vt:lpwstr>
  </property>
  <property fmtid="{D5CDD505-2E9C-101B-9397-08002B2CF9AE}" pid="14" name="MSIP_Label_549ac42a-3eb4-4074-b885-aea26bd6241e_Method">
    <vt:lpwstr>Standard</vt:lpwstr>
  </property>
  <property fmtid="{D5CDD505-2E9C-101B-9397-08002B2CF9AE}" pid="15" name="MSIP_Label_549ac42a-3eb4-4074-b885-aea26bd6241e_Name">
    <vt:lpwstr>General Business</vt:lpwstr>
  </property>
  <property fmtid="{D5CDD505-2E9C-101B-9397-08002B2CF9AE}" pid="16" name="MSIP_Label_549ac42a-3eb4-4074-b885-aea26bd6241e_SiteId">
    <vt:lpwstr>9274ee3f-9425-4109-a27f-9fb15c10675d</vt:lpwstr>
  </property>
  <property fmtid="{D5CDD505-2E9C-101B-9397-08002B2CF9AE}" pid="17" name="MSIP_Label_549ac42a-3eb4-4074-b885-aea26bd6241e_ActionId">
    <vt:lpwstr>ec52ed94-0f0a-44b3-8f8e-ce2d81abaaad</vt:lpwstr>
  </property>
  <property fmtid="{D5CDD505-2E9C-101B-9397-08002B2CF9AE}" pid="18" name="MSIP_Label_549ac42a-3eb4-4074-b885-aea26bd6241e_ContentBits">
    <vt:lpwstr>0</vt:lpwstr>
  </property>
  <property fmtid="{D5CDD505-2E9C-101B-9397-08002B2CF9AE}" pid="19" name="AFM_dms_Retentietermijn">
    <vt:lpwstr/>
  </property>
  <property fmtid="{D5CDD505-2E9C-101B-9397-08002B2CF9AE}" pid="20" name="AFM_dms_Documenttype">
    <vt:lpwstr>4;#Persbericht inkomend|29ae2195-941d-4ea3-be1c-3d43a11ff799</vt:lpwstr>
  </property>
  <property fmtid="{D5CDD505-2E9C-101B-9397-08002B2CF9AE}" pid="21" name="AFM_dms_Zaaktype">
    <vt:lpwstr>3;#EUIOVW|bd452f78-56ac-4048-8ad6-d473d26cf365</vt:lpwstr>
  </property>
</Properties>
</file>