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B0D76F1" w:rsidR="00D647F7" w:rsidRPr="00A50F83" w:rsidRDefault="004F7FB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13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61297F6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5D6C0F" w:rsidRPr="005D6C0F">
        <w:rPr>
          <w:sz w:val="22"/>
          <w:szCs w:val="22"/>
          <w:lang w:val="en-US"/>
        </w:rPr>
        <w:t>215,830</w:t>
      </w:r>
      <w:r w:rsidR="005D6C0F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434028" w:rsidRPr="00434028">
        <w:rPr>
          <w:sz w:val="22"/>
          <w:szCs w:val="22"/>
          <w:lang w:val="en-US"/>
        </w:rPr>
        <w:t>37,866,746</w:t>
      </w:r>
      <w:r w:rsidR="00434028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434028" w:rsidRPr="00434028">
        <w:rPr>
          <w:sz w:val="22"/>
          <w:szCs w:val="22"/>
          <w:lang w:val="en-US"/>
        </w:rPr>
        <w:t>1,843,880,000</w:t>
      </w:r>
      <w:r w:rsidR="00434028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434028" w:rsidRPr="00434028">
        <w:rPr>
          <w:sz w:val="22"/>
          <w:szCs w:val="22"/>
          <w:lang w:val="en-US"/>
        </w:rPr>
        <w:t>18,259,076</w:t>
      </w:r>
      <w:r w:rsidR="00434028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556C47C" w:rsidR="003E0113" w:rsidRPr="00A50F83" w:rsidRDefault="004F7FB0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13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31D8E17" w:rsidR="003E0113" w:rsidRPr="00232623" w:rsidRDefault="005D6C0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D6C0F">
              <w:rPr>
                <w:rFonts w:ascii="Arial" w:hAnsi="Arial" w:cs="Arial"/>
                <w:sz w:val="22"/>
                <w:szCs w:val="22"/>
                <w:lang w:val="en"/>
              </w:rPr>
              <w:t>215,830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2D053B59" w:rsidR="00673B0A" w:rsidRPr="00232623" w:rsidRDefault="007B187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B1870">
              <w:rPr>
                <w:rFonts w:ascii="Arial" w:hAnsi="Arial" w:cs="Arial"/>
                <w:sz w:val="22"/>
                <w:szCs w:val="22"/>
                <w:lang w:val="en"/>
              </w:rPr>
              <w:t>3948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633F19E7" w:rsidR="00673B0A" w:rsidRPr="00232623" w:rsidRDefault="00FB7BD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B7BD8">
              <w:rPr>
                <w:rFonts w:ascii="Arial" w:hAnsi="Arial" w:cs="Arial"/>
                <w:sz w:val="22"/>
                <w:szCs w:val="22"/>
                <w:lang w:val="en"/>
              </w:rPr>
              <w:t>3902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F8D0615" w:rsidR="003E0113" w:rsidRPr="00232623" w:rsidRDefault="00FB7BD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B7BD8">
              <w:rPr>
                <w:rFonts w:ascii="Arial" w:hAnsi="Arial" w:cs="Arial"/>
                <w:sz w:val="22"/>
                <w:szCs w:val="22"/>
                <w:lang w:val="en"/>
              </w:rPr>
              <w:t>3927.9417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FB7BD8" w:rsidRPr="00FB7BD8" w14:paraId="51109EE1" w14:textId="77777777" w:rsidTr="00FB7BD8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66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59D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62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6DE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BF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18F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</w:p>
        </w:tc>
      </w:tr>
      <w:tr w:rsidR="00FB7BD8" w:rsidRPr="00FB7BD8" w14:paraId="5F969EA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C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6D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92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3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0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E7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MA8XApTcu-00</w:t>
            </w:r>
          </w:p>
        </w:tc>
      </w:tr>
      <w:tr w:rsidR="00FB7BD8" w:rsidRPr="00FB7BD8" w14:paraId="7CF9175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83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8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15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84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C3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A8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MA8XAprhR-00</w:t>
            </w:r>
          </w:p>
        </w:tc>
      </w:tr>
      <w:tr w:rsidR="00FB7BD8" w:rsidRPr="00FB7BD8" w14:paraId="0BAD6B1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4F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76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CA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15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B0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63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MA8XAprhN-00</w:t>
            </w:r>
          </w:p>
        </w:tc>
      </w:tr>
      <w:tr w:rsidR="00FB7BD8" w:rsidRPr="00FB7BD8" w14:paraId="52D932D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74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0A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85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05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CB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39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MA8XAprhK-00</w:t>
            </w:r>
          </w:p>
        </w:tc>
      </w:tr>
      <w:tr w:rsidR="00FB7BD8" w:rsidRPr="00FB7BD8" w14:paraId="1F331C0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73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0B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EF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11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91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68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MA8XAqDUI-00</w:t>
            </w:r>
          </w:p>
        </w:tc>
      </w:tr>
      <w:tr w:rsidR="00FB7BD8" w:rsidRPr="00FB7BD8" w14:paraId="4404C3C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A8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21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B2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19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B1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0C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MA8XAqDUG-00</w:t>
            </w:r>
          </w:p>
        </w:tc>
      </w:tr>
      <w:tr w:rsidR="00FB7BD8" w:rsidRPr="00FB7BD8" w14:paraId="2E44B07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23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46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E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07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5B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88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MA8XAqN6Q-00</w:t>
            </w:r>
          </w:p>
        </w:tc>
      </w:tr>
      <w:tr w:rsidR="00FB7BD8" w:rsidRPr="00FB7BD8" w14:paraId="45FC557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F6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AA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0E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7EB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86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65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MA8XAqN6M-00</w:t>
            </w:r>
          </w:p>
        </w:tc>
      </w:tr>
      <w:tr w:rsidR="00FB7BD8" w:rsidRPr="00FB7BD8" w14:paraId="250C706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F2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60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03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53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1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9B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MA8XAqN6I-00</w:t>
            </w:r>
          </w:p>
        </w:tc>
      </w:tr>
      <w:tr w:rsidR="00FB7BD8" w:rsidRPr="00FB7BD8" w14:paraId="2E160E0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1D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82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20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48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0F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6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MA8XAqN6F-00</w:t>
            </w:r>
          </w:p>
        </w:tc>
      </w:tr>
      <w:tr w:rsidR="00FB7BD8" w:rsidRPr="00FB7BD8" w14:paraId="148ADEA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0C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6B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F2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4F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9F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AD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MA8XAqN6C-00</w:t>
            </w:r>
          </w:p>
        </w:tc>
      </w:tr>
      <w:tr w:rsidR="00FB7BD8" w:rsidRPr="00FB7BD8" w14:paraId="2405FE5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87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52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04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2B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94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22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MA8XAqWcM-00</w:t>
            </w:r>
          </w:p>
        </w:tc>
      </w:tr>
      <w:tr w:rsidR="00FB7BD8" w:rsidRPr="00FB7BD8" w14:paraId="72B3A90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98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26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37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A1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82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1B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MA8XAqkw6-00</w:t>
            </w:r>
          </w:p>
        </w:tc>
      </w:tr>
      <w:tr w:rsidR="00FB7BD8" w:rsidRPr="00FB7BD8" w14:paraId="72B2109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82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A1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9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83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82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B3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MA8XAqkw3-00</w:t>
            </w:r>
          </w:p>
        </w:tc>
      </w:tr>
      <w:tr w:rsidR="00FB7BD8" w:rsidRPr="00FB7BD8" w14:paraId="303D876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2A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FD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8B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A3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D1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37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MA8XAqkw0-00</w:t>
            </w:r>
          </w:p>
        </w:tc>
      </w:tr>
      <w:tr w:rsidR="00FB7BD8" w:rsidRPr="00FB7BD8" w14:paraId="5D48F8E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19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25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B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66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3B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CA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MA8XAql36-00</w:t>
            </w:r>
          </w:p>
        </w:tc>
      </w:tr>
      <w:tr w:rsidR="00FB7BD8" w:rsidRPr="00FB7BD8" w14:paraId="7E77CA4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F8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2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53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E6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AF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25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MA8XAqpzc-00</w:t>
            </w:r>
          </w:p>
        </w:tc>
      </w:tr>
      <w:tr w:rsidR="00FB7BD8" w:rsidRPr="00FB7BD8" w14:paraId="6D38AD9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D5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AC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03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38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53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4D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MA8XAqwxO-00</w:t>
            </w:r>
          </w:p>
        </w:tc>
      </w:tr>
      <w:tr w:rsidR="00FB7BD8" w:rsidRPr="00FB7BD8" w14:paraId="437A209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1A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48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0D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1B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C7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C2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MA8XAqwxM-00</w:t>
            </w:r>
          </w:p>
        </w:tc>
      </w:tr>
      <w:tr w:rsidR="00FB7BD8" w:rsidRPr="00FB7BD8" w14:paraId="37784AF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9A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13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C2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AA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44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C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MA8XAr9lB-00</w:t>
            </w:r>
          </w:p>
        </w:tc>
      </w:tr>
      <w:tr w:rsidR="00FB7BD8" w:rsidRPr="00FB7BD8" w14:paraId="435C832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10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09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21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A5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72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11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MA8XArJG9-00</w:t>
            </w:r>
          </w:p>
        </w:tc>
      </w:tr>
      <w:tr w:rsidR="00FB7BD8" w:rsidRPr="00FB7BD8" w14:paraId="4651CDB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42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AC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18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0B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EA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A2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MA8XArJG6-00</w:t>
            </w:r>
          </w:p>
        </w:tc>
      </w:tr>
      <w:tr w:rsidR="00FB7BD8" w:rsidRPr="00FB7BD8" w14:paraId="0368507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76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2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67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17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E9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85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MA8XArJG4-00</w:t>
            </w:r>
          </w:p>
        </w:tc>
      </w:tr>
      <w:tr w:rsidR="00FB7BD8" w:rsidRPr="00FB7BD8" w14:paraId="2C0B692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B3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55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F0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A2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A0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3F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MA8XArPO7-00</w:t>
            </w:r>
          </w:p>
        </w:tc>
      </w:tr>
      <w:tr w:rsidR="00FB7BD8" w:rsidRPr="00FB7BD8" w14:paraId="192B0E5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E9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D3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71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7C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54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EC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MA8XArP3H-00</w:t>
            </w:r>
          </w:p>
        </w:tc>
      </w:tr>
      <w:tr w:rsidR="00FB7BD8" w:rsidRPr="00FB7BD8" w14:paraId="37413AC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9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30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DE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9A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85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E1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MA8XArP3E-00</w:t>
            </w:r>
          </w:p>
        </w:tc>
      </w:tr>
      <w:tr w:rsidR="00FB7BD8" w:rsidRPr="00FB7BD8" w14:paraId="681EA6B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57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40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52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DD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DB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33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MA8XAs1vb-00</w:t>
            </w:r>
          </w:p>
        </w:tc>
      </w:tr>
      <w:tr w:rsidR="00FB7BD8" w:rsidRPr="00FB7BD8" w14:paraId="6F0F2CF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3C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BDC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16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B7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B1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8B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MA8XAsMa3-00</w:t>
            </w:r>
          </w:p>
        </w:tc>
      </w:tr>
      <w:tr w:rsidR="00FB7BD8" w:rsidRPr="00FB7BD8" w14:paraId="77AC7FD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3F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77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B3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63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9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81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MA8XAsMZE-00</w:t>
            </w:r>
          </w:p>
        </w:tc>
      </w:tr>
      <w:tr w:rsidR="00FB7BD8" w:rsidRPr="00FB7BD8" w14:paraId="4CA01D8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42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A1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09:17:24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98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03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B1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04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MA8XAsbHg-00</w:t>
            </w:r>
          </w:p>
        </w:tc>
      </w:tr>
      <w:tr w:rsidR="00FB7BD8" w:rsidRPr="00FB7BD8" w14:paraId="59D3EE3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7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8F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38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9E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71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1C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MA8XAso37-00</w:t>
            </w:r>
          </w:p>
        </w:tc>
      </w:tr>
      <w:tr w:rsidR="00FB7BD8" w:rsidRPr="00FB7BD8" w14:paraId="77F777A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2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B4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98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3F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A0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68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MA8XAsz8d-00</w:t>
            </w:r>
          </w:p>
        </w:tc>
      </w:tr>
      <w:tr w:rsidR="00FB7BD8" w:rsidRPr="00FB7BD8" w14:paraId="66D334C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9A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FA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8B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C2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9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90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MA8XAtGPu-00</w:t>
            </w:r>
          </w:p>
        </w:tc>
      </w:tr>
      <w:tr w:rsidR="00FB7BD8" w:rsidRPr="00FB7BD8" w14:paraId="23179E2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05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29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6B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A5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F6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61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MA8XAtdIP-00</w:t>
            </w:r>
          </w:p>
        </w:tc>
      </w:tr>
      <w:tr w:rsidR="00FB7BD8" w:rsidRPr="00FB7BD8" w14:paraId="799D778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34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56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F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27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1A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16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MA8XAttbQ-00</w:t>
            </w:r>
          </w:p>
        </w:tc>
      </w:tr>
      <w:tr w:rsidR="00FB7BD8" w:rsidRPr="00FB7BD8" w14:paraId="4C6D19A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41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3C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8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BC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1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F9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MA8XAttbO-00</w:t>
            </w:r>
          </w:p>
        </w:tc>
      </w:tr>
      <w:tr w:rsidR="00FB7BD8" w:rsidRPr="00FB7BD8" w14:paraId="5AE1A40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7A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A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45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89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F9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0C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MA8XAttbN-00</w:t>
            </w:r>
          </w:p>
        </w:tc>
      </w:tr>
      <w:tr w:rsidR="00FB7BD8" w:rsidRPr="00FB7BD8" w14:paraId="154F41B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F1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1F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47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CD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9F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BB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MA8XAu52U-00</w:t>
            </w:r>
          </w:p>
        </w:tc>
      </w:tr>
      <w:tr w:rsidR="00FB7BD8" w:rsidRPr="00FB7BD8" w14:paraId="57C1BFE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3A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D5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4E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24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5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7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MA8XAuPZG-00</w:t>
            </w:r>
          </w:p>
        </w:tc>
      </w:tr>
      <w:tr w:rsidR="00FB7BD8" w:rsidRPr="00FB7BD8" w14:paraId="114113D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F9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1B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AA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6E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01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C0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MA8XAugBu-00</w:t>
            </w:r>
          </w:p>
        </w:tc>
      </w:tr>
      <w:tr w:rsidR="00FB7BD8" w:rsidRPr="00FB7BD8" w14:paraId="4B4FBA1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DA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61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38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D7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66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9A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MA8XAugBr-00</w:t>
            </w:r>
          </w:p>
        </w:tc>
      </w:tr>
      <w:tr w:rsidR="00FB7BD8" w:rsidRPr="00FB7BD8" w14:paraId="61E6F81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16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75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14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09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95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F6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MA8XAvHFh-00</w:t>
            </w:r>
          </w:p>
        </w:tc>
      </w:tr>
      <w:tr w:rsidR="00FB7BD8" w:rsidRPr="00FB7BD8" w14:paraId="076882C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61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48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4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8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82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13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MA8XAvHFe-00</w:t>
            </w:r>
          </w:p>
        </w:tc>
      </w:tr>
      <w:tr w:rsidR="00FB7BD8" w:rsidRPr="00FB7BD8" w14:paraId="0083090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8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61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7A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32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87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15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MA8XAvHFK-00</w:t>
            </w:r>
          </w:p>
        </w:tc>
      </w:tr>
      <w:tr w:rsidR="00FB7BD8" w:rsidRPr="00FB7BD8" w14:paraId="746D21F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1E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9C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15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B3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F7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0C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MA8XAvHFH-00</w:t>
            </w:r>
          </w:p>
        </w:tc>
      </w:tr>
      <w:tr w:rsidR="00FB7BD8" w:rsidRPr="00FB7BD8" w14:paraId="6A76D1B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17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40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C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15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7D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75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MA8XAvHBk-00</w:t>
            </w:r>
          </w:p>
        </w:tc>
      </w:tr>
      <w:tr w:rsidR="00FB7BD8" w:rsidRPr="00FB7BD8" w14:paraId="454D354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F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86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11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9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05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49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MA8XAvHBh-00</w:t>
            </w:r>
          </w:p>
        </w:tc>
      </w:tr>
      <w:tr w:rsidR="00FB7BD8" w:rsidRPr="00FB7BD8" w14:paraId="46CEC53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61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0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32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37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5B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FA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MA8XAwamN-00</w:t>
            </w:r>
          </w:p>
        </w:tc>
      </w:tr>
      <w:tr w:rsidR="00FB7BD8" w:rsidRPr="00FB7BD8" w14:paraId="05259BC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01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98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4C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D7F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8C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2B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MA8XAwamK-00</w:t>
            </w:r>
          </w:p>
        </w:tc>
      </w:tr>
      <w:tr w:rsidR="00FB7BD8" w:rsidRPr="00FB7BD8" w14:paraId="36F949F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46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D6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F2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DF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58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57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MA8XAwak6-00</w:t>
            </w:r>
          </w:p>
        </w:tc>
      </w:tr>
      <w:tr w:rsidR="00FB7BD8" w:rsidRPr="00FB7BD8" w14:paraId="60A655E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CD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6D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AA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55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92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A4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MA8XAwak3-00</w:t>
            </w:r>
          </w:p>
        </w:tc>
      </w:tr>
      <w:tr w:rsidR="00FB7BD8" w:rsidRPr="00FB7BD8" w14:paraId="29AB7DD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7D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1D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AA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29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01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17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MA8XAy34m-00</w:t>
            </w:r>
          </w:p>
        </w:tc>
      </w:tr>
      <w:tr w:rsidR="00FB7BD8" w:rsidRPr="00FB7BD8" w14:paraId="054B7F4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AB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0C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48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62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6B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A3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MA8XAy7NT-00</w:t>
            </w:r>
          </w:p>
        </w:tc>
      </w:tr>
      <w:tr w:rsidR="00FB7BD8" w:rsidRPr="00FB7BD8" w14:paraId="533E787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43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D8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5D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73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6F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8F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MA8XAy9bw-00</w:t>
            </w:r>
          </w:p>
        </w:tc>
      </w:tr>
      <w:tr w:rsidR="00FB7BD8" w:rsidRPr="00FB7BD8" w14:paraId="373D6A7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09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1F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D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ED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12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3A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MA8XAy9bs-00</w:t>
            </w:r>
          </w:p>
        </w:tc>
      </w:tr>
      <w:tr w:rsidR="00FB7BD8" w:rsidRPr="00FB7BD8" w14:paraId="4809465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23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A3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A0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26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9E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AF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MA8XAy9bp-00</w:t>
            </w:r>
          </w:p>
        </w:tc>
      </w:tr>
      <w:tr w:rsidR="00FB7BD8" w:rsidRPr="00FB7BD8" w14:paraId="410FBFC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53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B1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59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77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15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64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MA8XAzb0f-00</w:t>
            </w:r>
          </w:p>
        </w:tc>
      </w:tr>
      <w:tr w:rsidR="00FB7BD8" w:rsidRPr="00FB7BD8" w14:paraId="21BF46B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BB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2D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BE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15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06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33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MA8XAzb0c-00</w:t>
            </w:r>
          </w:p>
        </w:tc>
      </w:tr>
      <w:tr w:rsidR="00FB7BD8" w:rsidRPr="00FB7BD8" w14:paraId="76865D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44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40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DE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21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F3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20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MA8XAzb0Z-00</w:t>
            </w:r>
          </w:p>
        </w:tc>
      </w:tr>
      <w:tr w:rsidR="00FB7BD8" w:rsidRPr="00FB7BD8" w14:paraId="1FE20BC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C1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7A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29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F5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A6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F9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MA8XAzb0W-00</w:t>
            </w:r>
          </w:p>
        </w:tc>
      </w:tr>
      <w:tr w:rsidR="00FB7BD8" w:rsidRPr="00FB7BD8" w14:paraId="078FEC7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57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BE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72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46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DD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A6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MA8XB06bv-00</w:t>
            </w:r>
          </w:p>
        </w:tc>
      </w:tr>
      <w:tr w:rsidR="00FB7BD8" w:rsidRPr="00FB7BD8" w14:paraId="1868926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1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00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6B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9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0E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CA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MA8XB06br-00</w:t>
            </w:r>
          </w:p>
        </w:tc>
      </w:tr>
      <w:tr w:rsidR="00FB7BD8" w:rsidRPr="00FB7BD8" w14:paraId="3BADC6B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80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47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28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2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55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40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MA8XB06bo-00</w:t>
            </w:r>
          </w:p>
        </w:tc>
      </w:tr>
      <w:tr w:rsidR="00FB7BD8" w:rsidRPr="00FB7BD8" w14:paraId="3AE7A5A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25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B8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AE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99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47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20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MA8XB06bk-00</w:t>
            </w:r>
          </w:p>
        </w:tc>
      </w:tr>
      <w:tr w:rsidR="00FB7BD8" w:rsidRPr="00FB7BD8" w14:paraId="382F845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67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0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36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75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48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23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MA8XB06bj-00</w:t>
            </w:r>
          </w:p>
        </w:tc>
      </w:tr>
      <w:tr w:rsidR="00FB7BD8" w:rsidRPr="00FB7BD8" w14:paraId="39AB66D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BA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E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67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BD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D1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F1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MA8XB06bh-00</w:t>
            </w:r>
          </w:p>
        </w:tc>
      </w:tr>
      <w:tr w:rsidR="00FB7BD8" w:rsidRPr="00FB7BD8" w14:paraId="3843654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80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CC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D6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2B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43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08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MA8XB1KiB-00</w:t>
            </w:r>
          </w:p>
        </w:tc>
      </w:tr>
      <w:tr w:rsidR="00FB7BD8" w:rsidRPr="00FB7BD8" w14:paraId="7020A2C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21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2B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F1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C5B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52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F8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MA8XB1Ki1-00</w:t>
            </w:r>
          </w:p>
        </w:tc>
      </w:tr>
      <w:tr w:rsidR="00FB7BD8" w:rsidRPr="00FB7BD8" w14:paraId="7548BC9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89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57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54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53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22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25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MA8XB1Khx-00</w:t>
            </w:r>
          </w:p>
        </w:tc>
      </w:tr>
      <w:tr w:rsidR="00FB7BD8" w:rsidRPr="00FB7BD8" w14:paraId="16B3955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8C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77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BA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6A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14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CC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MA8XB1Kht-00</w:t>
            </w:r>
          </w:p>
        </w:tc>
      </w:tr>
      <w:tr w:rsidR="00FB7BD8" w:rsidRPr="00FB7BD8" w14:paraId="3633CFD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AC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13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5B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BA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14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A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MA8XB1Khs-00</w:t>
            </w:r>
          </w:p>
        </w:tc>
      </w:tr>
      <w:tr w:rsidR="00FB7BD8" w:rsidRPr="00FB7BD8" w14:paraId="3208A1C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4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74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84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5A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AD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6E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MA8XB1Khr-00</w:t>
            </w:r>
          </w:p>
        </w:tc>
      </w:tr>
      <w:tr w:rsidR="00FB7BD8" w:rsidRPr="00FB7BD8" w14:paraId="3E2CF36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4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3C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59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F2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71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4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MA8XB2vrP-00</w:t>
            </w:r>
          </w:p>
        </w:tc>
      </w:tr>
      <w:tr w:rsidR="00FB7BD8" w:rsidRPr="00FB7BD8" w14:paraId="78948CD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FB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85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09:59:42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8B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4B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E3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7F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MA8XB3Fcw-00</w:t>
            </w:r>
          </w:p>
        </w:tc>
      </w:tr>
      <w:tr w:rsidR="00FB7BD8" w:rsidRPr="00FB7BD8" w14:paraId="718C8A2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ED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D6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09:59:42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77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93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EC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2E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MA8XB3Fct-00</w:t>
            </w:r>
          </w:p>
        </w:tc>
      </w:tr>
      <w:tr w:rsidR="00FB7BD8" w:rsidRPr="00FB7BD8" w14:paraId="1771511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A6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B7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09:59:42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D9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12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D6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6B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MA8XB3Fcq-00</w:t>
            </w:r>
          </w:p>
        </w:tc>
      </w:tr>
      <w:tr w:rsidR="00FB7BD8" w:rsidRPr="00FB7BD8" w14:paraId="4C0CCEB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AF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0E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C6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3B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C9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29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MA8XB4aAh-00</w:t>
            </w:r>
          </w:p>
        </w:tc>
      </w:tr>
      <w:tr w:rsidR="00FB7BD8" w:rsidRPr="00FB7BD8" w14:paraId="42B238F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49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F3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10:11:26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B3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D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AD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E6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MA8XB6Ceh-00</w:t>
            </w:r>
          </w:p>
        </w:tc>
      </w:tr>
      <w:tr w:rsidR="00FB7BD8" w:rsidRPr="00FB7BD8" w14:paraId="2A76E18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5B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60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10:11:26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8D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A8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A6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A8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MA8XB6Cee-00</w:t>
            </w:r>
          </w:p>
        </w:tc>
      </w:tr>
      <w:tr w:rsidR="00FB7BD8" w:rsidRPr="00FB7BD8" w14:paraId="133BAA4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1A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F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10:11:26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26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82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82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05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MA8XB6CeZ-00</w:t>
            </w:r>
          </w:p>
        </w:tc>
      </w:tr>
      <w:tr w:rsidR="00FB7BD8" w:rsidRPr="00FB7BD8" w14:paraId="5493A7D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5F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DE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10:11:26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6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9A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33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65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MA8XB6CeV-00</w:t>
            </w:r>
          </w:p>
        </w:tc>
      </w:tr>
      <w:tr w:rsidR="00FB7BD8" w:rsidRPr="00FB7BD8" w14:paraId="1FF30B6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95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C4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10:11:26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0F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C2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9F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6E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MA8XB6CeT-00</w:t>
            </w:r>
          </w:p>
        </w:tc>
      </w:tr>
      <w:tr w:rsidR="00FB7BD8" w:rsidRPr="00FB7BD8" w14:paraId="50E8052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6E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B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10:15:21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23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5B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3A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6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MA8XB7Bo6-00</w:t>
            </w:r>
          </w:p>
        </w:tc>
      </w:tr>
      <w:tr w:rsidR="00FB7BD8" w:rsidRPr="00FB7BD8" w14:paraId="580315B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9D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E7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8E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12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2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13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MA8XB8TAM-00</w:t>
            </w:r>
          </w:p>
        </w:tc>
      </w:tr>
      <w:tr w:rsidR="00FB7BD8" w:rsidRPr="00FB7BD8" w14:paraId="756A620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93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BD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D5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71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95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8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MA8XB8TAK-00</w:t>
            </w:r>
          </w:p>
        </w:tc>
      </w:tr>
      <w:tr w:rsidR="00FB7BD8" w:rsidRPr="00FB7BD8" w14:paraId="78FC0F6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09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54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7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0A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6A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E5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MA8XB8YvK-00</w:t>
            </w:r>
          </w:p>
        </w:tc>
      </w:tr>
      <w:tr w:rsidR="00FB7BD8" w:rsidRPr="00FB7BD8" w14:paraId="4E6D480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D4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91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A8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50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65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CE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MA8XB8YvG-00</w:t>
            </w:r>
          </w:p>
        </w:tc>
      </w:tr>
      <w:tr w:rsidR="00FB7BD8" w:rsidRPr="00FB7BD8" w14:paraId="5CB45F0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1D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57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87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37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10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77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MA8XB8YvC-00</w:t>
            </w:r>
          </w:p>
        </w:tc>
      </w:tr>
      <w:tr w:rsidR="00FB7BD8" w:rsidRPr="00FB7BD8" w14:paraId="299BB86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73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2E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55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91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32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8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MA8XB8Yv9-00</w:t>
            </w:r>
          </w:p>
        </w:tc>
      </w:tr>
      <w:tr w:rsidR="00FB7BD8" w:rsidRPr="00FB7BD8" w14:paraId="61E0B26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09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C1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3E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56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28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31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MA8XB8Yv5-00</w:t>
            </w:r>
          </w:p>
        </w:tc>
      </w:tr>
      <w:tr w:rsidR="00FB7BD8" w:rsidRPr="00FB7BD8" w14:paraId="0330AB9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49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6D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96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4A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21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03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MA8XB8lGo-00</w:t>
            </w:r>
          </w:p>
        </w:tc>
      </w:tr>
      <w:tr w:rsidR="00FB7BD8" w:rsidRPr="00FB7BD8" w14:paraId="30A7D03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72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B1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7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15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E2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26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MA8XB8lGl-00</w:t>
            </w:r>
          </w:p>
        </w:tc>
      </w:tr>
      <w:tr w:rsidR="00FB7BD8" w:rsidRPr="00FB7BD8" w14:paraId="47DBFC5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E1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6B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A2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A9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3E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17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MA8XB8nPv-00</w:t>
            </w:r>
          </w:p>
        </w:tc>
      </w:tr>
      <w:tr w:rsidR="00FB7BD8" w:rsidRPr="00FB7BD8" w14:paraId="37CEF78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0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88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0C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18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5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B0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MA8XB8nPs-00</w:t>
            </w:r>
          </w:p>
        </w:tc>
      </w:tr>
      <w:tr w:rsidR="00FB7BD8" w:rsidRPr="00FB7BD8" w14:paraId="59C1BA0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55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15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A3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21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2E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28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MA8XB8rcS-00</w:t>
            </w:r>
          </w:p>
        </w:tc>
      </w:tr>
      <w:tr w:rsidR="00FB7BD8" w:rsidRPr="00FB7BD8" w14:paraId="33ADBF1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F7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B8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7C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67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F5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47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MA8XB9XtG-00</w:t>
            </w:r>
          </w:p>
        </w:tc>
      </w:tr>
      <w:tr w:rsidR="00FB7BD8" w:rsidRPr="00FB7BD8" w14:paraId="6360101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D4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23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87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DB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5E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74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MA8XBAdss-00</w:t>
            </w:r>
          </w:p>
        </w:tc>
      </w:tr>
      <w:tr w:rsidR="00FB7BD8" w:rsidRPr="00FB7BD8" w14:paraId="197C1F4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50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A7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F3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FB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BA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51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MA8XBAdso-00</w:t>
            </w:r>
          </w:p>
        </w:tc>
      </w:tr>
      <w:tr w:rsidR="00FB7BD8" w:rsidRPr="00FB7BD8" w14:paraId="45F9DF0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B4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2D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63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CD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77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EC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MA8XBAdsn-00</w:t>
            </w:r>
          </w:p>
        </w:tc>
      </w:tr>
      <w:tr w:rsidR="00FB7BD8" w:rsidRPr="00FB7BD8" w14:paraId="4199004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8B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2F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2E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C0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9B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3FB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MA8XBAomB-00</w:t>
            </w:r>
          </w:p>
        </w:tc>
      </w:tr>
      <w:tr w:rsidR="00FB7BD8" w:rsidRPr="00FB7BD8" w14:paraId="352523B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ED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40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EF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AE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20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96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MA8XBAom9-00</w:t>
            </w:r>
          </w:p>
        </w:tc>
      </w:tr>
      <w:tr w:rsidR="00FB7BD8" w:rsidRPr="00FB7BD8" w14:paraId="4062318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22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04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52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02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B4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CD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MA8XBB45d-00</w:t>
            </w:r>
          </w:p>
        </w:tc>
      </w:tr>
      <w:tr w:rsidR="00FB7BD8" w:rsidRPr="00FB7BD8" w14:paraId="214EEAC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F3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94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B2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18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A8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75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MA8XBB45Z-00</w:t>
            </w:r>
          </w:p>
        </w:tc>
      </w:tr>
      <w:tr w:rsidR="00FB7BD8" w:rsidRPr="00FB7BD8" w14:paraId="2E84F8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9A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22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96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AC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4E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B6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MA8XBB45U-00</w:t>
            </w:r>
          </w:p>
        </w:tc>
      </w:tr>
      <w:tr w:rsidR="00FB7BD8" w:rsidRPr="00FB7BD8" w14:paraId="6AD9D58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FA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F3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FE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B4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A6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89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MA8XBB45R-00</w:t>
            </w:r>
          </w:p>
        </w:tc>
      </w:tr>
      <w:tr w:rsidR="00FB7BD8" w:rsidRPr="00FB7BD8" w14:paraId="2B01A7E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D1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F2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01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A0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AF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2B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MA8XBBNHl-00</w:t>
            </w:r>
          </w:p>
        </w:tc>
      </w:tr>
      <w:tr w:rsidR="00FB7BD8" w:rsidRPr="00FB7BD8" w14:paraId="100AFF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5A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9E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54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AF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9B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7B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MA8XBBNHi-00</w:t>
            </w:r>
          </w:p>
        </w:tc>
      </w:tr>
      <w:tr w:rsidR="00FB7BD8" w:rsidRPr="00FB7BD8" w14:paraId="22DA697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66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C7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10:32:10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F4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48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0B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53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MA8XBBQIA-00</w:t>
            </w:r>
          </w:p>
        </w:tc>
      </w:tr>
      <w:tr w:rsidR="00FB7BD8" w:rsidRPr="00FB7BD8" w14:paraId="3D94755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D2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A4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10:34:15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82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47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DE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A1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MA8XBBwmR-00</w:t>
            </w:r>
          </w:p>
        </w:tc>
      </w:tr>
      <w:tr w:rsidR="00FB7BD8" w:rsidRPr="00FB7BD8" w14:paraId="46E6BDB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2A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BF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2F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D4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8B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D4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MA8XBDGvC-00</w:t>
            </w:r>
          </w:p>
        </w:tc>
      </w:tr>
      <w:tr w:rsidR="00FB7BD8" w:rsidRPr="00FB7BD8" w14:paraId="78E4015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26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9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09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08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32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22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MA8XBDGv9-00</w:t>
            </w:r>
          </w:p>
        </w:tc>
      </w:tr>
      <w:tr w:rsidR="00FB7BD8" w:rsidRPr="00FB7BD8" w14:paraId="0940C3A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8C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5D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76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11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4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EE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MA8XBDGv6-00</w:t>
            </w:r>
          </w:p>
        </w:tc>
      </w:tr>
      <w:tr w:rsidR="00FB7BD8" w:rsidRPr="00FB7BD8" w14:paraId="761EA5D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1D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8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BD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24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BC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7E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MA8XBDGv2-00</w:t>
            </w:r>
          </w:p>
        </w:tc>
      </w:tr>
      <w:tr w:rsidR="00FB7BD8" w:rsidRPr="00FB7BD8" w14:paraId="5D94DAF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53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C4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79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DE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9D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75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MA8XBDGv0-00</w:t>
            </w:r>
          </w:p>
        </w:tc>
      </w:tr>
      <w:tr w:rsidR="00FB7BD8" w:rsidRPr="00FB7BD8" w14:paraId="2629FD2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AA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5A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10:45:33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CA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1D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18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01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MA8XBEnFW-00</w:t>
            </w:r>
          </w:p>
        </w:tc>
      </w:tr>
      <w:tr w:rsidR="00FB7BD8" w:rsidRPr="00FB7BD8" w14:paraId="7B52DAD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6C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C4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10:46:10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6D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29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36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26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MA8XBEwxo-00</w:t>
            </w:r>
          </w:p>
        </w:tc>
      </w:tr>
      <w:tr w:rsidR="00FB7BD8" w:rsidRPr="00FB7BD8" w14:paraId="1E32247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37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48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10:46:43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94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DC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11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2A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MA8XBF5Qq-02</w:t>
            </w:r>
          </w:p>
        </w:tc>
      </w:tr>
      <w:tr w:rsidR="00FB7BD8" w:rsidRPr="00FB7BD8" w14:paraId="3BAF549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87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08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10:46:43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11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AD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9B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77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MA8XBF5Qq-00</w:t>
            </w:r>
          </w:p>
        </w:tc>
      </w:tr>
      <w:tr w:rsidR="00FB7BD8" w:rsidRPr="00FB7BD8" w14:paraId="47B448D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6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D0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10:46:43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0C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36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BA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2C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MA8XBF5Qn-00</w:t>
            </w:r>
          </w:p>
        </w:tc>
      </w:tr>
      <w:tr w:rsidR="00FB7BD8" w:rsidRPr="00FB7BD8" w14:paraId="37976E9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2F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9C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10:50:48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F9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F0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85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F5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MA8XBG73p-00</w:t>
            </w:r>
          </w:p>
        </w:tc>
      </w:tr>
      <w:tr w:rsidR="00FB7BD8" w:rsidRPr="00FB7BD8" w14:paraId="4FE14F8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BB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D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15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C9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7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C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MA8XBHL9A-00</w:t>
            </w:r>
          </w:p>
        </w:tc>
      </w:tr>
      <w:tr w:rsidR="00FB7BD8" w:rsidRPr="00FB7BD8" w14:paraId="79D2BDC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A1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C3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B6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DF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B4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D5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MA8XBHL96-00</w:t>
            </w:r>
          </w:p>
        </w:tc>
      </w:tr>
      <w:tr w:rsidR="00FB7BD8" w:rsidRPr="00FB7BD8" w14:paraId="485CBAC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67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65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A9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DB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E1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65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MA8XBHL93-00</w:t>
            </w:r>
          </w:p>
        </w:tc>
      </w:tr>
      <w:tr w:rsidR="00FB7BD8" w:rsidRPr="00FB7BD8" w14:paraId="442E56E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63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95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79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CC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B5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0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MA8XBHLXA-00</w:t>
            </w:r>
          </w:p>
        </w:tc>
      </w:tr>
      <w:tr w:rsidR="00FB7BD8" w:rsidRPr="00FB7BD8" w14:paraId="499CC4A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F9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69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166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B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CE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38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MA8XBI8RA-00</w:t>
            </w:r>
          </w:p>
        </w:tc>
      </w:tr>
      <w:tr w:rsidR="00FB7BD8" w:rsidRPr="00FB7BD8" w14:paraId="282098A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43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C6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E3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44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76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C1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MA8XBIYg6-00</w:t>
            </w:r>
          </w:p>
        </w:tc>
      </w:tr>
      <w:tr w:rsidR="00FB7BD8" w:rsidRPr="00FB7BD8" w14:paraId="491236C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91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0D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CF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8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77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6A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MA8XBIYg3-00</w:t>
            </w:r>
          </w:p>
        </w:tc>
      </w:tr>
      <w:tr w:rsidR="00FB7BD8" w:rsidRPr="00FB7BD8" w14:paraId="2417D05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C3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34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F7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92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8F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2A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MA8XBK3mg-00</w:t>
            </w:r>
          </w:p>
        </w:tc>
      </w:tr>
      <w:tr w:rsidR="00FB7BD8" w:rsidRPr="00FB7BD8" w14:paraId="5BC5E20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56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BA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D1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38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F8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0E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MA8XBK3md-00</w:t>
            </w:r>
          </w:p>
        </w:tc>
      </w:tr>
      <w:tr w:rsidR="00FB7BD8" w:rsidRPr="00FB7BD8" w14:paraId="26C976A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EB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B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4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A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AF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E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MA8XBK3mZ-00</w:t>
            </w:r>
          </w:p>
        </w:tc>
      </w:tr>
      <w:tr w:rsidR="00FB7BD8" w:rsidRPr="00FB7BD8" w14:paraId="7CC167A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DF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9F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90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73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0F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8D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MA8XBK3mV-00</w:t>
            </w:r>
          </w:p>
        </w:tc>
      </w:tr>
      <w:tr w:rsidR="00FB7BD8" w:rsidRPr="00FB7BD8" w14:paraId="0028A78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78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3E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DE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A8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57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FB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MA8XBK3mS-00</w:t>
            </w:r>
          </w:p>
        </w:tc>
      </w:tr>
      <w:tr w:rsidR="00FB7BD8" w:rsidRPr="00FB7BD8" w14:paraId="32A8778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87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F4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68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98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4C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22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MA8XBK3mP-00</w:t>
            </w:r>
          </w:p>
        </w:tc>
      </w:tr>
      <w:tr w:rsidR="00FB7BD8" w:rsidRPr="00FB7BD8" w14:paraId="07CAF8E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EC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73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B0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B3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2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6A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MA8XBL4KO-00</w:t>
            </w:r>
          </w:p>
        </w:tc>
      </w:tr>
      <w:tr w:rsidR="00FB7BD8" w:rsidRPr="00FB7BD8" w14:paraId="22BAC90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9A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44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DE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F8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C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31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MA8XBL4KJ-00</w:t>
            </w:r>
          </w:p>
        </w:tc>
      </w:tr>
      <w:tr w:rsidR="00FB7BD8" w:rsidRPr="00FB7BD8" w14:paraId="01E4D9E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CF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97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56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C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BA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D4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MA8XBL4KG-00</w:t>
            </w:r>
          </w:p>
        </w:tc>
      </w:tr>
      <w:tr w:rsidR="00FB7BD8" w:rsidRPr="00FB7BD8" w14:paraId="5E1E242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40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DB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EE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D7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3C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A2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MA8XBL4KC-00</w:t>
            </w:r>
          </w:p>
        </w:tc>
      </w:tr>
      <w:tr w:rsidR="00FB7BD8" w:rsidRPr="00FB7BD8" w14:paraId="01E06CA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C5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87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B9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12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8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4B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MA8XBL4K2-00</w:t>
            </w:r>
          </w:p>
        </w:tc>
      </w:tr>
      <w:tr w:rsidR="00FB7BD8" w:rsidRPr="00FB7BD8" w14:paraId="6B8DC56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23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ED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0D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A5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45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0B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MA8XBL4Jy-00</w:t>
            </w:r>
          </w:p>
        </w:tc>
      </w:tr>
      <w:tr w:rsidR="00FB7BD8" w:rsidRPr="00FB7BD8" w14:paraId="2B20404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03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67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2B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5C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F7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28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MA8XBL4Jv-00</w:t>
            </w:r>
          </w:p>
        </w:tc>
      </w:tr>
      <w:tr w:rsidR="00FB7BD8" w:rsidRPr="00FB7BD8" w14:paraId="5BB8A79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7C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31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A9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D0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6F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AC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MA8XBL4Jr-00</w:t>
            </w:r>
          </w:p>
        </w:tc>
      </w:tr>
      <w:tr w:rsidR="00FB7BD8" w:rsidRPr="00FB7BD8" w14:paraId="0BBC12A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1C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5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02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72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F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2A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MA8XBL4Jp-00</w:t>
            </w:r>
          </w:p>
        </w:tc>
      </w:tr>
      <w:tr w:rsidR="00FB7BD8" w:rsidRPr="00FB7BD8" w14:paraId="1EA2774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DB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06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11:16:58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74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C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38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36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MA8XBMhh7-00</w:t>
            </w:r>
          </w:p>
        </w:tc>
      </w:tr>
      <w:tr w:rsidR="00FB7BD8" w:rsidRPr="00FB7BD8" w14:paraId="7182599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4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3A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F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1D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AA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C5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MA8XBMtqH-00</w:t>
            </w:r>
          </w:p>
        </w:tc>
      </w:tr>
      <w:tr w:rsidR="00FB7BD8" w:rsidRPr="00FB7BD8" w14:paraId="1302512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CC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56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7B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96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BC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CB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MA8XBMtqE-00</w:t>
            </w:r>
          </w:p>
        </w:tc>
      </w:tr>
      <w:tr w:rsidR="00FB7BD8" w:rsidRPr="00FB7BD8" w14:paraId="6CF310E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55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3C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2C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86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6A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A8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MA8XBMtqD-00</w:t>
            </w:r>
          </w:p>
        </w:tc>
      </w:tr>
      <w:tr w:rsidR="00FB7BD8" w:rsidRPr="00FB7BD8" w14:paraId="63197DE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58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AB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DC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BC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C5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EC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MA8XBMtqB-00</w:t>
            </w:r>
          </w:p>
        </w:tc>
      </w:tr>
      <w:tr w:rsidR="00FB7BD8" w:rsidRPr="00FB7BD8" w14:paraId="27F9C6D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2C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C7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FF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D0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62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40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MA8XBMtqA-00</w:t>
            </w:r>
          </w:p>
        </w:tc>
      </w:tr>
      <w:tr w:rsidR="00FB7BD8" w:rsidRPr="00FB7BD8" w14:paraId="18922BB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8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CB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73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75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FB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CD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MA8XBMtpT-00</w:t>
            </w:r>
          </w:p>
        </w:tc>
      </w:tr>
      <w:tr w:rsidR="00FB7BD8" w:rsidRPr="00FB7BD8" w14:paraId="4308AA1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E5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91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6D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7C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14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65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MA8XBMtpP-00</w:t>
            </w:r>
          </w:p>
        </w:tc>
      </w:tr>
      <w:tr w:rsidR="00FB7BD8" w:rsidRPr="00FB7BD8" w14:paraId="4E6063E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40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48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F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6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E4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B5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MA8XBMtpM-00</w:t>
            </w:r>
          </w:p>
        </w:tc>
      </w:tr>
      <w:tr w:rsidR="00FB7BD8" w:rsidRPr="00FB7BD8" w14:paraId="16A5B62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F4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53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C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EE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1D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E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MA8XBMtpI-00</w:t>
            </w:r>
          </w:p>
        </w:tc>
      </w:tr>
      <w:tr w:rsidR="00FB7BD8" w:rsidRPr="00FB7BD8" w14:paraId="1E236D5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79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A9B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67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B6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2C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C0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MA8XBMtpE-00</w:t>
            </w:r>
          </w:p>
        </w:tc>
      </w:tr>
      <w:tr w:rsidR="00FB7BD8" w:rsidRPr="00FB7BD8" w14:paraId="21AFB1A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BB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66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4A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34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0A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82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MA8XBMtpB-00</w:t>
            </w:r>
          </w:p>
        </w:tc>
      </w:tr>
      <w:tr w:rsidR="00FB7BD8" w:rsidRPr="00FB7BD8" w14:paraId="54BAE17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53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9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04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0B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08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11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MA8XBMtp8-00</w:t>
            </w:r>
          </w:p>
        </w:tc>
      </w:tr>
      <w:tr w:rsidR="00FB7BD8" w:rsidRPr="00FB7BD8" w14:paraId="2B14C41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FE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3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85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44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8E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79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MA8XBN5pl-00</w:t>
            </w:r>
          </w:p>
        </w:tc>
      </w:tr>
      <w:tr w:rsidR="00FB7BD8" w:rsidRPr="00FB7BD8" w14:paraId="06A9F9A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7E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C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36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13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10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4D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MA8XBN5ph-00</w:t>
            </w:r>
          </w:p>
        </w:tc>
      </w:tr>
      <w:tr w:rsidR="00FB7BD8" w:rsidRPr="00FB7BD8" w14:paraId="5228A36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E1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FB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D1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93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FD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5D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MA8XBN5pd-00</w:t>
            </w:r>
          </w:p>
        </w:tc>
      </w:tr>
      <w:tr w:rsidR="00FB7BD8" w:rsidRPr="00FB7BD8" w14:paraId="253A921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28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6C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18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30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E3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0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MA8XBN5pb-00</w:t>
            </w:r>
          </w:p>
        </w:tc>
      </w:tr>
      <w:tr w:rsidR="00FB7BD8" w:rsidRPr="00FB7BD8" w14:paraId="585EFFF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64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1B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11:26:54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4B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65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A0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7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MA8XBPCkB-00</w:t>
            </w:r>
          </w:p>
        </w:tc>
      </w:tr>
      <w:tr w:rsidR="00FB7BD8" w:rsidRPr="00FB7BD8" w14:paraId="551B483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C9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EE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5C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1E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EA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83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MA8XBPEaL-00</w:t>
            </w:r>
          </w:p>
        </w:tc>
      </w:tr>
      <w:tr w:rsidR="00FB7BD8" w:rsidRPr="00FB7BD8" w14:paraId="5C5A006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E1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D0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DC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8A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84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E8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MA8XBPEaK-00</w:t>
            </w:r>
          </w:p>
        </w:tc>
      </w:tr>
      <w:tr w:rsidR="00FB7BD8" w:rsidRPr="00FB7BD8" w14:paraId="338C5B5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D2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C7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6C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99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C1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C9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MA8XBPOLR-00</w:t>
            </w:r>
          </w:p>
        </w:tc>
      </w:tr>
      <w:tr w:rsidR="00FB7BD8" w:rsidRPr="00FB7BD8" w14:paraId="26EB935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F1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72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1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F5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2B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BA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MA8XBPOLO-00</w:t>
            </w:r>
          </w:p>
        </w:tc>
      </w:tr>
      <w:tr w:rsidR="00FB7BD8" w:rsidRPr="00FB7BD8" w14:paraId="3CF4385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76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C2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04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6C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D2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19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MA8XBPOLL-00</w:t>
            </w:r>
          </w:p>
        </w:tc>
      </w:tr>
      <w:tr w:rsidR="00FB7BD8" w:rsidRPr="00FB7BD8" w14:paraId="1F2985A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34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DC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87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DB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FA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E4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MA8XBQGXq-00</w:t>
            </w:r>
          </w:p>
        </w:tc>
      </w:tr>
      <w:tr w:rsidR="00FB7BD8" w:rsidRPr="00FB7BD8" w14:paraId="45A80C3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90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D5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4D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4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5E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E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MA8XBQSY2-00</w:t>
            </w:r>
          </w:p>
        </w:tc>
      </w:tr>
      <w:tr w:rsidR="00FB7BD8" w:rsidRPr="00FB7BD8" w14:paraId="14BD946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89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11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B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4E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11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8A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MA8XBQSXy-00</w:t>
            </w:r>
          </w:p>
        </w:tc>
      </w:tr>
      <w:tr w:rsidR="00FB7BD8" w:rsidRPr="00FB7BD8" w14:paraId="1942DA6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D2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1A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5F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3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D2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FE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MA8XBQSXv-00</w:t>
            </w:r>
          </w:p>
        </w:tc>
      </w:tr>
      <w:tr w:rsidR="00FB7BD8" w:rsidRPr="00FB7BD8" w14:paraId="3836A9E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56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A9B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01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25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74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0C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MA8XBQSXs-00</w:t>
            </w:r>
          </w:p>
        </w:tc>
      </w:tr>
      <w:tr w:rsidR="00FB7BD8" w:rsidRPr="00FB7BD8" w14:paraId="2541135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A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D3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2D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96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66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86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MA8XBRAuL-00</w:t>
            </w:r>
          </w:p>
        </w:tc>
      </w:tr>
      <w:tr w:rsidR="00FB7BD8" w:rsidRPr="00FB7BD8" w14:paraId="602E97C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B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CF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CF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87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0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07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MA8XBRAtU-00</w:t>
            </w:r>
          </w:p>
        </w:tc>
      </w:tr>
      <w:tr w:rsidR="00FB7BD8" w:rsidRPr="00FB7BD8" w14:paraId="38EF217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FE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87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04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1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66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EB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MA8XBRAtQ-00</w:t>
            </w:r>
          </w:p>
        </w:tc>
      </w:tr>
      <w:tr w:rsidR="00FB7BD8" w:rsidRPr="00FB7BD8" w14:paraId="7FDD1C8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82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BE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D7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C3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4B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B2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MA8XBRAtM-00</w:t>
            </w:r>
          </w:p>
        </w:tc>
      </w:tr>
      <w:tr w:rsidR="00FB7BD8" w:rsidRPr="00FB7BD8" w14:paraId="371F166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63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59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51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33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99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59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MA8XBRAtI-00</w:t>
            </w:r>
          </w:p>
        </w:tc>
      </w:tr>
      <w:tr w:rsidR="00FB7BD8" w:rsidRPr="00FB7BD8" w14:paraId="24127B1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7C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9F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46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2A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27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20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MA8XBRAtF-00</w:t>
            </w:r>
          </w:p>
        </w:tc>
      </w:tr>
      <w:tr w:rsidR="00FB7BD8" w:rsidRPr="00FB7BD8" w14:paraId="077D1AC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6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4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29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4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3F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24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MA8XBRAtD-00</w:t>
            </w:r>
          </w:p>
        </w:tc>
      </w:tr>
      <w:tr w:rsidR="00FB7BD8" w:rsidRPr="00FB7BD8" w14:paraId="1F71904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D3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56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CA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6E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8B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DD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MA8XBTrO6-00</w:t>
            </w:r>
          </w:p>
        </w:tc>
      </w:tr>
      <w:tr w:rsidR="00FB7BD8" w:rsidRPr="00FB7BD8" w14:paraId="4759DA1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DB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F9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5E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B5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87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6E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MA8XBTrO3-00</w:t>
            </w:r>
          </w:p>
        </w:tc>
      </w:tr>
      <w:tr w:rsidR="00FB7BD8" w:rsidRPr="00FB7BD8" w14:paraId="72D135C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07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89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11:47:29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16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C5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E9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59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MA8XBUNri-00</w:t>
            </w:r>
          </w:p>
        </w:tc>
      </w:tr>
      <w:tr w:rsidR="00FB7BD8" w:rsidRPr="00FB7BD8" w14:paraId="789EA8E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EC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44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93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5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7B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AF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MA8XBUPyU-00</w:t>
            </w:r>
          </w:p>
        </w:tc>
      </w:tr>
      <w:tr w:rsidR="00FB7BD8" w:rsidRPr="00FB7BD8" w14:paraId="3149FDC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966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46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25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20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71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AB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MA8XBUPyR-00</w:t>
            </w:r>
          </w:p>
        </w:tc>
      </w:tr>
      <w:tr w:rsidR="00FB7BD8" w:rsidRPr="00FB7BD8" w14:paraId="36D6FFC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66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41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DB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3B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8B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C9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MA8XBUmdH-00</w:t>
            </w:r>
          </w:p>
        </w:tc>
      </w:tr>
      <w:tr w:rsidR="00FB7BD8" w:rsidRPr="00FB7BD8" w14:paraId="428EF8B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E1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F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18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F4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F5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E7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MA8XBUxYp-00</w:t>
            </w:r>
          </w:p>
        </w:tc>
      </w:tr>
      <w:tr w:rsidR="00FB7BD8" w:rsidRPr="00FB7BD8" w14:paraId="4656626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87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79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20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6A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87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CB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MA8XBUxYm-00</w:t>
            </w:r>
          </w:p>
        </w:tc>
      </w:tr>
      <w:tr w:rsidR="00FB7BD8" w:rsidRPr="00FB7BD8" w14:paraId="3216B41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0F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99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9A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3F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6F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61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MA8XBUxYi-00</w:t>
            </w:r>
          </w:p>
        </w:tc>
      </w:tr>
      <w:tr w:rsidR="00FB7BD8" w:rsidRPr="00FB7BD8" w14:paraId="088EABE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0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3C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0E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5C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C3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CE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MA8XBUxYf-00</w:t>
            </w:r>
          </w:p>
        </w:tc>
      </w:tr>
      <w:tr w:rsidR="00FB7BD8" w:rsidRPr="00FB7BD8" w14:paraId="23E6818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CD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1E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0D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AB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B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B1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MA8XBXeh5-00</w:t>
            </w:r>
          </w:p>
        </w:tc>
      </w:tr>
      <w:tr w:rsidR="00FB7BD8" w:rsidRPr="00FB7BD8" w14:paraId="252C51C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B1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B2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BE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A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5A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5A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MA8XBXxqc-00</w:t>
            </w:r>
          </w:p>
        </w:tc>
      </w:tr>
      <w:tr w:rsidR="00FB7BD8" w:rsidRPr="00FB7BD8" w14:paraId="7B43D8C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F0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0B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00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50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0A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D8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MA8XBXxqY-00</w:t>
            </w:r>
          </w:p>
        </w:tc>
      </w:tr>
      <w:tr w:rsidR="00FB7BD8" w:rsidRPr="00FB7BD8" w14:paraId="29FD570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A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E5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1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AD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D1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88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MA8XBXxqU-00</w:t>
            </w:r>
          </w:p>
        </w:tc>
      </w:tr>
      <w:tr w:rsidR="00FB7BD8" w:rsidRPr="00FB7BD8" w14:paraId="689493E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1E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6F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0D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8B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1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A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MA8XBXxqQ-00</w:t>
            </w:r>
          </w:p>
        </w:tc>
      </w:tr>
      <w:tr w:rsidR="00FB7BD8" w:rsidRPr="00FB7BD8" w14:paraId="158BEBB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B9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0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40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04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40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04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MA8XBXxqM-00</w:t>
            </w:r>
          </w:p>
        </w:tc>
      </w:tr>
      <w:tr w:rsidR="00FB7BD8" w:rsidRPr="00FB7BD8" w14:paraId="7729772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2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FC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30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FD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1D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70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MA8XBXxqJ-00</w:t>
            </w:r>
          </w:p>
        </w:tc>
      </w:tr>
      <w:tr w:rsidR="00FB7BD8" w:rsidRPr="00FB7BD8" w14:paraId="1FE3527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51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E4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BE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8B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E2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B1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MA8XBYRsw-00</w:t>
            </w:r>
          </w:p>
        </w:tc>
      </w:tr>
      <w:tr w:rsidR="00FB7BD8" w:rsidRPr="00FB7BD8" w14:paraId="60C4042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C3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32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E6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3E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2F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D3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MA8XBYRst-00</w:t>
            </w:r>
          </w:p>
        </w:tc>
      </w:tr>
      <w:tr w:rsidR="00FB7BD8" w:rsidRPr="00FB7BD8" w14:paraId="6097205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5D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8D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4D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1E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33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61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MA8XBYRsq-00</w:t>
            </w:r>
          </w:p>
        </w:tc>
      </w:tr>
      <w:tr w:rsidR="00FB7BD8" w:rsidRPr="00FB7BD8" w14:paraId="4EE4BFD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6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A7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A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FF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88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70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MA8XBaVgs-00</w:t>
            </w:r>
          </w:p>
        </w:tc>
      </w:tr>
      <w:tr w:rsidR="00FB7BD8" w:rsidRPr="00FB7BD8" w14:paraId="471F981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B8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84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C9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6C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5A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D1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MA8XBaVgo-00</w:t>
            </w:r>
          </w:p>
        </w:tc>
      </w:tr>
      <w:tr w:rsidR="00FB7BD8" w:rsidRPr="00FB7BD8" w14:paraId="1E96EF0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6C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F3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0B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33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49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AF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MA8XBaVgl-00</w:t>
            </w:r>
          </w:p>
        </w:tc>
      </w:tr>
      <w:tr w:rsidR="00FB7BD8" w:rsidRPr="00FB7BD8" w14:paraId="75B0124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3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A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41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02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A7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8F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MA8XBaVgj-00</w:t>
            </w:r>
          </w:p>
        </w:tc>
      </w:tr>
      <w:tr w:rsidR="00FB7BD8" w:rsidRPr="00FB7BD8" w14:paraId="61D82EF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A0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F6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12:15:28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A9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FD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F1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0F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MA8XBbQl8-00</w:t>
            </w:r>
          </w:p>
        </w:tc>
      </w:tr>
      <w:tr w:rsidR="00FB7BD8" w:rsidRPr="00FB7BD8" w14:paraId="704E0B5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8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4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AA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8B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72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86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MA8XBbine-00</w:t>
            </w:r>
          </w:p>
        </w:tc>
      </w:tr>
      <w:tr w:rsidR="00FB7BD8" w:rsidRPr="00FB7BD8" w14:paraId="56D665E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61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E5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BC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F9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46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3F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MA8XBbina-00</w:t>
            </w:r>
          </w:p>
        </w:tc>
      </w:tr>
      <w:tr w:rsidR="00FB7BD8" w:rsidRPr="00FB7BD8" w14:paraId="18BE817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E9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FF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68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50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2F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2D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MA8XBbinY-00</w:t>
            </w:r>
          </w:p>
        </w:tc>
      </w:tr>
      <w:tr w:rsidR="00FB7BD8" w:rsidRPr="00FB7BD8" w14:paraId="48F8319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1D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FF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12:18:46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0C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AC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A4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4F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MA8XBcGCh-00</w:t>
            </w:r>
          </w:p>
        </w:tc>
      </w:tr>
      <w:tr w:rsidR="00FB7BD8" w:rsidRPr="00FB7BD8" w14:paraId="7C34FAE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2F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83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12:18:46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8E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78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53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B3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MA8XBcGCe-00</w:t>
            </w:r>
          </w:p>
        </w:tc>
      </w:tr>
      <w:tr w:rsidR="00FB7BD8" w:rsidRPr="00FB7BD8" w14:paraId="3E8AF8F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BC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C2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5E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F7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93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1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MA8XBcnZn-00</w:t>
            </w:r>
          </w:p>
        </w:tc>
      </w:tr>
      <w:tr w:rsidR="00FB7BD8" w:rsidRPr="00FB7BD8" w14:paraId="7163684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C5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EC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A4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9A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1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22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MA8XBcnZj-00</w:t>
            </w:r>
          </w:p>
        </w:tc>
      </w:tr>
      <w:tr w:rsidR="00FB7BD8" w:rsidRPr="00FB7BD8" w14:paraId="53F3BCE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8C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89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A7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36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76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BF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MA8XBcnZf-00</w:t>
            </w:r>
          </w:p>
        </w:tc>
      </w:tr>
      <w:tr w:rsidR="00FB7BD8" w:rsidRPr="00FB7BD8" w14:paraId="0FBF6B3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EB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B7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0C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69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B2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E0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MA8XBcnZd-00</w:t>
            </w:r>
          </w:p>
        </w:tc>
      </w:tr>
      <w:tr w:rsidR="00FB7BD8" w:rsidRPr="00FB7BD8" w14:paraId="7D3910A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08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69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C2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1C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53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72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MA8XBcnl5-00</w:t>
            </w:r>
          </w:p>
        </w:tc>
      </w:tr>
      <w:tr w:rsidR="00FB7BD8" w:rsidRPr="00FB7BD8" w14:paraId="601196E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ED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0C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30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59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0D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33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MA8XBcnl1-00</w:t>
            </w:r>
          </w:p>
        </w:tc>
      </w:tr>
      <w:tr w:rsidR="00FB7BD8" w:rsidRPr="00FB7BD8" w14:paraId="1CC520E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F9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7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17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4E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99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46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MA8XBcnkx-00</w:t>
            </w:r>
          </w:p>
        </w:tc>
      </w:tr>
      <w:tr w:rsidR="00FB7BD8" w:rsidRPr="00FB7BD8" w14:paraId="62BE467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3C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1F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2E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6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31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CA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MA8XBcnku-00</w:t>
            </w:r>
          </w:p>
        </w:tc>
      </w:tr>
      <w:tr w:rsidR="00FB7BD8" w:rsidRPr="00FB7BD8" w14:paraId="7F54618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0E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C5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7C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A6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47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B1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MA8XBcnkq-00</w:t>
            </w:r>
          </w:p>
        </w:tc>
      </w:tr>
      <w:tr w:rsidR="00FB7BD8" w:rsidRPr="00FB7BD8" w14:paraId="001263E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47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35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CF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86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4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3E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MA8XBcnkn-00</w:t>
            </w:r>
          </w:p>
        </w:tc>
      </w:tr>
      <w:tr w:rsidR="00FB7BD8" w:rsidRPr="00FB7BD8" w14:paraId="2991930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E9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86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12:30:31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7F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9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68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8E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MA8XBfDZy-00</w:t>
            </w:r>
          </w:p>
        </w:tc>
      </w:tr>
      <w:tr w:rsidR="00FB7BD8" w:rsidRPr="00FB7BD8" w14:paraId="22D834B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C8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25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AD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5B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FC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3A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MA8XBfezr-00</w:t>
            </w:r>
          </w:p>
        </w:tc>
      </w:tr>
      <w:tr w:rsidR="00FB7BD8" w:rsidRPr="00FB7BD8" w14:paraId="342334B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42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A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6B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A4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E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DC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MA8XBfezo-00</w:t>
            </w:r>
          </w:p>
        </w:tc>
      </w:tr>
      <w:tr w:rsidR="00FB7BD8" w:rsidRPr="00FB7BD8" w14:paraId="65BDB67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D6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54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9C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20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99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09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MA8XBgMZJ-00</w:t>
            </w:r>
          </w:p>
        </w:tc>
      </w:tr>
      <w:tr w:rsidR="00FB7BD8" w:rsidRPr="00FB7BD8" w14:paraId="2732D7F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E8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93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B3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0D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C2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08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MA8XBgMZF-00</w:t>
            </w:r>
          </w:p>
        </w:tc>
      </w:tr>
      <w:tr w:rsidR="00FB7BD8" w:rsidRPr="00FB7BD8" w14:paraId="4514097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C7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DF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FD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41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C8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5F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MA8XBgMZC-00</w:t>
            </w:r>
          </w:p>
        </w:tc>
      </w:tr>
      <w:tr w:rsidR="00FB7BD8" w:rsidRPr="00FB7BD8" w14:paraId="01629B6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DB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38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05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72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38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F9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MA8XBgMZ9-00</w:t>
            </w:r>
          </w:p>
        </w:tc>
      </w:tr>
      <w:tr w:rsidR="00FB7BD8" w:rsidRPr="00FB7BD8" w14:paraId="35CA72D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AA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14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1E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F6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30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D3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MA8XBgNDH-00</w:t>
            </w:r>
          </w:p>
        </w:tc>
      </w:tr>
      <w:tr w:rsidR="00FB7BD8" w:rsidRPr="00FB7BD8" w14:paraId="353445B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94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9A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34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79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AE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8F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MA8XBgNDD-00</w:t>
            </w:r>
          </w:p>
        </w:tc>
      </w:tr>
      <w:tr w:rsidR="00FB7BD8" w:rsidRPr="00FB7BD8" w14:paraId="5648BB0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6C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57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19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2E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37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6F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MA8XBgNDA-00</w:t>
            </w:r>
          </w:p>
        </w:tc>
      </w:tr>
      <w:tr w:rsidR="00FB7BD8" w:rsidRPr="00FB7BD8" w14:paraId="1D6058B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A3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D7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07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E0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DA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B7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MA8XBi0JM-00</w:t>
            </w:r>
          </w:p>
        </w:tc>
      </w:tr>
      <w:tr w:rsidR="00FB7BD8" w:rsidRPr="00FB7BD8" w14:paraId="446E214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6E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4E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BF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04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99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23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MA8XBjUqg-00</w:t>
            </w:r>
          </w:p>
        </w:tc>
      </w:tr>
      <w:tr w:rsidR="00FB7BD8" w:rsidRPr="00FB7BD8" w14:paraId="39442D1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A6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8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12:47:51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43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E3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9C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16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MA8XBjaDU-00</w:t>
            </w:r>
          </w:p>
        </w:tc>
      </w:tr>
      <w:tr w:rsidR="00FB7BD8" w:rsidRPr="00FB7BD8" w14:paraId="2467206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4B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22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C8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C6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94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C4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MA8XBjsaH-00</w:t>
            </w:r>
          </w:p>
        </w:tc>
      </w:tr>
      <w:tr w:rsidR="00FB7BD8" w:rsidRPr="00FB7BD8" w14:paraId="59052B4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06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E8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15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8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08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0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MA8XBjsaE-00</w:t>
            </w:r>
          </w:p>
        </w:tc>
      </w:tr>
      <w:tr w:rsidR="00FB7BD8" w:rsidRPr="00FB7BD8" w14:paraId="223773E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6A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84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23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21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23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64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MA8XBjsaB-00</w:t>
            </w:r>
          </w:p>
        </w:tc>
      </w:tr>
      <w:tr w:rsidR="00FB7BD8" w:rsidRPr="00FB7BD8" w14:paraId="4227850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99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C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12:53:46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08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FB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9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54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MA8XBl4XZ-00</w:t>
            </w:r>
          </w:p>
        </w:tc>
      </w:tr>
      <w:tr w:rsidR="00FB7BD8" w:rsidRPr="00FB7BD8" w14:paraId="711EED1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A2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A5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12:54:19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F4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AE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E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6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MA8XBlD5A-00</w:t>
            </w:r>
          </w:p>
        </w:tc>
      </w:tr>
      <w:tr w:rsidR="00FB7BD8" w:rsidRPr="00FB7BD8" w14:paraId="2FEE59F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F0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29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B7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1A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D7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F4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MA8XBmGM5-00</w:t>
            </w:r>
          </w:p>
        </w:tc>
      </w:tr>
      <w:tr w:rsidR="00FB7BD8" w:rsidRPr="00FB7BD8" w14:paraId="3F3CBB1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89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C1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66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9D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59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F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MA8XBmIL4-00</w:t>
            </w:r>
          </w:p>
        </w:tc>
      </w:tr>
      <w:tr w:rsidR="00FB7BD8" w:rsidRPr="00FB7BD8" w14:paraId="627C3B0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71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47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FA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2A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D4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38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MA8XBmIL2-00</w:t>
            </w:r>
          </w:p>
        </w:tc>
      </w:tr>
      <w:tr w:rsidR="00FB7BD8" w:rsidRPr="00FB7BD8" w14:paraId="7A0CAC3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D3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A9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6F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7A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6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A8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MA8XBmLjx-00</w:t>
            </w:r>
          </w:p>
        </w:tc>
      </w:tr>
      <w:tr w:rsidR="00FB7BD8" w:rsidRPr="00FB7BD8" w14:paraId="1580EDB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E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F8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EA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A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F7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F4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MA8XBmLjI-00</w:t>
            </w:r>
          </w:p>
        </w:tc>
      </w:tr>
      <w:tr w:rsidR="00FB7BD8" w:rsidRPr="00FB7BD8" w14:paraId="5C190F5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0D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0B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4F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9B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A4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54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MA8XBmLjE-00</w:t>
            </w:r>
          </w:p>
        </w:tc>
      </w:tr>
      <w:tr w:rsidR="00FB7BD8" w:rsidRPr="00FB7BD8" w14:paraId="265413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0D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28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56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4B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88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F9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MA8XBmLjA-00</w:t>
            </w:r>
          </w:p>
        </w:tc>
      </w:tr>
      <w:tr w:rsidR="00FB7BD8" w:rsidRPr="00FB7BD8" w14:paraId="6ECE3FE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AC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F7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ED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9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96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95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MA8XBmLj6-00</w:t>
            </w:r>
          </w:p>
        </w:tc>
      </w:tr>
      <w:tr w:rsidR="00FB7BD8" w:rsidRPr="00FB7BD8" w14:paraId="2618396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B6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5D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F2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23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FE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BF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MA8XBmLj2-00</w:t>
            </w:r>
          </w:p>
        </w:tc>
      </w:tr>
      <w:tr w:rsidR="00FB7BD8" w:rsidRPr="00FB7BD8" w14:paraId="136C1D3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25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B8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FF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AC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C8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21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MA8XBmLiy-00</w:t>
            </w:r>
          </w:p>
        </w:tc>
      </w:tr>
      <w:tr w:rsidR="00FB7BD8" w:rsidRPr="00FB7BD8" w14:paraId="01B5956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7E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65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C2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B2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6B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50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MA8XBmLiv-00</w:t>
            </w:r>
          </w:p>
        </w:tc>
      </w:tr>
      <w:tr w:rsidR="00FB7BD8" w:rsidRPr="00FB7BD8" w14:paraId="1E81E9D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1A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61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E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6E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43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97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MA8XBmLkF-00</w:t>
            </w:r>
          </w:p>
        </w:tc>
      </w:tr>
      <w:tr w:rsidR="00FB7BD8" w:rsidRPr="00FB7BD8" w14:paraId="42E1720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68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21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EE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4E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4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64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MA8XBmLkA-00</w:t>
            </w:r>
          </w:p>
        </w:tc>
      </w:tr>
      <w:tr w:rsidR="00FB7BD8" w:rsidRPr="00FB7BD8" w14:paraId="37094A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4C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BD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8D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D8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A6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7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MA8XBnlX4-00</w:t>
            </w:r>
          </w:p>
        </w:tc>
      </w:tr>
      <w:tr w:rsidR="00FB7BD8" w:rsidRPr="00FB7BD8" w14:paraId="40F8D0D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B5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2E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B2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9E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FD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CB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MA8XBnlyT-00</w:t>
            </w:r>
          </w:p>
        </w:tc>
      </w:tr>
      <w:tr w:rsidR="00FB7BD8" w:rsidRPr="00FB7BD8" w14:paraId="0CE8B01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0E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91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55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E6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1C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AC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MA8XBoavc-00</w:t>
            </w:r>
          </w:p>
        </w:tc>
      </w:tr>
      <w:tr w:rsidR="00FB7BD8" w:rsidRPr="00FB7BD8" w14:paraId="14487ED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1B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7A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1E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24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13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53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MA8XBoavZ-00</w:t>
            </w:r>
          </w:p>
        </w:tc>
      </w:tr>
      <w:tr w:rsidR="00FB7BD8" w:rsidRPr="00FB7BD8" w14:paraId="508ED55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C3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F3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7F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3C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B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4A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MA8XBoavU-00</w:t>
            </w:r>
          </w:p>
        </w:tc>
      </w:tr>
      <w:tr w:rsidR="00FB7BD8" w:rsidRPr="00FB7BD8" w14:paraId="54F0841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DD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4C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9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0C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CF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82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MA8XBoavQ-00</w:t>
            </w:r>
          </w:p>
        </w:tc>
      </w:tr>
      <w:tr w:rsidR="00FB7BD8" w:rsidRPr="00FB7BD8" w14:paraId="38BE653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E9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04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C5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F3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83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29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MA8XBoavN-00</w:t>
            </w:r>
          </w:p>
        </w:tc>
      </w:tr>
      <w:tr w:rsidR="00FB7BD8" w:rsidRPr="00FB7BD8" w14:paraId="7C7D439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B5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F9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48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7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6B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9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MA8XBohFQ-00</w:t>
            </w:r>
          </w:p>
        </w:tc>
      </w:tr>
      <w:tr w:rsidR="00FB7BD8" w:rsidRPr="00FB7BD8" w14:paraId="3F12CDB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B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C8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A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1B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1F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C9B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MA8XBpPCi-00</w:t>
            </w:r>
          </w:p>
        </w:tc>
      </w:tr>
      <w:tr w:rsidR="00FB7BD8" w:rsidRPr="00FB7BD8" w14:paraId="1BA9428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10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C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E1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CE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EF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0C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MA8XBpPCe-00</w:t>
            </w:r>
          </w:p>
        </w:tc>
      </w:tr>
      <w:tr w:rsidR="00FB7BD8" w:rsidRPr="00FB7BD8" w14:paraId="41B4A1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3B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D9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B7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9D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E7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83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MA8XBpgVp-00</w:t>
            </w:r>
          </w:p>
        </w:tc>
      </w:tr>
      <w:tr w:rsidR="00FB7BD8" w:rsidRPr="00FB7BD8" w14:paraId="21ACE34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4F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3E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E9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C4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5C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22F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MA8XBpgVl-00</w:t>
            </w:r>
          </w:p>
        </w:tc>
      </w:tr>
      <w:tr w:rsidR="00FB7BD8" w:rsidRPr="00FB7BD8" w14:paraId="2AE5D56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05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E5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DC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00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B8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38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MA8XBpgVh-00</w:t>
            </w:r>
          </w:p>
        </w:tc>
      </w:tr>
      <w:tr w:rsidR="00FB7BD8" w:rsidRPr="00FB7BD8" w14:paraId="50A129A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20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2C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0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9D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68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21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MA8XBpgVd-00</w:t>
            </w:r>
          </w:p>
        </w:tc>
      </w:tr>
      <w:tr w:rsidR="00FB7BD8" w:rsidRPr="00FB7BD8" w14:paraId="38FA89B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AA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CD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35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FD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D2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08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MA8XBpgUg-00</w:t>
            </w:r>
          </w:p>
        </w:tc>
      </w:tr>
      <w:tr w:rsidR="00FB7BD8" w:rsidRPr="00FB7BD8" w14:paraId="36EEE8F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FC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AD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13:21:47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19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7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23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DF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MA8XBs7ha-00</w:t>
            </w:r>
          </w:p>
        </w:tc>
      </w:tr>
      <w:tr w:rsidR="00FB7BD8" w:rsidRPr="00FB7BD8" w14:paraId="5CEA41F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99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5C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13:21:47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7D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C0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AA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7C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MA8XBs7hX-00</w:t>
            </w:r>
          </w:p>
        </w:tc>
      </w:tr>
      <w:tr w:rsidR="00FB7BD8" w:rsidRPr="00FB7BD8" w14:paraId="234BBB0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41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6C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04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6B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40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53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MA8XBtH9d-00</w:t>
            </w:r>
          </w:p>
        </w:tc>
      </w:tr>
      <w:tr w:rsidR="00FB7BD8" w:rsidRPr="00FB7BD8" w14:paraId="4D438FE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B6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FC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E5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9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0D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68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MA8XBtH9a-00</w:t>
            </w:r>
          </w:p>
        </w:tc>
      </w:tr>
      <w:tr w:rsidR="00FB7BD8" w:rsidRPr="00FB7BD8" w14:paraId="2061CDB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CB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78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B0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B3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FE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0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MA8XBvARm-00</w:t>
            </w:r>
          </w:p>
        </w:tc>
      </w:tr>
      <w:tr w:rsidR="00FB7BD8" w:rsidRPr="00FB7BD8" w14:paraId="4C7A399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C8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95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55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25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1E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B4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MA8XBvARl-00</w:t>
            </w:r>
          </w:p>
        </w:tc>
      </w:tr>
      <w:tr w:rsidR="00FB7BD8" w:rsidRPr="00FB7BD8" w14:paraId="7D0F186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5A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41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8D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58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33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F9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MA8XBvARf-00</w:t>
            </w:r>
          </w:p>
        </w:tc>
      </w:tr>
      <w:tr w:rsidR="00FB7BD8" w:rsidRPr="00FB7BD8" w14:paraId="34FAC8A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E6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BE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43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3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2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3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MA8XBvARb-00</w:t>
            </w:r>
          </w:p>
        </w:tc>
      </w:tr>
      <w:tr w:rsidR="00FB7BD8" w:rsidRPr="00FB7BD8" w14:paraId="1AF0BB3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D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72F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FE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61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72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25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MA8XBvARX-00</w:t>
            </w:r>
          </w:p>
        </w:tc>
      </w:tr>
      <w:tr w:rsidR="00FB7BD8" w:rsidRPr="00FB7BD8" w14:paraId="5BF59AD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A5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5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81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DC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41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9A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MA8XBvARU-00</w:t>
            </w:r>
          </w:p>
        </w:tc>
      </w:tr>
      <w:tr w:rsidR="00FB7BD8" w:rsidRPr="00FB7BD8" w14:paraId="21388AB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3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E4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A7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2F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C2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84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MA8XBwnPa-00</w:t>
            </w:r>
          </w:p>
        </w:tc>
      </w:tr>
      <w:tr w:rsidR="00FB7BD8" w:rsidRPr="00FB7BD8" w14:paraId="1D41F9E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13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9B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CE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75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2B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D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MA8XBwnPX-00</w:t>
            </w:r>
          </w:p>
        </w:tc>
      </w:tr>
      <w:tr w:rsidR="00FB7BD8" w:rsidRPr="00FB7BD8" w14:paraId="43A10EA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17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0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B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E9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4E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3B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MA8XBwnPU-00</w:t>
            </w:r>
          </w:p>
        </w:tc>
      </w:tr>
      <w:tr w:rsidR="00FB7BD8" w:rsidRPr="00FB7BD8" w14:paraId="58BB9B6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3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23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F6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64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E8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MA8XBx1vY-00</w:t>
            </w:r>
          </w:p>
        </w:tc>
      </w:tr>
      <w:tr w:rsidR="00FB7BD8" w:rsidRPr="00FB7BD8" w14:paraId="377C524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96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B1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69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E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D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F4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MA8XBx1vU-00</w:t>
            </w:r>
          </w:p>
        </w:tc>
      </w:tr>
      <w:tr w:rsidR="00FB7BD8" w:rsidRPr="00FB7BD8" w14:paraId="11BA51C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9C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8A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A6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A2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79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4F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MA8XBx1vQ-00</w:t>
            </w:r>
          </w:p>
        </w:tc>
      </w:tr>
      <w:tr w:rsidR="00FB7BD8" w:rsidRPr="00FB7BD8" w14:paraId="3D38A75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B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5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7D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A3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1C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59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MA8XBx1vN-00</w:t>
            </w:r>
          </w:p>
        </w:tc>
      </w:tr>
      <w:tr w:rsidR="00FB7BD8" w:rsidRPr="00FB7BD8" w14:paraId="2A7D928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A3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F6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FE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5D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1A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F6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MA8XBzCqh-00</w:t>
            </w:r>
          </w:p>
        </w:tc>
      </w:tr>
      <w:tr w:rsidR="00FB7BD8" w:rsidRPr="00FB7BD8" w14:paraId="756FD7C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B3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2F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6D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92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D7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D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MA8XBzCqc-00</w:t>
            </w:r>
          </w:p>
        </w:tc>
      </w:tr>
      <w:tr w:rsidR="00FB7BD8" w:rsidRPr="00FB7BD8" w14:paraId="07B7049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9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51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33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98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D5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E3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MA8XBzCqZ-00</w:t>
            </w:r>
          </w:p>
        </w:tc>
      </w:tr>
      <w:tr w:rsidR="00FB7BD8" w:rsidRPr="00FB7BD8" w14:paraId="2EF627A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6A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F8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F7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40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4B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69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MA8XC0jwo-00</w:t>
            </w:r>
          </w:p>
        </w:tc>
      </w:tr>
      <w:tr w:rsidR="00FB7BD8" w:rsidRPr="00FB7BD8" w14:paraId="5D34F7F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2A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50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00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E4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C9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F96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MA8XC0jwV-00</w:t>
            </w:r>
          </w:p>
        </w:tc>
      </w:tr>
      <w:tr w:rsidR="00FB7BD8" w:rsidRPr="00FB7BD8" w14:paraId="580594E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2F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A0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BB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28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14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6F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MA8XC0jwS-00</w:t>
            </w:r>
          </w:p>
        </w:tc>
      </w:tr>
      <w:tr w:rsidR="00FB7BD8" w:rsidRPr="00FB7BD8" w14:paraId="7257AF6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15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55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BD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2E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17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75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MA8XC14f6-00</w:t>
            </w:r>
          </w:p>
        </w:tc>
      </w:tr>
      <w:tr w:rsidR="00FB7BD8" w:rsidRPr="00FB7BD8" w14:paraId="2A0C285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73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3C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7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76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C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B0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MA8XC14f1-02</w:t>
            </w:r>
          </w:p>
        </w:tc>
      </w:tr>
      <w:tr w:rsidR="00FB7BD8" w:rsidRPr="00FB7BD8" w14:paraId="6568A8F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E8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AD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80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D8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34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A6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MA8XC14ex-00</w:t>
            </w:r>
          </w:p>
        </w:tc>
      </w:tr>
      <w:tr w:rsidR="00FB7BD8" w:rsidRPr="00FB7BD8" w14:paraId="300F7AB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ED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30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8F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76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7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86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MA8XC2Myh-00</w:t>
            </w:r>
          </w:p>
        </w:tc>
      </w:tr>
      <w:tr w:rsidR="00FB7BD8" w:rsidRPr="00FB7BD8" w14:paraId="63CCF8A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98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8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25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5B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88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8A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MA8XC2Myd-00</w:t>
            </w:r>
          </w:p>
        </w:tc>
      </w:tr>
      <w:tr w:rsidR="00FB7BD8" w:rsidRPr="00FB7BD8" w14:paraId="2DAA204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E2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D0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E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A0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E8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6A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MA8XC2MyZ-00</w:t>
            </w:r>
          </w:p>
        </w:tc>
      </w:tr>
      <w:tr w:rsidR="00FB7BD8" w:rsidRPr="00FB7BD8" w14:paraId="7F3733D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78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14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9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5D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1A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25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MA8XC2MyV-00</w:t>
            </w:r>
          </w:p>
        </w:tc>
      </w:tr>
      <w:tr w:rsidR="00FB7BD8" w:rsidRPr="00FB7BD8" w14:paraId="478CDAD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DD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1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E4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50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BF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43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MA8XC2MyR-00</w:t>
            </w:r>
          </w:p>
        </w:tc>
      </w:tr>
      <w:tr w:rsidR="00FB7BD8" w:rsidRPr="00FB7BD8" w14:paraId="4ADE803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B3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4C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BB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53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E1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05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MA8XC2MyO-00</w:t>
            </w:r>
          </w:p>
        </w:tc>
      </w:tr>
      <w:tr w:rsidR="00FB7BD8" w:rsidRPr="00FB7BD8" w14:paraId="75F9C9C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58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B7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BA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9D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BD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3C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MA8XC3FAl-00</w:t>
            </w:r>
          </w:p>
        </w:tc>
      </w:tr>
      <w:tr w:rsidR="00FB7BD8" w:rsidRPr="00FB7BD8" w14:paraId="66A4133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26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AC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5B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48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5D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E8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MA8XC3FPv-00</w:t>
            </w:r>
          </w:p>
        </w:tc>
      </w:tr>
      <w:tr w:rsidR="00FB7BD8" w:rsidRPr="00FB7BD8" w14:paraId="6169803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1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16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FB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3C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C8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E5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MA8XC3Fiw-00</w:t>
            </w:r>
          </w:p>
        </w:tc>
      </w:tr>
      <w:tr w:rsidR="00FB7BD8" w:rsidRPr="00FB7BD8" w14:paraId="1EC9509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2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97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11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FD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32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9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MA8XC3Fis-00</w:t>
            </w:r>
          </w:p>
        </w:tc>
      </w:tr>
      <w:tr w:rsidR="00FB7BD8" w:rsidRPr="00FB7BD8" w14:paraId="5A1E94D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13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E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E0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72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EB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38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MA8XC3Fid-00</w:t>
            </w:r>
          </w:p>
        </w:tc>
      </w:tr>
      <w:tr w:rsidR="00FB7BD8" w:rsidRPr="00FB7BD8" w14:paraId="2D6F526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9A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FD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2E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08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3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7D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MA8XC3FiZ-00</w:t>
            </w:r>
          </w:p>
        </w:tc>
      </w:tr>
      <w:tr w:rsidR="00FB7BD8" w:rsidRPr="00FB7BD8" w14:paraId="5305DEB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C0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B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6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0B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70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AC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MA8XC50xa-00</w:t>
            </w:r>
          </w:p>
        </w:tc>
      </w:tr>
      <w:tr w:rsidR="00FB7BD8" w:rsidRPr="00FB7BD8" w14:paraId="35E6BDB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70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AC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7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9B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CB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3F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MA8XC55eo-00</w:t>
            </w:r>
          </w:p>
        </w:tc>
      </w:tr>
      <w:tr w:rsidR="00FB7BD8" w:rsidRPr="00FB7BD8" w14:paraId="7B06E96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AC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41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19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F4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E0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F9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MA8XC55en-00</w:t>
            </w:r>
          </w:p>
        </w:tc>
      </w:tr>
      <w:tr w:rsidR="00FB7BD8" w:rsidRPr="00FB7BD8" w14:paraId="7693823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D9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AF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98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4B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06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20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MA8XC55e9-00</w:t>
            </w:r>
          </w:p>
        </w:tc>
      </w:tr>
      <w:tr w:rsidR="00FB7BD8" w:rsidRPr="00FB7BD8" w14:paraId="655C6F2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54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1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14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77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3E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BD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MA8XC55e5-00</w:t>
            </w:r>
          </w:p>
        </w:tc>
      </w:tr>
      <w:tr w:rsidR="00FB7BD8" w:rsidRPr="00FB7BD8" w14:paraId="5E6AB95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D0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9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69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96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4D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D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MA8XC55e0-00</w:t>
            </w:r>
          </w:p>
        </w:tc>
      </w:tr>
      <w:tr w:rsidR="00FB7BD8" w:rsidRPr="00FB7BD8" w14:paraId="3FF54BD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5E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40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D9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DE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38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5D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MA8XC55dw-00</w:t>
            </w:r>
          </w:p>
        </w:tc>
      </w:tr>
      <w:tr w:rsidR="00FB7BD8" w:rsidRPr="00FB7BD8" w14:paraId="40DDC46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24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78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B3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3D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B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32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MA8XC55ds-00</w:t>
            </w:r>
          </w:p>
        </w:tc>
      </w:tr>
      <w:tr w:rsidR="00FB7BD8" w:rsidRPr="00FB7BD8" w14:paraId="4E2C882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68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7D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C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0F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5E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61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MA8XC55do-00</w:t>
            </w:r>
          </w:p>
        </w:tc>
      </w:tr>
      <w:tr w:rsidR="00FB7BD8" w:rsidRPr="00FB7BD8" w14:paraId="2950F0B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D4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A9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86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00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6D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A9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MA8XC55dl-00</w:t>
            </w:r>
          </w:p>
        </w:tc>
      </w:tr>
      <w:tr w:rsidR="00FB7BD8" w:rsidRPr="00FB7BD8" w14:paraId="5ADFA51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3F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D8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35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46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13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67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MA8XC6Oce-00</w:t>
            </w:r>
          </w:p>
        </w:tc>
      </w:tr>
      <w:tr w:rsidR="00FB7BD8" w:rsidRPr="00FB7BD8" w14:paraId="79A25F4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33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C2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3E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6F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3C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23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MA8XC834v-00</w:t>
            </w:r>
          </w:p>
        </w:tc>
      </w:tr>
      <w:tr w:rsidR="00FB7BD8" w:rsidRPr="00FB7BD8" w14:paraId="4884F4B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B6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7E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A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FE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D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7F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MA8XC85Qr-00</w:t>
            </w:r>
          </w:p>
        </w:tc>
      </w:tr>
      <w:tr w:rsidR="00FB7BD8" w:rsidRPr="00FB7BD8" w14:paraId="28DE833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1D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CB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5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BE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2F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1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MA8XC8aC9-00</w:t>
            </w:r>
          </w:p>
        </w:tc>
      </w:tr>
      <w:tr w:rsidR="00FB7BD8" w:rsidRPr="00FB7BD8" w14:paraId="6FCC1CB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D3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E1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A3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E7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47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91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MA8XC9ZFa-00</w:t>
            </w:r>
          </w:p>
        </w:tc>
      </w:tr>
      <w:tr w:rsidR="00FB7BD8" w:rsidRPr="00FB7BD8" w14:paraId="293962B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D7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37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D7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28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6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93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MA8XC9ZFW-00</w:t>
            </w:r>
          </w:p>
        </w:tc>
      </w:tr>
      <w:tr w:rsidR="00FB7BD8" w:rsidRPr="00FB7BD8" w14:paraId="4A2AEBB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F5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31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A4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E1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53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FB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MA8XC9ZFT-00</w:t>
            </w:r>
          </w:p>
        </w:tc>
      </w:tr>
      <w:tr w:rsidR="00FB7BD8" w:rsidRPr="00FB7BD8" w14:paraId="2026191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E6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1C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ED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5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54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B5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MA8XC9fWS-00</w:t>
            </w:r>
          </w:p>
        </w:tc>
      </w:tr>
      <w:tr w:rsidR="00FB7BD8" w:rsidRPr="00FB7BD8" w14:paraId="3EF4889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5A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92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92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A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3A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5A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MA8XC9fWO-00</w:t>
            </w:r>
          </w:p>
        </w:tc>
      </w:tr>
      <w:tr w:rsidR="00FB7BD8" w:rsidRPr="00FB7BD8" w14:paraId="3B94BDD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58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CD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89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F7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22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59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MA8XC9fWK-00</w:t>
            </w:r>
          </w:p>
        </w:tc>
      </w:tr>
      <w:tr w:rsidR="00FB7BD8" w:rsidRPr="00FB7BD8" w14:paraId="3743DD3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DB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09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1F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65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E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1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MA8XC9fWF-00</w:t>
            </w:r>
          </w:p>
        </w:tc>
      </w:tr>
      <w:tr w:rsidR="00FB7BD8" w:rsidRPr="00FB7BD8" w14:paraId="38D2FBE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1B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F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E6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CF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CE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95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MA8XC9fWC-00</w:t>
            </w:r>
          </w:p>
        </w:tc>
      </w:tr>
      <w:tr w:rsidR="00FB7BD8" w:rsidRPr="00FB7BD8" w14:paraId="1EE6FD6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38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36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D0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7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F6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E0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MA8XCAOcQ-00</w:t>
            </w:r>
          </w:p>
        </w:tc>
      </w:tr>
      <w:tr w:rsidR="00FB7BD8" w:rsidRPr="00FB7BD8" w14:paraId="04B8B6A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25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15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D5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D4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B7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C8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MA8XCAOcM-00</w:t>
            </w:r>
          </w:p>
        </w:tc>
      </w:tr>
      <w:tr w:rsidR="00FB7BD8" w:rsidRPr="00FB7BD8" w14:paraId="75707B5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62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C5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62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A3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31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59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MA8XCAgKj-00</w:t>
            </w:r>
          </w:p>
        </w:tc>
      </w:tr>
      <w:tr w:rsidR="00FB7BD8" w:rsidRPr="00FB7BD8" w14:paraId="3DA9A31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9A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83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B4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61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CA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36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MA8XCAgKg-00</w:t>
            </w:r>
          </w:p>
        </w:tc>
      </w:tr>
      <w:tr w:rsidR="00FB7BD8" w:rsidRPr="00FB7BD8" w14:paraId="1B2DEB8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68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34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75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44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8F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C0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MA8XCCYTg-00</w:t>
            </w:r>
          </w:p>
        </w:tc>
      </w:tr>
      <w:tr w:rsidR="00FB7BD8" w:rsidRPr="00FB7BD8" w14:paraId="4D41383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3C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6F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63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95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B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54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MA8XCCYTd-00</w:t>
            </w:r>
          </w:p>
        </w:tc>
      </w:tr>
      <w:tr w:rsidR="00FB7BD8" w:rsidRPr="00FB7BD8" w14:paraId="43F9851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61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7C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A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47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07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41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MA8XCCs7e-00</w:t>
            </w:r>
          </w:p>
        </w:tc>
      </w:tr>
      <w:tr w:rsidR="00FB7BD8" w:rsidRPr="00FB7BD8" w14:paraId="504162F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34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4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89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05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44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2E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MA8XCCs6y-00</w:t>
            </w:r>
          </w:p>
        </w:tc>
      </w:tr>
      <w:tr w:rsidR="00FB7BD8" w:rsidRPr="00FB7BD8" w14:paraId="3F1F8D4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8E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9F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E2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B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E4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AE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MA8XCCs6u-00</w:t>
            </w:r>
          </w:p>
        </w:tc>
      </w:tr>
      <w:tr w:rsidR="00FB7BD8" w:rsidRPr="00FB7BD8" w14:paraId="367EB25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EF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B5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03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45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13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CD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MA8XCCs6q-00</w:t>
            </w:r>
          </w:p>
        </w:tc>
      </w:tr>
      <w:tr w:rsidR="00FB7BD8" w:rsidRPr="00FB7BD8" w14:paraId="4DEC9B8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C9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3E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23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C6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8E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E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MA8XCCs6m-00</w:t>
            </w:r>
          </w:p>
        </w:tc>
      </w:tr>
      <w:tr w:rsidR="00FB7BD8" w:rsidRPr="00FB7BD8" w14:paraId="7393AF5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4F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C3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82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B2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70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00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MA8XCCs6i-00</w:t>
            </w:r>
          </w:p>
        </w:tc>
      </w:tr>
      <w:tr w:rsidR="00FB7BD8" w:rsidRPr="00FB7BD8" w14:paraId="101F516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96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F3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B7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B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EC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70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MA8XCCs6f-00</w:t>
            </w:r>
          </w:p>
        </w:tc>
      </w:tr>
      <w:tr w:rsidR="00FB7BD8" w:rsidRPr="00FB7BD8" w14:paraId="5F2BCBD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26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C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5E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35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B5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5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MA8XCCs6c-00</w:t>
            </w:r>
          </w:p>
        </w:tc>
      </w:tr>
      <w:tr w:rsidR="00FB7BD8" w:rsidRPr="00FB7BD8" w14:paraId="7EFB15F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38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CC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59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4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ED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C8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MA8XCCs8W-00</w:t>
            </w:r>
          </w:p>
        </w:tc>
      </w:tr>
      <w:tr w:rsidR="00FB7BD8" w:rsidRPr="00FB7BD8" w14:paraId="271D35C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9E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DB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8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C1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5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58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MA8XCCs8S-00</w:t>
            </w:r>
          </w:p>
        </w:tc>
      </w:tr>
      <w:tr w:rsidR="00FB7BD8" w:rsidRPr="00FB7BD8" w14:paraId="133FD35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CF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F0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67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E7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1D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C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MA8XCFair-00</w:t>
            </w:r>
          </w:p>
        </w:tc>
      </w:tr>
      <w:tr w:rsidR="00FB7BD8" w:rsidRPr="00FB7BD8" w14:paraId="72C54CD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54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6D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18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C1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42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E2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MA8XCFain-00</w:t>
            </w:r>
          </w:p>
        </w:tc>
      </w:tr>
      <w:tr w:rsidR="00FB7BD8" w:rsidRPr="00FB7BD8" w14:paraId="3580A38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C1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B2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F4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5F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3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F5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MA8XCFaik-00</w:t>
            </w:r>
          </w:p>
        </w:tc>
      </w:tr>
      <w:tr w:rsidR="00FB7BD8" w:rsidRPr="00FB7BD8" w14:paraId="405EC3D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6C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BC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7A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73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22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63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MA8XCFerd-00</w:t>
            </w:r>
          </w:p>
        </w:tc>
      </w:tr>
      <w:tr w:rsidR="00FB7BD8" w:rsidRPr="00FB7BD8" w14:paraId="438AEB7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8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6F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87B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C5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A0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01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MA8XCG0By-00</w:t>
            </w:r>
          </w:p>
        </w:tc>
      </w:tr>
      <w:tr w:rsidR="00FB7BD8" w:rsidRPr="00FB7BD8" w14:paraId="5F68465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79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40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47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C5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B6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98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MA8XCG0Bv-00</w:t>
            </w:r>
          </w:p>
        </w:tc>
      </w:tr>
      <w:tr w:rsidR="00FB7BD8" w:rsidRPr="00FB7BD8" w14:paraId="2F67802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3C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3F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15:00:52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2A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D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92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A2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MA8XCH4Gc-00</w:t>
            </w:r>
          </w:p>
        </w:tc>
      </w:tr>
      <w:tr w:rsidR="00FB7BD8" w:rsidRPr="00FB7BD8" w14:paraId="16AE279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A4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9B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6A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D7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CC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98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MA8XCHcBL-00</w:t>
            </w:r>
          </w:p>
        </w:tc>
      </w:tr>
      <w:tr w:rsidR="00FB7BD8" w:rsidRPr="00FB7BD8" w14:paraId="6520FEF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7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A2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EC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05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33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F2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MA8XCHcBH-00</w:t>
            </w:r>
          </w:p>
        </w:tc>
      </w:tr>
      <w:tr w:rsidR="00FB7BD8" w:rsidRPr="00FB7BD8" w14:paraId="7EC119D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F9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990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8A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2F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97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39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MA8XCHcBD-00</w:t>
            </w:r>
          </w:p>
        </w:tc>
      </w:tr>
      <w:tr w:rsidR="00FB7BD8" w:rsidRPr="00FB7BD8" w14:paraId="45505BA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F2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84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72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1E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59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5C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MA8XCHcB8-00</w:t>
            </w:r>
          </w:p>
        </w:tc>
      </w:tr>
      <w:tr w:rsidR="00FB7BD8" w:rsidRPr="00FB7BD8" w14:paraId="1033F69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B4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8B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17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F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17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4F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MA8XCHcB4-00</w:t>
            </w:r>
          </w:p>
        </w:tc>
      </w:tr>
      <w:tr w:rsidR="00FB7BD8" w:rsidRPr="00FB7BD8" w14:paraId="4AA3616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C8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2B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D9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37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7E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5C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MA8XCHcB0-00</w:t>
            </w:r>
          </w:p>
        </w:tc>
      </w:tr>
      <w:tr w:rsidR="00FB7BD8" w:rsidRPr="00FB7BD8" w14:paraId="73F5412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EA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7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7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78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E3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77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MA8XCIOvz-00</w:t>
            </w:r>
          </w:p>
        </w:tc>
      </w:tr>
      <w:tr w:rsidR="00FB7BD8" w:rsidRPr="00FB7BD8" w14:paraId="64E8B0F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D2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EE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9F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A3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DC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4D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MA8XCIOv4-00</w:t>
            </w:r>
          </w:p>
        </w:tc>
      </w:tr>
      <w:tr w:rsidR="00FB7BD8" w:rsidRPr="00FB7BD8" w14:paraId="53678B1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78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7F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5F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87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21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06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MA8XCIOv1-00</w:t>
            </w:r>
          </w:p>
        </w:tc>
      </w:tr>
      <w:tr w:rsidR="00FB7BD8" w:rsidRPr="00FB7BD8" w14:paraId="0A969C5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B2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20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3E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24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FF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8A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MA8XCIOuy-00</w:t>
            </w:r>
          </w:p>
        </w:tc>
      </w:tr>
      <w:tr w:rsidR="00FB7BD8" w:rsidRPr="00FB7BD8" w14:paraId="3D98F00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C8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31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9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FE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D4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52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MA8XCIOuv-00</w:t>
            </w:r>
          </w:p>
        </w:tc>
      </w:tr>
      <w:tr w:rsidR="00FB7BD8" w:rsidRPr="00FB7BD8" w14:paraId="28D3C0B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75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54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78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29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FA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93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MA8XCK73d-00</w:t>
            </w:r>
          </w:p>
        </w:tc>
      </w:tr>
      <w:tr w:rsidR="00FB7BD8" w:rsidRPr="00FB7BD8" w14:paraId="53BE02C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4A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2D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D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5E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AC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4A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MA8XCK73Z-00</w:t>
            </w:r>
          </w:p>
        </w:tc>
      </w:tr>
      <w:tr w:rsidR="00FB7BD8" w:rsidRPr="00FB7BD8" w14:paraId="73A9707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7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25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66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3B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7C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7F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MA8XCK73U-00</w:t>
            </w:r>
          </w:p>
        </w:tc>
      </w:tr>
      <w:tr w:rsidR="00FB7BD8" w:rsidRPr="00FB7BD8" w14:paraId="685CD4B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5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53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27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44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1D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7C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MA8XCK73Q-00</w:t>
            </w:r>
          </w:p>
        </w:tc>
      </w:tr>
      <w:tr w:rsidR="00FB7BD8" w:rsidRPr="00FB7BD8" w14:paraId="2AEA099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AD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3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9D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AA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CA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31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MA8XCK73N-00</w:t>
            </w:r>
          </w:p>
        </w:tc>
      </w:tr>
      <w:tr w:rsidR="00FB7BD8" w:rsidRPr="00FB7BD8" w14:paraId="69105E7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7D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7A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15:17:48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F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3A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73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6B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MA8XCLKd1-00</w:t>
            </w:r>
          </w:p>
        </w:tc>
      </w:tr>
      <w:tr w:rsidR="00FB7BD8" w:rsidRPr="00FB7BD8" w14:paraId="4F4174B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CC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BA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21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52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BE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E5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MA8XCMUXo-00</w:t>
            </w:r>
          </w:p>
        </w:tc>
      </w:tr>
      <w:tr w:rsidR="00FB7BD8" w:rsidRPr="00FB7BD8" w14:paraId="5DFE8C1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4C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31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DF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1D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0F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47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MA8XCMUXl-00</w:t>
            </w:r>
          </w:p>
        </w:tc>
      </w:tr>
      <w:tr w:rsidR="00FB7BD8" w:rsidRPr="00FB7BD8" w14:paraId="3839A1F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DB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7B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5B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76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7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F7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MA8XCMUXh-00</w:t>
            </w:r>
          </w:p>
        </w:tc>
      </w:tr>
      <w:tr w:rsidR="00FB7BD8" w:rsidRPr="00FB7BD8" w14:paraId="675EBC0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40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0A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02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B6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71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DB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MA8XCMUXd-00</w:t>
            </w:r>
          </w:p>
        </w:tc>
      </w:tr>
      <w:tr w:rsidR="00FB7BD8" w:rsidRPr="00FB7BD8" w14:paraId="6E3AA7C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34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6D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5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C1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41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AB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MA8XCMUXZ-00</w:t>
            </w:r>
          </w:p>
        </w:tc>
      </w:tr>
      <w:tr w:rsidR="00FB7BD8" w:rsidRPr="00FB7BD8" w14:paraId="03BF7F0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E8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A3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F3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64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3A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2F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MA8XCMUXV-00</w:t>
            </w:r>
          </w:p>
        </w:tc>
      </w:tr>
      <w:tr w:rsidR="00FB7BD8" w:rsidRPr="00FB7BD8" w14:paraId="69E736F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78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67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35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6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F9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A1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MA8XCMUXS-00</w:t>
            </w:r>
          </w:p>
        </w:tc>
      </w:tr>
      <w:tr w:rsidR="00FB7BD8" w:rsidRPr="00FB7BD8" w14:paraId="471048B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DF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2E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D3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0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9D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E5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MA8XCMUhy-00</w:t>
            </w:r>
          </w:p>
        </w:tc>
      </w:tr>
      <w:tr w:rsidR="00FB7BD8" w:rsidRPr="00FB7BD8" w14:paraId="1BF0A25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8F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9E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57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C1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B9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21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MA8XCMUhu-00</w:t>
            </w:r>
          </w:p>
        </w:tc>
      </w:tr>
      <w:tr w:rsidR="00FB7BD8" w:rsidRPr="00FB7BD8" w14:paraId="351AFB8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4D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51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A9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0F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1A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B3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MA8XCMUhq-00</w:t>
            </w:r>
          </w:p>
        </w:tc>
      </w:tr>
      <w:tr w:rsidR="00FB7BD8" w:rsidRPr="00FB7BD8" w14:paraId="062E1E4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B2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01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E7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96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ED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CA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MA8XCMV2D-00</w:t>
            </w:r>
          </w:p>
        </w:tc>
      </w:tr>
      <w:tr w:rsidR="00FB7BD8" w:rsidRPr="00FB7BD8" w14:paraId="5A49E54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C1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4C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15:22:26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51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8C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52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AF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MA8XCMV2A-00</w:t>
            </w:r>
          </w:p>
        </w:tc>
      </w:tr>
      <w:tr w:rsidR="00FB7BD8" w:rsidRPr="00FB7BD8" w14:paraId="253FFA0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4B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DF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C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E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EA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2DC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MA8XCNbrN-00</w:t>
            </w:r>
          </w:p>
        </w:tc>
      </w:tr>
      <w:tr w:rsidR="00FB7BD8" w:rsidRPr="00FB7BD8" w14:paraId="3290005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28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12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02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FE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F4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41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MA8XCNbrI-00</w:t>
            </w:r>
          </w:p>
        </w:tc>
      </w:tr>
      <w:tr w:rsidR="00FB7BD8" w:rsidRPr="00FB7BD8" w14:paraId="01FF643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9D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57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7A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3E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D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91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MA8XCNbrE-00</w:t>
            </w:r>
          </w:p>
        </w:tc>
      </w:tr>
      <w:tr w:rsidR="00FB7BD8" w:rsidRPr="00FB7BD8" w14:paraId="6EF1A11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88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31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89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B7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AB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B4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MA8XCNbrA-00</w:t>
            </w:r>
          </w:p>
        </w:tc>
      </w:tr>
      <w:tr w:rsidR="00FB7BD8" w:rsidRPr="00FB7BD8" w14:paraId="78770B6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4D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F0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F6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49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05B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AE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MA8XCNbr6-00</w:t>
            </w:r>
          </w:p>
        </w:tc>
      </w:tr>
      <w:tr w:rsidR="00FB7BD8" w:rsidRPr="00FB7BD8" w14:paraId="519E55A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B9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74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21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F5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77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14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MA8XCOCLp-00</w:t>
            </w:r>
          </w:p>
        </w:tc>
      </w:tr>
      <w:tr w:rsidR="00FB7BD8" w:rsidRPr="00FB7BD8" w14:paraId="7FA88C6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7A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A3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D0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74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FA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CA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MA8XCOU2l-00</w:t>
            </w:r>
          </w:p>
        </w:tc>
      </w:tr>
      <w:tr w:rsidR="00FB7BD8" w:rsidRPr="00FB7BD8" w14:paraId="5AACB27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88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75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8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36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5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F3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MA8XCOU2i-02</w:t>
            </w:r>
          </w:p>
        </w:tc>
      </w:tr>
      <w:tr w:rsidR="00FB7BD8" w:rsidRPr="00FB7BD8" w14:paraId="62BC597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F3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48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0E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95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AD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21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MA8XCOU2i-00</w:t>
            </w:r>
          </w:p>
        </w:tc>
      </w:tr>
      <w:tr w:rsidR="00FB7BD8" w:rsidRPr="00FB7BD8" w14:paraId="284D255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93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3A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95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2F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A5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F4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MA8XCOU2e-02</w:t>
            </w:r>
          </w:p>
        </w:tc>
      </w:tr>
      <w:tr w:rsidR="00FB7BD8" w:rsidRPr="00FB7BD8" w14:paraId="3263C59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15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38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52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D7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A9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5C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MA8XCOU2e-00</w:t>
            </w:r>
          </w:p>
        </w:tc>
      </w:tr>
      <w:tr w:rsidR="00FB7BD8" w:rsidRPr="00FB7BD8" w14:paraId="1764BFE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89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DE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6B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5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A2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BF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MA8XCOU2a-02</w:t>
            </w:r>
          </w:p>
        </w:tc>
      </w:tr>
      <w:tr w:rsidR="00FB7BD8" w:rsidRPr="00FB7BD8" w14:paraId="0E41739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BA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67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EF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16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E6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1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MA8XCOU2a-00</w:t>
            </w:r>
          </w:p>
        </w:tc>
      </w:tr>
      <w:tr w:rsidR="00FB7BD8" w:rsidRPr="00FB7BD8" w14:paraId="2675586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1D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5F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E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07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41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59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MA8XCOU22-00</w:t>
            </w:r>
          </w:p>
        </w:tc>
      </w:tr>
      <w:tr w:rsidR="00FB7BD8" w:rsidRPr="00FB7BD8" w14:paraId="107BA73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0F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8F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C5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8E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0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17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MA8XCOU1z-00</w:t>
            </w:r>
          </w:p>
        </w:tc>
      </w:tr>
      <w:tr w:rsidR="00FB7BD8" w:rsidRPr="00FB7BD8" w14:paraId="3AC96AD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1E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25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D8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51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49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793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MA8XCOU1v-00</w:t>
            </w:r>
          </w:p>
        </w:tc>
      </w:tr>
      <w:tr w:rsidR="00FB7BD8" w:rsidRPr="00FB7BD8" w14:paraId="2715A4E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FD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60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35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68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FF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1A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MA8XCOU1r-00</w:t>
            </w:r>
          </w:p>
        </w:tc>
      </w:tr>
      <w:tr w:rsidR="00FB7BD8" w:rsidRPr="00FB7BD8" w14:paraId="4CC9804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4D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6B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33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E3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A78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48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MA8XCOU1o-00</w:t>
            </w:r>
          </w:p>
        </w:tc>
      </w:tr>
      <w:tr w:rsidR="00FB7BD8" w:rsidRPr="00FB7BD8" w14:paraId="4000115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B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B8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16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47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6F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1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MA8XCOU1j-00</w:t>
            </w:r>
          </w:p>
        </w:tc>
      </w:tr>
      <w:tr w:rsidR="00FB7BD8" w:rsidRPr="00FB7BD8" w14:paraId="2417C62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48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3C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97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D9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DE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EA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MA8XCOU1f-00</w:t>
            </w:r>
          </w:p>
        </w:tc>
      </w:tr>
      <w:tr w:rsidR="00FB7BD8" w:rsidRPr="00FB7BD8" w14:paraId="3DA616D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8F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4A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AD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CA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D4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47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MA8XCOU1b-00</w:t>
            </w:r>
          </w:p>
        </w:tc>
      </w:tr>
      <w:tr w:rsidR="00FB7BD8" w:rsidRPr="00FB7BD8" w14:paraId="16EBA89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EA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78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83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89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FF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E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MA8XCOU1X-00</w:t>
            </w:r>
          </w:p>
        </w:tc>
      </w:tr>
      <w:tr w:rsidR="00FB7BD8" w:rsidRPr="00FB7BD8" w14:paraId="73B0586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3D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70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E6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7C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51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15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MA8XCOUgF-00</w:t>
            </w:r>
          </w:p>
        </w:tc>
      </w:tr>
      <w:tr w:rsidR="00FB7BD8" w:rsidRPr="00FB7BD8" w14:paraId="1996F06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CFC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9C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1F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5D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93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C6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MA8XCOUgA-00</w:t>
            </w:r>
          </w:p>
        </w:tc>
      </w:tr>
      <w:tr w:rsidR="00FB7BD8" w:rsidRPr="00FB7BD8" w14:paraId="16B98C3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69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96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0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7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38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D0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MA8XCOUg6-00</w:t>
            </w:r>
          </w:p>
        </w:tc>
      </w:tr>
      <w:tr w:rsidR="00FB7BD8" w:rsidRPr="00FB7BD8" w14:paraId="3887684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B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02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B2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E4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B7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20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MA8XCQQsn-00</w:t>
            </w:r>
          </w:p>
        </w:tc>
      </w:tr>
      <w:tr w:rsidR="00FB7BD8" w:rsidRPr="00FB7BD8" w14:paraId="04B02D2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59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8D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2C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71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95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A5D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MA8XCQQsj-00</w:t>
            </w:r>
          </w:p>
        </w:tc>
      </w:tr>
      <w:tr w:rsidR="00FB7BD8" w:rsidRPr="00FB7BD8" w14:paraId="7941D1F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4C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B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AB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74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41D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3C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MA8XCQQsf-00</w:t>
            </w:r>
          </w:p>
        </w:tc>
      </w:tr>
      <w:tr w:rsidR="00FB7BD8" w:rsidRPr="00FB7BD8" w14:paraId="6B18170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0E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1F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D8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02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0B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C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MA8XCQQsc-00</w:t>
            </w:r>
          </w:p>
        </w:tc>
      </w:tr>
      <w:tr w:rsidR="00FB7BD8" w:rsidRPr="00FB7BD8" w14:paraId="762FB23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32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D7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80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2E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02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A6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MA8XCQpG7-00</w:t>
            </w:r>
          </w:p>
        </w:tc>
      </w:tr>
      <w:tr w:rsidR="00FB7BD8" w:rsidRPr="00FB7BD8" w14:paraId="7E4D3A4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36E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16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C3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A6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9B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E7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MA8XCQpG4-00</w:t>
            </w:r>
          </w:p>
        </w:tc>
      </w:tr>
      <w:tr w:rsidR="00FB7BD8" w:rsidRPr="00FB7BD8" w14:paraId="65E99A8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4A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49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94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9C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D5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C2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MA8XCQpFz-00</w:t>
            </w:r>
          </w:p>
        </w:tc>
      </w:tr>
      <w:tr w:rsidR="00FB7BD8" w:rsidRPr="00FB7BD8" w14:paraId="4C95FA8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FA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D3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BA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C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5C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A6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MA8XCQpFv-00</w:t>
            </w:r>
          </w:p>
        </w:tc>
      </w:tr>
      <w:tr w:rsidR="00FB7BD8" w:rsidRPr="00FB7BD8" w14:paraId="591F3E9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AD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E0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7D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93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AC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85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MA8XCQpFr-00</w:t>
            </w:r>
          </w:p>
        </w:tc>
      </w:tr>
      <w:tr w:rsidR="00FB7BD8" w:rsidRPr="00FB7BD8" w14:paraId="4724BD2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248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A6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9E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4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4C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2A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MA8XCQpFp-00</w:t>
            </w:r>
          </w:p>
        </w:tc>
      </w:tr>
      <w:tr w:rsidR="00FB7BD8" w:rsidRPr="00FB7BD8" w14:paraId="03003B2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79C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2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18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D1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82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0D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MA8XCRTdd-00</w:t>
            </w:r>
          </w:p>
        </w:tc>
      </w:tr>
      <w:tr w:rsidR="00FB7BD8" w:rsidRPr="00FB7BD8" w14:paraId="4483A76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C3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5C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0E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C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A5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C7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MA8XCRTdZ-00</w:t>
            </w:r>
          </w:p>
        </w:tc>
      </w:tr>
      <w:tr w:rsidR="00FB7BD8" w:rsidRPr="00FB7BD8" w14:paraId="09046E1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C3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13C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96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71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1C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B8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MA8XCRTdW-00</w:t>
            </w:r>
          </w:p>
        </w:tc>
      </w:tr>
      <w:tr w:rsidR="00FB7BD8" w:rsidRPr="00FB7BD8" w14:paraId="6771D73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A30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DC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E0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27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93C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D8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MA8XCRTdS-00</w:t>
            </w:r>
          </w:p>
        </w:tc>
      </w:tr>
      <w:tr w:rsidR="00FB7BD8" w:rsidRPr="00FB7BD8" w14:paraId="11FB983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10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F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75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1D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D28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C9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MA8XCRUHw-00</w:t>
            </w:r>
          </w:p>
        </w:tc>
      </w:tr>
      <w:tr w:rsidR="00FB7BD8" w:rsidRPr="00FB7BD8" w14:paraId="16EF789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54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FA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8A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BC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0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01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MA8XCRUHs-00</w:t>
            </w:r>
          </w:p>
        </w:tc>
      </w:tr>
      <w:tr w:rsidR="00FB7BD8" w:rsidRPr="00FB7BD8" w14:paraId="4EDEAC7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B4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4A6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5B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FA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8F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EE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MA8XCRUHn-00</w:t>
            </w:r>
          </w:p>
        </w:tc>
      </w:tr>
      <w:tr w:rsidR="00FB7BD8" w:rsidRPr="00FB7BD8" w14:paraId="47478B0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96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A3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A8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D1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F7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91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MA8XCRUHk-00</w:t>
            </w:r>
          </w:p>
        </w:tc>
      </w:tr>
      <w:tr w:rsidR="00FB7BD8" w:rsidRPr="00FB7BD8" w14:paraId="25A2991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3A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03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66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E5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3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40F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MA8XCTmbq-00</w:t>
            </w:r>
          </w:p>
        </w:tc>
      </w:tr>
      <w:tr w:rsidR="00FB7BD8" w:rsidRPr="00FB7BD8" w14:paraId="3C5E786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20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56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71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C8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A8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80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MA8XCTmbm-00</w:t>
            </w:r>
          </w:p>
        </w:tc>
      </w:tr>
      <w:tr w:rsidR="00FB7BD8" w:rsidRPr="00FB7BD8" w14:paraId="061AC20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9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66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34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36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81C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FF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MA8XCToda-00</w:t>
            </w:r>
          </w:p>
        </w:tc>
      </w:tr>
      <w:tr w:rsidR="00FB7BD8" w:rsidRPr="00FB7BD8" w14:paraId="09077B7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EF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21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7D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3B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FD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1B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MA8XCTodW-00</w:t>
            </w:r>
          </w:p>
        </w:tc>
      </w:tr>
      <w:tr w:rsidR="00FB7BD8" w:rsidRPr="00FB7BD8" w14:paraId="5DF3312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3F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3E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01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C01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B9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40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MA8XCTodS-00</w:t>
            </w:r>
          </w:p>
        </w:tc>
      </w:tr>
      <w:tr w:rsidR="00FB7BD8" w:rsidRPr="00FB7BD8" w14:paraId="4A804D8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7DD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FD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26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0E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62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74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MA8XCTodP-00</w:t>
            </w:r>
          </w:p>
        </w:tc>
      </w:tr>
      <w:tr w:rsidR="00FB7BD8" w:rsidRPr="00FB7BD8" w14:paraId="1E640F0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CD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DD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09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B8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F1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5D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MA8XCV0yJ-00</w:t>
            </w:r>
          </w:p>
        </w:tc>
      </w:tr>
      <w:tr w:rsidR="00FB7BD8" w:rsidRPr="00FB7BD8" w14:paraId="306DBB6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A4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D5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101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54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54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05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MA8XCVWyU-00</w:t>
            </w:r>
          </w:p>
        </w:tc>
      </w:tr>
      <w:tr w:rsidR="00FB7BD8" w:rsidRPr="00FB7BD8" w14:paraId="160E04D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98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87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C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9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F0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2E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MA8XCVWy8-00</w:t>
            </w:r>
          </w:p>
        </w:tc>
      </w:tr>
      <w:tr w:rsidR="00FB7BD8" w:rsidRPr="00FB7BD8" w14:paraId="64C9FC4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C3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DB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A1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60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16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4B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MA8XCW3sm-00</w:t>
            </w:r>
          </w:p>
        </w:tc>
      </w:tr>
      <w:tr w:rsidR="00FB7BD8" w:rsidRPr="00FB7BD8" w14:paraId="0A78526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1D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C0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60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C7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54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31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MA8XCW3si-00</w:t>
            </w:r>
          </w:p>
        </w:tc>
      </w:tr>
      <w:tr w:rsidR="00FB7BD8" w:rsidRPr="00FB7BD8" w14:paraId="2D6F2F2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C8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3E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59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90E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75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A3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MA8XCW3se-00</w:t>
            </w:r>
          </w:p>
        </w:tc>
      </w:tr>
      <w:tr w:rsidR="00FB7BD8" w:rsidRPr="00FB7BD8" w14:paraId="436735C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D7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6F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B4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A7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6E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3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MA8XCW3sa-00</w:t>
            </w:r>
          </w:p>
        </w:tc>
      </w:tr>
      <w:tr w:rsidR="00FB7BD8" w:rsidRPr="00FB7BD8" w14:paraId="2318EBD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76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B5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B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51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57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0A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MA8XCW3sX-00</w:t>
            </w:r>
          </w:p>
        </w:tc>
      </w:tr>
      <w:tr w:rsidR="00FB7BD8" w:rsidRPr="00FB7BD8" w14:paraId="0FA5A60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54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D0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F9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2F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3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EC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MA8XCW3sT-00</w:t>
            </w:r>
          </w:p>
        </w:tc>
      </w:tr>
      <w:tr w:rsidR="00FB7BD8" w:rsidRPr="00FB7BD8" w14:paraId="34D7660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05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5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93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3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E7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61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MA8XCW3sP-00</w:t>
            </w:r>
          </w:p>
        </w:tc>
      </w:tr>
      <w:tr w:rsidR="00FB7BD8" w:rsidRPr="00FB7BD8" w14:paraId="6C59427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EB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DB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E1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3D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9A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CE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MA8XCWabo-00</w:t>
            </w:r>
          </w:p>
        </w:tc>
      </w:tr>
      <w:tr w:rsidR="00FB7BD8" w:rsidRPr="00FB7BD8" w14:paraId="1A2B351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D3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A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F1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E0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DD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A3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MA8XCWrAh-00</w:t>
            </w:r>
          </w:p>
        </w:tc>
      </w:tr>
      <w:tr w:rsidR="00FB7BD8" w:rsidRPr="00FB7BD8" w14:paraId="6D0A666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7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12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E3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3E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C2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7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MA8XCWrAd-00</w:t>
            </w:r>
          </w:p>
        </w:tc>
      </w:tr>
      <w:tr w:rsidR="00FB7BD8" w:rsidRPr="00FB7BD8" w14:paraId="2A394C5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A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88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41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3E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6D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5C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MA8XCWrAZ-00</w:t>
            </w:r>
          </w:p>
        </w:tc>
      </w:tr>
      <w:tr w:rsidR="00FB7BD8" w:rsidRPr="00FB7BD8" w14:paraId="5A04055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2F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1A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D2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05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D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7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MA8XCXr29-00</w:t>
            </w:r>
          </w:p>
        </w:tc>
      </w:tr>
      <w:tr w:rsidR="00FB7BD8" w:rsidRPr="00FB7BD8" w14:paraId="080C883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31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4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44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D3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C6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5B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MA8XCYP7c-00</w:t>
            </w:r>
          </w:p>
        </w:tc>
      </w:tr>
      <w:tr w:rsidR="00FB7BD8" w:rsidRPr="00FB7BD8" w14:paraId="10032B8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7B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39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6A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4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3C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B3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MA8XCYXeS-00</w:t>
            </w:r>
          </w:p>
        </w:tc>
      </w:tr>
      <w:tr w:rsidR="00FB7BD8" w:rsidRPr="00FB7BD8" w14:paraId="2362D0B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88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BB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67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A5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AF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22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MA8XCYXeR-00</w:t>
            </w:r>
          </w:p>
        </w:tc>
      </w:tr>
      <w:tr w:rsidR="00FB7BD8" w:rsidRPr="00FB7BD8" w14:paraId="6BA79ED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27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2C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D0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A8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2E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07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MA8XCYXeO-00</w:t>
            </w:r>
          </w:p>
        </w:tc>
      </w:tr>
      <w:tr w:rsidR="00FB7BD8" w:rsidRPr="00FB7BD8" w14:paraId="7C8F106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58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CDB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DC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6C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C9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5B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MA8XCYXeN-00</w:t>
            </w:r>
          </w:p>
        </w:tc>
      </w:tr>
      <w:tr w:rsidR="00FB7BD8" w:rsidRPr="00FB7BD8" w14:paraId="16D54AB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0A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C35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1A9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73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DA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13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MA8XCYXeK-02</w:t>
            </w:r>
          </w:p>
        </w:tc>
      </w:tr>
      <w:tr w:rsidR="00FB7BD8" w:rsidRPr="00FB7BD8" w14:paraId="6D4E17D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46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28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88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B3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19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C4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MA8XCYXeK-00</w:t>
            </w:r>
          </w:p>
        </w:tc>
      </w:tr>
      <w:tr w:rsidR="00FB7BD8" w:rsidRPr="00FB7BD8" w14:paraId="66D58BE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C8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73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BE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E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58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CB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MA8XCYXeG-02</w:t>
            </w:r>
          </w:p>
        </w:tc>
      </w:tr>
      <w:tr w:rsidR="00FB7BD8" w:rsidRPr="00FB7BD8" w14:paraId="3EA6526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82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A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0A3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43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30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D1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MA8XCYXeG-00</w:t>
            </w:r>
          </w:p>
        </w:tc>
      </w:tr>
      <w:tr w:rsidR="00FB7BD8" w:rsidRPr="00FB7BD8" w14:paraId="51919E4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FE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E0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2A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22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2E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D06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MA8XCYXeC-02</w:t>
            </w:r>
          </w:p>
        </w:tc>
      </w:tr>
      <w:tr w:rsidR="00FB7BD8" w:rsidRPr="00FB7BD8" w14:paraId="020E138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50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3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7A4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24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F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900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MA8XCYXeC-00</w:t>
            </w:r>
          </w:p>
        </w:tc>
      </w:tr>
      <w:tr w:rsidR="00FB7BD8" w:rsidRPr="00FB7BD8" w14:paraId="6CECE5D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7B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2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44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48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24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6E7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MA8XCYXe9-00</w:t>
            </w:r>
          </w:p>
        </w:tc>
      </w:tr>
      <w:tr w:rsidR="00FB7BD8" w:rsidRPr="00FB7BD8" w14:paraId="56E7F7E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BF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D9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BF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2E7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A5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EB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MA8XCYXe8-00</w:t>
            </w:r>
          </w:p>
        </w:tc>
      </w:tr>
      <w:tr w:rsidR="00FB7BD8" w:rsidRPr="00FB7BD8" w14:paraId="45061C4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78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9B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99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DC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A1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3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MA8XCYXdq-02</w:t>
            </w:r>
          </w:p>
        </w:tc>
      </w:tr>
      <w:tr w:rsidR="00FB7BD8" w:rsidRPr="00FB7BD8" w14:paraId="68E7E92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FF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6A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E26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42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0A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E9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MA8XCYXdq-00</w:t>
            </w:r>
          </w:p>
        </w:tc>
      </w:tr>
      <w:tr w:rsidR="00FB7BD8" w:rsidRPr="00FB7BD8" w14:paraId="4436E42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22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74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E6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FF4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B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12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MA8XCYXdP-00</w:t>
            </w:r>
          </w:p>
        </w:tc>
      </w:tr>
      <w:tr w:rsidR="00FB7BD8" w:rsidRPr="00FB7BD8" w14:paraId="73BFE17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AE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40D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9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21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9D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CA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MA8XCYXdL-00</w:t>
            </w:r>
          </w:p>
        </w:tc>
      </w:tr>
      <w:tr w:rsidR="00FB7BD8" w:rsidRPr="00FB7BD8" w14:paraId="2D17C8C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D0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D2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51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82C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76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D91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MA8XCYXdH-00</w:t>
            </w:r>
          </w:p>
        </w:tc>
      </w:tr>
      <w:tr w:rsidR="00FB7BD8" w:rsidRPr="00FB7BD8" w14:paraId="330E61A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8B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D4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C7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7A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0E0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FF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MA8XCYXdD-00</w:t>
            </w:r>
          </w:p>
        </w:tc>
      </w:tr>
      <w:tr w:rsidR="00FB7BD8" w:rsidRPr="00FB7BD8" w14:paraId="0B1D83F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9E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B13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2B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07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E2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7D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MA8XCYXd9-00</w:t>
            </w:r>
          </w:p>
        </w:tc>
      </w:tr>
      <w:tr w:rsidR="00FB7BD8" w:rsidRPr="00FB7BD8" w14:paraId="06D31E7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197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A1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46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20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E3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55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MA8XCYXd6-00</w:t>
            </w:r>
          </w:p>
        </w:tc>
      </w:tr>
      <w:tr w:rsidR="00FB7BD8" w:rsidRPr="00FB7BD8" w14:paraId="5855C95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87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BD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6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4F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484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B8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MA8XCYXco-00</w:t>
            </w:r>
          </w:p>
        </w:tc>
      </w:tr>
      <w:tr w:rsidR="00FB7BD8" w:rsidRPr="00FB7BD8" w14:paraId="6E88FA5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1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0A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30E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37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25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43C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MA8XCZbk0-00</w:t>
            </w:r>
          </w:p>
        </w:tc>
      </w:tr>
      <w:tr w:rsidR="00FB7BD8" w:rsidRPr="00FB7BD8" w14:paraId="411B30D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8A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52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E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71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34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34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MA8XCZbjw-00</w:t>
            </w:r>
          </w:p>
        </w:tc>
      </w:tr>
      <w:tr w:rsidR="00FB7BD8" w:rsidRPr="00FB7BD8" w14:paraId="7B34E4F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737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2B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68F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5E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65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68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MA8XCZbjs-00</w:t>
            </w:r>
          </w:p>
        </w:tc>
      </w:tr>
      <w:tr w:rsidR="00FB7BD8" w:rsidRPr="00FB7BD8" w14:paraId="6D27456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76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46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92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F30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90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D6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MA8XCa5BE-00</w:t>
            </w:r>
          </w:p>
        </w:tc>
      </w:tr>
      <w:tr w:rsidR="00FB7BD8" w:rsidRPr="00FB7BD8" w14:paraId="1CD8466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5E1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01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FC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5D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14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FF1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MA8XCaoOX-00</w:t>
            </w:r>
          </w:p>
        </w:tc>
      </w:tr>
      <w:tr w:rsidR="00FB7BD8" w:rsidRPr="00FB7BD8" w14:paraId="2B975EC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E63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59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1E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4A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4A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E8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MA8XCaoOU-00</w:t>
            </w:r>
          </w:p>
        </w:tc>
      </w:tr>
      <w:tr w:rsidR="00FB7BD8" w:rsidRPr="00FB7BD8" w14:paraId="1FAEB4E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FC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44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89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13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5A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2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MA8XCbv9B-00</w:t>
            </w:r>
          </w:p>
        </w:tc>
      </w:tr>
      <w:tr w:rsidR="00FB7BD8" w:rsidRPr="00FB7BD8" w14:paraId="2C31EA4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C2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9E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56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D2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1A1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0F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MA8XCc0rf-00</w:t>
            </w:r>
          </w:p>
        </w:tc>
      </w:tr>
      <w:tr w:rsidR="00FB7BD8" w:rsidRPr="00FB7BD8" w14:paraId="16448B9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1C2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0D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72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C1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21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ED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MA8XCc0ra-00</w:t>
            </w:r>
          </w:p>
        </w:tc>
      </w:tr>
      <w:tr w:rsidR="00FB7BD8" w:rsidRPr="00FB7BD8" w14:paraId="4FC0388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085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A0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10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C87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7FD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D8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MA8XCc0rX-00</w:t>
            </w:r>
          </w:p>
        </w:tc>
      </w:tr>
      <w:tr w:rsidR="00FB7BD8" w:rsidRPr="00FB7BD8" w14:paraId="67E40B1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D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4B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F5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7D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56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08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MA8XCcJB9-00</w:t>
            </w:r>
          </w:p>
        </w:tc>
      </w:tr>
      <w:tr w:rsidR="00FB7BD8" w:rsidRPr="00FB7BD8" w14:paraId="45E36DA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51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E3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A9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64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12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55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MA8XCd7yE-00</w:t>
            </w:r>
          </w:p>
        </w:tc>
      </w:tr>
      <w:tr w:rsidR="00FB7BD8" w:rsidRPr="00FB7BD8" w14:paraId="095458A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DF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11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20D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7F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53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66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MA8XCd7yA-00</w:t>
            </w:r>
          </w:p>
        </w:tc>
      </w:tr>
      <w:tr w:rsidR="00FB7BD8" w:rsidRPr="00FB7BD8" w14:paraId="3A8404F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9E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43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51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C3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2D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7CD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MA8XCd7y7-00</w:t>
            </w:r>
          </w:p>
        </w:tc>
      </w:tr>
      <w:tr w:rsidR="00FB7BD8" w:rsidRPr="00FB7BD8" w14:paraId="75331AF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69A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FC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8D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97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3E2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EB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MA8XCeHva-00</w:t>
            </w:r>
          </w:p>
        </w:tc>
      </w:tr>
      <w:tr w:rsidR="00FB7BD8" w:rsidRPr="00FB7BD8" w14:paraId="2E3C99F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06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A3B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CE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1D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E9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1F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MA8XCeNAI-00</w:t>
            </w:r>
          </w:p>
        </w:tc>
      </w:tr>
      <w:tr w:rsidR="00FB7BD8" w:rsidRPr="00FB7BD8" w14:paraId="56A3247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97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5D1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CD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AC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7F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D4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MA8XCeN92-00</w:t>
            </w:r>
          </w:p>
        </w:tc>
      </w:tr>
      <w:tr w:rsidR="00FB7BD8" w:rsidRPr="00FB7BD8" w14:paraId="649EF0E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F7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A6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EF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ED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60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C27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MA8XCflT0-00</w:t>
            </w:r>
          </w:p>
        </w:tc>
      </w:tr>
      <w:tr w:rsidR="00FB7BD8" w:rsidRPr="00FB7BD8" w14:paraId="427755E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04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40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A5B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C99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1A1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D0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MA8XCflSx-00</w:t>
            </w:r>
          </w:p>
        </w:tc>
      </w:tr>
      <w:tr w:rsidR="00FB7BD8" w:rsidRPr="00FB7BD8" w14:paraId="0B95214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F7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64A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FB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2F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0B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5DB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MA8XCg0kc-00</w:t>
            </w:r>
          </w:p>
        </w:tc>
      </w:tr>
      <w:tr w:rsidR="00FB7BD8" w:rsidRPr="00FB7BD8" w14:paraId="7D37B20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6F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640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8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971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7F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C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MA8XCgs5G-00</w:t>
            </w:r>
          </w:p>
        </w:tc>
      </w:tr>
      <w:tr w:rsidR="00FB7BD8" w:rsidRPr="00FB7BD8" w14:paraId="68E8FF2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49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F1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87D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22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BE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DFB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MA8XCgs5D-00</w:t>
            </w:r>
          </w:p>
        </w:tc>
      </w:tr>
      <w:tr w:rsidR="00FB7BD8" w:rsidRPr="00FB7BD8" w14:paraId="0F8733B6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06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8CE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165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F5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3BB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F2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MA8XChNdS-00</w:t>
            </w:r>
          </w:p>
        </w:tc>
      </w:tr>
      <w:tr w:rsidR="00FB7BD8" w:rsidRPr="00FB7BD8" w14:paraId="56A56570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7FB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9A7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C5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BC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A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E8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MA8XChSrM-00</w:t>
            </w:r>
          </w:p>
        </w:tc>
      </w:tr>
      <w:tr w:rsidR="00FB7BD8" w:rsidRPr="00FB7BD8" w14:paraId="4DDDE73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E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6E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B1C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1A2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4C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A6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MA8XChSrI-00</w:t>
            </w:r>
          </w:p>
        </w:tc>
      </w:tr>
      <w:tr w:rsidR="00FB7BD8" w:rsidRPr="00FB7BD8" w14:paraId="7A9DA64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A1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EB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E7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B2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1D3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8CD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MA8XChSrD-00</w:t>
            </w:r>
          </w:p>
        </w:tc>
      </w:tr>
      <w:tr w:rsidR="00FB7BD8" w:rsidRPr="00FB7BD8" w14:paraId="5AF1FEC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70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95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63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52C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84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EF7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MA8XChSrA-00</w:t>
            </w:r>
          </w:p>
        </w:tc>
      </w:tr>
      <w:tr w:rsidR="00FB7BD8" w:rsidRPr="00FB7BD8" w14:paraId="5DB0F59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A0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46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F2B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EE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B39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4D6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MA8XChd28-00</w:t>
            </w:r>
          </w:p>
        </w:tc>
      </w:tr>
      <w:tr w:rsidR="00FB7BD8" w:rsidRPr="00FB7BD8" w14:paraId="7C48F67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13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26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97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2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66D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42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MA8XCi5Y0-00</w:t>
            </w:r>
          </w:p>
        </w:tc>
      </w:tr>
      <w:tr w:rsidR="00FB7BD8" w:rsidRPr="00FB7BD8" w14:paraId="7B9BB48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D4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C4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16:52:09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70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79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3ED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A8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MA8XCj5Ll-00</w:t>
            </w:r>
          </w:p>
        </w:tc>
      </w:tr>
      <w:tr w:rsidR="00FB7BD8" w:rsidRPr="00FB7BD8" w14:paraId="1A5C50E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63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1F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16:52:09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92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C8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87F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00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MA8XCj5Li-00</w:t>
            </w:r>
          </w:p>
        </w:tc>
      </w:tr>
      <w:tr w:rsidR="00FB7BD8" w:rsidRPr="00FB7BD8" w14:paraId="7376BBA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D5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C20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16:52:09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CF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01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D3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A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MA8XCj5Le-00</w:t>
            </w:r>
          </w:p>
        </w:tc>
      </w:tr>
      <w:tr w:rsidR="00FB7BD8" w:rsidRPr="00FB7BD8" w14:paraId="6DBD7EC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43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B7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4A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7DD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C2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D2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MA8XCkFgc-00</w:t>
            </w:r>
          </w:p>
        </w:tc>
      </w:tr>
      <w:tr w:rsidR="00FB7BD8" w:rsidRPr="00FB7BD8" w14:paraId="7A9229C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CC4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89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9D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BE2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9B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8CF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MA8XCkFgY-00</w:t>
            </w:r>
          </w:p>
        </w:tc>
      </w:tr>
      <w:tr w:rsidR="00FB7BD8" w:rsidRPr="00FB7BD8" w14:paraId="6668E1B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BF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46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96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89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BFF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165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MA8XCkFgU-00</w:t>
            </w:r>
          </w:p>
        </w:tc>
      </w:tr>
      <w:tr w:rsidR="00FB7BD8" w:rsidRPr="00FB7BD8" w14:paraId="748A9DA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239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77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6B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94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9D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B30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MA8XCkFgQ-00</w:t>
            </w:r>
          </w:p>
        </w:tc>
      </w:tr>
      <w:tr w:rsidR="00FB7BD8" w:rsidRPr="00FB7BD8" w14:paraId="433CB41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23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2D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D6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3C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C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E1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MA8XCkFgM-00</w:t>
            </w:r>
          </w:p>
        </w:tc>
      </w:tr>
      <w:tr w:rsidR="00FB7BD8" w:rsidRPr="00FB7BD8" w14:paraId="0CD8413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26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ED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8B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E7E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FD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6D4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MA8XCl2ln-00</w:t>
            </w:r>
          </w:p>
        </w:tc>
      </w:tr>
      <w:tr w:rsidR="00FB7BD8" w:rsidRPr="00FB7BD8" w14:paraId="18B8520E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86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3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652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4C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42A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2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MA8XCl2lj-00</w:t>
            </w:r>
          </w:p>
        </w:tc>
      </w:tr>
      <w:tr w:rsidR="00FB7BD8" w:rsidRPr="00FB7BD8" w14:paraId="7C865B3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B4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F0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B46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5D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FF4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DCD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MA8XCl2lf-00</w:t>
            </w:r>
          </w:p>
        </w:tc>
      </w:tr>
      <w:tr w:rsidR="00FB7BD8" w:rsidRPr="00FB7BD8" w14:paraId="2C2E111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977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2F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88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8D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BD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D4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MA8XCl2lc-00</w:t>
            </w:r>
          </w:p>
        </w:tc>
      </w:tr>
      <w:tr w:rsidR="00FB7BD8" w:rsidRPr="00FB7BD8" w14:paraId="39B9B17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790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851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CB5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09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AFE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1A4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MA8XCl2lY-00</w:t>
            </w:r>
          </w:p>
        </w:tc>
      </w:tr>
      <w:tr w:rsidR="00FB7BD8" w:rsidRPr="00FB7BD8" w14:paraId="72774BC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3CF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0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F65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878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E4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DE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MA8XCl2lU-00</w:t>
            </w:r>
          </w:p>
        </w:tc>
      </w:tr>
      <w:tr w:rsidR="00FB7BD8" w:rsidRPr="00FB7BD8" w14:paraId="16B9C36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60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B89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16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5A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344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6C1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MA8XCl2lQ-00</w:t>
            </w:r>
          </w:p>
        </w:tc>
      </w:tr>
      <w:tr w:rsidR="00FB7BD8" w:rsidRPr="00FB7BD8" w14:paraId="4AB5870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B7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902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F9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E6E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46B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BE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MA8XCl2lN-00</w:t>
            </w:r>
          </w:p>
        </w:tc>
      </w:tr>
      <w:tr w:rsidR="00FB7BD8" w:rsidRPr="00FB7BD8" w14:paraId="155090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3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C9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4E2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2E5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0A6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12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MA8XCl2lJ-00</w:t>
            </w:r>
          </w:p>
        </w:tc>
      </w:tr>
      <w:tr w:rsidR="00FB7BD8" w:rsidRPr="00FB7BD8" w14:paraId="7FAED6B3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17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D94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1F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4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B67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99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MA8XCl2lG-00</w:t>
            </w:r>
          </w:p>
        </w:tc>
      </w:tr>
      <w:tr w:rsidR="00FB7BD8" w:rsidRPr="00FB7BD8" w14:paraId="7BDADAE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D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80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C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752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E3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46A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MA8XCl3GA-00</w:t>
            </w:r>
          </w:p>
        </w:tc>
      </w:tr>
      <w:tr w:rsidR="00FB7BD8" w:rsidRPr="00FB7BD8" w14:paraId="304D990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70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31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B9E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006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099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0EA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MA8XCl3G7-00</w:t>
            </w:r>
          </w:p>
        </w:tc>
      </w:tr>
      <w:tr w:rsidR="00FB7BD8" w:rsidRPr="00FB7BD8" w14:paraId="1B258227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726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F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23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9C2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83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CA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MA8XCmCtc-00</w:t>
            </w:r>
          </w:p>
        </w:tc>
      </w:tr>
      <w:tr w:rsidR="00FB7BD8" w:rsidRPr="00FB7BD8" w14:paraId="088B272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E5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A58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C1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763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709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0E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MA8XCmCsl-00</w:t>
            </w:r>
          </w:p>
        </w:tc>
      </w:tr>
      <w:tr w:rsidR="00FB7BD8" w:rsidRPr="00FB7BD8" w14:paraId="1EB23EE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BC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3B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2D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A6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8A8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0B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MA8XCmCsh-00</w:t>
            </w:r>
          </w:p>
        </w:tc>
      </w:tr>
      <w:tr w:rsidR="00FB7BD8" w:rsidRPr="00FB7BD8" w14:paraId="4E7198F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FA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AD4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C50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31C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7A8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C2C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MA8XCnhct-00</w:t>
            </w:r>
          </w:p>
        </w:tc>
      </w:tr>
      <w:tr w:rsidR="00FB7BD8" w:rsidRPr="00FB7BD8" w14:paraId="44694E41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51C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B1F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D14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8EF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95B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18A5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MA8XCnk1d-00</w:t>
            </w:r>
          </w:p>
        </w:tc>
      </w:tr>
      <w:tr w:rsidR="00FB7BD8" w:rsidRPr="00FB7BD8" w14:paraId="1147B77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E51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5B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4D3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83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CF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1DC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MA8XCnk1a-00</w:t>
            </w:r>
          </w:p>
        </w:tc>
      </w:tr>
      <w:tr w:rsidR="00FB7BD8" w:rsidRPr="00FB7BD8" w14:paraId="50BBBF7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A4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73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45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280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21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9B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MA8XCo0WH-00</w:t>
            </w:r>
          </w:p>
        </w:tc>
      </w:tr>
      <w:tr w:rsidR="00FB7BD8" w:rsidRPr="00FB7BD8" w14:paraId="10B26072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DDB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C89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E56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A8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FE3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0BD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MA8XCo0WE-00</w:t>
            </w:r>
          </w:p>
        </w:tc>
      </w:tr>
      <w:tr w:rsidR="00FB7BD8" w:rsidRPr="00FB7BD8" w14:paraId="7EBDEEA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BC6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62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077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1C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A8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B3C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MA8XCo0WA-00</w:t>
            </w:r>
          </w:p>
        </w:tc>
      </w:tr>
      <w:tr w:rsidR="00FB7BD8" w:rsidRPr="00FB7BD8" w14:paraId="57E7E139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041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BF3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D79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621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3E8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E55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MA8XCo0W6-00</w:t>
            </w:r>
          </w:p>
        </w:tc>
      </w:tr>
      <w:tr w:rsidR="00FB7BD8" w:rsidRPr="00FB7BD8" w14:paraId="1A5BA21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29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3B9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EC2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D8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B5C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DA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MA8XCoFbR-00</w:t>
            </w:r>
          </w:p>
        </w:tc>
      </w:tr>
      <w:tr w:rsidR="00FB7BD8" w:rsidRPr="00FB7BD8" w14:paraId="13C1F355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3BE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FE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62E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1A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692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5C4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MA8XCoFbN-00</w:t>
            </w:r>
          </w:p>
        </w:tc>
      </w:tr>
      <w:tr w:rsidR="00FB7BD8" w:rsidRPr="00FB7BD8" w14:paraId="7AFD970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B2F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575D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4A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6C6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A3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1C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MA8XCoFbJ-00</w:t>
            </w:r>
          </w:p>
        </w:tc>
      </w:tr>
      <w:tr w:rsidR="00FB7BD8" w:rsidRPr="00FB7BD8" w14:paraId="4C46824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726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E6A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A40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A68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A0E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A4E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MA8XCoFbF-00</w:t>
            </w:r>
          </w:p>
        </w:tc>
      </w:tr>
      <w:tr w:rsidR="00FB7BD8" w:rsidRPr="00FB7BD8" w14:paraId="0DC73F14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56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613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17:13:49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A72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DFF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855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6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MA8XCoXRX-00</w:t>
            </w:r>
          </w:p>
        </w:tc>
      </w:tr>
      <w:tr w:rsidR="00FB7BD8" w:rsidRPr="00FB7BD8" w14:paraId="44EEE19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9C5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605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CB7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2A2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94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29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MA8XCobKk-00</w:t>
            </w:r>
          </w:p>
        </w:tc>
      </w:tr>
      <w:tr w:rsidR="00FB7BD8" w:rsidRPr="00FB7BD8" w14:paraId="68F2D7B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D28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2E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43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A4F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7D5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318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MA8XCobKg-00</w:t>
            </w:r>
          </w:p>
        </w:tc>
      </w:tr>
      <w:tr w:rsidR="00FB7BD8" w:rsidRPr="00FB7BD8" w14:paraId="506D8E1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382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85A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64C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678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7A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728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MA8XCobKd-00</w:t>
            </w:r>
          </w:p>
        </w:tc>
      </w:tr>
      <w:tr w:rsidR="00FB7BD8" w:rsidRPr="00FB7BD8" w14:paraId="68EDFB7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219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628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640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46F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7D9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1B5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MA8XCobKZ-00</w:t>
            </w:r>
          </w:p>
        </w:tc>
      </w:tr>
      <w:tr w:rsidR="00FB7BD8" w:rsidRPr="00FB7BD8" w14:paraId="160E788B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C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B96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B8AC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70A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A70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1C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MA8XCobKV-00</w:t>
            </w:r>
          </w:p>
        </w:tc>
      </w:tr>
      <w:tr w:rsidR="00FB7BD8" w:rsidRPr="00FB7BD8" w14:paraId="6291B158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1FD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A562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A89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C32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C931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2E7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MA8XCobKS-00</w:t>
            </w:r>
          </w:p>
        </w:tc>
      </w:tr>
      <w:tr w:rsidR="00FB7BD8" w:rsidRPr="00FB7BD8" w14:paraId="3563A99A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7190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46B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33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7E0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CD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A4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MA8XCobJV-00</w:t>
            </w:r>
          </w:p>
        </w:tc>
      </w:tr>
      <w:tr w:rsidR="00FB7BD8" w:rsidRPr="00FB7BD8" w14:paraId="5172EE2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52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7A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C57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81E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7289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BAE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MA8XCol0o-00</w:t>
            </w:r>
          </w:p>
        </w:tc>
      </w:tr>
      <w:tr w:rsidR="00FB7BD8" w:rsidRPr="00FB7BD8" w14:paraId="14DA449F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58B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386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1C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BC4B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480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35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MA8XCol0k-00</w:t>
            </w:r>
          </w:p>
        </w:tc>
      </w:tr>
      <w:tr w:rsidR="00FB7BD8" w:rsidRPr="00FB7BD8" w14:paraId="3EFC6ECC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41D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597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7F26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9DA3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3EF8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983E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MA8XColsg-00</w:t>
            </w:r>
          </w:p>
        </w:tc>
      </w:tr>
      <w:tr w:rsidR="00FB7BD8" w:rsidRPr="00FB7BD8" w14:paraId="2055767D" w14:textId="77777777" w:rsidTr="00FB7BD8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4DA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7BF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C35F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F644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77FA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9387" w14:textId="77777777" w:rsidR="00FB7BD8" w:rsidRPr="00FB7BD8" w:rsidRDefault="00FB7BD8" w:rsidP="00FB7B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B7BD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MA8XCpFEz-00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045B" w14:textId="77777777" w:rsidR="007416E5" w:rsidRDefault="007416E5" w:rsidP="00F2487C">
      <w:r>
        <w:separator/>
      </w:r>
    </w:p>
  </w:endnote>
  <w:endnote w:type="continuationSeparator" w:id="0">
    <w:p w14:paraId="79CC7101" w14:textId="77777777" w:rsidR="007416E5" w:rsidRDefault="007416E5" w:rsidP="00F2487C">
      <w:r>
        <w:continuationSeparator/>
      </w:r>
    </w:p>
  </w:endnote>
  <w:endnote w:type="continuationNotice" w:id="1">
    <w:p w14:paraId="389CE945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02EE" w14:textId="77777777" w:rsidR="007416E5" w:rsidRDefault="007416E5" w:rsidP="00F2487C">
      <w:r>
        <w:separator/>
      </w:r>
    </w:p>
  </w:footnote>
  <w:footnote w:type="continuationSeparator" w:id="0">
    <w:p w14:paraId="7E8D6D6D" w14:textId="77777777" w:rsidR="007416E5" w:rsidRDefault="007416E5" w:rsidP="00F2487C">
      <w:r>
        <w:continuationSeparator/>
      </w:r>
    </w:p>
  </w:footnote>
  <w:footnote w:type="continuationNotice" w:id="1">
    <w:p w14:paraId="455B29D6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1F77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4028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4F7FB0"/>
    <w:rsid w:val="00515B74"/>
    <w:rsid w:val="005262B3"/>
    <w:rsid w:val="00535A9C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C6A5F"/>
    <w:rsid w:val="005D6C0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B1870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E263E"/>
    <w:rsid w:val="00AF7B4F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1175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B7BD8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FB7BD8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FB7BD8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67">
    <w:name w:val="xl67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FB7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MAR17MELD-955777008-81290</_dlc_DocId>
    <_dlc_DocIdUrl xmlns="5fe4e853-3417-48a7-a9b2-767e16cca7ad">
      <Url>https://afmap.sharepoint.com/sites/afmdms_mar17meldingen/_layouts/15/DocIdRedir.aspx?ID=MAR17MELD-955777008-81290</Url>
      <Description>MAR17MELD-955777008-81290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C2505-09562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2025.05.13.docx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4DF7A6-F656-41B6-B349-D6AE8A6061DF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45CE92B-6344-4721-B442-ED6BE4CC3F12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25</TotalTime>
  <Pages>12</Pages>
  <Words>4023</Words>
  <Characters>22933</Characters>
  <Application>Microsoft Office Word</Application>
  <DocSecurity>0</DocSecurity>
  <Lines>191</Lines>
  <Paragraphs>53</Paragraphs>
  <ScaleCrop>false</ScaleCrop>
  <Company>Freshfields Bruckhaus Deringer</Company>
  <LinksUpToDate>false</LinksUpToDate>
  <CharactersWithSpaces>26903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25</cp:revision>
  <cp:lastPrinted>2016-11-21T15:24:00Z</cp:lastPrinted>
  <dcterms:created xsi:type="dcterms:W3CDTF">2022-11-02T16:23:00Z</dcterms:created>
  <dcterms:modified xsi:type="dcterms:W3CDTF">2025-05-13T15:43:00Z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682d2bda-3303-4948-a615-6dd1a6fce4b5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