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12BCE97E" w:rsidR="00D647F7" w:rsidRPr="00A50F83" w:rsidRDefault="00904B9C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15 May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84D8327" w:rsidR="00163D46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RELX PLC announces that today it purchased </w:t>
      </w:r>
      <w:r w:rsidR="009A4370" w:rsidRPr="1722C56B">
        <w:rPr>
          <w:sz w:val="22"/>
          <w:szCs w:val="22"/>
          <w:lang w:val="en-US"/>
        </w:rPr>
        <w:t>through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280B56">
        <w:rPr>
          <w:sz w:val="22"/>
          <w:szCs w:val="22"/>
          <w:lang w:val="en-US"/>
        </w:rPr>
        <w:t xml:space="preserve"> </w:t>
      </w:r>
      <w:r w:rsidR="002A52A5" w:rsidRPr="002A52A5">
        <w:rPr>
          <w:sz w:val="22"/>
          <w:szCs w:val="22"/>
          <w:lang w:val="en-US"/>
        </w:rPr>
        <w:t>208,608</w:t>
      </w:r>
      <w:r w:rsidR="00280B56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RELX PLC ordinary shares of 14 </w:t>
      </w:r>
      <w:r w:rsidRPr="1722C56B">
        <w:rPr>
          <w:sz w:val="22"/>
          <w:szCs w:val="22"/>
          <w:vertAlign w:val="superscript"/>
          <w:lang w:val="en-US"/>
        </w:rPr>
        <w:t>51</w:t>
      </w:r>
      <w:r w:rsidRPr="1722C56B">
        <w:rPr>
          <w:sz w:val="22"/>
          <w:szCs w:val="22"/>
          <w:lang w:val="en-US"/>
        </w:rPr>
        <w:t>/</w:t>
      </w:r>
      <w:r w:rsidRPr="1722C56B">
        <w:rPr>
          <w:sz w:val="22"/>
          <w:szCs w:val="22"/>
          <w:vertAlign w:val="subscript"/>
          <w:lang w:val="en-US"/>
        </w:rPr>
        <w:t>116</w:t>
      </w:r>
      <w:r w:rsidRPr="1722C56B">
        <w:rPr>
          <w:sz w:val="22"/>
          <w:szCs w:val="22"/>
          <w:lang w:val="en-US"/>
        </w:rPr>
        <w:t xml:space="preserve"> pence each on the London Stock Exchange. The purchased shares will be held as treasury shares. Following the above purchase, RELX PLC holds </w:t>
      </w:r>
      <w:r w:rsidR="009E7D4D" w:rsidRPr="009E7D4D">
        <w:rPr>
          <w:sz w:val="22"/>
          <w:szCs w:val="22"/>
          <w:lang w:val="en-US"/>
        </w:rPr>
        <w:t>38,288,987</w:t>
      </w:r>
      <w:r w:rsidR="009E7D4D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treasury, and has </w:t>
      </w:r>
      <w:r w:rsidR="009E7D4D" w:rsidRPr="009E7D4D">
        <w:rPr>
          <w:sz w:val="22"/>
          <w:szCs w:val="22"/>
          <w:lang w:val="en-US"/>
        </w:rPr>
        <w:t>1,843,474,624</w:t>
      </w:r>
      <w:r w:rsidR="009E7D4D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issue (excluding treasury shares). Since </w:t>
      </w:r>
      <w:r w:rsidR="0065756F" w:rsidRPr="1722C56B">
        <w:rPr>
          <w:sz w:val="22"/>
          <w:szCs w:val="22"/>
          <w:lang w:val="en-US"/>
        </w:rPr>
        <w:t>2</w:t>
      </w:r>
      <w:r w:rsidRPr="1722C56B">
        <w:rPr>
          <w:sz w:val="22"/>
          <w:szCs w:val="22"/>
          <w:lang w:val="en-US"/>
        </w:rPr>
        <w:t xml:space="preserve"> January 20</w:t>
      </w:r>
      <w:r w:rsidR="00406855" w:rsidRPr="1722C56B">
        <w:rPr>
          <w:sz w:val="22"/>
          <w:szCs w:val="22"/>
          <w:lang w:val="en-US"/>
        </w:rPr>
        <w:t>2</w:t>
      </w:r>
      <w:r w:rsidR="0065756F" w:rsidRPr="1722C56B">
        <w:rPr>
          <w:sz w:val="22"/>
          <w:szCs w:val="22"/>
          <w:lang w:val="en-US"/>
        </w:rPr>
        <w:t>5</w:t>
      </w:r>
      <w:r w:rsidRPr="1722C56B">
        <w:rPr>
          <w:sz w:val="22"/>
          <w:szCs w:val="22"/>
          <w:lang w:val="en-US"/>
        </w:rPr>
        <w:t xml:space="preserve"> RELX PLC has purchased </w:t>
      </w:r>
      <w:r w:rsidR="009E7D4D" w:rsidRPr="009E7D4D">
        <w:rPr>
          <w:sz w:val="22"/>
          <w:szCs w:val="22"/>
          <w:lang w:val="en-US"/>
        </w:rPr>
        <w:t>18,681,317</w:t>
      </w:r>
      <w:r w:rsidR="009E7D4D">
        <w:rPr>
          <w:sz w:val="22"/>
          <w:szCs w:val="22"/>
          <w:lang w:val="en-US"/>
        </w:rPr>
        <w:t xml:space="preserve"> </w:t>
      </w:r>
      <w:r w:rsidR="003B36DA" w:rsidRPr="1722C56B">
        <w:rPr>
          <w:sz w:val="22"/>
          <w:szCs w:val="22"/>
          <w:lang w:val="en-US"/>
        </w:rPr>
        <w:t xml:space="preserve">ordinary </w:t>
      </w:r>
      <w:r w:rsidRPr="1722C56B">
        <w:rPr>
          <w:sz w:val="22"/>
          <w:szCs w:val="22"/>
          <w:lang w:val="en-US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52E7DBCC" w:rsidR="00790104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In accordance with Article 5(1)(b) of Regulation (EU) No 596/2014 (the Market Abuse Regulation), </w:t>
      </w:r>
      <w:r w:rsidR="00E80E79" w:rsidRPr="1722C56B">
        <w:rPr>
          <w:sz w:val="22"/>
          <w:szCs w:val="22"/>
          <w:lang w:val="en-US"/>
        </w:rPr>
        <w:t>detailed</w:t>
      </w:r>
      <w:r w:rsidR="001A7A9E" w:rsidRPr="1722C56B">
        <w:rPr>
          <w:sz w:val="22"/>
          <w:szCs w:val="22"/>
          <w:lang w:val="en-US"/>
        </w:rPr>
        <w:t xml:space="preserve"> information</w:t>
      </w:r>
      <w:r w:rsidRPr="1722C56B">
        <w:rPr>
          <w:sz w:val="22"/>
          <w:szCs w:val="22"/>
          <w:lang w:val="en-US"/>
        </w:rPr>
        <w:t xml:space="preserve"> </w:t>
      </w:r>
      <w:r w:rsidR="00E80E79" w:rsidRPr="1722C56B">
        <w:rPr>
          <w:sz w:val="22"/>
          <w:szCs w:val="22"/>
          <w:lang w:val="en-US"/>
        </w:rPr>
        <w:t>about the individual purchases made by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76E54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>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077E8C4B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7A52A5A4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2E5DE7DC" w:rsidR="00790104" w:rsidRPr="00A50F83" w:rsidRDefault="00AE263E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A300CE3" w:rsidR="003E0113" w:rsidRPr="00A50F83" w:rsidRDefault="00904B9C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15 May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7EE848A0" w:rsidR="003E0113" w:rsidRPr="00232623" w:rsidRDefault="00280B5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280B56">
              <w:rPr>
                <w:rFonts w:ascii="Arial" w:hAnsi="Arial" w:cs="Arial"/>
                <w:sz w:val="22"/>
                <w:szCs w:val="22"/>
                <w:lang w:val="en"/>
              </w:rPr>
              <w:t>208,608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579DCCD8" w:rsidR="00673B0A" w:rsidRPr="00232623" w:rsidRDefault="005A7FE9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5A7FE9">
              <w:rPr>
                <w:rFonts w:ascii="Arial" w:hAnsi="Arial" w:cs="Arial"/>
                <w:sz w:val="22"/>
                <w:szCs w:val="22"/>
                <w:lang w:val="en"/>
              </w:rPr>
              <w:t>4062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1E35D3CC" w:rsidR="00673B0A" w:rsidRPr="00232623" w:rsidRDefault="00703D9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703D96">
              <w:rPr>
                <w:rFonts w:ascii="Arial" w:hAnsi="Arial" w:cs="Arial"/>
                <w:sz w:val="22"/>
                <w:szCs w:val="22"/>
                <w:lang w:val="en"/>
              </w:rPr>
              <w:t>3995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1B141D2" w:rsidR="003E0113" w:rsidRPr="00232623" w:rsidRDefault="00703D9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703D96">
              <w:rPr>
                <w:rFonts w:ascii="Arial" w:hAnsi="Arial" w:cs="Arial"/>
                <w:sz w:val="22"/>
                <w:szCs w:val="22"/>
                <w:lang w:val="en"/>
              </w:rPr>
              <w:t>4030.4730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1460"/>
        <w:gridCol w:w="1780"/>
        <w:gridCol w:w="1200"/>
        <w:gridCol w:w="1420"/>
        <w:gridCol w:w="1120"/>
        <w:gridCol w:w="2300"/>
      </w:tblGrid>
      <w:tr w:rsidR="00786937" w:rsidRPr="00786937" w14:paraId="440CBD19" w14:textId="77777777" w:rsidTr="00786937">
        <w:trPr>
          <w:trHeight w:val="5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578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Date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72E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363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CF3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34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C87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MatchId</w:t>
            </w:r>
          </w:p>
        </w:tc>
      </w:tr>
      <w:tr w:rsidR="00786937" w:rsidRPr="00786937" w14:paraId="6FC1A74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39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9A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0B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6E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89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8C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MA8XMWWnf-00</w:t>
            </w:r>
          </w:p>
        </w:tc>
      </w:tr>
      <w:tr w:rsidR="00786937" w:rsidRPr="00786937" w14:paraId="51B9336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1C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9C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09:06:53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88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CD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B7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32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MA8XMX0Js-00</w:t>
            </w:r>
          </w:p>
        </w:tc>
      </w:tr>
      <w:tr w:rsidR="00786937" w:rsidRPr="00786937" w14:paraId="1144173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40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5D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81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88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81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42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MA8XMXQbX-00</w:t>
            </w:r>
          </w:p>
        </w:tc>
      </w:tr>
      <w:tr w:rsidR="00786937" w:rsidRPr="00786937" w14:paraId="2710857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6E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3A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3B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FE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9E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82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MA8XMXQbT-00</w:t>
            </w:r>
          </w:p>
        </w:tc>
      </w:tr>
      <w:tr w:rsidR="00786937" w:rsidRPr="00786937" w14:paraId="16F77F9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CC7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FD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E6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70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F6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2B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MA8XMXQbR-00</w:t>
            </w:r>
          </w:p>
        </w:tc>
      </w:tr>
      <w:tr w:rsidR="00786937" w:rsidRPr="00786937" w14:paraId="2C29787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54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85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B9E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DA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F0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A1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MA8XMXxyG-00</w:t>
            </w:r>
          </w:p>
        </w:tc>
      </w:tr>
      <w:tr w:rsidR="00786937" w:rsidRPr="00786937" w14:paraId="0347CC5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79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9D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A6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FC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0A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CD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MA8XMXxyD-00</w:t>
            </w:r>
          </w:p>
        </w:tc>
      </w:tr>
      <w:tr w:rsidR="00786937" w:rsidRPr="00786937" w14:paraId="1BBE4C4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F4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56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D3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4F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05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86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MA8XMYKya-02</w:t>
            </w:r>
          </w:p>
        </w:tc>
      </w:tr>
      <w:tr w:rsidR="00786937" w:rsidRPr="00786937" w14:paraId="08E7805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40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44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52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4F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42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C8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MA8XMYKya-00</w:t>
            </w:r>
          </w:p>
        </w:tc>
      </w:tr>
      <w:tr w:rsidR="00786937" w:rsidRPr="00786937" w14:paraId="46254DE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F6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3F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96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DB4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7C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4C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MA8XMYKxs-00</w:t>
            </w:r>
          </w:p>
        </w:tc>
      </w:tr>
      <w:tr w:rsidR="00786937" w:rsidRPr="00786937" w14:paraId="41E7FB6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D5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5F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15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7B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D5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3A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MA8XMYKxp-00</w:t>
            </w:r>
          </w:p>
        </w:tc>
      </w:tr>
      <w:tr w:rsidR="00786937" w:rsidRPr="00786937" w14:paraId="34C1B9A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B7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20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A2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30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A4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46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MA8XMYKxl-00</w:t>
            </w:r>
          </w:p>
        </w:tc>
      </w:tr>
      <w:tr w:rsidR="00786937" w:rsidRPr="00786937" w14:paraId="6B0A198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95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2B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07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EB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1D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F1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MA8XMYKxh-00</w:t>
            </w:r>
          </w:p>
        </w:tc>
      </w:tr>
      <w:tr w:rsidR="00786937" w:rsidRPr="00786937" w14:paraId="27D15B2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2AA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53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4C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08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91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77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MA8XMYKxe-00</w:t>
            </w:r>
          </w:p>
        </w:tc>
      </w:tr>
      <w:tr w:rsidR="00786937" w:rsidRPr="00786937" w14:paraId="6F92F3F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1F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32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87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2A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59A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D8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MA8XMYKxa-00</w:t>
            </w:r>
          </w:p>
        </w:tc>
      </w:tr>
      <w:tr w:rsidR="00786937" w:rsidRPr="00786937" w14:paraId="273314B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439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D1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2C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00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ECC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63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MA8XMYKxX-00</w:t>
            </w:r>
          </w:p>
        </w:tc>
      </w:tr>
      <w:tr w:rsidR="00786937" w:rsidRPr="00786937" w14:paraId="3A9C648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E4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E1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89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D3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D0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6C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MA8XMYLEB-00</w:t>
            </w:r>
          </w:p>
        </w:tc>
      </w:tr>
      <w:tr w:rsidR="00786937" w:rsidRPr="00786937" w14:paraId="7F0A507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75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62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3D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7A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13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58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MA8XMYohC-02</w:t>
            </w:r>
          </w:p>
        </w:tc>
      </w:tr>
      <w:tr w:rsidR="00786937" w:rsidRPr="00786937" w14:paraId="70BF481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D8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7B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8A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55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35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3E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MA8XMYoh8-00</w:t>
            </w:r>
          </w:p>
        </w:tc>
      </w:tr>
      <w:tr w:rsidR="00786937" w:rsidRPr="00786937" w14:paraId="72A4834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78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33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59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77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30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MA8XMYoh5-00</w:t>
            </w:r>
          </w:p>
        </w:tc>
      </w:tr>
      <w:tr w:rsidR="00786937" w:rsidRPr="00786937" w14:paraId="6C65DC0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8F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C2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F4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F3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28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A8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MA8XMYoh2-00</w:t>
            </w:r>
          </w:p>
        </w:tc>
      </w:tr>
      <w:tr w:rsidR="00786937" w:rsidRPr="00786937" w14:paraId="7260DC3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41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4B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9F3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DEB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F5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E8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MA8XMZ9K7-00</w:t>
            </w:r>
          </w:p>
        </w:tc>
      </w:tr>
      <w:tr w:rsidR="00786937" w:rsidRPr="00786937" w14:paraId="68BFB83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31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58A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EE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78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90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3D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MA8XMZ9K3-00</w:t>
            </w:r>
          </w:p>
        </w:tc>
      </w:tr>
      <w:tr w:rsidR="00786937" w:rsidRPr="00786937" w14:paraId="0A8F04F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2E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2A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E1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0F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64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61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MA8XMZ9K0-00</w:t>
            </w:r>
          </w:p>
        </w:tc>
      </w:tr>
      <w:tr w:rsidR="00786937" w:rsidRPr="00786937" w14:paraId="645450D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90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0D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CA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48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49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23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MA8XMZ9Jw-00</w:t>
            </w:r>
          </w:p>
        </w:tc>
      </w:tr>
      <w:tr w:rsidR="00786937" w:rsidRPr="00786937" w14:paraId="47300EC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81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6D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51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F8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1B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0C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MA8XMZ9Ju-00</w:t>
            </w:r>
          </w:p>
        </w:tc>
      </w:tr>
      <w:tr w:rsidR="00786937" w:rsidRPr="00786937" w14:paraId="5BF6D10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19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8D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B88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A1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0D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57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MA8XMZ9Jt-00</w:t>
            </w:r>
          </w:p>
        </w:tc>
      </w:tr>
      <w:tr w:rsidR="00786937" w:rsidRPr="00786937" w14:paraId="1EABF26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80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9C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6F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31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E2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A7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MA8XMZcCS-00</w:t>
            </w:r>
          </w:p>
        </w:tc>
      </w:tr>
      <w:tr w:rsidR="00786937" w:rsidRPr="00786937" w14:paraId="25A816D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7F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730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CC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E5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9F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A1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MA8XMZcCO-00</w:t>
            </w:r>
          </w:p>
        </w:tc>
      </w:tr>
      <w:tr w:rsidR="00786937" w:rsidRPr="00786937" w14:paraId="64692AB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02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66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421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6B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17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2D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MA8XMZcCL-00</w:t>
            </w:r>
          </w:p>
        </w:tc>
      </w:tr>
      <w:tr w:rsidR="00786937" w:rsidRPr="00786937" w14:paraId="2E79AA6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05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C5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80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A2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DE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CB5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MA8XMZcCI-00</w:t>
            </w:r>
          </w:p>
        </w:tc>
      </w:tr>
      <w:tr w:rsidR="00786937" w:rsidRPr="00786937" w14:paraId="57AF66D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99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7F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09:19:06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32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A4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CF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E5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MA8XMa4uo-00</w:t>
            </w:r>
          </w:p>
        </w:tc>
      </w:tr>
      <w:tr w:rsidR="00786937" w:rsidRPr="00786937" w14:paraId="4E76945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87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45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09:21:41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024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54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07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0F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MA8XMajPa-00</w:t>
            </w:r>
          </w:p>
        </w:tc>
      </w:tr>
      <w:tr w:rsidR="00786937" w:rsidRPr="00786937" w14:paraId="3658F9C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16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61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09:21:45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E7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CB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52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4A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MA8XMakHC-00</w:t>
            </w:r>
          </w:p>
        </w:tc>
      </w:tr>
      <w:tr w:rsidR="00786937" w:rsidRPr="00786937" w14:paraId="616CD62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96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9C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09:21:45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97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6E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CE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5B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MA8XMakH9-00</w:t>
            </w:r>
          </w:p>
        </w:tc>
      </w:tr>
      <w:tr w:rsidR="00786937" w:rsidRPr="00786937" w14:paraId="6D22392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D6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36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09:21:45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E9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ED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CF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43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MA8XMakH7-00</w:t>
            </w:r>
          </w:p>
        </w:tc>
      </w:tr>
      <w:tr w:rsidR="00786937" w:rsidRPr="00786937" w14:paraId="4254E0F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14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1D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09:21:45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3D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AF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FC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7D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MA8XMakH6-00</w:t>
            </w:r>
          </w:p>
        </w:tc>
      </w:tr>
      <w:tr w:rsidR="00786937" w:rsidRPr="00786937" w14:paraId="4820801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76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40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5E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8D7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08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F4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MA8XMbshd-00</w:t>
            </w:r>
          </w:p>
        </w:tc>
      </w:tr>
      <w:tr w:rsidR="00786937" w:rsidRPr="00786937" w14:paraId="7E6E7DB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3B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AC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09:27:08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F85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F4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3B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84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MA8XMc6Ha-00</w:t>
            </w:r>
          </w:p>
        </w:tc>
      </w:tr>
      <w:tr w:rsidR="00786937" w:rsidRPr="00786937" w14:paraId="3030296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11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E4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D8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F24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74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F44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MA8XMcKLM-00</w:t>
            </w:r>
          </w:p>
        </w:tc>
      </w:tr>
      <w:tr w:rsidR="00786937" w:rsidRPr="00786937" w14:paraId="69A22DB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08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93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09:29:25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08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70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E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01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MA8XMcg5W-00</w:t>
            </w:r>
          </w:p>
        </w:tc>
      </w:tr>
      <w:tr w:rsidR="00786937" w:rsidRPr="00786937" w14:paraId="7BD1DAC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F6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02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09:29:25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04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9E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6E3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0E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MA8XMcg5T-00</w:t>
            </w:r>
          </w:p>
        </w:tc>
      </w:tr>
      <w:tr w:rsidR="00786937" w:rsidRPr="00786937" w14:paraId="7F34BF1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AA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0F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09:29:25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DF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1B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347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CE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MA8XMcg5Q-00</w:t>
            </w:r>
          </w:p>
        </w:tc>
      </w:tr>
      <w:tr w:rsidR="00786937" w:rsidRPr="00786937" w14:paraId="1C9FB0F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47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D6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09:30:55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98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E8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BF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79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MA8XMd3TX-00</w:t>
            </w:r>
          </w:p>
        </w:tc>
      </w:tr>
      <w:tr w:rsidR="00786937" w:rsidRPr="00786937" w14:paraId="7C93224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833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AC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09:32:10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6A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86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52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39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MA8XMdMu0-00</w:t>
            </w:r>
          </w:p>
        </w:tc>
      </w:tr>
      <w:tr w:rsidR="00786937" w:rsidRPr="00786937" w14:paraId="57A2D3F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04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C5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0D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4BA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24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A0C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MA8XMe9hq-00</w:t>
            </w:r>
          </w:p>
        </w:tc>
      </w:tr>
      <w:tr w:rsidR="00786937" w:rsidRPr="00786937" w14:paraId="7E9138E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B25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F7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28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4E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4E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98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MA8XMe9hm-00</w:t>
            </w:r>
          </w:p>
        </w:tc>
      </w:tr>
      <w:tr w:rsidR="00786937" w:rsidRPr="00786937" w14:paraId="766C47A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E1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22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873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B1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E6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2AC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MA8XMe9hj-00</w:t>
            </w:r>
          </w:p>
        </w:tc>
      </w:tr>
      <w:tr w:rsidR="00786937" w:rsidRPr="00786937" w14:paraId="0CD9AA3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657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EA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B4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26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03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B9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MA8XMe9hf-00</w:t>
            </w:r>
          </w:p>
        </w:tc>
      </w:tr>
      <w:tr w:rsidR="00786937" w:rsidRPr="00786937" w14:paraId="142887D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A8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F4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9C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C6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61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56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MA8XMe9hd-00</w:t>
            </w:r>
          </w:p>
        </w:tc>
      </w:tr>
      <w:tr w:rsidR="00786937" w:rsidRPr="00786937" w14:paraId="3C03C57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16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A76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09:38:15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7E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64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86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1C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MA8XMeu2w-00</w:t>
            </w:r>
          </w:p>
        </w:tc>
      </w:tr>
      <w:tr w:rsidR="00786937" w:rsidRPr="00786937" w14:paraId="379FDF9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12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53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09:38:15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D3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704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AC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D07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MA8XMeu2s-00</w:t>
            </w:r>
          </w:p>
        </w:tc>
      </w:tr>
      <w:tr w:rsidR="00786937" w:rsidRPr="00786937" w14:paraId="069FC92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92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5D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09:38:15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994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12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62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9B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MA8XMeu2q-00</w:t>
            </w:r>
          </w:p>
        </w:tc>
      </w:tr>
      <w:tr w:rsidR="00786937" w:rsidRPr="00786937" w14:paraId="26058FF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61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72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CE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AD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86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3D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MA8XMgLgo-00</w:t>
            </w:r>
          </w:p>
        </w:tc>
      </w:tr>
      <w:tr w:rsidR="00786937" w:rsidRPr="00786937" w14:paraId="7F70144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24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1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DA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22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9D6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8C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MA8XMgLgn-00</w:t>
            </w:r>
          </w:p>
        </w:tc>
      </w:tr>
      <w:tr w:rsidR="00786937" w:rsidRPr="00786937" w14:paraId="5A890B6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58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30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F2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96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EA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EA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MA8XMgLgl-00</w:t>
            </w:r>
          </w:p>
        </w:tc>
      </w:tr>
      <w:tr w:rsidR="00786937" w:rsidRPr="00786937" w14:paraId="23E25DE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72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FA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853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0C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B14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4A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MA8XMgLgk-00</w:t>
            </w:r>
          </w:p>
        </w:tc>
      </w:tr>
      <w:tr w:rsidR="00786937" w:rsidRPr="00786937" w14:paraId="5E78478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E98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3A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26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63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F9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29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MA8XMgtIK-00</w:t>
            </w:r>
          </w:p>
        </w:tc>
      </w:tr>
      <w:tr w:rsidR="00786937" w:rsidRPr="00786937" w14:paraId="3C3DC5F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D8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258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09:48:52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0A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FB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3D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9F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MA8XMhZfb-00</w:t>
            </w:r>
          </w:p>
        </w:tc>
      </w:tr>
      <w:tr w:rsidR="00786937" w:rsidRPr="00786937" w14:paraId="22DB08C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34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8C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09:48:52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D3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97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D90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C6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MA8XMhZfY-00</w:t>
            </w:r>
          </w:p>
        </w:tc>
      </w:tr>
      <w:tr w:rsidR="00786937" w:rsidRPr="00786937" w14:paraId="1819914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11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50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18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6D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AC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B2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MA8XMhtUb-00</w:t>
            </w:r>
          </w:p>
        </w:tc>
      </w:tr>
      <w:tr w:rsidR="00786937" w:rsidRPr="00786937" w14:paraId="522F2B7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BA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BB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11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E20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41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31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MA8XMhtTu-00</w:t>
            </w:r>
          </w:p>
        </w:tc>
      </w:tr>
      <w:tr w:rsidR="00786937" w:rsidRPr="00786937" w14:paraId="04CC01D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2C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142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D4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36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17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67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MA8XMhtTq-00</w:t>
            </w:r>
          </w:p>
        </w:tc>
      </w:tr>
      <w:tr w:rsidR="00786937" w:rsidRPr="00786937" w14:paraId="35E6DA2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C26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15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B8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F3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C5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7D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MA8XMhtTn-00</w:t>
            </w:r>
          </w:p>
        </w:tc>
      </w:tr>
      <w:tr w:rsidR="00786937" w:rsidRPr="00786937" w14:paraId="0C8825C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53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72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B5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CC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68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A1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MA8XMhtTj-00</w:t>
            </w:r>
          </w:p>
        </w:tc>
      </w:tr>
      <w:tr w:rsidR="00786937" w:rsidRPr="00786937" w14:paraId="54BE59F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E3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7D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2A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07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2B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A6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MA8XMhtTf-00</w:t>
            </w:r>
          </w:p>
        </w:tc>
      </w:tr>
      <w:tr w:rsidR="00786937" w:rsidRPr="00786937" w14:paraId="469F8B4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CB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94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B0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6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1D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25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MA8XMhtTb-00</w:t>
            </w:r>
          </w:p>
        </w:tc>
      </w:tr>
      <w:tr w:rsidR="00786937" w:rsidRPr="00786937" w14:paraId="5861FAC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F8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2B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FF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2F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D1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D8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MA8XMhtTZ-00</w:t>
            </w:r>
          </w:p>
        </w:tc>
      </w:tr>
      <w:tr w:rsidR="00786937" w:rsidRPr="00786937" w14:paraId="3DD9CF2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4A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29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B0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66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51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9F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MA8XMjGhd-00</w:t>
            </w:r>
          </w:p>
        </w:tc>
      </w:tr>
      <w:tr w:rsidR="00786937" w:rsidRPr="00786937" w14:paraId="0E93BF9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9C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4D1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C7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BF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38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D0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MA8XMjOTC-00</w:t>
            </w:r>
          </w:p>
        </w:tc>
      </w:tr>
      <w:tr w:rsidR="00786937" w:rsidRPr="00786937" w14:paraId="77C6B01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BA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A3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08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B0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5B0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37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MA8XMjOSb-00</w:t>
            </w:r>
          </w:p>
        </w:tc>
      </w:tr>
      <w:tr w:rsidR="00786937" w:rsidRPr="00786937" w14:paraId="5000668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CE4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39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EC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DF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673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FF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MA8XMjOSY-00</w:t>
            </w:r>
          </w:p>
        </w:tc>
      </w:tr>
      <w:tr w:rsidR="00786937" w:rsidRPr="00786937" w14:paraId="6E648CB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9D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F6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AB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65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60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45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MA8XMjOSW-00</w:t>
            </w:r>
          </w:p>
        </w:tc>
      </w:tr>
      <w:tr w:rsidR="00786937" w:rsidRPr="00786937" w14:paraId="18CB825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84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26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6D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0F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AC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6F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MA8XMjOSS-00</w:t>
            </w:r>
          </w:p>
        </w:tc>
      </w:tr>
      <w:tr w:rsidR="00786937" w:rsidRPr="00786937" w14:paraId="01F2FE4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35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C0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0BA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8B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47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0E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MA8XMjOSN-00</w:t>
            </w:r>
          </w:p>
        </w:tc>
      </w:tr>
      <w:tr w:rsidR="00786937" w:rsidRPr="00786937" w14:paraId="3FAA297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76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D5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BB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D4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757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B8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MA8XMjOSI-00</w:t>
            </w:r>
          </w:p>
        </w:tc>
      </w:tr>
      <w:tr w:rsidR="00786937" w:rsidRPr="00786937" w14:paraId="71E4422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54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DB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BA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E8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1C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FC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MA8XMjOSF-00</w:t>
            </w:r>
          </w:p>
        </w:tc>
      </w:tr>
      <w:tr w:rsidR="00786937" w:rsidRPr="00786937" w14:paraId="55BDD50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73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E2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AF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06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24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49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MA8XMjOSA-00</w:t>
            </w:r>
          </w:p>
        </w:tc>
      </w:tr>
      <w:tr w:rsidR="00786937" w:rsidRPr="00786937" w14:paraId="224FEFA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624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3D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09:58:49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71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89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73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26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MA8XMk4qQ-00</w:t>
            </w:r>
          </w:p>
        </w:tc>
      </w:tr>
      <w:tr w:rsidR="00786937" w:rsidRPr="00786937" w14:paraId="20AF674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08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5A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CB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2E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49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4C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MA8XMlnBv-00</w:t>
            </w:r>
          </w:p>
        </w:tc>
      </w:tr>
      <w:tr w:rsidR="00786937" w:rsidRPr="00786937" w14:paraId="1C0C963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DC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5C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88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D9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6D9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F3D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MA8XMlnBs-00</w:t>
            </w:r>
          </w:p>
        </w:tc>
      </w:tr>
      <w:tr w:rsidR="00786937" w:rsidRPr="00786937" w14:paraId="7456941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3D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03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C9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CA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C33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867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MA8XMlnBp-00</w:t>
            </w:r>
          </w:p>
        </w:tc>
      </w:tr>
      <w:tr w:rsidR="00786937" w:rsidRPr="00786937" w14:paraId="45E26C7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FF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03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B9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CC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FA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B4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MA8XMlnBl-00</w:t>
            </w:r>
          </w:p>
        </w:tc>
      </w:tr>
      <w:tr w:rsidR="00786937" w:rsidRPr="00786937" w14:paraId="3B45456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1E8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844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2E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99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CC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8A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MA8XMlnBh-00</w:t>
            </w:r>
          </w:p>
        </w:tc>
      </w:tr>
      <w:tr w:rsidR="00786937" w:rsidRPr="00786937" w14:paraId="6E85916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89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3C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F4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F3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33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EE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MA8XMlnBW-02</w:t>
            </w:r>
          </w:p>
        </w:tc>
      </w:tr>
      <w:tr w:rsidR="00786937" w:rsidRPr="00786937" w14:paraId="11ECCF7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E6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6E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A3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3A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8D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74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MA8XMlnBW-00</w:t>
            </w:r>
          </w:p>
        </w:tc>
      </w:tr>
      <w:tr w:rsidR="00786937" w:rsidRPr="00786937" w14:paraId="23EE770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A1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AD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33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F7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C4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71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MA8XMlnBU-00</w:t>
            </w:r>
          </w:p>
        </w:tc>
      </w:tr>
      <w:tr w:rsidR="00786937" w:rsidRPr="00786937" w14:paraId="7E4E517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B0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41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B2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C0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D7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14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MA8XMlnBR-00</w:t>
            </w:r>
          </w:p>
        </w:tc>
      </w:tr>
      <w:tr w:rsidR="00786937" w:rsidRPr="00786937" w14:paraId="527A1BD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AC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37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96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07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69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B8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MA8XMlnBQ-00</w:t>
            </w:r>
          </w:p>
        </w:tc>
      </w:tr>
      <w:tr w:rsidR="00786937" w:rsidRPr="00786937" w14:paraId="128C084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23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83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7C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A3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04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F6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MA8XMlnAh-00</w:t>
            </w:r>
          </w:p>
        </w:tc>
      </w:tr>
      <w:tr w:rsidR="00786937" w:rsidRPr="00786937" w14:paraId="3BDAD70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D9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421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C67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E0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B9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5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MA8XMlnAe-00</w:t>
            </w:r>
          </w:p>
        </w:tc>
      </w:tr>
      <w:tr w:rsidR="00786937" w:rsidRPr="00786937" w14:paraId="4971971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B9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3A4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603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D2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65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MA8XMlnAb-00</w:t>
            </w:r>
          </w:p>
        </w:tc>
      </w:tr>
      <w:tr w:rsidR="00786937" w:rsidRPr="00786937" w14:paraId="6CBEEDC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6D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00C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B5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CE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98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AE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MA8XMlnAX-00</w:t>
            </w:r>
          </w:p>
        </w:tc>
      </w:tr>
      <w:tr w:rsidR="00786937" w:rsidRPr="00786937" w14:paraId="2676D1C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E3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4C4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E0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96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695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85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MA8XMlnAT-00</w:t>
            </w:r>
          </w:p>
        </w:tc>
      </w:tr>
      <w:tr w:rsidR="00786937" w:rsidRPr="00786937" w14:paraId="073E70A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3E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22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B5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A7C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83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31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MA8XMlnAR-00</w:t>
            </w:r>
          </w:p>
        </w:tc>
      </w:tr>
      <w:tr w:rsidR="00786937" w:rsidRPr="00786937" w14:paraId="73B9D26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A3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61A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19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02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8C2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7C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MA8XMlnAO-00</w:t>
            </w:r>
          </w:p>
        </w:tc>
      </w:tr>
      <w:tr w:rsidR="00786937" w:rsidRPr="00786937" w14:paraId="6B4745C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8F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A2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92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4C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61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18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MA8XMmjHi-00</w:t>
            </w:r>
          </w:p>
        </w:tc>
      </w:tr>
      <w:tr w:rsidR="00786937" w:rsidRPr="00786937" w14:paraId="75B6303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A7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3E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0C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41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913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BA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MA8XMmjHe-00</w:t>
            </w:r>
          </w:p>
        </w:tc>
      </w:tr>
      <w:tr w:rsidR="00786937" w:rsidRPr="00786937" w14:paraId="6A2F2B0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CD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F7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DD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89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0A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E2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MA8XMmjHR-00</w:t>
            </w:r>
          </w:p>
        </w:tc>
      </w:tr>
      <w:tr w:rsidR="00786937" w:rsidRPr="00786937" w14:paraId="1A0494D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80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14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85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E4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98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DA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MA8XMmjHN-00</w:t>
            </w:r>
          </w:p>
        </w:tc>
      </w:tr>
      <w:tr w:rsidR="00786937" w:rsidRPr="00786937" w14:paraId="499D97A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BC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C3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7D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63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18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93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MA8XMmjHM-00</w:t>
            </w:r>
          </w:p>
        </w:tc>
      </w:tr>
      <w:tr w:rsidR="00786937" w:rsidRPr="00786937" w14:paraId="266464A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3D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3B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3C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A5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C18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D0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MA8XMmjHL-00</w:t>
            </w:r>
          </w:p>
        </w:tc>
      </w:tr>
      <w:tr w:rsidR="00786937" w:rsidRPr="00786937" w14:paraId="36545CB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AB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1DD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F96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9E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12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DD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MA8XMmjTi-00</w:t>
            </w:r>
          </w:p>
        </w:tc>
      </w:tr>
      <w:tr w:rsidR="00786937" w:rsidRPr="00786937" w14:paraId="6422364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A4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7C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3B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12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9B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F4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MA8XMomfL-00</w:t>
            </w:r>
          </w:p>
        </w:tc>
      </w:tr>
      <w:tr w:rsidR="00786937" w:rsidRPr="00786937" w14:paraId="78771DA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D9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A0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84A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56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D0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40F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MA8XMomfH-00</w:t>
            </w:r>
          </w:p>
        </w:tc>
      </w:tr>
      <w:tr w:rsidR="00786937" w:rsidRPr="00786937" w14:paraId="2A92021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1B9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F8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0F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72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205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02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MA8XMomfD-00</w:t>
            </w:r>
          </w:p>
        </w:tc>
      </w:tr>
      <w:tr w:rsidR="00786937" w:rsidRPr="00786937" w14:paraId="686C456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83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A5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ED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3D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1C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64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MA8XMomfA-00</w:t>
            </w:r>
          </w:p>
        </w:tc>
      </w:tr>
      <w:tr w:rsidR="00786937" w:rsidRPr="00786937" w14:paraId="2966216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84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B7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85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9D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28C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BD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MA8XMomf7-00</w:t>
            </w:r>
          </w:p>
        </w:tc>
      </w:tr>
      <w:tr w:rsidR="00786937" w:rsidRPr="00786937" w14:paraId="048FCAD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69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9B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51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B9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C4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5A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MA8XMqotN-00</w:t>
            </w:r>
          </w:p>
        </w:tc>
      </w:tr>
      <w:tr w:rsidR="00786937" w:rsidRPr="00786937" w14:paraId="5466C31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8A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1B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10:25:36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8F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B1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12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DD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MA8XMqotK-00</w:t>
            </w:r>
          </w:p>
        </w:tc>
      </w:tr>
      <w:tr w:rsidR="00786937" w:rsidRPr="00786937" w14:paraId="1BA48DC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35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61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10:27:11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38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97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EB5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B9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MA8XMrDpP-00</w:t>
            </w:r>
          </w:p>
        </w:tc>
      </w:tr>
      <w:tr w:rsidR="00786937" w:rsidRPr="00786937" w14:paraId="5368483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EE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44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10:27:58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DE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E9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8A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B8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MA8XMrPtP-00</w:t>
            </w:r>
          </w:p>
        </w:tc>
      </w:tr>
      <w:tr w:rsidR="00786937" w:rsidRPr="00786937" w14:paraId="2C4F0AE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D6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62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10:29:16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F44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AE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BD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1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MA8XMrk8K-00</w:t>
            </w:r>
          </w:p>
        </w:tc>
      </w:tr>
      <w:tr w:rsidR="00786937" w:rsidRPr="00786937" w14:paraId="392D3B2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D7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CB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10:29:16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C2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89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F3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CF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MA8XMrk8I-00</w:t>
            </w:r>
          </w:p>
        </w:tc>
      </w:tr>
      <w:tr w:rsidR="00786937" w:rsidRPr="00786937" w14:paraId="0FF3DCE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F8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C8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7D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E6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63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54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MA8XMrveC-00</w:t>
            </w:r>
          </w:p>
        </w:tc>
      </w:tr>
      <w:tr w:rsidR="00786937" w:rsidRPr="00786937" w14:paraId="774E332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CE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5C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CB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EB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54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35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MA8XMrve8-00</w:t>
            </w:r>
          </w:p>
        </w:tc>
      </w:tr>
      <w:tr w:rsidR="00786937" w:rsidRPr="00786937" w14:paraId="491DA25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5F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AB5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594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2B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09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52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MA8XMrve5-00</w:t>
            </w:r>
          </w:p>
        </w:tc>
      </w:tr>
      <w:tr w:rsidR="00786937" w:rsidRPr="00786937" w14:paraId="7D8D370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29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AF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B3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9D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9E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5D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MA8XMsNwt-00</w:t>
            </w:r>
          </w:p>
        </w:tc>
      </w:tr>
      <w:tr w:rsidR="00786937" w:rsidRPr="00786937" w14:paraId="6015161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78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72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4D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41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9E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92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MA8XMsNwo-00</w:t>
            </w:r>
          </w:p>
        </w:tc>
      </w:tr>
      <w:tr w:rsidR="00786937" w:rsidRPr="00786937" w14:paraId="47E538E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AFF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C2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10:31:49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6F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31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76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48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MA8XMsNwI-00</w:t>
            </w:r>
          </w:p>
        </w:tc>
      </w:tr>
      <w:tr w:rsidR="00786937" w:rsidRPr="00786937" w14:paraId="59E4840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FF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9F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EC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55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FF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E5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MA8XMuWtV-00</w:t>
            </w:r>
          </w:p>
        </w:tc>
      </w:tr>
      <w:tr w:rsidR="00786937" w:rsidRPr="00786937" w14:paraId="7DB87EB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DF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2A7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10:43:10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7E6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5D4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3B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F6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MA8XMvFIc-00</w:t>
            </w:r>
          </w:p>
        </w:tc>
      </w:tr>
      <w:tr w:rsidR="00786937" w:rsidRPr="00786937" w14:paraId="236CB62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20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6E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10:43:29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0D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9B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D5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1A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MA8XMvKBh-00</w:t>
            </w:r>
          </w:p>
        </w:tc>
      </w:tr>
      <w:tr w:rsidR="00786937" w:rsidRPr="00786937" w14:paraId="333E697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C1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CE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10:43:40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6C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08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2F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07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MA8XMvN4R-00</w:t>
            </w:r>
          </w:p>
        </w:tc>
      </w:tr>
      <w:tr w:rsidR="00786937" w:rsidRPr="00786937" w14:paraId="53D4F4E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8E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E7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10:43:40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67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37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02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C2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MA8XMvN4P-00</w:t>
            </w:r>
          </w:p>
        </w:tc>
      </w:tr>
      <w:tr w:rsidR="00786937" w:rsidRPr="00786937" w14:paraId="18F4168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9B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EFE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10:43:41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7E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8C4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F33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FE5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MA8XMvNCG-00</w:t>
            </w:r>
          </w:p>
        </w:tc>
      </w:tr>
      <w:tr w:rsidR="00786937" w:rsidRPr="00786937" w14:paraId="412D6AE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46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A0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A2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5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23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BD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MA8XMwyFM-00</w:t>
            </w:r>
          </w:p>
        </w:tc>
      </w:tr>
      <w:tr w:rsidR="00786937" w:rsidRPr="00786937" w14:paraId="7C366BC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8C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B5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DD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75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E0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E6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MA8XMwyFJ-00</w:t>
            </w:r>
          </w:p>
        </w:tc>
      </w:tr>
      <w:tr w:rsidR="00786937" w:rsidRPr="00786937" w14:paraId="1A2A81B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0F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3F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C9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1D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B8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C5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MA8XMxSSB-00</w:t>
            </w:r>
          </w:p>
        </w:tc>
      </w:tr>
      <w:tr w:rsidR="00786937" w:rsidRPr="00786937" w14:paraId="5798100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3C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20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10:53:24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A6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AC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88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D7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MA8XMxoxh-00</w:t>
            </w:r>
          </w:p>
        </w:tc>
      </w:tr>
      <w:tr w:rsidR="00786937" w:rsidRPr="00786937" w14:paraId="3AACEE1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17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78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10:53:24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84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E1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67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11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MA8XMxowO-00</w:t>
            </w:r>
          </w:p>
        </w:tc>
      </w:tr>
      <w:tr w:rsidR="00786937" w:rsidRPr="00786937" w14:paraId="49DC685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9F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4B0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4C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6E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2BB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10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MA8XMyA8Y-00</w:t>
            </w:r>
          </w:p>
        </w:tc>
      </w:tr>
      <w:tr w:rsidR="00786937" w:rsidRPr="00786937" w14:paraId="04BF508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F5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1F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164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89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75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F7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MA8XMyA8U-00</w:t>
            </w:r>
          </w:p>
        </w:tc>
      </w:tr>
      <w:tr w:rsidR="00786937" w:rsidRPr="00786937" w14:paraId="6463D06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69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4C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E7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BE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54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84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MA8XMyA8M-00</w:t>
            </w:r>
          </w:p>
        </w:tc>
      </w:tr>
      <w:tr w:rsidR="00786937" w:rsidRPr="00786937" w14:paraId="666A08E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63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88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28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18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D8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D7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MA8XMzjUG-00</w:t>
            </w:r>
          </w:p>
        </w:tc>
      </w:tr>
      <w:tr w:rsidR="00786937" w:rsidRPr="00786937" w14:paraId="2A1D6E9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9C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44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28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02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20B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08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MA8XMzjUC-00</w:t>
            </w:r>
          </w:p>
        </w:tc>
      </w:tr>
      <w:tr w:rsidR="00786937" w:rsidRPr="00786937" w14:paraId="4E62DF2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6B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F1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AF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BB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66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D2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MA8XMzjU9-00</w:t>
            </w:r>
          </w:p>
        </w:tc>
      </w:tr>
      <w:tr w:rsidR="00786937" w:rsidRPr="00786937" w14:paraId="70A12AE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FD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82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21B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48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69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BA6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MA8XN0b7a-00</w:t>
            </w:r>
          </w:p>
        </w:tc>
      </w:tr>
      <w:tr w:rsidR="00786937" w:rsidRPr="00786937" w14:paraId="50DB2D2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B5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9B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E0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14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C0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90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MA8XN0b7W-00</w:t>
            </w:r>
          </w:p>
        </w:tc>
      </w:tr>
      <w:tr w:rsidR="00786937" w:rsidRPr="00786937" w14:paraId="046E30D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62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FF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A5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5B4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72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07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MA8XN0b7T-00</w:t>
            </w:r>
          </w:p>
        </w:tc>
      </w:tr>
      <w:tr w:rsidR="00786937" w:rsidRPr="00786937" w14:paraId="4898FCA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48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EF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11:05:02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01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55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AA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9C4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MA8XN0kPz-00</w:t>
            </w:r>
          </w:p>
        </w:tc>
      </w:tr>
      <w:tr w:rsidR="00786937" w:rsidRPr="00786937" w14:paraId="689C4BD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4B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A8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11:05:02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A2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B4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A8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5C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MA8XN0kPv-00</w:t>
            </w:r>
          </w:p>
        </w:tc>
      </w:tr>
      <w:tr w:rsidR="00786937" w:rsidRPr="00786937" w14:paraId="7293030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0C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9B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11:05:02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88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27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81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42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MA8XN0kPs-00</w:t>
            </w:r>
          </w:p>
        </w:tc>
      </w:tr>
      <w:tr w:rsidR="00786937" w:rsidRPr="00786937" w14:paraId="232E8DA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75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4C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11:11:17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71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84D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29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43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MA8XN2K4u-00</w:t>
            </w:r>
          </w:p>
        </w:tc>
      </w:tr>
      <w:tr w:rsidR="00786937" w:rsidRPr="00786937" w14:paraId="4A2FC10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64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60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11:11:17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D8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D6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164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70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MA8XN2K4q-00</w:t>
            </w:r>
          </w:p>
        </w:tc>
      </w:tr>
      <w:tr w:rsidR="00786937" w:rsidRPr="00786937" w14:paraId="598D733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91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BC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11:11:17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E6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39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B3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EF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MA8XN2K4n-00</w:t>
            </w:r>
          </w:p>
        </w:tc>
      </w:tr>
      <w:tr w:rsidR="00786937" w:rsidRPr="00786937" w14:paraId="728DBCE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06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2B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11:11:17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97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51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46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7F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MA8XN2K4j-00</w:t>
            </w:r>
          </w:p>
        </w:tc>
      </w:tr>
      <w:tr w:rsidR="00786937" w:rsidRPr="00786937" w14:paraId="5A1290C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9D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A2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11:11:17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BE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FC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85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BA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MA8XN2K4g-00</w:t>
            </w:r>
          </w:p>
        </w:tc>
      </w:tr>
      <w:tr w:rsidR="00786937" w:rsidRPr="00786937" w14:paraId="7686950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02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8A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9A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F9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05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15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MA8XN328z-00</w:t>
            </w:r>
          </w:p>
        </w:tc>
      </w:tr>
      <w:tr w:rsidR="00786937" w:rsidRPr="00786937" w14:paraId="2C5F641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1E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1E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FE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A4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1C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24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MA8XN4hqt-00</w:t>
            </w:r>
          </w:p>
        </w:tc>
      </w:tr>
      <w:tr w:rsidR="00786937" w:rsidRPr="00786937" w14:paraId="745B24B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10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68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10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E7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F1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2E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MA8XN4sGZ-00</w:t>
            </w:r>
          </w:p>
        </w:tc>
      </w:tr>
      <w:tr w:rsidR="00786937" w:rsidRPr="00786937" w14:paraId="2DAC551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92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0BF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0C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6C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95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9F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MA8XN4sGO-00</w:t>
            </w:r>
          </w:p>
        </w:tc>
      </w:tr>
      <w:tr w:rsidR="00786937" w:rsidRPr="00786937" w14:paraId="5E3AB61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10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5B0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75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9EE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E75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1CA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MA8XN4sGK-00</w:t>
            </w:r>
          </w:p>
        </w:tc>
      </w:tr>
      <w:tr w:rsidR="00786937" w:rsidRPr="00786937" w14:paraId="1921060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A4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67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05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A6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72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7E7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MA8XN4sGH-00</w:t>
            </w:r>
          </w:p>
        </w:tc>
      </w:tr>
      <w:tr w:rsidR="00786937" w:rsidRPr="00786937" w14:paraId="10C337D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2A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24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CD4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036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46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41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MA8XN4sGD-00</w:t>
            </w:r>
          </w:p>
        </w:tc>
      </w:tr>
      <w:tr w:rsidR="00786937" w:rsidRPr="00786937" w14:paraId="22C3935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28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48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17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2A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9E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0D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MA8XN4sGB-00</w:t>
            </w:r>
          </w:p>
        </w:tc>
      </w:tr>
      <w:tr w:rsidR="00786937" w:rsidRPr="00786937" w14:paraId="18557F6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2C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22E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11:22:29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1A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F3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1C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194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MA8XN58vY-00</w:t>
            </w:r>
          </w:p>
        </w:tc>
      </w:tr>
      <w:tr w:rsidR="00786937" w:rsidRPr="00786937" w14:paraId="2CC4E9A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63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FA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24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FD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61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7C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MA8XN5G3c-00</w:t>
            </w:r>
          </w:p>
        </w:tc>
      </w:tr>
      <w:tr w:rsidR="00786937" w:rsidRPr="00786937" w14:paraId="58201F6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D1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1A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11:25:48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9A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B5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69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BE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MA8XN5yaU-00</w:t>
            </w:r>
          </w:p>
        </w:tc>
      </w:tr>
      <w:tr w:rsidR="00786937" w:rsidRPr="00786937" w14:paraId="5BBD7FC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53C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59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E9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D4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B6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21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MA8XN6kfb-00</w:t>
            </w:r>
          </w:p>
        </w:tc>
      </w:tr>
      <w:tr w:rsidR="00786937" w:rsidRPr="00786937" w14:paraId="67CF3B3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95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41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21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5A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CF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CF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MA8XN6kfX-00</w:t>
            </w:r>
          </w:p>
        </w:tc>
      </w:tr>
      <w:tr w:rsidR="00786937" w:rsidRPr="00786937" w14:paraId="120523B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AE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34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30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17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B3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F0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MA8XN6kfU-00</w:t>
            </w:r>
          </w:p>
        </w:tc>
      </w:tr>
      <w:tr w:rsidR="00786937" w:rsidRPr="00786937" w14:paraId="5FE117A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FE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1C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625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1C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37F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4F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MA8XN7qo0-00</w:t>
            </w:r>
          </w:p>
        </w:tc>
      </w:tr>
      <w:tr w:rsidR="00786937" w:rsidRPr="00786937" w14:paraId="1F1DC1A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99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92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9F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DF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B3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84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MA8XN8C23-00</w:t>
            </w:r>
          </w:p>
        </w:tc>
      </w:tr>
      <w:tr w:rsidR="00786937" w:rsidRPr="00786937" w14:paraId="50AAC95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F5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BD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17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14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34C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96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MA8XN8MjE-02</w:t>
            </w:r>
          </w:p>
        </w:tc>
      </w:tr>
      <w:tr w:rsidR="00786937" w:rsidRPr="00786937" w14:paraId="2B61720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583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C8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F8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BF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78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C3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MA8XN8MjE-00</w:t>
            </w:r>
          </w:p>
        </w:tc>
      </w:tr>
      <w:tr w:rsidR="00786937" w:rsidRPr="00786937" w14:paraId="55D22D5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1F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2B4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F5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8E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0A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C4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MA8XN8Mhe-00</w:t>
            </w:r>
          </w:p>
        </w:tc>
      </w:tr>
      <w:tr w:rsidR="00786937" w:rsidRPr="00786937" w14:paraId="6C3A833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E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B27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A88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89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1F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55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MA8XN8Mhc-00</w:t>
            </w:r>
          </w:p>
        </w:tc>
      </w:tr>
      <w:tr w:rsidR="00786937" w:rsidRPr="00786937" w14:paraId="4180256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BA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32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11:40:59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3B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33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E86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6A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MA8XN9nXU-00</w:t>
            </w:r>
          </w:p>
        </w:tc>
      </w:tr>
      <w:tr w:rsidR="00786937" w:rsidRPr="00786937" w14:paraId="75C790D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F2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E0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C4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325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0E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D74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MA8XNAwJV-00</w:t>
            </w:r>
          </w:p>
        </w:tc>
      </w:tr>
      <w:tr w:rsidR="00786937" w:rsidRPr="00786937" w14:paraId="70D7F69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5D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F99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F1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6E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AD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2E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MA8XNAwJR-00</w:t>
            </w:r>
          </w:p>
        </w:tc>
      </w:tr>
      <w:tr w:rsidR="00786937" w:rsidRPr="00786937" w14:paraId="1FC0CF1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77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BE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5E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03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50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FE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MA8XNAwIO-02</w:t>
            </w:r>
          </w:p>
        </w:tc>
      </w:tr>
      <w:tr w:rsidR="00786937" w:rsidRPr="00786937" w14:paraId="535D343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49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56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AA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C9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B0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84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MA8XNAwIO-00</w:t>
            </w:r>
          </w:p>
        </w:tc>
      </w:tr>
      <w:tr w:rsidR="00786937" w:rsidRPr="00786937" w14:paraId="7FA5915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C9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36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E8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92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08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12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MA8XNAwIL-02</w:t>
            </w:r>
          </w:p>
        </w:tc>
      </w:tr>
      <w:tr w:rsidR="00786937" w:rsidRPr="00786937" w14:paraId="5317EE3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CBE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6A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29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59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68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DE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MA8XNAwIL-00</w:t>
            </w:r>
          </w:p>
        </w:tc>
      </w:tr>
      <w:tr w:rsidR="00786937" w:rsidRPr="00786937" w14:paraId="5C2606E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6B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5B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F1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C4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48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D3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MA8XNAwI2-00</w:t>
            </w:r>
          </w:p>
        </w:tc>
      </w:tr>
      <w:tr w:rsidR="00786937" w:rsidRPr="00786937" w14:paraId="44A4634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1F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C2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7E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72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7D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418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MA8XNAwHy-00</w:t>
            </w:r>
          </w:p>
        </w:tc>
      </w:tr>
      <w:tr w:rsidR="00786937" w:rsidRPr="00786937" w14:paraId="5E1BEE9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A4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2A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A0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F4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72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A5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MA8XNAwHu-00</w:t>
            </w:r>
          </w:p>
        </w:tc>
      </w:tr>
      <w:tr w:rsidR="00786937" w:rsidRPr="00786937" w14:paraId="22D71F0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B1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81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0F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992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06F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37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MA8XNAwHq-00</w:t>
            </w:r>
          </w:p>
        </w:tc>
      </w:tr>
      <w:tr w:rsidR="00786937" w:rsidRPr="00786937" w14:paraId="4AF3F31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31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32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05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AAB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58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5F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MA8XNAwHm-00</w:t>
            </w:r>
          </w:p>
        </w:tc>
      </w:tr>
      <w:tr w:rsidR="00786937" w:rsidRPr="00786937" w14:paraId="220BFB8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09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EB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ECD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EB2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76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D6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MA8XNAwHM-00</w:t>
            </w:r>
          </w:p>
        </w:tc>
      </w:tr>
      <w:tr w:rsidR="00786937" w:rsidRPr="00786937" w14:paraId="18FD756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3D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38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11:45:31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B1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12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4B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B0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MA8XNAwHJ-00</w:t>
            </w:r>
          </w:p>
        </w:tc>
      </w:tr>
      <w:tr w:rsidR="00786937" w:rsidRPr="00786937" w14:paraId="42A5039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7A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41E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E7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D6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A7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49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MA8XNBBGh-00</w:t>
            </w:r>
          </w:p>
        </w:tc>
      </w:tr>
      <w:tr w:rsidR="00786937" w:rsidRPr="00786937" w14:paraId="674FCF1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0C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12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11:48:49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6E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3A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04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4D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MA8XNBlqk-00</w:t>
            </w:r>
          </w:p>
        </w:tc>
      </w:tr>
      <w:tr w:rsidR="00786937" w:rsidRPr="00786937" w14:paraId="2EF6A5B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00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2E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11:55:55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38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9F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B3F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C0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MA8XNDYeF-00</w:t>
            </w:r>
          </w:p>
        </w:tc>
      </w:tr>
      <w:tr w:rsidR="00786937" w:rsidRPr="00786937" w14:paraId="6B484CD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5C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0F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5D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D0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46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48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MA8XNDhLM-00</w:t>
            </w:r>
          </w:p>
        </w:tc>
      </w:tr>
      <w:tr w:rsidR="00786937" w:rsidRPr="00786937" w14:paraId="50B3B5C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515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34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ED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FB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87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B8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MA8XNDhLJ-00</w:t>
            </w:r>
          </w:p>
        </w:tc>
      </w:tr>
      <w:tr w:rsidR="00786937" w:rsidRPr="00786937" w14:paraId="43FB987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59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1E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FCB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A3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D6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B3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MA8XNDhLF-00</w:t>
            </w:r>
          </w:p>
        </w:tc>
      </w:tr>
      <w:tr w:rsidR="00786937" w:rsidRPr="00786937" w14:paraId="083AD76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34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8A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11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8F3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325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81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MA8XNDhLB-00</w:t>
            </w:r>
          </w:p>
        </w:tc>
      </w:tr>
      <w:tr w:rsidR="00786937" w:rsidRPr="00786937" w14:paraId="56BF8F5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3B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C98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D3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BE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E8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CE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MA8XNDhL8-00</w:t>
            </w:r>
          </w:p>
        </w:tc>
      </w:tr>
      <w:tr w:rsidR="00786937" w:rsidRPr="00786937" w14:paraId="37240AA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37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9E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17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F1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59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7C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MA8XNEcIo-00</w:t>
            </w:r>
          </w:p>
        </w:tc>
      </w:tr>
      <w:tr w:rsidR="00786937" w:rsidRPr="00786937" w14:paraId="009656D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4E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86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12:01:50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27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F0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136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7F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MA8XNF32e-00</w:t>
            </w:r>
          </w:p>
        </w:tc>
      </w:tr>
      <w:tr w:rsidR="00786937" w:rsidRPr="00786937" w14:paraId="6F93269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FC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1E1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12:01:50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B30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2B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8F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30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MA8XNF32b-00</w:t>
            </w:r>
          </w:p>
        </w:tc>
      </w:tr>
      <w:tr w:rsidR="00786937" w:rsidRPr="00786937" w14:paraId="3D501B3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F6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5A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16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BD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2F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4D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MA8XNGqra-00</w:t>
            </w:r>
          </w:p>
        </w:tc>
      </w:tr>
      <w:tr w:rsidR="00786937" w:rsidRPr="00786937" w14:paraId="705D816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32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9E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53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F3E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E4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E8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MA8XNGqrX-00</w:t>
            </w:r>
          </w:p>
        </w:tc>
      </w:tr>
      <w:tr w:rsidR="00786937" w:rsidRPr="00786937" w14:paraId="0F4F89A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4C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27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10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EB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D0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E8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MA8XNHhkw-00</w:t>
            </w:r>
          </w:p>
        </w:tc>
      </w:tr>
      <w:tr w:rsidR="00786937" w:rsidRPr="00786937" w14:paraId="237A140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7F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85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CF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F6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3D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3B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MA8XNHhks-00</w:t>
            </w:r>
          </w:p>
        </w:tc>
      </w:tr>
      <w:tr w:rsidR="00786937" w:rsidRPr="00786937" w14:paraId="3A4629F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38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4A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D6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B7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63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20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MA8XNHhko-00</w:t>
            </w:r>
          </w:p>
        </w:tc>
      </w:tr>
      <w:tr w:rsidR="00786937" w:rsidRPr="00786937" w14:paraId="65E24C4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9D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26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F7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7F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CA6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E4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MA8XNHhkk-00</w:t>
            </w:r>
          </w:p>
        </w:tc>
      </w:tr>
      <w:tr w:rsidR="00786937" w:rsidRPr="00786937" w14:paraId="6FE4E7B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B64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990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CC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DEE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DEA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1A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MA8XNHhkg-00</w:t>
            </w:r>
          </w:p>
        </w:tc>
      </w:tr>
      <w:tr w:rsidR="00786937" w:rsidRPr="00786937" w14:paraId="1432EC7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61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94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B94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AF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07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14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MA8XNHhkd-00</w:t>
            </w:r>
          </w:p>
        </w:tc>
      </w:tr>
      <w:tr w:rsidR="00786937" w:rsidRPr="00786937" w14:paraId="0F29923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46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41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12:12:23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4B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7C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FE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A2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MA8XNHhka-00</w:t>
            </w:r>
          </w:p>
        </w:tc>
      </w:tr>
      <w:tr w:rsidR="00786937" w:rsidRPr="00786937" w14:paraId="4B5A3FC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64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4D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4C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94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32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B8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MA8XNJ2Zl-00</w:t>
            </w:r>
          </w:p>
        </w:tc>
      </w:tr>
      <w:tr w:rsidR="00786937" w:rsidRPr="00786937" w14:paraId="3EAF1AD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553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07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AF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EF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33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MA8XNJ2Zi-00</w:t>
            </w:r>
          </w:p>
        </w:tc>
      </w:tr>
      <w:tr w:rsidR="00786937" w:rsidRPr="00786937" w14:paraId="08009F2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CB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2A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18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CD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64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D6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MA8XNJ2Ze-00</w:t>
            </w:r>
          </w:p>
        </w:tc>
      </w:tr>
      <w:tr w:rsidR="00786937" w:rsidRPr="00786937" w14:paraId="311054D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0F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13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4B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F7F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6A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3A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MA8XNJ2Za-00</w:t>
            </w:r>
          </w:p>
        </w:tc>
      </w:tr>
      <w:tr w:rsidR="00786937" w:rsidRPr="00786937" w14:paraId="1E167F3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49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60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6D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2F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A6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F4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MA8XNJ2ZW-00</w:t>
            </w:r>
          </w:p>
        </w:tc>
      </w:tr>
      <w:tr w:rsidR="00786937" w:rsidRPr="00786937" w14:paraId="59F371E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28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54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1B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BC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3D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DC9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MA8XNJ2ZS-00</w:t>
            </w:r>
          </w:p>
        </w:tc>
      </w:tr>
      <w:tr w:rsidR="00786937" w:rsidRPr="00786937" w14:paraId="02703EC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92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3F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C6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09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BC6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D7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MA8XNJ2ZP-00</w:t>
            </w:r>
          </w:p>
        </w:tc>
      </w:tr>
      <w:tr w:rsidR="00786937" w:rsidRPr="00786937" w14:paraId="6A35441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13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E3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77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05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F0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46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MA8XNJ2ZL-00</w:t>
            </w:r>
          </w:p>
        </w:tc>
      </w:tr>
      <w:tr w:rsidR="00786937" w:rsidRPr="00786937" w14:paraId="2248A0E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40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87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6D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BE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C7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66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MA8XNJ2ZH-00</w:t>
            </w:r>
          </w:p>
        </w:tc>
      </w:tr>
      <w:tr w:rsidR="00786937" w:rsidRPr="00786937" w14:paraId="13887E2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EE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A8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66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6E7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63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8C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MA8XNJ2ZE-00</w:t>
            </w:r>
          </w:p>
        </w:tc>
      </w:tr>
      <w:tr w:rsidR="00786937" w:rsidRPr="00786937" w14:paraId="6A77426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98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05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17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0F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8B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1B1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MA8XNJ2ZC-00</w:t>
            </w:r>
          </w:p>
        </w:tc>
      </w:tr>
      <w:tr w:rsidR="00786937" w:rsidRPr="00786937" w14:paraId="0109ABF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34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2B7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78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CA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C1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D1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MA8XNJ2ZA-00</w:t>
            </w:r>
          </w:p>
        </w:tc>
      </w:tr>
      <w:tr w:rsidR="00786937" w:rsidRPr="00786937" w14:paraId="3CF80FE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29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90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1D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B0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88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71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MA8XNJ2pu-00</w:t>
            </w:r>
          </w:p>
        </w:tc>
      </w:tr>
      <w:tr w:rsidR="00786937" w:rsidRPr="00786937" w14:paraId="41116BC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EE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86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12:25:26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B0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AF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B5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4D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MA8XNKzYA-00</w:t>
            </w:r>
          </w:p>
        </w:tc>
      </w:tr>
      <w:tr w:rsidR="00786937" w:rsidRPr="00786937" w14:paraId="7E269E1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24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DA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12:25:26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8E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0C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A6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61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MA8XNKzY7-00</w:t>
            </w:r>
          </w:p>
        </w:tc>
      </w:tr>
      <w:tr w:rsidR="00786937" w:rsidRPr="00786937" w14:paraId="2495A71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E3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DF5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F6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40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E7D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1B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MA8XNM5Sh-00</w:t>
            </w:r>
          </w:p>
        </w:tc>
      </w:tr>
      <w:tr w:rsidR="00786937" w:rsidRPr="00786937" w14:paraId="42D0D1D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F2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59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12:32:58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0E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47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9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94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MA8XNMt4c-00</w:t>
            </w:r>
          </w:p>
        </w:tc>
      </w:tr>
      <w:tr w:rsidR="00786937" w:rsidRPr="00786937" w14:paraId="440392D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18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55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11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90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E3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A6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MA8XNOUZV-00</w:t>
            </w:r>
          </w:p>
        </w:tc>
      </w:tr>
      <w:tr w:rsidR="00786937" w:rsidRPr="00786937" w14:paraId="5E33BCD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20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C2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D9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099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AF7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D7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MA8XNOUZT-00</w:t>
            </w:r>
          </w:p>
        </w:tc>
      </w:tr>
      <w:tr w:rsidR="00786937" w:rsidRPr="00786937" w14:paraId="17E401A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D9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09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A5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86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47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58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MA8XNOfAr-00</w:t>
            </w:r>
          </w:p>
        </w:tc>
      </w:tr>
      <w:tr w:rsidR="00786937" w:rsidRPr="00786937" w14:paraId="45574AF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07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98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A2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E2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4C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05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MA8XNOoyS-00</w:t>
            </w:r>
          </w:p>
        </w:tc>
      </w:tr>
      <w:tr w:rsidR="00786937" w:rsidRPr="00786937" w14:paraId="4F9DEB6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23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C9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20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A7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E1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E9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MA8XNOoyQ-00</w:t>
            </w:r>
          </w:p>
        </w:tc>
      </w:tr>
      <w:tr w:rsidR="00786937" w:rsidRPr="00786937" w14:paraId="0FBF2A5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5D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BF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18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49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67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6C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MA8XNR0r8-00</w:t>
            </w:r>
          </w:p>
        </w:tc>
      </w:tr>
      <w:tr w:rsidR="00786937" w:rsidRPr="00786937" w14:paraId="27BBADA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AF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89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19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AD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994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0F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MA8XNSb8q-00</w:t>
            </w:r>
          </w:p>
        </w:tc>
      </w:tr>
      <w:tr w:rsidR="00786937" w:rsidRPr="00786937" w14:paraId="306BBD9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0A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75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8F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07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E3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E2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MA8XNSb8m-00</w:t>
            </w:r>
          </w:p>
        </w:tc>
      </w:tr>
      <w:tr w:rsidR="00786937" w:rsidRPr="00786937" w14:paraId="0A2D7A8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93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6E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AC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56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62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4F5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MA8XNSb8k-00</w:t>
            </w:r>
          </w:p>
        </w:tc>
      </w:tr>
      <w:tr w:rsidR="00786937" w:rsidRPr="00786937" w14:paraId="61B0469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5B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F1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12:56:31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E5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DE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83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0F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MA8XNSoaL-00</w:t>
            </w:r>
          </w:p>
        </w:tc>
      </w:tr>
      <w:tr w:rsidR="00786937" w:rsidRPr="00786937" w14:paraId="0E7BECD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52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A8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CF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91B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2B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A7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MA8XNTDUE-00</w:t>
            </w:r>
          </w:p>
        </w:tc>
      </w:tr>
      <w:tr w:rsidR="00786937" w:rsidRPr="00786937" w14:paraId="7C990C4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E8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A6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CD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4E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80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34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MA8XNTZjm-00</w:t>
            </w:r>
          </w:p>
        </w:tc>
      </w:tr>
      <w:tr w:rsidR="00786937" w:rsidRPr="00786937" w14:paraId="6C51953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1D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D2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F7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D2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01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3A5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MA8XNTZjk-00</w:t>
            </w:r>
          </w:p>
        </w:tc>
      </w:tr>
      <w:tr w:rsidR="00786937" w:rsidRPr="00786937" w14:paraId="4B432F8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0E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31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13:00:16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1C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131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7B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F4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MA8XNTlET-00</w:t>
            </w:r>
          </w:p>
        </w:tc>
      </w:tr>
      <w:tr w:rsidR="00786937" w:rsidRPr="00786937" w14:paraId="45FFF4B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29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DD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72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EC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80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2C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MA8XNWTEc-00</w:t>
            </w:r>
          </w:p>
        </w:tc>
      </w:tr>
      <w:tr w:rsidR="00786937" w:rsidRPr="00786937" w14:paraId="1125293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D2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EC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C0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63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6C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8F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MA8XNWWSn-00</w:t>
            </w:r>
          </w:p>
        </w:tc>
      </w:tr>
      <w:tr w:rsidR="00786937" w:rsidRPr="00786937" w14:paraId="73E6A27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5E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ED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4C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64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EC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8F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MA8XNWWSj-00</w:t>
            </w:r>
          </w:p>
        </w:tc>
      </w:tr>
      <w:tr w:rsidR="00786937" w:rsidRPr="00786937" w14:paraId="2230E56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E64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28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E5F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FE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BD8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59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MA8XNWWSf-00</w:t>
            </w:r>
          </w:p>
        </w:tc>
      </w:tr>
      <w:tr w:rsidR="00786937" w:rsidRPr="00786937" w14:paraId="4209837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49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42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24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CF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25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BA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MA8XNWWSc-00</w:t>
            </w:r>
          </w:p>
        </w:tc>
      </w:tr>
      <w:tr w:rsidR="00786937" w:rsidRPr="00786937" w14:paraId="0971614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ED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8B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1C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D0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24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76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MA8XNWWSY-00</w:t>
            </w:r>
          </w:p>
        </w:tc>
      </w:tr>
      <w:tr w:rsidR="00786937" w:rsidRPr="00786937" w14:paraId="4B5BBED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4C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48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3A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96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53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41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MA8XNWWSW-00</w:t>
            </w:r>
          </w:p>
        </w:tc>
      </w:tr>
      <w:tr w:rsidR="00786937" w:rsidRPr="00786937" w14:paraId="28A15CA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D8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63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13:17:57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B6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2D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90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FB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MA8XNYD6r-00</w:t>
            </w:r>
          </w:p>
        </w:tc>
      </w:tr>
      <w:tr w:rsidR="00786937" w:rsidRPr="00786937" w14:paraId="13611C0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59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D22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13:17:57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65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6D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23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40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MA8XNYD6o-00</w:t>
            </w:r>
          </w:p>
        </w:tc>
      </w:tr>
      <w:tr w:rsidR="00786937" w:rsidRPr="00786937" w14:paraId="6BBE78F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DE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DE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13:17:57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4B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86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10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C8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MA8XNYD6k-00</w:t>
            </w:r>
          </w:p>
        </w:tc>
      </w:tr>
      <w:tr w:rsidR="00786937" w:rsidRPr="00786937" w14:paraId="73F378A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B3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AF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13:17:57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74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7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3BF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9F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MA8XNYD5t-00</w:t>
            </w:r>
          </w:p>
        </w:tc>
      </w:tr>
      <w:tr w:rsidR="00786937" w:rsidRPr="00786937" w14:paraId="634FB14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71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B7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13:21:44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F1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F2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BD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91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MA8XNZADh-00</w:t>
            </w:r>
          </w:p>
        </w:tc>
      </w:tr>
      <w:tr w:rsidR="00786937" w:rsidRPr="00786937" w14:paraId="5A6777D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3A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72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11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52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1E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B5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MA8XNaKmh-00</w:t>
            </w:r>
          </w:p>
        </w:tc>
      </w:tr>
      <w:tr w:rsidR="00786937" w:rsidRPr="00786937" w14:paraId="095C568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04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0E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A4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D8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F8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2E8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MA8XNaKme-00</w:t>
            </w:r>
          </w:p>
        </w:tc>
      </w:tr>
      <w:tr w:rsidR="00786937" w:rsidRPr="00786937" w14:paraId="5826918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FA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5D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73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69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CC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8F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MA8XNaKmd-00</w:t>
            </w:r>
          </w:p>
        </w:tc>
      </w:tr>
      <w:tr w:rsidR="00786937" w:rsidRPr="00786937" w14:paraId="7CC1A82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D2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F7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F4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75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12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A7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MA8XNaKly-00</w:t>
            </w:r>
          </w:p>
        </w:tc>
      </w:tr>
      <w:tr w:rsidR="00786937" w:rsidRPr="00786937" w14:paraId="0EF259F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95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F5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E5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C9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3F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3C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MA8XNaKlu-00</w:t>
            </w:r>
          </w:p>
        </w:tc>
      </w:tr>
      <w:tr w:rsidR="00786937" w:rsidRPr="00786937" w14:paraId="4EC6E6A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D64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A22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D6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EA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A7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27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MA8XNaKlq-00</w:t>
            </w:r>
          </w:p>
        </w:tc>
      </w:tr>
      <w:tr w:rsidR="00786937" w:rsidRPr="00786937" w14:paraId="29520F7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B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15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0F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9D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C2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48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MA8XNaKlm-00</w:t>
            </w:r>
          </w:p>
        </w:tc>
      </w:tr>
      <w:tr w:rsidR="00786937" w:rsidRPr="00786937" w14:paraId="4A5BA75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F9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A5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EA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46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57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7EF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MA8XNaKli-00</w:t>
            </w:r>
          </w:p>
        </w:tc>
      </w:tr>
      <w:tr w:rsidR="00786937" w:rsidRPr="00786937" w14:paraId="332E651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5D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788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F2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D2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E4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F9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MA8XNaKle-00</w:t>
            </w:r>
          </w:p>
        </w:tc>
      </w:tr>
      <w:tr w:rsidR="00786937" w:rsidRPr="00786937" w14:paraId="3601022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A7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321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EF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3B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6C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B4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MA8XNaKlb-00</w:t>
            </w:r>
          </w:p>
        </w:tc>
      </w:tr>
      <w:tr w:rsidR="00786937" w:rsidRPr="00786937" w14:paraId="4934EB2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CC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EE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13:32:57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F5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F7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AB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36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MA8XNbzEa-00</w:t>
            </w:r>
          </w:p>
        </w:tc>
      </w:tr>
      <w:tr w:rsidR="00786937" w:rsidRPr="00786937" w14:paraId="2C70F60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87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98B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13:36:31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5C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3C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3D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96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MA8XNct5T-00</w:t>
            </w:r>
          </w:p>
        </w:tc>
      </w:tr>
      <w:tr w:rsidR="00786937" w:rsidRPr="00786937" w14:paraId="3FAF016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AE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B7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13:36:31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FA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CCC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5C3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92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MA8XNct5Q-00</w:t>
            </w:r>
          </w:p>
        </w:tc>
      </w:tr>
      <w:tr w:rsidR="00786937" w:rsidRPr="00786937" w14:paraId="4FDE4E6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2ED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11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13:36:31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7A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A7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96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BF5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MA8XNct5M-00</w:t>
            </w:r>
          </w:p>
        </w:tc>
      </w:tr>
      <w:tr w:rsidR="00786937" w:rsidRPr="00786937" w14:paraId="44504B4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C1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E4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13:36:31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AC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08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D0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0A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MA8XNct5J-00</w:t>
            </w:r>
          </w:p>
        </w:tc>
      </w:tr>
      <w:tr w:rsidR="00786937" w:rsidRPr="00786937" w14:paraId="701D52A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19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84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13:41:32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AF2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14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A24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11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MA8XNe9Gu-00</w:t>
            </w:r>
          </w:p>
        </w:tc>
      </w:tr>
      <w:tr w:rsidR="00786937" w:rsidRPr="00786937" w14:paraId="752F278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2F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C8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13:41:34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02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4C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16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E8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MA8XNe9tI-00</w:t>
            </w:r>
          </w:p>
        </w:tc>
      </w:tr>
      <w:tr w:rsidR="00786937" w:rsidRPr="00786937" w14:paraId="0612994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76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B4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13:41:34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37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C95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86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38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MA8XNe9tE-00</w:t>
            </w:r>
          </w:p>
        </w:tc>
      </w:tr>
      <w:tr w:rsidR="00786937" w:rsidRPr="00786937" w14:paraId="7B5892F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5C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62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13:41:34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47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51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92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EA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MA8XNe9tB-00</w:t>
            </w:r>
          </w:p>
        </w:tc>
      </w:tr>
      <w:tr w:rsidR="00786937" w:rsidRPr="00786937" w14:paraId="35911D7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6C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D8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13:41:34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1C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BD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03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24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MA8XNe9t7-00</w:t>
            </w:r>
          </w:p>
        </w:tc>
      </w:tr>
      <w:tr w:rsidR="00786937" w:rsidRPr="00786937" w14:paraId="7F2F77B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B5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44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A2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96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45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4B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MA8XNeTRE-00</w:t>
            </w:r>
          </w:p>
        </w:tc>
      </w:tr>
      <w:tr w:rsidR="00786937" w:rsidRPr="00786937" w14:paraId="4842144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02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F8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13:44:56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CD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80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75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C7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MA8XNf0Ea-00</w:t>
            </w:r>
          </w:p>
        </w:tc>
      </w:tr>
      <w:tr w:rsidR="00786937" w:rsidRPr="00786937" w14:paraId="1DA21FF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FF5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11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13:44:56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FF7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EF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9E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53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MA8XNf0EX-00</w:t>
            </w:r>
          </w:p>
        </w:tc>
      </w:tr>
      <w:tr w:rsidR="00786937" w:rsidRPr="00786937" w14:paraId="0A2B947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17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21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13:44:56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A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F6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3E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E71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MA8XNf0EU-00</w:t>
            </w:r>
          </w:p>
        </w:tc>
      </w:tr>
      <w:tr w:rsidR="00786937" w:rsidRPr="00786937" w14:paraId="2BC01BC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09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C7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13:47:43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6C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E2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28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8C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MA8XNfhp7-00</w:t>
            </w:r>
          </w:p>
        </w:tc>
      </w:tr>
      <w:tr w:rsidR="00786937" w:rsidRPr="00786937" w14:paraId="4791EED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3D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63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13:50:18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40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1B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C5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C7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MA8XNgMAw-00</w:t>
            </w:r>
          </w:p>
        </w:tc>
      </w:tr>
      <w:tr w:rsidR="00786937" w:rsidRPr="00786937" w14:paraId="25ED24D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25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49B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13:54:49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EA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2A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42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AE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MA8XNhUio-00</w:t>
            </w:r>
          </w:p>
        </w:tc>
      </w:tr>
      <w:tr w:rsidR="00786937" w:rsidRPr="00786937" w14:paraId="28876C4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7A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54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13:54:49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A8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FF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94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BE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MA8XNhUil-00</w:t>
            </w:r>
          </w:p>
        </w:tc>
      </w:tr>
      <w:tr w:rsidR="00786937" w:rsidRPr="00786937" w14:paraId="3776FA2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F8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60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13:58:44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02F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96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E9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FD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MA8XNiTmv-00</w:t>
            </w:r>
          </w:p>
        </w:tc>
      </w:tr>
      <w:tr w:rsidR="00786937" w:rsidRPr="00786937" w14:paraId="5A82D9B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06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50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13:58:44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A3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71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3E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2C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MA8XNiTmr-00</w:t>
            </w:r>
          </w:p>
        </w:tc>
      </w:tr>
      <w:tr w:rsidR="00786937" w:rsidRPr="00786937" w14:paraId="3613A14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DC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7D3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13:58:44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7A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2E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98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F9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MA8XNiTmo-00</w:t>
            </w:r>
          </w:p>
        </w:tc>
      </w:tr>
      <w:tr w:rsidR="00786937" w:rsidRPr="00786937" w14:paraId="2F090C3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6F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60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13:58:48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B0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4E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8E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537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MA8XNiUpR-00</w:t>
            </w:r>
          </w:p>
        </w:tc>
      </w:tr>
      <w:tr w:rsidR="00786937" w:rsidRPr="00786937" w14:paraId="4E282AB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84D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B9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13:58:48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D0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31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FF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C5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MA8XNiUpJ-00</w:t>
            </w:r>
          </w:p>
        </w:tc>
      </w:tr>
      <w:tr w:rsidR="00786937" w:rsidRPr="00786937" w14:paraId="28A2BF9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AF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A6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14:03:35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C7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A30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566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87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MA8XNjhMo-00</w:t>
            </w:r>
          </w:p>
        </w:tc>
      </w:tr>
      <w:tr w:rsidR="00786937" w:rsidRPr="00786937" w14:paraId="70AD6D6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C8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F1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14:03:35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04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BC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BE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54F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MA8XNjhMl-00</w:t>
            </w:r>
          </w:p>
        </w:tc>
      </w:tr>
      <w:tr w:rsidR="00786937" w:rsidRPr="00786937" w14:paraId="5B6CF94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1B5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2D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FD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5B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F3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E2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MA8XNkoxB-00</w:t>
            </w:r>
          </w:p>
        </w:tc>
      </w:tr>
      <w:tr w:rsidR="00786937" w:rsidRPr="00786937" w14:paraId="7B3831F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92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6E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87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38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05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61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MA8XNkoxA-00</w:t>
            </w:r>
          </w:p>
        </w:tc>
      </w:tr>
      <w:tr w:rsidR="00786937" w:rsidRPr="00786937" w14:paraId="49648A8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22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A5D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14:09:26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F4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4E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AC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17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MA8XNlAqm-00</w:t>
            </w:r>
          </w:p>
        </w:tc>
      </w:tr>
      <w:tr w:rsidR="00786937" w:rsidRPr="00786937" w14:paraId="5F27FC1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BE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E3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14:09:26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00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8D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73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4E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MA8XNlAql-00</w:t>
            </w:r>
          </w:p>
        </w:tc>
      </w:tr>
      <w:tr w:rsidR="00786937" w:rsidRPr="00786937" w14:paraId="473771A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CE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D2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75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95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9A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7A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MA8XNlZDB-00</w:t>
            </w:r>
          </w:p>
        </w:tc>
      </w:tr>
      <w:tr w:rsidR="00786937" w:rsidRPr="00786937" w14:paraId="6B00CA5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ED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1F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14:11:47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07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3A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AF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85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MA8XNllMK-00</w:t>
            </w:r>
          </w:p>
        </w:tc>
      </w:tr>
      <w:tr w:rsidR="00786937" w:rsidRPr="00786937" w14:paraId="6012E2A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55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75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14:11:47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052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6E5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59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B9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MA8XNllMI-00</w:t>
            </w:r>
          </w:p>
        </w:tc>
      </w:tr>
      <w:tr w:rsidR="00786937" w:rsidRPr="00786937" w14:paraId="5179F6F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DF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93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14:12:18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48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1B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18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09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MA8XNltYA-00</w:t>
            </w:r>
          </w:p>
        </w:tc>
      </w:tr>
      <w:tr w:rsidR="00786937" w:rsidRPr="00786937" w14:paraId="655F04E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1D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36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14:14:56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C3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F3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07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A7E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MA8XNmYes-00</w:t>
            </w:r>
          </w:p>
        </w:tc>
      </w:tr>
      <w:tr w:rsidR="00786937" w:rsidRPr="00786937" w14:paraId="457A1E5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31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50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32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38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4D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FC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MA8XNnaUw-00</w:t>
            </w:r>
          </w:p>
        </w:tc>
      </w:tr>
      <w:tr w:rsidR="00786937" w:rsidRPr="00786937" w14:paraId="4CE7957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71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2A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2E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F0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E0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8B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MA8XNnaUs-00</w:t>
            </w:r>
          </w:p>
        </w:tc>
      </w:tr>
      <w:tr w:rsidR="00786937" w:rsidRPr="00786937" w14:paraId="45411E2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090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B1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92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35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9F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0E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MA8XNnaUo-00</w:t>
            </w:r>
          </w:p>
        </w:tc>
      </w:tr>
      <w:tr w:rsidR="00786937" w:rsidRPr="00786937" w14:paraId="4FD999F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B0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866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00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A05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87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19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MA8XNnaUk-00</w:t>
            </w:r>
          </w:p>
        </w:tc>
      </w:tr>
      <w:tr w:rsidR="00786937" w:rsidRPr="00786937" w14:paraId="1C21C1A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AD3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B1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C7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525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A3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D6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MA8XNnaUh-00</w:t>
            </w:r>
          </w:p>
        </w:tc>
      </w:tr>
      <w:tr w:rsidR="00786937" w:rsidRPr="00786937" w14:paraId="3B2F297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6A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7A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83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64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C2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8E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MA8XNnsGc-00</w:t>
            </w:r>
          </w:p>
        </w:tc>
      </w:tr>
      <w:tr w:rsidR="00786937" w:rsidRPr="00786937" w14:paraId="657C7D5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99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FE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B4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5E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B0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58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MA8XNnsGY-00</w:t>
            </w:r>
          </w:p>
        </w:tc>
      </w:tr>
      <w:tr w:rsidR="00786937" w:rsidRPr="00786937" w14:paraId="5A64275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3D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034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92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E5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BA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02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MA8XNnsGU-00</w:t>
            </w:r>
          </w:p>
        </w:tc>
      </w:tr>
      <w:tr w:rsidR="00786937" w:rsidRPr="00786937" w14:paraId="403CCB9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8F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B84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F1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8C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FD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0E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MA8XNnsGQ-00</w:t>
            </w:r>
          </w:p>
        </w:tc>
      </w:tr>
      <w:tr w:rsidR="00786937" w:rsidRPr="00786937" w14:paraId="316F81A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9A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86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14:24:39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38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1C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17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68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MA8XNp0ED-00</w:t>
            </w:r>
          </w:p>
        </w:tc>
      </w:tr>
      <w:tr w:rsidR="00786937" w:rsidRPr="00786937" w14:paraId="159805E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10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3F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14:24:39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E3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5B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2A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73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MA8XNp0EA-00</w:t>
            </w:r>
          </w:p>
        </w:tc>
      </w:tr>
      <w:tr w:rsidR="00786937" w:rsidRPr="00786937" w14:paraId="4E1CF14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DB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8F3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F9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04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50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FD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MA8XNqTEW-00</w:t>
            </w:r>
          </w:p>
        </w:tc>
      </w:tr>
      <w:tr w:rsidR="00786937" w:rsidRPr="00786937" w14:paraId="04D7B1D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40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E2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C7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A8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C5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4B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MA8XNrDgp-00</w:t>
            </w:r>
          </w:p>
        </w:tc>
      </w:tr>
      <w:tr w:rsidR="00786937" w:rsidRPr="00786937" w14:paraId="0AF7ED0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E2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12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78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D4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4A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AE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MA8XNrDgl-00</w:t>
            </w:r>
          </w:p>
        </w:tc>
      </w:tr>
      <w:tr w:rsidR="00786937" w:rsidRPr="00786937" w14:paraId="66B85A4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64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CE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EA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16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58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B4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MA8XNrDfu-00</w:t>
            </w:r>
          </w:p>
        </w:tc>
      </w:tr>
      <w:tr w:rsidR="00786937" w:rsidRPr="00786937" w14:paraId="69400A4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E7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0E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06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DB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BA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A5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MA8XNrDfq-00</w:t>
            </w:r>
          </w:p>
        </w:tc>
      </w:tr>
      <w:tr w:rsidR="00786937" w:rsidRPr="00786937" w14:paraId="507637F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61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22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A9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28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2D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76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MA8XNrDfm-00</w:t>
            </w:r>
          </w:p>
        </w:tc>
      </w:tr>
      <w:tr w:rsidR="00786937" w:rsidRPr="00786937" w14:paraId="753F6C0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72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81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93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B6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C4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0E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MA8XNrDfj-00</w:t>
            </w:r>
          </w:p>
        </w:tc>
      </w:tr>
      <w:tr w:rsidR="00786937" w:rsidRPr="00786937" w14:paraId="4997D99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71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8D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14:43:05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F0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42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52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C24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MA8XNtdvO-00</w:t>
            </w:r>
          </w:p>
        </w:tc>
      </w:tr>
      <w:tr w:rsidR="00786937" w:rsidRPr="00786937" w14:paraId="7B96AD7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276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B6E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00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4D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40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43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MA8XNtu7y-00</w:t>
            </w:r>
          </w:p>
        </w:tc>
      </w:tr>
      <w:tr w:rsidR="00786937" w:rsidRPr="00786937" w14:paraId="7CDA396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E7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07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85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80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BF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F3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MA8XNtu7K-00</w:t>
            </w:r>
          </w:p>
        </w:tc>
      </w:tr>
      <w:tr w:rsidR="00786937" w:rsidRPr="00786937" w14:paraId="7822DD7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08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6F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7F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DE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0B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A3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MA8XNtu7G-00</w:t>
            </w:r>
          </w:p>
        </w:tc>
      </w:tr>
      <w:tr w:rsidR="00786937" w:rsidRPr="00786937" w14:paraId="17CE874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7F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0B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7A5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02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DA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5B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MA8XNtu7B-00</w:t>
            </w:r>
          </w:p>
        </w:tc>
      </w:tr>
      <w:tr w:rsidR="00786937" w:rsidRPr="00786937" w14:paraId="364B562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B2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58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A6F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98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50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83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MA8XNtu77-00</w:t>
            </w:r>
          </w:p>
        </w:tc>
      </w:tr>
      <w:tr w:rsidR="00786937" w:rsidRPr="00786937" w14:paraId="58227D8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CC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CB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68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12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C1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B9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MA8XNtu73-00</w:t>
            </w:r>
          </w:p>
        </w:tc>
      </w:tr>
      <w:tr w:rsidR="00786937" w:rsidRPr="00786937" w14:paraId="5B462F0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74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8F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DB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0B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50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88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MA8XNtu6z-00</w:t>
            </w:r>
          </w:p>
        </w:tc>
      </w:tr>
      <w:tr w:rsidR="00786937" w:rsidRPr="00786937" w14:paraId="3A11DDE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8D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31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6A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45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64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B1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MA8XNtu6w-00</w:t>
            </w:r>
          </w:p>
        </w:tc>
      </w:tr>
      <w:tr w:rsidR="00786937" w:rsidRPr="00786937" w14:paraId="3A3A2E6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A3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11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57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4A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C07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99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MA8XNu9MQ-00</w:t>
            </w:r>
          </w:p>
        </w:tc>
      </w:tr>
      <w:tr w:rsidR="00786937" w:rsidRPr="00786937" w14:paraId="7D19EF1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EC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B8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49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75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EF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66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MA8XNu9MM-00</w:t>
            </w:r>
          </w:p>
        </w:tc>
      </w:tr>
      <w:tr w:rsidR="00786937" w:rsidRPr="00786937" w14:paraId="6A768B6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9D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73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C2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71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7B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83D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MA8XNu9MJ-00</w:t>
            </w:r>
          </w:p>
        </w:tc>
      </w:tr>
      <w:tr w:rsidR="00786937" w:rsidRPr="00786937" w14:paraId="32C504E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D6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DE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5D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F7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E4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7A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MA8XNu9MF-00</w:t>
            </w:r>
          </w:p>
        </w:tc>
      </w:tr>
      <w:tr w:rsidR="00786937" w:rsidRPr="00786937" w14:paraId="616911E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E5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47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FC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81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05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78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MA8XNu9MB-00</w:t>
            </w:r>
          </w:p>
        </w:tc>
      </w:tr>
      <w:tr w:rsidR="00786937" w:rsidRPr="00786937" w14:paraId="220BCED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8D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0A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14:45:06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AB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F3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8C9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26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MA8XNu9M8-00</w:t>
            </w:r>
          </w:p>
        </w:tc>
      </w:tr>
      <w:tr w:rsidR="00786937" w:rsidRPr="00786937" w14:paraId="0F4BC75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22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1B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14:46:16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F6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31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3D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43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MA8XNuRml-00</w:t>
            </w:r>
          </w:p>
        </w:tc>
      </w:tr>
      <w:tr w:rsidR="00786937" w:rsidRPr="00786937" w14:paraId="16EE222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C24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FD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14:46:18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48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53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F2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52F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MA8XNuSBI-00</w:t>
            </w:r>
          </w:p>
        </w:tc>
      </w:tr>
      <w:tr w:rsidR="00786937" w:rsidRPr="00786937" w14:paraId="4E5572A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E43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F8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14:46:18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6C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27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85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B8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MA8XNuSBE-00</w:t>
            </w:r>
          </w:p>
        </w:tc>
      </w:tr>
      <w:tr w:rsidR="00786937" w:rsidRPr="00786937" w14:paraId="3DF3E7E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B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23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14:53:19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C8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C2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74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58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MA8XNwDlQ-00</w:t>
            </w:r>
          </w:p>
        </w:tc>
      </w:tr>
      <w:tr w:rsidR="00786937" w:rsidRPr="00786937" w14:paraId="2ED93E8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54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5D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14:53:19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39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86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ED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69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MA8XNwDlM-00</w:t>
            </w:r>
          </w:p>
        </w:tc>
      </w:tr>
      <w:tr w:rsidR="00786937" w:rsidRPr="00786937" w14:paraId="53A37F6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31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DD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14:53:19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12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CA6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085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AD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MA8XNwDlK-00</w:t>
            </w:r>
          </w:p>
        </w:tc>
      </w:tr>
      <w:tr w:rsidR="00786937" w:rsidRPr="00786937" w14:paraId="30DEB25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0B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B96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14:53:22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CA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91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18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AC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MA8XNwEZ1-00</w:t>
            </w:r>
          </w:p>
        </w:tc>
      </w:tr>
      <w:tr w:rsidR="00786937" w:rsidRPr="00786937" w14:paraId="4D3060F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D53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4A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14:53:22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6C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67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E24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0E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MA8XNwEYv-00</w:t>
            </w:r>
          </w:p>
        </w:tc>
      </w:tr>
      <w:tr w:rsidR="00786937" w:rsidRPr="00786937" w14:paraId="4EA1904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C5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8D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AE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75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5B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2C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MA8XNygng-00</w:t>
            </w:r>
          </w:p>
        </w:tc>
      </w:tr>
      <w:tr w:rsidR="00786937" w:rsidRPr="00786937" w14:paraId="0CD74D0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B6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99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71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60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BA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04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MA8XNygrK-00</w:t>
            </w:r>
          </w:p>
        </w:tc>
      </w:tr>
      <w:tr w:rsidR="00786937" w:rsidRPr="00786937" w14:paraId="712738A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F6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9C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84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477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C7F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29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MA8XNygrG-00</w:t>
            </w:r>
          </w:p>
        </w:tc>
      </w:tr>
      <w:tr w:rsidR="00786937" w:rsidRPr="00786937" w14:paraId="4A5481F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CF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19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81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549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F1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15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MA8XNygrD-00</w:t>
            </w:r>
          </w:p>
        </w:tc>
      </w:tr>
      <w:tr w:rsidR="00786937" w:rsidRPr="00786937" w14:paraId="34F57DD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6B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6C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44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0AF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7E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B1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MA8XNyiq3-00</w:t>
            </w:r>
          </w:p>
        </w:tc>
      </w:tr>
      <w:tr w:rsidR="00786937" w:rsidRPr="00786937" w14:paraId="54E522C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1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11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0D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4B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C5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8F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MA8XNyiq1-00</w:t>
            </w:r>
          </w:p>
        </w:tc>
      </w:tr>
      <w:tr w:rsidR="00786937" w:rsidRPr="00786937" w14:paraId="7B5EB4B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07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8F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15:07:16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EF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594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4E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86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MA8XNzjOn-00</w:t>
            </w:r>
          </w:p>
        </w:tc>
      </w:tr>
      <w:tr w:rsidR="00786937" w:rsidRPr="00786937" w14:paraId="33155D4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E3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1A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15:07:33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2B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5D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4A7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43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MA8XNzo03-00</w:t>
            </w:r>
          </w:p>
        </w:tc>
      </w:tr>
      <w:tr w:rsidR="00786937" w:rsidRPr="00786937" w14:paraId="3DCF7D7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9B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13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15:07:33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15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C2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02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F3C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MA8XNznzz-00</w:t>
            </w:r>
          </w:p>
        </w:tc>
      </w:tr>
      <w:tr w:rsidR="00786937" w:rsidRPr="00786937" w14:paraId="7D40F72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82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1E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15:07:33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E1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7E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78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E39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MA8XNznzv-00</w:t>
            </w:r>
          </w:p>
        </w:tc>
      </w:tr>
      <w:tr w:rsidR="00786937" w:rsidRPr="00786937" w14:paraId="68F8A5F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BB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89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15:07:33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1D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D0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18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ECD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MA8XNznzs-00</w:t>
            </w:r>
          </w:p>
        </w:tc>
      </w:tr>
      <w:tr w:rsidR="00786937" w:rsidRPr="00786937" w14:paraId="7EA679C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B9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6C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15:12:06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89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3C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B1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2C1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MA8XO0wuP-00</w:t>
            </w:r>
          </w:p>
        </w:tc>
      </w:tr>
      <w:tr w:rsidR="00786937" w:rsidRPr="00786937" w14:paraId="76A4D74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3C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95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15:12:06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75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09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CC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A2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MA8XO0wuM-00</w:t>
            </w:r>
          </w:p>
        </w:tc>
      </w:tr>
      <w:tr w:rsidR="00786937" w:rsidRPr="00786937" w14:paraId="52ACB1A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17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70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47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31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FC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CE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MA8XO2ZP8-02</w:t>
            </w:r>
          </w:p>
        </w:tc>
      </w:tr>
      <w:tr w:rsidR="00786937" w:rsidRPr="00786937" w14:paraId="44B8D70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2C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08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66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BB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C7D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97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MA8XO2ZP8-00</w:t>
            </w:r>
          </w:p>
        </w:tc>
      </w:tr>
      <w:tr w:rsidR="00786937" w:rsidRPr="00786937" w14:paraId="5374CC9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31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05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90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D7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9C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32B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MA8XO2ZOR-00</w:t>
            </w:r>
          </w:p>
        </w:tc>
      </w:tr>
      <w:tr w:rsidR="00786937" w:rsidRPr="00786937" w14:paraId="6EFD98E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06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7C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F2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CA6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1A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4E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MA8XO2ZON-00</w:t>
            </w:r>
          </w:p>
        </w:tc>
      </w:tr>
      <w:tr w:rsidR="00786937" w:rsidRPr="00786937" w14:paraId="4CB8C03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DC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30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53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F1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B7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01F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MA8XO2ZOK-00</w:t>
            </w:r>
          </w:p>
        </w:tc>
      </w:tr>
      <w:tr w:rsidR="00786937" w:rsidRPr="00786937" w14:paraId="11F3345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B8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9B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A9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AC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2A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73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MA8XO2ZOG-00</w:t>
            </w:r>
          </w:p>
        </w:tc>
      </w:tr>
      <w:tr w:rsidR="00786937" w:rsidRPr="00786937" w14:paraId="3582BD7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6F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2F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BF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28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5E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94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MA8XO2ZOC-00</w:t>
            </w:r>
          </w:p>
        </w:tc>
      </w:tr>
      <w:tr w:rsidR="00786937" w:rsidRPr="00786937" w14:paraId="39BC8FE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85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66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27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4B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30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EA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MA8XO2ZO8-00</w:t>
            </w:r>
          </w:p>
        </w:tc>
      </w:tr>
      <w:tr w:rsidR="00786937" w:rsidRPr="00786937" w14:paraId="3A39564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25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83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CA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EA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D7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D05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MA8XO2ZO6-00</w:t>
            </w:r>
          </w:p>
        </w:tc>
      </w:tr>
      <w:tr w:rsidR="00786937" w:rsidRPr="00786937" w14:paraId="132C648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C6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6E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E2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FE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B8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E2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MA8XO2Zhr-00</w:t>
            </w:r>
          </w:p>
        </w:tc>
      </w:tr>
      <w:tr w:rsidR="00786937" w:rsidRPr="00786937" w14:paraId="6F039BF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1E2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DE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55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B2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EE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3CE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MA8XO2Zhl-00</w:t>
            </w:r>
          </w:p>
        </w:tc>
      </w:tr>
      <w:tr w:rsidR="00786937" w:rsidRPr="00786937" w14:paraId="5436D61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82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D3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BC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29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7E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E3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MA8XO3CCK-00</w:t>
            </w:r>
          </w:p>
        </w:tc>
      </w:tr>
      <w:tr w:rsidR="00786937" w:rsidRPr="00786937" w14:paraId="72E610F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14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1F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34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FB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36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F9B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MA8XO3CCG-00</w:t>
            </w:r>
          </w:p>
        </w:tc>
      </w:tr>
      <w:tr w:rsidR="00786937" w:rsidRPr="00786937" w14:paraId="78D5E4E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BC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37A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DA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17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EE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1E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MA8XO3CCE-00</w:t>
            </w:r>
          </w:p>
        </w:tc>
      </w:tr>
      <w:tr w:rsidR="00786937" w:rsidRPr="00786937" w14:paraId="2E1D55C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B9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06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15:26:12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80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32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05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62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MA8XO4V5d-00</w:t>
            </w:r>
          </w:p>
        </w:tc>
      </w:tr>
      <w:tr w:rsidR="00786937" w:rsidRPr="00786937" w14:paraId="751786C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F8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A42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27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BA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C7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CF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MA8XO5SDW-00</w:t>
            </w:r>
          </w:p>
        </w:tc>
      </w:tr>
      <w:tr w:rsidR="00786937" w:rsidRPr="00786937" w14:paraId="789329F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53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68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15:30:22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69B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85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CD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A4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MA8XO5Y4K-00</w:t>
            </w:r>
          </w:p>
        </w:tc>
      </w:tr>
      <w:tr w:rsidR="00786937" w:rsidRPr="00786937" w14:paraId="5C76027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51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6F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38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10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8D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06A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MA8XO5ssv-00</w:t>
            </w:r>
          </w:p>
        </w:tc>
      </w:tr>
      <w:tr w:rsidR="00786937" w:rsidRPr="00786937" w14:paraId="72274A2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51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8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6E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2D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FF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2A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MA8XO5ssr-00</w:t>
            </w:r>
          </w:p>
        </w:tc>
      </w:tr>
      <w:tr w:rsidR="00786937" w:rsidRPr="00786937" w14:paraId="48996F2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B1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89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BC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CE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6F4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5D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MA8XO5ssm-00</w:t>
            </w:r>
          </w:p>
        </w:tc>
      </w:tr>
      <w:tr w:rsidR="00786937" w:rsidRPr="00786937" w14:paraId="25B0C0B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9E0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A75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9A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A2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1A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BE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MA8XO5ssj-00</w:t>
            </w:r>
          </w:p>
        </w:tc>
      </w:tr>
      <w:tr w:rsidR="00786937" w:rsidRPr="00786937" w14:paraId="66D11F5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F3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EA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D0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78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74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2A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MA8XO6wLJ-00</w:t>
            </w:r>
          </w:p>
        </w:tc>
      </w:tr>
      <w:tr w:rsidR="00786937" w:rsidRPr="00786937" w14:paraId="2AC7760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C7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98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3C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6B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5E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CE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MA8XO6wLF-00</w:t>
            </w:r>
          </w:p>
        </w:tc>
      </w:tr>
      <w:tr w:rsidR="00786937" w:rsidRPr="00786937" w14:paraId="7D6006F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31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F8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58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C8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D9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AD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MA8XO6wLB-00</w:t>
            </w:r>
          </w:p>
        </w:tc>
      </w:tr>
      <w:tr w:rsidR="00786937" w:rsidRPr="00786937" w14:paraId="56E8009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BE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9C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2C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6E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A2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77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MA8XO6wL8-00</w:t>
            </w:r>
          </w:p>
        </w:tc>
      </w:tr>
      <w:tr w:rsidR="00786937" w:rsidRPr="00786937" w14:paraId="0AD7968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C1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9B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0F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26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B3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45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MA8XO7oQJ-00</w:t>
            </w:r>
          </w:p>
        </w:tc>
      </w:tr>
      <w:tr w:rsidR="00786937" w:rsidRPr="00786937" w14:paraId="27D250E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83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4E3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8A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EB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04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49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MA8XO7oQF-02</w:t>
            </w:r>
          </w:p>
        </w:tc>
      </w:tr>
      <w:tr w:rsidR="00786937" w:rsidRPr="00786937" w14:paraId="190BC97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60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8C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3B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C3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B0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1D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MA8XO7oQF-00</w:t>
            </w:r>
          </w:p>
        </w:tc>
      </w:tr>
      <w:tr w:rsidR="00786937" w:rsidRPr="00786937" w14:paraId="0B7FC3C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1C5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34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00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A9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74D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4F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MA8XO7oPs-00</w:t>
            </w:r>
          </w:p>
        </w:tc>
      </w:tr>
      <w:tr w:rsidR="00786937" w:rsidRPr="00786937" w14:paraId="4337347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4B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3AA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21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005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D2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E1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MA8XO7oPi-00</w:t>
            </w:r>
          </w:p>
        </w:tc>
      </w:tr>
      <w:tr w:rsidR="00786937" w:rsidRPr="00786937" w14:paraId="7776249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73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67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37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0B5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59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CD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MA8XO7oPW-00</w:t>
            </w:r>
          </w:p>
        </w:tc>
      </w:tr>
      <w:tr w:rsidR="00786937" w:rsidRPr="00786937" w14:paraId="5E9EC31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20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73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CF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2D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78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51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MA8XO7oPS-00</w:t>
            </w:r>
          </w:p>
        </w:tc>
      </w:tr>
      <w:tr w:rsidR="00786937" w:rsidRPr="00786937" w14:paraId="14EA7B6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5A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60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DD4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DD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3E9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EC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MA8XO7oPO-00</w:t>
            </w:r>
          </w:p>
        </w:tc>
      </w:tr>
      <w:tr w:rsidR="00786937" w:rsidRPr="00786937" w14:paraId="0037266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9B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93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FD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46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38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4D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MA8XO7oPK-00</w:t>
            </w:r>
          </w:p>
        </w:tc>
      </w:tr>
      <w:tr w:rsidR="00786937" w:rsidRPr="00786937" w14:paraId="0E87EE3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1C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0E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DF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09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9F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24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MA8XO7oPG-00</w:t>
            </w:r>
          </w:p>
        </w:tc>
      </w:tr>
      <w:tr w:rsidR="00786937" w:rsidRPr="00786937" w14:paraId="7CCF424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1D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5A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16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CD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0E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3C5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MA8XO7oPC-00</w:t>
            </w:r>
          </w:p>
        </w:tc>
      </w:tr>
      <w:tr w:rsidR="00786937" w:rsidRPr="00786937" w14:paraId="091FA0B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7C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31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85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27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FA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87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MA8XO7oOg-00</w:t>
            </w:r>
          </w:p>
        </w:tc>
      </w:tr>
      <w:tr w:rsidR="00786937" w:rsidRPr="00786937" w14:paraId="7F16AB1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7F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645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F92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73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8D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B1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MA8XO7ooH-00</w:t>
            </w:r>
          </w:p>
        </w:tc>
      </w:tr>
      <w:tr w:rsidR="00786937" w:rsidRPr="00786937" w14:paraId="400422D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085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B9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0B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28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48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30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MA8XO9FeK-00</w:t>
            </w:r>
          </w:p>
        </w:tc>
      </w:tr>
      <w:tr w:rsidR="00786937" w:rsidRPr="00786937" w14:paraId="5B023F0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37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34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4C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5F6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E8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00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MA8XO9TA4-00</w:t>
            </w:r>
          </w:p>
        </w:tc>
      </w:tr>
      <w:tr w:rsidR="00786937" w:rsidRPr="00786937" w14:paraId="3C7DB8F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262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26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19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A3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8F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55E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MA8XO9TA0-00</w:t>
            </w:r>
          </w:p>
        </w:tc>
      </w:tr>
      <w:tr w:rsidR="00786937" w:rsidRPr="00786937" w14:paraId="6C3BA49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B6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92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CB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08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2C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19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MA8XO9T8s-00</w:t>
            </w:r>
          </w:p>
        </w:tc>
      </w:tr>
      <w:tr w:rsidR="00786937" w:rsidRPr="00786937" w14:paraId="1943EFB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DA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6D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24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32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10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43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MA8XO9T8o-00</w:t>
            </w:r>
          </w:p>
        </w:tc>
      </w:tr>
      <w:tr w:rsidR="00786937" w:rsidRPr="00786937" w14:paraId="3D85A16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813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1D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AE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53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D5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FD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MA8XO9T8k-00</w:t>
            </w:r>
          </w:p>
        </w:tc>
      </w:tr>
      <w:tr w:rsidR="00786937" w:rsidRPr="00786937" w14:paraId="0C50AFA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C3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C1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7C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7F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72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09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MA8XO9T8g-00</w:t>
            </w:r>
          </w:p>
        </w:tc>
      </w:tr>
      <w:tr w:rsidR="00786937" w:rsidRPr="00786937" w14:paraId="61CD0F8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B9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5B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E6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69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2E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D5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MA8XO9T8b-00</w:t>
            </w:r>
          </w:p>
        </w:tc>
      </w:tr>
      <w:tr w:rsidR="00786937" w:rsidRPr="00786937" w14:paraId="10E7A49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A2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CC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2C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9B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5A4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49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MA8XO9T8X-00</w:t>
            </w:r>
          </w:p>
        </w:tc>
      </w:tr>
      <w:tr w:rsidR="00786937" w:rsidRPr="00786937" w14:paraId="7645576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E3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45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D0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04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60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0F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MA8XO9T8T-00</w:t>
            </w:r>
          </w:p>
        </w:tc>
      </w:tr>
      <w:tr w:rsidR="00786937" w:rsidRPr="00786937" w14:paraId="1D55CA5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EF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55D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C7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2F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EE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BA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MA8XOANjO-00</w:t>
            </w:r>
          </w:p>
        </w:tc>
      </w:tr>
      <w:tr w:rsidR="00786937" w:rsidRPr="00786937" w14:paraId="2AAB975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9E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59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2D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C1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70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1A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MA8XOAODk-00</w:t>
            </w:r>
          </w:p>
        </w:tc>
      </w:tr>
      <w:tr w:rsidR="00786937" w:rsidRPr="00786937" w14:paraId="38EA449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07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48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8F4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44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14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11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MA8XOAODg-00</w:t>
            </w:r>
          </w:p>
        </w:tc>
      </w:tr>
      <w:tr w:rsidR="00786937" w:rsidRPr="00786937" w14:paraId="4237851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EF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47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E94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4E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AC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5E1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MA8XOAODd-00</w:t>
            </w:r>
          </w:p>
        </w:tc>
      </w:tr>
      <w:tr w:rsidR="00786937" w:rsidRPr="00786937" w14:paraId="07582AB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D3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62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45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D4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79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C64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MA8XOAODZ-00</w:t>
            </w:r>
          </w:p>
        </w:tc>
      </w:tr>
      <w:tr w:rsidR="00786937" w:rsidRPr="00786937" w14:paraId="5A8C39C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ED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4E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34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F3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DC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77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MA8XOAODV-00</w:t>
            </w:r>
          </w:p>
        </w:tc>
      </w:tr>
      <w:tr w:rsidR="00786937" w:rsidRPr="00786937" w14:paraId="3E843EF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D2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BC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98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1F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00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04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MA8XOAODS-00</w:t>
            </w:r>
          </w:p>
        </w:tc>
      </w:tr>
      <w:tr w:rsidR="00786937" w:rsidRPr="00786937" w14:paraId="790354A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8C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1D2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8E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36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FE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604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MA8XOAODO-00</w:t>
            </w:r>
          </w:p>
        </w:tc>
      </w:tr>
      <w:tr w:rsidR="00786937" w:rsidRPr="00786937" w14:paraId="758F50B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F1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08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C7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CD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DF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69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MA8XOAODM-00</w:t>
            </w:r>
          </w:p>
        </w:tc>
      </w:tr>
      <w:tr w:rsidR="00786937" w:rsidRPr="00786937" w14:paraId="636178A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1F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BD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6B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26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247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F8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MA8XOBI5z-00</w:t>
            </w:r>
          </w:p>
        </w:tc>
      </w:tr>
      <w:tr w:rsidR="00786937" w:rsidRPr="00786937" w14:paraId="041010E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5B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97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A7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97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93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95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MA8XOBI2C-00</w:t>
            </w:r>
          </w:p>
        </w:tc>
      </w:tr>
      <w:tr w:rsidR="00786937" w:rsidRPr="00786937" w14:paraId="229F94F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81F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04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1E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DA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C7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42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MA8XOBI28-00</w:t>
            </w:r>
          </w:p>
        </w:tc>
      </w:tr>
      <w:tr w:rsidR="00786937" w:rsidRPr="00786937" w14:paraId="3E217E9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CF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FA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C6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4B1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D5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2E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MA8XOBI24-00</w:t>
            </w:r>
          </w:p>
        </w:tc>
      </w:tr>
      <w:tr w:rsidR="00786937" w:rsidRPr="00786937" w14:paraId="7D73202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1C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75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10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99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C72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DC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MA8XOBI21-00</w:t>
            </w:r>
          </w:p>
        </w:tc>
      </w:tr>
      <w:tr w:rsidR="00786937" w:rsidRPr="00786937" w14:paraId="5506073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17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33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18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BF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7A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B2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MA8XOBI1y-00</w:t>
            </w:r>
          </w:p>
        </w:tc>
      </w:tr>
      <w:tr w:rsidR="00786937" w:rsidRPr="00786937" w14:paraId="0A36B1B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EA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AE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03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8FC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24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06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MA8XOBI1w-00</w:t>
            </w:r>
          </w:p>
        </w:tc>
      </w:tr>
      <w:tr w:rsidR="00786937" w:rsidRPr="00786937" w14:paraId="46F120E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30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13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FA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A5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8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BE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MA8XOBNDL-00</w:t>
            </w:r>
          </w:p>
        </w:tc>
      </w:tr>
      <w:tr w:rsidR="00786937" w:rsidRPr="00786937" w14:paraId="60D2B87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D13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9F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2D9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A8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F0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45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MA8XOCzXc-00</w:t>
            </w:r>
          </w:p>
        </w:tc>
      </w:tr>
      <w:tr w:rsidR="00786937" w:rsidRPr="00786937" w14:paraId="03DF276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CF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13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FB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B1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54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68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MA8XOCzXY-00</w:t>
            </w:r>
          </w:p>
        </w:tc>
      </w:tr>
      <w:tr w:rsidR="00786937" w:rsidRPr="00786937" w14:paraId="7BA2255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6D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BE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C3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FA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12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03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MA8XODuhX-00</w:t>
            </w:r>
          </w:p>
        </w:tc>
      </w:tr>
      <w:tr w:rsidR="00786937" w:rsidRPr="00786937" w14:paraId="6E747F5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85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50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9A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6B4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1E1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50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MA8XOE2Ie-00</w:t>
            </w:r>
          </w:p>
        </w:tc>
      </w:tr>
      <w:tr w:rsidR="00786937" w:rsidRPr="00786937" w14:paraId="491111B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01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A3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16:04:05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53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5C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0E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04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MA8XOE2Ib-00</w:t>
            </w:r>
          </w:p>
        </w:tc>
      </w:tr>
      <w:tr w:rsidR="00786937" w:rsidRPr="00786937" w14:paraId="1C1C03F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7F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CD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16:04:06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D0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AC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0D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C0F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MA8XOE2Xy-00</w:t>
            </w:r>
          </w:p>
        </w:tc>
      </w:tr>
      <w:tr w:rsidR="00786937" w:rsidRPr="00786937" w14:paraId="1B03436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04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1A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16:04:06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1F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EE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B0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9F1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MA8XOE2Xu-00</w:t>
            </w:r>
          </w:p>
        </w:tc>
      </w:tr>
      <w:tr w:rsidR="00786937" w:rsidRPr="00786937" w14:paraId="66688BA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22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4E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16:04:06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70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88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DC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80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MA8XOE2Xp-00</w:t>
            </w:r>
          </w:p>
        </w:tc>
      </w:tr>
      <w:tr w:rsidR="00786937" w:rsidRPr="00786937" w14:paraId="4DBD671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E8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E2F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16:04:06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4B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9C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B1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0E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MA8XOE2Xl-00</w:t>
            </w:r>
          </w:p>
        </w:tc>
      </w:tr>
      <w:tr w:rsidR="00786937" w:rsidRPr="00786937" w14:paraId="0166907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739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45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16:04:06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2E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7D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FA2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51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MA8XOE2Xg-00</w:t>
            </w:r>
          </w:p>
        </w:tc>
      </w:tr>
      <w:tr w:rsidR="00786937" w:rsidRPr="00786937" w14:paraId="3A57EDA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CB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DA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16:04:06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86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C1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3C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59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MA8XOE2Xc-00</w:t>
            </w:r>
          </w:p>
        </w:tc>
      </w:tr>
      <w:tr w:rsidR="00786937" w:rsidRPr="00786937" w14:paraId="64DC9E2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81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174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C3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FA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673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82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MA8XOFGb1-00</w:t>
            </w:r>
          </w:p>
        </w:tc>
      </w:tr>
      <w:tr w:rsidR="00786937" w:rsidRPr="00786937" w14:paraId="3B3D031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15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B4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3F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98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88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8E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MA8XOFGay-00</w:t>
            </w:r>
          </w:p>
        </w:tc>
      </w:tr>
      <w:tr w:rsidR="00786937" w:rsidRPr="00786937" w14:paraId="6FCEA5C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4A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31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80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19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26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4E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MA8XOFGax-00</w:t>
            </w:r>
          </w:p>
        </w:tc>
      </w:tr>
      <w:tr w:rsidR="00786937" w:rsidRPr="00786937" w14:paraId="784D07F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89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B4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D0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EC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52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BD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MA8XOFO2c-00</w:t>
            </w:r>
          </w:p>
        </w:tc>
      </w:tr>
      <w:tr w:rsidR="00786937" w:rsidRPr="00786937" w14:paraId="0109F37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12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2E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94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72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C6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6B0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MA8XOFUlI-00</w:t>
            </w:r>
          </w:p>
        </w:tc>
      </w:tr>
      <w:tr w:rsidR="00786937" w:rsidRPr="00786937" w14:paraId="295CE72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E2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43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5EC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F1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F7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36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MA8XOFffF-00</w:t>
            </w:r>
          </w:p>
        </w:tc>
      </w:tr>
      <w:tr w:rsidR="00786937" w:rsidRPr="00786937" w14:paraId="0051CF3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BB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B8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B3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E4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8F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9D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MA8XOFffB-00</w:t>
            </w:r>
          </w:p>
        </w:tc>
      </w:tr>
      <w:tr w:rsidR="00786937" w:rsidRPr="00786937" w14:paraId="10DCCD1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90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93D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A8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B5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DAF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64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MA8XOFff7-00</w:t>
            </w:r>
          </w:p>
        </w:tc>
      </w:tr>
      <w:tr w:rsidR="00786937" w:rsidRPr="00786937" w14:paraId="1E4BB34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D2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0A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44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BFD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45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B27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MA8XOFfeS-02</w:t>
            </w:r>
          </w:p>
        </w:tc>
      </w:tr>
      <w:tr w:rsidR="00786937" w:rsidRPr="00786937" w14:paraId="722E330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97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65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B8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80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42B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45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MA8XOFfeO-00</w:t>
            </w:r>
          </w:p>
        </w:tc>
      </w:tr>
      <w:tr w:rsidR="00786937" w:rsidRPr="00786937" w14:paraId="324F2DF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7A2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EA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3E7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699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A4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13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MA8XOFfeL-00</w:t>
            </w:r>
          </w:p>
        </w:tc>
      </w:tr>
      <w:tr w:rsidR="00786937" w:rsidRPr="00786937" w14:paraId="1864FFF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C5F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19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E2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00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B2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56F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MA8XOFrq8-00</w:t>
            </w:r>
          </w:p>
        </w:tc>
      </w:tr>
      <w:tr w:rsidR="00786937" w:rsidRPr="00786937" w14:paraId="22EC335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F7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BF3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BF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AB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B7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80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MA8XOFryI-00</w:t>
            </w:r>
          </w:p>
        </w:tc>
      </w:tr>
      <w:tr w:rsidR="00786937" w:rsidRPr="00786937" w14:paraId="3D1BC09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95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CF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D3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88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FD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24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MA8XOFryF-00</w:t>
            </w:r>
          </w:p>
        </w:tc>
      </w:tr>
      <w:tr w:rsidR="00786937" w:rsidRPr="00786937" w14:paraId="15873A5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55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1B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FA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C5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B4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F2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MA8XOGODR-00</w:t>
            </w:r>
          </w:p>
        </w:tc>
      </w:tr>
      <w:tr w:rsidR="00786937" w:rsidRPr="00786937" w14:paraId="2EE629E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2C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28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16:16:19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1A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7C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AE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5B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MA8XOH7GL-00</w:t>
            </w:r>
          </w:p>
        </w:tc>
      </w:tr>
      <w:tr w:rsidR="00786937" w:rsidRPr="00786937" w14:paraId="3272FE7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EE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6D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16:16:19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CD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01E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EC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C4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MA8XOH7GH-00</w:t>
            </w:r>
          </w:p>
        </w:tc>
      </w:tr>
      <w:tr w:rsidR="00786937" w:rsidRPr="00786937" w14:paraId="0E5927B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09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C86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16:16:19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54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3C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AE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28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MA8XOH7GE-00</w:t>
            </w:r>
          </w:p>
        </w:tc>
      </w:tr>
      <w:tr w:rsidR="00786937" w:rsidRPr="00786937" w14:paraId="4DF32CA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C8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72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16:16:19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4B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3D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8C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844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MA8XOH7GB-00</w:t>
            </w:r>
          </w:p>
        </w:tc>
      </w:tr>
      <w:tr w:rsidR="00786937" w:rsidRPr="00786937" w14:paraId="2BBA7DC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E2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CE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FD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1A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767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42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MA8XOIQqM-00</w:t>
            </w:r>
          </w:p>
        </w:tc>
      </w:tr>
      <w:tr w:rsidR="00786937" w:rsidRPr="00786937" w14:paraId="413A23C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72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A36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7B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FDB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35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2A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MA8XOJ6ap-00</w:t>
            </w:r>
          </w:p>
        </w:tc>
      </w:tr>
      <w:tr w:rsidR="00786937" w:rsidRPr="00786937" w14:paraId="5505950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347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DB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4D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20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BF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D2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MA8XOJ9ce-00</w:t>
            </w:r>
          </w:p>
        </w:tc>
      </w:tr>
      <w:tr w:rsidR="00786937" w:rsidRPr="00786937" w14:paraId="60E23CC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5A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565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44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CD2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9A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576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MA8XOJ9ca-00</w:t>
            </w:r>
          </w:p>
        </w:tc>
      </w:tr>
      <w:tr w:rsidR="00786937" w:rsidRPr="00786937" w14:paraId="3225718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0A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05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0B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F0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9E3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59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MA8XOJ9cX-00</w:t>
            </w:r>
          </w:p>
        </w:tc>
      </w:tr>
      <w:tr w:rsidR="00786937" w:rsidRPr="00786937" w14:paraId="6CBA2B1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39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5AB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16:29:01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D4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D0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953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55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MA8XOKJLi-00</w:t>
            </w:r>
          </w:p>
        </w:tc>
      </w:tr>
      <w:tr w:rsidR="00786937" w:rsidRPr="00786937" w14:paraId="079B1A0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C0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FF5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16:29:01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8E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AD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AF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05C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MA8XOKJLf-00</w:t>
            </w:r>
          </w:p>
        </w:tc>
      </w:tr>
      <w:tr w:rsidR="00786937" w:rsidRPr="00786937" w14:paraId="0E4C45E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5E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A9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C1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204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00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D43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MA8XOKdaE-00</w:t>
            </w:r>
          </w:p>
        </w:tc>
      </w:tr>
      <w:tr w:rsidR="00786937" w:rsidRPr="00786937" w14:paraId="562DE26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904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E5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E8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50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CF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36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MA8XOKdaA-00</w:t>
            </w:r>
          </w:p>
        </w:tc>
      </w:tr>
      <w:tr w:rsidR="00786937" w:rsidRPr="00786937" w14:paraId="22DBF77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ED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7D6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6F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53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46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D2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MA8XOKdwc-00</w:t>
            </w:r>
          </w:p>
        </w:tc>
      </w:tr>
      <w:tr w:rsidR="00786937" w:rsidRPr="00786937" w14:paraId="3C08BD2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53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86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A3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BC2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80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3C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MA8XOKdwY-00</w:t>
            </w:r>
          </w:p>
        </w:tc>
      </w:tr>
      <w:tr w:rsidR="00786937" w:rsidRPr="00786937" w14:paraId="7DB9D66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58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2B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70A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B7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FA4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02B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MA8XOKdwU-00</w:t>
            </w:r>
          </w:p>
        </w:tc>
      </w:tr>
      <w:tr w:rsidR="00786937" w:rsidRPr="00786937" w14:paraId="3FEC853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43C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1E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0B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B2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B0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08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MA8XOKdwR-00</w:t>
            </w:r>
          </w:p>
        </w:tc>
      </w:tr>
      <w:tr w:rsidR="00786937" w:rsidRPr="00786937" w14:paraId="3727E05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85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DA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EB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D09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CA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AF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MA8XOKdwN-00</w:t>
            </w:r>
          </w:p>
        </w:tc>
      </w:tr>
      <w:tr w:rsidR="00786937" w:rsidRPr="00786937" w14:paraId="23669A1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03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ACC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98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6F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18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65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MA8XOKdwK-00</w:t>
            </w:r>
          </w:p>
        </w:tc>
      </w:tr>
      <w:tr w:rsidR="00786937" w:rsidRPr="00786937" w14:paraId="12888FC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F7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B6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63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A7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044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0F1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MA8XOL6pa-00</w:t>
            </w:r>
          </w:p>
        </w:tc>
      </w:tr>
      <w:tr w:rsidR="00786937" w:rsidRPr="00786937" w14:paraId="288BD46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4A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24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3C1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A7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49D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02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MA8XOL6pW-00</w:t>
            </w:r>
          </w:p>
        </w:tc>
      </w:tr>
      <w:tr w:rsidR="00786937" w:rsidRPr="00786937" w14:paraId="2CEA282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40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0B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1D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5E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B3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BB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MA8XOL6pU-00</w:t>
            </w:r>
          </w:p>
        </w:tc>
      </w:tr>
      <w:tr w:rsidR="00786937" w:rsidRPr="00786937" w14:paraId="2712736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70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6BE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22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1CC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EF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DF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MA8XOLFxS-04</w:t>
            </w:r>
          </w:p>
        </w:tc>
      </w:tr>
      <w:tr w:rsidR="00786937" w:rsidRPr="00786937" w14:paraId="573C97D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89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F4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A63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C4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F8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4D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MA8XOLFxR-01</w:t>
            </w:r>
          </w:p>
        </w:tc>
      </w:tr>
      <w:tr w:rsidR="00786937" w:rsidRPr="00786937" w14:paraId="1329048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84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CB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73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06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E1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03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MA8XOLFxO-00</w:t>
            </w:r>
          </w:p>
        </w:tc>
      </w:tr>
      <w:tr w:rsidR="00786937" w:rsidRPr="00786937" w14:paraId="726B931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77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CF6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591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E4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D2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7E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MA8XOLFxM-00</w:t>
            </w:r>
          </w:p>
        </w:tc>
      </w:tr>
      <w:tr w:rsidR="00786937" w:rsidRPr="00786937" w14:paraId="60159B9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8B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3B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712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A34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F1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F3E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MA8XOLFwW-00</w:t>
            </w:r>
          </w:p>
        </w:tc>
      </w:tr>
      <w:tr w:rsidR="00786937" w:rsidRPr="00786937" w14:paraId="3D6BB82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C6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8E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964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89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73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00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MA8XOLFwS-00</w:t>
            </w:r>
          </w:p>
        </w:tc>
      </w:tr>
      <w:tr w:rsidR="00786937" w:rsidRPr="00786937" w14:paraId="146FB1F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0DB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9D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8E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421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C3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A6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MA8XOLFwP-00</w:t>
            </w:r>
          </w:p>
        </w:tc>
      </w:tr>
      <w:tr w:rsidR="00786937" w:rsidRPr="00786937" w14:paraId="3C8FBB4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9C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30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16:39:08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7D5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54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8E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D7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MA8XOMrOQ-00</w:t>
            </w:r>
          </w:p>
        </w:tc>
      </w:tr>
      <w:tr w:rsidR="00786937" w:rsidRPr="00786937" w14:paraId="18FEEBA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74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26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16:39:08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E0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AF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EC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40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MA8XOMrOM-00</w:t>
            </w:r>
          </w:p>
        </w:tc>
      </w:tr>
      <w:tr w:rsidR="00786937" w:rsidRPr="00786937" w14:paraId="4256264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44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C7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16:39:08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1A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06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D3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BB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MA8XOMrOK-00</w:t>
            </w:r>
          </w:p>
        </w:tc>
      </w:tr>
      <w:tr w:rsidR="00786937" w:rsidRPr="00786937" w14:paraId="41768FA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C2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89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0B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8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63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A5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MA8XONC3y-00</w:t>
            </w:r>
          </w:p>
        </w:tc>
      </w:tr>
      <w:tr w:rsidR="00786937" w:rsidRPr="00786937" w14:paraId="6E88358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8C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4D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89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5D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5E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17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MA8XONC3u-00</w:t>
            </w:r>
          </w:p>
        </w:tc>
      </w:tr>
      <w:tr w:rsidR="00786937" w:rsidRPr="00786937" w14:paraId="0729FC7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57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0E4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FB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06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E7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90A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MA8XONC3l-00</w:t>
            </w:r>
          </w:p>
        </w:tc>
      </w:tr>
      <w:tr w:rsidR="00786937" w:rsidRPr="00786937" w14:paraId="5C96C62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1C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875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86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11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26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D99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MA8XOOXeq-00</w:t>
            </w:r>
          </w:p>
        </w:tc>
      </w:tr>
      <w:tr w:rsidR="00786937" w:rsidRPr="00786937" w14:paraId="2A85763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9E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1A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A5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63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9C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55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MA8XOOXem-00</w:t>
            </w:r>
          </w:p>
        </w:tc>
      </w:tr>
      <w:tr w:rsidR="00786937" w:rsidRPr="00786937" w14:paraId="41398BF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FE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75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99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3B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3F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493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MA8XOOXeU-00</w:t>
            </w:r>
          </w:p>
        </w:tc>
      </w:tr>
      <w:tr w:rsidR="00786937" w:rsidRPr="00786937" w14:paraId="2273BAF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592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0A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62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35F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98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E5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MA8XOOXeQ-00</w:t>
            </w:r>
          </w:p>
        </w:tc>
      </w:tr>
      <w:tr w:rsidR="00786937" w:rsidRPr="00786937" w14:paraId="14CE8FC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92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2F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BD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3D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36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38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MA8XOOXeM-00</w:t>
            </w:r>
          </w:p>
        </w:tc>
      </w:tr>
      <w:tr w:rsidR="00786937" w:rsidRPr="00786937" w14:paraId="6F7DE7E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56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5A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EC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59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1E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FA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MA8XOOXeI-00</w:t>
            </w:r>
          </w:p>
        </w:tc>
      </w:tr>
      <w:tr w:rsidR="00786937" w:rsidRPr="00786937" w14:paraId="2EFE4D0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C6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0C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DD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BB1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55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F1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MA8XOOXeE-00</w:t>
            </w:r>
          </w:p>
        </w:tc>
      </w:tr>
      <w:tr w:rsidR="00786937" w:rsidRPr="00786937" w14:paraId="3BF4324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AA3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C6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00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1D4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E17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86A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MA8XOOXeA-00</w:t>
            </w:r>
          </w:p>
        </w:tc>
      </w:tr>
      <w:tr w:rsidR="00786937" w:rsidRPr="00786937" w14:paraId="76D07E2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88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9F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6F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01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AC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726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MA8XOOqMi-00</w:t>
            </w:r>
          </w:p>
        </w:tc>
      </w:tr>
      <w:tr w:rsidR="00786937" w:rsidRPr="00786937" w14:paraId="4F4626E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72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C6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D75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525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9C3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C3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MA8XOOqMf-00</w:t>
            </w:r>
          </w:p>
        </w:tc>
      </w:tr>
      <w:tr w:rsidR="00786937" w:rsidRPr="00786937" w14:paraId="1895447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250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F3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2E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C4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57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D6C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MA8XOOqMc-00</w:t>
            </w:r>
          </w:p>
        </w:tc>
      </w:tr>
      <w:tr w:rsidR="00786937" w:rsidRPr="00786937" w14:paraId="164BBA3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B3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50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CD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23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C3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47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MA8XOOqMY-00</w:t>
            </w:r>
          </w:p>
        </w:tc>
      </w:tr>
      <w:tr w:rsidR="00786937" w:rsidRPr="00786937" w14:paraId="19B3995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D2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42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8C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66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D7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D6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MA8XOOqMU-00</w:t>
            </w:r>
          </w:p>
        </w:tc>
      </w:tr>
      <w:tr w:rsidR="00786937" w:rsidRPr="00786937" w14:paraId="294453E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84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907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DB4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4B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C8A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0A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MA8XOOqMR-00</w:t>
            </w:r>
          </w:p>
        </w:tc>
      </w:tr>
      <w:tr w:rsidR="00786937" w:rsidRPr="00786937" w14:paraId="02640A3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6EB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96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E4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8E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09D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94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MA8XOOqMO-00</w:t>
            </w:r>
          </w:p>
        </w:tc>
      </w:tr>
      <w:tr w:rsidR="00786937" w:rsidRPr="00786937" w14:paraId="1530F66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97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539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16:52:36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65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A4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E03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C6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MA8XOQFUC-00</w:t>
            </w:r>
          </w:p>
        </w:tc>
      </w:tr>
      <w:tr w:rsidR="00786937" w:rsidRPr="00786937" w14:paraId="342A281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A90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A3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16:56:49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81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C9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6E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534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MA8XORJGG-00</w:t>
            </w:r>
          </w:p>
        </w:tc>
      </w:tr>
      <w:tr w:rsidR="00786937" w:rsidRPr="00786937" w14:paraId="3D79069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437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F3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51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AD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F8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3B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MA8XORPVU-00</w:t>
            </w:r>
          </w:p>
        </w:tc>
      </w:tr>
      <w:tr w:rsidR="00786937" w:rsidRPr="00786937" w14:paraId="5B88BA0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FA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B3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79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3F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23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6B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MA8XORPVT-04</w:t>
            </w:r>
          </w:p>
        </w:tc>
      </w:tr>
      <w:tr w:rsidR="00786937" w:rsidRPr="00786937" w14:paraId="49D28C0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6D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53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F0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0B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D0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91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MA8XORPVT-02</w:t>
            </w:r>
          </w:p>
        </w:tc>
      </w:tr>
      <w:tr w:rsidR="00786937" w:rsidRPr="00786937" w14:paraId="492A6F1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0D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D3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6BA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9E3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69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3C7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MA8XORPVS-00</w:t>
            </w:r>
          </w:p>
        </w:tc>
      </w:tr>
      <w:tr w:rsidR="00786937" w:rsidRPr="00786937" w14:paraId="1A056D0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6D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ADE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17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D6F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2AB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04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MA8XORPUn-00</w:t>
            </w:r>
          </w:p>
        </w:tc>
      </w:tr>
      <w:tr w:rsidR="00786937" w:rsidRPr="00786937" w14:paraId="5700FCC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ED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656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71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B3C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78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9C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MA8XORPUk-00</w:t>
            </w:r>
          </w:p>
        </w:tc>
      </w:tr>
      <w:tr w:rsidR="00786937" w:rsidRPr="00786937" w14:paraId="1FDA49D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E0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7E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A53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BD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FA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6C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MA8XORPUg-00</w:t>
            </w:r>
          </w:p>
        </w:tc>
      </w:tr>
      <w:tr w:rsidR="00786937" w:rsidRPr="00786937" w14:paraId="2477AC2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20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85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3B9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03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B6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71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MA8XORPUc-00</w:t>
            </w:r>
          </w:p>
        </w:tc>
      </w:tr>
      <w:tr w:rsidR="00786937" w:rsidRPr="00786937" w14:paraId="09C3337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1CE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4BC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72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BE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305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62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MA8XORPUY-00</w:t>
            </w:r>
          </w:p>
        </w:tc>
      </w:tr>
      <w:tr w:rsidR="00786937" w:rsidRPr="00786937" w14:paraId="28D6395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70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76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9AC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C4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6E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59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MA8XORPUV-00</w:t>
            </w:r>
          </w:p>
        </w:tc>
      </w:tr>
      <w:tr w:rsidR="00786937" w:rsidRPr="00786937" w14:paraId="70C64AB4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B7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AA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FF8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B8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8F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F63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MA8XORPUR-00</w:t>
            </w:r>
          </w:p>
        </w:tc>
      </w:tr>
      <w:tr w:rsidR="00786937" w:rsidRPr="00786937" w14:paraId="41C4E2E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CF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DD6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AF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7EE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AA9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8B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MA8XORPUP-00</w:t>
            </w:r>
          </w:p>
        </w:tc>
      </w:tr>
      <w:tr w:rsidR="00786937" w:rsidRPr="00786937" w14:paraId="666EF6B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B22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7F5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4D5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80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77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507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MA8XORPIr-00</w:t>
            </w:r>
          </w:p>
        </w:tc>
      </w:tr>
      <w:tr w:rsidR="00786937" w:rsidRPr="00786937" w14:paraId="5A1E8F0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ED5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2B4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024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72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08B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D32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MA8XOSRdF-00</w:t>
            </w:r>
          </w:p>
        </w:tc>
      </w:tr>
      <w:tr w:rsidR="00786937" w:rsidRPr="00786937" w14:paraId="40E4FFE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D0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C03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E5F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AC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38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B9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MA8XOSRdE-02</w:t>
            </w:r>
          </w:p>
        </w:tc>
      </w:tr>
      <w:tr w:rsidR="00786937" w:rsidRPr="00786937" w14:paraId="27B5C3A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5F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98F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5A1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574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5C1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DC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MA8XOSRdE-00</w:t>
            </w:r>
          </w:p>
        </w:tc>
      </w:tr>
      <w:tr w:rsidR="00786937" w:rsidRPr="00786937" w14:paraId="1322D91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3D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C1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F2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B2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3B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5F8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MA8XOSRdA-00</w:t>
            </w:r>
          </w:p>
        </w:tc>
      </w:tr>
      <w:tr w:rsidR="00786937" w:rsidRPr="00786937" w14:paraId="7AE8826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CA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493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46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6AD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9F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C25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MA8XOSRd8-02</w:t>
            </w:r>
          </w:p>
        </w:tc>
      </w:tr>
      <w:tr w:rsidR="00786937" w:rsidRPr="00786937" w14:paraId="30EE7AD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8A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070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3E0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CD3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4FF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70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MA8XOSRd8-00</w:t>
            </w:r>
          </w:p>
        </w:tc>
      </w:tr>
      <w:tr w:rsidR="00786937" w:rsidRPr="00786937" w14:paraId="0F884BF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54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267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F5C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96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037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EE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MA8XOSRcZ-00</w:t>
            </w:r>
          </w:p>
        </w:tc>
      </w:tr>
      <w:tr w:rsidR="00786937" w:rsidRPr="00786937" w14:paraId="7E58D4D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F5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480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12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55B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FD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145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MA8XOSRcV-00</w:t>
            </w:r>
          </w:p>
        </w:tc>
      </w:tr>
      <w:tr w:rsidR="00786937" w:rsidRPr="00786937" w14:paraId="17F2368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60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DB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D16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48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2EA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58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MA8XOSRcS-00</w:t>
            </w:r>
          </w:p>
        </w:tc>
      </w:tr>
      <w:tr w:rsidR="00786937" w:rsidRPr="00786937" w14:paraId="7135A49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8E1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D3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5D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F1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89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29E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MA8XOSRcO-00</w:t>
            </w:r>
          </w:p>
        </w:tc>
      </w:tr>
      <w:tr w:rsidR="00786937" w:rsidRPr="00786937" w14:paraId="502BE48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3A5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42E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225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20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08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72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MA8XOSRcB-00</w:t>
            </w:r>
          </w:p>
        </w:tc>
      </w:tr>
      <w:tr w:rsidR="00786937" w:rsidRPr="00786937" w14:paraId="6DAA96F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93D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90A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2AD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46C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0D2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58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MA8XOSRc8-00</w:t>
            </w:r>
          </w:p>
        </w:tc>
      </w:tr>
      <w:tr w:rsidR="00786937" w:rsidRPr="00786937" w14:paraId="095EDE3D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4F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9C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8FF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D4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5D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81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MA8XOSRc5-00</w:t>
            </w:r>
          </w:p>
        </w:tc>
      </w:tr>
      <w:tr w:rsidR="00786937" w:rsidRPr="00786937" w14:paraId="1BC760B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8E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CA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ABB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16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F4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156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MA8XOT78L-00</w:t>
            </w:r>
          </w:p>
        </w:tc>
      </w:tr>
      <w:tr w:rsidR="00786937" w:rsidRPr="00786937" w14:paraId="31349401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5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C56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2A9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83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73E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6D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MA8XOT78H-00</w:t>
            </w:r>
          </w:p>
        </w:tc>
      </w:tr>
      <w:tr w:rsidR="00786937" w:rsidRPr="00786937" w14:paraId="0FC74E1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B31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6E0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AE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2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990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32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MA8XOT78C-00</w:t>
            </w:r>
          </w:p>
        </w:tc>
      </w:tr>
      <w:tr w:rsidR="00786937" w:rsidRPr="00786937" w14:paraId="71827B23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4F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5F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E5B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BAA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C8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9C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MA8XOT788-00</w:t>
            </w:r>
          </w:p>
        </w:tc>
      </w:tr>
      <w:tr w:rsidR="00786937" w:rsidRPr="00786937" w14:paraId="5DBDD4C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DBD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61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E9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CC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F90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7DD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MA8XOT782-00</w:t>
            </w:r>
          </w:p>
        </w:tc>
      </w:tr>
      <w:tr w:rsidR="00786937" w:rsidRPr="00786937" w14:paraId="4CD9B7E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EC8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B1C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55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BFB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DBD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A32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MA8XOT77y-00</w:t>
            </w:r>
          </w:p>
        </w:tc>
      </w:tr>
      <w:tr w:rsidR="00786937" w:rsidRPr="00786937" w14:paraId="2C9C77F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F8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0B0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23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4C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F42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C44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MA8XOT77v-00</w:t>
            </w:r>
          </w:p>
        </w:tc>
      </w:tr>
      <w:tr w:rsidR="00786937" w:rsidRPr="00786937" w14:paraId="568A5F0F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09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FF2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71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080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F96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4D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MA8XOULSL-00</w:t>
            </w:r>
          </w:p>
        </w:tc>
      </w:tr>
      <w:tr w:rsidR="00786937" w:rsidRPr="00786937" w14:paraId="0285C36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A7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20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020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A8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134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80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MA8XOUesk-00</w:t>
            </w:r>
          </w:p>
        </w:tc>
      </w:tr>
      <w:tr w:rsidR="00786937" w:rsidRPr="00786937" w14:paraId="2442EBF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888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A1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79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FF7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40A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461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MA8XOUhm5-00</w:t>
            </w:r>
          </w:p>
        </w:tc>
      </w:tr>
      <w:tr w:rsidR="00786937" w:rsidRPr="00786937" w14:paraId="154E50B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D8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F01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F83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5F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90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03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MA8XOUhm2-00</w:t>
            </w:r>
          </w:p>
        </w:tc>
      </w:tr>
      <w:tr w:rsidR="00786937" w:rsidRPr="00786937" w14:paraId="0C49EBE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693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B8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19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AE0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9A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93B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MA8XOV1gy-00</w:t>
            </w:r>
          </w:p>
        </w:tc>
      </w:tr>
      <w:tr w:rsidR="00786937" w:rsidRPr="00786937" w14:paraId="4CBEE68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4E9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F35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CC5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F1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E8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260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MA8XOVkmq-00</w:t>
            </w:r>
          </w:p>
        </w:tc>
      </w:tr>
      <w:tr w:rsidR="00786937" w:rsidRPr="00786937" w14:paraId="401FABA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A88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462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B48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FE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FBB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5D8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MA8XOVkmm-00</w:t>
            </w:r>
          </w:p>
        </w:tc>
      </w:tr>
      <w:tr w:rsidR="00786937" w:rsidRPr="00786937" w14:paraId="21FF8C7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0F6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7A9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392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B8F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3BE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6B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MA8XOVkmi-00</w:t>
            </w:r>
          </w:p>
        </w:tc>
      </w:tr>
      <w:tr w:rsidR="00786937" w:rsidRPr="00786937" w14:paraId="292FAD4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930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B5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E06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387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438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A0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MA8XOVkme-00</w:t>
            </w:r>
          </w:p>
        </w:tc>
      </w:tr>
      <w:tr w:rsidR="00786937" w:rsidRPr="00786937" w14:paraId="0FDCAD98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27A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E18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6E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88C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0EB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37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MA8XOVkmZ-00</w:t>
            </w:r>
          </w:p>
        </w:tc>
      </w:tr>
      <w:tr w:rsidR="00786937" w:rsidRPr="00786937" w14:paraId="0D0D9AF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616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ADA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5F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43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359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DC8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MA8XOVkmV-00</w:t>
            </w:r>
          </w:p>
        </w:tc>
      </w:tr>
      <w:tr w:rsidR="00786937" w:rsidRPr="00786937" w14:paraId="683187A9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A5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878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F0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A3D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15D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FC0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MA8XOVkmT-00</w:t>
            </w:r>
          </w:p>
        </w:tc>
      </w:tr>
      <w:tr w:rsidR="00786937" w:rsidRPr="00786937" w14:paraId="50AEA39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46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2EC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01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0B8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0B2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FF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MA8XOVxHg-00</w:t>
            </w:r>
          </w:p>
        </w:tc>
      </w:tr>
      <w:tr w:rsidR="00786937" w:rsidRPr="00786937" w14:paraId="79314E6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52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358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F8C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B7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139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91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MA8XOVxNP-02</w:t>
            </w:r>
          </w:p>
        </w:tc>
      </w:tr>
      <w:tr w:rsidR="00786937" w:rsidRPr="00786937" w14:paraId="5D269E0E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9DD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DB1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75D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D3E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4F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F5D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MA8XOVxNP-00</w:t>
            </w:r>
          </w:p>
        </w:tc>
      </w:tr>
      <w:tr w:rsidR="00786937" w:rsidRPr="00786937" w14:paraId="6077A94A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695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D17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EE0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BCA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80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90E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MA8XOVxNN-02</w:t>
            </w:r>
          </w:p>
        </w:tc>
      </w:tr>
      <w:tr w:rsidR="00786937" w:rsidRPr="00786937" w14:paraId="6CA2A0DC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69E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A91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B4B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B6C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07F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7B1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MA8XOVxNN-00</w:t>
            </w:r>
          </w:p>
        </w:tc>
      </w:tr>
      <w:tr w:rsidR="00786937" w:rsidRPr="00786937" w14:paraId="6B86F665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00E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3D77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C3C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FF42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64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9D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MA8XOVxMW-00</w:t>
            </w:r>
          </w:p>
        </w:tc>
      </w:tr>
      <w:tr w:rsidR="00786937" w:rsidRPr="00786937" w14:paraId="75E2B1E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620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583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469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FE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60D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9EE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MA8XOVxMU-00</w:t>
            </w:r>
          </w:p>
        </w:tc>
      </w:tr>
      <w:tr w:rsidR="00786937" w:rsidRPr="00786937" w14:paraId="7CCF48D6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DF2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A47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C21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200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9CA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A2A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MA8XOVxMT-00</w:t>
            </w:r>
          </w:p>
        </w:tc>
      </w:tr>
      <w:tr w:rsidR="00786937" w:rsidRPr="00786937" w14:paraId="410B3DA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4316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7AE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C6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0FF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EE7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0C0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MA8XOVxMR-00</w:t>
            </w:r>
          </w:p>
        </w:tc>
      </w:tr>
      <w:tr w:rsidR="00786937" w:rsidRPr="00786937" w14:paraId="7E57310B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3D53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92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D5E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429A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DF5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0A4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MA8XOVxMP-00</w:t>
            </w:r>
          </w:p>
        </w:tc>
      </w:tr>
      <w:tr w:rsidR="00786937" w:rsidRPr="00786937" w14:paraId="473AB260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639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582D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7D9B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732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9DAE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DA4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MA8XOVxMO-00</w:t>
            </w:r>
          </w:p>
        </w:tc>
      </w:tr>
      <w:tr w:rsidR="00786937" w:rsidRPr="00786937" w14:paraId="502633C2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E0B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D68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B64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A4F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FD95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07E9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MA8XOVxMM-00</w:t>
            </w:r>
          </w:p>
        </w:tc>
      </w:tr>
      <w:tr w:rsidR="00786937" w:rsidRPr="00786937" w14:paraId="5CF40907" w14:textId="77777777" w:rsidTr="00786937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8991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75B0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BDFF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D068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E76C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D234" w14:textId="77777777" w:rsidR="00786937" w:rsidRPr="00786937" w:rsidRDefault="00786937" w:rsidP="007869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786937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MA8XOVxML-00</w:t>
            </w: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C67C" w14:textId="77777777" w:rsidR="007416E5" w:rsidRDefault="007416E5" w:rsidP="00F2487C">
      <w:r>
        <w:separator/>
      </w:r>
    </w:p>
  </w:endnote>
  <w:endnote w:type="continuationSeparator" w:id="0">
    <w:p w14:paraId="64116AA7" w14:textId="77777777" w:rsidR="007416E5" w:rsidRDefault="007416E5" w:rsidP="00F2487C">
      <w:r>
        <w:continuationSeparator/>
      </w:r>
    </w:p>
  </w:endnote>
  <w:endnote w:type="continuationNotice" w:id="1">
    <w:p w14:paraId="1F43CB06" w14:textId="77777777" w:rsidR="006D1135" w:rsidRDefault="006D1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3E3C2" w14:textId="77777777" w:rsidR="007416E5" w:rsidRDefault="007416E5" w:rsidP="00F2487C">
      <w:r>
        <w:separator/>
      </w:r>
    </w:p>
  </w:footnote>
  <w:footnote w:type="continuationSeparator" w:id="0">
    <w:p w14:paraId="6F428FE7" w14:textId="77777777" w:rsidR="007416E5" w:rsidRDefault="007416E5" w:rsidP="00F2487C">
      <w:r>
        <w:continuationSeparator/>
      </w:r>
    </w:p>
  </w:footnote>
  <w:footnote w:type="continuationNotice" w:id="1">
    <w:p w14:paraId="3A2EC076" w14:textId="77777777" w:rsidR="006D1135" w:rsidRDefault="006D1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67FDF"/>
    <w:rsid w:val="00072747"/>
    <w:rsid w:val="00075FA7"/>
    <w:rsid w:val="0007685A"/>
    <w:rsid w:val="000A633D"/>
    <w:rsid w:val="000B497C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36628"/>
    <w:rsid w:val="002504F0"/>
    <w:rsid w:val="00267C53"/>
    <w:rsid w:val="00275047"/>
    <w:rsid w:val="00280B56"/>
    <w:rsid w:val="00287948"/>
    <w:rsid w:val="00292622"/>
    <w:rsid w:val="00292D4F"/>
    <w:rsid w:val="002A52A5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4C6E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35A9C"/>
    <w:rsid w:val="00563E72"/>
    <w:rsid w:val="00565090"/>
    <w:rsid w:val="00566498"/>
    <w:rsid w:val="005667E1"/>
    <w:rsid w:val="005669B5"/>
    <w:rsid w:val="00576E54"/>
    <w:rsid w:val="005863F0"/>
    <w:rsid w:val="0059780E"/>
    <w:rsid w:val="005A2A30"/>
    <w:rsid w:val="005A7FE9"/>
    <w:rsid w:val="005C6A5F"/>
    <w:rsid w:val="005F5D09"/>
    <w:rsid w:val="00600F98"/>
    <w:rsid w:val="006101E4"/>
    <w:rsid w:val="00623C13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1135"/>
    <w:rsid w:val="006D484E"/>
    <w:rsid w:val="006D683C"/>
    <w:rsid w:val="006E6270"/>
    <w:rsid w:val="006F471D"/>
    <w:rsid w:val="00703D96"/>
    <w:rsid w:val="00714D92"/>
    <w:rsid w:val="007311C1"/>
    <w:rsid w:val="00731630"/>
    <w:rsid w:val="00735299"/>
    <w:rsid w:val="007378D9"/>
    <w:rsid w:val="007416E5"/>
    <w:rsid w:val="00747074"/>
    <w:rsid w:val="00751E21"/>
    <w:rsid w:val="00770307"/>
    <w:rsid w:val="00780B06"/>
    <w:rsid w:val="007820F5"/>
    <w:rsid w:val="00786937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1191"/>
    <w:rsid w:val="00856DCF"/>
    <w:rsid w:val="008751F1"/>
    <w:rsid w:val="0088714E"/>
    <w:rsid w:val="00891376"/>
    <w:rsid w:val="008A55F1"/>
    <w:rsid w:val="008A79E8"/>
    <w:rsid w:val="008C35C7"/>
    <w:rsid w:val="008F7985"/>
    <w:rsid w:val="00904B9C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E7D4D"/>
    <w:rsid w:val="009F02EE"/>
    <w:rsid w:val="00A00506"/>
    <w:rsid w:val="00A01D06"/>
    <w:rsid w:val="00A029F4"/>
    <w:rsid w:val="00A232CE"/>
    <w:rsid w:val="00A241E1"/>
    <w:rsid w:val="00A31266"/>
    <w:rsid w:val="00A33739"/>
    <w:rsid w:val="00A41237"/>
    <w:rsid w:val="00A50F83"/>
    <w:rsid w:val="00A52BB6"/>
    <w:rsid w:val="00A53739"/>
    <w:rsid w:val="00A537B0"/>
    <w:rsid w:val="00A60F1E"/>
    <w:rsid w:val="00A6132C"/>
    <w:rsid w:val="00A93B94"/>
    <w:rsid w:val="00AA6186"/>
    <w:rsid w:val="00AB4087"/>
    <w:rsid w:val="00AB65B7"/>
    <w:rsid w:val="00AC35B7"/>
    <w:rsid w:val="00AE263E"/>
    <w:rsid w:val="00AF7B4F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1175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B0BB6"/>
    <w:rsid w:val="00CC65EE"/>
    <w:rsid w:val="00CD5C90"/>
    <w:rsid w:val="00CE1E62"/>
    <w:rsid w:val="00D06B53"/>
    <w:rsid w:val="00D2047F"/>
    <w:rsid w:val="00D20F05"/>
    <w:rsid w:val="00D3059F"/>
    <w:rsid w:val="00D306F6"/>
    <w:rsid w:val="00D364B9"/>
    <w:rsid w:val="00D6137F"/>
    <w:rsid w:val="00D64462"/>
    <w:rsid w:val="00D647F7"/>
    <w:rsid w:val="00D761C4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15F4C"/>
    <w:rsid w:val="00E20A56"/>
    <w:rsid w:val="00E22230"/>
    <w:rsid w:val="00E32465"/>
    <w:rsid w:val="00E47EB5"/>
    <w:rsid w:val="00E54638"/>
    <w:rsid w:val="00E57021"/>
    <w:rsid w:val="00E5797F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16383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1722C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65">
    <w:name w:val="xl65"/>
    <w:basedOn w:val="Normal"/>
    <w:rsid w:val="00786937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en-GB"/>
    </w:rPr>
  </w:style>
  <w:style w:type="paragraph" w:customStyle="1" w:styleId="xl66">
    <w:name w:val="xl66"/>
    <w:basedOn w:val="Normal"/>
    <w:rsid w:val="00786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786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786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786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786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1">
    <w:name w:val="xl71"/>
    <w:basedOn w:val="Normal"/>
    <w:rsid w:val="007869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786937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MAR17MELD-955777008-81369</_dlc_DocId>
    <_dlc_DocIdUrl xmlns="5fe4e853-3417-48a7-a9b2-767e16cca7ad">
      <Url>https://afmap.sharepoint.com/sites/afmdms_mar17meldingen/_layouts/15/DocIdRedir.aspx?ID=MAR17MELD-955777008-81369</Url>
      <Description>MAR17MELD-955777008-81369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C2505-09782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2025.05.15.docx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0682D50F-BD0A-47E7-8855-DBF06D1E94B3}"/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C0E6F3F-B66F-4795-94BA-2920A4ED4C86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13</TotalTime>
  <Pages>13</Pages>
  <Words>3454</Words>
  <Characters>23897</Characters>
  <Application>Microsoft Office Word</Application>
  <DocSecurity>0</DocSecurity>
  <Lines>199</Lines>
  <Paragraphs>54</Paragraphs>
  <ScaleCrop>false</ScaleCrop>
  <Company>Freshfields Bruckhaus Deringer</Company>
  <LinksUpToDate>false</LinksUpToDate>
  <CharactersWithSpaces>27297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26</cp:revision>
  <cp:lastPrinted>2016-11-21T15:24:00Z</cp:lastPrinted>
  <dcterms:created xsi:type="dcterms:W3CDTF">2022-11-02T16:23:00Z</dcterms:created>
  <dcterms:modified xsi:type="dcterms:W3CDTF">2025-05-15T15:47:00Z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99580e12-f485-484f-95bd-1675f1e90fb6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