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0D56F7E7" w:rsidR="00D647F7" w:rsidRPr="00A50F83" w:rsidRDefault="000C4DDD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19 May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Transactions </w:t>
      </w:r>
      <w:proofErr w:type="gramStart"/>
      <w:r w:rsidRPr="00A50F83">
        <w:rPr>
          <w:b/>
          <w:sz w:val="22"/>
          <w:szCs w:val="22"/>
          <w:lang w:val="en"/>
        </w:rPr>
        <w:t>in</w:t>
      </w:r>
      <w:proofErr w:type="gramEnd"/>
      <w:r w:rsidRPr="00A50F83">
        <w:rPr>
          <w:b/>
          <w:sz w:val="22"/>
          <w:szCs w:val="22"/>
          <w:lang w:val="en"/>
        </w:rPr>
        <w:t xml:space="preserve">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2CEAFF16" w:rsidR="00163D46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RELX PLC announces that today it purchased </w:t>
      </w:r>
      <w:r w:rsidR="009A4370" w:rsidRPr="1722C56B">
        <w:rPr>
          <w:sz w:val="22"/>
          <w:szCs w:val="22"/>
          <w:lang w:val="en-US"/>
        </w:rPr>
        <w:t>through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35A9C">
        <w:rPr>
          <w:sz w:val="22"/>
          <w:szCs w:val="22"/>
          <w:lang w:val="en-US"/>
        </w:rPr>
        <w:t xml:space="preserve"> </w:t>
      </w:r>
      <w:r w:rsidR="00E327D6" w:rsidRPr="00E327D6">
        <w:rPr>
          <w:sz w:val="22"/>
          <w:szCs w:val="22"/>
          <w:lang w:val="en-US"/>
        </w:rPr>
        <w:t>206,582</w:t>
      </w:r>
      <w:r w:rsidR="00E327D6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RELX PLC ordinary shares of 14 </w:t>
      </w:r>
      <w:r w:rsidRPr="1722C56B">
        <w:rPr>
          <w:sz w:val="22"/>
          <w:szCs w:val="22"/>
          <w:vertAlign w:val="superscript"/>
          <w:lang w:val="en-US"/>
        </w:rPr>
        <w:t>51</w:t>
      </w:r>
      <w:r w:rsidRPr="1722C56B">
        <w:rPr>
          <w:sz w:val="22"/>
          <w:szCs w:val="22"/>
          <w:lang w:val="en-US"/>
        </w:rPr>
        <w:t>/</w:t>
      </w:r>
      <w:r w:rsidRPr="1722C56B">
        <w:rPr>
          <w:sz w:val="22"/>
          <w:szCs w:val="22"/>
          <w:vertAlign w:val="subscript"/>
          <w:lang w:val="en-US"/>
        </w:rPr>
        <w:t>116</w:t>
      </w:r>
      <w:r w:rsidRPr="1722C56B">
        <w:rPr>
          <w:sz w:val="22"/>
          <w:szCs w:val="22"/>
          <w:lang w:val="en-US"/>
        </w:rPr>
        <w:t xml:space="preserve"> pence each on the London Stock Exchange. The purchased shares will be held as treasury shares. Following the above purchase, RELX PLC holds </w:t>
      </w:r>
      <w:r w:rsidR="00A1126C" w:rsidRPr="00A1126C">
        <w:rPr>
          <w:sz w:val="22"/>
          <w:szCs w:val="22"/>
          <w:lang w:val="en-US"/>
        </w:rPr>
        <w:t>38,702,545</w:t>
      </w:r>
      <w:r w:rsidR="00A1126C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treasury, and has </w:t>
      </w:r>
      <w:r w:rsidR="009B04FB" w:rsidRPr="009B04FB">
        <w:rPr>
          <w:sz w:val="22"/>
          <w:szCs w:val="22"/>
          <w:lang w:val="en-US"/>
        </w:rPr>
        <w:t>1,843,064,132</w:t>
      </w:r>
      <w:r w:rsidR="009B04FB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issue (excluding treasury shares). Since </w:t>
      </w:r>
      <w:r w:rsidR="0065756F" w:rsidRPr="1722C56B">
        <w:rPr>
          <w:sz w:val="22"/>
          <w:szCs w:val="22"/>
          <w:lang w:val="en-US"/>
        </w:rPr>
        <w:t>2</w:t>
      </w:r>
      <w:r w:rsidRPr="1722C56B">
        <w:rPr>
          <w:sz w:val="22"/>
          <w:szCs w:val="22"/>
          <w:lang w:val="en-US"/>
        </w:rPr>
        <w:t xml:space="preserve"> January 20</w:t>
      </w:r>
      <w:r w:rsidR="00406855" w:rsidRPr="1722C56B">
        <w:rPr>
          <w:sz w:val="22"/>
          <w:szCs w:val="22"/>
          <w:lang w:val="en-US"/>
        </w:rPr>
        <w:t>2</w:t>
      </w:r>
      <w:r w:rsidR="0065756F" w:rsidRPr="1722C56B">
        <w:rPr>
          <w:sz w:val="22"/>
          <w:szCs w:val="22"/>
          <w:lang w:val="en-US"/>
        </w:rPr>
        <w:t>5</w:t>
      </w:r>
      <w:r w:rsidRPr="1722C56B">
        <w:rPr>
          <w:sz w:val="22"/>
          <w:szCs w:val="22"/>
          <w:lang w:val="en-US"/>
        </w:rPr>
        <w:t xml:space="preserve"> RELX PLC has purchased </w:t>
      </w:r>
      <w:r w:rsidR="009B04FB" w:rsidRPr="009B04FB">
        <w:rPr>
          <w:sz w:val="22"/>
          <w:szCs w:val="22"/>
          <w:lang w:val="en-US"/>
        </w:rPr>
        <w:t>19,094,875</w:t>
      </w:r>
      <w:r w:rsidR="009B04FB">
        <w:rPr>
          <w:sz w:val="22"/>
          <w:szCs w:val="22"/>
          <w:lang w:val="en-US"/>
        </w:rPr>
        <w:t xml:space="preserve"> </w:t>
      </w:r>
      <w:r w:rsidR="003B36DA" w:rsidRPr="1722C56B">
        <w:rPr>
          <w:sz w:val="22"/>
          <w:szCs w:val="22"/>
          <w:lang w:val="en-US"/>
        </w:rPr>
        <w:t xml:space="preserve">ordinary </w:t>
      </w:r>
      <w:r w:rsidRPr="1722C56B">
        <w:rPr>
          <w:sz w:val="22"/>
          <w:szCs w:val="22"/>
          <w:lang w:val="en-US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52E7DBCC" w:rsidR="00790104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In accordance with Article 5(1)(b) of Regulation (EU) No 596/2014 (the Market Abuse Regulation), </w:t>
      </w:r>
      <w:r w:rsidR="00E80E79" w:rsidRPr="1722C56B">
        <w:rPr>
          <w:sz w:val="22"/>
          <w:szCs w:val="22"/>
          <w:lang w:val="en-US"/>
        </w:rPr>
        <w:t>detailed</w:t>
      </w:r>
      <w:r w:rsidR="001A7A9E" w:rsidRPr="1722C56B">
        <w:rPr>
          <w:sz w:val="22"/>
          <w:szCs w:val="22"/>
          <w:lang w:val="en-US"/>
        </w:rPr>
        <w:t xml:space="preserve"> information</w:t>
      </w:r>
      <w:r w:rsidRPr="1722C56B">
        <w:rPr>
          <w:sz w:val="22"/>
          <w:szCs w:val="22"/>
          <w:lang w:val="en-US"/>
        </w:rPr>
        <w:t xml:space="preserve"> </w:t>
      </w:r>
      <w:r w:rsidR="00E80E79" w:rsidRPr="1722C56B">
        <w:rPr>
          <w:sz w:val="22"/>
          <w:szCs w:val="22"/>
          <w:lang w:val="en-US"/>
        </w:rPr>
        <w:t>about the individual purchases made by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76E54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>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077E8C4B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 AMRO Bank N.V.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7A52A5A4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ABNANL2A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2E5DE7DC" w:rsidR="00790104" w:rsidRPr="00A50F83" w:rsidRDefault="00AE263E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CEST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2DFE975" w:rsidR="003E0113" w:rsidRPr="00A50F83" w:rsidRDefault="000C4DDD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19 May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65A79A10" w:rsidR="003E0113" w:rsidRPr="00232623" w:rsidRDefault="00E327D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327D6">
              <w:rPr>
                <w:rFonts w:ascii="Arial" w:hAnsi="Arial" w:cs="Arial"/>
                <w:sz w:val="22"/>
                <w:szCs w:val="22"/>
                <w:lang w:val="en"/>
              </w:rPr>
              <w:t>206,582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08187BCC" w:rsidR="00673B0A" w:rsidRPr="00232623" w:rsidRDefault="00B47CD7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47CD7">
              <w:rPr>
                <w:rFonts w:ascii="Arial" w:hAnsi="Arial" w:cs="Arial"/>
                <w:sz w:val="22"/>
                <w:szCs w:val="22"/>
                <w:lang w:val="en"/>
              </w:rPr>
              <w:t>4094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615584D6" w:rsidR="00673B0A" w:rsidRPr="00232623" w:rsidRDefault="00B47CD7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B47CD7">
              <w:rPr>
                <w:rFonts w:ascii="Arial" w:hAnsi="Arial" w:cs="Arial"/>
                <w:sz w:val="22"/>
                <w:szCs w:val="22"/>
                <w:lang w:val="en"/>
              </w:rPr>
              <w:t>4047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100B1AC1" w:rsidR="003E0113" w:rsidRPr="00232623" w:rsidRDefault="00E327D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327D6">
              <w:rPr>
                <w:rFonts w:ascii="Arial" w:hAnsi="Arial" w:cs="Arial"/>
                <w:sz w:val="22"/>
                <w:szCs w:val="22"/>
                <w:lang w:val="en"/>
              </w:rPr>
              <w:t>4074.8991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1460"/>
        <w:gridCol w:w="1780"/>
        <w:gridCol w:w="1200"/>
        <w:gridCol w:w="1420"/>
        <w:gridCol w:w="1120"/>
        <w:gridCol w:w="2300"/>
      </w:tblGrid>
      <w:tr w:rsidR="00971550" w:rsidRPr="00971550" w14:paraId="4A705174" w14:textId="77777777" w:rsidTr="00971550">
        <w:trPr>
          <w:trHeight w:val="5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FA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Date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58D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3C9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D756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AB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04C6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971550" w:rsidRPr="00971550" w14:paraId="1448BEC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AB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91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AA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D8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10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EA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MA8Xjv4Ii-00</w:t>
            </w:r>
          </w:p>
        </w:tc>
      </w:tr>
      <w:tr w:rsidR="00971550" w:rsidRPr="00971550" w14:paraId="2CFE598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D6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D4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05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6A0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54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6C7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MA8Xjv4If-00</w:t>
            </w:r>
          </w:p>
        </w:tc>
      </w:tr>
      <w:tr w:rsidR="00971550" w:rsidRPr="00971550" w14:paraId="328EFB5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9E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00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E3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000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17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33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MA8XjvEz4-00</w:t>
            </w:r>
          </w:p>
        </w:tc>
      </w:tr>
      <w:tr w:rsidR="00971550" w:rsidRPr="00971550" w14:paraId="2F0A853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3C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8F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65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FDD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57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81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MA8XjvFld-00</w:t>
            </w:r>
          </w:p>
        </w:tc>
      </w:tr>
      <w:tr w:rsidR="00971550" w:rsidRPr="00971550" w14:paraId="12B1507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38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8BD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3F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D9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E4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E75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MA8XjvFla-00</w:t>
            </w:r>
          </w:p>
        </w:tc>
      </w:tr>
      <w:tr w:rsidR="00971550" w:rsidRPr="00971550" w14:paraId="2463405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FC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76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E3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58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3F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1D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MA8XjvFlW-00</w:t>
            </w:r>
          </w:p>
        </w:tc>
      </w:tr>
      <w:tr w:rsidR="00971550" w:rsidRPr="00971550" w14:paraId="61A4834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35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9F2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674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DD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2D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F43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MA8XjvFlT-00</w:t>
            </w:r>
          </w:p>
        </w:tc>
      </w:tr>
      <w:tr w:rsidR="00971550" w:rsidRPr="00971550" w14:paraId="2159A41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B46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C8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39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E2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C7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DBE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MA8XjvFhT-00</w:t>
            </w:r>
          </w:p>
        </w:tc>
      </w:tr>
      <w:tr w:rsidR="00971550" w:rsidRPr="00971550" w14:paraId="3A01BBD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82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97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41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E4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5D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D88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MA8XjvFhS-00</w:t>
            </w:r>
          </w:p>
        </w:tc>
      </w:tr>
      <w:tr w:rsidR="00971550" w:rsidRPr="00971550" w14:paraId="6D7BD48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DA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5D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FB2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BD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38B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CA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MA8XjvFhQ-00</w:t>
            </w:r>
          </w:p>
        </w:tc>
      </w:tr>
      <w:tr w:rsidR="00971550" w:rsidRPr="00971550" w14:paraId="7A029FB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82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CB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1E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40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BA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61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MA8XjvFhP-02</w:t>
            </w:r>
          </w:p>
        </w:tc>
      </w:tr>
      <w:tr w:rsidR="00971550" w:rsidRPr="00971550" w14:paraId="3AA55D5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91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EF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4A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40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D93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00C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MA8XjvFhP-00</w:t>
            </w:r>
          </w:p>
        </w:tc>
      </w:tr>
      <w:tr w:rsidR="00971550" w:rsidRPr="00971550" w14:paraId="7AA2FC1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94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0C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17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E7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35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45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MA8XjvFgf-00</w:t>
            </w:r>
          </w:p>
        </w:tc>
      </w:tr>
      <w:tr w:rsidR="00971550" w:rsidRPr="00971550" w14:paraId="20AC90D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2B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12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87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34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64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F6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MA8XjvFgb-00</w:t>
            </w:r>
          </w:p>
        </w:tc>
      </w:tr>
      <w:tr w:rsidR="00971550" w:rsidRPr="00971550" w14:paraId="751DFA8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2C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09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8F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5F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9B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2D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MA8XjvFgX-00</w:t>
            </w:r>
          </w:p>
        </w:tc>
      </w:tr>
      <w:tr w:rsidR="00971550" w:rsidRPr="00971550" w14:paraId="0273DF7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21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93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8E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A0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0D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8A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MA8XjvFgT-00</w:t>
            </w:r>
          </w:p>
        </w:tc>
      </w:tr>
      <w:tr w:rsidR="00971550" w:rsidRPr="00971550" w14:paraId="3E61971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57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4A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6A8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88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6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73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MA8XjvFgP-00</w:t>
            </w:r>
          </w:p>
        </w:tc>
      </w:tr>
      <w:tr w:rsidR="00971550" w:rsidRPr="00971550" w14:paraId="7AD3E08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E4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6E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46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9A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0AE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11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MA8XjvFgO-00</w:t>
            </w:r>
          </w:p>
        </w:tc>
      </w:tr>
      <w:tr w:rsidR="00971550" w:rsidRPr="00971550" w14:paraId="38930C5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97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12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83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C6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73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E45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MA8XjvFgM-00</w:t>
            </w:r>
          </w:p>
        </w:tc>
      </w:tr>
      <w:tr w:rsidR="00971550" w:rsidRPr="00971550" w14:paraId="0137686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2F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65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D6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DD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72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A1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MA8Xjwk9l-00</w:t>
            </w:r>
          </w:p>
        </w:tc>
      </w:tr>
      <w:tr w:rsidR="00971550" w:rsidRPr="00971550" w14:paraId="6D432DF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E1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0E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0F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69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BF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87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MA8Xjwk9j-00</w:t>
            </w:r>
          </w:p>
        </w:tc>
      </w:tr>
      <w:tr w:rsidR="00971550" w:rsidRPr="00971550" w14:paraId="18B2937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C4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D6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DA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B0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1D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B6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MA8XjwnPk-00</w:t>
            </w:r>
          </w:p>
        </w:tc>
      </w:tr>
      <w:tr w:rsidR="00971550" w:rsidRPr="00971550" w14:paraId="5B59EFC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80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C4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61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05A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0B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37F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MA8XjwnPj-00</w:t>
            </w:r>
          </w:p>
        </w:tc>
      </w:tr>
      <w:tr w:rsidR="00971550" w:rsidRPr="00971550" w14:paraId="7178E40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59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B7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C0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E4C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3E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A18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MA8XjwnPh-00</w:t>
            </w:r>
          </w:p>
        </w:tc>
      </w:tr>
      <w:tr w:rsidR="00971550" w:rsidRPr="00971550" w14:paraId="6CC1BC8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CF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49A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C2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36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0D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3F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MA8XjwnPa-00</w:t>
            </w:r>
          </w:p>
        </w:tc>
      </w:tr>
      <w:tr w:rsidR="00971550" w:rsidRPr="00971550" w14:paraId="69C9FEB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66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ECF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90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F6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85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A3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MA8XjwnPX-00</w:t>
            </w:r>
          </w:p>
        </w:tc>
      </w:tr>
      <w:tr w:rsidR="00971550" w:rsidRPr="00971550" w14:paraId="5EE3515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C5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D5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09:14:13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CC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82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8D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2F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MA8Xjwx8B-00</w:t>
            </w:r>
          </w:p>
        </w:tc>
      </w:tr>
      <w:tr w:rsidR="00971550" w:rsidRPr="00971550" w14:paraId="2C899DA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01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7E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09:14:13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62F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89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46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B9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MA8Xjwx88-00</w:t>
            </w:r>
          </w:p>
        </w:tc>
      </w:tr>
      <w:tr w:rsidR="00971550" w:rsidRPr="00971550" w14:paraId="1A7063A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0F6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1B6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09:14:13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25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16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A4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0B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MA8Xjwx84-00</w:t>
            </w:r>
          </w:p>
        </w:tc>
      </w:tr>
      <w:tr w:rsidR="00971550" w:rsidRPr="00971550" w14:paraId="0E18423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5A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C5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09:14:13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98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43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CD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E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MA8Xjwx81-00</w:t>
            </w:r>
          </w:p>
        </w:tc>
      </w:tr>
      <w:tr w:rsidR="00971550" w:rsidRPr="00971550" w14:paraId="0135B2C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10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DF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09:14:13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87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85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E0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03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MA8Xjwx7x-00</w:t>
            </w:r>
          </w:p>
        </w:tc>
      </w:tr>
      <w:tr w:rsidR="00971550" w:rsidRPr="00971550" w14:paraId="3E435A1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67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44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09:14:13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A7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C2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8F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E9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MA8Xjwx7u-00</w:t>
            </w:r>
          </w:p>
        </w:tc>
      </w:tr>
      <w:tr w:rsidR="00971550" w:rsidRPr="00971550" w14:paraId="6962B89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FCB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D2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09:14:13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CB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C9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2B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68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MA8Xjwx7s-00</w:t>
            </w:r>
          </w:p>
        </w:tc>
      </w:tr>
      <w:tr w:rsidR="00971550" w:rsidRPr="00971550" w14:paraId="0E35386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59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C3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71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0F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9E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7E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MA8XjxLmV-00</w:t>
            </w:r>
          </w:p>
        </w:tc>
      </w:tr>
      <w:tr w:rsidR="00971550" w:rsidRPr="00971550" w14:paraId="5CC1D5A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D6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D6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65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02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82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CC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MA8XjxLmR-00</w:t>
            </w:r>
          </w:p>
        </w:tc>
      </w:tr>
      <w:tr w:rsidR="00971550" w:rsidRPr="00971550" w14:paraId="59B9BCB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B7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FE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F4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A1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28C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9A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MA8XjxLmN-00</w:t>
            </w:r>
          </w:p>
        </w:tc>
      </w:tr>
      <w:tr w:rsidR="00971550" w:rsidRPr="00971550" w14:paraId="049B548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ADA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56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F3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81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D3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E7A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MA8XjxLmK-00</w:t>
            </w:r>
          </w:p>
        </w:tc>
      </w:tr>
      <w:tr w:rsidR="00971550" w:rsidRPr="00971550" w14:paraId="47BACB7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59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75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43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CB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CC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A9A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MA8XjxLmH-00</w:t>
            </w:r>
          </w:p>
        </w:tc>
      </w:tr>
      <w:tr w:rsidR="00971550" w:rsidRPr="00971550" w14:paraId="0C26C1A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F6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AE7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51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93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13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86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MA8XjxWGc-00</w:t>
            </w:r>
          </w:p>
        </w:tc>
      </w:tr>
      <w:tr w:rsidR="00971550" w:rsidRPr="00971550" w14:paraId="314342C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09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01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2A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2F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06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32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MA8XjxWGZ-00</w:t>
            </w:r>
          </w:p>
        </w:tc>
      </w:tr>
      <w:tr w:rsidR="00971550" w:rsidRPr="00971550" w14:paraId="74F2D77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D7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68A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09:19:12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E5B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A52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61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86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MA8XjyCnC-00</w:t>
            </w:r>
          </w:p>
        </w:tc>
      </w:tr>
      <w:tr w:rsidR="00971550" w:rsidRPr="00971550" w14:paraId="7695590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E8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8B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09:19:12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9DB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5F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B8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84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MA8XjyCn9-00</w:t>
            </w:r>
          </w:p>
        </w:tc>
      </w:tr>
      <w:tr w:rsidR="00971550" w:rsidRPr="00971550" w14:paraId="33B064B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49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5D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F86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19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34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2E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MA8XjyPTh-00</w:t>
            </w:r>
          </w:p>
        </w:tc>
      </w:tr>
      <w:tr w:rsidR="00971550" w:rsidRPr="00971550" w14:paraId="2189200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D3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64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A3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34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5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E3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MA8XjyPTd-00</w:t>
            </w:r>
          </w:p>
        </w:tc>
      </w:tr>
      <w:tr w:rsidR="00971550" w:rsidRPr="00971550" w14:paraId="38BD948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10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DA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09:22:29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F0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FC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6C8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B4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MA8Xjz2Hu-00</w:t>
            </w:r>
          </w:p>
        </w:tc>
      </w:tr>
      <w:tr w:rsidR="00971550" w:rsidRPr="00971550" w14:paraId="6A704F3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8F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EC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09:22:41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F5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76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09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69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MA8Xjz5Pn-00</w:t>
            </w:r>
          </w:p>
        </w:tc>
      </w:tr>
      <w:tr w:rsidR="00971550" w:rsidRPr="00971550" w14:paraId="360A2ED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E2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1D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09:22:41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53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FC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4A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46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MA8Xjz5Fk-00</w:t>
            </w:r>
          </w:p>
        </w:tc>
      </w:tr>
      <w:tr w:rsidR="00971550" w:rsidRPr="00971550" w14:paraId="3F809AA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DD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DB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09:22:41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42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DC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FEB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BE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MA8Xjz5Fh-00</w:t>
            </w:r>
          </w:p>
        </w:tc>
      </w:tr>
      <w:tr w:rsidR="00971550" w:rsidRPr="00971550" w14:paraId="3B4AF01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4B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26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00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3F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77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DF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MA8Xjz5Xt-00</w:t>
            </w:r>
          </w:p>
        </w:tc>
      </w:tr>
      <w:tr w:rsidR="00971550" w:rsidRPr="00971550" w14:paraId="609464D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D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C0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09:24:52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A8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D7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62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BC3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MA8XjzdPJ-00</w:t>
            </w:r>
          </w:p>
        </w:tc>
      </w:tr>
      <w:tr w:rsidR="00971550" w:rsidRPr="00971550" w14:paraId="219F825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59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5C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09:24:52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1C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66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33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1A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MA8XjzdPH-00</w:t>
            </w:r>
          </w:p>
        </w:tc>
      </w:tr>
      <w:tr w:rsidR="00971550" w:rsidRPr="00971550" w14:paraId="22ACE6E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09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AC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09:27:51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6A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E3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2C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AF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MA8Xk0O3E-00</w:t>
            </w:r>
          </w:p>
        </w:tc>
      </w:tr>
      <w:tr w:rsidR="00971550" w:rsidRPr="00971550" w14:paraId="6B65DA2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3C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2F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09:27:51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57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F8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93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11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MA8Xk0O3C-00</w:t>
            </w:r>
          </w:p>
        </w:tc>
      </w:tr>
      <w:tr w:rsidR="00971550" w:rsidRPr="00971550" w14:paraId="201F67F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6D5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E5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3E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83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15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66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MA8Xk0WkP-00</w:t>
            </w:r>
          </w:p>
        </w:tc>
      </w:tr>
      <w:tr w:rsidR="00971550" w:rsidRPr="00971550" w14:paraId="00A75D9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56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C2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6D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1B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EBB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D3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MA8Xk0WkM-00</w:t>
            </w:r>
          </w:p>
        </w:tc>
      </w:tr>
      <w:tr w:rsidR="00971550" w:rsidRPr="00971550" w14:paraId="1336156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5F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C5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F7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D4A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6F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CA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MA8Xk0WkL-00</w:t>
            </w:r>
          </w:p>
        </w:tc>
      </w:tr>
      <w:tr w:rsidR="00971550" w:rsidRPr="00971550" w14:paraId="686DDEF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D60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9A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86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C82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F6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BB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MA8Xk0WkJ-00</w:t>
            </w:r>
          </w:p>
        </w:tc>
      </w:tr>
      <w:tr w:rsidR="00971550" w:rsidRPr="00971550" w14:paraId="56438B2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61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6A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3E8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26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31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5E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MA8Xk0WkI-00</w:t>
            </w:r>
          </w:p>
        </w:tc>
      </w:tr>
      <w:tr w:rsidR="00971550" w:rsidRPr="00971550" w14:paraId="7379B5B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79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6E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E7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C4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50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69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MA8Xk0Wjb-00</w:t>
            </w:r>
          </w:p>
        </w:tc>
      </w:tr>
      <w:tr w:rsidR="00971550" w:rsidRPr="00971550" w14:paraId="6C26EEA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34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933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42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5E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2A4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C7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MA8Xk0WjX-00</w:t>
            </w:r>
          </w:p>
        </w:tc>
      </w:tr>
      <w:tr w:rsidR="00971550" w:rsidRPr="00971550" w14:paraId="0F2AEFE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DA0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48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20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23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51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DE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MA8Xk0WjT-00</w:t>
            </w:r>
          </w:p>
        </w:tc>
      </w:tr>
      <w:tr w:rsidR="00971550" w:rsidRPr="00971550" w14:paraId="721C3EF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3C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FF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A46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AA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50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EBC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MA8Xk0WjQ-00</w:t>
            </w:r>
          </w:p>
        </w:tc>
      </w:tr>
      <w:tr w:rsidR="00971550" w:rsidRPr="00971550" w14:paraId="7075A90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E9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FC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FE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9D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0A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B6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MA8Xk0WjM-00</w:t>
            </w:r>
          </w:p>
        </w:tc>
      </w:tr>
      <w:tr w:rsidR="00971550" w:rsidRPr="00971550" w14:paraId="62BC9B0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57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4B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42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09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73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4F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MA8Xk0WjJ-00</w:t>
            </w:r>
          </w:p>
        </w:tc>
      </w:tr>
      <w:tr w:rsidR="00971550" w:rsidRPr="00971550" w14:paraId="3809EDD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E2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98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D5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69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8E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99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MA8Xk0WjG-00</w:t>
            </w:r>
          </w:p>
        </w:tc>
      </w:tr>
      <w:tr w:rsidR="00971550" w:rsidRPr="00971550" w14:paraId="1D52ACC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CF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FB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09:31:02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72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7F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83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D7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MA8Xk1BVd-00</w:t>
            </w:r>
          </w:p>
        </w:tc>
      </w:tr>
      <w:tr w:rsidR="00971550" w:rsidRPr="00971550" w14:paraId="1AA03C4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62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67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67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6D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48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E4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MA8Xk1qBR-00</w:t>
            </w:r>
          </w:p>
        </w:tc>
      </w:tr>
      <w:tr w:rsidR="00971550" w:rsidRPr="00971550" w14:paraId="4071ACC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B7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98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DB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31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24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05D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MA8Xk1wT8-00</w:t>
            </w:r>
          </w:p>
        </w:tc>
      </w:tr>
      <w:tr w:rsidR="00971550" w:rsidRPr="00971550" w14:paraId="1B31381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13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BC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BC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60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DD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F1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MA8Xk1wT4-00</w:t>
            </w:r>
          </w:p>
        </w:tc>
      </w:tr>
      <w:tr w:rsidR="00971550" w:rsidRPr="00971550" w14:paraId="7DEAAAC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08F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15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B9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E1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00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14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MA8Xk1wT2-00</w:t>
            </w:r>
          </w:p>
        </w:tc>
      </w:tr>
      <w:tr w:rsidR="00971550" w:rsidRPr="00971550" w14:paraId="17FD9AC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E9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45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09:34:11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09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34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74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9BA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MA8Xk1yrs-00</w:t>
            </w:r>
          </w:p>
        </w:tc>
      </w:tr>
      <w:tr w:rsidR="00971550" w:rsidRPr="00971550" w14:paraId="50EA3C9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80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C2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09:34:11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D6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72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9F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59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MA8Xk1yrp-00</w:t>
            </w:r>
          </w:p>
        </w:tc>
      </w:tr>
      <w:tr w:rsidR="00971550" w:rsidRPr="00971550" w14:paraId="5455B13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EA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8B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09:36:34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DF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B3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2D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23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MA8Xk2Zrk-00</w:t>
            </w:r>
          </w:p>
        </w:tc>
      </w:tr>
      <w:tr w:rsidR="00971550" w:rsidRPr="00971550" w14:paraId="053A743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20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D3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09:36:34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57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2B3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8A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AE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MA8Xk2Zrg-00</w:t>
            </w:r>
          </w:p>
        </w:tc>
      </w:tr>
      <w:tr w:rsidR="00971550" w:rsidRPr="00971550" w14:paraId="0BB75ED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90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80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09:36:34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66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97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4C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5D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MA8Xk2ZrP-00</w:t>
            </w:r>
          </w:p>
        </w:tc>
      </w:tr>
      <w:tr w:rsidR="00971550" w:rsidRPr="00971550" w14:paraId="659BEF5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6A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73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1F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B6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DC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67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MA8Xk3Noa-00</w:t>
            </w:r>
          </w:p>
        </w:tc>
      </w:tr>
      <w:tr w:rsidR="00971550" w:rsidRPr="00971550" w14:paraId="2C5DE30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E9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2C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E3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26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90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58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MA8Xk3NoX-00</w:t>
            </w:r>
          </w:p>
        </w:tc>
      </w:tr>
      <w:tr w:rsidR="00971550" w:rsidRPr="00971550" w14:paraId="12FD7C9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5A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AF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6F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25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E3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9C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MA8Xk4lPm-00</w:t>
            </w:r>
          </w:p>
        </w:tc>
      </w:tr>
      <w:tr w:rsidR="00971550" w:rsidRPr="00971550" w14:paraId="25DF8F0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37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BB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6B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6A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46C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59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MA8Xk4lPi-00</w:t>
            </w:r>
          </w:p>
        </w:tc>
      </w:tr>
      <w:tr w:rsidR="00971550" w:rsidRPr="00971550" w14:paraId="1B279B6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DD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69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86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70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F7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3E6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MA8Xk4lPe-00</w:t>
            </w:r>
          </w:p>
        </w:tc>
      </w:tr>
      <w:tr w:rsidR="00971550" w:rsidRPr="00971550" w14:paraId="14A3FEC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9C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60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86B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3A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668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AB0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MA8Xk4lPa-00</w:t>
            </w:r>
          </w:p>
        </w:tc>
      </w:tr>
      <w:tr w:rsidR="00971550" w:rsidRPr="00971550" w14:paraId="454B429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5D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BA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54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F9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52D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716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MA8Xk4lPW-00</w:t>
            </w:r>
          </w:p>
        </w:tc>
      </w:tr>
      <w:tr w:rsidR="00971550" w:rsidRPr="00971550" w14:paraId="5063435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32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B8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B5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AE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F8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3F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MA8Xk4lPS-00</w:t>
            </w:r>
          </w:p>
        </w:tc>
      </w:tr>
      <w:tr w:rsidR="00971550" w:rsidRPr="00971550" w14:paraId="7CE082E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09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6D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27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1C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E5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0A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MA8Xk5zN2-00</w:t>
            </w:r>
          </w:p>
        </w:tc>
      </w:tr>
      <w:tr w:rsidR="00971550" w:rsidRPr="00971550" w14:paraId="593B5BE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7D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4A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27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41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F2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73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MA8Xk5zMy-00</w:t>
            </w:r>
          </w:p>
        </w:tc>
      </w:tr>
      <w:tr w:rsidR="00971550" w:rsidRPr="00971550" w14:paraId="75FBF46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97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F4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E4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DB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31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C5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MA8Xk5zMv-00</w:t>
            </w:r>
          </w:p>
        </w:tc>
      </w:tr>
      <w:tr w:rsidR="00971550" w:rsidRPr="00971550" w14:paraId="73B2F39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1B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DE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6D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FB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FF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60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MA8Xk5zMr-00</w:t>
            </w:r>
          </w:p>
        </w:tc>
      </w:tr>
      <w:tr w:rsidR="00971550" w:rsidRPr="00971550" w14:paraId="320ED3A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7B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1B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41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93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B6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6C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MA8Xk5zMn-00</w:t>
            </w:r>
          </w:p>
        </w:tc>
      </w:tr>
      <w:tr w:rsidR="00971550" w:rsidRPr="00971550" w14:paraId="1EF34F1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E2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3A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09:50:07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8E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68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6FC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5A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MA8Xk5zMl-00</w:t>
            </w:r>
          </w:p>
        </w:tc>
      </w:tr>
      <w:tr w:rsidR="00971550" w:rsidRPr="00971550" w14:paraId="7A8FC75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05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4E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09:52:47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7D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1C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79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AC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MA8Xk6f7Y-00</w:t>
            </w:r>
          </w:p>
        </w:tc>
      </w:tr>
      <w:tr w:rsidR="00971550" w:rsidRPr="00971550" w14:paraId="736E7A0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9B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7A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09:52:47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DE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567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6D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FF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MA8Xk6f7V-00</w:t>
            </w:r>
          </w:p>
        </w:tc>
      </w:tr>
      <w:tr w:rsidR="00971550" w:rsidRPr="00971550" w14:paraId="7942FF4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933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BC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09:52:47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5F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E5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22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09E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MA8Xk6f7T-00</w:t>
            </w:r>
          </w:p>
        </w:tc>
      </w:tr>
      <w:tr w:rsidR="00971550" w:rsidRPr="00971550" w14:paraId="3BB7CB0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BD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4A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6F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5A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A1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02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MA8Xk7TH8-00</w:t>
            </w:r>
          </w:p>
        </w:tc>
      </w:tr>
      <w:tr w:rsidR="00971550" w:rsidRPr="00971550" w14:paraId="1C5DAD2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30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FCC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00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69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2D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2B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MA8Xk7TH5-00</w:t>
            </w:r>
          </w:p>
        </w:tc>
      </w:tr>
      <w:tr w:rsidR="00971550" w:rsidRPr="00971550" w14:paraId="5CC509B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063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02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353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5B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D7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FF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MA8Xk7TH1-00</w:t>
            </w:r>
          </w:p>
        </w:tc>
      </w:tr>
      <w:tr w:rsidR="00971550" w:rsidRPr="00971550" w14:paraId="2F8B6DF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88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F9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31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38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15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B3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MA8Xk7TGx-00</w:t>
            </w:r>
          </w:p>
        </w:tc>
      </w:tr>
      <w:tr w:rsidR="00971550" w:rsidRPr="00971550" w14:paraId="013F908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59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48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C0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E2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F1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D8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MA8Xk7TGt-00</w:t>
            </w:r>
          </w:p>
        </w:tc>
      </w:tr>
      <w:tr w:rsidR="00971550" w:rsidRPr="00971550" w14:paraId="3B7EA85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B5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31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67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96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0E6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0C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MA8Xk7TGq-00</w:t>
            </w:r>
          </w:p>
        </w:tc>
      </w:tr>
      <w:tr w:rsidR="00971550" w:rsidRPr="00971550" w14:paraId="0DF8139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85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96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F6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40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0A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E6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MA8Xk8TqY-00</w:t>
            </w:r>
          </w:p>
        </w:tc>
      </w:tr>
      <w:tr w:rsidR="00971550" w:rsidRPr="00971550" w14:paraId="4D9E2B0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83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06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70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B0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B1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0C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MA8Xk8Tis-00</w:t>
            </w:r>
          </w:p>
        </w:tc>
      </w:tr>
      <w:tr w:rsidR="00971550" w:rsidRPr="00971550" w14:paraId="3FA7CB0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9A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E7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1F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2B7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BA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D9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MA8Xk8Tip-00</w:t>
            </w:r>
          </w:p>
        </w:tc>
      </w:tr>
      <w:tr w:rsidR="00971550" w:rsidRPr="00971550" w14:paraId="0BAFE25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C1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E84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048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16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22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00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MA8Xk8Ths-00</w:t>
            </w:r>
          </w:p>
        </w:tc>
      </w:tr>
      <w:tr w:rsidR="00971550" w:rsidRPr="00971550" w14:paraId="19331D4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61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043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6E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7C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71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60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MA8Xk8Tho-00</w:t>
            </w:r>
          </w:p>
        </w:tc>
      </w:tr>
      <w:tr w:rsidR="00971550" w:rsidRPr="00971550" w14:paraId="3F98BAF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D6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BF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06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EF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26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D82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MA8Xk8Thk-00</w:t>
            </w:r>
          </w:p>
        </w:tc>
      </w:tr>
      <w:tr w:rsidR="00971550" w:rsidRPr="00971550" w14:paraId="734F483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86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64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D5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4B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1F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A5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MA8Xk8TeN-00</w:t>
            </w:r>
          </w:p>
        </w:tc>
      </w:tr>
      <w:tr w:rsidR="00971550" w:rsidRPr="00971550" w14:paraId="0F3BE46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00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D9E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4A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29D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DA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0A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MA8Xk8TeM-00</w:t>
            </w:r>
          </w:p>
        </w:tc>
      </w:tr>
      <w:tr w:rsidR="00971550" w:rsidRPr="00971550" w14:paraId="1D712A4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EA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DC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F4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88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81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93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MA8Xk8TeF-00</w:t>
            </w:r>
          </w:p>
        </w:tc>
      </w:tr>
      <w:tr w:rsidR="00971550" w:rsidRPr="00971550" w14:paraId="2F62ED1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26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4A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1F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60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0E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33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MA8Xk8TeB-00</w:t>
            </w:r>
          </w:p>
        </w:tc>
      </w:tr>
      <w:tr w:rsidR="00971550" w:rsidRPr="00971550" w14:paraId="345880F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CD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A6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F6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27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99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73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MA8Xk8Tdz-00</w:t>
            </w:r>
          </w:p>
        </w:tc>
      </w:tr>
      <w:tr w:rsidR="00971550" w:rsidRPr="00971550" w14:paraId="6506771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7A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70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10:00:00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08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F2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EA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08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MA8Xk8Tdt-00</w:t>
            </w:r>
          </w:p>
        </w:tc>
      </w:tr>
      <w:tr w:rsidR="00971550" w:rsidRPr="00971550" w14:paraId="1054745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F7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B2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80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FB4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BC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8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MA8Xk9viM-00</w:t>
            </w:r>
          </w:p>
        </w:tc>
      </w:tr>
      <w:tr w:rsidR="00971550" w:rsidRPr="00971550" w14:paraId="3AFC22F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26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FC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75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65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E90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D0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MA8Xk9viJ-02</w:t>
            </w:r>
          </w:p>
        </w:tc>
      </w:tr>
      <w:tr w:rsidR="00971550" w:rsidRPr="00971550" w14:paraId="709C52D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51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DA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86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C3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ED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D7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MA8Xk9viJ-00</w:t>
            </w:r>
          </w:p>
        </w:tc>
      </w:tr>
      <w:tr w:rsidR="00971550" w:rsidRPr="00971550" w14:paraId="44F92DC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00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C5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84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89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43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0D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MA8Xk9vhd-00</w:t>
            </w:r>
          </w:p>
        </w:tc>
      </w:tr>
      <w:tr w:rsidR="00971550" w:rsidRPr="00971550" w14:paraId="0EE1A9E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81F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A3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CC6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D7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C2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17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MA8Xk9vha-00</w:t>
            </w:r>
          </w:p>
        </w:tc>
      </w:tr>
      <w:tr w:rsidR="00971550" w:rsidRPr="00971550" w14:paraId="2140C77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71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29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B6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FF0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22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38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MA8Xk9vhW-00</w:t>
            </w:r>
          </w:p>
        </w:tc>
      </w:tr>
      <w:tr w:rsidR="00971550" w:rsidRPr="00971550" w14:paraId="31B2B29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C32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7B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618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0E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B7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28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MA8Xk9vhS-00</w:t>
            </w:r>
          </w:p>
        </w:tc>
      </w:tr>
      <w:tr w:rsidR="00971550" w:rsidRPr="00971550" w14:paraId="00D91EF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3C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83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EB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1E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BD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B6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MA8Xk9vhO-00</w:t>
            </w:r>
          </w:p>
        </w:tc>
      </w:tr>
      <w:tr w:rsidR="00971550" w:rsidRPr="00971550" w14:paraId="1A44A0D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CD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38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B5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13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030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81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MA8Xk9vhJ-00</w:t>
            </w:r>
          </w:p>
        </w:tc>
      </w:tr>
      <w:tr w:rsidR="00971550" w:rsidRPr="00971550" w14:paraId="50E19C8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A03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FE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E88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EA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26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95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MA8Xk9vhH-00</w:t>
            </w:r>
          </w:p>
        </w:tc>
      </w:tr>
      <w:tr w:rsidR="00971550" w:rsidRPr="00971550" w14:paraId="0914815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04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DA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10:07:49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2F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F7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7C0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54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MA8XkARfI-00</w:t>
            </w:r>
          </w:p>
        </w:tc>
      </w:tr>
      <w:tr w:rsidR="00971550" w:rsidRPr="00971550" w14:paraId="75DDE8E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BA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31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10:15:32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11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7C8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72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428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MA8XkCOBP-00</w:t>
            </w:r>
          </w:p>
        </w:tc>
      </w:tr>
      <w:tr w:rsidR="00971550" w:rsidRPr="00971550" w14:paraId="1BD9CA2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8D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C4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10:18:26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C4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86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3DF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5D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MA8XkD7O3-00</w:t>
            </w:r>
          </w:p>
        </w:tc>
      </w:tr>
      <w:tr w:rsidR="00971550" w:rsidRPr="00971550" w14:paraId="0B6BF2E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F8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18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10:18:26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AB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79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00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07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MA8XkD7O0-00</w:t>
            </w:r>
          </w:p>
        </w:tc>
      </w:tr>
      <w:tr w:rsidR="00971550" w:rsidRPr="00971550" w14:paraId="1E94A04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F3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45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10:18:26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39C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6E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CA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BCD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MA8XkD7Nw-00</w:t>
            </w:r>
          </w:p>
        </w:tc>
      </w:tr>
      <w:tr w:rsidR="00971550" w:rsidRPr="00971550" w14:paraId="1333EBE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85E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10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10:18:26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30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14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29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0D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MA8XkD7Nt-00</w:t>
            </w:r>
          </w:p>
        </w:tc>
      </w:tr>
      <w:tr w:rsidR="00971550" w:rsidRPr="00971550" w14:paraId="653AD6A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17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4C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10:18:26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8E8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87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35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7C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MA8XkD7Nr-00</w:t>
            </w:r>
          </w:p>
        </w:tc>
      </w:tr>
      <w:tr w:rsidR="00971550" w:rsidRPr="00971550" w14:paraId="4BE6344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AE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70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10:20:27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EE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0B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10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93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MA8XkDd12-00</w:t>
            </w:r>
          </w:p>
        </w:tc>
      </w:tr>
      <w:tr w:rsidR="00971550" w:rsidRPr="00971550" w14:paraId="4A6BF4A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E9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7CB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53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49B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E8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CE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MA8XkDdK5-00</w:t>
            </w:r>
          </w:p>
        </w:tc>
      </w:tr>
      <w:tr w:rsidR="00971550" w:rsidRPr="00971550" w14:paraId="3406269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16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04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CF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8E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A9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C8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MA8XkDdK3-00</w:t>
            </w:r>
          </w:p>
        </w:tc>
      </w:tr>
      <w:tr w:rsidR="00971550" w:rsidRPr="00971550" w14:paraId="1C49B4C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77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1B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C8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6A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42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43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MA8XkDdJy-00</w:t>
            </w:r>
          </w:p>
        </w:tc>
      </w:tr>
      <w:tr w:rsidR="00971550" w:rsidRPr="00971550" w14:paraId="7153361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E8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2D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10:26:35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F4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E9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44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AD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MA8XkFAoM-00</w:t>
            </w:r>
          </w:p>
        </w:tc>
      </w:tr>
      <w:tr w:rsidR="00971550" w:rsidRPr="00971550" w14:paraId="7577F50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BF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BB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10:26:35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BC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6E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8E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76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MA8XkFAno-00</w:t>
            </w:r>
          </w:p>
        </w:tc>
      </w:tr>
      <w:tr w:rsidR="00971550" w:rsidRPr="00971550" w14:paraId="45A936D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F8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D4D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10:26:35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90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FD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47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DE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MA8XkFAnn-00</w:t>
            </w:r>
          </w:p>
        </w:tc>
      </w:tr>
      <w:tr w:rsidR="00971550" w:rsidRPr="00971550" w14:paraId="61E4735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F4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78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10:26:35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92A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A8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664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B3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MA8XkFAng-00</w:t>
            </w:r>
          </w:p>
        </w:tc>
      </w:tr>
      <w:tr w:rsidR="00971550" w:rsidRPr="00971550" w14:paraId="50C254C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C5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A0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10:26:35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D7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ED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DC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9A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MA8XkFAnd-00</w:t>
            </w:r>
          </w:p>
        </w:tc>
      </w:tr>
      <w:tr w:rsidR="00971550" w:rsidRPr="00971550" w14:paraId="3BE1B52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A1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90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10:36:17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0DF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99C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CB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58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MA8XkHc1l-00</w:t>
            </w:r>
          </w:p>
        </w:tc>
      </w:tr>
      <w:tr w:rsidR="00971550" w:rsidRPr="00971550" w14:paraId="0C2595F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26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CF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10:36:53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A32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A1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3F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E2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MA8XkHlZL-00</w:t>
            </w:r>
          </w:p>
        </w:tc>
      </w:tr>
      <w:tr w:rsidR="00971550" w:rsidRPr="00971550" w14:paraId="19634CF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B5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3D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10:36:53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D5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72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20A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EC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MA8XkHlZI-00</w:t>
            </w:r>
          </w:p>
        </w:tc>
      </w:tr>
      <w:tr w:rsidR="00971550" w:rsidRPr="00971550" w14:paraId="2309EE7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6D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FC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10:38:20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C8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EA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03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62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MA8XkI8Bp-00</w:t>
            </w:r>
          </w:p>
        </w:tc>
      </w:tr>
      <w:tr w:rsidR="00971550" w:rsidRPr="00971550" w14:paraId="00ADD47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C6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FE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FB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6A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26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C1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MA8XkILyg-00</w:t>
            </w:r>
          </w:p>
        </w:tc>
      </w:tr>
      <w:tr w:rsidR="00971550" w:rsidRPr="00971550" w14:paraId="0F8B16C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22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4A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A0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75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6F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09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MA8XkILyc-00</w:t>
            </w:r>
          </w:p>
        </w:tc>
      </w:tr>
      <w:tr w:rsidR="00971550" w:rsidRPr="00971550" w14:paraId="7C7E75C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073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85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FD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05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EE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3F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MA8XkILyY-00</w:t>
            </w:r>
          </w:p>
        </w:tc>
      </w:tr>
      <w:tr w:rsidR="00971550" w:rsidRPr="00971550" w14:paraId="5610BE2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21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F77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E57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51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60E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5B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MA8XkILyW-00</w:t>
            </w:r>
          </w:p>
        </w:tc>
      </w:tr>
      <w:tr w:rsidR="00971550" w:rsidRPr="00971550" w14:paraId="2421477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D2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42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10:40:26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F33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16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52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83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MA8XkIeqt-00</w:t>
            </w:r>
          </w:p>
        </w:tc>
      </w:tr>
      <w:tr w:rsidR="00971550" w:rsidRPr="00971550" w14:paraId="3ED5130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910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94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10:40:27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A5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10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50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34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MA8XkIf7r-00</w:t>
            </w:r>
          </w:p>
        </w:tc>
      </w:tr>
      <w:tr w:rsidR="00971550" w:rsidRPr="00971550" w14:paraId="0205976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8F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AB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10:40:27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4D6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DC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E60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E8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MA8XkIf7o-00</w:t>
            </w:r>
          </w:p>
        </w:tc>
      </w:tr>
      <w:tr w:rsidR="00971550" w:rsidRPr="00971550" w14:paraId="327632E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F4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95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10:42:22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F4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E32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E1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B1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MA8XkJ9AN-00</w:t>
            </w:r>
          </w:p>
        </w:tc>
      </w:tr>
      <w:tr w:rsidR="00971550" w:rsidRPr="00971550" w14:paraId="4BDCF29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19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AC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10:42:22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61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F3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89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16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MA8XkJ9AM-00</w:t>
            </w:r>
          </w:p>
        </w:tc>
      </w:tr>
      <w:tr w:rsidR="00971550" w:rsidRPr="00971550" w14:paraId="0563938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E0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1D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10:42:22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48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20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24A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A8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MA8XkJ9AG-00</w:t>
            </w:r>
          </w:p>
        </w:tc>
      </w:tr>
      <w:tr w:rsidR="00971550" w:rsidRPr="00971550" w14:paraId="48FA23C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E5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49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10:42:22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FF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C3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B2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2AE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MA8XkJ9AC-00</w:t>
            </w:r>
          </w:p>
        </w:tc>
      </w:tr>
      <w:tr w:rsidR="00971550" w:rsidRPr="00971550" w14:paraId="338D96D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82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AB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10:42:22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8F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0F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E4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6C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MA8XkJ9A9-00</w:t>
            </w:r>
          </w:p>
        </w:tc>
      </w:tr>
      <w:tr w:rsidR="00971550" w:rsidRPr="00971550" w14:paraId="7F5D85D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CD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38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10:50:57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32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DC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70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81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MA8XkLIwA-00</w:t>
            </w:r>
          </w:p>
        </w:tc>
      </w:tr>
      <w:tr w:rsidR="00971550" w:rsidRPr="00971550" w14:paraId="3EB9A9F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C5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04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C6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2F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4F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E7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MA8XkLUwW-00</w:t>
            </w:r>
          </w:p>
        </w:tc>
      </w:tr>
      <w:tr w:rsidR="00971550" w:rsidRPr="00971550" w14:paraId="44B0416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4A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78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8A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0A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5D4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58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MA8XkLUwT-00</w:t>
            </w:r>
          </w:p>
        </w:tc>
      </w:tr>
      <w:tr w:rsidR="00971550" w:rsidRPr="00971550" w14:paraId="5798CCC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D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B87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CD8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4F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BA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38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MA8XkLUwP-02</w:t>
            </w:r>
          </w:p>
        </w:tc>
      </w:tr>
      <w:tr w:rsidR="00971550" w:rsidRPr="00971550" w14:paraId="6A23116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1C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5A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10:51:43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524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53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4F5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EC0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MA8XkLUwM-00</w:t>
            </w:r>
          </w:p>
        </w:tc>
      </w:tr>
      <w:tr w:rsidR="00971550" w:rsidRPr="00971550" w14:paraId="157CAF3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35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036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10:52:53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BF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6B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89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18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MA8XkLnCG-00</w:t>
            </w:r>
          </w:p>
        </w:tc>
      </w:tr>
      <w:tr w:rsidR="00971550" w:rsidRPr="00971550" w14:paraId="3DCBEA2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A1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42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10:54:31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28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EC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A8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38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MA8XkMCdq-00</w:t>
            </w:r>
          </w:p>
        </w:tc>
      </w:tr>
      <w:tr w:rsidR="00971550" w:rsidRPr="00971550" w14:paraId="74679B6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E9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5F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10:54:31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8B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6C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9A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6B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MA8XkMCdl-00</w:t>
            </w:r>
          </w:p>
        </w:tc>
      </w:tr>
      <w:tr w:rsidR="00971550" w:rsidRPr="00971550" w14:paraId="772C9F3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C33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038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10:54:31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D6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49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390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23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MA8XkMCde-00</w:t>
            </w:r>
          </w:p>
        </w:tc>
      </w:tr>
      <w:tr w:rsidR="00971550" w:rsidRPr="00971550" w14:paraId="094EF32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15C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90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10:54:31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69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06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2D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3D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MA8XkMCdX-00</w:t>
            </w:r>
          </w:p>
        </w:tc>
      </w:tr>
      <w:tr w:rsidR="00971550" w:rsidRPr="00971550" w14:paraId="6E8C690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FE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0F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10:54:31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C76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4D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DAC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DE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MA8XkMCdP-00</w:t>
            </w:r>
          </w:p>
        </w:tc>
      </w:tr>
      <w:tr w:rsidR="00971550" w:rsidRPr="00971550" w14:paraId="10F1F2A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BA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F2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10:54:31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C5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20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B1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5C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MA8XkMCdL-00</w:t>
            </w:r>
          </w:p>
        </w:tc>
      </w:tr>
      <w:tr w:rsidR="00971550" w:rsidRPr="00971550" w14:paraId="60C3308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66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61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10:58:09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B7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06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7F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0A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MA8XkN7LA-00</w:t>
            </w:r>
          </w:p>
        </w:tc>
      </w:tr>
      <w:tr w:rsidR="00971550" w:rsidRPr="00971550" w14:paraId="78E0586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41F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B7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11:00:09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5B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9E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74B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8EC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MA8XkNchA-00</w:t>
            </w:r>
          </w:p>
        </w:tc>
      </w:tr>
      <w:tr w:rsidR="00971550" w:rsidRPr="00971550" w14:paraId="5953F94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9D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6D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11:00:14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02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40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15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E2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MA8XkNdxQ-00</w:t>
            </w:r>
          </w:p>
        </w:tc>
      </w:tr>
      <w:tr w:rsidR="00971550" w:rsidRPr="00971550" w14:paraId="0E06387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66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75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11:00:14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AD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CC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52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40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MA8XkNdwb-00</w:t>
            </w:r>
          </w:p>
        </w:tc>
      </w:tr>
      <w:tr w:rsidR="00971550" w:rsidRPr="00971550" w14:paraId="5D6361D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9E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C3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11:00:14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9C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54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40C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EA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MA8XkNdwZ-00</w:t>
            </w:r>
          </w:p>
        </w:tc>
      </w:tr>
      <w:tr w:rsidR="00971550" w:rsidRPr="00971550" w14:paraId="71130F7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74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30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11:00:14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7A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91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A5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89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MA8XkNdwX-02</w:t>
            </w:r>
          </w:p>
        </w:tc>
      </w:tr>
      <w:tr w:rsidR="00971550" w:rsidRPr="00971550" w14:paraId="347FFB8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32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DC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11:00:14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B7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93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32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96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MA8XkNdwS-00</w:t>
            </w:r>
          </w:p>
        </w:tc>
      </w:tr>
      <w:tr w:rsidR="00971550" w:rsidRPr="00971550" w14:paraId="585DFA1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3C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73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11:00:14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C02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1A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5E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E5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MA8XkNdwO-00</w:t>
            </w:r>
          </w:p>
        </w:tc>
      </w:tr>
      <w:tr w:rsidR="00971550" w:rsidRPr="00971550" w14:paraId="502E9F7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7D6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B1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E72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14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59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CF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MA8XkQArH-00</w:t>
            </w:r>
          </w:p>
        </w:tc>
      </w:tr>
      <w:tr w:rsidR="00971550" w:rsidRPr="00971550" w14:paraId="32BA186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9E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DA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F3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0A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40D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C3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MA8XkQArE-00</w:t>
            </w:r>
          </w:p>
        </w:tc>
      </w:tr>
      <w:tr w:rsidR="00971550" w:rsidRPr="00971550" w14:paraId="6CDCB05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3B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53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4A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B5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82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51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MA8XkQArA-00</w:t>
            </w:r>
          </w:p>
        </w:tc>
      </w:tr>
      <w:tr w:rsidR="00971550" w:rsidRPr="00971550" w14:paraId="02FD97D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52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32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C9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F6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4C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91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MA8XkQAr7-00</w:t>
            </w:r>
          </w:p>
        </w:tc>
      </w:tr>
      <w:tr w:rsidR="00971550" w:rsidRPr="00971550" w14:paraId="35A1BF5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DC3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14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11:14:38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14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BC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53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B7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MA8XkRGkU-00</w:t>
            </w:r>
          </w:p>
        </w:tc>
      </w:tr>
      <w:tr w:rsidR="00971550" w:rsidRPr="00971550" w14:paraId="6D806B9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570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98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11:14:38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70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E8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9C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A6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MA8XkRGkQ-00</w:t>
            </w:r>
          </w:p>
        </w:tc>
      </w:tr>
      <w:tr w:rsidR="00971550" w:rsidRPr="00971550" w14:paraId="29B1BC8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4A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0D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11:18:08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FF6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C6F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18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ED4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MA8XkS9C6-00</w:t>
            </w:r>
          </w:p>
        </w:tc>
      </w:tr>
      <w:tr w:rsidR="00971550" w:rsidRPr="00971550" w14:paraId="2E0E11F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15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98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11:18:08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AD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77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77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6F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MA8XkS9C2-00</w:t>
            </w:r>
          </w:p>
        </w:tc>
      </w:tr>
      <w:tr w:rsidR="00971550" w:rsidRPr="00971550" w14:paraId="77B6B11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13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00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11:18:40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FC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22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C6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7D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MA8XkSHlT-00</w:t>
            </w:r>
          </w:p>
        </w:tc>
      </w:tr>
      <w:tr w:rsidR="00971550" w:rsidRPr="00971550" w14:paraId="5BDEB93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AC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89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11:18:40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25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5C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1E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E7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MA8XkSHlQ-00</w:t>
            </w:r>
          </w:p>
        </w:tc>
      </w:tr>
      <w:tr w:rsidR="00971550" w:rsidRPr="00971550" w14:paraId="5873EE7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AC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40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11:20:49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5B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CF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5C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D3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MA8XkSpKE-00</w:t>
            </w:r>
          </w:p>
        </w:tc>
      </w:tr>
      <w:tr w:rsidR="00971550" w:rsidRPr="00971550" w14:paraId="2E72459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E64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21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51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7B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D12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7B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MA8XkVdd3-00</w:t>
            </w:r>
          </w:p>
        </w:tc>
      </w:tr>
      <w:tr w:rsidR="00971550" w:rsidRPr="00971550" w14:paraId="0D63007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B8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0A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C8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1A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FE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73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MA8XkVdcz-00</w:t>
            </w:r>
          </w:p>
        </w:tc>
      </w:tr>
      <w:tr w:rsidR="00971550" w:rsidRPr="00971550" w14:paraId="6056B0D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23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4E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42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F1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27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DF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MA8XkVdcw-00</w:t>
            </w:r>
          </w:p>
        </w:tc>
      </w:tr>
      <w:tr w:rsidR="00971550" w:rsidRPr="00971550" w14:paraId="42A65F7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304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08C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11:34:13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C2C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57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43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59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MA8XkWCG3-00</w:t>
            </w:r>
          </w:p>
        </w:tc>
      </w:tr>
      <w:tr w:rsidR="00971550" w:rsidRPr="00971550" w14:paraId="55C2A1E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D7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F00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11:34:27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87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96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30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E7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MA8XkWG2n-00</w:t>
            </w:r>
          </w:p>
        </w:tc>
      </w:tr>
      <w:tr w:rsidR="00971550" w:rsidRPr="00971550" w14:paraId="3DAD9A8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8D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3A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C9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7C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93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656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MA8XkWc3c-00</w:t>
            </w:r>
          </w:p>
        </w:tc>
      </w:tr>
      <w:tr w:rsidR="00971550" w:rsidRPr="00971550" w14:paraId="2954ED5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13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88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D0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AE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24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A3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MA8XkWc3Y-00</w:t>
            </w:r>
          </w:p>
        </w:tc>
      </w:tr>
      <w:tr w:rsidR="00971550" w:rsidRPr="00971550" w14:paraId="51F9684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E97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33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46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F68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6D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43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MA8XkWc3U-00</w:t>
            </w:r>
          </w:p>
        </w:tc>
      </w:tr>
      <w:tr w:rsidR="00971550" w:rsidRPr="00971550" w14:paraId="15454E7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2B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9D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34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15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08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2D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MA8XkWc3R-00</w:t>
            </w:r>
          </w:p>
        </w:tc>
      </w:tr>
      <w:tr w:rsidR="00971550" w:rsidRPr="00971550" w14:paraId="00F5CAE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4D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57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DF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EA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6B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E7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MA8XkWc3N-00</w:t>
            </w:r>
          </w:p>
        </w:tc>
      </w:tr>
      <w:tr w:rsidR="00971550" w:rsidRPr="00971550" w14:paraId="7A2EA9A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9F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C4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8D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BF0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B92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C5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MA8XkWc3J-00</w:t>
            </w:r>
          </w:p>
        </w:tc>
      </w:tr>
      <w:tr w:rsidR="00971550" w:rsidRPr="00971550" w14:paraId="1AB2E63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A90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D8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CD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99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AB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35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MA8XkWc3H-00</w:t>
            </w:r>
          </w:p>
        </w:tc>
      </w:tr>
      <w:tr w:rsidR="00971550" w:rsidRPr="00971550" w14:paraId="3505DAE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6A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590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96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D38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DA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AA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MA8XkWc3D-00</w:t>
            </w:r>
          </w:p>
        </w:tc>
      </w:tr>
      <w:tr w:rsidR="00971550" w:rsidRPr="00971550" w14:paraId="4CDF4B3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A9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0F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63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10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6B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52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MA8XkWc39-00</w:t>
            </w:r>
          </w:p>
        </w:tc>
      </w:tr>
      <w:tr w:rsidR="00971550" w:rsidRPr="00971550" w14:paraId="120C010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B5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FD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11:41:39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AE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5A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70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4D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MA8XkY4N4-00</w:t>
            </w:r>
          </w:p>
        </w:tc>
      </w:tr>
      <w:tr w:rsidR="00971550" w:rsidRPr="00971550" w14:paraId="62971DC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28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25E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11:41:39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CB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64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30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5C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MA8XkY4N0-00</w:t>
            </w:r>
          </w:p>
        </w:tc>
      </w:tr>
      <w:tr w:rsidR="00971550" w:rsidRPr="00971550" w14:paraId="0F4AC94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833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8A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11:41:39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C5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CD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A7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7D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MA8XkY4Mx-00</w:t>
            </w:r>
          </w:p>
        </w:tc>
      </w:tr>
      <w:tr w:rsidR="00971550" w:rsidRPr="00971550" w14:paraId="7308A75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FF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92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11:41:39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7A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A6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37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07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MA8XkY4Mu-00</w:t>
            </w:r>
          </w:p>
        </w:tc>
      </w:tr>
      <w:tr w:rsidR="00971550" w:rsidRPr="00971550" w14:paraId="7E04D19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52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AB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11:43:00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8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CF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37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EB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MA8XkYPU1-00</w:t>
            </w:r>
          </w:p>
        </w:tc>
      </w:tr>
      <w:tr w:rsidR="00971550" w:rsidRPr="00971550" w14:paraId="0F53E8B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8D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2E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11:48:36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E1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36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0C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7F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MA8XkZol9-00</w:t>
            </w:r>
          </w:p>
        </w:tc>
      </w:tr>
      <w:tr w:rsidR="00971550" w:rsidRPr="00971550" w14:paraId="17636F5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E5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EB3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11:48:36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73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C7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76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AF8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MA8XkZol5-00</w:t>
            </w:r>
          </w:p>
        </w:tc>
      </w:tr>
      <w:tr w:rsidR="00971550" w:rsidRPr="00971550" w14:paraId="49B0B40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1C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EB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89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20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06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58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MA8Xka42T-00</w:t>
            </w:r>
          </w:p>
        </w:tc>
      </w:tr>
      <w:tr w:rsidR="00971550" w:rsidRPr="00971550" w14:paraId="264B083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50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73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2C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2A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29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F5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MA8Xka42P-00</w:t>
            </w:r>
          </w:p>
        </w:tc>
      </w:tr>
      <w:tr w:rsidR="00971550" w:rsidRPr="00971550" w14:paraId="769DE15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99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E3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11:53:56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E1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6B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55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5A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MA8XkbA45-00</w:t>
            </w:r>
          </w:p>
        </w:tc>
      </w:tr>
      <w:tr w:rsidR="00971550" w:rsidRPr="00971550" w14:paraId="799E47D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C1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67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11:53:56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1F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62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570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AFE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MA8XkbA41-00</w:t>
            </w:r>
          </w:p>
        </w:tc>
      </w:tr>
      <w:tr w:rsidR="00971550" w:rsidRPr="00971550" w14:paraId="0170433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F68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5B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11:53:56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01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60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EB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3A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MA8XkbA3y-00</w:t>
            </w:r>
          </w:p>
        </w:tc>
      </w:tr>
      <w:tr w:rsidR="00971550" w:rsidRPr="00971550" w14:paraId="3ECDC16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30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F1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7A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CD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70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0A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MA8XkbBYo-00</w:t>
            </w:r>
          </w:p>
        </w:tc>
      </w:tr>
      <w:tr w:rsidR="00971550" w:rsidRPr="00971550" w14:paraId="1B38B05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60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6D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B73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8B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FB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48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MA8XkbBYj-00</w:t>
            </w:r>
          </w:p>
        </w:tc>
      </w:tr>
      <w:tr w:rsidR="00971550" w:rsidRPr="00971550" w14:paraId="538CB63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EE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39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3F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B0F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FD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78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MA8XkbBYf-00</w:t>
            </w:r>
          </w:p>
        </w:tc>
      </w:tr>
      <w:tr w:rsidR="00971550" w:rsidRPr="00971550" w14:paraId="3194DA8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C1D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D3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8A0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5E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6D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6D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MA8XkbBYb-00</w:t>
            </w:r>
          </w:p>
        </w:tc>
      </w:tr>
      <w:tr w:rsidR="00971550" w:rsidRPr="00971550" w14:paraId="6847D9E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2A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8E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B3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C1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19B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C1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MA8XkbBYY-00</w:t>
            </w:r>
          </w:p>
        </w:tc>
      </w:tr>
      <w:tr w:rsidR="00971550" w:rsidRPr="00971550" w14:paraId="07D84D0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67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98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9F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C7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FD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44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MA8XkbkJN-00</w:t>
            </w:r>
          </w:p>
        </w:tc>
      </w:tr>
      <w:tr w:rsidR="00971550" w:rsidRPr="00971550" w14:paraId="6F3D0AB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F7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20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49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DE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63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9A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MA8XkbkJA-00</w:t>
            </w:r>
          </w:p>
        </w:tc>
      </w:tr>
      <w:tr w:rsidR="00971550" w:rsidRPr="00971550" w14:paraId="6172FED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E2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67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79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59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77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E1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MA8XkbkJ7-00</w:t>
            </w:r>
          </w:p>
        </w:tc>
      </w:tr>
      <w:tr w:rsidR="00971550" w:rsidRPr="00971550" w14:paraId="6C038B0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75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C4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638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07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16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53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MA8XkbkJ3-00</w:t>
            </w:r>
          </w:p>
        </w:tc>
      </w:tr>
      <w:tr w:rsidR="00971550" w:rsidRPr="00971550" w14:paraId="56802D2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4D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81C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88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0A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F7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31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MA8XkbkJ0-00</w:t>
            </w:r>
          </w:p>
        </w:tc>
      </w:tr>
      <w:tr w:rsidR="00971550" w:rsidRPr="00971550" w14:paraId="1612E68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B3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3A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B1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AA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7F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07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MA8XkbkIw-00</w:t>
            </w:r>
          </w:p>
        </w:tc>
      </w:tr>
      <w:tr w:rsidR="00971550" w:rsidRPr="00971550" w14:paraId="0C305FF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AB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C1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98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05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18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66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MA8XkbkIt-00</w:t>
            </w:r>
          </w:p>
        </w:tc>
      </w:tr>
      <w:tr w:rsidR="00971550" w:rsidRPr="00971550" w14:paraId="63B46A8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E6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4B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54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08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44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9D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MA8XkbkIp-00</w:t>
            </w:r>
          </w:p>
        </w:tc>
      </w:tr>
      <w:tr w:rsidR="00971550" w:rsidRPr="00971550" w14:paraId="0DADAAF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3C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C8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81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CA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E0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FC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MA8XkbkIY-00</w:t>
            </w:r>
          </w:p>
        </w:tc>
      </w:tr>
      <w:tr w:rsidR="00971550" w:rsidRPr="00971550" w14:paraId="1F389A3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B8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2B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B68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7C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1B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C3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MA8XkbkIU-00</w:t>
            </w:r>
          </w:p>
        </w:tc>
      </w:tr>
      <w:tr w:rsidR="00971550" w:rsidRPr="00971550" w14:paraId="5D69840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DE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7A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FA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76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07C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6B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MA8XkbkIR-00</w:t>
            </w:r>
          </w:p>
        </w:tc>
      </w:tr>
      <w:tr w:rsidR="00971550" w:rsidRPr="00971550" w14:paraId="3DB6E98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55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98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C0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A7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E7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F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MA8XkbkIO-00</w:t>
            </w:r>
          </w:p>
        </w:tc>
      </w:tr>
      <w:tr w:rsidR="00971550" w:rsidRPr="00971550" w14:paraId="5790672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AE0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93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11:56:15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9A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68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66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AC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MA8XkbkIL-00</w:t>
            </w:r>
          </w:p>
        </w:tc>
      </w:tr>
      <w:tr w:rsidR="00971550" w:rsidRPr="00971550" w14:paraId="206BF40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53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04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12:02:32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A4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B9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B08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AC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MA8XkdKNL-00</w:t>
            </w:r>
          </w:p>
        </w:tc>
      </w:tr>
      <w:tr w:rsidR="00971550" w:rsidRPr="00971550" w14:paraId="0047F01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5E3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678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64D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21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7C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31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MA8XkeE3r-00</w:t>
            </w:r>
          </w:p>
        </w:tc>
      </w:tr>
      <w:tr w:rsidR="00971550" w:rsidRPr="00971550" w14:paraId="4C37FD6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D7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77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58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E3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23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EB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MA8XkeE3o-00</w:t>
            </w:r>
          </w:p>
        </w:tc>
      </w:tr>
      <w:tr w:rsidR="00971550" w:rsidRPr="00971550" w14:paraId="5183925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52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88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88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ED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70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07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MA8XkeE3j-00</w:t>
            </w:r>
          </w:p>
        </w:tc>
      </w:tr>
      <w:tr w:rsidR="00971550" w:rsidRPr="00971550" w14:paraId="0621F8E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BF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900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84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51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1C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FB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MA8XkeE3g-00</w:t>
            </w:r>
          </w:p>
        </w:tc>
      </w:tr>
      <w:tr w:rsidR="00971550" w:rsidRPr="00971550" w14:paraId="6DC6666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635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69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C1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57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84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93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MA8XkeE3c-00</w:t>
            </w:r>
          </w:p>
        </w:tc>
      </w:tr>
      <w:tr w:rsidR="00971550" w:rsidRPr="00971550" w14:paraId="4AE1E90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65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D2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12:06:06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55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20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52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16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MA8XkeE3Z-00</w:t>
            </w:r>
          </w:p>
        </w:tc>
      </w:tr>
      <w:tr w:rsidR="00971550" w:rsidRPr="00971550" w14:paraId="0117506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98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A3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29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73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C4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2D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MA8XkgL3c-00</w:t>
            </w:r>
          </w:p>
        </w:tc>
      </w:tr>
      <w:tr w:rsidR="00971550" w:rsidRPr="00971550" w14:paraId="67A859F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4B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BC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BA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8C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0F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02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MA8XkgL3Y-00</w:t>
            </w:r>
          </w:p>
        </w:tc>
      </w:tr>
      <w:tr w:rsidR="00971550" w:rsidRPr="00971550" w14:paraId="06DCA93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52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4C7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29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62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58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CE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MA8XkgL3V-00</w:t>
            </w:r>
          </w:p>
        </w:tc>
      </w:tr>
      <w:tr w:rsidR="00971550" w:rsidRPr="00971550" w14:paraId="44464EC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13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72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12:14:30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C2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82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29B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44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MA8XkgL3R-00</w:t>
            </w:r>
          </w:p>
        </w:tc>
      </w:tr>
      <w:tr w:rsidR="00971550" w:rsidRPr="00971550" w14:paraId="548C9AA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E9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08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05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9E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97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59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MA8Xkhtue-00</w:t>
            </w:r>
          </w:p>
        </w:tc>
      </w:tr>
      <w:tr w:rsidR="00971550" w:rsidRPr="00971550" w14:paraId="27209FC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24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698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E9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55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FF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F8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MA8Xkhtua-00</w:t>
            </w:r>
          </w:p>
        </w:tc>
      </w:tr>
      <w:tr w:rsidR="00971550" w:rsidRPr="00971550" w14:paraId="4334B53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DD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F9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12:20:42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51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0B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35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2B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MA8XkhtuY-00</w:t>
            </w:r>
          </w:p>
        </w:tc>
      </w:tr>
      <w:tr w:rsidR="00971550" w:rsidRPr="00971550" w14:paraId="762E8D5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0E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EB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12:28:24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CBC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AE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8F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A0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MA8Xkjpze-00</w:t>
            </w:r>
          </w:p>
        </w:tc>
      </w:tr>
      <w:tr w:rsidR="00971550" w:rsidRPr="00971550" w14:paraId="2ED99D5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5C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2A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12:28:24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25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E5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69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24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MA8Xkjpzb-00</w:t>
            </w:r>
          </w:p>
        </w:tc>
      </w:tr>
      <w:tr w:rsidR="00971550" w:rsidRPr="00971550" w14:paraId="78897D9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C13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0D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B18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04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33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15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MA8XkjyW4-00</w:t>
            </w:r>
          </w:p>
        </w:tc>
      </w:tr>
      <w:tr w:rsidR="00971550" w:rsidRPr="00971550" w14:paraId="62A8E2C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43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76E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12:32:49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46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C4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9A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D4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MA8XkkwuX-00</w:t>
            </w:r>
          </w:p>
        </w:tc>
      </w:tr>
      <w:tr w:rsidR="00971550" w:rsidRPr="00971550" w14:paraId="6B618B2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6D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10C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12:33:55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B6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AA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2F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B1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MA8XklEIK-00</w:t>
            </w:r>
          </w:p>
        </w:tc>
      </w:tr>
      <w:tr w:rsidR="00971550" w:rsidRPr="00971550" w14:paraId="0A5FAE2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2E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F0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D5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A2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C8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2EF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MA8Xkn8Zy-00</w:t>
            </w:r>
          </w:p>
        </w:tc>
      </w:tr>
      <w:tr w:rsidR="00971550" w:rsidRPr="00971550" w14:paraId="740E221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8B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0BB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65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2E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92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88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MA8Xkn8Zv-00</w:t>
            </w:r>
          </w:p>
        </w:tc>
      </w:tr>
      <w:tr w:rsidR="00971550" w:rsidRPr="00971550" w14:paraId="7A64341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6D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9F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94A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34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E1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5F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MA8Xkn8Zr-00</w:t>
            </w:r>
          </w:p>
        </w:tc>
      </w:tr>
      <w:tr w:rsidR="00971550" w:rsidRPr="00971550" w14:paraId="141AFCE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46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B8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62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DDA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B8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3A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MA8Xkn8Zn-00</w:t>
            </w:r>
          </w:p>
        </w:tc>
      </w:tr>
      <w:tr w:rsidR="00971550" w:rsidRPr="00971550" w14:paraId="62FB326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9ED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20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07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D9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66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22E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MA8Xkn8Zk-00</w:t>
            </w:r>
          </w:p>
        </w:tc>
      </w:tr>
      <w:tr w:rsidR="00971550" w:rsidRPr="00971550" w14:paraId="0F3B9F2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EA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0F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09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DE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C2E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6B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MA8Xkn8W5-00</w:t>
            </w:r>
          </w:p>
        </w:tc>
      </w:tr>
      <w:tr w:rsidR="00971550" w:rsidRPr="00971550" w14:paraId="2A7A471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56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4D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FB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AD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3F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DB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MA8XknRAx-00</w:t>
            </w:r>
          </w:p>
        </w:tc>
      </w:tr>
      <w:tr w:rsidR="00971550" w:rsidRPr="00971550" w14:paraId="4DA7DA3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B4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3B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E5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593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38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9AC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MA8XknRAt-00</w:t>
            </w:r>
          </w:p>
        </w:tc>
      </w:tr>
      <w:tr w:rsidR="00971550" w:rsidRPr="00971550" w14:paraId="1C98608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A8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8B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24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CC6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ED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15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MA8XknRAp-00</w:t>
            </w:r>
          </w:p>
        </w:tc>
      </w:tr>
      <w:tr w:rsidR="00971550" w:rsidRPr="00971550" w14:paraId="0DC319E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D1A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50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43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54C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A1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36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MA8XknRAm-00</w:t>
            </w:r>
          </w:p>
        </w:tc>
      </w:tr>
      <w:tr w:rsidR="00971550" w:rsidRPr="00971550" w14:paraId="0234198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5F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D4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6F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85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F8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A9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MA8Xkp1V9-00</w:t>
            </w:r>
          </w:p>
        </w:tc>
      </w:tr>
      <w:tr w:rsidR="00971550" w:rsidRPr="00971550" w14:paraId="3EFE861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0B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29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5F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51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A5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76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MA8Xkp1V6-00</w:t>
            </w:r>
          </w:p>
        </w:tc>
      </w:tr>
      <w:tr w:rsidR="00971550" w:rsidRPr="00971550" w14:paraId="27E8E1F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F7D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4C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12:51:10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100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AC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6F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FB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MA8XkpZTX-00</w:t>
            </w:r>
          </w:p>
        </w:tc>
      </w:tr>
      <w:tr w:rsidR="00971550" w:rsidRPr="00971550" w14:paraId="7A60674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A2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D78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12:54:18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E4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45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0D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EE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MA8XkqMIl-00</w:t>
            </w:r>
          </w:p>
        </w:tc>
      </w:tr>
      <w:tr w:rsidR="00971550" w:rsidRPr="00971550" w14:paraId="1280D79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47D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B6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12:54:37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04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6D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53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45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MA8XkqRGq-00</w:t>
            </w:r>
          </w:p>
        </w:tc>
      </w:tr>
      <w:tr w:rsidR="00971550" w:rsidRPr="00971550" w14:paraId="5D8C195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4BB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7E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12:54:50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3D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DF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33D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5E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MA8XkqUeV-00</w:t>
            </w:r>
          </w:p>
        </w:tc>
      </w:tr>
      <w:tr w:rsidR="00971550" w:rsidRPr="00971550" w14:paraId="3A13DAB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93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8D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F6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E3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6E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97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MA8Xks6pg-00</w:t>
            </w:r>
          </w:p>
        </w:tc>
      </w:tr>
      <w:tr w:rsidR="00971550" w:rsidRPr="00971550" w14:paraId="172BB59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40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F3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3A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DE8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747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61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MA8Xks6pd-00</w:t>
            </w:r>
          </w:p>
        </w:tc>
      </w:tr>
      <w:tr w:rsidR="00971550" w:rsidRPr="00971550" w14:paraId="6F3E15C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58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6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13:02:24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9F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154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25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32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MA8XksOfO-00</w:t>
            </w:r>
          </w:p>
        </w:tc>
      </w:tr>
      <w:tr w:rsidR="00971550" w:rsidRPr="00971550" w14:paraId="4CEC144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D7D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93C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13:03:42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99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08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CD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C8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MA8XksizZ-00</w:t>
            </w:r>
          </w:p>
        </w:tc>
      </w:tr>
      <w:tr w:rsidR="00971550" w:rsidRPr="00971550" w14:paraId="339F2F0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D0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DC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13:03:42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6D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5B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C78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E3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MA8XksizW-00</w:t>
            </w:r>
          </w:p>
        </w:tc>
      </w:tr>
      <w:tr w:rsidR="00971550" w:rsidRPr="00971550" w14:paraId="396F5AE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18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60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05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CF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3F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9E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MA8XksyEY-00</w:t>
            </w:r>
          </w:p>
        </w:tc>
      </w:tr>
      <w:tr w:rsidR="00971550" w:rsidRPr="00971550" w14:paraId="38CAA48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2A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28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13:10:58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A1B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0D5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F2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1E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MA8XkuYVl-00</w:t>
            </w:r>
          </w:p>
        </w:tc>
      </w:tr>
      <w:tr w:rsidR="00971550" w:rsidRPr="00971550" w14:paraId="37A679A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F3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37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13:10:58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53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E13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8B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D3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MA8XkuYVi-00</w:t>
            </w:r>
          </w:p>
        </w:tc>
      </w:tr>
      <w:tr w:rsidR="00971550" w:rsidRPr="00971550" w14:paraId="33D60C5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01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3C4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13:10:58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55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68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8F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AC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MA8XkuYVe-00</w:t>
            </w:r>
          </w:p>
        </w:tc>
      </w:tr>
      <w:tr w:rsidR="00971550" w:rsidRPr="00971550" w14:paraId="0677A1B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2B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B1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13:10:58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F6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48C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11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3E5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MA8XkuYVa-00</w:t>
            </w:r>
          </w:p>
        </w:tc>
      </w:tr>
      <w:tr w:rsidR="00971550" w:rsidRPr="00971550" w14:paraId="6C945AF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CAF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25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13:10:58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A3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10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72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12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MA8XkuYVX-00</w:t>
            </w:r>
          </w:p>
        </w:tc>
      </w:tr>
      <w:tr w:rsidR="00971550" w:rsidRPr="00971550" w14:paraId="51B5EEC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12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FD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FEC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F1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4F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FE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MA8Xkw0bO-00</w:t>
            </w:r>
          </w:p>
        </w:tc>
      </w:tr>
      <w:tr w:rsidR="00971550" w:rsidRPr="00971550" w14:paraId="51F86CB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0E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A5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BBC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A1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CD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18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MA8Xkw0bK-00</w:t>
            </w:r>
          </w:p>
        </w:tc>
      </w:tr>
      <w:tr w:rsidR="00971550" w:rsidRPr="00971550" w14:paraId="02A5B50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AA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10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1E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C3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9F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E8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MA8Xkw0bG-00</w:t>
            </w:r>
          </w:p>
        </w:tc>
      </w:tr>
      <w:tr w:rsidR="00971550" w:rsidRPr="00971550" w14:paraId="5DF0735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3A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0DA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DC8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68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DDB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B7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MA8Xkw0bC-00</w:t>
            </w:r>
          </w:p>
        </w:tc>
      </w:tr>
      <w:tr w:rsidR="00971550" w:rsidRPr="00971550" w14:paraId="1DC1913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76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82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4E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934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FC3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3D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MA8Xkw0b9-00</w:t>
            </w:r>
          </w:p>
        </w:tc>
      </w:tr>
      <w:tr w:rsidR="00971550" w:rsidRPr="00971550" w14:paraId="04BF7D2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6D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7A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DF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9C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95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BD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MA8Xkw0b6-00</w:t>
            </w:r>
          </w:p>
        </w:tc>
      </w:tr>
      <w:tr w:rsidR="00971550" w:rsidRPr="00971550" w14:paraId="37DB1DB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36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58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93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37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C8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B2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MA8Xky3Aa-00</w:t>
            </w:r>
          </w:p>
        </w:tc>
      </w:tr>
      <w:tr w:rsidR="00971550" w:rsidRPr="00971550" w14:paraId="72AF7F3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D3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CD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2E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77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D1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01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MA8Xky3AX-00</w:t>
            </w:r>
          </w:p>
        </w:tc>
      </w:tr>
      <w:tr w:rsidR="00971550" w:rsidRPr="00971550" w14:paraId="2A862AB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68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2D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99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70B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DB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C8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MA8XkyPbj-00</w:t>
            </w:r>
          </w:p>
        </w:tc>
      </w:tr>
      <w:tr w:rsidR="00971550" w:rsidRPr="00971550" w14:paraId="295AAD5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02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B1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DD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7E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AA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71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MA8XkyPbg-00</w:t>
            </w:r>
          </w:p>
        </w:tc>
      </w:tr>
      <w:tr w:rsidR="00971550" w:rsidRPr="00971550" w14:paraId="3B69268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D7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8B0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BB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57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E8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E5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MA8XkyPbc-00</w:t>
            </w:r>
          </w:p>
        </w:tc>
      </w:tr>
      <w:tr w:rsidR="00971550" w:rsidRPr="00971550" w14:paraId="4B9FD33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EB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74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32B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9D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97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8C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MA8XkyPbY-00</w:t>
            </w:r>
          </w:p>
        </w:tc>
      </w:tr>
      <w:tr w:rsidR="00971550" w:rsidRPr="00971550" w14:paraId="6E92F6E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25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7EE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AE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EB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0E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8B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MA8XkyPbU-00</w:t>
            </w:r>
          </w:p>
        </w:tc>
      </w:tr>
      <w:tr w:rsidR="00971550" w:rsidRPr="00971550" w14:paraId="6A54B8B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09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8B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13:26:17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2E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48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D4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98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MA8XkyPbS-00</w:t>
            </w:r>
          </w:p>
        </w:tc>
      </w:tr>
      <w:tr w:rsidR="00971550" w:rsidRPr="00971550" w14:paraId="0F7699E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D6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83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13:30:49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9C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F5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EE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A6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MA8XkzYDD-00</w:t>
            </w:r>
          </w:p>
        </w:tc>
      </w:tr>
      <w:tr w:rsidR="00971550" w:rsidRPr="00971550" w14:paraId="7F6615C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4D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71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13:30:49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1B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29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71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9D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MA8XkzYD9-00</w:t>
            </w:r>
          </w:p>
        </w:tc>
      </w:tr>
      <w:tr w:rsidR="00971550" w:rsidRPr="00971550" w14:paraId="38E894E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A4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66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13:30:49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1E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14D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39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07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MA8XkzYD5-00</w:t>
            </w:r>
          </w:p>
        </w:tc>
      </w:tr>
      <w:tr w:rsidR="00971550" w:rsidRPr="00971550" w14:paraId="7D41758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7D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5B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13:30:49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3C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92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9A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63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MA8XkzYD1-00</w:t>
            </w:r>
          </w:p>
        </w:tc>
      </w:tr>
      <w:tr w:rsidR="00971550" w:rsidRPr="00971550" w14:paraId="149AB93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DFC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13:30:49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11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F9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8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1B0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MA8XkzYCx-00</w:t>
            </w:r>
          </w:p>
        </w:tc>
      </w:tr>
      <w:tr w:rsidR="00971550" w:rsidRPr="00971550" w14:paraId="23060FB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DB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69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13:30:49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50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B9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0C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10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MA8XkzYCt-00</w:t>
            </w:r>
          </w:p>
        </w:tc>
      </w:tr>
      <w:tr w:rsidR="00971550" w:rsidRPr="00971550" w14:paraId="4450A18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26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14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13:30:49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31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D0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24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3A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MA8XkzYCq-00</w:t>
            </w:r>
          </w:p>
        </w:tc>
      </w:tr>
      <w:tr w:rsidR="00971550" w:rsidRPr="00971550" w14:paraId="5A94394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7B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C3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13:32:39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AD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48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A2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19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MA8Xl00zI-00</w:t>
            </w:r>
          </w:p>
        </w:tc>
      </w:tr>
      <w:tr w:rsidR="00971550" w:rsidRPr="00971550" w14:paraId="7AA36A7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97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B3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13:32:39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BA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0A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66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E3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MA8Xl00zF-00</w:t>
            </w:r>
          </w:p>
        </w:tc>
      </w:tr>
      <w:tr w:rsidR="00971550" w:rsidRPr="00971550" w14:paraId="4F9E5AF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B9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A5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13:33:37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E2A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7C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BE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A1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MA8Xl0G2f-00</w:t>
            </w:r>
          </w:p>
        </w:tc>
      </w:tr>
      <w:tr w:rsidR="00971550" w:rsidRPr="00971550" w14:paraId="6757119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C7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1E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13:33:37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B9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2D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3C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95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MA8Xl0G2c-00</w:t>
            </w:r>
          </w:p>
        </w:tc>
      </w:tr>
      <w:tr w:rsidR="00971550" w:rsidRPr="00971550" w14:paraId="3C475FA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AE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A4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13:33:37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2E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B8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E33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78E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MA8Xl0G2Z-00</w:t>
            </w:r>
          </w:p>
        </w:tc>
      </w:tr>
      <w:tr w:rsidR="00971550" w:rsidRPr="00971550" w14:paraId="3BE7665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8D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15A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12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09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9D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56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MA8Xl1HQD-00</w:t>
            </w:r>
          </w:p>
        </w:tc>
      </w:tr>
      <w:tr w:rsidR="00971550" w:rsidRPr="00971550" w14:paraId="0BE7422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41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A93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87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7C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D5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E5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MA8Xl1HQA-00</w:t>
            </w:r>
          </w:p>
        </w:tc>
      </w:tr>
      <w:tr w:rsidR="00971550" w:rsidRPr="00971550" w14:paraId="34D878D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0B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303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97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342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55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B1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MA8Xl1HQ8-00</w:t>
            </w:r>
          </w:p>
        </w:tc>
      </w:tr>
      <w:tr w:rsidR="00971550" w:rsidRPr="00971550" w14:paraId="52F84E5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D0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7E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13:46:27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68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F98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D0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3A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MA8Xl3UF7-00</w:t>
            </w:r>
          </w:p>
        </w:tc>
      </w:tr>
      <w:tr w:rsidR="00971550" w:rsidRPr="00971550" w14:paraId="29843FD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9C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4B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13:46:27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C5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30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88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C1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MA8Xl3UF3-00</w:t>
            </w:r>
          </w:p>
        </w:tc>
      </w:tr>
      <w:tr w:rsidR="00971550" w:rsidRPr="00971550" w14:paraId="749C88A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E2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1F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13:46:27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EE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96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D7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68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MA8Xl3UF0-00</w:t>
            </w:r>
          </w:p>
        </w:tc>
      </w:tr>
      <w:tr w:rsidR="00971550" w:rsidRPr="00971550" w14:paraId="7753CCF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AC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C9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13:46:27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A3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AD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59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78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MA8Xl3UEw-00</w:t>
            </w:r>
          </w:p>
        </w:tc>
      </w:tr>
      <w:tr w:rsidR="00971550" w:rsidRPr="00971550" w14:paraId="0085E86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08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CE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13:46:27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692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5C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52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C4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MA8Xl3UEt-00</w:t>
            </w:r>
          </w:p>
        </w:tc>
      </w:tr>
      <w:tr w:rsidR="00971550" w:rsidRPr="00971550" w14:paraId="390BEED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7F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BA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13:46:27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C6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B9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02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BC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MA8Xl3UEq-00</w:t>
            </w:r>
          </w:p>
        </w:tc>
      </w:tr>
      <w:tr w:rsidR="00971550" w:rsidRPr="00971550" w14:paraId="5BE191F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24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F26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13:50:32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09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6B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DA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53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MA8Xl4W9K-00</w:t>
            </w:r>
          </w:p>
        </w:tc>
      </w:tr>
      <w:tr w:rsidR="00971550" w:rsidRPr="00971550" w14:paraId="6E491C7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C5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29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736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2A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BE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F4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MA8Xl6ift-00</w:t>
            </w:r>
          </w:p>
        </w:tc>
      </w:tr>
      <w:tr w:rsidR="00971550" w:rsidRPr="00971550" w14:paraId="3B7BEAF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E1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AD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4A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EA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78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13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MA8Xl6ifp-00</w:t>
            </w:r>
          </w:p>
        </w:tc>
      </w:tr>
      <w:tr w:rsidR="00971550" w:rsidRPr="00971550" w14:paraId="3F4A3DA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F7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93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BC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3D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91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003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MA8Xl6ifl-00</w:t>
            </w:r>
          </w:p>
        </w:tc>
      </w:tr>
      <w:tr w:rsidR="00971550" w:rsidRPr="00971550" w14:paraId="7023EF8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1D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C9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74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6C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2A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39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MA8Xl6icD-00</w:t>
            </w:r>
          </w:p>
        </w:tc>
      </w:tr>
      <w:tr w:rsidR="00971550" w:rsidRPr="00971550" w14:paraId="4E58D44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FC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BD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D3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28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5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033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MA8Xl6ic9-00</w:t>
            </w:r>
          </w:p>
        </w:tc>
      </w:tr>
      <w:tr w:rsidR="00971550" w:rsidRPr="00971550" w14:paraId="25BBD78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9C3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ADD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C0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C06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CE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80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MA8Xl6ic5-00</w:t>
            </w:r>
          </w:p>
        </w:tc>
      </w:tr>
      <w:tr w:rsidR="00971550" w:rsidRPr="00971550" w14:paraId="3BFD08D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0A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02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D5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56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0D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9FA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MA8Xl6ic1-00</w:t>
            </w:r>
          </w:p>
        </w:tc>
      </w:tr>
      <w:tr w:rsidR="00971550" w:rsidRPr="00971550" w14:paraId="76725B2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8ED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29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5A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90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C7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B1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MA8Xl6ibz-00</w:t>
            </w:r>
          </w:p>
        </w:tc>
      </w:tr>
      <w:tr w:rsidR="00971550" w:rsidRPr="00971550" w14:paraId="5871A4C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CD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86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D16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42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7F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1B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MA8Xl6io6-00</w:t>
            </w:r>
          </w:p>
        </w:tc>
      </w:tr>
      <w:tr w:rsidR="00971550" w:rsidRPr="00971550" w14:paraId="1FDF207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AE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84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F7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934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7B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5C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MA8Xl6io3-00</w:t>
            </w:r>
          </w:p>
        </w:tc>
      </w:tr>
      <w:tr w:rsidR="00971550" w:rsidRPr="00971550" w14:paraId="2002818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DB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C5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97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11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9F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95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MA8Xl6inz-00</w:t>
            </w:r>
          </w:p>
        </w:tc>
      </w:tr>
      <w:tr w:rsidR="00971550" w:rsidRPr="00971550" w14:paraId="439876E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04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7D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A88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46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D3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C34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MA8Xl6inv-00</w:t>
            </w:r>
          </w:p>
        </w:tc>
      </w:tr>
      <w:tr w:rsidR="00971550" w:rsidRPr="00971550" w14:paraId="5F753D1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FB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A7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6AC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38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EE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E3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MA8Xl6inr-00</w:t>
            </w:r>
          </w:p>
        </w:tc>
      </w:tr>
      <w:tr w:rsidR="00971550" w:rsidRPr="00971550" w14:paraId="61ACF0A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F4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B5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D5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8D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7A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5D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MA8Xl6inm-00</w:t>
            </w:r>
          </w:p>
        </w:tc>
      </w:tr>
      <w:tr w:rsidR="00971550" w:rsidRPr="00971550" w14:paraId="28F3BF7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E72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8A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8D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B3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5F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7C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MA8Xl6inj-00</w:t>
            </w:r>
          </w:p>
        </w:tc>
      </w:tr>
      <w:tr w:rsidR="00971550" w:rsidRPr="00971550" w14:paraId="180D66A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E6C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98F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F2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90C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0A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97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MA8Xl6inf-00</w:t>
            </w:r>
          </w:p>
        </w:tc>
      </w:tr>
      <w:tr w:rsidR="00971550" w:rsidRPr="00971550" w14:paraId="701041A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29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FD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52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03B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77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26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MA8Xl6inb-00</w:t>
            </w:r>
          </w:p>
        </w:tc>
      </w:tr>
      <w:tr w:rsidR="00971550" w:rsidRPr="00971550" w14:paraId="61BE6F2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960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D1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98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A0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29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F7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MA8Xl6inY-00</w:t>
            </w:r>
          </w:p>
        </w:tc>
      </w:tr>
      <w:tr w:rsidR="00971550" w:rsidRPr="00971550" w14:paraId="674E3F6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57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DB2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26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AE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19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3E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MA8Xl6j3f-00</w:t>
            </w:r>
          </w:p>
        </w:tc>
      </w:tr>
      <w:tr w:rsidR="00971550" w:rsidRPr="00971550" w14:paraId="7E7287C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0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DB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80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526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C5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89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MA8Xl6lSf-00</w:t>
            </w:r>
          </w:p>
        </w:tc>
      </w:tr>
      <w:tr w:rsidR="00971550" w:rsidRPr="00971550" w14:paraId="04AB77D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11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032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5A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C8A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E3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31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MA8Xl6lSb-00</w:t>
            </w:r>
          </w:p>
        </w:tc>
      </w:tr>
      <w:tr w:rsidR="00971550" w:rsidRPr="00971550" w14:paraId="6D9AF10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47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74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14:11:18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DE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09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17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4F7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MA8Xl9kAs-00</w:t>
            </w:r>
          </w:p>
        </w:tc>
      </w:tr>
      <w:tr w:rsidR="00971550" w:rsidRPr="00971550" w14:paraId="644CC82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81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69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14:11:37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27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07B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FED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00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MA8Xl9pFX-00</w:t>
            </w:r>
          </w:p>
        </w:tc>
      </w:tr>
      <w:tr w:rsidR="00971550" w:rsidRPr="00971550" w14:paraId="4723389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7C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D5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14:11:37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7C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C9B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89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68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MA8Xl9pFV-00</w:t>
            </w:r>
          </w:p>
        </w:tc>
      </w:tr>
      <w:tr w:rsidR="00971550" w:rsidRPr="00971550" w14:paraId="7D69E21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D8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97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17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F4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91C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78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MA8XlAF1I-00</w:t>
            </w:r>
          </w:p>
        </w:tc>
      </w:tr>
      <w:tr w:rsidR="00971550" w:rsidRPr="00971550" w14:paraId="2C0FD9F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9F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DA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CA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36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CE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445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MA8XlAGnY-00</w:t>
            </w:r>
          </w:p>
        </w:tc>
      </w:tr>
      <w:tr w:rsidR="00971550" w:rsidRPr="00971550" w14:paraId="26F472D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4F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EE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74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C0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60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4BB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MA8XlAGnV-00</w:t>
            </w:r>
          </w:p>
        </w:tc>
      </w:tr>
      <w:tr w:rsidR="00971550" w:rsidRPr="00971550" w14:paraId="7529B15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92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FD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14:14:33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08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04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17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16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MA8XlAYtF-00</w:t>
            </w:r>
          </w:p>
        </w:tc>
      </w:tr>
      <w:tr w:rsidR="00971550" w:rsidRPr="00971550" w14:paraId="4CAB87C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58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18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14:14:41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D4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E7D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C0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AA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MA8XlAb1A-00</w:t>
            </w:r>
          </w:p>
        </w:tc>
      </w:tr>
      <w:tr w:rsidR="00971550" w:rsidRPr="00971550" w14:paraId="02F5B6F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877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7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14:14:41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5E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DE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44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DF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MA8XlAb16-00</w:t>
            </w:r>
          </w:p>
        </w:tc>
      </w:tr>
      <w:tr w:rsidR="00971550" w:rsidRPr="00971550" w14:paraId="56E8852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05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89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14:21:28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3A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14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01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04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MA8XlCIzp-00</w:t>
            </w:r>
          </w:p>
        </w:tc>
      </w:tr>
      <w:tr w:rsidR="00971550" w:rsidRPr="00971550" w14:paraId="2865537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86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51C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14:21:28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63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3F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1A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9B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MA8XlCIzm-00</w:t>
            </w:r>
          </w:p>
        </w:tc>
      </w:tr>
      <w:tr w:rsidR="00971550" w:rsidRPr="00971550" w14:paraId="631DBAE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BA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77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14:24:57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818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04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3C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3C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MA8XlDBLj-00</w:t>
            </w:r>
          </w:p>
        </w:tc>
      </w:tr>
      <w:tr w:rsidR="00971550" w:rsidRPr="00971550" w14:paraId="4616206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22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17D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14:24:57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334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1B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65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88D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MA8XlDBLf-00</w:t>
            </w:r>
          </w:p>
        </w:tc>
      </w:tr>
      <w:tr w:rsidR="00971550" w:rsidRPr="00971550" w14:paraId="623DA92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05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AA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14:24:57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4B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E5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40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98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MA8XlDBLb-00</w:t>
            </w:r>
          </w:p>
        </w:tc>
      </w:tr>
      <w:tr w:rsidR="00971550" w:rsidRPr="00971550" w14:paraId="535A722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F5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F3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14:24:57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F4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43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31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87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MA8XlDBLY-00</w:t>
            </w:r>
          </w:p>
        </w:tc>
      </w:tr>
      <w:tr w:rsidR="00971550" w:rsidRPr="00971550" w14:paraId="1AE240D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8E8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3E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14:24:57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12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D8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A1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EB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MA8XlDBLV-00</w:t>
            </w:r>
          </w:p>
        </w:tc>
      </w:tr>
      <w:tr w:rsidR="00971550" w:rsidRPr="00971550" w14:paraId="5B5A75A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C8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4F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14:28:30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30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220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78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BA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MA8XlE4oc-00</w:t>
            </w:r>
          </w:p>
        </w:tc>
      </w:tr>
      <w:tr w:rsidR="00971550" w:rsidRPr="00971550" w14:paraId="5D45039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E0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E8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14:32:32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FA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95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D7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1F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MA8XlF5mj-00</w:t>
            </w:r>
          </w:p>
        </w:tc>
      </w:tr>
      <w:tr w:rsidR="00971550" w:rsidRPr="00971550" w14:paraId="75DE21A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0D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F5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14:32:32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45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62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D5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0D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MA8XlF5mg-00</w:t>
            </w:r>
          </w:p>
        </w:tc>
      </w:tr>
      <w:tr w:rsidR="00971550" w:rsidRPr="00971550" w14:paraId="698456B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47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99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14:33:12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BD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71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77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89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MA8XlFFw1-00</w:t>
            </w:r>
          </w:p>
        </w:tc>
      </w:tr>
      <w:tr w:rsidR="00971550" w:rsidRPr="00971550" w14:paraId="3040945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D9A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F6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B8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33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E1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50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MA8XlFJfC-00</w:t>
            </w:r>
          </w:p>
        </w:tc>
      </w:tr>
      <w:tr w:rsidR="00971550" w:rsidRPr="00971550" w14:paraId="73C2F94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E1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EE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AF3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CC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AA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EF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MA8XlFJf9-00</w:t>
            </w:r>
          </w:p>
        </w:tc>
      </w:tr>
      <w:tr w:rsidR="00971550" w:rsidRPr="00971550" w14:paraId="6E66BBA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36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73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8D2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B9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138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10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MA8XlFcyA-00</w:t>
            </w:r>
          </w:p>
        </w:tc>
      </w:tr>
      <w:tr w:rsidR="00971550" w:rsidRPr="00971550" w14:paraId="2B328DE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8D8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38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4E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A5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3F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7A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MA8XlFcy6-00</w:t>
            </w:r>
          </w:p>
        </w:tc>
      </w:tr>
      <w:tr w:rsidR="00971550" w:rsidRPr="00971550" w14:paraId="2C5E460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59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D1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FF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37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09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538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MA8XlFcy2-00</w:t>
            </w:r>
          </w:p>
        </w:tc>
      </w:tr>
      <w:tr w:rsidR="00971550" w:rsidRPr="00971550" w14:paraId="5128CE1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2D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42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426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B3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85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57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MA8XlFcxy-00</w:t>
            </w:r>
          </w:p>
        </w:tc>
      </w:tr>
      <w:tr w:rsidR="00971550" w:rsidRPr="00971550" w14:paraId="6DFA2B0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20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07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56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C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1D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F8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MA8XlFcxu-00</w:t>
            </w:r>
          </w:p>
        </w:tc>
      </w:tr>
      <w:tr w:rsidR="00971550" w:rsidRPr="00971550" w14:paraId="00D959E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786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88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D17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07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B7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E0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MA8XlFcxp-00</w:t>
            </w:r>
          </w:p>
        </w:tc>
      </w:tr>
      <w:tr w:rsidR="00971550" w:rsidRPr="00971550" w14:paraId="31BA813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01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65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4E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B5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3CD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10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MA8XlFcxl-00</w:t>
            </w:r>
          </w:p>
        </w:tc>
      </w:tr>
      <w:tr w:rsidR="00971550" w:rsidRPr="00971550" w14:paraId="349C802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49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95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11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84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0D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4E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MA8XlFcxh-00</w:t>
            </w:r>
          </w:p>
        </w:tc>
      </w:tr>
      <w:tr w:rsidR="00971550" w:rsidRPr="00971550" w14:paraId="4764EC0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1B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F5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01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9D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10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9F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MA8XlFdZY-00</w:t>
            </w:r>
          </w:p>
        </w:tc>
      </w:tr>
      <w:tr w:rsidR="00971550" w:rsidRPr="00971550" w14:paraId="49B6070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0B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C5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61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C4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FE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DA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MA8XlFdZU-00</w:t>
            </w:r>
          </w:p>
        </w:tc>
      </w:tr>
      <w:tr w:rsidR="00971550" w:rsidRPr="00971550" w14:paraId="594B218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74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68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E2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DA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8B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6F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MA8XlFdZP-00</w:t>
            </w:r>
          </w:p>
        </w:tc>
      </w:tr>
      <w:tr w:rsidR="00971550" w:rsidRPr="00971550" w14:paraId="2B7485C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19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16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21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6D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6E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5A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MA8XlFdZM-00</w:t>
            </w:r>
          </w:p>
        </w:tc>
      </w:tr>
      <w:tr w:rsidR="00971550" w:rsidRPr="00971550" w14:paraId="19623B4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AC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1D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14:34:42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CF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84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78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9F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MA8XlFdZH-00</w:t>
            </w:r>
          </w:p>
        </w:tc>
      </w:tr>
      <w:tr w:rsidR="00971550" w:rsidRPr="00971550" w14:paraId="39138D7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AB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2B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79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5F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6DC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A9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MA8XlHLkm-00</w:t>
            </w:r>
          </w:p>
        </w:tc>
      </w:tr>
      <w:tr w:rsidR="00971550" w:rsidRPr="00971550" w14:paraId="0F794D9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07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956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6E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AA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97C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1FC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MA8XlHLk0-00</w:t>
            </w:r>
          </w:p>
        </w:tc>
      </w:tr>
      <w:tr w:rsidR="00971550" w:rsidRPr="00971550" w14:paraId="1AB7F2F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53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9C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02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67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D5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B5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MA8XlHLjv-00</w:t>
            </w:r>
          </w:p>
        </w:tc>
      </w:tr>
      <w:tr w:rsidR="00971550" w:rsidRPr="00971550" w14:paraId="148FE7A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84B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4E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84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ED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907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DD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MA8XlHLjr-00</w:t>
            </w:r>
          </w:p>
        </w:tc>
      </w:tr>
      <w:tr w:rsidR="00971550" w:rsidRPr="00971550" w14:paraId="506079D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F3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80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0A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3C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AE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C2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MA8XlHLjn-00</w:t>
            </w:r>
          </w:p>
        </w:tc>
      </w:tr>
      <w:tr w:rsidR="00971550" w:rsidRPr="00971550" w14:paraId="7643CA3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205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B7B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E3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A3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8A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B4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MA8XlHLjk-00</w:t>
            </w:r>
          </w:p>
        </w:tc>
      </w:tr>
      <w:tr w:rsidR="00971550" w:rsidRPr="00971550" w14:paraId="6FAAC03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6A3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A0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0D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21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69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37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MA8XlHTAG-00</w:t>
            </w:r>
          </w:p>
        </w:tc>
      </w:tr>
      <w:tr w:rsidR="00971550" w:rsidRPr="00971550" w14:paraId="2633F2E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8A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4F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CB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6B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22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8E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MA8XlHTAE-00</w:t>
            </w:r>
          </w:p>
        </w:tc>
      </w:tr>
      <w:tr w:rsidR="00971550" w:rsidRPr="00971550" w14:paraId="70F5C50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4E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8C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74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23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FD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50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MA8XlHTA3-00</w:t>
            </w:r>
          </w:p>
        </w:tc>
      </w:tr>
      <w:tr w:rsidR="00971550" w:rsidRPr="00971550" w14:paraId="179DC47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7E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74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14:42:53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884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D8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20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7A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MA8XlHhDS-00</w:t>
            </w:r>
          </w:p>
        </w:tc>
      </w:tr>
      <w:tr w:rsidR="00971550" w:rsidRPr="00971550" w14:paraId="5CF9C13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93C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0A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14:42:53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7A3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79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AE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AA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MA8XlHhDP-00</w:t>
            </w:r>
          </w:p>
        </w:tc>
      </w:tr>
      <w:tr w:rsidR="00971550" w:rsidRPr="00971550" w14:paraId="14B916D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24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6A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14:47:16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4D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37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A6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16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MA8XlIng0-00</w:t>
            </w:r>
          </w:p>
        </w:tc>
      </w:tr>
      <w:tr w:rsidR="00971550" w:rsidRPr="00971550" w14:paraId="488910C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D6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65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14:47:16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E9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6B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70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75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MA8XlInfv-00</w:t>
            </w:r>
          </w:p>
        </w:tc>
      </w:tr>
      <w:tr w:rsidR="00971550" w:rsidRPr="00971550" w14:paraId="551B524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B7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55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14:47:16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59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CE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D2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AA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MA8XlInfr-00</w:t>
            </w:r>
          </w:p>
        </w:tc>
      </w:tr>
      <w:tr w:rsidR="00971550" w:rsidRPr="00971550" w14:paraId="51C2931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BA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1DE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14:47:16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6E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E7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73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97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MA8XlInfo-00</w:t>
            </w:r>
          </w:p>
        </w:tc>
      </w:tr>
      <w:tr w:rsidR="00971550" w:rsidRPr="00971550" w14:paraId="52D4961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2E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FC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14:52:02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5F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03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7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EE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MA8XlJzuR-00</w:t>
            </w:r>
          </w:p>
        </w:tc>
      </w:tr>
      <w:tr w:rsidR="00971550" w:rsidRPr="00971550" w14:paraId="332C27A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00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39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90B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77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4EB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B2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MA8XlKV2F-00</w:t>
            </w:r>
          </w:p>
        </w:tc>
      </w:tr>
      <w:tr w:rsidR="00971550" w:rsidRPr="00971550" w14:paraId="04F089F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69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A9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16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83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A9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56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MA8XlKV1Y-00</w:t>
            </w:r>
          </w:p>
        </w:tc>
      </w:tr>
      <w:tr w:rsidR="00971550" w:rsidRPr="00971550" w14:paraId="16B73CB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A4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234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58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18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F9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6E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MA8XlKV1V-00</w:t>
            </w:r>
          </w:p>
        </w:tc>
      </w:tr>
      <w:tr w:rsidR="00971550" w:rsidRPr="00971550" w14:paraId="05219CC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03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45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E5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92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058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69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MA8XlKV1R-00</w:t>
            </w:r>
          </w:p>
        </w:tc>
      </w:tr>
      <w:tr w:rsidR="00971550" w:rsidRPr="00971550" w14:paraId="518668E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22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9E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19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63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EC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6EE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MA8XlKV1N-00</w:t>
            </w:r>
          </w:p>
        </w:tc>
      </w:tr>
      <w:tr w:rsidR="00971550" w:rsidRPr="00971550" w14:paraId="7C5186C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F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16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5E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74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44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46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MA8XlKV1J-00</w:t>
            </w:r>
          </w:p>
        </w:tc>
      </w:tr>
      <w:tr w:rsidR="00971550" w:rsidRPr="00971550" w14:paraId="6EF44D3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65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68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B4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7D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49E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5B2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MA8XlKV1F-00</w:t>
            </w:r>
          </w:p>
        </w:tc>
      </w:tr>
      <w:tr w:rsidR="00971550" w:rsidRPr="00971550" w14:paraId="5F7B766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696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7A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9B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24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6A0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B9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MA8XlKV1D-00</w:t>
            </w:r>
          </w:p>
        </w:tc>
      </w:tr>
      <w:tr w:rsidR="00971550" w:rsidRPr="00971550" w14:paraId="1351CDC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CA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C73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14:54:50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2B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49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8C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798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MA8XlKhq1-00</w:t>
            </w:r>
          </w:p>
        </w:tc>
      </w:tr>
      <w:tr w:rsidR="00971550" w:rsidRPr="00971550" w14:paraId="3C9C0A1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9C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6D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BA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98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78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A3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MA8XlLxSW-00</w:t>
            </w:r>
          </w:p>
        </w:tc>
      </w:tr>
      <w:tr w:rsidR="00971550" w:rsidRPr="00971550" w14:paraId="4D0764A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8DE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0C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F6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5E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D6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5A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MA8XlLxST-00</w:t>
            </w:r>
          </w:p>
        </w:tc>
      </w:tr>
      <w:tr w:rsidR="00971550" w:rsidRPr="00971550" w14:paraId="4FACADC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27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47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F43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AE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69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09D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MA8XlLxSP-00</w:t>
            </w:r>
          </w:p>
        </w:tc>
      </w:tr>
      <w:tr w:rsidR="00971550" w:rsidRPr="00971550" w14:paraId="0BB9C0E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B7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7D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94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09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08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49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MA8XlMgTC-00</w:t>
            </w:r>
          </w:p>
        </w:tc>
      </w:tr>
      <w:tr w:rsidR="00971550" w:rsidRPr="00971550" w14:paraId="4916754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BF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EF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9A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7B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6A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03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MA8XlMgSo-00</w:t>
            </w:r>
          </w:p>
        </w:tc>
      </w:tr>
      <w:tr w:rsidR="00971550" w:rsidRPr="00971550" w14:paraId="6896706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B88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FD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4E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EB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037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23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MA8XlMgSl-02</w:t>
            </w:r>
          </w:p>
        </w:tc>
      </w:tr>
      <w:tr w:rsidR="00971550" w:rsidRPr="00971550" w14:paraId="5B7B523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D0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17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B4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5F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6B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51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MA8XlMgSl-00</w:t>
            </w:r>
          </w:p>
        </w:tc>
      </w:tr>
      <w:tr w:rsidR="00971550" w:rsidRPr="00971550" w14:paraId="05EC91B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35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51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76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91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FF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D1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MA8XlMgS6-00</w:t>
            </w:r>
          </w:p>
        </w:tc>
      </w:tr>
      <w:tr w:rsidR="00971550" w:rsidRPr="00971550" w14:paraId="5434793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85E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E5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346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D8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80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A4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MA8XlMgS2-00</w:t>
            </w:r>
          </w:p>
        </w:tc>
      </w:tr>
      <w:tr w:rsidR="00971550" w:rsidRPr="00971550" w14:paraId="1D19BFD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18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D77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D0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A0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877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5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MA8XlMgRy-00</w:t>
            </w:r>
          </w:p>
        </w:tc>
      </w:tr>
      <w:tr w:rsidR="00971550" w:rsidRPr="00971550" w14:paraId="7B0EB28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13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81D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E5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DC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ECF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A5D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MA8XlMgRu-00</w:t>
            </w:r>
          </w:p>
        </w:tc>
      </w:tr>
      <w:tr w:rsidR="00971550" w:rsidRPr="00971550" w14:paraId="4ECA2A9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C0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AC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45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7F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5A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2D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MA8XlMgRq-00</w:t>
            </w:r>
          </w:p>
        </w:tc>
      </w:tr>
      <w:tr w:rsidR="00971550" w:rsidRPr="00971550" w14:paraId="6212C10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D9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92B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26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73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84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6B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MA8XlMgRm-00</w:t>
            </w:r>
          </w:p>
        </w:tc>
      </w:tr>
      <w:tr w:rsidR="00971550" w:rsidRPr="00971550" w14:paraId="1ECC838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2D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29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15:02:42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CD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C9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F2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5F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MA8XlMgRi-00</w:t>
            </w:r>
          </w:p>
        </w:tc>
      </w:tr>
      <w:tr w:rsidR="00971550" w:rsidRPr="00971550" w14:paraId="2C98CE9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D9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00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314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617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B3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E8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MA8XlO8ZJ-00</w:t>
            </w:r>
          </w:p>
        </w:tc>
      </w:tr>
      <w:tr w:rsidR="00971550" w:rsidRPr="00971550" w14:paraId="7A898F8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02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BB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E14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30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96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E2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MA8XlOdcm-00</w:t>
            </w:r>
          </w:p>
        </w:tc>
      </w:tr>
      <w:tr w:rsidR="00971550" w:rsidRPr="00971550" w14:paraId="078CF04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E7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92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3C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1F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05D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BD7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MA8XlOdci-00</w:t>
            </w:r>
          </w:p>
        </w:tc>
      </w:tr>
      <w:tr w:rsidR="00971550" w:rsidRPr="00971550" w14:paraId="2A275C0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95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D4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15:10:54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23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BA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33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418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MA8XlOkae-00</w:t>
            </w:r>
          </w:p>
        </w:tc>
      </w:tr>
      <w:tr w:rsidR="00971550" w:rsidRPr="00971550" w14:paraId="2DEA691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D0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0A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15:10:54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3C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59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187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D6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MA8XlOkaa-00</w:t>
            </w:r>
          </w:p>
        </w:tc>
      </w:tr>
      <w:tr w:rsidR="00971550" w:rsidRPr="00971550" w14:paraId="6DCF855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9F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073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15:10:54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55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A96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8E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28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MA8XlOkaW-00</w:t>
            </w:r>
          </w:p>
        </w:tc>
      </w:tr>
      <w:tr w:rsidR="00971550" w:rsidRPr="00971550" w14:paraId="54D8A5B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32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CF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15:10:54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87C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B5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21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88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MA8XlOkaS-00</w:t>
            </w:r>
          </w:p>
        </w:tc>
      </w:tr>
      <w:tr w:rsidR="00971550" w:rsidRPr="00971550" w14:paraId="7660A8C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7A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69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15:10:54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77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09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B8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4C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MA8XlOkaO-00</w:t>
            </w:r>
          </w:p>
        </w:tc>
      </w:tr>
      <w:tr w:rsidR="00971550" w:rsidRPr="00971550" w14:paraId="11E5FFF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BD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A3F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15:10:54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58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02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C3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A8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MA8XlOkaG-00</w:t>
            </w:r>
          </w:p>
        </w:tc>
      </w:tr>
      <w:tr w:rsidR="00971550" w:rsidRPr="00971550" w14:paraId="5533040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700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15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44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167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C33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7D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MA8XlPMLL-00</w:t>
            </w:r>
          </w:p>
        </w:tc>
      </w:tr>
      <w:tr w:rsidR="00971550" w:rsidRPr="00971550" w14:paraId="6359A13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07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02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15:14:38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62C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0F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F0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F5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MA8XlPgq5-00</w:t>
            </w:r>
          </w:p>
        </w:tc>
      </w:tr>
      <w:tr w:rsidR="00971550" w:rsidRPr="00971550" w14:paraId="409C803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97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C2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15:14:38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00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92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EA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C86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MA8XlPgq1-00</w:t>
            </w:r>
          </w:p>
        </w:tc>
      </w:tr>
      <w:tr w:rsidR="00971550" w:rsidRPr="00971550" w14:paraId="584C70D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CB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EB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44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FF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70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3E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MA8XlS0D2-00</w:t>
            </w:r>
          </w:p>
        </w:tc>
      </w:tr>
      <w:tr w:rsidR="00971550" w:rsidRPr="00971550" w14:paraId="24F8617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9F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34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32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2C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DA0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C9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MA8XlS0Cz-00</w:t>
            </w:r>
          </w:p>
        </w:tc>
      </w:tr>
      <w:tr w:rsidR="00971550" w:rsidRPr="00971550" w14:paraId="398490F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7C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60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C5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4B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A7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23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MA8XlS0Cw-00</w:t>
            </w:r>
          </w:p>
        </w:tc>
      </w:tr>
      <w:tr w:rsidR="00971550" w:rsidRPr="00971550" w14:paraId="263F6BA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C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F5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98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38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05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9EC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MA8XlS0eP-00</w:t>
            </w:r>
          </w:p>
        </w:tc>
      </w:tr>
      <w:tr w:rsidR="00971550" w:rsidRPr="00971550" w14:paraId="43BB3D0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53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CA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03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74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FC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96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MA8XlS0eL-02</w:t>
            </w:r>
          </w:p>
        </w:tc>
      </w:tr>
      <w:tr w:rsidR="00971550" w:rsidRPr="00971550" w14:paraId="0608B67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49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96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75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94C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26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AF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MA8XlS0eL-00</w:t>
            </w:r>
          </w:p>
        </w:tc>
      </w:tr>
      <w:tr w:rsidR="00971550" w:rsidRPr="00971550" w14:paraId="2E1B830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96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D4E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92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A5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5E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3F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MA8XlS0dg-00</w:t>
            </w:r>
          </w:p>
        </w:tc>
      </w:tr>
      <w:tr w:rsidR="00971550" w:rsidRPr="00971550" w14:paraId="15D92EA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56C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8C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53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C5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40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B8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MA8XlS0dc-00</w:t>
            </w:r>
          </w:p>
        </w:tc>
      </w:tr>
      <w:tr w:rsidR="00971550" w:rsidRPr="00971550" w14:paraId="3277057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2E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3D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0E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C3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D4E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92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MA8XlS0dY-00</w:t>
            </w:r>
          </w:p>
        </w:tc>
      </w:tr>
      <w:tr w:rsidR="00971550" w:rsidRPr="00971550" w14:paraId="511AB46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20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8F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29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EDA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9D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C68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MA8XlS0dU-00</w:t>
            </w:r>
          </w:p>
        </w:tc>
      </w:tr>
      <w:tr w:rsidR="00971550" w:rsidRPr="00971550" w14:paraId="47055EC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17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91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0A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98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BD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1E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MA8XlS0dQ-00</w:t>
            </w:r>
          </w:p>
        </w:tc>
      </w:tr>
      <w:tr w:rsidR="00971550" w:rsidRPr="00971550" w14:paraId="2BE8E02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CB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1F4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A7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A4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59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B9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MA8XlS0dM-00</w:t>
            </w:r>
          </w:p>
        </w:tc>
      </w:tr>
      <w:tr w:rsidR="00971550" w:rsidRPr="00971550" w14:paraId="6E953BD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23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9A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1A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7D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63E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CA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MA8XlS0dI-00</w:t>
            </w:r>
          </w:p>
        </w:tc>
      </w:tr>
      <w:tr w:rsidR="00971550" w:rsidRPr="00971550" w14:paraId="126FCF2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07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6D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15:27:16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64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25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F0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12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MA8XlSrvE-00</w:t>
            </w:r>
          </w:p>
        </w:tc>
      </w:tr>
      <w:tr w:rsidR="00971550" w:rsidRPr="00971550" w14:paraId="4F5C10C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AC4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2B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51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96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6D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F6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MA8XlTBGx-00</w:t>
            </w:r>
          </w:p>
        </w:tc>
      </w:tr>
      <w:tr w:rsidR="00971550" w:rsidRPr="00971550" w14:paraId="2E4F174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AA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FF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2D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F1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416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D7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MA8XlTBGu-00</w:t>
            </w:r>
          </w:p>
        </w:tc>
      </w:tr>
      <w:tr w:rsidR="00971550" w:rsidRPr="00971550" w14:paraId="48706EE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5C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6D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C2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8A7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D6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4E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MA8XlTBYH-00</w:t>
            </w:r>
          </w:p>
        </w:tc>
      </w:tr>
      <w:tr w:rsidR="00971550" w:rsidRPr="00971550" w14:paraId="657A623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67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CEC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88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93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C4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D2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MA8XlTBYG-00</w:t>
            </w:r>
          </w:p>
        </w:tc>
      </w:tr>
      <w:tr w:rsidR="00971550" w:rsidRPr="00971550" w14:paraId="089E807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0C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DA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4A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89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16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C6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MA8XlTBYC-02</w:t>
            </w:r>
          </w:p>
        </w:tc>
      </w:tr>
      <w:tr w:rsidR="00971550" w:rsidRPr="00971550" w14:paraId="509E36C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39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0B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82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E8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25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0F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MA8XlTBYC-00</w:t>
            </w:r>
          </w:p>
        </w:tc>
      </w:tr>
      <w:tr w:rsidR="00971550" w:rsidRPr="00971550" w14:paraId="6354E0D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CB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A6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A42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67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6B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64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MA8XlTBY8-02</w:t>
            </w:r>
          </w:p>
        </w:tc>
      </w:tr>
      <w:tr w:rsidR="00971550" w:rsidRPr="00971550" w14:paraId="4F3C5AD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89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D9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74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16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80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E2C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MA8XlTBY8-00</w:t>
            </w:r>
          </w:p>
        </w:tc>
      </w:tr>
      <w:tr w:rsidR="00971550" w:rsidRPr="00971550" w14:paraId="5387C08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B7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48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8C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B1E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23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F4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MA8XlTBXf-00</w:t>
            </w:r>
          </w:p>
        </w:tc>
      </w:tr>
      <w:tr w:rsidR="00971550" w:rsidRPr="00971550" w14:paraId="3D609E5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E4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BE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F9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A3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B1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75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MA8XlTBXZ-00</w:t>
            </w:r>
          </w:p>
        </w:tc>
      </w:tr>
      <w:tr w:rsidR="00971550" w:rsidRPr="00971550" w14:paraId="7D42914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7E6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F6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CC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6E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C1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3A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MA8XlTBXV-00</w:t>
            </w:r>
          </w:p>
        </w:tc>
      </w:tr>
      <w:tr w:rsidR="00971550" w:rsidRPr="00971550" w14:paraId="362F9CD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43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8F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5D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D4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DA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BD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MA8XlTBXR-00</w:t>
            </w:r>
          </w:p>
        </w:tc>
      </w:tr>
      <w:tr w:rsidR="00971550" w:rsidRPr="00971550" w14:paraId="2321845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DC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EF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FD0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3A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B5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C4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MA8XlTBXM-00</w:t>
            </w:r>
          </w:p>
        </w:tc>
      </w:tr>
      <w:tr w:rsidR="00971550" w:rsidRPr="00971550" w14:paraId="04E2774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08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ED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63E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65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44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0E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MA8XlTBXI-00</w:t>
            </w:r>
          </w:p>
        </w:tc>
      </w:tr>
      <w:tr w:rsidR="00971550" w:rsidRPr="00971550" w14:paraId="44E7503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35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D3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6D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43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1E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97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MA8XlTBXE-00</w:t>
            </w:r>
          </w:p>
        </w:tc>
      </w:tr>
      <w:tr w:rsidR="00971550" w:rsidRPr="00971550" w14:paraId="2220120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65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64D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A4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53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E7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9E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MA8XlTBX9-00</w:t>
            </w:r>
          </w:p>
        </w:tc>
      </w:tr>
      <w:tr w:rsidR="00971550" w:rsidRPr="00971550" w14:paraId="34784B2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49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8E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D4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EE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AA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5F3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MA8XlTBX5-00</w:t>
            </w:r>
          </w:p>
        </w:tc>
      </w:tr>
      <w:tr w:rsidR="00971550" w:rsidRPr="00971550" w14:paraId="3C84A58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A5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73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4A2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E8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AF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E2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MA8XlUfdX-00</w:t>
            </w:r>
          </w:p>
        </w:tc>
      </w:tr>
      <w:tr w:rsidR="00971550" w:rsidRPr="00971550" w14:paraId="7468EB9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DF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43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95B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40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EF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83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MA8XlUfdU-00</w:t>
            </w:r>
          </w:p>
        </w:tc>
      </w:tr>
      <w:tr w:rsidR="00971550" w:rsidRPr="00971550" w14:paraId="4D2793A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DA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F7E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3EC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B3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D5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B5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MA8XlUfWG-00</w:t>
            </w:r>
          </w:p>
        </w:tc>
      </w:tr>
      <w:tr w:rsidR="00971550" w:rsidRPr="00971550" w14:paraId="4643ACD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73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A64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D7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B9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F9A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9C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MA8XlUfWD-00</w:t>
            </w:r>
          </w:p>
        </w:tc>
      </w:tr>
      <w:tr w:rsidR="00971550" w:rsidRPr="00971550" w14:paraId="5FE9FD7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A3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E3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CF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17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E4E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FC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MA8XlUfW9-00</w:t>
            </w:r>
          </w:p>
        </w:tc>
      </w:tr>
      <w:tr w:rsidR="00971550" w:rsidRPr="00971550" w14:paraId="78CBACA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95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1A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F4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77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BE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81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MA8XlUfW6-00</w:t>
            </w:r>
          </w:p>
        </w:tc>
      </w:tr>
      <w:tr w:rsidR="00971550" w:rsidRPr="00971550" w14:paraId="676A35F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C5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03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1FB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9F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3F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AD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MA8XlUgLb-00</w:t>
            </w:r>
          </w:p>
        </w:tc>
      </w:tr>
      <w:tr w:rsidR="00971550" w:rsidRPr="00971550" w14:paraId="34F4C42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9E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DB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12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CF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DC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F7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MA8XlUgLY-00</w:t>
            </w:r>
          </w:p>
        </w:tc>
      </w:tr>
      <w:tr w:rsidR="00971550" w:rsidRPr="00971550" w14:paraId="34BCF96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BF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CE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40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32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FE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AF8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MA8XlUgLU-00</w:t>
            </w:r>
          </w:p>
        </w:tc>
      </w:tr>
      <w:tr w:rsidR="00971550" w:rsidRPr="00971550" w14:paraId="5D79D98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CE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57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15:34:28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67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9A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E1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FB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MA8XlUgLR-00</w:t>
            </w:r>
          </w:p>
        </w:tc>
      </w:tr>
      <w:tr w:rsidR="00971550" w:rsidRPr="00971550" w14:paraId="21BAF8B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1D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C2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F1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DC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73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FFA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MA8XlVJxz-00</w:t>
            </w:r>
          </w:p>
        </w:tc>
      </w:tr>
      <w:tr w:rsidR="00971550" w:rsidRPr="00971550" w14:paraId="0980179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53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BA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25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EA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25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61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MA8XlVJpn-00</w:t>
            </w:r>
          </w:p>
        </w:tc>
      </w:tr>
      <w:tr w:rsidR="00971550" w:rsidRPr="00971550" w14:paraId="25CFCDA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977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E4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09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EA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72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8B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MA8XlVJpi-00</w:t>
            </w:r>
          </w:p>
        </w:tc>
      </w:tr>
      <w:tr w:rsidR="00971550" w:rsidRPr="00971550" w14:paraId="3606E0B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56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E6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BD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E4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15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67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MA8XlVJpe-00</w:t>
            </w:r>
          </w:p>
        </w:tc>
      </w:tr>
      <w:tr w:rsidR="00971550" w:rsidRPr="00971550" w14:paraId="400C219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AB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3A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10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94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FC5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EC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MA8XlVJpb-00</w:t>
            </w:r>
          </w:p>
        </w:tc>
      </w:tr>
      <w:tr w:rsidR="00971550" w:rsidRPr="00971550" w14:paraId="47F1B4D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A45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EC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78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5A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0C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41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MA8XlVQrv-00</w:t>
            </w:r>
          </w:p>
        </w:tc>
      </w:tr>
      <w:tr w:rsidR="00971550" w:rsidRPr="00971550" w14:paraId="2ACCA3B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42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EE8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8C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8F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E45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25B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MA8XlVQrs-00</w:t>
            </w:r>
          </w:p>
        </w:tc>
      </w:tr>
      <w:tr w:rsidR="00971550" w:rsidRPr="00971550" w14:paraId="176B896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9E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0B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4FE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37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75B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B6A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MA8XlVQrn-00</w:t>
            </w:r>
          </w:p>
        </w:tc>
      </w:tr>
      <w:tr w:rsidR="00971550" w:rsidRPr="00971550" w14:paraId="63A4452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BD0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D7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17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77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8C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51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MA8XlVQrj-00</w:t>
            </w:r>
          </w:p>
        </w:tc>
      </w:tr>
      <w:tr w:rsidR="00971550" w:rsidRPr="00971550" w14:paraId="173D701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E8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AF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7EE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2A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15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493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MA8XlVQrh-00</w:t>
            </w:r>
          </w:p>
        </w:tc>
      </w:tr>
      <w:tr w:rsidR="00971550" w:rsidRPr="00971550" w14:paraId="59FAB3C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09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2B6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D7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40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5F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AC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MA8XlVqXi-00</w:t>
            </w:r>
          </w:p>
        </w:tc>
      </w:tr>
      <w:tr w:rsidR="00971550" w:rsidRPr="00971550" w14:paraId="6E85411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F26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03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68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CD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BF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34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MA8XlVqX5-00</w:t>
            </w:r>
          </w:p>
        </w:tc>
      </w:tr>
      <w:tr w:rsidR="00971550" w:rsidRPr="00971550" w14:paraId="2F026BF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0EC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CD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CF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9A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75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8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MA8XlVqX0-00</w:t>
            </w:r>
          </w:p>
        </w:tc>
      </w:tr>
      <w:tr w:rsidR="00971550" w:rsidRPr="00971550" w14:paraId="698F020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95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62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E4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C0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B0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95E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MA8XlVqWw-00</w:t>
            </w:r>
          </w:p>
        </w:tc>
      </w:tr>
      <w:tr w:rsidR="00971550" w:rsidRPr="00971550" w14:paraId="6F1AF07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C6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DF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F4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14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EC0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96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MA8XlVqWt-00</w:t>
            </w:r>
          </w:p>
        </w:tc>
      </w:tr>
      <w:tr w:rsidR="00971550" w:rsidRPr="00971550" w14:paraId="79D977A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8F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96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36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AED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24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1D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MA8XlVqWn-00</w:t>
            </w:r>
          </w:p>
        </w:tc>
      </w:tr>
      <w:tr w:rsidR="00971550" w:rsidRPr="00971550" w14:paraId="698E051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93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270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4C5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E87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14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B2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MA8XlVqWj-00</w:t>
            </w:r>
          </w:p>
        </w:tc>
      </w:tr>
      <w:tr w:rsidR="00971550" w:rsidRPr="00971550" w14:paraId="45BE393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B4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14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72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D5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9B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11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MA8XlVqWg-00</w:t>
            </w:r>
          </w:p>
        </w:tc>
      </w:tr>
      <w:tr w:rsidR="00971550" w:rsidRPr="00971550" w14:paraId="0467206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6BA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2D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15:41:37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EB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F4B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DE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D1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MA8XlWTrc-00</w:t>
            </w:r>
          </w:p>
        </w:tc>
      </w:tr>
      <w:tr w:rsidR="00971550" w:rsidRPr="00971550" w14:paraId="4A90365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AF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84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15:41:39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12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C90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1F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60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MA8XlWUSu-00</w:t>
            </w:r>
          </w:p>
        </w:tc>
      </w:tr>
      <w:tr w:rsidR="00971550" w:rsidRPr="00971550" w14:paraId="5884D61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ECC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C4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15:41:39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B2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408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D5A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75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MA8XlWUSq-00</w:t>
            </w:r>
          </w:p>
        </w:tc>
      </w:tr>
      <w:tr w:rsidR="00971550" w:rsidRPr="00971550" w14:paraId="695BD6C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D4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14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15:41:39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49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21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0B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65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MA8XlWUSW-00</w:t>
            </w:r>
          </w:p>
        </w:tc>
      </w:tr>
      <w:tr w:rsidR="00971550" w:rsidRPr="00971550" w14:paraId="7B2176C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2D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D4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15:44:45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C3E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D16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58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FE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MA8XlXGp4-00</w:t>
            </w:r>
          </w:p>
        </w:tc>
      </w:tr>
      <w:tr w:rsidR="00971550" w:rsidRPr="00971550" w14:paraId="108527A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B06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C3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F5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7AE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4C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27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MA8XlXhg8-00</w:t>
            </w:r>
          </w:p>
        </w:tc>
      </w:tr>
      <w:tr w:rsidR="00971550" w:rsidRPr="00971550" w14:paraId="3EC0390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CD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70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BF8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A9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F54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F1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MA8XlXhg4-00</w:t>
            </w:r>
          </w:p>
        </w:tc>
      </w:tr>
      <w:tr w:rsidR="00971550" w:rsidRPr="00971550" w14:paraId="796B84D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33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AA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83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1EF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9B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54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MA8XlXhg1-00</w:t>
            </w:r>
          </w:p>
        </w:tc>
      </w:tr>
      <w:tr w:rsidR="00971550" w:rsidRPr="00971550" w14:paraId="7014CFC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B08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FA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366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AC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C6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14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MA8XlYECH-00</w:t>
            </w:r>
          </w:p>
        </w:tc>
      </w:tr>
      <w:tr w:rsidR="00971550" w:rsidRPr="00971550" w14:paraId="580B9CA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EB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77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53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8DB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A4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BF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MA8XlYECD-00</w:t>
            </w:r>
          </w:p>
        </w:tc>
      </w:tr>
      <w:tr w:rsidR="00971550" w:rsidRPr="00971550" w14:paraId="746F8D4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95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338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43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FD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EC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2C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MA8XlYEC9-00</w:t>
            </w:r>
          </w:p>
        </w:tc>
      </w:tr>
      <w:tr w:rsidR="00971550" w:rsidRPr="00971550" w14:paraId="39ADD9D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B8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5E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0AD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A6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54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FA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MA8XlYEC5-02</w:t>
            </w:r>
          </w:p>
        </w:tc>
      </w:tr>
      <w:tr w:rsidR="00971550" w:rsidRPr="00971550" w14:paraId="4DC87CF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F2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EA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5E4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A7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0F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1D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MA8XlYEC2-00</w:t>
            </w:r>
          </w:p>
        </w:tc>
      </w:tr>
      <w:tr w:rsidR="00971550" w:rsidRPr="00971550" w14:paraId="6686A9A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A7A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C9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BA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29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481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B5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MA8XlYEBw-00</w:t>
            </w:r>
          </w:p>
        </w:tc>
      </w:tr>
      <w:tr w:rsidR="00971550" w:rsidRPr="00971550" w14:paraId="5CA1739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1F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056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31A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25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56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93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MA8XlYEBs-00</w:t>
            </w:r>
          </w:p>
        </w:tc>
      </w:tr>
      <w:tr w:rsidR="00971550" w:rsidRPr="00971550" w14:paraId="112124F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52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38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91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4C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CF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35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MA8XlYPJr-00</w:t>
            </w:r>
          </w:p>
        </w:tc>
      </w:tr>
      <w:tr w:rsidR="00971550" w:rsidRPr="00971550" w14:paraId="7395792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A8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63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59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03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36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D36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MA8XlYZ2G-00</w:t>
            </w:r>
          </w:p>
        </w:tc>
      </w:tr>
      <w:tr w:rsidR="00971550" w:rsidRPr="00971550" w14:paraId="77975DF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99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A1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BF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739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A8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50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MA8XlZPZd-00</w:t>
            </w:r>
          </w:p>
        </w:tc>
      </w:tr>
      <w:tr w:rsidR="00971550" w:rsidRPr="00971550" w14:paraId="42DAE9D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39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E3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43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EA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D7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21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MA8XlZPZZ-00</w:t>
            </w:r>
          </w:p>
        </w:tc>
      </w:tr>
      <w:tr w:rsidR="00971550" w:rsidRPr="00971550" w14:paraId="721559D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25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CE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FD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C4C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19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C1C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MA8XlZPZV-00</w:t>
            </w:r>
          </w:p>
        </w:tc>
      </w:tr>
      <w:tr w:rsidR="00971550" w:rsidRPr="00971550" w14:paraId="1A5F885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95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4D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90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20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1E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8E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MA8XlZPZR-00</w:t>
            </w:r>
          </w:p>
        </w:tc>
      </w:tr>
      <w:tr w:rsidR="00971550" w:rsidRPr="00971550" w14:paraId="2AFB913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E25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61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032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BD3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1E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A2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MA8XlZPZO-00</w:t>
            </w:r>
          </w:p>
        </w:tc>
      </w:tr>
      <w:tr w:rsidR="00971550" w:rsidRPr="00971550" w14:paraId="5680F2A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97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D28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15:56:59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70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7D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7F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CA9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MA8XlaLtT-00</w:t>
            </w:r>
          </w:p>
        </w:tc>
      </w:tr>
      <w:tr w:rsidR="00971550" w:rsidRPr="00971550" w14:paraId="7A8E207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A4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70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667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99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91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22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MA8Xlb6RK-00</w:t>
            </w:r>
          </w:p>
        </w:tc>
      </w:tr>
      <w:tr w:rsidR="00971550" w:rsidRPr="00971550" w14:paraId="3282104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C3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CE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A4A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210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40F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36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MA8Xlb6Vr-00</w:t>
            </w:r>
          </w:p>
        </w:tc>
      </w:tr>
      <w:tr w:rsidR="00971550" w:rsidRPr="00971550" w14:paraId="4961798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89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23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DCE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5D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9F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08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MA8XlbGfk-02</w:t>
            </w:r>
          </w:p>
        </w:tc>
      </w:tr>
      <w:tr w:rsidR="00971550" w:rsidRPr="00971550" w14:paraId="4C49DDE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AC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16B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4A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BF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04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DC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MA8XlbGfk-00</w:t>
            </w:r>
          </w:p>
        </w:tc>
      </w:tr>
      <w:tr w:rsidR="00971550" w:rsidRPr="00971550" w14:paraId="619B701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07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B0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BE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3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0D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9A9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MA8XlbGfg-01</w:t>
            </w:r>
          </w:p>
        </w:tc>
      </w:tr>
      <w:tr w:rsidR="00971550" w:rsidRPr="00971550" w14:paraId="6268F3A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3A9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50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09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31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1BF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BC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MA8XlbGff-00</w:t>
            </w:r>
          </w:p>
        </w:tc>
      </w:tr>
      <w:tr w:rsidR="00971550" w:rsidRPr="00971550" w14:paraId="2C3586E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48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04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2E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9F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0D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73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MA8XlbGfb-02</w:t>
            </w:r>
          </w:p>
        </w:tc>
      </w:tr>
      <w:tr w:rsidR="00971550" w:rsidRPr="00971550" w14:paraId="69857F2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6A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B9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44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BC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C4D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90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MA8XlbGfb-00</w:t>
            </w:r>
          </w:p>
        </w:tc>
      </w:tr>
      <w:tr w:rsidR="00971550" w:rsidRPr="00971550" w14:paraId="469AB46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60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6F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64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BD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074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C9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MA8XlbGfX-02</w:t>
            </w:r>
          </w:p>
        </w:tc>
      </w:tr>
      <w:tr w:rsidR="00971550" w:rsidRPr="00971550" w14:paraId="2AA96B6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25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3F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C8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B3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BB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09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MA8XlbGfX-00</w:t>
            </w:r>
          </w:p>
        </w:tc>
      </w:tr>
      <w:tr w:rsidR="00971550" w:rsidRPr="00971550" w14:paraId="4BE1849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84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F8B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70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C9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27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97E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MA8XlbGfT-00</w:t>
            </w:r>
          </w:p>
        </w:tc>
      </w:tr>
      <w:tr w:rsidR="00971550" w:rsidRPr="00971550" w14:paraId="0AAE073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38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D2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C0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61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D76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E3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MA8XlbGfS-00</w:t>
            </w:r>
          </w:p>
        </w:tc>
      </w:tr>
      <w:tr w:rsidR="00971550" w:rsidRPr="00971550" w14:paraId="5C80508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70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F56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01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DB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616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38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MA8XlbGfP-00</w:t>
            </w:r>
          </w:p>
        </w:tc>
      </w:tr>
      <w:tr w:rsidR="00971550" w:rsidRPr="00971550" w14:paraId="0E62CDD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13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7C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85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6E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738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D3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MA8XlbGfO-00</w:t>
            </w:r>
          </w:p>
        </w:tc>
      </w:tr>
      <w:tr w:rsidR="00971550" w:rsidRPr="00971550" w14:paraId="6CB6214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EF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29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79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E3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BC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AA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MA8XlbGel-00</w:t>
            </w:r>
          </w:p>
        </w:tc>
      </w:tr>
      <w:tr w:rsidR="00971550" w:rsidRPr="00971550" w14:paraId="64EE3EB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63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38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6E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37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402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79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MA8XlbGeh-04</w:t>
            </w:r>
          </w:p>
        </w:tc>
      </w:tr>
      <w:tr w:rsidR="00971550" w:rsidRPr="00971550" w14:paraId="0A561E4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7A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A40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E4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BC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A1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1D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MA8XlbGed-00</w:t>
            </w:r>
          </w:p>
        </w:tc>
      </w:tr>
      <w:tr w:rsidR="00971550" w:rsidRPr="00971550" w14:paraId="216B28D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4F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6C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3CB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11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CD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3F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MA8XlbGeZ-00</w:t>
            </w:r>
          </w:p>
        </w:tc>
      </w:tr>
      <w:tr w:rsidR="00971550" w:rsidRPr="00971550" w14:paraId="60921A5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77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FF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3F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4B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60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73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MA8XlbGeU-00</w:t>
            </w:r>
          </w:p>
        </w:tc>
      </w:tr>
      <w:tr w:rsidR="00971550" w:rsidRPr="00971550" w14:paraId="4D85AEE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FF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22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ED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82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D78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F13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MA8XlbGeQ-00</w:t>
            </w:r>
          </w:p>
        </w:tc>
      </w:tr>
      <w:tr w:rsidR="00971550" w:rsidRPr="00971550" w14:paraId="544A82C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32E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91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D7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63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82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AB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MA8XlbGeM-00</w:t>
            </w:r>
          </w:p>
        </w:tc>
      </w:tr>
      <w:tr w:rsidR="00971550" w:rsidRPr="00971550" w14:paraId="7C7F9E9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EC5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E7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48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C6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06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A0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MA8XlbdDF-00</w:t>
            </w:r>
          </w:p>
        </w:tc>
      </w:tr>
      <w:tr w:rsidR="00971550" w:rsidRPr="00971550" w14:paraId="6944A4E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7E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6DF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AA0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9E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94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0C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MA8XlbdDB-00</w:t>
            </w:r>
          </w:p>
        </w:tc>
      </w:tr>
      <w:tr w:rsidR="00971550" w:rsidRPr="00971550" w14:paraId="5FF92A0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47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03E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16:03:21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9D5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DA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217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28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MA8Xlbx8s-00</w:t>
            </w:r>
          </w:p>
        </w:tc>
      </w:tr>
      <w:tr w:rsidR="00971550" w:rsidRPr="00971550" w14:paraId="6135AFC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EC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37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16:03:21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06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A6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F8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57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MA8Xlbx8n-00</w:t>
            </w:r>
          </w:p>
        </w:tc>
      </w:tr>
      <w:tr w:rsidR="00971550" w:rsidRPr="00971550" w14:paraId="227D4DE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3C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90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16:03:21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CF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A1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4A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88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MA8Xlbx8j-00</w:t>
            </w:r>
          </w:p>
        </w:tc>
      </w:tr>
      <w:tr w:rsidR="00971550" w:rsidRPr="00971550" w14:paraId="214846A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95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3A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16:03:21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620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07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51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EC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MA8Xlbx8R-00</w:t>
            </w:r>
          </w:p>
        </w:tc>
      </w:tr>
      <w:tr w:rsidR="00971550" w:rsidRPr="00971550" w14:paraId="6B8D31D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65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7A8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16:05:22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38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D32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03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46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MA8XlcSkS-00</w:t>
            </w:r>
          </w:p>
        </w:tc>
      </w:tr>
      <w:tr w:rsidR="00971550" w:rsidRPr="00971550" w14:paraId="777F57A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01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65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28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FD7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06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A2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MA8XldDuX-00</w:t>
            </w:r>
          </w:p>
        </w:tc>
      </w:tr>
      <w:tr w:rsidR="00971550" w:rsidRPr="00971550" w14:paraId="051D09F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D3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04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9D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C6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A1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CE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MA8XldDuT-00</w:t>
            </w:r>
          </w:p>
        </w:tc>
      </w:tr>
      <w:tr w:rsidR="00971550" w:rsidRPr="00971550" w14:paraId="464B2E5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2D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405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06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4A4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3F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99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MA8XldDuR-00</w:t>
            </w:r>
          </w:p>
        </w:tc>
      </w:tr>
      <w:tr w:rsidR="00971550" w:rsidRPr="00971550" w14:paraId="4A83DDC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C7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52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626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CC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19B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78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MA8XldEAe-00</w:t>
            </w:r>
          </w:p>
        </w:tc>
      </w:tr>
      <w:tr w:rsidR="00971550" w:rsidRPr="00971550" w14:paraId="03A4AC5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E7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DCB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9E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6B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A5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BB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MA8XldEAb-00</w:t>
            </w:r>
          </w:p>
        </w:tc>
      </w:tr>
      <w:tr w:rsidR="00971550" w:rsidRPr="00971550" w14:paraId="6A88096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5F1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30D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FA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1CA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8F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C6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MA8XldEAY-00</w:t>
            </w:r>
          </w:p>
        </w:tc>
      </w:tr>
      <w:tr w:rsidR="00971550" w:rsidRPr="00971550" w14:paraId="6862C13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ED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A1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4F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3FC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9A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42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MA8XlduO8-00</w:t>
            </w:r>
          </w:p>
        </w:tc>
      </w:tr>
      <w:tr w:rsidR="00971550" w:rsidRPr="00971550" w14:paraId="126064C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A1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71A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50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7A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E0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474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MA8XlduNR-00</w:t>
            </w:r>
          </w:p>
        </w:tc>
      </w:tr>
      <w:tr w:rsidR="00971550" w:rsidRPr="00971550" w14:paraId="0F5ADC1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0F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94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6C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6B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472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3D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MA8XlduNN-00</w:t>
            </w:r>
          </w:p>
        </w:tc>
      </w:tr>
      <w:tr w:rsidR="00971550" w:rsidRPr="00971550" w14:paraId="43A5622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12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08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02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AF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2F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AEB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MA8XlduNK-00</w:t>
            </w:r>
          </w:p>
        </w:tc>
      </w:tr>
      <w:tr w:rsidR="00971550" w:rsidRPr="00971550" w14:paraId="2EC1E19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3A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11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6A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A4C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85B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6BC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MA8XlduNG-00</w:t>
            </w:r>
          </w:p>
        </w:tc>
      </w:tr>
      <w:tr w:rsidR="00971550" w:rsidRPr="00971550" w14:paraId="5CD1E43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93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1A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77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BB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38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C1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MA8XlduNC-00</w:t>
            </w:r>
          </w:p>
        </w:tc>
      </w:tr>
      <w:tr w:rsidR="00971550" w:rsidRPr="00971550" w14:paraId="081FE14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32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68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E4C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720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DC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19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MA8XlduN9-00</w:t>
            </w:r>
          </w:p>
        </w:tc>
      </w:tr>
      <w:tr w:rsidR="00971550" w:rsidRPr="00971550" w14:paraId="3E327B7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C33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5EC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3EC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12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04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A79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MA8XlduN6-00</w:t>
            </w:r>
          </w:p>
        </w:tc>
      </w:tr>
      <w:tr w:rsidR="00971550" w:rsidRPr="00971550" w14:paraId="6CA581B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15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C8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3B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4C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C7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F7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MA8Xldukc-00</w:t>
            </w:r>
          </w:p>
        </w:tc>
      </w:tr>
      <w:tr w:rsidR="00971550" w:rsidRPr="00971550" w14:paraId="3C15821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34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B4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A8C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15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A07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59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MA8XldukY-00</w:t>
            </w:r>
          </w:p>
        </w:tc>
      </w:tr>
      <w:tr w:rsidR="00971550" w:rsidRPr="00971550" w14:paraId="157718D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B7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62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16:11:08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31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3A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09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93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MA8XldukV-00</w:t>
            </w:r>
          </w:p>
        </w:tc>
      </w:tr>
      <w:tr w:rsidR="00971550" w:rsidRPr="00971550" w14:paraId="0005189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49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D7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0A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32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1A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75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MA8Xlf377-00</w:t>
            </w:r>
          </w:p>
        </w:tc>
      </w:tr>
      <w:tr w:rsidR="00971550" w:rsidRPr="00971550" w14:paraId="47A2BAA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ACD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158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0C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BB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21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92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MA8Xlf374-00</w:t>
            </w:r>
          </w:p>
        </w:tc>
      </w:tr>
      <w:tr w:rsidR="00971550" w:rsidRPr="00971550" w14:paraId="205041D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A6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DD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AB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D4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442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4A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MA8Xlf370-00</w:t>
            </w:r>
          </w:p>
        </w:tc>
      </w:tr>
      <w:tr w:rsidR="00971550" w:rsidRPr="00971550" w14:paraId="7562150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1E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84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91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90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8D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50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MA8Xlf36w-00</w:t>
            </w:r>
          </w:p>
        </w:tc>
      </w:tr>
      <w:tr w:rsidR="00971550" w:rsidRPr="00971550" w14:paraId="6AD16C9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EF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B3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06D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58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8E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9C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MA8Xlf36s-00</w:t>
            </w:r>
          </w:p>
        </w:tc>
      </w:tr>
      <w:tr w:rsidR="00971550" w:rsidRPr="00971550" w14:paraId="59E0998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C6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07F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78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E5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D0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00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MA8Xlf36o-00</w:t>
            </w:r>
          </w:p>
        </w:tc>
      </w:tr>
      <w:tr w:rsidR="00971550" w:rsidRPr="00971550" w14:paraId="5F6F8D2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89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D2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8E6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DB4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5F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57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MA8Xlf36l-00</w:t>
            </w:r>
          </w:p>
        </w:tc>
      </w:tr>
      <w:tr w:rsidR="00971550" w:rsidRPr="00971550" w14:paraId="7226159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8B0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431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AD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0E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49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32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MA8XlfZ2d-00</w:t>
            </w:r>
          </w:p>
        </w:tc>
      </w:tr>
      <w:tr w:rsidR="00971550" w:rsidRPr="00971550" w14:paraId="13FFF33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C8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5DB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F7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9D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F96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7C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MA8XlfZ2Z-00</w:t>
            </w:r>
          </w:p>
        </w:tc>
      </w:tr>
      <w:tr w:rsidR="00971550" w:rsidRPr="00971550" w14:paraId="7A0ACF6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2A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AF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5E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3DD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07E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9FA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MA8XlfZ2W-00</w:t>
            </w:r>
          </w:p>
        </w:tc>
      </w:tr>
      <w:tr w:rsidR="00971550" w:rsidRPr="00971550" w14:paraId="7F05944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F81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4B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93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18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B35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2E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MA8XlfZ2S-00</w:t>
            </w:r>
          </w:p>
        </w:tc>
      </w:tr>
      <w:tr w:rsidR="00971550" w:rsidRPr="00971550" w14:paraId="2F25C5C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4D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C6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41F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B9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58D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97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MA8XlfZ2P-00</w:t>
            </w:r>
          </w:p>
        </w:tc>
      </w:tr>
      <w:tr w:rsidR="00971550" w:rsidRPr="00971550" w14:paraId="6EE88BE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08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8D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58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9F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85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5B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MA8XlfZH4-00</w:t>
            </w:r>
          </w:p>
        </w:tc>
      </w:tr>
      <w:tr w:rsidR="00971550" w:rsidRPr="00971550" w14:paraId="2855098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58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45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814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47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E4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ECE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MA8XlfZH1-00</w:t>
            </w:r>
          </w:p>
        </w:tc>
      </w:tr>
      <w:tr w:rsidR="00971550" w:rsidRPr="00971550" w14:paraId="085D51B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34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1FD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1C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21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F06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5F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MA8XlgTWE-00</w:t>
            </w:r>
          </w:p>
        </w:tc>
      </w:tr>
      <w:tr w:rsidR="00971550" w:rsidRPr="00971550" w14:paraId="0543DB0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BB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4E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94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2D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8DC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41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MA8XlhbcQ-00</w:t>
            </w:r>
          </w:p>
        </w:tc>
      </w:tr>
      <w:tr w:rsidR="00971550" w:rsidRPr="00971550" w14:paraId="0464F2B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395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D01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B8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58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87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09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MA8Xlhdnn-00</w:t>
            </w:r>
          </w:p>
        </w:tc>
      </w:tr>
      <w:tr w:rsidR="00971550" w:rsidRPr="00971550" w14:paraId="0691E02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6E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A0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84B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A51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55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4F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MA8Xlhdnl-00</w:t>
            </w:r>
          </w:p>
        </w:tc>
      </w:tr>
      <w:tr w:rsidR="00971550" w:rsidRPr="00971550" w14:paraId="0F087E3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BE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989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F65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3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C7E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B0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MA8XlhgUq-00</w:t>
            </w:r>
          </w:p>
        </w:tc>
      </w:tr>
      <w:tr w:rsidR="00971550" w:rsidRPr="00971550" w14:paraId="00855E1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1C4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E71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B9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E9D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86E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80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MA8XlhgUF-00</w:t>
            </w:r>
          </w:p>
        </w:tc>
      </w:tr>
      <w:tr w:rsidR="00971550" w:rsidRPr="00971550" w14:paraId="2B5E6A7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C3A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97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9B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F2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5FA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A9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MA8XlhgUD-00</w:t>
            </w:r>
          </w:p>
        </w:tc>
      </w:tr>
      <w:tr w:rsidR="00971550" w:rsidRPr="00971550" w14:paraId="5697573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0F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EB8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D1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F5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310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9BB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MA8XliJsd-00</w:t>
            </w:r>
          </w:p>
        </w:tc>
      </w:tr>
      <w:tr w:rsidR="00971550" w:rsidRPr="00971550" w14:paraId="782029E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6DC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D14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02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73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CBD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AC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MA8XliJsa-00</w:t>
            </w:r>
          </w:p>
        </w:tc>
      </w:tr>
      <w:tr w:rsidR="00971550" w:rsidRPr="00971550" w14:paraId="138A1DF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B3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33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25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DC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25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0CD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MA8XljmAc-00</w:t>
            </w:r>
          </w:p>
        </w:tc>
      </w:tr>
      <w:tr w:rsidR="00971550" w:rsidRPr="00971550" w14:paraId="56F994A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DE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2B0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5DA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9D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61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8F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MA8Xlk7Fo-00</w:t>
            </w:r>
          </w:p>
        </w:tc>
      </w:tr>
      <w:tr w:rsidR="00971550" w:rsidRPr="00971550" w14:paraId="06907A2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AC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EC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CC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F39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C9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6DC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MA8Xlk7F6-00</w:t>
            </w:r>
          </w:p>
        </w:tc>
      </w:tr>
      <w:tr w:rsidR="00971550" w:rsidRPr="00971550" w14:paraId="6E4F768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F9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64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6FF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62D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EBF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06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MA8Xlk7F2-00</w:t>
            </w:r>
          </w:p>
        </w:tc>
      </w:tr>
      <w:tr w:rsidR="00971550" w:rsidRPr="00971550" w14:paraId="7D6428A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34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828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CD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2A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DD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6DB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MA8Xlk7Ez-00</w:t>
            </w:r>
          </w:p>
        </w:tc>
      </w:tr>
      <w:tr w:rsidR="00971550" w:rsidRPr="00971550" w14:paraId="12267C7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40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210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125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475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88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7F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MA8Xlk7Ev-00</w:t>
            </w:r>
          </w:p>
        </w:tc>
      </w:tr>
      <w:tr w:rsidR="00971550" w:rsidRPr="00971550" w14:paraId="4FDF729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FBC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03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198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A22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253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2B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MA8Xlk7Es-00</w:t>
            </w:r>
          </w:p>
        </w:tc>
      </w:tr>
      <w:tr w:rsidR="00971550" w:rsidRPr="00971550" w14:paraId="36F25F5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712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FFD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17A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2F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0A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6F5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MA8Xlk7Eo-00</w:t>
            </w:r>
          </w:p>
        </w:tc>
      </w:tr>
      <w:tr w:rsidR="00971550" w:rsidRPr="00971550" w14:paraId="7235D43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44C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291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09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1B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67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203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MA8Xlk7El-00</w:t>
            </w:r>
          </w:p>
        </w:tc>
      </w:tr>
      <w:tr w:rsidR="00971550" w:rsidRPr="00971550" w14:paraId="20AC2DD8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5A0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13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E4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37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13A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ABD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MA8Xlkohp-00</w:t>
            </w:r>
          </w:p>
        </w:tc>
      </w:tr>
      <w:tr w:rsidR="00971550" w:rsidRPr="00971550" w14:paraId="4B820F2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84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4AF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16:38:33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E3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784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3A9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D9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MA8Xlkoh0-00</w:t>
            </w:r>
          </w:p>
        </w:tc>
      </w:tr>
      <w:tr w:rsidR="00971550" w:rsidRPr="00971550" w14:paraId="5C5BDB2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AB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E6D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16:38:35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CCD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D1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F4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99A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MA8Xlkp2R-00</w:t>
            </w:r>
          </w:p>
        </w:tc>
      </w:tr>
      <w:tr w:rsidR="00971550" w:rsidRPr="00971550" w14:paraId="050681D7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586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93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16:38:35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1F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CF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8A5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908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MA8Xlkp2N-00</w:t>
            </w:r>
          </w:p>
        </w:tc>
      </w:tr>
      <w:tr w:rsidR="00971550" w:rsidRPr="00971550" w14:paraId="22610C8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B7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AA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16:38:35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372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018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3F6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0DB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MA8Xlkp2J-00</w:t>
            </w:r>
          </w:p>
        </w:tc>
      </w:tr>
      <w:tr w:rsidR="00971550" w:rsidRPr="00971550" w14:paraId="74C736A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A7C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3A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16:38:35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D5C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2E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49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605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MA8Xlkp2F-00</w:t>
            </w:r>
          </w:p>
        </w:tc>
      </w:tr>
      <w:tr w:rsidR="00971550" w:rsidRPr="00971550" w14:paraId="77364A8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B7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372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16:38:35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3E7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5C6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BB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46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MA8Xlkp2B-00</w:t>
            </w:r>
          </w:p>
        </w:tc>
      </w:tr>
      <w:tr w:rsidR="00971550" w:rsidRPr="00971550" w14:paraId="614CC1B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E14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795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16:38:35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F8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E20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0F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27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MA8Xlkp28-00</w:t>
            </w:r>
          </w:p>
        </w:tc>
      </w:tr>
      <w:tr w:rsidR="00971550" w:rsidRPr="00971550" w14:paraId="26280C9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167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FD3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16:44:56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12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510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E5E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053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MA8XlmQE3-00</w:t>
            </w:r>
          </w:p>
        </w:tc>
      </w:tr>
      <w:tr w:rsidR="00971550" w:rsidRPr="00971550" w14:paraId="3344491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B4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B19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16:44:56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486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2B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61C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6E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MA8XlmQE0-00</w:t>
            </w:r>
          </w:p>
        </w:tc>
      </w:tr>
      <w:tr w:rsidR="00971550" w:rsidRPr="00971550" w14:paraId="4A4F172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4DE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65A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16:47:30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013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B2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1C8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3C9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MA8Xln4Ls-00</w:t>
            </w:r>
          </w:p>
        </w:tc>
      </w:tr>
      <w:tr w:rsidR="00971550" w:rsidRPr="00971550" w14:paraId="2986181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C48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347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412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189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358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BD5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MA8Xln6GU-00</w:t>
            </w:r>
          </w:p>
        </w:tc>
      </w:tr>
      <w:tr w:rsidR="00971550" w:rsidRPr="00971550" w14:paraId="683BBB0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ABE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9C2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7E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51B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D0D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AF9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MA8XlnRW4-00</w:t>
            </w:r>
          </w:p>
        </w:tc>
      </w:tr>
      <w:tr w:rsidR="00971550" w:rsidRPr="00971550" w14:paraId="618D2CD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A5F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7A3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006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2B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14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14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MA8XlnRW0-00</w:t>
            </w:r>
          </w:p>
        </w:tc>
      </w:tr>
      <w:tr w:rsidR="00971550" w:rsidRPr="00971550" w14:paraId="135763C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76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B43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61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A7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8DA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2E8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MA8XlnRVv-00</w:t>
            </w:r>
          </w:p>
        </w:tc>
      </w:tr>
      <w:tr w:rsidR="00971550" w:rsidRPr="00971550" w14:paraId="367E19C1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C3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88C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AB0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43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20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A3C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MA8XlnRyl-00</w:t>
            </w:r>
          </w:p>
        </w:tc>
      </w:tr>
      <w:tr w:rsidR="00971550" w:rsidRPr="00971550" w14:paraId="6DFEBA4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E2B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86D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16:50:51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9F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B77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BA4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07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MA8Xlnubo-00</w:t>
            </w:r>
          </w:p>
        </w:tc>
      </w:tr>
      <w:tr w:rsidR="00971550" w:rsidRPr="00971550" w14:paraId="76CCB9CF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6F2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86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16:50:51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8F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60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83D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4E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MA8Xlnubl-00</w:t>
            </w:r>
          </w:p>
        </w:tc>
      </w:tr>
      <w:tr w:rsidR="00971550" w:rsidRPr="00971550" w14:paraId="1A181BC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30F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237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16:50:52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346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C7F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BD7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938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MA8Xlnurb-00</w:t>
            </w:r>
          </w:p>
        </w:tc>
      </w:tr>
      <w:tr w:rsidR="00971550" w:rsidRPr="00971550" w14:paraId="7F9D709A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64B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F99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16:50:52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42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01C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4C4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BB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MA8XlnurY-00</w:t>
            </w:r>
          </w:p>
        </w:tc>
      </w:tr>
      <w:tr w:rsidR="00971550" w:rsidRPr="00971550" w14:paraId="4E460E23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AEF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3C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16:53:53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8DA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16F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A66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5D8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MA8XlofwW-00</w:t>
            </w:r>
          </w:p>
        </w:tc>
      </w:tr>
      <w:tr w:rsidR="00971550" w:rsidRPr="00971550" w14:paraId="5233F8C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25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FEE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16:53:53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E3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0BB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10D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06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MA8XlofwS-00</w:t>
            </w:r>
          </w:p>
        </w:tc>
      </w:tr>
      <w:tr w:rsidR="00971550" w:rsidRPr="00971550" w14:paraId="3DD52AD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584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FE5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16:55:39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67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012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55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126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MA8Xlp7TC-00</w:t>
            </w:r>
          </w:p>
        </w:tc>
      </w:tr>
      <w:tr w:rsidR="00971550" w:rsidRPr="00971550" w14:paraId="7A0564A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7F6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4B7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A41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201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7B6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EE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MA8Xlpkys-00</w:t>
            </w:r>
          </w:p>
        </w:tc>
      </w:tr>
      <w:tr w:rsidR="00971550" w:rsidRPr="00971550" w14:paraId="152F849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676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1F4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16:59:23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E0F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7A9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B27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61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MA8Xlq3qD-00</w:t>
            </w:r>
          </w:p>
        </w:tc>
      </w:tr>
      <w:tr w:rsidR="00971550" w:rsidRPr="00971550" w14:paraId="3F64D1A4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FF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54E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F96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F7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9F9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001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MA8XlqgxR-00</w:t>
            </w:r>
          </w:p>
        </w:tc>
      </w:tr>
      <w:tr w:rsidR="00971550" w:rsidRPr="00971550" w14:paraId="4FBBE38E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658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F96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17:01:54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C1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F5B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AF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EC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MA8XlqgxO-00</w:t>
            </w:r>
          </w:p>
        </w:tc>
      </w:tr>
      <w:tr w:rsidR="00971550" w:rsidRPr="00971550" w14:paraId="7F330CD9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95C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C3C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395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468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92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486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MA8Xlr3Rc-00</w:t>
            </w:r>
          </w:p>
        </w:tc>
      </w:tr>
      <w:tr w:rsidR="00971550" w:rsidRPr="00971550" w14:paraId="3989B3EC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F0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CE2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7BF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BB3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380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02F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MA8Xlr3RX-00</w:t>
            </w:r>
          </w:p>
        </w:tc>
      </w:tr>
      <w:tr w:rsidR="00971550" w:rsidRPr="00971550" w14:paraId="1D4B1D9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42E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179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32F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783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55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FFA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MA8Xlr3RT-00</w:t>
            </w:r>
          </w:p>
        </w:tc>
      </w:tr>
      <w:tr w:rsidR="00971550" w:rsidRPr="00971550" w14:paraId="239B9F2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DA1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170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E7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F8B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5B5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006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MA8Xlr3RR-00</w:t>
            </w:r>
          </w:p>
        </w:tc>
      </w:tr>
      <w:tr w:rsidR="00971550" w:rsidRPr="00971550" w14:paraId="6874A7B2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6671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D26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424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C87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C1E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00B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MA8Xlr3RM-00</w:t>
            </w:r>
          </w:p>
        </w:tc>
      </w:tr>
      <w:tr w:rsidR="00971550" w:rsidRPr="00971550" w14:paraId="24CDA21B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3B64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627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17:10:26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41B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55E2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ACB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052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MA8XlsqFy-00</w:t>
            </w:r>
          </w:p>
        </w:tc>
      </w:tr>
      <w:tr w:rsidR="00971550" w:rsidRPr="00971550" w14:paraId="6ADB5BD6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9FB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8C13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17:11:51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5ECA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337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378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2FB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MA8XltCO9-00</w:t>
            </w:r>
          </w:p>
        </w:tc>
      </w:tr>
      <w:tr w:rsidR="00971550" w:rsidRPr="00971550" w14:paraId="28019655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05F8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E43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17:12:29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0C3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71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6FA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FE09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MA8XltMJQ-00</w:t>
            </w:r>
          </w:p>
        </w:tc>
      </w:tr>
      <w:tr w:rsidR="00971550" w:rsidRPr="00971550" w14:paraId="7564F0DD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067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8117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17:12:29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121D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DCAB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68C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9B20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MA8XltMJ9-00</w:t>
            </w:r>
          </w:p>
        </w:tc>
      </w:tr>
      <w:tr w:rsidR="00971550" w:rsidRPr="00971550" w14:paraId="594B7790" w14:textId="77777777" w:rsidTr="0097155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511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7EB5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17:13:53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AFEE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36EC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C026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1F0F" w14:textId="77777777" w:rsidR="00971550" w:rsidRPr="00971550" w:rsidRDefault="00971550" w:rsidP="0097155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97155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MA8Xlti0c-00</w:t>
            </w: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E7021" w14:textId="77777777" w:rsidR="007416E5" w:rsidRDefault="007416E5" w:rsidP="00F2487C">
      <w:r>
        <w:separator/>
      </w:r>
    </w:p>
  </w:endnote>
  <w:endnote w:type="continuationSeparator" w:id="0">
    <w:p w14:paraId="4FCE2BB5" w14:textId="77777777" w:rsidR="007416E5" w:rsidRDefault="007416E5" w:rsidP="00F2487C">
      <w:r>
        <w:continuationSeparator/>
      </w:r>
    </w:p>
  </w:endnote>
  <w:endnote w:type="continuationNotice" w:id="1">
    <w:p w14:paraId="5E852B20" w14:textId="77777777" w:rsidR="006D1135" w:rsidRDefault="006D11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E6E7E" w14:textId="77777777" w:rsidR="007416E5" w:rsidRDefault="007416E5" w:rsidP="00F2487C">
      <w:r>
        <w:separator/>
      </w:r>
    </w:p>
  </w:footnote>
  <w:footnote w:type="continuationSeparator" w:id="0">
    <w:p w14:paraId="153371CF" w14:textId="77777777" w:rsidR="007416E5" w:rsidRDefault="007416E5" w:rsidP="00F2487C">
      <w:r>
        <w:continuationSeparator/>
      </w:r>
    </w:p>
  </w:footnote>
  <w:footnote w:type="continuationNotice" w:id="1">
    <w:p w14:paraId="69B88685" w14:textId="77777777" w:rsidR="006D1135" w:rsidRDefault="006D11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67FDF"/>
    <w:rsid w:val="00072747"/>
    <w:rsid w:val="00075FA7"/>
    <w:rsid w:val="0007685A"/>
    <w:rsid w:val="000A633D"/>
    <w:rsid w:val="000B497C"/>
    <w:rsid w:val="000C4DDD"/>
    <w:rsid w:val="000C6534"/>
    <w:rsid w:val="000D698E"/>
    <w:rsid w:val="000F1286"/>
    <w:rsid w:val="000F5A9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0176B"/>
    <w:rsid w:val="00214CC5"/>
    <w:rsid w:val="00222F40"/>
    <w:rsid w:val="00232623"/>
    <w:rsid w:val="002504F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122F7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4C6E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35A9C"/>
    <w:rsid w:val="00563E72"/>
    <w:rsid w:val="00565090"/>
    <w:rsid w:val="00566498"/>
    <w:rsid w:val="005667E1"/>
    <w:rsid w:val="005669B5"/>
    <w:rsid w:val="00576E54"/>
    <w:rsid w:val="005863F0"/>
    <w:rsid w:val="0059780E"/>
    <w:rsid w:val="005A2A30"/>
    <w:rsid w:val="005C6A5F"/>
    <w:rsid w:val="005D254A"/>
    <w:rsid w:val="005F5D09"/>
    <w:rsid w:val="00600F98"/>
    <w:rsid w:val="006101E4"/>
    <w:rsid w:val="00623C13"/>
    <w:rsid w:val="006416A0"/>
    <w:rsid w:val="006467D6"/>
    <w:rsid w:val="0065756F"/>
    <w:rsid w:val="00664011"/>
    <w:rsid w:val="00673B0A"/>
    <w:rsid w:val="006A17F0"/>
    <w:rsid w:val="006A72C7"/>
    <w:rsid w:val="006A742D"/>
    <w:rsid w:val="006B3991"/>
    <w:rsid w:val="006B7667"/>
    <w:rsid w:val="006D1135"/>
    <w:rsid w:val="006D484E"/>
    <w:rsid w:val="006E6270"/>
    <w:rsid w:val="006F471D"/>
    <w:rsid w:val="00714D92"/>
    <w:rsid w:val="007311C1"/>
    <w:rsid w:val="00731630"/>
    <w:rsid w:val="00735299"/>
    <w:rsid w:val="007378D9"/>
    <w:rsid w:val="007416E5"/>
    <w:rsid w:val="00747074"/>
    <w:rsid w:val="00751E21"/>
    <w:rsid w:val="00770307"/>
    <w:rsid w:val="00780B06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1191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1550"/>
    <w:rsid w:val="00976839"/>
    <w:rsid w:val="00982C17"/>
    <w:rsid w:val="00991F73"/>
    <w:rsid w:val="009A4370"/>
    <w:rsid w:val="009A4475"/>
    <w:rsid w:val="009B04FB"/>
    <w:rsid w:val="009E24BD"/>
    <w:rsid w:val="009F02EE"/>
    <w:rsid w:val="00A00506"/>
    <w:rsid w:val="00A01D06"/>
    <w:rsid w:val="00A029F4"/>
    <w:rsid w:val="00A1126C"/>
    <w:rsid w:val="00A232CE"/>
    <w:rsid w:val="00A241E1"/>
    <w:rsid w:val="00A31266"/>
    <w:rsid w:val="00A33739"/>
    <w:rsid w:val="00A41237"/>
    <w:rsid w:val="00A50F83"/>
    <w:rsid w:val="00A52BB6"/>
    <w:rsid w:val="00A53739"/>
    <w:rsid w:val="00A537B0"/>
    <w:rsid w:val="00A60F1E"/>
    <w:rsid w:val="00A6132C"/>
    <w:rsid w:val="00A93B94"/>
    <w:rsid w:val="00AA6186"/>
    <w:rsid w:val="00AB4087"/>
    <w:rsid w:val="00AB65B7"/>
    <w:rsid w:val="00AC35B7"/>
    <w:rsid w:val="00AE263E"/>
    <w:rsid w:val="00AF7B4F"/>
    <w:rsid w:val="00B43DFC"/>
    <w:rsid w:val="00B44C54"/>
    <w:rsid w:val="00B47CD7"/>
    <w:rsid w:val="00B528EA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BC4C9E"/>
    <w:rsid w:val="00C01BDA"/>
    <w:rsid w:val="00C14073"/>
    <w:rsid w:val="00C21175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65EE"/>
    <w:rsid w:val="00CD5C90"/>
    <w:rsid w:val="00CE1A98"/>
    <w:rsid w:val="00CE1E62"/>
    <w:rsid w:val="00D06B53"/>
    <w:rsid w:val="00D2047F"/>
    <w:rsid w:val="00D20F05"/>
    <w:rsid w:val="00D3059F"/>
    <w:rsid w:val="00D306F6"/>
    <w:rsid w:val="00D364B9"/>
    <w:rsid w:val="00D6137F"/>
    <w:rsid w:val="00D64462"/>
    <w:rsid w:val="00D647F7"/>
    <w:rsid w:val="00D761C4"/>
    <w:rsid w:val="00D8133B"/>
    <w:rsid w:val="00D91523"/>
    <w:rsid w:val="00D91F67"/>
    <w:rsid w:val="00D9554E"/>
    <w:rsid w:val="00DB1A0A"/>
    <w:rsid w:val="00DB4F95"/>
    <w:rsid w:val="00DB7157"/>
    <w:rsid w:val="00DC2FB3"/>
    <w:rsid w:val="00DC4C99"/>
    <w:rsid w:val="00DE2A8E"/>
    <w:rsid w:val="00DE4A7D"/>
    <w:rsid w:val="00E20A56"/>
    <w:rsid w:val="00E22230"/>
    <w:rsid w:val="00E32465"/>
    <w:rsid w:val="00E327D6"/>
    <w:rsid w:val="00E47EB5"/>
    <w:rsid w:val="00E54638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1722C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65">
    <w:name w:val="xl65"/>
    <w:basedOn w:val="Normal"/>
    <w:rsid w:val="00971550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en-GB"/>
    </w:rPr>
  </w:style>
  <w:style w:type="paragraph" w:customStyle="1" w:styleId="xl66">
    <w:name w:val="xl66"/>
    <w:basedOn w:val="Normal"/>
    <w:rsid w:val="00971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971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8">
    <w:name w:val="xl68"/>
    <w:basedOn w:val="Normal"/>
    <w:rsid w:val="00971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971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971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1">
    <w:name w:val="xl71"/>
    <w:basedOn w:val="Normal"/>
    <w:rsid w:val="009715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971550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MAR17MELD-955777008-81432</_dlc_DocId>
    <_dlc_DocIdUrl xmlns="5fe4e853-3417-48a7-a9b2-767e16cca7ad">
      <Url>https://afmap.sharepoint.com/sites/afmdms_mar17meldingen/_layouts/15/DocIdRedir.aspx?ID=MAR17MELD-955777008-81432</Url>
      <Description>MAR17MELD-955777008-81432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C2505-09931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2025.05.19.docx</AFM_dms_origineleBestandsnaam>
    <AFM_dms_Grondslag xmlns="bedada9c-9ff6-4a90-bed1-7f262f8682ad" xsi:nil="true"/>
    <AFM_dms_Melder xmlns="bedada9c-9ff6-4a90-bed1-7f262f8682ad" xsi:nil="true"/>
  </documentManagement>
</p:properti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296878-25ED-4307-8F3D-D96661900969}"/>
</file>

<file path=customXml/itemProps3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6C0F6665-37CD-4997-8552-CA917F6C18DF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10</TotalTime>
  <Pages>14</Pages>
  <Words>3862</Words>
  <Characters>26697</Characters>
  <Application>Microsoft Office Word</Application>
  <DocSecurity>0</DocSecurity>
  <Lines>222</Lines>
  <Paragraphs>60</Paragraphs>
  <ScaleCrop>false</ScaleCrop>
  <Company>Freshfields Bruckhaus Deringer</Company>
  <LinksUpToDate>false</LinksUpToDate>
  <CharactersWithSpaces>30499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25</cp:revision>
  <cp:lastPrinted>2016-11-21T15:24:00Z</cp:lastPrinted>
  <dcterms:created xsi:type="dcterms:W3CDTF">2022-11-02T16:23:00Z</dcterms:created>
  <dcterms:modified xsi:type="dcterms:W3CDTF">2025-05-19T15:55:00Z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3c6aa39a-2758-4bc5-b0af-41ce6122f22e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