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2C08C08F" w:rsidR="00D647F7" w:rsidRPr="00A50F83" w:rsidRDefault="00B36CB7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31 July</w:t>
      </w:r>
      <w:r w:rsidR="00F31B90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</w:t>
      </w:r>
      <w:r w:rsidR="00EB4D8E">
        <w:rPr>
          <w:sz w:val="22"/>
          <w:szCs w:val="22"/>
          <w:lang w:val="en"/>
        </w:rPr>
        <w:t>5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16170333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A75FD6" w:rsidRPr="00A75FD6">
        <w:rPr>
          <w:sz w:val="22"/>
          <w:szCs w:val="22"/>
          <w:lang w:val="en"/>
        </w:rPr>
        <w:t>108,500</w:t>
      </w:r>
      <w:r w:rsidR="00A75FD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877A43" w:rsidRPr="00877A43">
        <w:rPr>
          <w:sz w:val="22"/>
          <w:szCs w:val="22"/>
          <w:lang w:val="en"/>
        </w:rPr>
        <w:t>47,634,095</w:t>
      </w:r>
      <w:r w:rsidR="00877A4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877A43" w:rsidRPr="00877A43">
        <w:rPr>
          <w:sz w:val="22"/>
          <w:szCs w:val="22"/>
          <w:lang w:val="en"/>
        </w:rPr>
        <w:t>1,834,663,912</w:t>
      </w:r>
      <w:r w:rsidR="00877A4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Pr="00B9725F">
        <w:rPr>
          <w:sz w:val="22"/>
          <w:szCs w:val="22"/>
          <w:lang w:val="en"/>
        </w:rPr>
        <w:t xml:space="preserve">Since </w:t>
      </w:r>
      <w:r w:rsidR="001C1771" w:rsidRPr="00B9725F">
        <w:rPr>
          <w:sz w:val="22"/>
          <w:szCs w:val="22"/>
          <w:lang w:val="en"/>
        </w:rPr>
        <w:t>2</w:t>
      </w:r>
      <w:r w:rsidRPr="00B9725F">
        <w:rPr>
          <w:sz w:val="22"/>
          <w:szCs w:val="22"/>
          <w:lang w:val="en"/>
        </w:rPr>
        <w:t xml:space="preserve"> January 20</w:t>
      </w:r>
      <w:r w:rsidR="00406855" w:rsidRPr="00B9725F">
        <w:rPr>
          <w:sz w:val="22"/>
          <w:szCs w:val="22"/>
          <w:lang w:val="en"/>
        </w:rPr>
        <w:t>2</w:t>
      </w:r>
      <w:r w:rsidR="00B9725F" w:rsidRPr="00B9725F">
        <w:rPr>
          <w:sz w:val="22"/>
          <w:szCs w:val="22"/>
          <w:lang w:val="en"/>
        </w:rPr>
        <w:t>5</w:t>
      </w:r>
      <w:r w:rsidRPr="00B9725F">
        <w:rPr>
          <w:sz w:val="22"/>
          <w:szCs w:val="22"/>
          <w:lang w:val="en"/>
        </w:rPr>
        <w:t xml:space="preserve"> RELX PL</w:t>
      </w:r>
      <w:r w:rsidRPr="00EB4D8E">
        <w:rPr>
          <w:sz w:val="22"/>
          <w:szCs w:val="22"/>
          <w:lang w:val="en"/>
        </w:rPr>
        <w:t>C</w:t>
      </w:r>
      <w:r w:rsidRPr="00A50F83">
        <w:rPr>
          <w:sz w:val="22"/>
          <w:szCs w:val="22"/>
          <w:lang w:val="en"/>
        </w:rPr>
        <w:t xml:space="preserve"> has purchased </w:t>
      </w:r>
      <w:r w:rsidR="00877A43" w:rsidRPr="00877A43">
        <w:rPr>
          <w:sz w:val="22"/>
          <w:szCs w:val="22"/>
          <w:lang w:val="en"/>
        </w:rPr>
        <w:t>28,026,425</w:t>
      </w:r>
      <w:r w:rsidR="00877A43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B260550" w:rsidR="003E0113" w:rsidRPr="00141857" w:rsidRDefault="00B36CB7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31 July 2025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1BCCF57" w:rsidR="003E0113" w:rsidRPr="00141857" w:rsidRDefault="00A75FD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A75FD6">
              <w:rPr>
                <w:rFonts w:ascii="Arial" w:hAnsi="Arial" w:cs="Arial"/>
                <w:sz w:val="22"/>
                <w:szCs w:val="22"/>
                <w:lang w:val="en"/>
              </w:rPr>
              <w:t>108,500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6DA955A7" w:rsidR="003258FF" w:rsidRPr="00141857" w:rsidRDefault="00A75FD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75FD6">
              <w:rPr>
                <w:rFonts w:ascii="Arial" w:hAnsi="Arial" w:cs="Arial"/>
                <w:sz w:val="22"/>
                <w:szCs w:val="22"/>
                <w:lang w:val="en"/>
              </w:rPr>
              <w:t>3975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613A25EA" w:rsidR="003258FF" w:rsidRPr="00141857" w:rsidRDefault="00A75FD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75FD6">
              <w:rPr>
                <w:rFonts w:ascii="Arial" w:hAnsi="Arial" w:cs="Arial"/>
                <w:sz w:val="22"/>
                <w:szCs w:val="22"/>
                <w:lang w:val="en"/>
              </w:rPr>
              <w:t>3917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5EDAC37A" w:rsidR="003E0113" w:rsidRPr="00141857" w:rsidRDefault="00E34C5D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34C5D">
              <w:rPr>
                <w:rFonts w:ascii="Arial" w:hAnsi="Arial" w:cs="Arial"/>
                <w:sz w:val="22"/>
                <w:szCs w:val="22"/>
                <w:lang w:val="en"/>
              </w:rPr>
              <w:t>3944.4839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2400"/>
        <w:gridCol w:w="798"/>
        <w:gridCol w:w="992"/>
        <w:gridCol w:w="1060"/>
        <w:gridCol w:w="3920"/>
      </w:tblGrid>
      <w:tr w:rsidR="00AC270C" w:rsidRPr="00AC270C" w14:paraId="2A179FCB" w14:textId="77777777" w:rsidTr="00AC270C">
        <w:trPr>
          <w:trHeight w:val="29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83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88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92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45A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DB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AC270C" w:rsidRPr="00AC270C" w14:paraId="1A3C3FB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F4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07:01:25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97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B2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BEF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338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05002050000003670-E0NxuoPMsMcr20250731</w:t>
            </w:r>
          </w:p>
        </w:tc>
      </w:tr>
      <w:tr w:rsidR="00AC270C" w:rsidRPr="00AC270C" w14:paraId="311F833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5D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07:03:24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05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7D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B85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C6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07002070000004050-E0NxuoPMsVV320250731</w:t>
            </w:r>
          </w:p>
        </w:tc>
      </w:tr>
      <w:tr w:rsidR="00AC270C" w:rsidRPr="00AC270C" w14:paraId="1E605A8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476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07:03:42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B2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08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5D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8C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07002070000003936-E0NxuoPMsWKc20250731</w:t>
            </w:r>
          </w:p>
        </w:tc>
      </w:tr>
      <w:tr w:rsidR="00AC270C" w:rsidRPr="00AC270C" w14:paraId="503E33D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E5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07:04:37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28C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257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21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887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05002050000004277-E0NxuoPMsZI620250731</w:t>
            </w:r>
          </w:p>
        </w:tc>
      </w:tr>
      <w:tr w:rsidR="00AC270C" w:rsidRPr="00AC270C" w14:paraId="769A543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D3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07:04:41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2E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91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DB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C3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05002050000004084-E0NxuoPMsZOK20250731</w:t>
            </w:r>
          </w:p>
        </w:tc>
      </w:tr>
      <w:tr w:rsidR="00AC270C" w:rsidRPr="00AC270C" w14:paraId="5FC2AB2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A31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07:06:30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92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52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A9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9A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05002050000004733-E0NxuoPMsgG620250731</w:t>
            </w:r>
          </w:p>
        </w:tc>
      </w:tr>
      <w:tr w:rsidR="00AC270C" w:rsidRPr="00AC270C" w14:paraId="66D35D0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812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07:08:00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FB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966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6D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9B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05002050000005079-E0NxuoPMslER20250731</w:t>
            </w:r>
          </w:p>
        </w:tc>
      </w:tr>
      <w:tr w:rsidR="00AC270C" w:rsidRPr="00AC270C" w14:paraId="2ABF17D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7C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07:09:24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D2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E5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13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D5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05002050000005479-E0NxuoPMsp2e20250731</w:t>
            </w:r>
          </w:p>
        </w:tc>
      </w:tr>
      <w:tr w:rsidR="00AC270C" w:rsidRPr="00AC270C" w14:paraId="42FE528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AF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07:09:32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1F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3C0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0D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CA5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07002070000005323-E0NxuoPMspaJ20250731</w:t>
            </w:r>
          </w:p>
        </w:tc>
      </w:tr>
      <w:tr w:rsidR="00AC270C" w:rsidRPr="00AC270C" w14:paraId="569DFBA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DB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07:11:38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3B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F5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6C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A8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05002050000006011-E0NxuoPMsvXO20250731</w:t>
            </w:r>
          </w:p>
        </w:tc>
      </w:tr>
      <w:tr w:rsidR="00AC270C" w:rsidRPr="00AC270C" w14:paraId="391E024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25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07:12:40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748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70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CE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E4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05002050000006106-E0NxuoPMsxz820250731</w:t>
            </w:r>
          </w:p>
        </w:tc>
      </w:tr>
      <w:tr w:rsidR="00AC270C" w:rsidRPr="00AC270C" w14:paraId="348FEDB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48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07:12:43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D0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18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8A5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AE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07002070000006072-E0NxuoPMsyBS20250731</w:t>
            </w:r>
          </w:p>
        </w:tc>
      </w:tr>
      <w:tr w:rsidR="00AC270C" w:rsidRPr="00AC270C" w14:paraId="09444AE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69E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07:13:31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F7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7C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D2F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64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05002050000006257-E0NxuoPMszQz20250731</w:t>
            </w:r>
          </w:p>
        </w:tc>
      </w:tr>
      <w:tr w:rsidR="00AC270C" w:rsidRPr="00AC270C" w14:paraId="6DFC3EF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DF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07:13:31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52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2D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76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95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05002050000006257-E0NxuoPMszR320250731</w:t>
            </w:r>
          </w:p>
        </w:tc>
      </w:tr>
      <w:tr w:rsidR="00AC270C" w:rsidRPr="00AC270C" w14:paraId="4289691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7C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07:13:39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A5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95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90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BF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05002050000006146-E0NxuoPMszja20250731</w:t>
            </w:r>
          </w:p>
        </w:tc>
      </w:tr>
      <w:tr w:rsidR="00AC270C" w:rsidRPr="00AC270C" w14:paraId="3B3019B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52F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07:13:39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CA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40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BB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0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05002050000006146-E0NxuoPMszjc20250731</w:t>
            </w:r>
          </w:p>
        </w:tc>
      </w:tr>
      <w:tr w:rsidR="00AC270C" w:rsidRPr="00AC270C" w14:paraId="79A9C78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68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07:14:21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8E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212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22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EAC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07002070000006346-E0NxuoPMt0vo20250731</w:t>
            </w:r>
          </w:p>
        </w:tc>
      </w:tr>
      <w:tr w:rsidR="00AC270C" w:rsidRPr="00AC270C" w14:paraId="0E5DCC6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6E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07:14:49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34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E2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B8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EC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07002070000006395-E0NxuoPMt1oz20250731</w:t>
            </w:r>
          </w:p>
        </w:tc>
      </w:tr>
      <w:tr w:rsidR="00AC270C" w:rsidRPr="00AC270C" w14:paraId="2DCBB43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59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07:15:19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5A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523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77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7E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07002070000006395-E0NxuoPMt3C220250731</w:t>
            </w:r>
          </w:p>
        </w:tc>
      </w:tr>
      <w:tr w:rsidR="00AC270C" w:rsidRPr="00AC270C" w14:paraId="026BD53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34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07:15:28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DA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97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39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62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07002070000006395-E0NxuoPMt3Xa20250731</w:t>
            </w:r>
          </w:p>
        </w:tc>
      </w:tr>
      <w:tr w:rsidR="00AC270C" w:rsidRPr="00AC270C" w14:paraId="7F0A960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53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07:15:50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1C2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92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C63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0C3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07002070000006356-E0NxuoPMt3w720250731</w:t>
            </w:r>
          </w:p>
        </w:tc>
      </w:tr>
      <w:tr w:rsidR="00AC270C" w:rsidRPr="00AC270C" w14:paraId="54B8D5B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B5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07:15:50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8E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9B3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3C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26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05002050000006420-E0NxuoPMt3wP20250731</w:t>
            </w:r>
          </w:p>
        </w:tc>
      </w:tr>
      <w:tr w:rsidR="00AC270C" w:rsidRPr="00AC270C" w14:paraId="4ABAC46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70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07:16:31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A5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AE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3B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14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05002050000008142-E0NxuoPMt5JI20250731</w:t>
            </w:r>
          </w:p>
        </w:tc>
      </w:tr>
      <w:tr w:rsidR="00AC270C" w:rsidRPr="00AC270C" w14:paraId="013EDDD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8E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07:16:31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C1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1A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0B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20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05002050000008142-E0NxuoPMt5JD20250731</w:t>
            </w:r>
          </w:p>
        </w:tc>
      </w:tr>
      <w:tr w:rsidR="00AC270C" w:rsidRPr="00AC270C" w14:paraId="395F314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E2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07:16:36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5FF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7F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3DD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56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05002050000007750-E0NxuoPMt5Xz20250731</w:t>
            </w:r>
          </w:p>
        </w:tc>
      </w:tr>
      <w:tr w:rsidR="00AC270C" w:rsidRPr="00AC270C" w14:paraId="0074876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63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07:16:39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C9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D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AF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93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05002050000006420-E0NxuoPMt5jy20250731</w:t>
            </w:r>
          </w:p>
        </w:tc>
      </w:tr>
      <w:tr w:rsidR="00AC270C" w:rsidRPr="00AC270C" w14:paraId="5A6C561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75F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07:17:45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BF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9C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A8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28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05002050000008939-E0NxuoPMt7SB20250731</w:t>
            </w:r>
          </w:p>
        </w:tc>
      </w:tr>
      <w:tr w:rsidR="00AC270C" w:rsidRPr="00AC270C" w14:paraId="6421C59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F3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07:18:16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F6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BC1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A6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95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07002070000008855-E0NxuoPMt8Xg20250731</w:t>
            </w:r>
          </w:p>
        </w:tc>
      </w:tr>
      <w:tr w:rsidR="00AC270C" w:rsidRPr="00AC270C" w14:paraId="05BB589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D0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07:19:46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4A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1C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29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93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05002050000010040-E0NxuoPMtAmG20250731</w:t>
            </w:r>
          </w:p>
        </w:tc>
      </w:tr>
      <w:tr w:rsidR="00AC270C" w:rsidRPr="00AC270C" w14:paraId="737155B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79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07:22:11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1D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97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7A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E9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05002050000011370-E0NxuoPMtEc120250731</w:t>
            </w:r>
          </w:p>
        </w:tc>
      </w:tr>
      <w:tr w:rsidR="00AC270C" w:rsidRPr="00AC270C" w14:paraId="104125B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68E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07:22:11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9B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28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20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82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05002050000011827-E0NxuoPMtEbV20250731</w:t>
            </w:r>
          </w:p>
        </w:tc>
      </w:tr>
      <w:tr w:rsidR="00AC270C" w:rsidRPr="00AC270C" w14:paraId="0A529F3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59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07:22:16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9F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10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45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635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05002050000011370-E0NxuoPMtEii20250731</w:t>
            </w:r>
          </w:p>
        </w:tc>
      </w:tr>
      <w:tr w:rsidR="00AC270C" w:rsidRPr="00AC270C" w14:paraId="7AB8339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192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07:22:29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10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8A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3A6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652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05002050000011098-E0NxuoPMtEv720250731</w:t>
            </w:r>
          </w:p>
        </w:tc>
      </w:tr>
      <w:tr w:rsidR="00AC270C" w:rsidRPr="00AC270C" w14:paraId="30A2090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874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07:27:04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EE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4A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D2A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F6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05002050000014776-E0NxuoPMtKzj20250731</w:t>
            </w:r>
          </w:p>
        </w:tc>
      </w:tr>
      <w:tr w:rsidR="00AC270C" w:rsidRPr="00AC270C" w14:paraId="7C5DF8A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99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07:27:04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42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F0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9D9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A34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07002070000014685-E0NxuoPMtL0A20250731</w:t>
            </w:r>
          </w:p>
        </w:tc>
      </w:tr>
      <w:tr w:rsidR="00AC270C" w:rsidRPr="00AC270C" w14:paraId="7EC2870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87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07:27:04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8E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8A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AB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167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07002070000014685-E0NxuoPMtKzn20250731</w:t>
            </w:r>
          </w:p>
        </w:tc>
      </w:tr>
      <w:tr w:rsidR="00AC270C" w:rsidRPr="00AC270C" w14:paraId="1BA4B39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D8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07:27:04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9F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11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78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39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05002050000014776-E0NxuoPMtKzl20250731</w:t>
            </w:r>
          </w:p>
        </w:tc>
      </w:tr>
      <w:tr w:rsidR="00AC270C" w:rsidRPr="00AC270C" w14:paraId="12B52CD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3D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07:28:35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70E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CD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0B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14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05002050000015713-E0NxuoPMtMxM20250731</w:t>
            </w:r>
          </w:p>
        </w:tc>
      </w:tr>
      <w:tr w:rsidR="00AC270C" w:rsidRPr="00AC270C" w14:paraId="62987E7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06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07:29:05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BB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8F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4C9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28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07002070000015167-E0NxuoPMtNWE20250731</w:t>
            </w:r>
          </w:p>
        </w:tc>
      </w:tr>
      <w:tr w:rsidR="00AC270C" w:rsidRPr="00AC270C" w14:paraId="2489AE0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55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07:30:35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FB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342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5F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FA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05002050000017196-E0NxuoPMtPg820250731</w:t>
            </w:r>
          </w:p>
        </w:tc>
      </w:tr>
      <w:tr w:rsidR="00AC270C" w:rsidRPr="00AC270C" w14:paraId="71A64ED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A6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07:30:50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1FB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08F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DD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59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07002070000016242-E0NxuoPMtPts20250731</w:t>
            </w:r>
          </w:p>
        </w:tc>
      </w:tr>
      <w:tr w:rsidR="00AC270C" w:rsidRPr="00AC270C" w14:paraId="1DD5A25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49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07:30:57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9B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08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79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5C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07002070000017097-E0NxuoPMtQ2L20250731</w:t>
            </w:r>
          </w:p>
        </w:tc>
      </w:tr>
      <w:tr w:rsidR="00AC270C" w:rsidRPr="00AC270C" w14:paraId="39337B1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81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07:31:01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FE8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0C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B0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77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07002070000017362-E0NxuoPMtQ9Y20250731</w:t>
            </w:r>
          </w:p>
        </w:tc>
      </w:tr>
      <w:tr w:rsidR="00AC270C" w:rsidRPr="00AC270C" w14:paraId="5757AB9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F5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07:31:02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E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0F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39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13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05002050000017451-E0NxuoPMtQEp20250731</w:t>
            </w:r>
          </w:p>
        </w:tc>
      </w:tr>
      <w:tr w:rsidR="00AC270C" w:rsidRPr="00AC270C" w14:paraId="7E8CC9E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B4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07:33:03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AB8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DF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08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BA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07002070000018524-E0NxuoPMtTG620250731</w:t>
            </w:r>
          </w:p>
        </w:tc>
      </w:tr>
      <w:tr w:rsidR="00AC270C" w:rsidRPr="00AC270C" w14:paraId="2A4E706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F13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07:34:05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A1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6A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2B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78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07002070000018780-E0NxuoPMtUo520250731</w:t>
            </w:r>
          </w:p>
        </w:tc>
      </w:tr>
      <w:tr w:rsidR="00AC270C" w:rsidRPr="00AC270C" w14:paraId="0979521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51D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07:34:16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8B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EB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C4E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ED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07002070000018329-E0NxuoPMtVAE20250731</w:t>
            </w:r>
          </w:p>
        </w:tc>
      </w:tr>
      <w:tr w:rsidR="00AC270C" w:rsidRPr="00AC270C" w14:paraId="454A811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26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07:34:16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F7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DE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DB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75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07002070000018329-E0NxuoPMtVAL20250731</w:t>
            </w:r>
          </w:p>
        </w:tc>
      </w:tr>
      <w:tr w:rsidR="00AC270C" w:rsidRPr="00AC270C" w14:paraId="53E953E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04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07:34:34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79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C2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0B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05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07002070000019248-E0NxuoPMtVaV20250731</w:t>
            </w:r>
          </w:p>
        </w:tc>
      </w:tr>
      <w:tr w:rsidR="00AC270C" w:rsidRPr="00AC270C" w14:paraId="64D870D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C6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07:34:57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855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7B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914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89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05002050000018857-E0NxuoPMtW5j20250731</w:t>
            </w:r>
          </w:p>
        </w:tc>
      </w:tr>
      <w:tr w:rsidR="00AC270C" w:rsidRPr="00AC270C" w14:paraId="3F98084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7B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07:36:01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6C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D8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F6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85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05002050000020159-E0NxuoPMtXDd20250731</w:t>
            </w:r>
          </w:p>
        </w:tc>
      </w:tr>
      <w:tr w:rsidR="00AC270C" w:rsidRPr="00AC270C" w14:paraId="55368C6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67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07:37:31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E0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A8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27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0B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07002070000020796-E0NxuoPMtYpE20250731</w:t>
            </w:r>
          </w:p>
        </w:tc>
      </w:tr>
      <w:tr w:rsidR="00AC270C" w:rsidRPr="00AC270C" w14:paraId="58EA502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E92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07:37:41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CE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CB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43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91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05002050000021152-E0NxuoPMtZ9s20250731</w:t>
            </w:r>
          </w:p>
        </w:tc>
      </w:tr>
      <w:tr w:rsidR="00AC270C" w:rsidRPr="00AC270C" w14:paraId="46DBBB7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4FD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07:37:41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DD7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F9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20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61F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05002050000021152-E0NxuoPMtZ9u20250731</w:t>
            </w:r>
          </w:p>
        </w:tc>
      </w:tr>
      <w:tr w:rsidR="00AC270C" w:rsidRPr="00AC270C" w14:paraId="1915F25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AF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07:37:41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06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47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5B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68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05002050000021152-E0NxuoPMtZ9q20250731</w:t>
            </w:r>
          </w:p>
        </w:tc>
      </w:tr>
      <w:tr w:rsidR="00AC270C" w:rsidRPr="00AC270C" w14:paraId="2DE973D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DA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07:39:08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C9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2A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F1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6E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07002070000020924-E0NxuoPMtatl20250731</w:t>
            </w:r>
          </w:p>
        </w:tc>
      </w:tr>
      <w:tr w:rsidR="00AC270C" w:rsidRPr="00AC270C" w14:paraId="046F20A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81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07:39:39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EA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0E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D0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10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05002050000022446-E0NxuoPMtbUJ20250731</w:t>
            </w:r>
          </w:p>
        </w:tc>
      </w:tr>
      <w:tr w:rsidR="00AC270C" w:rsidRPr="00AC270C" w14:paraId="2D617FB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49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07:40:33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AB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A4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F9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94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05002050000022446-E0NxuoPMtcN220250731</w:t>
            </w:r>
          </w:p>
        </w:tc>
      </w:tr>
      <w:tr w:rsidR="00AC270C" w:rsidRPr="00AC270C" w14:paraId="5A184DB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14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07:40:34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39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75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58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92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05002050000022359-E0NxuoPMtcPF20250731</w:t>
            </w:r>
          </w:p>
        </w:tc>
      </w:tr>
      <w:tr w:rsidR="00AC270C" w:rsidRPr="00AC270C" w14:paraId="38967D5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914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07:41:10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8A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EE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A11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FA3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05002050000024283-E0NxuoPMtd1z20250731</w:t>
            </w:r>
          </w:p>
        </w:tc>
      </w:tr>
      <w:tr w:rsidR="00AC270C" w:rsidRPr="00AC270C" w14:paraId="31F4D8F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D0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07:42:01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9F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BBF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3D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26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07002070000024186-E0NxuoPMteDd20250731</w:t>
            </w:r>
          </w:p>
        </w:tc>
      </w:tr>
      <w:tr w:rsidR="00AC270C" w:rsidRPr="00AC270C" w14:paraId="188EBCC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36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07:43:48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4A0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CC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62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A8E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07002070000025195-E0NxuoPMtgc720250731</w:t>
            </w:r>
          </w:p>
        </w:tc>
      </w:tr>
      <w:tr w:rsidR="00AC270C" w:rsidRPr="00AC270C" w14:paraId="293457E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4D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07:43:55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FE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77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74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5D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05002050000025613-E0NxuoPMtgkf20250731</w:t>
            </w:r>
          </w:p>
        </w:tc>
      </w:tr>
      <w:tr w:rsidR="00AC270C" w:rsidRPr="00AC270C" w14:paraId="50720D3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C8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07:46:01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AE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017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00A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CD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05002050000027044-E0NxuoPMtjp220250731</w:t>
            </w:r>
          </w:p>
        </w:tc>
      </w:tr>
      <w:tr w:rsidR="00AC270C" w:rsidRPr="00AC270C" w14:paraId="48F2D74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64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07:46:01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DB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94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EE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EE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05002050000027044-E0NxuoPMtjp420250731</w:t>
            </w:r>
          </w:p>
        </w:tc>
      </w:tr>
      <w:tr w:rsidR="00AC270C" w:rsidRPr="00AC270C" w14:paraId="36D8C74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3C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07:47:16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75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DA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E2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916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07002070000027650-E0NxuoPMtlcA20250731</w:t>
            </w:r>
          </w:p>
        </w:tc>
      </w:tr>
      <w:tr w:rsidR="00AC270C" w:rsidRPr="00AC270C" w14:paraId="6B6FE3A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EA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07:47:50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AB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B0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18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95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07002070000028025-E0NxuoPMtmIr20250731</w:t>
            </w:r>
          </w:p>
        </w:tc>
      </w:tr>
      <w:tr w:rsidR="00AC270C" w:rsidRPr="00AC270C" w14:paraId="69F2C52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56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07:49:00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C4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F9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CC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8C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05002050000028257-E0NxuoPMtnd820250731</w:t>
            </w:r>
          </w:p>
        </w:tc>
      </w:tr>
      <w:tr w:rsidR="00AC270C" w:rsidRPr="00AC270C" w14:paraId="6637A3E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51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07:49:55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5C9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0E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419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58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07002070000028936-E0NxuoPMtoel20250731</w:t>
            </w:r>
          </w:p>
        </w:tc>
      </w:tr>
      <w:tr w:rsidR="00AC270C" w:rsidRPr="00AC270C" w14:paraId="6D5415A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51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07:51:35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BB8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C5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F8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D0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05002050000030210-E0NxuoPMtr2B20250731</w:t>
            </w:r>
          </w:p>
        </w:tc>
      </w:tr>
      <w:tr w:rsidR="00AC270C" w:rsidRPr="00AC270C" w14:paraId="2E476E3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F7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07:51:35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BE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DB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22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AF4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05002050000030210-E0NxuoPMtr2920250731</w:t>
            </w:r>
          </w:p>
        </w:tc>
      </w:tr>
      <w:tr w:rsidR="00AC270C" w:rsidRPr="00AC270C" w14:paraId="6B353C1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00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07:51:44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52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510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79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8D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05002050000030177-E0NxuoPMtrMB20250731</w:t>
            </w:r>
          </w:p>
        </w:tc>
      </w:tr>
      <w:tr w:rsidR="00AC270C" w:rsidRPr="00AC270C" w14:paraId="2B473FB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D7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07:51:45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3D5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96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D4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3A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07002070000030063-E0NxuoPMtrNp20250731</w:t>
            </w:r>
          </w:p>
        </w:tc>
      </w:tr>
      <w:tr w:rsidR="00AC270C" w:rsidRPr="00AC270C" w14:paraId="7A3BF4F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AA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07:55:01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22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FC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F6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0B5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05002050000031943-E0NxuoPMtuxd20250731</w:t>
            </w:r>
          </w:p>
        </w:tc>
      </w:tr>
      <w:tr w:rsidR="00AC270C" w:rsidRPr="00AC270C" w14:paraId="7BC0D32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BA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07:55:01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B2F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C5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6D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66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05002050000031943-E0NxuoPMtuxb20250731</w:t>
            </w:r>
          </w:p>
        </w:tc>
      </w:tr>
      <w:tr w:rsidR="00AC270C" w:rsidRPr="00AC270C" w14:paraId="1013059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02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07:55:32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C93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CBE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27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E23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05002050000032402-E0NxuoPMtvn020250731</w:t>
            </w:r>
          </w:p>
        </w:tc>
      </w:tr>
      <w:tr w:rsidR="00AC270C" w:rsidRPr="00AC270C" w14:paraId="4FCC8E0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69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07:55:32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A3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A1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F2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A1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05002050000032402-E0NxuoPMtvmy20250731</w:t>
            </w:r>
          </w:p>
        </w:tc>
      </w:tr>
      <w:tr w:rsidR="00AC270C" w:rsidRPr="00AC270C" w14:paraId="5EA2D38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9A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07:56:43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CF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8DF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D7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03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05002050000033291-E0NxuoPMtwz120250731</w:t>
            </w:r>
          </w:p>
        </w:tc>
      </w:tr>
      <w:tr w:rsidR="00AC270C" w:rsidRPr="00AC270C" w14:paraId="0A4D2ED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B7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07:56:43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26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19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AA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26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05002050000033291-E0NxuoPMtwyz20250731</w:t>
            </w:r>
          </w:p>
        </w:tc>
      </w:tr>
      <w:tr w:rsidR="00AC270C" w:rsidRPr="00AC270C" w14:paraId="711C91F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F8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07:58:02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CD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C1B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55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042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07002070000033927-E0NxuoPMtyZa20250731</w:t>
            </w:r>
          </w:p>
        </w:tc>
      </w:tr>
      <w:tr w:rsidR="00AC270C" w:rsidRPr="00AC270C" w14:paraId="473924A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12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07:58:07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EAF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DD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B8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F3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05002050000034037-E0NxuoPMtygG20250731</w:t>
            </w:r>
          </w:p>
        </w:tc>
      </w:tr>
      <w:tr w:rsidR="00AC270C" w:rsidRPr="00AC270C" w14:paraId="286D13E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41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07:59:48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4B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CA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13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B0E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05002050000034735-E0NxuoPMu00u20250731</w:t>
            </w:r>
          </w:p>
        </w:tc>
      </w:tr>
      <w:tr w:rsidR="00AC270C" w:rsidRPr="00AC270C" w14:paraId="097E7DC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BF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08:00:04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62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3F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6B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DB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05002050000034736-E0NxuoPMu0kC20250731</w:t>
            </w:r>
          </w:p>
        </w:tc>
      </w:tr>
      <w:tr w:rsidR="00AC270C" w:rsidRPr="00AC270C" w14:paraId="5A350F8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60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08:01:26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C3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E6B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4B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B1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05002050000037148-E0NxuoPMu2th20250731</w:t>
            </w:r>
          </w:p>
        </w:tc>
      </w:tr>
      <w:tr w:rsidR="00AC270C" w:rsidRPr="00AC270C" w14:paraId="1331D8B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43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08:04:00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70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07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19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3C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05002050000039137-E0NxuoPMu5dK20250731</w:t>
            </w:r>
          </w:p>
        </w:tc>
      </w:tr>
      <w:tr w:rsidR="00AC270C" w:rsidRPr="00AC270C" w14:paraId="3A1CA92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E0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08:04:08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AD3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76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93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98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07002070000037075-E0NxuoPMu5pj20250731</w:t>
            </w:r>
          </w:p>
        </w:tc>
      </w:tr>
      <w:tr w:rsidR="00AC270C" w:rsidRPr="00AC270C" w14:paraId="2B6AE53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16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08:05:59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00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EF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51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50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05002050000040661-E0NxuoPMu8R220250731</w:t>
            </w:r>
          </w:p>
        </w:tc>
      </w:tr>
      <w:tr w:rsidR="00AC270C" w:rsidRPr="00AC270C" w14:paraId="7A24934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75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08:05:59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5E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50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3B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D3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05002050000040629-E0NxuoPMu8R020250731</w:t>
            </w:r>
          </w:p>
        </w:tc>
      </w:tr>
      <w:tr w:rsidR="00AC270C" w:rsidRPr="00AC270C" w14:paraId="2BD7E46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11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08:06:27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19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42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90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59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05002050000040899-E0NxuoPMu9Ai20250731</w:t>
            </w:r>
          </w:p>
        </w:tc>
      </w:tr>
      <w:tr w:rsidR="00AC270C" w:rsidRPr="00AC270C" w14:paraId="20EB387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0B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08:07:15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77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C1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07F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7C6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07002070000040680-E0NxuoPMuA6B20250731</w:t>
            </w:r>
          </w:p>
        </w:tc>
      </w:tr>
      <w:tr w:rsidR="00AC270C" w:rsidRPr="00AC270C" w14:paraId="3807B35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0E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08:07:15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3C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C6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4E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72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05002050000040781-E0NxuoPMuA7220250731</w:t>
            </w:r>
          </w:p>
        </w:tc>
      </w:tr>
      <w:tr w:rsidR="00AC270C" w:rsidRPr="00AC270C" w14:paraId="5919DEB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07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08:07:45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FF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34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A4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51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07002070000041664-E0NxuoPMuAm120250731</w:t>
            </w:r>
          </w:p>
        </w:tc>
      </w:tr>
      <w:tr w:rsidR="00AC270C" w:rsidRPr="00AC270C" w14:paraId="11E1623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E7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08:09:35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59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03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480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1E2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07002070000043451-E0NxuoPMuClM20250731</w:t>
            </w:r>
          </w:p>
        </w:tc>
      </w:tr>
      <w:tr w:rsidR="00AC270C" w:rsidRPr="00AC270C" w14:paraId="5B9F943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735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08:10:41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42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3B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7B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57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05002050000043410-E0NxuoPMuEPD20250731</w:t>
            </w:r>
          </w:p>
        </w:tc>
      </w:tr>
      <w:tr w:rsidR="00AC270C" w:rsidRPr="00AC270C" w14:paraId="799EEBF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D8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08:11:09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D8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D4D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398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19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05002050000041780-E0NxuoPMuFdY20250731</w:t>
            </w:r>
          </w:p>
        </w:tc>
      </w:tr>
      <w:tr w:rsidR="00AC270C" w:rsidRPr="00AC270C" w14:paraId="7433CEB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89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08:11:58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33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02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C04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92A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07002070000044320-E0NxuoPMuGTf20250731</w:t>
            </w:r>
          </w:p>
        </w:tc>
      </w:tr>
      <w:tr w:rsidR="00AC270C" w:rsidRPr="00AC270C" w14:paraId="0836ED5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04F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08:12:55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95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A9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B5C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14A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05002050000045433-E0NxuoPMuHXL20250731</w:t>
            </w:r>
          </w:p>
        </w:tc>
      </w:tr>
      <w:tr w:rsidR="00AC270C" w:rsidRPr="00AC270C" w14:paraId="03700ED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76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08:14:21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F0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49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0B7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93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05002050000046335-E0NxuoPMuImX20250731</w:t>
            </w:r>
          </w:p>
        </w:tc>
      </w:tr>
      <w:tr w:rsidR="00AC270C" w:rsidRPr="00AC270C" w14:paraId="3F9C450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FE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08:15:02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6D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78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28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AA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05002050000046305-E0NxuoPMuJgb20250731</w:t>
            </w:r>
          </w:p>
        </w:tc>
      </w:tr>
      <w:tr w:rsidR="00AC270C" w:rsidRPr="00AC270C" w14:paraId="45AA335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61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08:15:49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0E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49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94C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3C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05002050000045434-E0NxuoPMuKr020250731</w:t>
            </w:r>
          </w:p>
        </w:tc>
      </w:tr>
      <w:tr w:rsidR="00AC270C" w:rsidRPr="00AC270C" w14:paraId="215F896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28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08:16:08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3A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5C0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3E6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F3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05002050000047313-E0NxuoPMuLAK20250731</w:t>
            </w:r>
          </w:p>
        </w:tc>
      </w:tr>
      <w:tr w:rsidR="00AC270C" w:rsidRPr="00AC270C" w14:paraId="5558066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46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08:16:10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16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B13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08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3D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07002070000047197-E0NxuoPMuLFb20250731</w:t>
            </w:r>
          </w:p>
        </w:tc>
      </w:tr>
      <w:tr w:rsidR="00AC270C" w:rsidRPr="00AC270C" w14:paraId="7111E2A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93A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08:18:15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5F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AE4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DC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12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05002050000048360-E0NxuoPMuNuf20250731</w:t>
            </w:r>
          </w:p>
        </w:tc>
      </w:tr>
      <w:tr w:rsidR="00AC270C" w:rsidRPr="00AC270C" w14:paraId="22FDF92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C83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08:18:15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55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AA5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78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A03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05002050000048360-E0NxuoPMuNud20250731</w:t>
            </w:r>
          </w:p>
        </w:tc>
      </w:tr>
      <w:tr w:rsidR="00AC270C" w:rsidRPr="00AC270C" w14:paraId="19258A3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77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08:19:39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98A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AD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E32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25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05002050000049201-E0NxuoPMuPqG20250731</w:t>
            </w:r>
          </w:p>
        </w:tc>
      </w:tr>
      <w:tr w:rsidR="00AC270C" w:rsidRPr="00AC270C" w14:paraId="0AE1C8B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97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08:20:44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B7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285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A4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E4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05002050000049851-E0NxuoPMuRGV20250731</w:t>
            </w:r>
          </w:p>
        </w:tc>
      </w:tr>
      <w:tr w:rsidR="00AC270C" w:rsidRPr="00AC270C" w14:paraId="2B8AFA1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3E1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08:22:49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E7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BAD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9B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95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05002050000050403-E0NxuoPMuTVr20250731</w:t>
            </w:r>
          </w:p>
        </w:tc>
      </w:tr>
      <w:tr w:rsidR="00AC270C" w:rsidRPr="00AC270C" w14:paraId="1765657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F32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08:23:00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19F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5A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89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41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05002050000050347-E0NxuoPMuTeX20250731</w:t>
            </w:r>
          </w:p>
        </w:tc>
      </w:tr>
      <w:tr w:rsidR="00AC270C" w:rsidRPr="00AC270C" w14:paraId="4D9018F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93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08:23:22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EC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F4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86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E5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07002070000049968-E0NxuoPMuTu020250731</w:t>
            </w:r>
          </w:p>
        </w:tc>
      </w:tr>
      <w:tr w:rsidR="00AC270C" w:rsidRPr="00AC270C" w14:paraId="1E915CE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33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08:24:47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9D8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AC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DD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8D7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05002050000051654-E0NxuoPMuVFi20250731</w:t>
            </w:r>
          </w:p>
        </w:tc>
      </w:tr>
      <w:tr w:rsidR="00AC270C" w:rsidRPr="00AC270C" w14:paraId="110B7DD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229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08:24:47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F4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7C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A1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5AF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05002050000051652-E0NxuoPMuVFg20250731</w:t>
            </w:r>
          </w:p>
        </w:tc>
      </w:tr>
      <w:tr w:rsidR="00AC270C" w:rsidRPr="00AC270C" w14:paraId="2733E1F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8A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08:24:47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6CD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5E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97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D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05002050000051652-E0NxuoPMuVFe20250731</w:t>
            </w:r>
          </w:p>
        </w:tc>
      </w:tr>
      <w:tr w:rsidR="00AC270C" w:rsidRPr="00AC270C" w14:paraId="6652462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F8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08:27:21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7BC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13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3A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BF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07002070000053041-E0NxuoPMuYFb20250731</w:t>
            </w:r>
          </w:p>
        </w:tc>
      </w:tr>
      <w:tr w:rsidR="00AC270C" w:rsidRPr="00AC270C" w14:paraId="522BF68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D30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08:28:45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BA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D3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67A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20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05002050000053570-E0NxuoPMuZpC20250731</w:t>
            </w:r>
          </w:p>
        </w:tc>
      </w:tr>
      <w:tr w:rsidR="00AC270C" w:rsidRPr="00AC270C" w14:paraId="125C0CA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25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08:28:45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80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D5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67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58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07002070000053446-E0NxuoPMuZpA20250731</w:t>
            </w:r>
          </w:p>
        </w:tc>
      </w:tr>
      <w:tr w:rsidR="00AC270C" w:rsidRPr="00AC270C" w14:paraId="65F277F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D73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08:29:08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C7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CC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27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6B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05002050000053349-E0NxuoPMuaJ420250731</w:t>
            </w:r>
          </w:p>
        </w:tc>
      </w:tr>
      <w:tr w:rsidR="00AC270C" w:rsidRPr="00AC270C" w14:paraId="21E295F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42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08:29:34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28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12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0D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BD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05002050000054218-E0NxuoPMuauC20250731</w:t>
            </w:r>
          </w:p>
        </w:tc>
      </w:tr>
      <w:tr w:rsidR="00AC270C" w:rsidRPr="00AC270C" w14:paraId="07152E8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F4F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08:30:18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4F7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40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5F2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07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07002070000054101-E0NxuoPMucE620250731</w:t>
            </w:r>
          </w:p>
        </w:tc>
      </w:tr>
      <w:tr w:rsidR="00AC270C" w:rsidRPr="00AC270C" w14:paraId="0C26096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80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08:32:34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188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85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8D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56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05002050000056020-E0NxuoPMug5520250731</w:t>
            </w:r>
          </w:p>
        </w:tc>
      </w:tr>
      <w:tr w:rsidR="00AC270C" w:rsidRPr="00AC270C" w14:paraId="6D0A9F0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288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08:35:00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BB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41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1F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695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07002070000056786-E0NxuoPMuiBa20250731</w:t>
            </w:r>
          </w:p>
        </w:tc>
      </w:tr>
      <w:tr w:rsidR="00AC270C" w:rsidRPr="00AC270C" w14:paraId="14D13D5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8B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08:36:01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C0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2D6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0D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D0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05002050000055956-E0NxuoPMuj8320250731</w:t>
            </w:r>
          </w:p>
        </w:tc>
      </w:tr>
      <w:tr w:rsidR="00AC270C" w:rsidRPr="00AC270C" w14:paraId="3388FE7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00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08:36:01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77E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E3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19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E3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07002070000057586-E0NxuoPMuj6g20250731</w:t>
            </w:r>
          </w:p>
        </w:tc>
      </w:tr>
      <w:tr w:rsidR="00AC270C" w:rsidRPr="00AC270C" w14:paraId="5FD43EA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70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08:38:09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F0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1A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C2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61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05002050000058160-E0NxuoPMulOD20250731</w:t>
            </w:r>
          </w:p>
        </w:tc>
      </w:tr>
      <w:tr w:rsidR="00AC270C" w:rsidRPr="00AC270C" w14:paraId="78EA2D5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153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08:38:09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AD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9C1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24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014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05002050000058297-E0NxuoPMulKp20250731</w:t>
            </w:r>
          </w:p>
        </w:tc>
      </w:tr>
      <w:tr w:rsidR="00AC270C" w:rsidRPr="00AC270C" w14:paraId="038139F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95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08:39:21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D2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1F6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20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D1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05002050000059242-E0NxuoPMumcV20250731</w:t>
            </w:r>
          </w:p>
        </w:tc>
      </w:tr>
      <w:tr w:rsidR="00AC270C" w:rsidRPr="00AC270C" w14:paraId="7DBA102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7A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08:41:01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AB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B0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5D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B1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07002070000059899-E0NxuoPMuoBP20250731</w:t>
            </w:r>
          </w:p>
        </w:tc>
      </w:tr>
      <w:tr w:rsidR="00AC270C" w:rsidRPr="00AC270C" w14:paraId="3498233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D7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08:42:45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3F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B7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11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1E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07002070000058675-E0NxuoPMupr220250731</w:t>
            </w:r>
          </w:p>
        </w:tc>
      </w:tr>
      <w:tr w:rsidR="00AC270C" w:rsidRPr="00AC270C" w14:paraId="2697509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27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08:42:45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C7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E48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A5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0C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07002070000058349-E0NxuoPMupqh20250731</w:t>
            </w:r>
          </w:p>
        </w:tc>
      </w:tr>
      <w:tr w:rsidR="00AC270C" w:rsidRPr="00AC270C" w14:paraId="65447CA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E5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08:42:45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E2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BA4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A0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EA8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05002050000060770-E0NxuoPMupqW20250731</w:t>
            </w:r>
          </w:p>
        </w:tc>
      </w:tr>
      <w:tr w:rsidR="00AC270C" w:rsidRPr="00AC270C" w14:paraId="0DF478F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3E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08:45:03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F5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1B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B2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DE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05002050000061581-E0NxuoPMusFm20250731</w:t>
            </w:r>
          </w:p>
        </w:tc>
      </w:tr>
      <w:tr w:rsidR="00AC270C" w:rsidRPr="00AC270C" w14:paraId="75653A7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D9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08:46:01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86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44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E62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B1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05002050000062269-E0NxuoPMutSe20250731</w:t>
            </w:r>
          </w:p>
        </w:tc>
      </w:tr>
      <w:tr w:rsidR="00AC270C" w:rsidRPr="00AC270C" w14:paraId="1008661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F0C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08:48:50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AE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EA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A21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12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05002050000063605-E0NxuoPMuvVs20250731</w:t>
            </w:r>
          </w:p>
        </w:tc>
      </w:tr>
      <w:tr w:rsidR="00AC270C" w:rsidRPr="00AC270C" w14:paraId="3E81A63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B0E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08:49:58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16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AC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2C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2D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07002070000064081-E0NxuoPMuwLI20250731</w:t>
            </w:r>
          </w:p>
        </w:tc>
      </w:tr>
      <w:tr w:rsidR="00AC270C" w:rsidRPr="00AC270C" w14:paraId="77C0BE9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7A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08:50:31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91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10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4B3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ED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05002050000064505-E0NxuoPMux7M20250731</w:t>
            </w:r>
          </w:p>
        </w:tc>
      </w:tr>
      <w:tr w:rsidR="00AC270C" w:rsidRPr="00AC270C" w14:paraId="18992A9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B4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08:51:11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9F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A8F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EF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98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07002070000064590-E0NxuoPMuy4620250731</w:t>
            </w:r>
          </w:p>
        </w:tc>
      </w:tr>
      <w:tr w:rsidR="00AC270C" w:rsidRPr="00AC270C" w14:paraId="76832FF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56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08:51:11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5A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FD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378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AB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07002070000064590-E0NxuoPMuy4820250731</w:t>
            </w:r>
          </w:p>
        </w:tc>
      </w:tr>
      <w:tr w:rsidR="00AC270C" w:rsidRPr="00AC270C" w14:paraId="5E6A4AE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0F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08:52:28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D7B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A7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F99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71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07002070000064558-E0NxuoPMuyzv20250731</w:t>
            </w:r>
          </w:p>
        </w:tc>
      </w:tr>
      <w:tr w:rsidR="00AC270C" w:rsidRPr="00AC270C" w14:paraId="659F0C7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97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08:52:41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08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740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3E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AA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05002050000065612-E0NxuoPMuzGs20250731</w:t>
            </w:r>
          </w:p>
        </w:tc>
      </w:tr>
      <w:tr w:rsidR="00AC270C" w:rsidRPr="00AC270C" w14:paraId="122CFDB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DB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08:54:16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EA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83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41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D4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07002070000065433-E0NxuoPMv0HE20250731</w:t>
            </w:r>
          </w:p>
        </w:tc>
      </w:tr>
      <w:tr w:rsidR="00AC270C" w:rsidRPr="00AC270C" w14:paraId="643A0FA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F7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08:54:21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A7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96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7D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647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07002070000066231-E0NxuoPMv0Mn20250731</w:t>
            </w:r>
          </w:p>
        </w:tc>
      </w:tr>
      <w:tr w:rsidR="00AC270C" w:rsidRPr="00AC270C" w14:paraId="4DF40EF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85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08:58:18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BD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FD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64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ECF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05002050000068073-E0NxuoPMv3St20250731</w:t>
            </w:r>
          </w:p>
        </w:tc>
      </w:tr>
      <w:tr w:rsidR="00AC270C" w:rsidRPr="00AC270C" w14:paraId="7ACE0C7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77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08:58:31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90A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1E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5C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AFC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07002070000067982-E0NxuoPMv3YO20250731</w:t>
            </w:r>
          </w:p>
        </w:tc>
      </w:tr>
      <w:tr w:rsidR="00AC270C" w:rsidRPr="00AC270C" w14:paraId="6E28846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A4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08:58:31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7A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87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8C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DA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07002070000067982-E0NxuoPMv3YK20250731</w:t>
            </w:r>
          </w:p>
        </w:tc>
      </w:tr>
      <w:tr w:rsidR="00AC270C" w:rsidRPr="00AC270C" w14:paraId="40CBA00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3C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08:58:31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A68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43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D9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EB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07002070000067982-E0NxuoPMv3YM20250731</w:t>
            </w:r>
          </w:p>
        </w:tc>
      </w:tr>
      <w:tr w:rsidR="00AC270C" w:rsidRPr="00AC270C" w14:paraId="401710E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F4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08:59:44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A8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3FA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35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5E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05002050000068400-E0NxuoPMv4fQ20250731</w:t>
            </w:r>
          </w:p>
        </w:tc>
      </w:tr>
      <w:tr w:rsidR="00AC270C" w:rsidRPr="00AC270C" w14:paraId="6A55044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52F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09:00:51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B5A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C5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AB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779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07002070000069331-E0NxuoPMv5it20250731</w:t>
            </w:r>
          </w:p>
        </w:tc>
      </w:tr>
      <w:tr w:rsidR="00AC270C" w:rsidRPr="00AC270C" w14:paraId="6242FEE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71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09:00:51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39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703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15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2E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07002070000069331-E0NxuoPMv5iw20250731</w:t>
            </w:r>
          </w:p>
        </w:tc>
      </w:tr>
      <w:tr w:rsidR="00AC270C" w:rsidRPr="00AC270C" w14:paraId="009BA14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89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09:01:01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A7F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64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92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B3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05002050000069618-E0NxuoPMv5s420250731</w:t>
            </w:r>
          </w:p>
        </w:tc>
      </w:tr>
      <w:tr w:rsidR="00AC270C" w:rsidRPr="00AC270C" w14:paraId="4F8AB2C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43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09:01:16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6C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B0E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22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C6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05002050000069519-E0NxuoPMv65K20250731</w:t>
            </w:r>
          </w:p>
        </w:tc>
      </w:tr>
      <w:tr w:rsidR="00AC270C" w:rsidRPr="00AC270C" w14:paraId="7308C69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97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09:03:33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16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09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3C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2B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05002050000070673-E0NxuoPMv8JB20250731</w:t>
            </w:r>
          </w:p>
        </w:tc>
      </w:tr>
      <w:tr w:rsidR="00AC270C" w:rsidRPr="00AC270C" w14:paraId="6AFE4B0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C4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09:06:14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28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AD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F8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14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07002070000070988-E0NxuoPMvB3i20250731</w:t>
            </w:r>
          </w:p>
        </w:tc>
      </w:tr>
      <w:tr w:rsidR="00AC270C" w:rsidRPr="00AC270C" w14:paraId="765B79C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E0F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09:06:14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888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5A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512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CA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07002070000070988-E0NxuoPMvB3l20250731</w:t>
            </w:r>
          </w:p>
        </w:tc>
      </w:tr>
      <w:tr w:rsidR="00AC270C" w:rsidRPr="00AC270C" w14:paraId="347A281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F18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09:07:47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963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7AB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000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A0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07002070000072585-E0NxuoPMvCVu20250731</w:t>
            </w:r>
          </w:p>
        </w:tc>
      </w:tr>
      <w:tr w:rsidR="00AC270C" w:rsidRPr="00AC270C" w14:paraId="5C9C987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9D9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09:09:09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D21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87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0C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5D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07002070000073158-E0NxuoPMvDj820250731</w:t>
            </w:r>
          </w:p>
        </w:tc>
      </w:tr>
      <w:tr w:rsidR="00AC270C" w:rsidRPr="00AC270C" w14:paraId="4659FE6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30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09:09:10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96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05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3A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9D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07002070000073158-E0NxuoPMvDl520250731</w:t>
            </w:r>
          </w:p>
        </w:tc>
      </w:tr>
      <w:tr w:rsidR="00AC270C" w:rsidRPr="00AC270C" w14:paraId="1C9C114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C7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09:10:07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E1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3E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4BE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79F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07002070000073605-E0NxuoPMvEX120250731</w:t>
            </w:r>
          </w:p>
        </w:tc>
      </w:tr>
      <w:tr w:rsidR="00AC270C" w:rsidRPr="00AC270C" w14:paraId="32F3AA0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CA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09:11:06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7D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1D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71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D3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07002070000073579-E0NxuoPMvFFS20250731</w:t>
            </w:r>
          </w:p>
        </w:tc>
      </w:tr>
      <w:tr w:rsidR="00AC270C" w:rsidRPr="00AC270C" w14:paraId="02326C2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C3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09:11:06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73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1B6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3A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71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07002070000073579-E0NxuoPMvFFU20250731</w:t>
            </w:r>
          </w:p>
        </w:tc>
      </w:tr>
      <w:tr w:rsidR="00AC270C" w:rsidRPr="00AC270C" w14:paraId="41579AD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02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09:11:06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57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B7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465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97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07002070000073606-E0NxuoPMvFFz20250731</w:t>
            </w:r>
          </w:p>
        </w:tc>
      </w:tr>
      <w:tr w:rsidR="00AC270C" w:rsidRPr="00AC270C" w14:paraId="1DE1A6B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86C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09:11:58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0A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84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61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C7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07002070000073606-E0NxuoPMvG3n20250731</w:t>
            </w:r>
          </w:p>
        </w:tc>
      </w:tr>
      <w:tr w:rsidR="00AC270C" w:rsidRPr="00AC270C" w14:paraId="7B58F7A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988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09:13:22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91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BA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47A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7F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05002050000074782-E0NxuoPMvHUM20250731</w:t>
            </w:r>
          </w:p>
        </w:tc>
      </w:tr>
      <w:tr w:rsidR="00AC270C" w:rsidRPr="00AC270C" w14:paraId="700F5F7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CC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09:13:22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8E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83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77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DD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07002070000074686-E0NxuoPMvHUQ20250731</w:t>
            </w:r>
          </w:p>
        </w:tc>
      </w:tr>
      <w:tr w:rsidR="00AC270C" w:rsidRPr="00AC270C" w14:paraId="1EF1980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8E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09:15:46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F4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B8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38F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9E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07002070000075726-E0NxuoPMvJE820250731</w:t>
            </w:r>
          </w:p>
        </w:tc>
      </w:tr>
      <w:tr w:rsidR="00AC270C" w:rsidRPr="00AC270C" w14:paraId="28F1E22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C0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09:15:46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AF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47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AA8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EC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07002070000075692-E0NxuoPMvJEu20250731</w:t>
            </w:r>
          </w:p>
        </w:tc>
      </w:tr>
      <w:tr w:rsidR="00AC270C" w:rsidRPr="00AC270C" w14:paraId="2F5C944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AE4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09:16:02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33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62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EB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58B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05002050000076260-E0NxuoPMvJVw20250731</w:t>
            </w:r>
          </w:p>
        </w:tc>
      </w:tr>
      <w:tr w:rsidR="00AC270C" w:rsidRPr="00AC270C" w14:paraId="603F9FC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66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09:16:02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7B5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A7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4D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DC3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05002050000076026-E0NxuoPMvJWf20250731</w:t>
            </w:r>
          </w:p>
        </w:tc>
      </w:tr>
      <w:tr w:rsidR="00AC270C" w:rsidRPr="00AC270C" w14:paraId="1011F9A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ED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09:18:15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62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200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CD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CE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05002050000077002-E0NxuoPMvLV520250731</w:t>
            </w:r>
          </w:p>
        </w:tc>
      </w:tr>
      <w:tr w:rsidR="00AC270C" w:rsidRPr="00AC270C" w14:paraId="550F18D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672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09:18:40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69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E3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2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4B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07002070000077184-E0NxuoPMvLlL20250731</w:t>
            </w:r>
          </w:p>
        </w:tc>
      </w:tr>
      <w:tr w:rsidR="00AC270C" w:rsidRPr="00AC270C" w14:paraId="2A76A38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C0A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09:19:58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AA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7B7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64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19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07002070000077468-E0NxuoPMvMox20250731</w:t>
            </w:r>
          </w:p>
        </w:tc>
      </w:tr>
      <w:tr w:rsidR="00AC270C" w:rsidRPr="00AC270C" w14:paraId="405C5BC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9D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09:21:20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812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E9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55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65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07002070000078099-E0NxuoPMvO0g20250731</w:t>
            </w:r>
          </w:p>
        </w:tc>
      </w:tr>
      <w:tr w:rsidR="00AC270C" w:rsidRPr="00AC270C" w14:paraId="6B6ED73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FA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09:21:59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CB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2EC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65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05002050000077600-E0NxuoPMvOTh20250731</w:t>
            </w:r>
          </w:p>
        </w:tc>
      </w:tr>
      <w:tr w:rsidR="00AC270C" w:rsidRPr="00AC270C" w14:paraId="50BAB9F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D17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09:23:34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7B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2D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52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75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05002050000079002-E0NxuoPMvPbZ20250731</w:t>
            </w:r>
          </w:p>
        </w:tc>
      </w:tr>
      <w:tr w:rsidR="00AC270C" w:rsidRPr="00AC270C" w14:paraId="4A85429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961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09:25:55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B3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DF1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47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D5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05002050000080385-E0NxuoPMvRF420250731</w:t>
            </w:r>
          </w:p>
        </w:tc>
      </w:tr>
      <w:tr w:rsidR="00AC270C" w:rsidRPr="00AC270C" w14:paraId="15FEACA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B7F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09:26:26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C8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A4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44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696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07002070000079584-E0NxuoPMvRbP20250731</w:t>
            </w:r>
          </w:p>
        </w:tc>
      </w:tr>
      <w:tr w:rsidR="00AC270C" w:rsidRPr="00AC270C" w14:paraId="6A10AD5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1F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09:29:55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67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EB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AA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35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05002050000082028-E0NxuoPMvUxS20250731</w:t>
            </w:r>
          </w:p>
        </w:tc>
      </w:tr>
      <w:tr w:rsidR="00AC270C" w:rsidRPr="00AC270C" w14:paraId="0B74239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43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09:29:55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89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B2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8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62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05002050000082028-E0NxuoPMvUxV20250731</w:t>
            </w:r>
          </w:p>
        </w:tc>
      </w:tr>
      <w:tr w:rsidR="00AC270C" w:rsidRPr="00AC270C" w14:paraId="09B98DB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A65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09:31:02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BB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9E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96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40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05002050000081208-E0NxuoPMvWPf20250731</w:t>
            </w:r>
          </w:p>
        </w:tc>
      </w:tr>
      <w:tr w:rsidR="00AC270C" w:rsidRPr="00AC270C" w14:paraId="26809B6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5C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09:31:33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40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C3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DF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15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07002070000080548-E0NxuoPMvWkr20250731</w:t>
            </w:r>
          </w:p>
        </w:tc>
      </w:tr>
      <w:tr w:rsidR="00AC270C" w:rsidRPr="00AC270C" w14:paraId="2FC6C61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BF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09:31:33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0F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C9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14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5A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07002070000081860-E0NxuoPMvWkt20250731</w:t>
            </w:r>
          </w:p>
        </w:tc>
      </w:tr>
      <w:tr w:rsidR="00AC270C" w:rsidRPr="00AC270C" w14:paraId="15E481E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91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09:32:46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C4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7A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865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0B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07002070000083564-E0NxuoPMvXnc20250731</w:t>
            </w:r>
          </w:p>
        </w:tc>
      </w:tr>
      <w:tr w:rsidR="00AC270C" w:rsidRPr="00AC270C" w14:paraId="778F6ED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5B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09:33:08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F6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290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00A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04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07002070000083564-E0NxuoPMvY7U20250731</w:t>
            </w:r>
          </w:p>
        </w:tc>
      </w:tr>
      <w:tr w:rsidR="00AC270C" w:rsidRPr="00AC270C" w14:paraId="60064E5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58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09:33:53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4F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6B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C2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DE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05002050000083718-E0NxuoPMvYfi20250731</w:t>
            </w:r>
          </w:p>
        </w:tc>
      </w:tr>
      <w:tr w:rsidR="00AC270C" w:rsidRPr="00AC270C" w14:paraId="519F2E2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48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09:34:54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A25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21B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A3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E7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05002050000084816-E0NxuoPMvZUa20250731</w:t>
            </w:r>
          </w:p>
        </w:tc>
      </w:tr>
      <w:tr w:rsidR="00AC270C" w:rsidRPr="00AC270C" w14:paraId="5B1C75A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7A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09:35:56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C0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77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B0D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32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07002070000084385-E0NxuoPMvaCE20250731</w:t>
            </w:r>
          </w:p>
        </w:tc>
      </w:tr>
      <w:tr w:rsidR="00AC270C" w:rsidRPr="00AC270C" w14:paraId="276FA21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54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09:37:36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59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9D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9C2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E1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05002050000085513-E0NxuoPMvbUu20250731</w:t>
            </w:r>
          </w:p>
        </w:tc>
      </w:tr>
      <w:tr w:rsidR="00AC270C" w:rsidRPr="00AC270C" w14:paraId="508FA74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B3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09:37:36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E4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1C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DE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A0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05002050000085513-E0NxuoPMvbV320250731</w:t>
            </w:r>
          </w:p>
        </w:tc>
      </w:tr>
      <w:tr w:rsidR="00AC270C" w:rsidRPr="00AC270C" w14:paraId="5E733DB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58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09:39:29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0E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4C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37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08E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07002070000086611-E0NxuoPMvcw020250731</w:t>
            </w:r>
          </w:p>
        </w:tc>
      </w:tr>
      <w:tr w:rsidR="00AC270C" w:rsidRPr="00AC270C" w14:paraId="33E51C0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61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09:39:37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2B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6E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98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6C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07002070000086355-E0NxuoPMvd3O20250731</w:t>
            </w:r>
          </w:p>
        </w:tc>
      </w:tr>
      <w:tr w:rsidR="00AC270C" w:rsidRPr="00AC270C" w14:paraId="79C5084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85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09:41:54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BF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38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49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14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05002050000087594-E0NxuoPMvedD20250731</w:t>
            </w:r>
          </w:p>
        </w:tc>
      </w:tr>
      <w:tr w:rsidR="00AC270C" w:rsidRPr="00AC270C" w14:paraId="0BF4E79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B0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09:43:05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42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A7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A7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8B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05002050000088414-E0NxuoPMvfTw20250731</w:t>
            </w:r>
          </w:p>
        </w:tc>
      </w:tr>
      <w:tr w:rsidR="00AC270C" w:rsidRPr="00AC270C" w14:paraId="1872319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E2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09:45:02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F1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89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B5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DBE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05002050000088830-E0NxuoPMvgqx20250731</w:t>
            </w:r>
          </w:p>
        </w:tc>
      </w:tr>
      <w:tr w:rsidR="00AC270C" w:rsidRPr="00AC270C" w14:paraId="4330438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48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09:45:10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AEA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21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F8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76E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07002070000085992-E0NxuoPMvh8c20250731</w:t>
            </w:r>
          </w:p>
        </w:tc>
      </w:tr>
      <w:tr w:rsidR="00AC270C" w:rsidRPr="00AC270C" w14:paraId="5F1BB25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8A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09:45:10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93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8B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C5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17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05002050000088928-E0NxuoPMvh8e20250731</w:t>
            </w:r>
          </w:p>
        </w:tc>
      </w:tr>
      <w:tr w:rsidR="00AC270C" w:rsidRPr="00AC270C" w14:paraId="3B789C1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41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09:48:48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09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15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A5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E4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05002050000090793-E0NxuoPMvjyO20250731</w:t>
            </w:r>
          </w:p>
        </w:tc>
      </w:tr>
      <w:tr w:rsidR="00AC270C" w:rsidRPr="00AC270C" w14:paraId="77C5659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2B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09:50:17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50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C8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8E0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71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07002070000091141-E0NxuoPMvl5P20250731</w:t>
            </w:r>
          </w:p>
        </w:tc>
      </w:tr>
      <w:tr w:rsidR="00AC270C" w:rsidRPr="00AC270C" w14:paraId="4C9510F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A1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09:50:17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91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35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8F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61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07002070000091141-E0NxuoPMvl5R20250731</w:t>
            </w:r>
          </w:p>
        </w:tc>
      </w:tr>
      <w:tr w:rsidR="00AC270C" w:rsidRPr="00AC270C" w14:paraId="2192BEB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CA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09:51:10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C0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05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E1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CB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05002050000091573-E0NxuoPMvlsN20250731</w:t>
            </w:r>
          </w:p>
        </w:tc>
      </w:tr>
      <w:tr w:rsidR="00AC270C" w:rsidRPr="00AC270C" w14:paraId="1CC2FBA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264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09:51:10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9F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47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27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E8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05002050000091678-E0NxuoPMvlsT20250731</w:t>
            </w:r>
          </w:p>
        </w:tc>
      </w:tr>
      <w:tr w:rsidR="00AC270C" w:rsidRPr="00AC270C" w14:paraId="7390263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07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09:53:00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07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0D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CE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696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05002050000092301-E0NxuoPMvnCW20250731</w:t>
            </w:r>
          </w:p>
        </w:tc>
      </w:tr>
      <w:tr w:rsidR="00AC270C" w:rsidRPr="00AC270C" w14:paraId="72404B3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9C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09:54:48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81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9D4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C8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EE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07002070000092561-E0NxuoPMvoUR20250731</w:t>
            </w:r>
          </w:p>
        </w:tc>
      </w:tr>
      <w:tr w:rsidR="00AC270C" w:rsidRPr="00AC270C" w14:paraId="32E8F3F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3A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09:56:12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7E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BC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10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DD9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07002070000093536-E0NxuoPMvpji20250731</w:t>
            </w:r>
          </w:p>
        </w:tc>
      </w:tr>
      <w:tr w:rsidR="00AC270C" w:rsidRPr="00AC270C" w14:paraId="5A71189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3B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09:59:59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04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AC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A62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60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07002070000095201-E0NxuoPMvtXF20250731</w:t>
            </w:r>
          </w:p>
        </w:tc>
      </w:tr>
      <w:tr w:rsidR="00AC270C" w:rsidRPr="00AC270C" w14:paraId="23AC332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79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10:00:57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73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87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BE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0B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05002050000095821-E0NxuoPMvufb20250731</w:t>
            </w:r>
          </w:p>
        </w:tc>
      </w:tr>
      <w:tr w:rsidR="00AC270C" w:rsidRPr="00AC270C" w14:paraId="436AB6F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3E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10:02:47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C41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C3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A2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B6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05002050000096819-E0NxuoPMvwWY20250731</w:t>
            </w:r>
          </w:p>
        </w:tc>
      </w:tr>
      <w:tr w:rsidR="00AC270C" w:rsidRPr="00AC270C" w14:paraId="54A3394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94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10:03:37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B9C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17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83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C8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07002070000096425-E0NxuoPMvxNX20250731</w:t>
            </w:r>
          </w:p>
        </w:tc>
      </w:tr>
      <w:tr w:rsidR="00AC270C" w:rsidRPr="00AC270C" w14:paraId="52C7284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5C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10:04:30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A0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47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7E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3FF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07002070000097410-E0NxuoPMvyCa20250731</w:t>
            </w:r>
          </w:p>
        </w:tc>
      </w:tr>
      <w:tr w:rsidR="00AC270C" w:rsidRPr="00AC270C" w14:paraId="09BB4C4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BF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10:05:45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02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A7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9A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2A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05002050000097126-E0NxuoPMvzHf20250731</w:t>
            </w:r>
          </w:p>
        </w:tc>
      </w:tr>
      <w:tr w:rsidR="00AC270C" w:rsidRPr="00AC270C" w14:paraId="07FF3CF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E4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10:07:02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68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7E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ED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67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05002050000098433-E0NxuoPMw0fR20250731</w:t>
            </w:r>
          </w:p>
        </w:tc>
      </w:tr>
      <w:tr w:rsidR="00AC270C" w:rsidRPr="00AC270C" w14:paraId="202B2C3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53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10:07:04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AB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47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33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0E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05002050000098259-E0NxuoPMw0il20250731</w:t>
            </w:r>
          </w:p>
        </w:tc>
      </w:tr>
      <w:tr w:rsidR="00AC270C" w:rsidRPr="00AC270C" w14:paraId="3295F24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86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10:07:59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645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B0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11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8E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05002050000098889-E0NxuoPMw1jK20250731</w:t>
            </w:r>
          </w:p>
        </w:tc>
      </w:tr>
      <w:tr w:rsidR="00AC270C" w:rsidRPr="00AC270C" w14:paraId="0113F02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AF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10:09:19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41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FA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E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88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07002070000098763-E0NxuoPMw31y20250731</w:t>
            </w:r>
          </w:p>
        </w:tc>
      </w:tr>
      <w:tr w:rsidR="00AC270C" w:rsidRPr="00AC270C" w14:paraId="0D188A8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4B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10:09:22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FC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76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E9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FA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05002050000099534-E0NxuoPMw39N20250731</w:t>
            </w:r>
          </w:p>
        </w:tc>
      </w:tr>
      <w:tr w:rsidR="00AC270C" w:rsidRPr="00AC270C" w14:paraId="44A8562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92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10:10:14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2A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52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4BD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22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07002070000099401-E0NxuoPMw3Xw20250731</w:t>
            </w:r>
          </w:p>
        </w:tc>
      </w:tr>
      <w:tr w:rsidR="00AC270C" w:rsidRPr="00AC270C" w14:paraId="629CAC2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13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10:10:17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B2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A3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CA5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EFA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05002050000099536-E0NxuoPMw3bh20250731</w:t>
            </w:r>
          </w:p>
        </w:tc>
      </w:tr>
      <w:tr w:rsidR="00AC270C" w:rsidRPr="00AC270C" w14:paraId="23F8E3B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A0A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10:11:29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CE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03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07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D6E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05002050000100131-E0NxuoPMw4VZ20250731</w:t>
            </w:r>
          </w:p>
        </w:tc>
      </w:tr>
      <w:tr w:rsidR="00AC270C" w:rsidRPr="00AC270C" w14:paraId="3ADEFF1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92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10:12:58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0D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CA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0B0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030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05002050000100107-E0NxuoPMw5PK20250731</w:t>
            </w:r>
          </w:p>
        </w:tc>
      </w:tr>
      <w:tr w:rsidR="00AC270C" w:rsidRPr="00AC270C" w14:paraId="710BB9F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D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10:14:52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56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27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C7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4B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07002070000101289-E0NxuoPMw6dT20250731</w:t>
            </w:r>
          </w:p>
        </w:tc>
      </w:tr>
      <w:tr w:rsidR="00AC270C" w:rsidRPr="00AC270C" w14:paraId="7174222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2E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10:14:52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D1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F4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54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CA8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07002070000101289-E0NxuoPMw6dK20250731</w:t>
            </w:r>
          </w:p>
        </w:tc>
      </w:tr>
      <w:tr w:rsidR="00AC270C" w:rsidRPr="00AC270C" w14:paraId="5BF3F92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A6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10:19:13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505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4D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78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30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07002070000102217-E0NxuoPMw9mB20250731</w:t>
            </w:r>
          </w:p>
        </w:tc>
      </w:tr>
      <w:tr w:rsidR="00AC270C" w:rsidRPr="00AC270C" w14:paraId="2B3B92D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72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10:19:13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ED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FD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DF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B0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05002050000102182-E0NxuoPMw9nJ20250731</w:t>
            </w:r>
          </w:p>
        </w:tc>
      </w:tr>
      <w:tr w:rsidR="00AC270C" w:rsidRPr="00AC270C" w14:paraId="633E04A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FFF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10:19:31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8EB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7A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76D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04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07002070000103300-E0NxuoPMwA7Z20250731</w:t>
            </w:r>
          </w:p>
        </w:tc>
      </w:tr>
      <w:tr w:rsidR="00AC270C" w:rsidRPr="00AC270C" w14:paraId="2DEA52E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99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10:20:37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13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71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780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C1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05002050000102182-E0NxuoPMwBLr20250731</w:t>
            </w:r>
          </w:p>
        </w:tc>
      </w:tr>
      <w:tr w:rsidR="00AC270C" w:rsidRPr="00AC270C" w14:paraId="6898B83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67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10:21:02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3A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12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25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8A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07002070000103983-E0NxuoPMwBmR20250731</w:t>
            </w:r>
          </w:p>
        </w:tc>
      </w:tr>
      <w:tr w:rsidR="00AC270C" w:rsidRPr="00AC270C" w14:paraId="6AE47BD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D2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10:21:02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16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10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1F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458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05002050000104090-E0NxuoPMwBl320250731</w:t>
            </w:r>
          </w:p>
        </w:tc>
      </w:tr>
      <w:tr w:rsidR="00AC270C" w:rsidRPr="00AC270C" w14:paraId="311B143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E6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10:22:45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9B7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8C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B3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4C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05002050000104708-E0NxuoPMwCwr20250731</w:t>
            </w:r>
          </w:p>
        </w:tc>
      </w:tr>
      <w:tr w:rsidR="00AC270C" w:rsidRPr="00AC270C" w14:paraId="7337F95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9F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10:22:45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44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5E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3D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2C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05002050000104708-E0NxuoPMwCwn20250731</w:t>
            </w:r>
          </w:p>
        </w:tc>
      </w:tr>
      <w:tr w:rsidR="00AC270C" w:rsidRPr="00AC270C" w14:paraId="5EBBA56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C24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10:24:26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62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1B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99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C2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05002050000105381-E0NxuoPMwE2Q20250731</w:t>
            </w:r>
          </w:p>
        </w:tc>
      </w:tr>
      <w:tr w:rsidR="00AC270C" w:rsidRPr="00AC270C" w14:paraId="532BBB0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58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10:25:47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B30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5E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71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D3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07002070000105648-E0NxuoPMwEqp20250731</w:t>
            </w:r>
          </w:p>
        </w:tc>
      </w:tr>
      <w:tr w:rsidR="00AC270C" w:rsidRPr="00AC270C" w14:paraId="18D10D0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D7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10:29:35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3E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6FA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0C6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57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07002070000105988-E0NxuoPMwH1I20250731</w:t>
            </w:r>
          </w:p>
        </w:tc>
      </w:tr>
      <w:tr w:rsidR="00AC270C" w:rsidRPr="00AC270C" w14:paraId="42BDF38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435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10:29:35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63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19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2F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A2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07002070000106691-E0NxuoPMwH1K20250731</w:t>
            </w:r>
          </w:p>
        </w:tc>
      </w:tr>
      <w:tr w:rsidR="00AC270C" w:rsidRPr="00AC270C" w14:paraId="685CD6D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CB5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10:31:02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D8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A43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3F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69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05002050000108113-E0NxuoPMwIAZ20250731</w:t>
            </w:r>
          </w:p>
        </w:tc>
      </w:tr>
      <w:tr w:rsidR="00AC270C" w:rsidRPr="00AC270C" w14:paraId="03E1445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77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10:31:04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48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4D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4F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59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07002070000105354-E0NxuoPMwIIS20250731</w:t>
            </w:r>
          </w:p>
        </w:tc>
      </w:tr>
      <w:tr w:rsidR="00AC270C" w:rsidRPr="00AC270C" w14:paraId="6918725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8F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10:31:04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E9B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62A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66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61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05002050000107352-E0NxuoPMwIIU20250731</w:t>
            </w:r>
          </w:p>
        </w:tc>
      </w:tr>
      <w:tr w:rsidR="00AC270C" w:rsidRPr="00AC270C" w14:paraId="3D0DB4A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E99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10:33:08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529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898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B5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AF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07002070000108827-E0NxuoPMwK4K20250731</w:t>
            </w:r>
          </w:p>
        </w:tc>
      </w:tr>
      <w:tr w:rsidR="00AC270C" w:rsidRPr="00AC270C" w14:paraId="5A7CC41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2D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10:37:04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A8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EA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A3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4D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07002070000110400-E0NxuoPMwMXP20250731</w:t>
            </w:r>
          </w:p>
        </w:tc>
      </w:tr>
      <w:tr w:rsidR="00AC270C" w:rsidRPr="00AC270C" w14:paraId="77B7338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79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10:37:04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94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BD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C5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0C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07002070000110400-E0NxuoPMwMXT20250731</w:t>
            </w:r>
          </w:p>
        </w:tc>
      </w:tr>
      <w:tr w:rsidR="00AC270C" w:rsidRPr="00AC270C" w14:paraId="233F391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BEA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10:37:05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C2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98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9EF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2BB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07002070000110435-E0NxuoPMwMXV20250731</w:t>
            </w:r>
          </w:p>
        </w:tc>
      </w:tr>
      <w:tr w:rsidR="00AC270C" w:rsidRPr="00AC270C" w14:paraId="2FA36A2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D5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10:38:02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31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84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67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A0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07002070000110869-E0NxuoPMwNJF20250731</w:t>
            </w:r>
          </w:p>
        </w:tc>
      </w:tr>
      <w:tr w:rsidR="00AC270C" w:rsidRPr="00AC270C" w14:paraId="21BCCB9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5D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10:38:11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3B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88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7EC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988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07002070000109971-E0NxuoPMwNhn20250731</w:t>
            </w:r>
          </w:p>
        </w:tc>
      </w:tr>
      <w:tr w:rsidR="00AC270C" w:rsidRPr="00AC270C" w14:paraId="01296F9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11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10:40:19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9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12E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9E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0D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05002050000111785-E0NxuoPMwPCy20250731</w:t>
            </w:r>
          </w:p>
        </w:tc>
      </w:tr>
      <w:tr w:rsidR="00AC270C" w:rsidRPr="00AC270C" w14:paraId="33FBA25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56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10:40:34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249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12A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5A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AA9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07002070000111756-E0NxuoPMwPOS20250731</w:t>
            </w:r>
          </w:p>
        </w:tc>
      </w:tr>
      <w:tr w:rsidR="00AC270C" w:rsidRPr="00AC270C" w14:paraId="2645577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D4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10:44:29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87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19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6D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7A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07002070000113792-E0NxuoPMwSBJ20250731</w:t>
            </w:r>
          </w:p>
        </w:tc>
      </w:tr>
      <w:tr w:rsidR="00AC270C" w:rsidRPr="00AC270C" w14:paraId="4CE9147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98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10:44:57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F8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44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ED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55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07002070000113508-E0NxuoPMwSVt20250731</w:t>
            </w:r>
          </w:p>
        </w:tc>
      </w:tr>
      <w:tr w:rsidR="00AC270C" w:rsidRPr="00AC270C" w14:paraId="690BDAB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35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10:45:04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3E3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37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64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68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05002050000113447-E0NxuoPMwSdY20250731</w:t>
            </w:r>
          </w:p>
        </w:tc>
      </w:tr>
      <w:tr w:rsidR="00AC270C" w:rsidRPr="00AC270C" w14:paraId="2AB9046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3E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10:46:44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F7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FD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D80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88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05002050000114777-E0NxuoPMwTie20250731</w:t>
            </w:r>
          </w:p>
        </w:tc>
      </w:tr>
      <w:tr w:rsidR="00AC270C" w:rsidRPr="00AC270C" w14:paraId="2590405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B0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10:49:25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DA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F2A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C0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06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05002050000115824-E0NxuoPMwVQF20250731</w:t>
            </w:r>
          </w:p>
        </w:tc>
      </w:tr>
      <w:tr w:rsidR="00AC270C" w:rsidRPr="00AC270C" w14:paraId="51CA190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59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10:50:32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5B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24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698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7B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05002050000115450-E0NxuoPMwWJz20250731</w:t>
            </w:r>
          </w:p>
        </w:tc>
      </w:tr>
      <w:tr w:rsidR="00AC270C" w:rsidRPr="00AC270C" w14:paraId="1258358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3D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10:52:55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24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7E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8C3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A70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07002070000117301-E0NxuoPMwY8J20250731</w:t>
            </w:r>
          </w:p>
        </w:tc>
      </w:tr>
      <w:tr w:rsidR="00AC270C" w:rsidRPr="00AC270C" w14:paraId="638EA01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0C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10:52:55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CE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F3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53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F0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05002050000116733-E0NxuoPMwY9x20250731</w:t>
            </w:r>
          </w:p>
        </w:tc>
      </w:tr>
      <w:tr w:rsidR="00AC270C" w:rsidRPr="00AC270C" w14:paraId="173F59D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C8A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10:54:02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AC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D7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02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E6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05002050000117367-E0NxuoPMwZAQ20250731</w:t>
            </w:r>
          </w:p>
        </w:tc>
      </w:tr>
      <w:tr w:rsidR="00AC270C" w:rsidRPr="00AC270C" w14:paraId="1E52267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77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10:54:09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06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B2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3B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FE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05002050000117367-E0NxuoPMwZGc20250731</w:t>
            </w:r>
          </w:p>
        </w:tc>
      </w:tr>
      <w:tr w:rsidR="00AC270C" w:rsidRPr="00AC270C" w14:paraId="7D9DB43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87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10:54:46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21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45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8D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C6E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07002070000118147-E0NxuoPMwZuS20250731</w:t>
            </w:r>
          </w:p>
        </w:tc>
      </w:tr>
      <w:tr w:rsidR="00AC270C" w:rsidRPr="00AC270C" w14:paraId="3FABD84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53D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10:54:46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24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11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C3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F07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07002070000118147-E0NxuoPMwZuP20250731</w:t>
            </w:r>
          </w:p>
        </w:tc>
      </w:tr>
      <w:tr w:rsidR="00AC270C" w:rsidRPr="00AC270C" w14:paraId="7809136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AC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10:55:36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5D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EF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47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1F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07002070000118529-E0NxuoPMwaZf20250731</w:t>
            </w:r>
          </w:p>
        </w:tc>
      </w:tr>
      <w:tr w:rsidR="00AC270C" w:rsidRPr="00AC270C" w14:paraId="3C24FC1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FE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10:56:09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9B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D92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39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6E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05002050000118931-E0NxuoPMwasP20250731</w:t>
            </w:r>
          </w:p>
        </w:tc>
      </w:tr>
      <w:tr w:rsidR="00AC270C" w:rsidRPr="00AC270C" w14:paraId="517D191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BD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10:57:36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CF4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38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98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89A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05002050000119726-E0NxuoPMwc9N20250731</w:t>
            </w:r>
          </w:p>
        </w:tc>
      </w:tr>
      <w:tr w:rsidR="00AC270C" w:rsidRPr="00AC270C" w14:paraId="5615004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965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10:57:51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B7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70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D6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EA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07002070000119806-E0NxuoPMwcNV20250731</w:t>
            </w:r>
          </w:p>
        </w:tc>
      </w:tr>
      <w:tr w:rsidR="00AC270C" w:rsidRPr="00AC270C" w14:paraId="24739AE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23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10:57:51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9D3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C6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CB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D9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07002070000119389-E0NxuoPMwcPi20250731</w:t>
            </w:r>
          </w:p>
        </w:tc>
      </w:tr>
      <w:tr w:rsidR="00AC270C" w:rsidRPr="00AC270C" w14:paraId="35D2FA5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32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10:59:50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8F7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75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61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BFB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05002050000120622-E0NxuoPMweFV20250731</w:t>
            </w:r>
          </w:p>
        </w:tc>
      </w:tr>
      <w:tr w:rsidR="00AC270C" w:rsidRPr="00AC270C" w14:paraId="094592E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8E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11:02:02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31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10E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E1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5F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07002070000121948-E0NxuoPMwg1C20250731</w:t>
            </w:r>
          </w:p>
        </w:tc>
      </w:tr>
      <w:tr w:rsidR="00AC270C" w:rsidRPr="00AC270C" w14:paraId="2C0BC86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1E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11:03:06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CC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6A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D8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46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07002070000121740-E0NxuoPMwgw220250731</w:t>
            </w:r>
          </w:p>
        </w:tc>
      </w:tr>
      <w:tr w:rsidR="00AC270C" w:rsidRPr="00AC270C" w14:paraId="21ADDBA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47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11:03:52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07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78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277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AE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05002050000122544-E0NxuoPMwhdt20250731</w:t>
            </w:r>
          </w:p>
        </w:tc>
      </w:tr>
      <w:tr w:rsidR="00AC270C" w:rsidRPr="00AC270C" w14:paraId="12D241D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31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11:03:52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A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96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91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10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07002070000122447-E0NxuoPMwhcE20250731</w:t>
            </w:r>
          </w:p>
        </w:tc>
      </w:tr>
      <w:tr w:rsidR="00AC270C" w:rsidRPr="00AC270C" w14:paraId="5FAB747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0C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11:04:13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24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54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9D8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8C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05002050000122544-E0NxuoPMwhrx20250731</w:t>
            </w:r>
          </w:p>
        </w:tc>
      </w:tr>
      <w:tr w:rsidR="00AC270C" w:rsidRPr="00AC270C" w14:paraId="36D0E29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EE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11:04:51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B6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7E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FF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E6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07002070000123246-E0NxuoPMwiKN20250731</w:t>
            </w:r>
          </w:p>
        </w:tc>
      </w:tr>
      <w:tr w:rsidR="00AC270C" w:rsidRPr="00AC270C" w14:paraId="4B67573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6D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11:05:27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86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50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C80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1F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05002050000123326-E0NxuoPMwism20250731</w:t>
            </w:r>
          </w:p>
        </w:tc>
      </w:tr>
      <w:tr w:rsidR="00AC270C" w:rsidRPr="00AC270C" w14:paraId="6E0BAF8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DC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11:05:28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A6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83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E49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AA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07002070000123247-E0NxuoPMwivU20250731</w:t>
            </w:r>
          </w:p>
        </w:tc>
      </w:tr>
      <w:tr w:rsidR="00AC270C" w:rsidRPr="00AC270C" w14:paraId="7E9A19C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E4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11:07:10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B9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A1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94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D59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05002050000124443-E0NxuoPMwkEl20250731</w:t>
            </w:r>
          </w:p>
        </w:tc>
      </w:tr>
      <w:tr w:rsidR="00AC270C" w:rsidRPr="00AC270C" w14:paraId="11346BE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DC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11:10:15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04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75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9D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58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05002050000125563-E0NxuoPMwm8F20250731</w:t>
            </w:r>
          </w:p>
        </w:tc>
      </w:tr>
      <w:tr w:rsidR="00AC270C" w:rsidRPr="00AC270C" w14:paraId="539B439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12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11:10:32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DD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F2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7A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80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07002070000125908-E0NxuoPMwmS020250731</w:t>
            </w:r>
          </w:p>
        </w:tc>
      </w:tr>
      <w:tr w:rsidR="00AC270C" w:rsidRPr="00AC270C" w14:paraId="32E3FA4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A5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11:11:34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F8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E8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4B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45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05002050000126323-E0NxuoPMwnPF20250731</w:t>
            </w:r>
          </w:p>
        </w:tc>
      </w:tr>
      <w:tr w:rsidR="00AC270C" w:rsidRPr="00AC270C" w14:paraId="7614EF6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11:11:36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0F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EA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40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93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05002050000125841-E0NxuoPMwnWP20250731</w:t>
            </w:r>
          </w:p>
        </w:tc>
      </w:tr>
      <w:tr w:rsidR="00AC270C" w:rsidRPr="00AC270C" w14:paraId="52F1A22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19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11:12:55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DFE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4B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E73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CF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07002070000127118-E0NxuoPMwobQ20250731</w:t>
            </w:r>
          </w:p>
        </w:tc>
      </w:tr>
      <w:tr w:rsidR="00AC270C" w:rsidRPr="00AC270C" w14:paraId="072A43F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82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11:12:55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44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AF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79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23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07002070000127117-E0NxuoPMwobM20250731</w:t>
            </w:r>
          </w:p>
        </w:tc>
      </w:tr>
      <w:tr w:rsidR="00AC270C" w:rsidRPr="00AC270C" w14:paraId="2FA0D48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81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11:15:40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EB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18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FE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EA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07002070000127919-E0NxuoPMwqRJ20250731</w:t>
            </w:r>
          </w:p>
        </w:tc>
      </w:tr>
      <w:tr w:rsidR="00AC270C" w:rsidRPr="00AC270C" w14:paraId="154B9F0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71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11:17:58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88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B45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037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CD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05002050000129676-E0NxuoPMwrmo20250731</w:t>
            </w:r>
          </w:p>
        </w:tc>
      </w:tr>
      <w:tr w:rsidR="00AC270C" w:rsidRPr="00AC270C" w14:paraId="2805D59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BD9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11:19:34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49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8D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E5E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FFF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07002070000128874-E0NxuoPMwt7R20250731</w:t>
            </w:r>
          </w:p>
        </w:tc>
      </w:tr>
      <w:tr w:rsidR="00AC270C" w:rsidRPr="00AC270C" w14:paraId="193931C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BF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11:20:33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C3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649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F6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21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05002050000129533-E0NxuoPMwtia20250731</w:t>
            </w:r>
          </w:p>
        </w:tc>
      </w:tr>
      <w:tr w:rsidR="00AC270C" w:rsidRPr="00AC270C" w14:paraId="19DA4ED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68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11:23:36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423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15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308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43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05002050000131332-E0NxuoPMwvfz20250731</w:t>
            </w:r>
          </w:p>
        </w:tc>
      </w:tr>
      <w:tr w:rsidR="00AC270C" w:rsidRPr="00AC270C" w14:paraId="683AA7F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69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11:24:49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BD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ED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37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0B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07002070000132897-E0NxuoPMwwBv20250731</w:t>
            </w:r>
          </w:p>
        </w:tc>
      </w:tr>
      <w:tr w:rsidR="00AC270C" w:rsidRPr="00AC270C" w14:paraId="403B2C4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52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11:25:25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3E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13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58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49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07002070000132522-E0NxuoPMwwgS20250731</w:t>
            </w:r>
          </w:p>
        </w:tc>
      </w:tr>
      <w:tr w:rsidR="00AC270C" w:rsidRPr="00AC270C" w14:paraId="164A609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9E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11:26:41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D4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50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E3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D9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07002070000133564-E0NxuoPMwxeW20250731</w:t>
            </w:r>
          </w:p>
        </w:tc>
      </w:tr>
      <w:tr w:rsidR="00AC270C" w:rsidRPr="00AC270C" w14:paraId="22AB472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44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11:26:41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FD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79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99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41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07002070000133564-E0NxuoPMwxeU20250731</w:t>
            </w:r>
          </w:p>
        </w:tc>
      </w:tr>
      <w:tr w:rsidR="00AC270C" w:rsidRPr="00AC270C" w14:paraId="6F293ED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25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11:27:26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05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F6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F3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2C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05002050000133426-E0NxuoPMwy2p20250731</w:t>
            </w:r>
          </w:p>
        </w:tc>
      </w:tr>
      <w:tr w:rsidR="00AC270C" w:rsidRPr="00AC270C" w14:paraId="4C31A9B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E1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11:29:34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77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36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9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5F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05002050000134751-E0NxuoPMwzBd20250731</w:t>
            </w:r>
          </w:p>
        </w:tc>
      </w:tr>
      <w:tr w:rsidR="00AC270C" w:rsidRPr="00AC270C" w14:paraId="38323F4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A9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11:29:34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5D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42F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CF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22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05002050000134751-E0NxuoPMwzBv20250731</w:t>
            </w:r>
          </w:p>
        </w:tc>
      </w:tr>
      <w:tr w:rsidR="00AC270C" w:rsidRPr="00AC270C" w14:paraId="68AAAB7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9F6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11:30:56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A6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42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93B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1E3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05002050000134679-E0NxuoPMx0DN20250731</w:t>
            </w:r>
          </w:p>
        </w:tc>
      </w:tr>
      <w:tr w:rsidR="00AC270C" w:rsidRPr="00AC270C" w14:paraId="2D5E286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21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11:30:56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4A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F20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32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C2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05002050000134679-E0NxuoPMx0DP20250731</w:t>
            </w:r>
          </w:p>
        </w:tc>
      </w:tr>
      <w:tr w:rsidR="00AC270C" w:rsidRPr="00AC270C" w14:paraId="4DB75E7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21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11:32:42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97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A6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FC1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EC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05002050000136401-E0NxuoPMx14y20250731</w:t>
            </w:r>
          </w:p>
        </w:tc>
      </w:tr>
      <w:tr w:rsidR="00AC270C" w:rsidRPr="00AC270C" w14:paraId="3A7D611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BDE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11:34:38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87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ED6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21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DF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07002070000137109-E0NxuoPMx2NU20250731</w:t>
            </w:r>
          </w:p>
        </w:tc>
      </w:tr>
      <w:tr w:rsidR="00AC270C" w:rsidRPr="00AC270C" w14:paraId="748F330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6B2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11:36:12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68B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51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38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7D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05002050000138139-E0NxuoPMx3Xb20250731</w:t>
            </w:r>
          </w:p>
        </w:tc>
      </w:tr>
      <w:tr w:rsidR="00AC270C" w:rsidRPr="00AC270C" w14:paraId="3EA7211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E7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11:37:18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41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E7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CE4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D0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05002050000135795-E0NxuoPMx4JX20250731</w:t>
            </w:r>
          </w:p>
        </w:tc>
      </w:tr>
      <w:tr w:rsidR="00AC270C" w:rsidRPr="00AC270C" w14:paraId="355DED8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6F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11:37:23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CB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64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2D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54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07002070000135659-E0NxuoPMx4Oi20250731</w:t>
            </w:r>
          </w:p>
        </w:tc>
      </w:tr>
      <w:tr w:rsidR="00AC270C" w:rsidRPr="00AC270C" w14:paraId="6ADD077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5E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11:39:07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8E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12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0F6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97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05002050000139294-E0NxuoPMx5ap20250731</w:t>
            </w:r>
          </w:p>
        </w:tc>
      </w:tr>
      <w:tr w:rsidR="00AC270C" w:rsidRPr="00AC270C" w14:paraId="0A00EF5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8E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11:39:49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89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59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52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1E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07002070000139479-E0NxuoPMx65820250731</w:t>
            </w:r>
          </w:p>
        </w:tc>
      </w:tr>
      <w:tr w:rsidR="00AC270C" w:rsidRPr="00AC270C" w14:paraId="56B1908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D5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11:41:08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AF2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72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80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F0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07002070000140124-E0NxuoPMx6pc20250731</w:t>
            </w:r>
          </w:p>
        </w:tc>
      </w:tr>
      <w:tr w:rsidR="00AC270C" w:rsidRPr="00AC270C" w14:paraId="3F4AF73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79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11:43:52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FF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03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0C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9A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05002050000141150-E0NxuoPMx8jT20250731</w:t>
            </w:r>
          </w:p>
        </w:tc>
      </w:tr>
      <w:tr w:rsidR="00AC270C" w:rsidRPr="00AC270C" w14:paraId="7400CFF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14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11:44:00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D8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D38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09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D3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05002050000141150-E0NxuoPMx8oQ20250731</w:t>
            </w:r>
          </w:p>
        </w:tc>
      </w:tr>
      <w:tr w:rsidR="00AC270C" w:rsidRPr="00AC270C" w14:paraId="7E649F8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93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11:46:53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00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CC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91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FC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07002070000142570-E0NxuoPMxAKe20250731</w:t>
            </w:r>
          </w:p>
        </w:tc>
      </w:tr>
      <w:tr w:rsidR="00AC270C" w:rsidRPr="00AC270C" w14:paraId="7A75BD4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14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11:47:40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02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1C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CB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CE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05002050000142398-E0NxuoPMxAgK20250731</w:t>
            </w:r>
          </w:p>
        </w:tc>
      </w:tr>
      <w:tr w:rsidR="00AC270C" w:rsidRPr="00AC270C" w14:paraId="1F7C5F2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D7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11:47:40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34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317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95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23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05002050000142398-E0NxuoPMxAgQ20250731</w:t>
            </w:r>
          </w:p>
        </w:tc>
      </w:tr>
      <w:tr w:rsidR="00AC270C" w:rsidRPr="00AC270C" w14:paraId="26481DF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1E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11:47:41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CCF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E1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D7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43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05002050000141616-E0NxuoPMxAik20250731</w:t>
            </w:r>
          </w:p>
        </w:tc>
      </w:tr>
      <w:tr w:rsidR="00AC270C" w:rsidRPr="00AC270C" w14:paraId="5FA05D3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A5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11:51:55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F4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42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E5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43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05002050000144620-E0NxuoPMxDgD20250731</w:t>
            </w:r>
          </w:p>
        </w:tc>
      </w:tr>
      <w:tr w:rsidR="00AC270C" w:rsidRPr="00AC270C" w14:paraId="7DD5D8A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2D3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11:52:57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7F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9F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B9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C8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07002070000144954-E0NxuoPMxECa20250731</w:t>
            </w:r>
          </w:p>
        </w:tc>
      </w:tr>
      <w:tr w:rsidR="00AC270C" w:rsidRPr="00AC270C" w14:paraId="68DC394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6A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11:52:57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4B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AF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3BA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73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07002070000144954-E0NxuoPMxECY20250731</w:t>
            </w:r>
          </w:p>
        </w:tc>
      </w:tr>
      <w:tr w:rsidR="00AC270C" w:rsidRPr="00AC270C" w14:paraId="002914E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99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11:53:20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30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4F4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D0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F4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07002070000144936-E0NxuoPMxELg20250731</w:t>
            </w:r>
          </w:p>
        </w:tc>
      </w:tr>
      <w:tr w:rsidR="00AC270C" w:rsidRPr="00AC270C" w14:paraId="4B2A677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F8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11:54:53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89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5D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B2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B6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05002050000145816-E0NxuoPMxFEL20250731</w:t>
            </w:r>
          </w:p>
        </w:tc>
      </w:tr>
      <w:tr w:rsidR="00AC270C" w:rsidRPr="00AC270C" w14:paraId="45D3996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02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11:56:02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F8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DC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89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AE7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07002070000146361-E0NxuoPMxG8h20250731</w:t>
            </w:r>
          </w:p>
        </w:tc>
      </w:tr>
      <w:tr w:rsidR="00AC270C" w:rsidRPr="00AC270C" w14:paraId="604524A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9D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11:56:05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50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DD0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89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32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07002070000146324-E0NxuoPMxGAR20250731</w:t>
            </w:r>
          </w:p>
        </w:tc>
      </w:tr>
      <w:tr w:rsidR="00AC270C" w:rsidRPr="00AC270C" w14:paraId="0CD8A84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B7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11:57:42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7F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AD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F32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24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07002070000146937-E0NxuoPMxH2O20250731</w:t>
            </w:r>
          </w:p>
        </w:tc>
      </w:tr>
      <w:tr w:rsidR="00AC270C" w:rsidRPr="00AC270C" w14:paraId="085B903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DB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11:59:26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8E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9A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DC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BE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07002070000146472-E0NxuoPMxHmz20250731</w:t>
            </w:r>
          </w:p>
        </w:tc>
      </w:tr>
      <w:tr w:rsidR="00AC270C" w:rsidRPr="00AC270C" w14:paraId="2D297C6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06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12:02:40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5D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B95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CA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85F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07002070000149664-E0NxuoPMxKEU20250731</w:t>
            </w:r>
          </w:p>
        </w:tc>
      </w:tr>
      <w:tr w:rsidR="00AC270C" w:rsidRPr="00AC270C" w14:paraId="1DC1207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025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12:02:40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AB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B7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2A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D5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07002070000149664-E0NxuoPMxKER20250731</w:t>
            </w:r>
          </w:p>
        </w:tc>
      </w:tr>
      <w:tr w:rsidR="00AC270C" w:rsidRPr="00AC270C" w14:paraId="7233495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AC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12:03:27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0F5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FC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3F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E12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07002070000150155-E0NxuoPMxLFn20250731</w:t>
            </w:r>
          </w:p>
        </w:tc>
      </w:tr>
      <w:tr w:rsidR="00AC270C" w:rsidRPr="00AC270C" w14:paraId="11EFC91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92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12:03:43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20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40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FC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0C1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05002050000150337-E0NxuoPMxLZ720250731</w:t>
            </w:r>
          </w:p>
        </w:tc>
      </w:tr>
      <w:tr w:rsidR="00AC270C" w:rsidRPr="00AC270C" w14:paraId="775268D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65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12:04:37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80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A2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BC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2A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07002070000150719-E0NxuoPMxMCV20250731</w:t>
            </w:r>
          </w:p>
        </w:tc>
      </w:tr>
      <w:tr w:rsidR="00AC270C" w:rsidRPr="00AC270C" w14:paraId="4221CBE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CE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12:04:39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E4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6E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E7B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75E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07002070000149847-E0NxuoPMxMEN20250731</w:t>
            </w:r>
          </w:p>
        </w:tc>
      </w:tr>
      <w:tr w:rsidR="00AC270C" w:rsidRPr="00AC270C" w14:paraId="1A5E267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4F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12:06:03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B7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82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30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36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07002070000151686-E0NxuoPMxNN120250731</w:t>
            </w:r>
          </w:p>
        </w:tc>
      </w:tr>
      <w:tr w:rsidR="00AC270C" w:rsidRPr="00AC270C" w14:paraId="4D43645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00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12:06:21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B4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4D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52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DC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07002070000151687-E0NxuoPMxNay20250731</w:t>
            </w:r>
          </w:p>
        </w:tc>
      </w:tr>
      <w:tr w:rsidR="00AC270C" w:rsidRPr="00AC270C" w14:paraId="0DC4401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BB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12:06:21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37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EC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D1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A3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07002070000151687-E0NxuoPMxNaw20250731</w:t>
            </w:r>
          </w:p>
        </w:tc>
      </w:tr>
      <w:tr w:rsidR="00AC270C" w:rsidRPr="00AC270C" w14:paraId="0B606CB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13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12:08:18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02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E9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5F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E0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05002050000153910-E0NxuoPMxPCh20250731</w:t>
            </w:r>
          </w:p>
        </w:tc>
      </w:tr>
      <w:tr w:rsidR="00AC270C" w:rsidRPr="00AC270C" w14:paraId="743F925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EF7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12:08:33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52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AF8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C9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C6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07002070000153735-E0NxuoPMxPK020250731</w:t>
            </w:r>
          </w:p>
        </w:tc>
      </w:tr>
      <w:tr w:rsidR="00AC270C" w:rsidRPr="00AC270C" w14:paraId="6001783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13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12:09:35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A4E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96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CE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03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07002070000154414-E0NxuoPMxQE720250731</w:t>
            </w:r>
          </w:p>
        </w:tc>
      </w:tr>
      <w:tr w:rsidR="00AC270C" w:rsidRPr="00AC270C" w14:paraId="1D5B0CA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FC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12:11:21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3F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1B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2DF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70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05002050000155542-E0NxuoPMxRTP20250731</w:t>
            </w:r>
          </w:p>
        </w:tc>
      </w:tr>
      <w:tr w:rsidR="00AC270C" w:rsidRPr="00AC270C" w14:paraId="6C1194F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808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12:12:38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FD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394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ED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3A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07002070000154415-E0NxuoPMxSXa20250731</w:t>
            </w:r>
          </w:p>
        </w:tc>
      </w:tr>
      <w:tr w:rsidR="00AC270C" w:rsidRPr="00AC270C" w14:paraId="1C35B39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B7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12:12:38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CA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06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980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A8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05002050000154592-E0NxuoPMxSWg20250731</w:t>
            </w:r>
          </w:p>
        </w:tc>
      </w:tr>
      <w:tr w:rsidR="00AC270C" w:rsidRPr="00AC270C" w14:paraId="3844A6F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369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12:12:38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632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FB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1D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AB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07002070000154415-E0NxuoPMxSXc20250731</w:t>
            </w:r>
          </w:p>
        </w:tc>
      </w:tr>
      <w:tr w:rsidR="00AC270C" w:rsidRPr="00AC270C" w14:paraId="66633DB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47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12:13:42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5B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71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7C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9F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07002070000156096-E0NxuoPMxTQc20250731</w:t>
            </w:r>
          </w:p>
        </w:tc>
      </w:tr>
      <w:tr w:rsidR="00AC270C" w:rsidRPr="00AC270C" w14:paraId="3AFE7E7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CD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12:14:01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CC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04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F6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D6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05002050000156263-E0NxuoPMxTpe20250731</w:t>
            </w:r>
          </w:p>
        </w:tc>
      </w:tr>
      <w:tr w:rsidR="00AC270C" w:rsidRPr="00AC270C" w14:paraId="28B196D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291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12:14:04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6E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B9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6C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BC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07002070000156056-E0NxuoPMxTvM20250731</w:t>
            </w:r>
          </w:p>
        </w:tc>
      </w:tr>
      <w:tr w:rsidR="00AC270C" w:rsidRPr="00AC270C" w14:paraId="335AE23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CA2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12:14:53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84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A0E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88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DF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07002070000156852-E0NxuoPMxUmP20250731</w:t>
            </w:r>
          </w:p>
        </w:tc>
      </w:tr>
      <w:tr w:rsidR="00AC270C" w:rsidRPr="00AC270C" w14:paraId="38377A0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58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12:15:03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EA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44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2A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1F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07002070000156853-E0NxuoPMxUvD20250731</w:t>
            </w:r>
          </w:p>
        </w:tc>
      </w:tr>
      <w:tr w:rsidR="00AC270C" w:rsidRPr="00AC270C" w14:paraId="0E39A2D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29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12:16:31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39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6C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71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57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07002070000157691-E0NxuoPMxWUY20250731</w:t>
            </w:r>
          </w:p>
        </w:tc>
      </w:tr>
      <w:tr w:rsidR="00AC270C" w:rsidRPr="00AC270C" w14:paraId="1E4331A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1A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12:16:31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23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93A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65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43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07002070000157691-E0NxuoPMxWUW20250731</w:t>
            </w:r>
          </w:p>
        </w:tc>
      </w:tr>
      <w:tr w:rsidR="00AC270C" w:rsidRPr="00AC270C" w14:paraId="7A7EF96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13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12:17:42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B6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79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A27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BAE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07002070000158523-E0NxuoPMxXYU20250731</w:t>
            </w:r>
          </w:p>
        </w:tc>
      </w:tr>
      <w:tr w:rsidR="00AC270C" w:rsidRPr="00AC270C" w14:paraId="445E5A6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CB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12:19:38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3E8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E4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A1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AE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05002050000159644-E0NxuoPMxZbb20250731</w:t>
            </w:r>
          </w:p>
        </w:tc>
      </w:tr>
      <w:tr w:rsidR="00AC270C" w:rsidRPr="00AC270C" w14:paraId="23D25B1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BF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12:21:02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F1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B1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B7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69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07002070000160120-E0NxuoPMxame20250731</w:t>
            </w:r>
          </w:p>
        </w:tc>
      </w:tr>
      <w:tr w:rsidR="00AC270C" w:rsidRPr="00AC270C" w14:paraId="3E3F830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5DE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12:22:42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DA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F5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5A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29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07002070000160899-E0NxuoPMxbkH20250731</w:t>
            </w:r>
          </w:p>
        </w:tc>
      </w:tr>
      <w:tr w:rsidR="00AC270C" w:rsidRPr="00AC270C" w14:paraId="0E2BC72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75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12:24:25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D1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EF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24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EF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05002050000161827-E0NxuoPMxdPm20250731</w:t>
            </w:r>
          </w:p>
        </w:tc>
      </w:tr>
      <w:tr w:rsidR="00AC270C" w:rsidRPr="00AC270C" w14:paraId="1BD76A6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06F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12:26:50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56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B0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67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8F6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07002070000162761-E0NxuoPMxfDm20250731</w:t>
            </w:r>
          </w:p>
        </w:tc>
      </w:tr>
      <w:tr w:rsidR="00AC270C" w:rsidRPr="00AC270C" w14:paraId="5505E9D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31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12:26:50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635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F5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49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34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07002070000162761-E0NxuoPMxfDo20250731</w:t>
            </w:r>
          </w:p>
        </w:tc>
      </w:tr>
      <w:tr w:rsidR="00AC270C" w:rsidRPr="00AC270C" w14:paraId="011437D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95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12:27:29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4D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F5C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D3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FA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05002050000161731-E0NxuoPMxfpz20250731</w:t>
            </w:r>
          </w:p>
        </w:tc>
      </w:tr>
      <w:tr w:rsidR="00AC270C" w:rsidRPr="00AC270C" w14:paraId="69D9ECE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00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12:27:29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EC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CE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DC4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BD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05002050000162572-E0NxuoPMxfpb20250731</w:t>
            </w:r>
          </w:p>
        </w:tc>
      </w:tr>
      <w:tr w:rsidR="00AC270C" w:rsidRPr="00AC270C" w14:paraId="687A05C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88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12:28:09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1E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48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E9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25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05002050000163536-E0NxuoPMxgKz20250731</w:t>
            </w:r>
          </w:p>
        </w:tc>
      </w:tr>
      <w:tr w:rsidR="00AC270C" w:rsidRPr="00AC270C" w14:paraId="440040C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55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12:28:41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7E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69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75D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92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07002070000163162-E0NxuoPMxgds20250731</w:t>
            </w:r>
          </w:p>
        </w:tc>
      </w:tr>
      <w:tr w:rsidR="00AC270C" w:rsidRPr="00AC270C" w14:paraId="571CA8B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DD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12:29:52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588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11F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5D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00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07002070000163808-E0NxuoPMxhYm20250731</w:t>
            </w:r>
          </w:p>
        </w:tc>
      </w:tr>
      <w:tr w:rsidR="00AC270C" w:rsidRPr="00AC270C" w14:paraId="1CD2066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EA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12:29:58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232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14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A6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12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07002070000163808-E0NxuoPMxhaz20250731</w:t>
            </w:r>
          </w:p>
        </w:tc>
      </w:tr>
      <w:tr w:rsidR="00AC270C" w:rsidRPr="00AC270C" w14:paraId="453D9EF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A0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12:30:00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0F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CD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F4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9A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07002070000163808-E0NxuoPMxhdt20250731</w:t>
            </w:r>
          </w:p>
        </w:tc>
      </w:tr>
      <w:tr w:rsidR="00AC270C" w:rsidRPr="00AC270C" w14:paraId="7540AF7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F26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12:31:27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F5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6C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51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1A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05002050000166856-E0NxuoPMxjYG20250731</w:t>
            </w:r>
          </w:p>
        </w:tc>
      </w:tr>
      <w:tr w:rsidR="00AC270C" w:rsidRPr="00AC270C" w14:paraId="78EA197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5A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12:32:06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3AD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0BE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CF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AE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07002070000166869-E0NxuoPMxk2P20250731</w:t>
            </w:r>
          </w:p>
        </w:tc>
      </w:tr>
      <w:tr w:rsidR="00AC270C" w:rsidRPr="00AC270C" w14:paraId="13F7398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8D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12:32:06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96F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E0E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356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1D7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07002070000166869-E0NxuoPMxk2N20250731</w:t>
            </w:r>
          </w:p>
        </w:tc>
      </w:tr>
      <w:tr w:rsidR="00AC270C" w:rsidRPr="00AC270C" w14:paraId="099B52D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AB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12:32:06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59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5A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12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3B5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07002070000163809-E0NxuoPMxk2L20250731</w:t>
            </w:r>
          </w:p>
        </w:tc>
      </w:tr>
      <w:tr w:rsidR="00AC270C" w:rsidRPr="00AC270C" w14:paraId="51E2E00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10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12:32:58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83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78D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B0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2EF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05002050000168851-E0NxuoPMxkut20250731</w:t>
            </w:r>
          </w:p>
        </w:tc>
      </w:tr>
      <w:tr w:rsidR="00AC270C" w:rsidRPr="00AC270C" w14:paraId="1F969F9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CF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12:33:06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22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87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CE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97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05002050000168852-E0NxuoPMxl3D20250731</w:t>
            </w:r>
          </w:p>
        </w:tc>
      </w:tr>
      <w:tr w:rsidR="00AC270C" w:rsidRPr="00AC270C" w14:paraId="736951F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A2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12:34:26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D3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F0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EB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B8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05002050000170017-E0NxuoPMxlyt20250731</w:t>
            </w:r>
          </w:p>
        </w:tc>
      </w:tr>
      <w:tr w:rsidR="00AC270C" w:rsidRPr="00AC270C" w14:paraId="1E38BD3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85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12:34:36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28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8E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75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07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07002070000169838-E0NxuoPMxm1u20250731</w:t>
            </w:r>
          </w:p>
        </w:tc>
      </w:tr>
      <w:tr w:rsidR="00AC270C" w:rsidRPr="00AC270C" w14:paraId="646302D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1D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12:35:22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9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4E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F2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B9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05002050000170472-E0NxuoPMxmd220250731</w:t>
            </w:r>
          </w:p>
        </w:tc>
      </w:tr>
      <w:tr w:rsidR="00AC270C" w:rsidRPr="00AC270C" w14:paraId="1E09EE8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0A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12:36:28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C25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C0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AB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D1E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05002050000171080-E0NxuoPMxnnh20250731</w:t>
            </w:r>
          </w:p>
        </w:tc>
      </w:tr>
      <w:tr w:rsidR="00AC270C" w:rsidRPr="00AC270C" w14:paraId="7DD9A1E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4F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12:37:42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67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E1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79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0C3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05002050000172036-E0NxuoPMxp5J20250731</w:t>
            </w:r>
          </w:p>
        </w:tc>
      </w:tr>
      <w:tr w:rsidR="00AC270C" w:rsidRPr="00AC270C" w14:paraId="5DBE6E1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E16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12:37:43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E9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1B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28F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72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05002050000172036-E0NxuoPMxp7F20250731</w:t>
            </w:r>
          </w:p>
        </w:tc>
      </w:tr>
      <w:tr w:rsidR="00AC270C" w:rsidRPr="00AC270C" w14:paraId="46C7AEB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2A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12:37:50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995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77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BA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57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05002050000171990-E0NxuoPMxpD120250731</w:t>
            </w:r>
          </w:p>
        </w:tc>
      </w:tr>
      <w:tr w:rsidR="00AC270C" w:rsidRPr="00AC270C" w14:paraId="0C56D0E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94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12:40:42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43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5A0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70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44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05002050000173370-E0NxuoPMxsPZ20250731</w:t>
            </w:r>
          </w:p>
        </w:tc>
      </w:tr>
      <w:tr w:rsidR="00AC270C" w:rsidRPr="00AC270C" w14:paraId="3831D40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0D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12:41:02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0B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B2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26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B7D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07002070000173684-E0NxuoPMxslG20250731</w:t>
            </w:r>
          </w:p>
        </w:tc>
      </w:tr>
      <w:tr w:rsidR="00AC270C" w:rsidRPr="00AC270C" w14:paraId="3BE637F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1D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12:41:21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65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916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F4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D7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05002050000173278-E0NxuoPMxtC120250731</w:t>
            </w:r>
          </w:p>
        </w:tc>
      </w:tr>
      <w:tr w:rsidR="00AC270C" w:rsidRPr="00AC270C" w14:paraId="716065F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34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12:41:36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AB8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90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30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7B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05002050000172978-E0NxuoPMxtLN20250731</w:t>
            </w:r>
          </w:p>
        </w:tc>
      </w:tr>
      <w:tr w:rsidR="00AC270C" w:rsidRPr="00AC270C" w14:paraId="39A69C0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CC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12:43:04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83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29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01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B3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07002070000174580-E0NxuoPMxuRC20250731</w:t>
            </w:r>
          </w:p>
        </w:tc>
      </w:tr>
      <w:tr w:rsidR="00AC270C" w:rsidRPr="00AC270C" w14:paraId="1A50AC2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E4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12:43:04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57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22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0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41D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05002050000174811-E0NxuoPMxuSE20250731</w:t>
            </w:r>
          </w:p>
        </w:tc>
      </w:tr>
      <w:tr w:rsidR="00AC270C" w:rsidRPr="00AC270C" w14:paraId="4A5E07C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36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12:45:39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3F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53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34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BF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07002070000175770-E0NxuoPMxwsf20250731</w:t>
            </w:r>
          </w:p>
        </w:tc>
      </w:tr>
      <w:tr w:rsidR="00AC270C" w:rsidRPr="00AC270C" w14:paraId="633C220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A86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12:45:39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217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5B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91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05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07002070000175770-E0NxuoPMxwsn20250731</w:t>
            </w:r>
          </w:p>
        </w:tc>
      </w:tr>
      <w:tr w:rsidR="00AC270C" w:rsidRPr="00AC270C" w14:paraId="66DF78F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F4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12:45:49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84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5F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1F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DF1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05002050000175655-E0NxuoPMxx5h20250731</w:t>
            </w:r>
          </w:p>
        </w:tc>
      </w:tr>
      <w:tr w:rsidR="00AC270C" w:rsidRPr="00AC270C" w14:paraId="644F6A8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D4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12:47:05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0F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23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D8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8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07002070000176746-E0NxuoPMxy0w20250731</w:t>
            </w:r>
          </w:p>
        </w:tc>
      </w:tr>
      <w:tr w:rsidR="00AC270C" w:rsidRPr="00AC270C" w14:paraId="7AD44DD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E75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12:47:06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62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1CE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37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F5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05002050000176547-E0NxuoPMxy2W20250731</w:t>
            </w:r>
          </w:p>
        </w:tc>
      </w:tr>
      <w:tr w:rsidR="00AC270C" w:rsidRPr="00AC270C" w14:paraId="106A8EC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6A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12:49:05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2D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BB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DE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5F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05002050000178130-E0NxuoPMxzUL20250731</w:t>
            </w:r>
          </w:p>
        </w:tc>
      </w:tr>
      <w:tr w:rsidR="00AC270C" w:rsidRPr="00AC270C" w14:paraId="19BE2F2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982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12:49:22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CF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6E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BF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C6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05002050000178130-E0NxuoPMxzqR20250731</w:t>
            </w:r>
          </w:p>
        </w:tc>
      </w:tr>
      <w:tr w:rsidR="00AC270C" w:rsidRPr="00AC270C" w14:paraId="6645738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AE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12:49:54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D5A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45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E8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EE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05002050000178561-E0NxuoPMy0UX20250731</w:t>
            </w:r>
          </w:p>
        </w:tc>
      </w:tr>
      <w:tr w:rsidR="00AC270C" w:rsidRPr="00AC270C" w14:paraId="57F5D28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B7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12:50:59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C3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7A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EA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C3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05002050000177595-E0NxuoPMy1FY20250731</w:t>
            </w:r>
          </w:p>
        </w:tc>
      </w:tr>
      <w:tr w:rsidR="00AC270C" w:rsidRPr="00AC270C" w14:paraId="4A2DDC8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E6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12:51:02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2B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3B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F5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CA8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05002050000179145-E0NxuoPMy1IE20250731</w:t>
            </w:r>
          </w:p>
        </w:tc>
      </w:tr>
      <w:tr w:rsidR="00AC270C" w:rsidRPr="00AC270C" w14:paraId="300EE58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848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12:51:02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06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75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BF6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6C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05002050000179145-E0NxuoPMy1IG20250731</w:t>
            </w:r>
          </w:p>
        </w:tc>
      </w:tr>
      <w:tr w:rsidR="00AC270C" w:rsidRPr="00AC270C" w14:paraId="2E670F1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BD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12:52:23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B1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EA2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0D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07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07002070000177069-E0NxuoPMy2Tb20250731</w:t>
            </w:r>
          </w:p>
        </w:tc>
      </w:tr>
      <w:tr w:rsidR="00AC270C" w:rsidRPr="00AC270C" w14:paraId="786B876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DD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12:52:32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DE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1A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E9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3C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07002070000178946-E0NxuoPMy2bv20250731</w:t>
            </w:r>
          </w:p>
        </w:tc>
      </w:tr>
      <w:tr w:rsidR="00AC270C" w:rsidRPr="00AC270C" w14:paraId="29429FD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52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12:52:42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DC8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7E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B06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9C3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05002050000180063-E0NxuoPMy2hX20250731</w:t>
            </w:r>
          </w:p>
        </w:tc>
      </w:tr>
      <w:tr w:rsidR="00AC270C" w:rsidRPr="00AC270C" w14:paraId="4FBBDD7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A54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12:53:05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C5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F2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8E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35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07002070000179867-E0NxuoPMy2py20250731</w:t>
            </w:r>
          </w:p>
        </w:tc>
      </w:tr>
      <w:tr w:rsidR="00AC270C" w:rsidRPr="00AC270C" w14:paraId="3B7C91F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193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12:53:07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DC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76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68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18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05002050000180064-E0NxuoPMy2sY20250731</w:t>
            </w:r>
          </w:p>
        </w:tc>
      </w:tr>
      <w:tr w:rsidR="00AC270C" w:rsidRPr="00AC270C" w14:paraId="4058768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768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12:53:07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9D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AD3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8EF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62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05002050000180064-E0NxuoPMy2sa20250731</w:t>
            </w:r>
          </w:p>
        </w:tc>
      </w:tr>
      <w:tr w:rsidR="00AC270C" w:rsidRPr="00AC270C" w14:paraId="6801F46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D6E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12:54:22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B03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CB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E3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8F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07002070000181177-E0NxuoPMy3os20250731</w:t>
            </w:r>
          </w:p>
        </w:tc>
      </w:tr>
      <w:tr w:rsidR="00AC270C" w:rsidRPr="00AC270C" w14:paraId="1623996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E0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12:54:39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A5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6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EA9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2D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05002050000181398-E0NxuoPMy43W20250731</w:t>
            </w:r>
          </w:p>
        </w:tc>
      </w:tr>
      <w:tr w:rsidR="00AC270C" w:rsidRPr="00AC270C" w14:paraId="7095BF1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38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12:56:28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79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7A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22E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95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07002070000182230-E0NxuoPMy5dH20250731</w:t>
            </w:r>
          </w:p>
        </w:tc>
      </w:tr>
      <w:tr w:rsidR="00AC270C" w:rsidRPr="00AC270C" w14:paraId="712CCCA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B6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12:57:58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D6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9A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34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882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05002050000182877-E0NxuoPMy6tp20250731</w:t>
            </w:r>
          </w:p>
        </w:tc>
      </w:tr>
      <w:tr w:rsidR="00AC270C" w:rsidRPr="00AC270C" w14:paraId="5B0141C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15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12:57:58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93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BC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F7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69D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05002050000182877-E0NxuoPMy6tv20250731</w:t>
            </w:r>
          </w:p>
        </w:tc>
      </w:tr>
      <w:tr w:rsidR="00AC270C" w:rsidRPr="00AC270C" w14:paraId="1E310C7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5A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13:00:00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F0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46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D8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65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07002070000183758-E0NxuoPMy8T320250731</w:t>
            </w:r>
          </w:p>
        </w:tc>
      </w:tr>
      <w:tr w:rsidR="00AC270C" w:rsidRPr="00AC270C" w14:paraId="006230D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30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13:00:08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68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65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ED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4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05002050000183171-E0NxuoPMy8hT20250731</w:t>
            </w:r>
          </w:p>
        </w:tc>
      </w:tr>
      <w:tr w:rsidR="00AC270C" w:rsidRPr="00AC270C" w14:paraId="799766C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DA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13:03:35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33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A6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27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97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05002050000186280-E0NxuoPMyBpN20250731</w:t>
            </w:r>
          </w:p>
        </w:tc>
      </w:tr>
      <w:tr w:rsidR="00AC270C" w:rsidRPr="00AC270C" w14:paraId="3613A34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30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13:03:45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A9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0F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44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57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07002070000186103-E0NxuoPMyBti20250731</w:t>
            </w:r>
          </w:p>
        </w:tc>
      </w:tr>
      <w:tr w:rsidR="00AC270C" w:rsidRPr="00AC270C" w14:paraId="559E166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E7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13:04:24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2B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BE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B0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D0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05002050000186683-E0NxuoPMyCUY20250731</w:t>
            </w:r>
          </w:p>
        </w:tc>
      </w:tr>
      <w:tr w:rsidR="00AC270C" w:rsidRPr="00AC270C" w14:paraId="0C53145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23A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13:04:24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1E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BF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5F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2D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07002070000186483-E0NxuoPMyCUt20250731</w:t>
            </w:r>
          </w:p>
        </w:tc>
      </w:tr>
      <w:tr w:rsidR="00AC270C" w:rsidRPr="00AC270C" w14:paraId="1DA20FC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B4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13:04:34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8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68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6A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5E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05002050000186636-E0NxuoPMyCbr20250731</w:t>
            </w:r>
          </w:p>
        </w:tc>
      </w:tr>
      <w:tr w:rsidR="00AC270C" w:rsidRPr="00AC270C" w14:paraId="04F9863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55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13:04:34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6E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76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4B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AB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05002050000186684-E0NxuoPMyCbt20250731</w:t>
            </w:r>
          </w:p>
        </w:tc>
      </w:tr>
      <w:tr w:rsidR="00AC270C" w:rsidRPr="00AC270C" w14:paraId="22CE188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8B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13:04:34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1A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3A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E4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59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05002050000186684-E0NxuoPMyCbz20250731</w:t>
            </w:r>
          </w:p>
        </w:tc>
      </w:tr>
      <w:tr w:rsidR="00AC270C" w:rsidRPr="00AC270C" w14:paraId="1605E52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D8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13:06:02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9DF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5B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90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BBE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07002070000187464-E0NxuoPMyDtR20250731</w:t>
            </w:r>
          </w:p>
        </w:tc>
      </w:tr>
      <w:tr w:rsidR="00AC270C" w:rsidRPr="00AC270C" w14:paraId="41CC762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11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13:06:02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DE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CE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B4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D45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07002070000187464-E0NxuoPMyDtT20250731</w:t>
            </w:r>
          </w:p>
        </w:tc>
      </w:tr>
      <w:tr w:rsidR="00AC270C" w:rsidRPr="00AC270C" w14:paraId="406D289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BB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13:08:03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69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A3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C6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D2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05002050000188384-E0NxuoPMyFh920250731</w:t>
            </w:r>
          </w:p>
        </w:tc>
      </w:tr>
      <w:tr w:rsidR="00AC270C" w:rsidRPr="00AC270C" w14:paraId="52933EB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22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13:08:11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87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9D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C3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FA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05002050000188256-E0NxuoPMyFls20250731</w:t>
            </w:r>
          </w:p>
        </w:tc>
      </w:tr>
      <w:tr w:rsidR="00AC270C" w:rsidRPr="00AC270C" w14:paraId="2DAF8D2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BC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13:10:00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D2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D2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9D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95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07002070000189444-E0NxuoPMyHRh20250731</w:t>
            </w:r>
          </w:p>
        </w:tc>
      </w:tr>
      <w:tr w:rsidR="00AC270C" w:rsidRPr="00AC270C" w14:paraId="20DFFCC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2A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13:10:35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90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A72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CD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E4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05002050000189389-E0NxuoPMyI7r20250731</w:t>
            </w:r>
          </w:p>
        </w:tc>
      </w:tr>
      <w:tr w:rsidR="00AC270C" w:rsidRPr="00AC270C" w14:paraId="7137CE3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6E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13:11:03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05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20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26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B2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05002050000190124-E0NxuoPMyIdf20250731</w:t>
            </w:r>
          </w:p>
        </w:tc>
      </w:tr>
      <w:tr w:rsidR="00AC270C" w:rsidRPr="00AC270C" w14:paraId="32EF796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D2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13:12:56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F1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2A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37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92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07002070000190761-E0NxuoPMyKHp20250731</w:t>
            </w:r>
          </w:p>
        </w:tc>
      </w:tr>
      <w:tr w:rsidR="00AC270C" w:rsidRPr="00AC270C" w14:paraId="5CA39AA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69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13:14:37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4A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AC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33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F6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07002070000191572-E0NxuoPMyMDj20250731</w:t>
            </w:r>
          </w:p>
        </w:tc>
      </w:tr>
      <w:tr w:rsidR="00AC270C" w:rsidRPr="00AC270C" w14:paraId="2EBBF30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06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13:14:47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03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05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E9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78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05002050000187621-E0NxuoPMyMPZ20250731</w:t>
            </w:r>
          </w:p>
        </w:tc>
      </w:tr>
      <w:tr w:rsidR="00AC270C" w:rsidRPr="00AC270C" w14:paraId="6E81CFB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B1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13:16:14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2F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35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DF4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CFE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05002050000192700-E0NxuoPMyNt920250731</w:t>
            </w:r>
          </w:p>
        </w:tc>
      </w:tr>
      <w:tr w:rsidR="00AC270C" w:rsidRPr="00AC270C" w14:paraId="2D9E189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C6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13:16:15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C5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53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EF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AB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07002070000192533-E0NxuoPMyNzL20250731</w:t>
            </w:r>
          </w:p>
        </w:tc>
      </w:tr>
      <w:tr w:rsidR="00AC270C" w:rsidRPr="00AC270C" w14:paraId="0FE1CE7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BD3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13:17:08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731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30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0B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2D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05002050000191708-E0NxuoPMyOiY20250731</w:t>
            </w:r>
          </w:p>
        </w:tc>
      </w:tr>
      <w:tr w:rsidR="00AC270C" w:rsidRPr="00AC270C" w14:paraId="337AB16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A9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13:18:00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DC5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27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FC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90F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05002050000193561-E0NxuoPMyPjj20250731</w:t>
            </w:r>
          </w:p>
        </w:tc>
      </w:tr>
      <w:tr w:rsidR="00AC270C" w:rsidRPr="00AC270C" w14:paraId="236B5BA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02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13:18:00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B9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0F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3E7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4D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05002050000193561-E0NxuoPMyPjp20250731</w:t>
            </w:r>
          </w:p>
        </w:tc>
      </w:tr>
      <w:tr w:rsidR="00AC270C" w:rsidRPr="00AC270C" w14:paraId="56B3420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92A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13:18:00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A0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15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4E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8B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07002070000193436-E0NxuoPMyPmj20250731</w:t>
            </w:r>
          </w:p>
        </w:tc>
      </w:tr>
      <w:tr w:rsidR="00AC270C" w:rsidRPr="00AC270C" w14:paraId="4234E20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25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13:20:16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B0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99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9C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BCA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07002070000194307-E0NxuoPMyS6020250731</w:t>
            </w:r>
          </w:p>
        </w:tc>
      </w:tr>
      <w:tr w:rsidR="00AC270C" w:rsidRPr="00AC270C" w14:paraId="6E76B39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2F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13:21:19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B6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C5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78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5B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05002050000195249-E0NxuoPMyTDG20250731</w:t>
            </w:r>
          </w:p>
        </w:tc>
      </w:tr>
      <w:tr w:rsidR="00AC270C" w:rsidRPr="00AC270C" w14:paraId="3EED676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D1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13:23:02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98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1A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89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B6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05002050000195928-E0NxuoPMyU9x20250731</w:t>
            </w:r>
          </w:p>
        </w:tc>
      </w:tr>
      <w:tr w:rsidR="00AC270C" w:rsidRPr="00AC270C" w14:paraId="590D0C1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48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13:25:00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D2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7B4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AE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4E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07002070000196535-E0NxuoPMyWP120250731</w:t>
            </w:r>
          </w:p>
        </w:tc>
      </w:tr>
      <w:tr w:rsidR="00AC270C" w:rsidRPr="00AC270C" w14:paraId="33E4C89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658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13:25:00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0AE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63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C01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FF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07002070000196535-E0NxuoPMyWWI20250731</w:t>
            </w:r>
          </w:p>
        </w:tc>
      </w:tr>
      <w:tr w:rsidR="00AC270C" w:rsidRPr="00AC270C" w14:paraId="436C8EA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0B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13:25:04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39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D3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05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01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07002070000196413-E0NxuoPMyWiq20250731</w:t>
            </w:r>
          </w:p>
        </w:tc>
      </w:tr>
      <w:tr w:rsidR="00AC270C" w:rsidRPr="00AC270C" w14:paraId="3F7C02A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8B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13:25:04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A7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52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43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B7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07002070000196330-E0NxuoPMyWim20250731</w:t>
            </w:r>
          </w:p>
        </w:tc>
      </w:tr>
      <w:tr w:rsidR="00AC270C" w:rsidRPr="00AC270C" w14:paraId="56C3946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A5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13:28:01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C5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D6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08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E8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07002070000198165-E0NxuoPMyaYn20250731</w:t>
            </w:r>
          </w:p>
        </w:tc>
      </w:tr>
      <w:tr w:rsidR="00AC270C" w:rsidRPr="00AC270C" w14:paraId="776161A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85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13:28:01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78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6B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4F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E4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07002070000198165-E0NxuoPMyaYp20250731</w:t>
            </w:r>
          </w:p>
        </w:tc>
      </w:tr>
      <w:tr w:rsidR="00AC270C" w:rsidRPr="00AC270C" w14:paraId="075CEBB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18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13:28:02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DE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18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9B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96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05002050000198585-E0NxuoPMyaYr20250731</w:t>
            </w:r>
          </w:p>
        </w:tc>
      </w:tr>
      <w:tr w:rsidR="00AC270C" w:rsidRPr="00AC270C" w14:paraId="1C36885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4D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13:30:01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895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FC2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BE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00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05002050000198029-E0NxuoPMyd6m20250731</w:t>
            </w:r>
          </w:p>
        </w:tc>
      </w:tr>
      <w:tr w:rsidR="00AC270C" w:rsidRPr="00AC270C" w14:paraId="4C66C3A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68E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13:30:01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8D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87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8FB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FA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05002050000200589-E0NxuoPMyd4h20250731</w:t>
            </w:r>
          </w:p>
        </w:tc>
      </w:tr>
      <w:tr w:rsidR="00AC270C" w:rsidRPr="00AC270C" w14:paraId="2E62531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AAB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13:30:01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3E0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E0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CE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51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05002050000198029-E0NxuoPMyd6d20250731</w:t>
            </w:r>
          </w:p>
        </w:tc>
      </w:tr>
      <w:tr w:rsidR="00AC270C" w:rsidRPr="00AC270C" w14:paraId="599A068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23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13:30:01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40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0B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24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DE0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07002070000199675-E0NxuoPMyd6x20250731</w:t>
            </w:r>
          </w:p>
        </w:tc>
      </w:tr>
      <w:tr w:rsidR="00AC270C" w:rsidRPr="00AC270C" w14:paraId="561FC9F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84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13:30:01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5F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FF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CF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1C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07002070000199675-E0NxuoPMyd6z20250731</w:t>
            </w:r>
          </w:p>
        </w:tc>
      </w:tr>
      <w:tr w:rsidR="00AC270C" w:rsidRPr="00AC270C" w14:paraId="0C8DC5C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86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13:30:05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8B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87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F0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72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07002070000197851-E0NxuoPMyded20250731</w:t>
            </w:r>
          </w:p>
        </w:tc>
      </w:tr>
      <w:tr w:rsidR="00AC270C" w:rsidRPr="00AC270C" w14:paraId="31C9EAC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4B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13:30:05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5A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D3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33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E6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07002070000197851-E0NxuoPMydei20250731</w:t>
            </w:r>
          </w:p>
        </w:tc>
      </w:tr>
      <w:tr w:rsidR="00AC270C" w:rsidRPr="00AC270C" w14:paraId="2323381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7D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13:30:05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59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8E9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54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5A0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07002070000198440-E0NxuoPMydeo20250731</w:t>
            </w:r>
          </w:p>
        </w:tc>
      </w:tr>
      <w:tr w:rsidR="00AC270C" w:rsidRPr="00AC270C" w14:paraId="4C803F9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16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13:31:03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7E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2D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45C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6F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05002050000203019-E0NxuoPMyght20250731</w:t>
            </w:r>
          </w:p>
        </w:tc>
      </w:tr>
      <w:tr w:rsidR="00AC270C" w:rsidRPr="00AC270C" w14:paraId="73A91D9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5C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13:32:47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2F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1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21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B9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07002070000205868-E0NxuoPMyljw20250731</w:t>
            </w:r>
          </w:p>
        </w:tc>
      </w:tr>
      <w:tr w:rsidR="00AC270C" w:rsidRPr="00AC270C" w14:paraId="7C13AA7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F3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13:32:47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B75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33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F1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0C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07002070000205868-E0NxuoPMyljs20250731</w:t>
            </w:r>
          </w:p>
        </w:tc>
      </w:tr>
      <w:tr w:rsidR="00AC270C" w:rsidRPr="00AC270C" w14:paraId="0206E96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20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13:32:47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5D3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F0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EF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E75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07002070000205868-E0NxuoPMylju20250731</w:t>
            </w:r>
          </w:p>
        </w:tc>
      </w:tr>
      <w:tr w:rsidR="00AC270C" w:rsidRPr="00AC270C" w14:paraId="0926373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8E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13:32:49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B7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33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0C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DF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05002050000205875-E0NxuoPMylrb20250731</w:t>
            </w:r>
          </w:p>
        </w:tc>
      </w:tr>
      <w:tr w:rsidR="00AC270C" w:rsidRPr="00AC270C" w14:paraId="21B3707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BD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13:34:28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2D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CC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B7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ED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05002050000208312-E0NxuoPMypeZ20250731</w:t>
            </w:r>
          </w:p>
        </w:tc>
      </w:tr>
      <w:tr w:rsidR="00AC270C" w:rsidRPr="00AC270C" w14:paraId="0D5EF7C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DE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13:34:28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B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D6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1F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AAF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05002050000208312-E0NxuoPMypec20250731</w:t>
            </w:r>
          </w:p>
        </w:tc>
      </w:tr>
      <w:tr w:rsidR="00AC270C" w:rsidRPr="00AC270C" w14:paraId="702DA3B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77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13:36:47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7F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F3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AF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BBA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05002050000210260-E0NxuoPMytxX20250731</w:t>
            </w:r>
          </w:p>
        </w:tc>
      </w:tr>
      <w:tr w:rsidR="00AC270C" w:rsidRPr="00AC270C" w14:paraId="055E205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CB6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13:37:20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E3F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A2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8A1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87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07002070000211083-E0NxuoPMyupY20250731</w:t>
            </w:r>
          </w:p>
        </w:tc>
      </w:tr>
      <w:tr w:rsidR="00AC270C" w:rsidRPr="00AC270C" w14:paraId="222766D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C5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13:37:20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8B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92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D0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2E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07002070000211382-E0NxuoPMyupe20250731</w:t>
            </w:r>
          </w:p>
        </w:tc>
      </w:tr>
      <w:tr w:rsidR="00AC270C" w:rsidRPr="00AC270C" w14:paraId="250CF54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06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13:37:20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43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24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47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C4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07002070000211382-E0NxuoPMyupa20250731</w:t>
            </w:r>
          </w:p>
        </w:tc>
      </w:tr>
      <w:tr w:rsidR="00AC270C" w:rsidRPr="00AC270C" w14:paraId="3433B9A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13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13:38:01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DDF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3B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96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AEB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05002050000212122-E0NxuoPMyvbU20250731</w:t>
            </w:r>
          </w:p>
        </w:tc>
      </w:tr>
      <w:tr w:rsidR="00AC270C" w:rsidRPr="00AC270C" w14:paraId="169BF75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4E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13:38:30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8B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C6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513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8C4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07002070000211902-E0NxuoPMywCo20250731</w:t>
            </w:r>
          </w:p>
        </w:tc>
      </w:tr>
      <w:tr w:rsidR="00AC270C" w:rsidRPr="00AC270C" w14:paraId="4C08EE9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17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13:39:00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D6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81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C5B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6C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07002070000212667-E0NxuoPMyx9720250731</w:t>
            </w:r>
          </w:p>
        </w:tc>
      </w:tr>
      <w:tr w:rsidR="00AC270C" w:rsidRPr="00AC270C" w14:paraId="21EF42B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21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13:39:33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5F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19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592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D3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07002070000213491-E0NxuoPMyy8W20250731</w:t>
            </w:r>
          </w:p>
        </w:tc>
      </w:tr>
      <w:tr w:rsidR="00AC270C" w:rsidRPr="00AC270C" w14:paraId="2F0EC3E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FEC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13:39:33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2C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A9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4BB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F9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07002070000213491-E0NxuoPMyy8T20250731</w:t>
            </w:r>
          </w:p>
        </w:tc>
      </w:tr>
      <w:tr w:rsidR="00AC270C" w:rsidRPr="00AC270C" w14:paraId="6F6D16D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50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13:39:49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D0B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F9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F5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DC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05002050000213648-E0NxuoPMyycw20250731</w:t>
            </w:r>
          </w:p>
        </w:tc>
      </w:tr>
      <w:tr w:rsidR="00AC270C" w:rsidRPr="00AC270C" w14:paraId="01E6474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0D6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13:39:55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F3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CF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4D1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62F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05002050000213648-E0NxuoPMyyh420250731</w:t>
            </w:r>
          </w:p>
        </w:tc>
      </w:tr>
      <w:tr w:rsidR="00AC270C" w:rsidRPr="00AC270C" w14:paraId="74712FE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07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13:40:21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D16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2A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2E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544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05002050000213648-E0NxuoPMyzKC20250731</w:t>
            </w:r>
          </w:p>
        </w:tc>
      </w:tr>
      <w:tr w:rsidR="00AC270C" w:rsidRPr="00AC270C" w14:paraId="6C32B81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BF8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13:41:15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AB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CC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7A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39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05002050000215168-E0NxuoPMz0jN20250731</w:t>
            </w:r>
          </w:p>
        </w:tc>
      </w:tr>
      <w:tr w:rsidR="00AC270C" w:rsidRPr="00AC270C" w14:paraId="69671EC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4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13:41:15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B77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16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2D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F5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07002070000215006-E0NxuoPMz0jS20250731</w:t>
            </w:r>
          </w:p>
        </w:tc>
      </w:tr>
      <w:tr w:rsidR="00AC270C" w:rsidRPr="00AC270C" w14:paraId="5DDB4DE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3B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13:41:15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69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FC4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8B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3D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07002070000215006-E0NxuoPMz0jP20250731</w:t>
            </w:r>
          </w:p>
        </w:tc>
      </w:tr>
      <w:tr w:rsidR="00AC270C" w:rsidRPr="00AC270C" w14:paraId="4517B48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FA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13:41:15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A6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660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74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620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05002050000215169-E0NxuoPMz0kH20250731</w:t>
            </w:r>
          </w:p>
        </w:tc>
      </w:tr>
      <w:tr w:rsidR="00AC270C" w:rsidRPr="00AC270C" w14:paraId="6EC57D4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A7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13:42:44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97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A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15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AEB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07002070000216943-E0NxuoPMz3Ue20250731</w:t>
            </w:r>
          </w:p>
        </w:tc>
      </w:tr>
      <w:tr w:rsidR="00AC270C" w:rsidRPr="00AC270C" w14:paraId="26286D3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5F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13:42:57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AF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06B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E3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3F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05002050000217099-E0NxuoPMz3vq20250731</w:t>
            </w:r>
          </w:p>
        </w:tc>
      </w:tr>
      <w:tr w:rsidR="00AC270C" w:rsidRPr="00AC270C" w14:paraId="0E32BC9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DD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13:42:57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0C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30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490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80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07002070000216943-E0NxuoPMz3t020250731</w:t>
            </w:r>
          </w:p>
        </w:tc>
      </w:tr>
      <w:tr w:rsidR="00AC270C" w:rsidRPr="00AC270C" w14:paraId="39EFA93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60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13:45:33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5C7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99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78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4F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05002050000219171-E0NxuoPMz7ie20250731</w:t>
            </w:r>
          </w:p>
        </w:tc>
      </w:tr>
      <w:tr w:rsidR="00AC270C" w:rsidRPr="00AC270C" w14:paraId="565D7EF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BD4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13:45:33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66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51B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2A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35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07002070000219029-E0NxuoPMz7ky20250731</w:t>
            </w:r>
          </w:p>
        </w:tc>
      </w:tr>
      <w:tr w:rsidR="00AC270C" w:rsidRPr="00AC270C" w14:paraId="0AE2808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5D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13:47:01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22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6E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E0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D4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05002050000221292-E0NxuoPMzA5k20250731</w:t>
            </w:r>
          </w:p>
        </w:tc>
      </w:tr>
      <w:tr w:rsidR="00AC270C" w:rsidRPr="00AC270C" w14:paraId="736CFF3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91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13:48:07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C03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6C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DE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3B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07002070000221830-E0NxuoPMzBhj20250731</w:t>
            </w:r>
          </w:p>
        </w:tc>
      </w:tr>
      <w:tr w:rsidR="00AC270C" w:rsidRPr="00AC270C" w14:paraId="0FBBAD0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1A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13:48:07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70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F7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E9A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48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05002050000221990-E0NxuoPMzBhh20250731</w:t>
            </w:r>
          </w:p>
        </w:tc>
      </w:tr>
      <w:tr w:rsidR="00AC270C" w:rsidRPr="00AC270C" w14:paraId="0A55DFC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DF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13:49:28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875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28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D9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04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05002050000223421-E0NxuoPMzE2X20250731</w:t>
            </w:r>
          </w:p>
        </w:tc>
      </w:tr>
      <w:tr w:rsidR="00AC270C" w:rsidRPr="00AC270C" w14:paraId="0B9BEED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CA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13:51:03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47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92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AC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0C0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07002070000224742-E0NxuoPMzGLx20250731</w:t>
            </w:r>
          </w:p>
        </w:tc>
      </w:tr>
      <w:tr w:rsidR="00AC270C" w:rsidRPr="00AC270C" w14:paraId="3A6D41E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6B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13:52:56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D1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C5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A6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AC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07002070000226220-E0NxuoPMzItX20250731</w:t>
            </w:r>
          </w:p>
        </w:tc>
      </w:tr>
      <w:tr w:rsidR="00AC270C" w:rsidRPr="00AC270C" w14:paraId="4C4100A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B3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13:52:56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B0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1B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FB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2BA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05002050000226418-E0NxuoPMzItz20250731</w:t>
            </w:r>
          </w:p>
        </w:tc>
      </w:tr>
      <w:tr w:rsidR="00AC270C" w:rsidRPr="00AC270C" w14:paraId="3F4D766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10F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13:54:40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BF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66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F5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74F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05002050000227581-E0NxuoPMzLMq20250731</w:t>
            </w:r>
          </w:p>
        </w:tc>
      </w:tr>
      <w:tr w:rsidR="00AC270C" w:rsidRPr="00AC270C" w14:paraId="23D8767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20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13:54:40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334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5E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3960.0000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B1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FA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05002050000227580-E0NxuoPMzLLj20250731</w:t>
            </w:r>
          </w:p>
        </w:tc>
      </w:tr>
      <w:tr w:rsidR="00AC270C" w:rsidRPr="00AC270C" w14:paraId="76A2DB3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7E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13:54:47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5C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55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7A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57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07002070000227397-E0NxuoPMzLUT20250731</w:t>
            </w:r>
          </w:p>
        </w:tc>
      </w:tr>
      <w:tr w:rsidR="00AC270C" w:rsidRPr="00AC270C" w14:paraId="79F7388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E0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13:54:47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B4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C5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D4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C7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07002070000227169-E0NxuoPMzLUR20250731</w:t>
            </w:r>
          </w:p>
        </w:tc>
      </w:tr>
      <w:tr w:rsidR="00AC270C" w:rsidRPr="00AC270C" w14:paraId="27EAA66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AC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13:54:47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E39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47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D1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E2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07002070000227398-E0NxuoPMzLUV20250731</w:t>
            </w:r>
          </w:p>
        </w:tc>
      </w:tr>
      <w:tr w:rsidR="00AC270C" w:rsidRPr="00AC270C" w14:paraId="776C9F4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A3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13:56:27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34B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8CF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ED1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8EB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05002050000228912-E0NxuoPMzNqP20250731</w:t>
            </w:r>
          </w:p>
        </w:tc>
      </w:tr>
      <w:tr w:rsidR="00AC270C" w:rsidRPr="00AC270C" w14:paraId="16E8586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770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13:57:07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3A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128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EB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57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07002070000228721-E0NxuoPMzOal20250731</w:t>
            </w:r>
          </w:p>
        </w:tc>
      </w:tr>
      <w:tr w:rsidR="00AC270C" w:rsidRPr="00AC270C" w14:paraId="08A759E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2B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13:57:15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9F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78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DAD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89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05002050000229392-E0NxuoPMzOkQ20250731</w:t>
            </w:r>
          </w:p>
        </w:tc>
      </w:tr>
      <w:tr w:rsidR="00AC270C" w:rsidRPr="00AC270C" w14:paraId="298272A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4A2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13:57:44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C1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93C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B9F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2A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05002050000230185-E0NxuoPMzPHs20250731</w:t>
            </w:r>
          </w:p>
        </w:tc>
      </w:tr>
      <w:tr w:rsidR="00AC270C" w:rsidRPr="00AC270C" w14:paraId="4E45294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59F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13:59:39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7A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A0D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4E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6A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07002070000229994-E0NxuoPMzRZK20250731</w:t>
            </w:r>
          </w:p>
        </w:tc>
      </w:tr>
      <w:tr w:rsidR="00AC270C" w:rsidRPr="00AC270C" w14:paraId="43BBC96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C8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13:59:39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FC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55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F7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85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07002070000229994-E0NxuoPMzRZN20250731</w:t>
            </w:r>
          </w:p>
        </w:tc>
      </w:tr>
      <w:tr w:rsidR="00AC270C" w:rsidRPr="00AC270C" w14:paraId="64A0A99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DC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14:00:08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F6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63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A38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AB9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07002070000230987-E0NxuoPMzSAd20250731</w:t>
            </w:r>
          </w:p>
        </w:tc>
      </w:tr>
      <w:tr w:rsidR="00AC270C" w:rsidRPr="00AC270C" w14:paraId="1517FB1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31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14:00:08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39D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EC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53F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E6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07002070000230987-E0NxuoPMzSAb20250731</w:t>
            </w:r>
          </w:p>
        </w:tc>
      </w:tr>
      <w:tr w:rsidR="00AC270C" w:rsidRPr="00AC270C" w14:paraId="1235098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67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14:00:08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80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0F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8F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1BF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07002070000231238-E0NxuoPMzSAi20250731</w:t>
            </w:r>
          </w:p>
        </w:tc>
      </w:tr>
      <w:tr w:rsidR="00AC270C" w:rsidRPr="00AC270C" w14:paraId="5EC0326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48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14:00:08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C36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F13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4C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3B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07002070000230987-E0NxuoPMzSAg20250731</w:t>
            </w:r>
          </w:p>
        </w:tc>
      </w:tr>
      <w:tr w:rsidR="00AC270C" w:rsidRPr="00AC270C" w14:paraId="31A3CEB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8A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14:00:12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342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3D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1B5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48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05002050000231404-E0NxuoPMzSGO20250731</w:t>
            </w:r>
          </w:p>
        </w:tc>
      </w:tr>
      <w:tr w:rsidR="00AC270C" w:rsidRPr="00AC270C" w14:paraId="5CA0A56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43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14:01:23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BC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BF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CF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7D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05002050000233573-E0NxuoPMzUA720250731</w:t>
            </w:r>
          </w:p>
        </w:tc>
      </w:tr>
      <w:tr w:rsidR="00AC270C" w:rsidRPr="00AC270C" w14:paraId="68B9469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AD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14:01:54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414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88F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85F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F4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05002050000233322-E0NxuoPMzUxK20250731</w:t>
            </w:r>
          </w:p>
        </w:tc>
      </w:tr>
      <w:tr w:rsidR="00AC270C" w:rsidRPr="00AC270C" w14:paraId="5697337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C5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14:02:54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82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15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384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0D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07002070000234717-E0NxuoPMzWUj20250731</w:t>
            </w:r>
          </w:p>
        </w:tc>
      </w:tr>
      <w:tr w:rsidR="00AC270C" w:rsidRPr="00AC270C" w14:paraId="486B469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69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14:03:57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E9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75E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A0C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E4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07002070000234639-E0NxuoPMzY6e20250731</w:t>
            </w:r>
          </w:p>
        </w:tc>
      </w:tr>
      <w:tr w:rsidR="00AC270C" w:rsidRPr="00AC270C" w14:paraId="5D8A869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41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14:03:57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27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9A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F2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57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05002050000234856-E0NxuoPMzY6g20250731</w:t>
            </w:r>
          </w:p>
        </w:tc>
      </w:tr>
      <w:tr w:rsidR="00AC270C" w:rsidRPr="00AC270C" w14:paraId="462884D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42D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14:03:57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13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E2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E8F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15F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07002070000235114-E0NxuoPMzY6i20250731</w:t>
            </w:r>
          </w:p>
        </w:tc>
      </w:tr>
      <w:tr w:rsidR="00AC270C" w:rsidRPr="00AC270C" w14:paraId="616741B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C7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14:04:51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11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90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61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43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05002050000236139-E0NxuoPMzZJZ20250731</w:t>
            </w:r>
          </w:p>
        </w:tc>
      </w:tr>
      <w:tr w:rsidR="00AC270C" w:rsidRPr="00AC270C" w14:paraId="67855FF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3C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14:05:15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B2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A56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F9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DD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07002070000235971-E0NxuoPMzZz020250731</w:t>
            </w:r>
          </w:p>
        </w:tc>
      </w:tr>
      <w:tr w:rsidR="00AC270C" w:rsidRPr="00AC270C" w14:paraId="676C2F0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83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14:06:14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DC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8C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B9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98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07002070000237325-E0NxuoPMzcEh20250731</w:t>
            </w:r>
          </w:p>
        </w:tc>
      </w:tr>
      <w:tr w:rsidR="00AC270C" w:rsidRPr="00AC270C" w14:paraId="5784F14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1CF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14:06:55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58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2E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7A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F1F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07002070000237305-E0NxuoPMzdLO20250731</w:t>
            </w:r>
          </w:p>
        </w:tc>
      </w:tr>
      <w:tr w:rsidR="00AC270C" w:rsidRPr="00AC270C" w14:paraId="4055E92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8C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14:08:15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9A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16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FF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97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07002070000238666-E0NxuoPMzfFL20250731</w:t>
            </w:r>
          </w:p>
        </w:tc>
      </w:tr>
      <w:tr w:rsidR="00AC270C" w:rsidRPr="00AC270C" w14:paraId="6C7D49A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3D4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14:08:26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9F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12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84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E9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07002070000238611-E0NxuoPMzfTr20250731</w:t>
            </w:r>
          </w:p>
        </w:tc>
      </w:tr>
      <w:tr w:rsidR="00AC270C" w:rsidRPr="00AC270C" w14:paraId="7860EB1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E2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14:08:26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1F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E4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2F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E9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07002070000238611-E0NxuoPMzfTm20250731</w:t>
            </w:r>
          </w:p>
        </w:tc>
      </w:tr>
      <w:tr w:rsidR="00AC270C" w:rsidRPr="00AC270C" w14:paraId="6983423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472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14:09:51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FB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AD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64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12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05002050000238806-E0NxuoPMzhTp20250731</w:t>
            </w:r>
          </w:p>
        </w:tc>
      </w:tr>
      <w:tr w:rsidR="00AC270C" w:rsidRPr="00AC270C" w14:paraId="581E131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51E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14:09:51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E22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42D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2D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1AE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05002050000238806-E0NxuoPMzhTr20250731</w:t>
            </w:r>
          </w:p>
        </w:tc>
      </w:tr>
      <w:tr w:rsidR="00AC270C" w:rsidRPr="00AC270C" w14:paraId="0334D17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41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14:10:29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A3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4C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97C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19F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05002050000240013-E0NxuoPMzime20250731</w:t>
            </w:r>
          </w:p>
        </w:tc>
      </w:tr>
      <w:tr w:rsidR="00AC270C" w:rsidRPr="00AC270C" w14:paraId="519FC27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15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14:10:31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F7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A5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B5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35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07002070000239855-E0NxuoPMziwB20250731</w:t>
            </w:r>
          </w:p>
        </w:tc>
      </w:tr>
      <w:tr w:rsidR="00AC270C" w:rsidRPr="00AC270C" w14:paraId="148826A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D7A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14:11:03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FB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DB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11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462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05002050000241329-E0NxuoPMzk0A20250731</w:t>
            </w:r>
          </w:p>
        </w:tc>
      </w:tr>
      <w:tr w:rsidR="00AC270C" w:rsidRPr="00AC270C" w14:paraId="4A60963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92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14:11:08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F8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4D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1E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51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07002070000241133-E0NxuoPMzkDA20250731</w:t>
            </w:r>
          </w:p>
        </w:tc>
      </w:tr>
      <w:tr w:rsidR="00AC270C" w:rsidRPr="00AC270C" w14:paraId="3628C12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89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14:11:08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79B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3BF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433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FE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07002070000241133-E0NxuoPMzkEN20250731</w:t>
            </w:r>
          </w:p>
        </w:tc>
      </w:tr>
      <w:tr w:rsidR="00AC270C" w:rsidRPr="00AC270C" w14:paraId="41E6516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A1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14:12:49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66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64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4F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F3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07002070000242603-E0NxuoPMzmci20250731</w:t>
            </w:r>
          </w:p>
        </w:tc>
      </w:tr>
      <w:tr w:rsidR="00AC270C" w:rsidRPr="00AC270C" w14:paraId="4A00580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E0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14:13:56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A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E8B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FD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AAC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07002070000242574-E0NxuoPMzoTp20250731</w:t>
            </w:r>
          </w:p>
        </w:tc>
      </w:tr>
      <w:tr w:rsidR="00AC270C" w:rsidRPr="00AC270C" w14:paraId="0A600EB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0C5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14:14:54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5E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75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B4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AB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05002050000244039-E0NxuoPMzpxt20250731</w:t>
            </w:r>
          </w:p>
        </w:tc>
      </w:tr>
      <w:tr w:rsidR="00AC270C" w:rsidRPr="00AC270C" w14:paraId="4820BA1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4E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14:14:55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D9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D5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FE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AD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05002050000244039-E0NxuoPMzpxv20250731</w:t>
            </w:r>
          </w:p>
        </w:tc>
      </w:tr>
      <w:tr w:rsidR="00AC270C" w:rsidRPr="00AC270C" w14:paraId="60F0DB9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7F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14:17:16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5F0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B8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17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A3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07002070000245928-E0NxuoPMzse120250731</w:t>
            </w:r>
          </w:p>
        </w:tc>
      </w:tr>
      <w:tr w:rsidR="00AC270C" w:rsidRPr="00AC270C" w14:paraId="5CCF8DD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A8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14:17:42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2B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05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94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8AF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07002070000246241-E0NxuoPMzt4U20250731</w:t>
            </w:r>
          </w:p>
        </w:tc>
      </w:tr>
      <w:tr w:rsidR="00AC270C" w:rsidRPr="00AC270C" w14:paraId="0598330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DA0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14:19:01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1A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B5A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A0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0B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07002070000245025-E0NxuoPMzuoU20250731</w:t>
            </w:r>
          </w:p>
        </w:tc>
      </w:tr>
      <w:tr w:rsidR="00AC270C" w:rsidRPr="00AC270C" w14:paraId="57D29A7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D1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14:19:01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25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71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07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06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07002070000246565-E0NxuoPMzukM20250731</w:t>
            </w:r>
          </w:p>
        </w:tc>
      </w:tr>
      <w:tr w:rsidR="00AC270C" w:rsidRPr="00AC270C" w14:paraId="1F4780A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87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14:19:01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F3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A5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20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B7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05002050000246800-E0NxuoPMzukK20250731</w:t>
            </w:r>
          </w:p>
        </w:tc>
      </w:tr>
      <w:tr w:rsidR="00AC270C" w:rsidRPr="00AC270C" w14:paraId="64980E9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F8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14:19:32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E0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852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93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55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07002070000247241-E0NxuoPMzvRE20250731</w:t>
            </w:r>
          </w:p>
        </w:tc>
      </w:tr>
      <w:tr w:rsidR="00AC270C" w:rsidRPr="00AC270C" w14:paraId="2D523EB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B6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14:21:06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CD6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37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64F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41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05002050000247496-E0NxuoPMzxS320250731</w:t>
            </w:r>
          </w:p>
        </w:tc>
      </w:tr>
      <w:tr w:rsidR="00AC270C" w:rsidRPr="00AC270C" w14:paraId="40A1AE2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E7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14:21:06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E8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D5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62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CF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05002050000247496-E0NxuoPMzxRr20250731</w:t>
            </w:r>
          </w:p>
        </w:tc>
      </w:tr>
      <w:tr w:rsidR="00AC270C" w:rsidRPr="00AC270C" w14:paraId="7B857FB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94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14:21:06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F7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EA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70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49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05002050000247496-E0NxuoPMzxRx20250731</w:t>
            </w:r>
          </w:p>
        </w:tc>
      </w:tr>
      <w:tr w:rsidR="00AC270C" w:rsidRPr="00AC270C" w14:paraId="651D0D3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83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14:21:06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B3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10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E4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D6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07002070000248499-E0NxuoPMzxVl20250731</w:t>
            </w:r>
          </w:p>
        </w:tc>
      </w:tr>
      <w:tr w:rsidR="00AC270C" w:rsidRPr="00AC270C" w14:paraId="0329AD7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EC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14:21:06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03C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06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66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91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07002070000248499-E0NxuoPMzxVq20250731</w:t>
            </w:r>
          </w:p>
        </w:tc>
      </w:tr>
      <w:tr w:rsidR="00AC270C" w:rsidRPr="00AC270C" w14:paraId="761BAB2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36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14:21:06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19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A9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FE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19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05002050000247496-E0NxuoPMzxRl20250731</w:t>
            </w:r>
          </w:p>
        </w:tc>
      </w:tr>
      <w:tr w:rsidR="00AC270C" w:rsidRPr="00AC270C" w14:paraId="7597315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CF7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14:22:29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D4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B6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3B1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10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05002050000248759-E0NxuoPN000w20250731</w:t>
            </w:r>
          </w:p>
        </w:tc>
      </w:tr>
      <w:tr w:rsidR="00AC270C" w:rsidRPr="00AC270C" w14:paraId="4DC1792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CA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14:23:36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EF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B4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A3E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0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05002050000250817-E0NxuoPN01kp20250731</w:t>
            </w:r>
          </w:p>
        </w:tc>
      </w:tr>
      <w:tr w:rsidR="00AC270C" w:rsidRPr="00AC270C" w14:paraId="719285A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0C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14:23:38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79E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75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31F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D4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05002050000250740-E0NxuoPN01uB20250731</w:t>
            </w:r>
          </w:p>
        </w:tc>
      </w:tr>
      <w:tr w:rsidR="00AC270C" w:rsidRPr="00AC270C" w14:paraId="78D613C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29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14:24:33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CD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1E2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72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D7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07002070000251071-E0NxuoPN02pI20250731</w:t>
            </w:r>
          </w:p>
        </w:tc>
      </w:tr>
      <w:tr w:rsidR="00AC270C" w:rsidRPr="00AC270C" w14:paraId="310186B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3D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14:24:33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85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A7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861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18E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05002050000251353-E0NxuoPN02qr20250731</w:t>
            </w:r>
          </w:p>
        </w:tc>
      </w:tr>
      <w:tr w:rsidR="00AC270C" w:rsidRPr="00AC270C" w14:paraId="7CC3F5B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1AE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14:24:35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1C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F0F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69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06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07002070000251072-E0NxuoPN02xm20250731</w:t>
            </w:r>
          </w:p>
        </w:tc>
      </w:tr>
      <w:tr w:rsidR="00AC270C" w:rsidRPr="00AC270C" w14:paraId="08E7234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13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14:26:03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65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E5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A9B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24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05002050000252397-E0NxuoPN04ke20250731</w:t>
            </w:r>
          </w:p>
        </w:tc>
      </w:tr>
      <w:tr w:rsidR="00AC270C" w:rsidRPr="00AC270C" w14:paraId="08DB23D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0F1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14:26:03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B7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DA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585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643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05002050000252397-E0NxuoPN04kl20250731</w:t>
            </w:r>
          </w:p>
        </w:tc>
      </w:tr>
      <w:tr w:rsidR="00AC270C" w:rsidRPr="00AC270C" w14:paraId="2BEFB69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EB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14:28:29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223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D8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05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E0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05002050000254004-E0NxuoPN07mo20250731</w:t>
            </w:r>
          </w:p>
        </w:tc>
      </w:tr>
      <w:tr w:rsidR="00AC270C" w:rsidRPr="00AC270C" w14:paraId="2608D85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9AF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14:29:40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AC3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48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78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FE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05002050000253303-E0NxuoPN095x20250731</w:t>
            </w:r>
          </w:p>
        </w:tc>
      </w:tr>
      <w:tr w:rsidR="00AC270C" w:rsidRPr="00AC270C" w14:paraId="28D65F7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E83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14:29:40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FCF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57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3CF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EF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05002050000253303-E0NxuoPN096220250731</w:t>
            </w:r>
          </w:p>
        </w:tc>
      </w:tr>
      <w:tr w:rsidR="00AC270C" w:rsidRPr="00AC270C" w14:paraId="709B56D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28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14:29:40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F80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E20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38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472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05002050000253303-E0NxuoPN095t20250731</w:t>
            </w:r>
          </w:p>
        </w:tc>
      </w:tr>
      <w:tr w:rsidR="00AC270C" w:rsidRPr="00AC270C" w14:paraId="58FCA63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69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14:30:11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A3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A5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5E6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70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05002050000253303-E0NxuoPN09Uz20250731</w:t>
            </w:r>
          </w:p>
        </w:tc>
      </w:tr>
      <w:tr w:rsidR="00AC270C" w:rsidRPr="00AC270C" w14:paraId="3B09D1A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7D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14:30:14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EB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ADA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44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32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05002050000253303-E0NxuoPN09YF20250731</w:t>
            </w:r>
          </w:p>
        </w:tc>
      </w:tr>
      <w:tr w:rsidR="00AC270C" w:rsidRPr="00AC270C" w14:paraId="3ACEF64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32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14:30:22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B1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3E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123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32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07002070000254459-E0NxuoPN09fS20250731</w:t>
            </w:r>
          </w:p>
        </w:tc>
      </w:tr>
      <w:tr w:rsidR="00AC270C" w:rsidRPr="00AC270C" w14:paraId="390F835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AB8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14:30:22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60A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6F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78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5C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05002050000253303-E0NxuoPN09fQ20250731</w:t>
            </w:r>
          </w:p>
        </w:tc>
      </w:tr>
      <w:tr w:rsidR="00AC270C" w:rsidRPr="00AC270C" w14:paraId="55C5AF2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07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14:31:18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A5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8E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3E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F6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05002050000256167-E0NxuoPN0B1R20250731</w:t>
            </w:r>
          </w:p>
        </w:tc>
      </w:tr>
      <w:tr w:rsidR="00AC270C" w:rsidRPr="00AC270C" w14:paraId="7B5CDF0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80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14:31:18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AE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070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6A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1A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05002050000256167-E0NxuoPN0B1O20250731</w:t>
            </w:r>
          </w:p>
        </w:tc>
      </w:tr>
      <w:tr w:rsidR="00AC270C" w:rsidRPr="00AC270C" w14:paraId="79B15CB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EF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14:31:21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BB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39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2F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B9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05002050000256079-E0NxuoPN0B7A20250731</w:t>
            </w:r>
          </w:p>
        </w:tc>
      </w:tr>
      <w:tr w:rsidR="00AC270C" w:rsidRPr="00AC270C" w14:paraId="1CEF329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45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14:32:52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21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D5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64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1EE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07002070000257060-E0NxuoPN0DKF20250731</w:t>
            </w:r>
          </w:p>
        </w:tc>
      </w:tr>
      <w:tr w:rsidR="00AC270C" w:rsidRPr="00AC270C" w14:paraId="22E0BA3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F7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14:33:03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03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95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A3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86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07002070000257226-E0NxuoPN0DYG20250731</w:t>
            </w:r>
          </w:p>
        </w:tc>
      </w:tr>
      <w:tr w:rsidR="00AC270C" w:rsidRPr="00AC270C" w14:paraId="43166AC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48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14:33:16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76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70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45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4B8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07002070000257227-E0NxuoPN0DrK20250731</w:t>
            </w:r>
          </w:p>
        </w:tc>
      </w:tr>
      <w:tr w:rsidR="00AC270C" w:rsidRPr="00AC270C" w14:paraId="7D979AE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B5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14:33:16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B0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EB9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4B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2E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05002050000257468-E0NxuoPN0DrI20250731</w:t>
            </w:r>
          </w:p>
        </w:tc>
      </w:tr>
      <w:tr w:rsidR="00AC270C" w:rsidRPr="00AC270C" w14:paraId="1D4BA41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648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14:34:58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F8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FF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46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1C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07002070000258222-E0NxuoPN0FTs20250731</w:t>
            </w:r>
          </w:p>
        </w:tc>
      </w:tr>
      <w:tr w:rsidR="00AC270C" w:rsidRPr="00AC270C" w14:paraId="1329B4A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30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14:35:25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5E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96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51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8D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05002050000258460-E0NxuoPN0FmC20250731</w:t>
            </w:r>
          </w:p>
        </w:tc>
      </w:tr>
      <w:tr w:rsidR="00AC270C" w:rsidRPr="00AC270C" w14:paraId="696FEA4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E2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14:35:25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9E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07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C5D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CEA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05002050000258460-E0NxuoPN0Fm620250731</w:t>
            </w:r>
          </w:p>
        </w:tc>
      </w:tr>
      <w:tr w:rsidR="00AC270C" w:rsidRPr="00AC270C" w14:paraId="4CD88F9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B1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14:36:20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A56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D8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F0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DB9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05002050000259641-E0NxuoPN0HEA20250731</w:t>
            </w:r>
          </w:p>
        </w:tc>
      </w:tr>
      <w:tr w:rsidR="00AC270C" w:rsidRPr="00AC270C" w14:paraId="6EECCBA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56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14:36:20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39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3B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DB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5C8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07002070000259379-E0NxuoPN0HE820250731</w:t>
            </w:r>
          </w:p>
        </w:tc>
      </w:tr>
      <w:tr w:rsidR="00AC270C" w:rsidRPr="00AC270C" w14:paraId="0D64D0D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EE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14:36:20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673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FA5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0F7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29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05002050000259757-E0NxuoPN0H7f20250731</w:t>
            </w:r>
          </w:p>
        </w:tc>
      </w:tr>
      <w:tr w:rsidR="00AC270C" w:rsidRPr="00AC270C" w14:paraId="45B02A1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7B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14:38:11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D4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96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CD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FA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05002050000261088-E0NxuoPN0JZv20250731</w:t>
            </w:r>
          </w:p>
        </w:tc>
      </w:tr>
      <w:tr w:rsidR="00AC270C" w:rsidRPr="00AC270C" w14:paraId="4092CBB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AC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14:40:10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71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64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042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95B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05002050000262151-E0NxuoPN0LPq20250731</w:t>
            </w:r>
          </w:p>
        </w:tc>
      </w:tr>
      <w:tr w:rsidR="00AC270C" w:rsidRPr="00AC270C" w14:paraId="7CAFD12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593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14:40:10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5B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89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49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E1E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05002050000262151-E0NxuoPN0LPs20250731</w:t>
            </w:r>
          </w:p>
        </w:tc>
      </w:tr>
      <w:tr w:rsidR="00AC270C" w:rsidRPr="00AC270C" w14:paraId="24AE791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DA3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14:41:38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75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8A8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7BF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70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05002050000263248-E0NxuoPN0NG920250731</w:t>
            </w:r>
          </w:p>
        </w:tc>
      </w:tr>
      <w:tr w:rsidR="00AC270C" w:rsidRPr="00AC270C" w14:paraId="72C856F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341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14:41:39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098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A8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42F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8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05002050000263398-E0NxuoPN0NKM20250731</w:t>
            </w:r>
          </w:p>
        </w:tc>
      </w:tr>
      <w:tr w:rsidR="00AC270C" w:rsidRPr="00AC270C" w14:paraId="40A6FB8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7AE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14:43:11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DD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01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C1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FC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07002070000264288-E0NxuoPN0P0Q20250731</w:t>
            </w:r>
          </w:p>
        </w:tc>
      </w:tr>
      <w:tr w:rsidR="00AC270C" w:rsidRPr="00AC270C" w14:paraId="2FC3EA0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60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14:43:11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74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C7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5D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3C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07002070000264288-E0NxuoPN0P0N20250731</w:t>
            </w:r>
          </w:p>
        </w:tc>
      </w:tr>
      <w:tr w:rsidR="00AC270C" w:rsidRPr="00AC270C" w14:paraId="158939B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C52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14:43:19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C6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F33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16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0D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07002070000264288-E0NxuoPN0P7O20250731</w:t>
            </w:r>
          </w:p>
        </w:tc>
      </w:tr>
      <w:tr w:rsidR="00AC270C" w:rsidRPr="00AC270C" w14:paraId="7319C46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913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14:43:28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01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B5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951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382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07002070000263987-E0NxuoPN0PGL20250731</w:t>
            </w:r>
          </w:p>
        </w:tc>
      </w:tr>
      <w:tr w:rsidR="00AC270C" w:rsidRPr="00AC270C" w14:paraId="4DA9B02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58B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14:43:28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5D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A4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C4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E3B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05002050000264689-E0NxuoPN0PHV20250731</w:t>
            </w:r>
          </w:p>
        </w:tc>
      </w:tr>
      <w:tr w:rsidR="00AC270C" w:rsidRPr="00AC270C" w14:paraId="7F00068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DB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14:44:44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EF8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DA8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E2B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EA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07002070000265066-E0NxuoPN0QVU20250731</w:t>
            </w:r>
          </w:p>
        </w:tc>
      </w:tr>
      <w:tr w:rsidR="00AC270C" w:rsidRPr="00AC270C" w14:paraId="725C6BF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4E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14:44:44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4E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FE3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6F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AD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05002050000265396-E0NxuoPN0QVW20250731</w:t>
            </w:r>
          </w:p>
        </w:tc>
      </w:tr>
      <w:tr w:rsidR="00AC270C" w:rsidRPr="00AC270C" w14:paraId="47B7236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66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14:46:11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33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E0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D5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FD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05002050000266620-E0NxuoPN0SXH20250731</w:t>
            </w:r>
          </w:p>
        </w:tc>
      </w:tr>
      <w:tr w:rsidR="00AC270C" w:rsidRPr="00AC270C" w14:paraId="6B3F42E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26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14:46:21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13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80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25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55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07002070000265090-E0NxuoPN0SlU20250731</w:t>
            </w:r>
          </w:p>
        </w:tc>
      </w:tr>
      <w:tr w:rsidR="00AC270C" w:rsidRPr="00AC270C" w14:paraId="0255497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3E3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14:46:51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703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E7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DD9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83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07002070000266299-E0NxuoPN0TD720250731</w:t>
            </w:r>
          </w:p>
        </w:tc>
      </w:tr>
      <w:tr w:rsidR="00AC270C" w:rsidRPr="00AC270C" w14:paraId="3DA49FF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011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14:46:51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06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84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F3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CD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05002050000266644-E0NxuoPN0TEm20250731</w:t>
            </w:r>
          </w:p>
        </w:tc>
      </w:tr>
      <w:tr w:rsidR="00AC270C" w:rsidRPr="00AC270C" w14:paraId="63362A3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AA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14:49:15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5AC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1A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05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FAD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07002070000267927-E0NxuoPN0VUg20250731</w:t>
            </w:r>
          </w:p>
        </w:tc>
      </w:tr>
      <w:tr w:rsidR="00AC270C" w:rsidRPr="00AC270C" w14:paraId="640CFBC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D3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14:49:24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2D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9D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E5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DA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05002050000268130-E0NxuoPN0VmW20250731</w:t>
            </w:r>
          </w:p>
        </w:tc>
      </w:tr>
      <w:tr w:rsidR="00AC270C" w:rsidRPr="00AC270C" w14:paraId="59AEAEE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283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14:49:54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2DD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F1A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EF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E64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05002050000268261-E0NxuoPN0W9Q20250731</w:t>
            </w:r>
          </w:p>
        </w:tc>
      </w:tr>
      <w:tr w:rsidR="00AC270C" w:rsidRPr="00AC270C" w14:paraId="1C0F5BA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9D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14:49:54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98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AF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24F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2F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05002050000268261-E0NxuoPN0W9C20250731</w:t>
            </w:r>
          </w:p>
        </w:tc>
      </w:tr>
      <w:tr w:rsidR="00AC270C" w:rsidRPr="00AC270C" w14:paraId="27A1BC7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FF2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14:49:54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BEC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A2B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6EA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4E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07002070000268522-E0NxuoPN0W9S20250731</w:t>
            </w:r>
          </w:p>
        </w:tc>
      </w:tr>
      <w:tr w:rsidR="00AC270C" w:rsidRPr="00AC270C" w14:paraId="7A45D1A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1C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14:50:25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FF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6D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390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09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07002070000269028-E0NxuoPN0X3c20250731</w:t>
            </w:r>
          </w:p>
        </w:tc>
      </w:tr>
      <w:tr w:rsidR="00AC270C" w:rsidRPr="00AC270C" w14:paraId="7C7DAA7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99A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14:50:25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9F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85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6C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88B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07002070000269028-E0NxuoPN0X3a20250731</w:t>
            </w:r>
          </w:p>
        </w:tc>
      </w:tr>
      <w:tr w:rsidR="00AC270C" w:rsidRPr="00AC270C" w14:paraId="5DE1959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91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14:51:16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78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F3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BD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39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05002050000270352-E0NxuoPN0Z7320250731</w:t>
            </w:r>
          </w:p>
        </w:tc>
      </w:tr>
      <w:tr w:rsidR="00AC270C" w:rsidRPr="00AC270C" w14:paraId="67D5B1B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73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14:51:16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B83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8C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2F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24A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05002050000270352-E0NxuoPN0Z7G20250731</w:t>
            </w:r>
          </w:p>
        </w:tc>
      </w:tr>
      <w:tr w:rsidR="00AC270C" w:rsidRPr="00AC270C" w14:paraId="52F9293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C4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14:53:25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F4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6D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A52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CB9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07002070000271634-E0NxuoPN0bsX20250731</w:t>
            </w:r>
          </w:p>
        </w:tc>
      </w:tr>
      <w:tr w:rsidR="00AC270C" w:rsidRPr="00AC270C" w14:paraId="50AF28A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CF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14:53:33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43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7F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F1D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97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05002050000271833-E0NxuoPN0c0720250731</w:t>
            </w:r>
          </w:p>
        </w:tc>
      </w:tr>
      <w:tr w:rsidR="00AC270C" w:rsidRPr="00AC270C" w14:paraId="1E95AC0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3B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14:54:31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C1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78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6D7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5E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07002070000272410-E0NxuoPN0d2S20250731</w:t>
            </w:r>
          </w:p>
        </w:tc>
      </w:tr>
      <w:tr w:rsidR="00AC270C" w:rsidRPr="00AC270C" w14:paraId="34EE049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41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14:54:31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F4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14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2D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196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07002070000272410-E0NxuoPN0d2U20250731</w:t>
            </w:r>
          </w:p>
        </w:tc>
      </w:tr>
      <w:tr w:rsidR="00AC270C" w:rsidRPr="00AC270C" w14:paraId="13F9238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16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14:54:32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299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A0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CBE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D9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05002050000272803-E0NxuoPN0d6G20250731</w:t>
            </w:r>
          </w:p>
        </w:tc>
      </w:tr>
      <w:tr w:rsidR="00AC270C" w:rsidRPr="00AC270C" w14:paraId="41B2894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8D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14:54:32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E0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249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F3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406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05002050000272803-E0NxuoPN0d6K20250731</w:t>
            </w:r>
          </w:p>
        </w:tc>
      </w:tr>
      <w:tr w:rsidR="00AC270C" w:rsidRPr="00AC270C" w14:paraId="1B8A7FE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A0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14:54:33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70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FEE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57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5E3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07002070000271763-E0NxuoPN0dAN20250731</w:t>
            </w:r>
          </w:p>
        </w:tc>
      </w:tr>
      <w:tr w:rsidR="00AC270C" w:rsidRPr="00AC270C" w14:paraId="2BFDB66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9A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14:56:05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8FE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4E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9C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EC0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07002070000273774-E0NxuoPN0fEL20250731</w:t>
            </w:r>
          </w:p>
        </w:tc>
      </w:tr>
      <w:tr w:rsidR="00AC270C" w:rsidRPr="00AC270C" w14:paraId="66F89CB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FED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14:56:05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3B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22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9A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15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07002070000273774-E0NxuoPN0fEJ20250731</w:t>
            </w:r>
          </w:p>
        </w:tc>
      </w:tr>
      <w:tr w:rsidR="00AC270C" w:rsidRPr="00AC270C" w14:paraId="45718BA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A00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14:57:31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D37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2D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08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667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05002050000274121-E0NxuoPN0gas20250731</w:t>
            </w:r>
          </w:p>
        </w:tc>
      </w:tr>
      <w:tr w:rsidR="00AC270C" w:rsidRPr="00AC270C" w14:paraId="264788E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28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14:57:38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AE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BBF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54B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C3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07002070000273726-E0NxuoPN0gnx20250731</w:t>
            </w:r>
          </w:p>
        </w:tc>
      </w:tr>
      <w:tr w:rsidR="00AC270C" w:rsidRPr="00AC270C" w14:paraId="2C97630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6A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14:57:53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17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C1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52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9F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07002070000274931-E0NxuoPN0hCt20250731</w:t>
            </w:r>
          </w:p>
        </w:tc>
      </w:tr>
      <w:tr w:rsidR="00AC270C" w:rsidRPr="00AC270C" w14:paraId="2FC56BE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E0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14:59:47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6AA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506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6C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29C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05002050000276753-E0NxuoPN0jb120250731</w:t>
            </w:r>
          </w:p>
        </w:tc>
      </w:tr>
      <w:tr w:rsidR="00AC270C" w:rsidRPr="00AC270C" w14:paraId="6F4A979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1D6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14:59:47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6B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715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06E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704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05002050000276753-E0NxuoPN0jb520250731</w:t>
            </w:r>
          </w:p>
        </w:tc>
      </w:tr>
      <w:tr w:rsidR="00AC270C" w:rsidRPr="00AC270C" w14:paraId="70EC777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FA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15:02:04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DC7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AE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51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B9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07002070000278066-E0NxuoPN0ne820250731</w:t>
            </w:r>
          </w:p>
        </w:tc>
      </w:tr>
      <w:tr w:rsidR="00AC270C" w:rsidRPr="00AC270C" w14:paraId="40F74A5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0AF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15:02:58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6D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F4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3A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98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07002070000279157-E0NxuoPN0oal20250731</w:t>
            </w:r>
          </w:p>
        </w:tc>
      </w:tr>
      <w:tr w:rsidR="00AC270C" w:rsidRPr="00AC270C" w14:paraId="0584C24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8D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15:02:58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F87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94D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BFC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9CD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07002070000279157-E0NxuoPN0oah20250731</w:t>
            </w:r>
          </w:p>
        </w:tc>
      </w:tr>
      <w:tr w:rsidR="00AC270C" w:rsidRPr="00AC270C" w14:paraId="0656CD7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BD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15:03:54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52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61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5F2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77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07002070000279405-E0NxuoPN0qk320250731</w:t>
            </w:r>
          </w:p>
        </w:tc>
      </w:tr>
      <w:tr w:rsidR="00AC270C" w:rsidRPr="00AC270C" w14:paraId="0E08B62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0F1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15:04:38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D7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8F6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C0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48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05002050000280745-E0NxuoPN0rZ020250731</w:t>
            </w:r>
          </w:p>
        </w:tc>
      </w:tr>
      <w:tr w:rsidR="00AC270C" w:rsidRPr="00AC270C" w14:paraId="5FB4CD1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9B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15:04:40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43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83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97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4C5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07002070000280332-E0NxuoPN0rbq20250731</w:t>
            </w:r>
          </w:p>
        </w:tc>
      </w:tr>
      <w:tr w:rsidR="00AC270C" w:rsidRPr="00AC270C" w14:paraId="4859F41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2A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15:06:11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B28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DFB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76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57C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05002050000281935-E0NxuoPN0tSL20250731</w:t>
            </w:r>
          </w:p>
        </w:tc>
      </w:tr>
      <w:tr w:rsidR="00AC270C" w:rsidRPr="00AC270C" w14:paraId="7A17DEE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0A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15:06:59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2C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433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F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FB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05002050000281892-E0NxuoPN0uQd20250731</w:t>
            </w:r>
          </w:p>
        </w:tc>
      </w:tr>
      <w:tr w:rsidR="00AC270C" w:rsidRPr="00AC270C" w14:paraId="25A018C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ED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15:08:52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46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70C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E8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7E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05002050000283561-E0NxuoPN0x6h20250731</w:t>
            </w:r>
          </w:p>
        </w:tc>
      </w:tr>
      <w:tr w:rsidR="00AC270C" w:rsidRPr="00AC270C" w14:paraId="02597CB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CE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15:08:52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26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386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4F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85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05002050000283561-E0NxuoPN0x6f20250731</w:t>
            </w:r>
          </w:p>
        </w:tc>
      </w:tr>
      <w:tr w:rsidR="00AC270C" w:rsidRPr="00AC270C" w14:paraId="77D15DB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8A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15:08:52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641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47E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482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FAE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07002070000282850-E0NxuoPN0x7k20250731</w:t>
            </w:r>
          </w:p>
        </w:tc>
      </w:tr>
      <w:tr w:rsidR="00AC270C" w:rsidRPr="00AC270C" w14:paraId="470B2C6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2C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15:08:52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1B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F70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71F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963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05002050000283561-E0NxuoPN0x6l20250731</w:t>
            </w:r>
          </w:p>
        </w:tc>
      </w:tr>
      <w:tr w:rsidR="00AC270C" w:rsidRPr="00AC270C" w14:paraId="449D003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27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15:08:52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A0F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F0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18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32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07002070000282850-E0NxuoPN0x7a20250731</w:t>
            </w:r>
          </w:p>
        </w:tc>
      </w:tr>
      <w:tr w:rsidR="00AC270C" w:rsidRPr="00AC270C" w14:paraId="2FB9331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FD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15:08:52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8A2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181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E6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16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05002050000283561-E0NxuoPN0x6j20250731</w:t>
            </w:r>
          </w:p>
        </w:tc>
      </w:tr>
      <w:tr w:rsidR="00AC270C" w:rsidRPr="00AC270C" w14:paraId="105071C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40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15:08:52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398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D9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D42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508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05002050000283736-E0NxuoPN0x5U20250731</w:t>
            </w:r>
          </w:p>
        </w:tc>
      </w:tr>
      <w:tr w:rsidR="00AC270C" w:rsidRPr="00AC270C" w14:paraId="50FA0B6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B8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15:09:25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C5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BF7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8D4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B99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07002070000283962-E0NxuoPN0xwZ20250731</w:t>
            </w:r>
          </w:p>
        </w:tc>
      </w:tr>
      <w:tr w:rsidR="00AC270C" w:rsidRPr="00AC270C" w14:paraId="0DA68DB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730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15:09:25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33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32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18A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3A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07002070000283962-E0NxuoPN0xwT20250731</w:t>
            </w:r>
          </w:p>
        </w:tc>
      </w:tr>
      <w:tr w:rsidR="00AC270C" w:rsidRPr="00AC270C" w14:paraId="553F6DF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4E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15:10:06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0B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DE6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309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F1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05002050000284380-E0NxuoPN0yoU20250731</w:t>
            </w:r>
          </w:p>
        </w:tc>
      </w:tr>
      <w:tr w:rsidR="00AC270C" w:rsidRPr="00AC270C" w14:paraId="0D1973C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23D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15:11:22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1F7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C8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7C6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C62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05002050000285819-E0NxuoPN11g920250731</w:t>
            </w:r>
          </w:p>
        </w:tc>
      </w:tr>
      <w:tr w:rsidR="00AC270C" w:rsidRPr="00AC270C" w14:paraId="29BDBFD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91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15:11:51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775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B2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87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FBD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07002070000285443-E0NxuoPN12XS20250731</w:t>
            </w:r>
          </w:p>
        </w:tc>
      </w:tr>
      <w:tr w:rsidR="00AC270C" w:rsidRPr="00AC270C" w14:paraId="0BDB15F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946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15:12:04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834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C31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E9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51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07002070000285443-E0NxuoPN12gj20250731</w:t>
            </w:r>
          </w:p>
        </w:tc>
      </w:tr>
      <w:tr w:rsidR="00AC270C" w:rsidRPr="00AC270C" w14:paraId="6FD1FCC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B72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15:13:24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B71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03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2D6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F7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05002050000286016-E0NxuoPN14LA20250731</w:t>
            </w:r>
          </w:p>
        </w:tc>
      </w:tr>
      <w:tr w:rsidR="00AC270C" w:rsidRPr="00AC270C" w14:paraId="7570A25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705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15:13:24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474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17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34F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13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05002050000287065-E0NxuoPN14KC20250731</w:t>
            </w:r>
          </w:p>
        </w:tc>
      </w:tr>
      <w:tr w:rsidR="00AC270C" w:rsidRPr="00AC270C" w14:paraId="56F3684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6D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31-Jul-2025 15:13:49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813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5B0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BD8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02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07002070000286722-E0NxuoPN14tT20250731</w:t>
            </w:r>
          </w:p>
        </w:tc>
      </w:tr>
      <w:tr w:rsidR="00AC270C" w:rsidRPr="00AC270C" w14:paraId="3ACB518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2F7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15:13:49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4F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636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6BD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30A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07002070000285726-E0NxuoPN14tP20250731</w:t>
            </w:r>
          </w:p>
        </w:tc>
      </w:tr>
      <w:tr w:rsidR="00AC270C" w:rsidRPr="00AC270C" w14:paraId="2B1BEA8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E15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15:14:29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81E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F5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F2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263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07002070000287912-E0NxuoPN15qj20250731</w:t>
            </w:r>
          </w:p>
        </w:tc>
      </w:tr>
      <w:tr w:rsidR="00AC270C" w:rsidRPr="00AC270C" w14:paraId="0C9C93B5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6C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15:14:30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B37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009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C18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5C3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05002050000288264-E0NxuoPN15uN20250731</w:t>
            </w:r>
          </w:p>
        </w:tc>
      </w:tr>
      <w:tr w:rsidR="00AC270C" w:rsidRPr="00AC270C" w14:paraId="227E8BE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45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15:14:30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A77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B3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D55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49B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05002050000288264-E0NxuoPN15uJ20250731</w:t>
            </w:r>
          </w:p>
        </w:tc>
      </w:tr>
      <w:tr w:rsidR="00AC270C" w:rsidRPr="00AC270C" w14:paraId="5A85E069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4E1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15:15:22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C5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6D6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44D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7F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05002050000288630-E0NxuoPN17pB20250731</w:t>
            </w:r>
          </w:p>
        </w:tc>
      </w:tr>
      <w:tr w:rsidR="00AC270C" w:rsidRPr="00AC270C" w14:paraId="6412CAB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FCE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15:16:45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0A5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C9A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BC2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EB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07002070000289487-E0NxuoPN1AK920250731</w:t>
            </w:r>
          </w:p>
        </w:tc>
      </w:tr>
      <w:tr w:rsidR="00AC270C" w:rsidRPr="00AC270C" w14:paraId="2C54F7D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DC1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15:16:47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440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AD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8C8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3FA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07002070000289487-E0NxuoPN1AME20250731</w:t>
            </w:r>
          </w:p>
        </w:tc>
      </w:tr>
      <w:tr w:rsidR="00AC270C" w:rsidRPr="00AC270C" w14:paraId="13497C0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436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15:17:45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C52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16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9CE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10B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07002070000289726-E0NxuoPN1BRo20250731</w:t>
            </w:r>
          </w:p>
        </w:tc>
      </w:tr>
      <w:tr w:rsidR="00AC270C" w:rsidRPr="00AC270C" w14:paraId="4DB167D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C9F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15:17:45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EAE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E5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25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7E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07002070000289726-E0NxuoPN1BRm20250731</w:t>
            </w:r>
          </w:p>
        </w:tc>
      </w:tr>
      <w:tr w:rsidR="00AC270C" w:rsidRPr="00AC270C" w14:paraId="3A526667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F0C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15:18:01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9A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CB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15C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4E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05002050000289664-E0NxuoPN1Bkg20250731</w:t>
            </w:r>
          </w:p>
        </w:tc>
      </w:tr>
      <w:tr w:rsidR="00AC270C" w:rsidRPr="00AC270C" w14:paraId="69044CD2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4AA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15:18:01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666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4C1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DDD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C39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05002050000289664-E0NxuoPN1Bke20250731</w:t>
            </w:r>
          </w:p>
        </w:tc>
      </w:tr>
      <w:tr w:rsidR="00AC270C" w:rsidRPr="00AC270C" w14:paraId="78D4D89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13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15:20:25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38B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86E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F00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51E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07002070000290466-E0NxuoPN1FXk20250731</w:t>
            </w:r>
          </w:p>
        </w:tc>
      </w:tr>
      <w:tr w:rsidR="00AC270C" w:rsidRPr="00AC270C" w14:paraId="7EE46DC1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E70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15:20:25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FC9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DD8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93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22A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07002070000290466-E0NxuoPN1FXg20250731</w:t>
            </w:r>
          </w:p>
        </w:tc>
      </w:tr>
      <w:tr w:rsidR="00AC270C" w:rsidRPr="00AC270C" w14:paraId="65E3775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867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15:21:17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64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FA9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A5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FBC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05002050000290984-E0NxuoPN1Gzn20250731</w:t>
            </w:r>
          </w:p>
        </w:tc>
      </w:tr>
      <w:tr w:rsidR="00AC270C" w:rsidRPr="00AC270C" w14:paraId="49D140D4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A54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15:21:18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BE3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C52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4BF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AC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07002070000290616-E0NxuoPN1H1A20250731</w:t>
            </w:r>
          </w:p>
        </w:tc>
      </w:tr>
      <w:tr w:rsidR="00AC270C" w:rsidRPr="00AC270C" w14:paraId="71ABBDB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E79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15:21:18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9A1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9B1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5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34B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05002050000290919-E0NxuoPN1H1220250731</w:t>
            </w:r>
          </w:p>
        </w:tc>
      </w:tr>
      <w:tr w:rsidR="00AC270C" w:rsidRPr="00AC270C" w14:paraId="5ACD01D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38D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15:21:30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F5C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094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3DD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F7B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05002050000290772-E0NxuoPN1HWd20250731</w:t>
            </w:r>
          </w:p>
        </w:tc>
      </w:tr>
      <w:tr w:rsidR="00AC270C" w:rsidRPr="00AC270C" w14:paraId="78363A8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717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15:23:27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A11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FEC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985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2EF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07002070000291008-E0NxuoPN1K2S20250731</w:t>
            </w:r>
          </w:p>
        </w:tc>
      </w:tr>
      <w:tr w:rsidR="00AC270C" w:rsidRPr="00AC270C" w14:paraId="24E0E89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335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15:23:28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CE8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BC4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E84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EEC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05002050000291351-E0NxuoPN1K5U20250731</w:t>
            </w:r>
          </w:p>
        </w:tc>
      </w:tr>
      <w:tr w:rsidR="00AC270C" w:rsidRPr="00AC270C" w14:paraId="3D1AC09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CD7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15:24:23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2BE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5F6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6B0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B98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07002070000291335-E0NxuoPN1LOS20250731</w:t>
            </w:r>
          </w:p>
        </w:tc>
      </w:tr>
      <w:tr w:rsidR="00AC270C" w:rsidRPr="00AC270C" w14:paraId="7D6FC47F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21B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15:24:23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A1A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498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523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86A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07002070000291335-E0NxuoPN1LOQ20250731</w:t>
            </w:r>
          </w:p>
        </w:tc>
      </w:tr>
      <w:tr w:rsidR="00AC270C" w:rsidRPr="00AC270C" w14:paraId="7A33C073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3FA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15:24:38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21A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3B3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944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A6F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07002070000291341-E0NxuoPN1Lke20250731</w:t>
            </w:r>
          </w:p>
        </w:tc>
      </w:tr>
      <w:tr w:rsidR="00AC270C" w:rsidRPr="00AC270C" w14:paraId="01C333C8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F0BE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15:24:53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715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883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AAF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227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05002050000291677-E0NxuoPN1M3n20250731</w:t>
            </w:r>
          </w:p>
        </w:tc>
      </w:tr>
      <w:tr w:rsidR="00AC270C" w:rsidRPr="00AC270C" w14:paraId="5E4F914B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3F7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15:26:17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BBA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238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F50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87C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07002070000291826-E0NxuoPN1ORE20250731</w:t>
            </w:r>
          </w:p>
        </w:tc>
      </w:tr>
      <w:tr w:rsidR="00AC270C" w:rsidRPr="00AC270C" w14:paraId="193364C6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C656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15:27:17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8DCA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28D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A61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898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05002050000292133-E0NxuoPN1Pql20250731</w:t>
            </w:r>
          </w:p>
        </w:tc>
      </w:tr>
      <w:tr w:rsidR="00AC270C" w:rsidRPr="00AC270C" w14:paraId="4D6EB8F0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AEE9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15:27:17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01B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9C33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3EC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06A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05002050000292110-E0NxuoPN1Pqj20250731</w:t>
            </w:r>
          </w:p>
        </w:tc>
      </w:tr>
      <w:tr w:rsidR="00AC270C" w:rsidRPr="00AC270C" w14:paraId="0A70C26D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B69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15:27:18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8BCF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4C94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B570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644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05002050000292133-E0NxuoPN1Pqq20250731</w:t>
            </w:r>
          </w:p>
        </w:tc>
      </w:tr>
      <w:tr w:rsidR="00AC270C" w:rsidRPr="00AC270C" w14:paraId="4AC4F5CE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7FC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15:27:43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DE4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66EC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6558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B3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07002070000292257-E0NxuoPN1Qgb20250731</w:t>
            </w:r>
          </w:p>
        </w:tc>
      </w:tr>
      <w:tr w:rsidR="00AC270C" w:rsidRPr="00AC270C" w14:paraId="114EFE4C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AF57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15:27:43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455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F9CB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D375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334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07002070000292257-E0NxuoPN1QgZ20250731</w:t>
            </w:r>
          </w:p>
        </w:tc>
      </w:tr>
      <w:tr w:rsidR="00AC270C" w:rsidRPr="00AC270C" w14:paraId="3A76FEAA" w14:textId="77777777" w:rsidTr="00AC270C">
        <w:trPr>
          <w:trHeight w:val="2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5D9D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31-Jul-2025 15:28:55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05C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C66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6E72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0B51" w14:textId="77777777" w:rsidR="00AC270C" w:rsidRPr="00AC270C" w:rsidRDefault="00AC270C" w:rsidP="00AC270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AC270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07002070000292711-E0NxuoPN1TRv20250731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CBFD" w14:textId="77777777" w:rsidR="002D62ED" w:rsidRDefault="002D62ED" w:rsidP="00F2487C">
      <w:r>
        <w:separator/>
      </w:r>
    </w:p>
  </w:endnote>
  <w:endnote w:type="continuationSeparator" w:id="0">
    <w:p w14:paraId="54DAF068" w14:textId="77777777" w:rsidR="002D62ED" w:rsidRDefault="002D62ED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8E67" w14:textId="77777777" w:rsidR="002D62ED" w:rsidRDefault="002D62ED" w:rsidP="00F2487C">
      <w:r>
        <w:separator/>
      </w:r>
    </w:p>
  </w:footnote>
  <w:footnote w:type="continuationSeparator" w:id="0">
    <w:p w14:paraId="5AB71B5E" w14:textId="77777777" w:rsidR="002D62ED" w:rsidRDefault="002D62ED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6534"/>
    <w:rsid w:val="000D0A18"/>
    <w:rsid w:val="000F1286"/>
    <w:rsid w:val="001211C1"/>
    <w:rsid w:val="00125159"/>
    <w:rsid w:val="00133285"/>
    <w:rsid w:val="001400DC"/>
    <w:rsid w:val="00141857"/>
    <w:rsid w:val="00142522"/>
    <w:rsid w:val="00143128"/>
    <w:rsid w:val="001457B5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94B5A"/>
    <w:rsid w:val="002A737A"/>
    <w:rsid w:val="002A7D56"/>
    <w:rsid w:val="002C2374"/>
    <w:rsid w:val="002D3BEB"/>
    <w:rsid w:val="002D62ED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54C0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116EE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77A43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5FD6"/>
    <w:rsid w:val="00A87472"/>
    <w:rsid w:val="00A93B94"/>
    <w:rsid w:val="00AA6186"/>
    <w:rsid w:val="00AB4087"/>
    <w:rsid w:val="00AB65B7"/>
    <w:rsid w:val="00AC270C"/>
    <w:rsid w:val="00AC35B7"/>
    <w:rsid w:val="00B058EF"/>
    <w:rsid w:val="00B36CB7"/>
    <w:rsid w:val="00B43DFC"/>
    <w:rsid w:val="00B44C54"/>
    <w:rsid w:val="00B54997"/>
    <w:rsid w:val="00B56433"/>
    <w:rsid w:val="00B60549"/>
    <w:rsid w:val="00B767D4"/>
    <w:rsid w:val="00B9137A"/>
    <w:rsid w:val="00B96226"/>
    <w:rsid w:val="00B9725F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E4AF9"/>
    <w:rsid w:val="00E22230"/>
    <w:rsid w:val="00E32465"/>
    <w:rsid w:val="00E34C5D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4D8E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MAR17MELD-955777008-83000</_dlc_DocId>
    <_dlc_DocIdUrl xmlns="5fe4e853-3417-48a7-a9b2-767e16cca7ad">
      <Url>https://afmap.sharepoint.com/sites/afmdms_mar17meldingen/_layouts/15/DocIdRedir.aspx?ID=MAR17MELD-955777008-83000</Url>
      <Description>MAR17MELD-955777008-83000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C2507-00001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2025.07.31.docx</AFM_dms_origineleBestandsnaam>
    <AFM_dms_Grondslag xmlns="bedada9c-9ff6-4a90-bed1-7f262f8682ad" xsi:nil="true"/>
    <AFM_dms_Melder xmlns="bedada9c-9ff6-4a90-bed1-7f262f8682ad" xsi:nil="true"/>
  </documentManagement>
</p:properties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F986B8-C3CB-4D50-B3AE-9A8AD34CB9A9}"/>
</file>

<file path=customXml/itemProps5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FE32194-B140-4B99-9987-FE68D8B2717A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50</TotalTime>
  <Pages>15</Pages>
  <Words>7827</Words>
  <Characters>44617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52340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79</cp:revision>
  <cp:lastPrinted>2016-11-21T15:24:00Z</cp:lastPrinted>
  <dcterms:created xsi:type="dcterms:W3CDTF">2018-05-03T15:58:00Z</dcterms:created>
  <dcterms:modified xsi:type="dcterms:W3CDTF">2025-07-31T16:10:00Z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c5a361c1-f115-44a1-b374-e350d5ab991a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