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C505AC4" w:rsidR="00D647F7" w:rsidRPr="00A50F83" w:rsidRDefault="0028151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15 September 2025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B906562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BB6870" w:rsidRPr="00BB6870">
        <w:rPr>
          <w:sz w:val="22"/>
          <w:szCs w:val="22"/>
          <w:lang w:val="en"/>
        </w:rPr>
        <w:t>123,300</w:t>
      </w:r>
      <w:r w:rsidR="00BB6870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055F6E" w:rsidRPr="00055F6E">
        <w:rPr>
          <w:sz w:val="22"/>
          <w:szCs w:val="22"/>
          <w:lang w:val="en"/>
        </w:rPr>
        <w:t>51,324,743</w:t>
      </w:r>
      <w:r w:rsidR="00055F6E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E15E51" w:rsidRPr="00E15E51">
        <w:rPr>
          <w:sz w:val="22"/>
          <w:szCs w:val="22"/>
          <w:lang w:val="en"/>
        </w:rPr>
        <w:t>1,831,112,331</w:t>
      </w:r>
      <w:r w:rsidR="00E15E51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E15E51" w:rsidRPr="00E15E51">
        <w:rPr>
          <w:sz w:val="22"/>
          <w:szCs w:val="22"/>
          <w:lang w:val="en"/>
        </w:rPr>
        <w:t>31,717,073</w:t>
      </w:r>
      <w:r w:rsidR="00E15E51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40517F9C" w:rsidR="003E0113" w:rsidRPr="00141857" w:rsidRDefault="0028151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281519">
              <w:rPr>
                <w:sz w:val="22"/>
                <w:szCs w:val="22"/>
                <w:lang w:val="en"/>
              </w:rPr>
              <w:t>15 September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323CC4E5" w:rsidR="003E0113" w:rsidRPr="00141857" w:rsidRDefault="001C6A1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C6A19">
              <w:rPr>
                <w:rFonts w:ascii="Arial" w:hAnsi="Arial" w:cs="Arial"/>
                <w:sz w:val="22"/>
                <w:szCs w:val="22"/>
                <w:lang w:val="en"/>
              </w:rPr>
              <w:t>123,300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234D74DD" w:rsidR="003258FF" w:rsidRPr="00141857" w:rsidRDefault="001C6A1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C6A19">
              <w:rPr>
                <w:rFonts w:ascii="Arial" w:hAnsi="Arial" w:cs="Arial"/>
                <w:sz w:val="22"/>
                <w:szCs w:val="22"/>
                <w:lang w:val="en"/>
              </w:rPr>
              <w:t>3469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BF5AC24" w:rsidR="003258FF" w:rsidRPr="00141857" w:rsidRDefault="001C6A19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1C6A19">
              <w:rPr>
                <w:rFonts w:ascii="Arial" w:hAnsi="Arial" w:cs="Arial"/>
                <w:sz w:val="22"/>
                <w:szCs w:val="22"/>
                <w:lang w:val="en"/>
              </w:rPr>
              <w:t>3436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67C07B7" w:rsidR="003E0113" w:rsidRPr="00141857" w:rsidRDefault="001C6A1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1C6A19">
              <w:rPr>
                <w:rFonts w:ascii="Arial" w:hAnsi="Arial" w:cs="Arial"/>
                <w:sz w:val="22"/>
                <w:szCs w:val="22"/>
                <w:lang w:val="en"/>
              </w:rPr>
              <w:t>3455.0267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520"/>
        <w:gridCol w:w="880"/>
        <w:gridCol w:w="1120"/>
        <w:gridCol w:w="1300"/>
        <w:gridCol w:w="3720"/>
      </w:tblGrid>
      <w:tr w:rsidR="00C01906" w:rsidRPr="00C01906" w14:paraId="537651FF" w14:textId="77777777" w:rsidTr="00C01906">
        <w:trPr>
          <w:trHeight w:val="25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29205" w14:textId="77777777" w:rsidR="00C01906" w:rsidRPr="00C01906" w:rsidRDefault="00C01906" w:rsidP="00C019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019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8A1DC" w14:textId="77777777" w:rsidR="00C01906" w:rsidRPr="00C01906" w:rsidRDefault="00C01906" w:rsidP="00C019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019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4638CF" w14:textId="77777777" w:rsidR="00C01906" w:rsidRPr="00C01906" w:rsidRDefault="00C01906" w:rsidP="00C019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019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E2668" w14:textId="77777777" w:rsidR="00C01906" w:rsidRPr="00C01906" w:rsidRDefault="00C01906" w:rsidP="00C019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019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42904" w14:textId="77777777" w:rsidR="00C01906" w:rsidRPr="00C01906" w:rsidRDefault="00C01906" w:rsidP="00C0190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01906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C01906" w:rsidRPr="00C01906" w14:paraId="3D92DAE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491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97F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E3C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4C5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53C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05002050000003738-E0OVGwc2v7tq</w:t>
            </w:r>
          </w:p>
        </w:tc>
      </w:tr>
      <w:tr w:rsidR="00C01906" w:rsidRPr="00C01906" w14:paraId="7DDAC5B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38A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BD9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EF1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C02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3F1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07002070000003984-E0OVGwc2v7sQ</w:t>
            </w:r>
          </w:p>
        </w:tc>
      </w:tr>
      <w:tr w:rsidR="00C01906" w:rsidRPr="00C01906" w14:paraId="177596D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0EB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EFA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551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CD2E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DEA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07002070000003782-E0OVGwc2v7sz</w:t>
            </w:r>
          </w:p>
        </w:tc>
      </w:tr>
      <w:tr w:rsidR="00C01906" w:rsidRPr="00C01906" w14:paraId="01ADDD1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94E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F1F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A48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B2E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BA5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05002050000003738-E0OVGwc2v82g</w:t>
            </w:r>
          </w:p>
        </w:tc>
      </w:tr>
      <w:tr w:rsidR="00C01906" w:rsidRPr="00C01906" w14:paraId="67474C8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79F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07:04:04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8BE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504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927E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CD4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05002050000004479-E0OVGwc2vCEu</w:t>
            </w:r>
          </w:p>
        </w:tc>
      </w:tr>
      <w:tr w:rsidR="00C01906" w:rsidRPr="00C01906" w14:paraId="7F74CF5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EED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07:05:10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611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E1B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4DE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BBB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07002070000004563-E0OVGwc2vDsY</w:t>
            </w:r>
          </w:p>
        </w:tc>
      </w:tr>
      <w:tr w:rsidR="00C01906" w:rsidRPr="00C01906" w14:paraId="1AACE10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429B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07:06:30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E19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7BC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4FE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104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05002050000004794-E0OVGwc2vGSr</w:t>
            </w:r>
          </w:p>
        </w:tc>
      </w:tr>
      <w:tr w:rsidR="00C01906" w:rsidRPr="00C01906" w14:paraId="6BD0D22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23C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7F0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A2B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679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9A9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05002050000004794-E0OVGwc2vHjk</w:t>
            </w:r>
          </w:p>
        </w:tc>
      </w:tr>
      <w:tr w:rsidR="00C01906" w:rsidRPr="00C01906" w14:paraId="23FD334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A37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EDD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8ED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1F3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229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05002050000004990-E0OVGwc2vHjq</w:t>
            </w:r>
          </w:p>
        </w:tc>
      </w:tr>
      <w:tr w:rsidR="00C01906" w:rsidRPr="00C01906" w14:paraId="5085567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46F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EAE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069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E7E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D96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07002070000004488-E0OVGwc2vHlv</w:t>
            </w:r>
          </w:p>
        </w:tc>
      </w:tr>
      <w:tr w:rsidR="00C01906" w:rsidRPr="00C01906" w14:paraId="0116137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228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E50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45B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CE8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80A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07002070000005229-E0OVGwc2vJFL</w:t>
            </w:r>
          </w:p>
        </w:tc>
      </w:tr>
      <w:tr w:rsidR="00C01906" w:rsidRPr="00C01906" w14:paraId="07B4078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4F9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AB0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0F9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94D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98B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07002070000005200-E0OVGwc2vJMP</w:t>
            </w:r>
          </w:p>
        </w:tc>
      </w:tr>
      <w:tr w:rsidR="00C01906" w:rsidRPr="00C01906" w14:paraId="4369236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104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A3F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366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0E5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A73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05002050000005182-E0OVGwc2vJXU</w:t>
            </w:r>
          </w:p>
        </w:tc>
      </w:tr>
      <w:tr w:rsidR="00C01906" w:rsidRPr="00C01906" w14:paraId="3575967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3E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07:09:26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88A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ECB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B2D5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956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07002070000005380-E0OVGwc2vKFt</w:t>
            </w:r>
          </w:p>
        </w:tc>
      </w:tr>
      <w:tr w:rsidR="00C01906" w:rsidRPr="00C01906" w14:paraId="776B5EB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9AE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07:11:31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74E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822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073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737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07002070000005769-E0OVGwc2vN1n</w:t>
            </w:r>
          </w:p>
        </w:tc>
      </w:tr>
      <w:tr w:rsidR="00C01906" w:rsidRPr="00C01906" w14:paraId="6A2B539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D1E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07:15:00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99D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6A8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280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834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05002050000006065-E0OVGwc2vQt6</w:t>
            </w:r>
          </w:p>
        </w:tc>
      </w:tr>
      <w:tr w:rsidR="00C01906" w:rsidRPr="00C01906" w14:paraId="50D3F6C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336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346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38B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DAF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84B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07002070000007274-E0OVGwc2vU3E</w:t>
            </w:r>
          </w:p>
        </w:tc>
      </w:tr>
      <w:tr w:rsidR="00C01906" w:rsidRPr="00C01906" w14:paraId="12014A2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AE6B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3BE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949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760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D4E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07002070000007687-E0OVGwc2vU28</w:t>
            </w:r>
          </w:p>
        </w:tc>
      </w:tr>
      <w:tr w:rsidR="00C01906" w:rsidRPr="00C01906" w14:paraId="707908B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575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8D0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47E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7A8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6EDF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05002050000009294-E0OVGwc2vVgt</w:t>
            </w:r>
          </w:p>
        </w:tc>
      </w:tr>
      <w:tr w:rsidR="00C01906" w:rsidRPr="00C01906" w14:paraId="2B78C7C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FAD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64F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AFE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DFA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7C2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07002070000009283-E0OVGwc2vVgr</w:t>
            </w:r>
          </w:p>
        </w:tc>
      </w:tr>
      <w:tr w:rsidR="00C01906" w:rsidRPr="00C01906" w14:paraId="5E9FB37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5BE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07:24:25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06C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433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04EB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117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07002070000011471-E0OVGwc2vYjm</w:t>
            </w:r>
          </w:p>
        </w:tc>
      </w:tr>
      <w:tr w:rsidR="00C01906" w:rsidRPr="00C01906" w14:paraId="2F88157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565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93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3F0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AE5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152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07002070000011312-E0OVGwc2vZ1F</w:t>
            </w:r>
          </w:p>
        </w:tc>
      </w:tr>
      <w:tr w:rsidR="00C01906" w:rsidRPr="00C01906" w14:paraId="6DC9051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C19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07:26:24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D31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40F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4A9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C62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07002070000012966-E0OVGwc2vaXu</w:t>
            </w:r>
          </w:p>
        </w:tc>
      </w:tr>
      <w:tr w:rsidR="00C01906" w:rsidRPr="00C01906" w14:paraId="3F4FAAA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5DA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07:27:47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371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078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02E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FDE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05002050000013719-E0OVGwc2vbVT</w:t>
            </w:r>
          </w:p>
        </w:tc>
      </w:tr>
      <w:tr w:rsidR="00C01906" w:rsidRPr="00C01906" w14:paraId="4188852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3C8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07:28:22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94B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077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B24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B6C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05002050000013719-E0OVGwc2vc3e</w:t>
            </w:r>
          </w:p>
        </w:tc>
      </w:tr>
      <w:tr w:rsidR="00C01906" w:rsidRPr="00C01906" w14:paraId="6269874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8FC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980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078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82A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095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07002070000014583-E0OVGwc2vctw</w:t>
            </w:r>
          </w:p>
        </w:tc>
      </w:tr>
      <w:tr w:rsidR="00C01906" w:rsidRPr="00C01906" w14:paraId="053C167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73A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E47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16C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903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76A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05002050000014595-E0OVGwc2vdFR</w:t>
            </w:r>
          </w:p>
        </w:tc>
      </w:tr>
      <w:tr w:rsidR="00C01906" w:rsidRPr="00C01906" w14:paraId="3405067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6DF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A86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309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1B4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B86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07002070000014154-E0OVGwc2vds3</w:t>
            </w:r>
          </w:p>
        </w:tc>
      </w:tr>
      <w:tr w:rsidR="00C01906" w:rsidRPr="00C01906" w14:paraId="2128BBA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D5F5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983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E30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72E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E15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07002070000015852-E0OVGwc2veMB</w:t>
            </w:r>
          </w:p>
        </w:tc>
      </w:tr>
      <w:tr w:rsidR="00C01906" w:rsidRPr="00C01906" w14:paraId="57B876B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330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E92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68B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BAB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67F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07002070000015852-E0OVGwc2veMD</w:t>
            </w:r>
          </w:p>
        </w:tc>
      </w:tr>
      <w:tr w:rsidR="00C01906" w:rsidRPr="00C01906" w14:paraId="66B558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EA4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94C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8F1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087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598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07002070000015852-E0OVGwc2veMF</w:t>
            </w:r>
          </w:p>
        </w:tc>
      </w:tr>
      <w:tr w:rsidR="00C01906" w:rsidRPr="00C01906" w14:paraId="2D9B5B8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DFC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07:33:07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DEE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AAB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DDD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94E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07002070000016997-E0OVGwc2vggB</w:t>
            </w:r>
          </w:p>
        </w:tc>
      </w:tr>
      <w:tr w:rsidR="00C01906" w:rsidRPr="00C01906" w14:paraId="27D9C7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2EB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EA8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3A0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9B5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5FF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05002050000016976-E0OVGwc2vhgW</w:t>
            </w:r>
          </w:p>
        </w:tc>
      </w:tr>
      <w:tr w:rsidR="00C01906" w:rsidRPr="00C01906" w14:paraId="11E7B11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D74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1B2C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FB5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FCD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FA4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05002050000018355-E0OVGwc2viSB</w:t>
            </w:r>
          </w:p>
        </w:tc>
      </w:tr>
      <w:tr w:rsidR="00C01906" w:rsidRPr="00C01906" w14:paraId="420C8FC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12B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FE1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6AA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98D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872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05002050000018355-E0OVGwc2viSD</w:t>
            </w:r>
          </w:p>
        </w:tc>
      </w:tr>
      <w:tr w:rsidR="00C01906" w:rsidRPr="00C01906" w14:paraId="68E0B80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3CC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F3B8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60A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27C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8DF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07002070000018621-E0OVGwc2vjOx</w:t>
            </w:r>
          </w:p>
        </w:tc>
      </w:tr>
      <w:tr w:rsidR="00C01906" w:rsidRPr="00C01906" w14:paraId="4469489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0FD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459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851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48F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0E4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07002070000018774-E0OVGwc2vjOJ</w:t>
            </w:r>
          </w:p>
        </w:tc>
      </w:tr>
      <w:tr w:rsidR="00C01906" w:rsidRPr="00C01906" w14:paraId="222BB7E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242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D7E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699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934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88A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05002050000018877-E0OVGwc2vjON</w:t>
            </w:r>
          </w:p>
        </w:tc>
      </w:tr>
      <w:tr w:rsidR="00C01906" w:rsidRPr="00C01906" w14:paraId="6AFF6E0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BC5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07:36:33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D22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AB1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9FA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F08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05002050000018630-E0OVGwc2vjbJ</w:t>
            </w:r>
          </w:p>
        </w:tc>
      </w:tr>
      <w:tr w:rsidR="00C01906" w:rsidRPr="00C01906" w14:paraId="7AE15D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C27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EA5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B77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199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B6D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07002070000020207-E0OVGwc2vlXn</w:t>
            </w:r>
          </w:p>
        </w:tc>
      </w:tr>
      <w:tr w:rsidR="00C01906" w:rsidRPr="00C01906" w14:paraId="12196CB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EFB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07:39:54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549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2C3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61D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723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07002070000020207-E0OVGwc2vlXp</w:t>
            </w:r>
          </w:p>
        </w:tc>
      </w:tr>
      <w:tr w:rsidR="00C01906" w:rsidRPr="00C01906" w14:paraId="2C79122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D6A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07:40:58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C64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F44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39B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F40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05002050000019942-E0OVGwc2vmGI</w:t>
            </w:r>
          </w:p>
        </w:tc>
      </w:tr>
      <w:tr w:rsidR="00C01906" w:rsidRPr="00C01906" w14:paraId="33BE8DF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B58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6BF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6679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498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BF0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05002050000021577-E0OVGwc2vmH8</w:t>
            </w:r>
          </w:p>
        </w:tc>
      </w:tr>
      <w:tr w:rsidR="00C01906" w:rsidRPr="00C01906" w14:paraId="1C45EB8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92E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2E7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02E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20C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F29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05002050000021577-E0OVGwc2vmHA</w:t>
            </w:r>
          </w:p>
        </w:tc>
      </w:tr>
      <w:tr w:rsidR="00C01906" w:rsidRPr="00C01906" w14:paraId="1A2C6AD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8CD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215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E1E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38C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310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05002050000021577-E0OVGwc2vmHC</w:t>
            </w:r>
          </w:p>
        </w:tc>
      </w:tr>
      <w:tr w:rsidR="00C01906" w:rsidRPr="00C01906" w14:paraId="02EF18F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AFE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3EF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B4F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E5C1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C65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07002070000021502-E0OVGwc2vmK3</w:t>
            </w:r>
          </w:p>
        </w:tc>
      </w:tr>
      <w:tr w:rsidR="00C01906" w:rsidRPr="00C01906" w14:paraId="5DC5838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E0D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CC4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8C82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194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DE2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07002070000023257-E0OVGwc2votP</w:t>
            </w:r>
          </w:p>
        </w:tc>
      </w:tr>
      <w:tr w:rsidR="00C01906" w:rsidRPr="00C01906" w14:paraId="2DF00BD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401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FDB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37C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9DD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033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05002050000023389-E0OVGwc2vpBc</w:t>
            </w:r>
          </w:p>
        </w:tc>
      </w:tr>
      <w:tr w:rsidR="00C01906" w:rsidRPr="00C01906" w14:paraId="7863A9D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438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07:44:40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CA7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9B9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BE0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E38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05002050000023389-E0OVGwc2vpBj</w:t>
            </w:r>
          </w:p>
        </w:tc>
      </w:tr>
      <w:tr w:rsidR="00C01906" w:rsidRPr="00C01906" w14:paraId="2A15C91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848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07:44:51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D2A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CB77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218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58C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07002070000023257-E0OVGwc2vpHX</w:t>
            </w:r>
          </w:p>
        </w:tc>
      </w:tr>
      <w:tr w:rsidR="00C01906" w:rsidRPr="00C01906" w14:paraId="6799E9B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F5B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1C4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78F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DD9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E81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05002050000024353-E0OVGwc2vr2a</w:t>
            </w:r>
          </w:p>
        </w:tc>
      </w:tr>
      <w:tr w:rsidR="00C01906" w:rsidRPr="00C01906" w14:paraId="08CEFB6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75C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C11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238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0D1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367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07002070000024284-E0OVGwc2vr2Y</w:t>
            </w:r>
          </w:p>
        </w:tc>
      </w:tr>
      <w:tr w:rsidR="00C01906" w:rsidRPr="00C01906" w14:paraId="535E963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F26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07:48:42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C9B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82E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5671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FAD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05002050000025191-E0OVGwc2vrxR</w:t>
            </w:r>
          </w:p>
        </w:tc>
      </w:tr>
      <w:tr w:rsidR="00C01906" w:rsidRPr="00C01906" w14:paraId="6ACE137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511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D0F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2BD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69F2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D67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07002070000025152-E0OVGwc2vs16</w:t>
            </w:r>
          </w:p>
        </w:tc>
      </w:tr>
      <w:tr w:rsidR="00C01906" w:rsidRPr="00C01906" w14:paraId="79C8935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D6C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07:49:24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D69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3AD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BAD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AE0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07002070000025969-E0OVGwc2vsdQ</w:t>
            </w:r>
          </w:p>
        </w:tc>
      </w:tr>
      <w:tr w:rsidR="00C01906" w:rsidRPr="00C01906" w14:paraId="1EBF073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997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043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1E9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47A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E78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07002070000026968-E0OVGwc2vu5q</w:t>
            </w:r>
          </w:p>
        </w:tc>
      </w:tr>
      <w:tr w:rsidR="00C01906" w:rsidRPr="00C01906" w14:paraId="4D2AC12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539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07:52:46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E9F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3A9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4D1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C64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07002070000027406-E0OVGwc2vvHa</w:t>
            </w:r>
          </w:p>
        </w:tc>
      </w:tr>
      <w:tr w:rsidR="00C01906" w:rsidRPr="00C01906" w14:paraId="286A444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1C5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07:53:25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4367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66B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F91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708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05002050000025996-E0OVGwc2vvbq</w:t>
            </w:r>
          </w:p>
        </w:tc>
      </w:tr>
      <w:tr w:rsidR="00C01906" w:rsidRPr="00C01906" w14:paraId="10A4F2B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AA1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E03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955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DC3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029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05002050000029809-E0OVGwc2vxd2</w:t>
            </w:r>
          </w:p>
        </w:tc>
      </w:tr>
      <w:tr w:rsidR="00C01906" w:rsidRPr="00C01906" w14:paraId="714D754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FC8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31E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EF8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EF4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140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05002050000029809-E0OVGwc2vxd4</w:t>
            </w:r>
          </w:p>
        </w:tc>
      </w:tr>
      <w:tr w:rsidR="00C01906" w:rsidRPr="00C01906" w14:paraId="305C662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A4A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07:59:15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E41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8A5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BCB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7BB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05002050000030320-E0OVGwc2vz8h</w:t>
            </w:r>
          </w:p>
        </w:tc>
      </w:tr>
      <w:tr w:rsidR="00C01906" w:rsidRPr="00C01906" w14:paraId="1E0AB88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7F8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F7D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0D6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724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6183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07002070000031309-E0OVGwc2w0Ab</w:t>
            </w:r>
          </w:p>
        </w:tc>
      </w:tr>
      <w:tr w:rsidR="00C01906" w:rsidRPr="00C01906" w14:paraId="491EE21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4DC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F81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413D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E6EB3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B46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05002050000030223-E0OVGwc2w13C</w:t>
            </w:r>
          </w:p>
        </w:tc>
      </w:tr>
      <w:tr w:rsidR="00C01906" w:rsidRPr="00C01906" w14:paraId="7A5B0BC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569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55E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7C0E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3A7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705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05002050000032585-E0OVGwc2w1S0</w:t>
            </w:r>
          </w:p>
        </w:tc>
      </w:tr>
      <w:tr w:rsidR="00C01906" w:rsidRPr="00C01906" w14:paraId="45A9F10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F39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A3CD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62A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E58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742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05002050000032585-E0OVGwc2w297</w:t>
            </w:r>
          </w:p>
        </w:tc>
      </w:tr>
      <w:tr w:rsidR="00C01906" w:rsidRPr="00C01906" w14:paraId="01187C0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1B6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08:03:09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ABA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755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5E7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D14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05002050000034555-E0OVGwc2w2xg</w:t>
            </w:r>
          </w:p>
        </w:tc>
      </w:tr>
      <w:tr w:rsidR="00C01906" w:rsidRPr="00C01906" w14:paraId="56DF56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AC7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08:04:28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C95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56A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79F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4FCF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05002050000036233-E0OVGwc2w4qU</w:t>
            </w:r>
          </w:p>
        </w:tc>
      </w:tr>
      <w:tr w:rsidR="00C01906" w:rsidRPr="00C01906" w14:paraId="3FD16CF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0A06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08:06:05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150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481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3379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B48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05002050000037742-E0OVGwc2w6zV</w:t>
            </w:r>
          </w:p>
        </w:tc>
      </w:tr>
      <w:tr w:rsidR="00C01906" w:rsidRPr="00C01906" w14:paraId="76904FC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D31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1783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E63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D87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377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05002050000039304-E0OVGwc2w8lW</w:t>
            </w:r>
          </w:p>
        </w:tc>
      </w:tr>
      <w:tr w:rsidR="00C01906" w:rsidRPr="00C01906" w14:paraId="25D2C02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51F3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08:08:19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5AD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9BC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581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2AA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07002070000033206-E0OVGwc2w8la</w:t>
            </w:r>
          </w:p>
        </w:tc>
      </w:tr>
      <w:tr w:rsidR="00C01906" w:rsidRPr="00C01906" w14:paraId="09B0DA9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2E6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C9F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1EA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390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CB4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05002050000040024-E0OVGwc2wB2Q</w:t>
            </w:r>
          </w:p>
        </w:tc>
      </w:tr>
      <w:tr w:rsidR="00C01906" w:rsidRPr="00C01906" w14:paraId="1E4DECD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D7A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A2B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633B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A9D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AE6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05002050000042528-E0OVGwc2wCHH</w:t>
            </w:r>
          </w:p>
        </w:tc>
      </w:tr>
      <w:tr w:rsidR="00C01906" w:rsidRPr="00C01906" w14:paraId="34C06C6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848A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B6B9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D2C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476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D89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05002050000042528-E0OVGwc2wCHJ</w:t>
            </w:r>
          </w:p>
        </w:tc>
      </w:tr>
      <w:tr w:rsidR="00C01906" w:rsidRPr="00C01906" w14:paraId="7450D94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BDD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C8D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33C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F05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CE5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05002050000042762-E0OVGwc2wCn2</w:t>
            </w:r>
          </w:p>
        </w:tc>
      </w:tr>
      <w:tr w:rsidR="00C01906" w:rsidRPr="00C01906" w14:paraId="562BE68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D0C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BDE2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8E5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9629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3F7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05002050000042762-E0OVGwc2wCnA</w:t>
            </w:r>
          </w:p>
        </w:tc>
      </w:tr>
      <w:tr w:rsidR="00C01906" w:rsidRPr="00C01906" w14:paraId="6B795E0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6FBB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38A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D78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BDE5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1D98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05002050000043938-E0OVGwc2wE4C</w:t>
            </w:r>
          </w:p>
        </w:tc>
      </w:tr>
      <w:tr w:rsidR="00C01906" w:rsidRPr="00C01906" w14:paraId="29E02B5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A1F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F62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D40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681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185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05002050000043938-E0OVGwc2wE4E</w:t>
            </w:r>
          </w:p>
        </w:tc>
      </w:tr>
      <w:tr w:rsidR="00C01906" w:rsidRPr="00C01906" w14:paraId="46F6219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EB3E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616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A8D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95F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9C8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07002070000041156-E0OVGwc2wEEC</w:t>
            </w:r>
          </w:p>
        </w:tc>
      </w:tr>
      <w:tr w:rsidR="00C01906" w:rsidRPr="00C01906" w14:paraId="72D1A81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2B9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022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A73D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12D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AFC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07002070000044948-E0OVGwc2wFXg</w:t>
            </w:r>
          </w:p>
        </w:tc>
      </w:tr>
      <w:tr w:rsidR="00C01906" w:rsidRPr="00C01906" w14:paraId="7E6D81B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AE6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08:20:21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916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1857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4A7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520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07002070000046077-E0OVGwc2wIMV</w:t>
            </w:r>
          </w:p>
        </w:tc>
      </w:tr>
      <w:tr w:rsidR="00C01906" w:rsidRPr="00C01906" w14:paraId="45649C2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789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A88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1FD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549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DA0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05002050000045004-E0OVGwc2wIrs</w:t>
            </w:r>
          </w:p>
        </w:tc>
      </w:tr>
      <w:tr w:rsidR="00C01906" w:rsidRPr="00C01906" w14:paraId="1030A2D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7C3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08:20:45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0B4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EF7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765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022A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05002050000045004-E0OVGwc2wIru</w:t>
            </w:r>
          </w:p>
        </w:tc>
      </w:tr>
      <w:tr w:rsidR="00C01906" w:rsidRPr="00C01906" w14:paraId="29295E1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4A8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08:22:14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14F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11B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294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6C4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05002050000047816-E0OVGwc2wKC2</w:t>
            </w:r>
          </w:p>
        </w:tc>
      </w:tr>
      <w:tr w:rsidR="00C01906" w:rsidRPr="00C01906" w14:paraId="2DE0062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C76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08:23:57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358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A55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0D7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BDB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05002050000048981-E0OVGwc2wLPy</w:t>
            </w:r>
          </w:p>
        </w:tc>
      </w:tr>
      <w:tr w:rsidR="00C01906" w:rsidRPr="00C01906" w14:paraId="36BB92F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913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08:25:48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4A5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ED5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776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36E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05002050000048981-E0OVGwc2wMWY</w:t>
            </w:r>
          </w:p>
        </w:tc>
      </w:tr>
      <w:tr w:rsidR="00C01906" w:rsidRPr="00C01906" w14:paraId="65D281C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0D2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08:25:48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67C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6C0D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E62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1FC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07002070000049628-E0OVGwc2wMWc</w:t>
            </w:r>
          </w:p>
        </w:tc>
      </w:tr>
      <w:tr w:rsidR="00C01906" w:rsidRPr="00C01906" w14:paraId="5342327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9E9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08:28:17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6A9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204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B6D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14F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07002070000051390-E0OVGwc2wOCK</w:t>
            </w:r>
          </w:p>
        </w:tc>
      </w:tr>
      <w:tr w:rsidR="00C01906" w:rsidRPr="00C01906" w14:paraId="12F7192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612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08:29:57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C6F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ACB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690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299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07002070000052251-E0OVGwc2wP4o</w:t>
            </w:r>
          </w:p>
        </w:tc>
      </w:tr>
      <w:tr w:rsidR="00C01906" w:rsidRPr="00C01906" w14:paraId="4FA2A7E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B8A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590B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DBC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296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66A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07002070000048336-E0OVGwc2wPFm</w:t>
            </w:r>
          </w:p>
        </w:tc>
      </w:tr>
      <w:tr w:rsidR="00C01906" w:rsidRPr="00C01906" w14:paraId="7C61DA1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0D6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08:32:09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507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7CA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B60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FD2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05002050000053008-E0OVGwc2wQa7</w:t>
            </w:r>
          </w:p>
        </w:tc>
      </w:tr>
      <w:tr w:rsidR="00C01906" w:rsidRPr="00C01906" w14:paraId="3EAE244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78B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08:32:57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9D9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BB4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E35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B79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05002050000053908-E0OVGwc2wQyc</w:t>
            </w:r>
          </w:p>
        </w:tc>
      </w:tr>
      <w:tr w:rsidR="00C01906" w:rsidRPr="00C01906" w14:paraId="64F59B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1CC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93A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464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1BD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E47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07002070000052877-E0OVGwc2wR4b</w:t>
            </w:r>
          </w:p>
        </w:tc>
      </w:tr>
      <w:tr w:rsidR="00C01906" w:rsidRPr="00C01906" w14:paraId="7653FD2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48A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D93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389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391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51A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07002070000053274-E0OVGwc2wRAg</w:t>
            </w:r>
          </w:p>
        </w:tc>
      </w:tr>
      <w:tr w:rsidR="00C01906" w:rsidRPr="00C01906" w14:paraId="631004C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49B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812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CC7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A98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1B2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05002050000054755-E0OVGwc2wSPN</w:t>
            </w:r>
          </w:p>
        </w:tc>
      </w:tr>
      <w:tr w:rsidR="00C01906" w:rsidRPr="00C01906" w14:paraId="67F9783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49B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E34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C35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DBB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DB9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05002050000055623-E0OVGwc2wTBL</w:t>
            </w:r>
          </w:p>
        </w:tc>
      </w:tr>
      <w:tr w:rsidR="00C01906" w:rsidRPr="00C01906" w14:paraId="0F59D0C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5C9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690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C57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3D0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E55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07002070000055542-E0OVGwc2wTBN</w:t>
            </w:r>
          </w:p>
        </w:tc>
      </w:tr>
      <w:tr w:rsidR="00C01906" w:rsidRPr="00C01906" w14:paraId="288C4B7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BD3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771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894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631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6AB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07002070000056425-E0OVGwc2wTpc</w:t>
            </w:r>
          </w:p>
        </w:tc>
      </w:tr>
      <w:tr w:rsidR="00C01906" w:rsidRPr="00C01906" w14:paraId="5292FF3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36F9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08:38:26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8E0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CD4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1BBB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B464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05002050000056542-E0OVGwc2wUGQ</w:t>
            </w:r>
          </w:p>
        </w:tc>
      </w:tr>
      <w:tr w:rsidR="00C01906" w:rsidRPr="00C01906" w14:paraId="14BF242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66F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08:38:26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224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CF6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D5A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653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05002050000056542-E0OVGwc2wUGU</w:t>
            </w:r>
          </w:p>
        </w:tc>
      </w:tr>
      <w:tr w:rsidR="00C01906" w:rsidRPr="00C01906" w14:paraId="7A600BE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B0A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08:39:24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D16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713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721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6A7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05002050000057443-E0OVGwc2wUwW</w:t>
            </w:r>
          </w:p>
        </w:tc>
      </w:tr>
      <w:tr w:rsidR="00C01906" w:rsidRPr="00C01906" w14:paraId="00529AF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58A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08:40:54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65F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6EB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7DD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EE69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07002070000057332-E0OVGwc2wVnE</w:t>
            </w:r>
          </w:p>
        </w:tc>
      </w:tr>
      <w:tr w:rsidR="00C01906" w:rsidRPr="00C01906" w14:paraId="25FBD88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F97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08:41:27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387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77D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007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879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05002050000056893-E0OVGwc2wWOh</w:t>
            </w:r>
          </w:p>
        </w:tc>
      </w:tr>
      <w:tr w:rsidR="00C01906" w:rsidRPr="00C01906" w14:paraId="1559A92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ED0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1F7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B0C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5191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6E3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05002050000056893-E0OVGwc2wWfB</w:t>
            </w:r>
          </w:p>
        </w:tc>
      </w:tr>
      <w:tr w:rsidR="00C01906" w:rsidRPr="00C01906" w14:paraId="50301A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C1E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08:43:24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4B2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416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308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818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05002050000058361-E0OVGwc2wXcx</w:t>
            </w:r>
          </w:p>
        </w:tc>
      </w:tr>
      <w:tr w:rsidR="00C01906" w:rsidRPr="00C01906" w14:paraId="4D192F3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257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D37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DE7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80A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E23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05002050000061070-E0OVGwc2wZQZ</w:t>
            </w:r>
          </w:p>
        </w:tc>
      </w:tr>
      <w:tr w:rsidR="00C01906" w:rsidRPr="00C01906" w14:paraId="63D611C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573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08:47:43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9EE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505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CB6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5F6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07002070000060374-E0OVGwc2wZwr</w:t>
            </w:r>
          </w:p>
        </w:tc>
      </w:tr>
      <w:tr w:rsidR="00C01906" w:rsidRPr="00C01906" w14:paraId="1D5986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42C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909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FB4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FFE5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317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07002070000062992-E0OVGwc2wc4z</w:t>
            </w:r>
          </w:p>
        </w:tc>
      </w:tr>
      <w:tr w:rsidR="00C01906" w:rsidRPr="00C01906" w14:paraId="4B970ED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BB8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08:51:07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37F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CEE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276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738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07002070000062663-E0OVGwc2wca7</w:t>
            </w:r>
          </w:p>
        </w:tc>
      </w:tr>
      <w:tr w:rsidR="00C01906" w:rsidRPr="00C01906" w14:paraId="1786A0A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0D9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08:51:50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648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D6F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A3D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2F4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07002070000063501-E0OVGwc2wdEg</w:t>
            </w:r>
          </w:p>
        </w:tc>
      </w:tr>
      <w:tr w:rsidR="00C01906" w:rsidRPr="00C01906" w14:paraId="37AA30F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CD55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08:54:20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B34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2B5A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A9E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3D9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07002070000064844-E0OVGwc2wetl</w:t>
            </w:r>
          </w:p>
        </w:tc>
      </w:tr>
      <w:tr w:rsidR="00C01906" w:rsidRPr="00C01906" w14:paraId="6B3E22B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5A7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CD0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E6F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2863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19A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05002050000065312-E0OVGwc2wfaG</w:t>
            </w:r>
          </w:p>
        </w:tc>
      </w:tr>
      <w:tr w:rsidR="00C01906" w:rsidRPr="00C01906" w14:paraId="7243C61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675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8986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796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662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5EB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07002070000064312-E0OVGwc2wg0U</w:t>
            </w:r>
          </w:p>
        </w:tc>
      </w:tr>
      <w:tr w:rsidR="00C01906" w:rsidRPr="00C01906" w14:paraId="1CE5C48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483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08:56:17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1708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490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93A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76E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05002050000065966-E0OVGwc2wgDu</w:t>
            </w:r>
          </w:p>
        </w:tc>
      </w:tr>
      <w:tr w:rsidR="00C01906" w:rsidRPr="00C01906" w14:paraId="1CC407E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BE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08:59:54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52C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91A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BA7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0C3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05002050000067292-E0OVGwc2wiA2</w:t>
            </w:r>
          </w:p>
        </w:tc>
      </w:tr>
      <w:tr w:rsidR="00C01906" w:rsidRPr="00C01906" w14:paraId="66420CB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EF9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9C7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416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21B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14E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05002050000066969-E0OVGwc2wiH2</w:t>
            </w:r>
          </w:p>
        </w:tc>
      </w:tr>
      <w:tr w:rsidR="00C01906" w:rsidRPr="00C01906" w14:paraId="6E97999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E8A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6BE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569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D26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8B21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07002070000066919-E0OVGwc2wiFj</w:t>
            </w:r>
          </w:p>
        </w:tc>
      </w:tr>
      <w:tr w:rsidR="00C01906" w:rsidRPr="00C01906" w14:paraId="7E864DA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B91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31AB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D7C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E14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27D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05002050000068587-E0OVGwc2wjy2</w:t>
            </w:r>
          </w:p>
        </w:tc>
      </w:tr>
      <w:tr w:rsidR="00C01906" w:rsidRPr="00C01906" w14:paraId="628FF36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CEC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BBB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BC8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BFE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11B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05002050000068587-E0OVGwc2wjy4</w:t>
            </w:r>
          </w:p>
        </w:tc>
      </w:tr>
      <w:tr w:rsidR="00C01906" w:rsidRPr="00C01906" w14:paraId="54CE2C1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92E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09:03:22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BAE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A29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E14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499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05002050000069111-E0OVGwc2wlN6</w:t>
            </w:r>
          </w:p>
        </w:tc>
      </w:tr>
      <w:tr w:rsidR="00C01906" w:rsidRPr="00C01906" w14:paraId="62D1C2F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EF5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09:03:22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9A4C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279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609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26A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07002070000068966-E0OVGwc2wlN4</w:t>
            </w:r>
          </w:p>
        </w:tc>
      </w:tr>
      <w:tr w:rsidR="00C01906" w:rsidRPr="00C01906" w14:paraId="7065FDD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21A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09:06:05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53D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BDB8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9F0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233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05002050000070575-E0OVGwc2wnAc</w:t>
            </w:r>
          </w:p>
        </w:tc>
      </w:tr>
      <w:tr w:rsidR="00C01906" w:rsidRPr="00C01906" w14:paraId="6B7820E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81A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AFF1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0AC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AD1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3EE2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05002050000070575-E0OVGwc2wnAX</w:t>
            </w:r>
          </w:p>
        </w:tc>
      </w:tr>
      <w:tr w:rsidR="00C01906" w:rsidRPr="00C01906" w14:paraId="47F5AD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439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D7B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1A30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1AF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6B28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07002070000069727-E0OVGwc2wnAV</w:t>
            </w:r>
          </w:p>
        </w:tc>
      </w:tr>
      <w:tr w:rsidR="00C01906" w:rsidRPr="00C01906" w14:paraId="50D14E9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428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09:08:39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7E0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BBBD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C0A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7C9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05002050000071355-E0OVGwc2wonI</w:t>
            </w:r>
          </w:p>
        </w:tc>
      </w:tr>
      <w:tr w:rsidR="00C01906" w:rsidRPr="00C01906" w14:paraId="36C13A4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0AE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A09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A08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5C23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85C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05002050000071908-E0OVGwc2wprO</w:t>
            </w:r>
          </w:p>
        </w:tc>
      </w:tr>
      <w:tr w:rsidR="00C01906" w:rsidRPr="00C01906" w14:paraId="5C9F5D1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543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09:11:00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B8E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6AC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74B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201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05002050000071234-E0OVGwc2wq6L</w:t>
            </w:r>
          </w:p>
        </w:tc>
      </w:tr>
      <w:tr w:rsidR="00C01906" w:rsidRPr="00C01906" w14:paraId="28B7819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3F2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09:11:12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813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8916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40FB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EFE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07002070000072392-E0OVGwc2wqP7</w:t>
            </w:r>
          </w:p>
        </w:tc>
      </w:tr>
      <w:tr w:rsidR="00C01906" w:rsidRPr="00C01906" w14:paraId="2050539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F2C1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EFC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8A7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E3B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F0F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05002050000072540-E0OVGwc2wqak</w:t>
            </w:r>
          </w:p>
        </w:tc>
      </w:tr>
      <w:tr w:rsidR="00C01906" w:rsidRPr="00C01906" w14:paraId="3F6352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2C2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19C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787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7C8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16D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05002050000072540-E0OVGwc2wqap</w:t>
            </w:r>
          </w:p>
        </w:tc>
      </w:tr>
      <w:tr w:rsidR="00C01906" w:rsidRPr="00C01906" w14:paraId="1FC03A5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59E6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876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759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725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447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07002070000073093-E0OVGwc2wrIG</w:t>
            </w:r>
          </w:p>
        </w:tc>
      </w:tr>
      <w:tr w:rsidR="00C01906" w:rsidRPr="00C01906" w14:paraId="64BBE5F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B5F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D491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8E4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1C5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20A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07002070000073093-E0OVGwc2wrII</w:t>
            </w:r>
          </w:p>
        </w:tc>
      </w:tr>
      <w:tr w:rsidR="00C01906" w:rsidRPr="00C01906" w14:paraId="347130A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344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09:15:34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7F1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70E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93C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B8C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07002070000074328-E0OVGwc2wt1N</w:t>
            </w:r>
          </w:p>
        </w:tc>
      </w:tr>
      <w:tr w:rsidR="00C01906" w:rsidRPr="00C01906" w14:paraId="162474F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6414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A44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12D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83A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6C5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05002050000074919-E0OVGwc2wtN1</w:t>
            </w:r>
          </w:p>
        </w:tc>
      </w:tr>
      <w:tr w:rsidR="00C01906" w:rsidRPr="00C01906" w14:paraId="0A2B320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8B7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455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8E1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DFF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9F8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05002050000074919-E0OVGwc2wtN3</w:t>
            </w:r>
          </w:p>
        </w:tc>
      </w:tr>
      <w:tr w:rsidR="00C01906" w:rsidRPr="00C01906" w14:paraId="43BA01D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A46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09:19:35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06D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C6E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31B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9B0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05002050000075886-E0OVGwc2wuhD</w:t>
            </w:r>
          </w:p>
        </w:tc>
      </w:tr>
      <w:tr w:rsidR="00C01906" w:rsidRPr="00C01906" w14:paraId="5903AE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601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09:21:11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76E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6CE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C93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1B65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07002070000076842-E0OVGwc2wvWm</w:t>
            </w:r>
          </w:p>
        </w:tc>
      </w:tr>
      <w:tr w:rsidR="00C01906" w:rsidRPr="00C01906" w14:paraId="67630C9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30C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09:21:56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86E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F5C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31F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7FC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05002050000077003-E0OVGwc2wvrL</w:t>
            </w:r>
          </w:p>
        </w:tc>
      </w:tr>
      <w:tr w:rsidR="00C01906" w:rsidRPr="00C01906" w14:paraId="742FF00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7C5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17F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145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4D4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96D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07002070000078478-E0OVGwc2wxOm</w:t>
            </w:r>
          </w:p>
        </w:tc>
      </w:tr>
      <w:tr w:rsidR="00C01906" w:rsidRPr="00C01906" w14:paraId="52376E0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94C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09:25:30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487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3EA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DE7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C7E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07002070000078478-E0OVGwc2wxOo</w:t>
            </w:r>
          </w:p>
        </w:tc>
      </w:tr>
      <w:tr w:rsidR="00C01906" w:rsidRPr="00C01906" w14:paraId="2562757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5F4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09:26:29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1189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496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D10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56E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05002050000079217-E0OVGwc2wxvQ</w:t>
            </w:r>
          </w:p>
        </w:tc>
      </w:tr>
      <w:tr w:rsidR="00C01906" w:rsidRPr="00C01906" w14:paraId="63B75DA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070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996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B151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D90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C9A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05002050000080692-E0OVGwc2wyy3</w:t>
            </w:r>
          </w:p>
        </w:tc>
      </w:tr>
      <w:tr w:rsidR="00C01906" w:rsidRPr="00C01906" w14:paraId="272669F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08A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087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3C9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6B7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68C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05002050000080692-E0OVGwc2wyy5</w:t>
            </w:r>
          </w:p>
        </w:tc>
      </w:tr>
      <w:tr w:rsidR="00C01906" w:rsidRPr="00C01906" w14:paraId="5B0835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D36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339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E54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E368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8AB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07002070000079765-E0OVGwc2wz14</w:t>
            </w:r>
          </w:p>
        </w:tc>
      </w:tr>
      <w:tr w:rsidR="00C01906" w:rsidRPr="00C01906" w14:paraId="407071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26B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09:29:30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F39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721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D80E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600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05002050000080021-E0OVGwc2wz0Q</w:t>
            </w:r>
          </w:p>
        </w:tc>
      </w:tr>
      <w:tr w:rsidR="00C01906" w:rsidRPr="00C01906" w14:paraId="5EB9C02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EBA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09:31:37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0F6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312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0BC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CC4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05002050000081787-E0OVGwc2x0XM</w:t>
            </w:r>
          </w:p>
        </w:tc>
      </w:tr>
      <w:tr w:rsidR="00C01906" w:rsidRPr="00C01906" w14:paraId="1599E0D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D77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09:32:52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D5E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20BC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AE4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05A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05002050000081868-E0OVGwc2x1U6</w:t>
            </w:r>
          </w:p>
        </w:tc>
      </w:tr>
      <w:tr w:rsidR="00C01906" w:rsidRPr="00C01906" w14:paraId="3A0E8F6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236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323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D34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CFE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52AE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07002070000082754-E0OVGwc2x2LR</w:t>
            </w:r>
          </w:p>
        </w:tc>
      </w:tr>
      <w:tr w:rsidR="00C01906" w:rsidRPr="00C01906" w14:paraId="4776C3F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FFD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CED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671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350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81B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07002070000082754-E0OVGwc2x2LT</w:t>
            </w:r>
          </w:p>
        </w:tc>
      </w:tr>
      <w:tr w:rsidR="00C01906" w:rsidRPr="00C01906" w14:paraId="0024070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80A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B7C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F82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065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DD62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05002050000081798-E0OVGwc2x2aF</w:t>
            </w:r>
          </w:p>
        </w:tc>
      </w:tr>
      <w:tr w:rsidR="00C01906" w:rsidRPr="00C01906" w14:paraId="43835E8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D4B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86A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CA2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51E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0D9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05002050000082184-E0OVGwc2x339</w:t>
            </w:r>
          </w:p>
        </w:tc>
      </w:tr>
      <w:tr w:rsidR="00C01906" w:rsidRPr="00C01906" w14:paraId="193705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D36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982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B7D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B32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A5E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05002050000083740-E0OVGwc2x3mg</w:t>
            </w:r>
          </w:p>
        </w:tc>
      </w:tr>
      <w:tr w:rsidR="00C01906" w:rsidRPr="00C01906" w14:paraId="2309AAF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A67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FF3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82D7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F20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0F82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05002050000085073-E0OVGwc2x4Sx</w:t>
            </w:r>
          </w:p>
        </w:tc>
      </w:tr>
      <w:tr w:rsidR="00C01906" w:rsidRPr="00C01906" w14:paraId="64C67BD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FA2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72B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6E2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C3B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B6A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05002050000085073-E0OVGwc2x4Sz</w:t>
            </w:r>
          </w:p>
        </w:tc>
      </w:tr>
      <w:tr w:rsidR="00C01906" w:rsidRPr="00C01906" w14:paraId="51E34FD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A12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BE8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2FB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ADD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209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07002070000085114-E0OVGwc2x4dt</w:t>
            </w:r>
          </w:p>
        </w:tc>
      </w:tr>
      <w:tr w:rsidR="00C01906" w:rsidRPr="00C01906" w14:paraId="553C866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AD2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1F2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379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5E8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235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07002070000085114-E0OVGwc2x4dv</w:t>
            </w:r>
          </w:p>
        </w:tc>
      </w:tr>
      <w:tr w:rsidR="00C01906" w:rsidRPr="00C01906" w14:paraId="67DB2AC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C7F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AF3F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698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A5B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3AB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07002070000085069-E0OVGwc2x4k0</w:t>
            </w:r>
          </w:p>
        </w:tc>
      </w:tr>
      <w:tr w:rsidR="00C01906" w:rsidRPr="00C01906" w14:paraId="4B081A4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5D6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09:39:44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050E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7B8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A47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C11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07002070000085069-E0OVGwc2x4k2</w:t>
            </w:r>
          </w:p>
        </w:tc>
      </w:tr>
      <w:tr w:rsidR="00C01906" w:rsidRPr="00C01906" w14:paraId="09667A8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448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09:42:24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58B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BB8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876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3BD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05002050000086375-E0OVGwc2x67G</w:t>
            </w:r>
          </w:p>
        </w:tc>
      </w:tr>
      <w:tr w:rsidR="00C01906" w:rsidRPr="00C01906" w14:paraId="0CC4650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696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09:42:41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8444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483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6CA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3FB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05002050000086496-E0OVGwc2x6Et</w:t>
            </w:r>
          </w:p>
        </w:tc>
      </w:tr>
      <w:tr w:rsidR="00C01906" w:rsidRPr="00C01906" w14:paraId="1027B19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5476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09:44:05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08C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A63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AAC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A41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07002070000086125-E0OVGwc2x6sz</w:t>
            </w:r>
          </w:p>
        </w:tc>
      </w:tr>
      <w:tr w:rsidR="00C01906" w:rsidRPr="00C01906" w14:paraId="4C933F1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D5A6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149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D6D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00B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4E4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07002070000086933-E0OVGwc2x76b</w:t>
            </w:r>
          </w:p>
        </w:tc>
      </w:tr>
      <w:tr w:rsidR="00C01906" w:rsidRPr="00C01906" w14:paraId="7C238B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8F3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09:46:13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150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4C3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629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713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07002070000086271-E0OVGwc2x8DD</w:t>
            </w:r>
          </w:p>
        </w:tc>
      </w:tr>
      <w:tr w:rsidR="00C01906" w:rsidRPr="00C01906" w14:paraId="0FF8A06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457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9C2F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9F6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C3C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F8C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05002050000087884-E0OVGwc2x9Dn</w:t>
            </w:r>
          </w:p>
        </w:tc>
      </w:tr>
      <w:tr w:rsidR="00C01906" w:rsidRPr="00C01906" w14:paraId="02AD7DD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D85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74C3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6F89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C02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E3E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05002050000088531-E0OVGwc2x9Cw</w:t>
            </w:r>
          </w:p>
        </w:tc>
      </w:tr>
      <w:tr w:rsidR="00C01906" w:rsidRPr="00C01906" w14:paraId="4BC3FBD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17B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4C6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0E7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7BB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963D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05002050000089198-E0OVGwc2x9vZ</w:t>
            </w:r>
          </w:p>
        </w:tc>
      </w:tr>
      <w:tr w:rsidR="00C01906" w:rsidRPr="00C01906" w14:paraId="3D107AD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0B0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B08E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A33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46A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ABF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05002050000089715-E0OVGwc2xAXv</w:t>
            </w:r>
          </w:p>
        </w:tc>
      </w:tr>
      <w:tr w:rsidR="00C01906" w:rsidRPr="00C01906" w14:paraId="5D99726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657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4E9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D85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B91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D46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07002070000090179-E0OVGwc2xBQ5</w:t>
            </w:r>
          </w:p>
        </w:tc>
      </w:tr>
      <w:tr w:rsidR="00C01906" w:rsidRPr="00C01906" w14:paraId="4FFF523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7B0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D28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B0A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5A8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638C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05002050000090887-E0OVGwc2xC3M</w:t>
            </w:r>
          </w:p>
        </w:tc>
      </w:tr>
      <w:tr w:rsidR="00C01906" w:rsidRPr="00C01906" w14:paraId="224EFC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1DC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34F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D97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C07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1A2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05002050000090887-E0OVGwc2xC3O</w:t>
            </w:r>
          </w:p>
        </w:tc>
      </w:tr>
      <w:tr w:rsidR="00C01906" w:rsidRPr="00C01906" w14:paraId="394A75C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D2B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CEC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1BA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990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64D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05002050000089129-E0OVGwc2xCQ0</w:t>
            </w:r>
          </w:p>
        </w:tc>
      </w:tr>
      <w:tr w:rsidR="00C01906" w:rsidRPr="00C01906" w14:paraId="124172F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49B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22FE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DCE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743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7EE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07002070000091482-E0OVGwc2xD3X</w:t>
            </w:r>
          </w:p>
        </w:tc>
      </w:tr>
      <w:tr w:rsidR="00C01906" w:rsidRPr="00C01906" w14:paraId="490AEA3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335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09:57:34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9036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3B2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587C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4DE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07002070000091273-E0OVGwc2xDR0</w:t>
            </w:r>
          </w:p>
        </w:tc>
      </w:tr>
      <w:tr w:rsidR="00C01906" w:rsidRPr="00C01906" w14:paraId="38A6D51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C858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09:58:30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F952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7133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A06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508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05002050000092098-E0OVGwc2xDxf</w:t>
            </w:r>
          </w:p>
        </w:tc>
      </w:tr>
      <w:tr w:rsidR="00C01906" w:rsidRPr="00C01906" w14:paraId="4270737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A6F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09:59:21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27A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986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40A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0A4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07002070000092486-E0OVGwc2xECu</w:t>
            </w:r>
          </w:p>
        </w:tc>
      </w:tr>
      <w:tr w:rsidR="00C01906" w:rsidRPr="00C01906" w14:paraId="641A27B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A39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3C8B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FD8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E94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602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07002070000096128-E0OVGwc2xI6v</w:t>
            </w:r>
          </w:p>
        </w:tc>
      </w:tr>
      <w:tr w:rsidR="00C01906" w:rsidRPr="00C01906" w14:paraId="1C49C34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282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46A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3C9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B40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8137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07002070000096128-E0OVGwc2xI6x</w:t>
            </w:r>
          </w:p>
        </w:tc>
      </w:tr>
      <w:tr w:rsidR="00C01906" w:rsidRPr="00C01906" w14:paraId="6BB5F62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53D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605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4FB8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213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836B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05002050000096937-E0OVGwc2xItM</w:t>
            </w:r>
          </w:p>
        </w:tc>
      </w:tr>
      <w:tr w:rsidR="00C01906" w:rsidRPr="00C01906" w14:paraId="5DA38B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B1EF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30D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190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03B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5FE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05002050000096937-E0OVGwc2xItO</w:t>
            </w:r>
          </w:p>
        </w:tc>
      </w:tr>
      <w:tr w:rsidR="00C01906" w:rsidRPr="00C01906" w14:paraId="0EDA779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2876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590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736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21C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557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05002050000096937-E0OVGwc2xItQ</w:t>
            </w:r>
          </w:p>
        </w:tc>
      </w:tr>
      <w:tr w:rsidR="00C01906" w:rsidRPr="00C01906" w14:paraId="300CA1B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A5D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10:08:53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D77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C6D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033A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8D9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05002050000096937-E0OVGwc2xItS</w:t>
            </w:r>
          </w:p>
        </w:tc>
      </w:tr>
      <w:tr w:rsidR="00C01906" w:rsidRPr="00C01906" w14:paraId="4E2D1F6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5C8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10:09:01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5EF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308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07F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65D8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05002050000096674-E0OVGwc2xIxR</w:t>
            </w:r>
          </w:p>
        </w:tc>
      </w:tr>
      <w:tr w:rsidR="00C01906" w:rsidRPr="00C01906" w14:paraId="7E76835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1A56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DEE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6D956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9F6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484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07002070000096780-E0OVGwc2xJnb</w:t>
            </w:r>
          </w:p>
        </w:tc>
      </w:tr>
      <w:tr w:rsidR="00C01906" w:rsidRPr="00C01906" w14:paraId="7BDC92C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A3B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08B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C5E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47E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D30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07002070000096780-E0OVGwc2xJnd</w:t>
            </w:r>
          </w:p>
        </w:tc>
      </w:tr>
      <w:tr w:rsidR="00C01906" w:rsidRPr="00C01906" w14:paraId="5AA368F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792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986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9728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BC2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E7E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07002070000096978-E0OVGwc2xKSN</w:t>
            </w:r>
          </w:p>
        </w:tc>
      </w:tr>
      <w:tr w:rsidR="00C01906" w:rsidRPr="00C01906" w14:paraId="6DB8869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E01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A3F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AFE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68A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5FC2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07002070000096978-E0OVGwc2xKmy</w:t>
            </w:r>
          </w:p>
        </w:tc>
      </w:tr>
      <w:tr w:rsidR="00C01906" w:rsidRPr="00C01906" w14:paraId="62BBC21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180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475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5B9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A42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398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05002050000098328-E0OVGwc2xLvv</w:t>
            </w:r>
          </w:p>
        </w:tc>
      </w:tr>
      <w:tr w:rsidR="00C01906" w:rsidRPr="00C01906" w14:paraId="516F5D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228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6F3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8D6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BC5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934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07002070000098495-E0OVGwc2xLw1</w:t>
            </w:r>
          </w:p>
        </w:tc>
      </w:tr>
      <w:tr w:rsidR="00C01906" w:rsidRPr="00C01906" w14:paraId="69FFA5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28E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10:15:31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379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ECD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2B9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7F0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05002050000098328-E0OVGwc2xLvr</w:t>
            </w:r>
          </w:p>
        </w:tc>
      </w:tr>
      <w:tr w:rsidR="00C01906" w:rsidRPr="00C01906" w14:paraId="38D5A6B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9FB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4F9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E732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8D3A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F7F0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05002050000099763-E0OVGwc2xM9r</w:t>
            </w:r>
          </w:p>
        </w:tc>
      </w:tr>
      <w:tr w:rsidR="00C01906" w:rsidRPr="00C01906" w14:paraId="75F4B1A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9E7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10:17:41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CD0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ADA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0411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45C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05002050000100546-E0OVGwc2xNCp</w:t>
            </w:r>
          </w:p>
        </w:tc>
      </w:tr>
      <w:tr w:rsidR="00C01906" w:rsidRPr="00C01906" w14:paraId="655C70D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07E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10:19:57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39A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734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933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40C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07002070000101205-E0OVGwc2xO3K</w:t>
            </w:r>
          </w:p>
        </w:tc>
      </w:tr>
      <w:tr w:rsidR="00C01906" w:rsidRPr="00C01906" w14:paraId="5A31DB1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1A3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847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124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D92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59C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05002050000100225-E0OVGwc2xOCG</w:t>
            </w:r>
          </w:p>
        </w:tc>
      </w:tr>
      <w:tr w:rsidR="00C01906" w:rsidRPr="00C01906" w14:paraId="52E3A93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01A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2D8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A95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5A2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20B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05002050000101939-E0OVGwc2xOjL</w:t>
            </w:r>
          </w:p>
        </w:tc>
      </w:tr>
      <w:tr w:rsidR="00C01906" w:rsidRPr="00C01906" w14:paraId="3839691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EE1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7C2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64C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6BD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281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05002050000101939-E0OVGwc2xOjN</w:t>
            </w:r>
          </w:p>
        </w:tc>
      </w:tr>
      <w:tr w:rsidR="00C01906" w:rsidRPr="00C01906" w14:paraId="78D8AA6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066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449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F62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1DF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905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05002050000101939-E0OVGwc2xOjP</w:t>
            </w:r>
          </w:p>
        </w:tc>
      </w:tr>
      <w:tr w:rsidR="00C01906" w:rsidRPr="00C01906" w14:paraId="6768EA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E19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10:21:48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61B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5510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8D5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442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05002050000101668-E0OVGwc2xOlO</w:t>
            </w:r>
          </w:p>
        </w:tc>
      </w:tr>
      <w:tr w:rsidR="00C01906" w:rsidRPr="00C01906" w14:paraId="435ED51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B22D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10:21:48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59C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126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476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180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05002050000101668-E0OVGwc2xOlM</w:t>
            </w:r>
          </w:p>
        </w:tc>
      </w:tr>
      <w:tr w:rsidR="00C01906" w:rsidRPr="00C01906" w14:paraId="2793561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151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727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F3EB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644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D990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05002050000102947-E0OVGwc2xQP0</w:t>
            </w:r>
          </w:p>
        </w:tc>
      </w:tr>
      <w:tr w:rsidR="00C01906" w:rsidRPr="00C01906" w14:paraId="702CF14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A94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03FF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B76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E8A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6E2F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07002070000104495-E0OVGwc2xS4Z</w:t>
            </w:r>
          </w:p>
        </w:tc>
      </w:tr>
      <w:tr w:rsidR="00C01906" w:rsidRPr="00C01906" w14:paraId="5C4863F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17C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8B5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B1ED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23F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1EA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07002070000105491-E0OVGwc2xSS5</w:t>
            </w:r>
          </w:p>
        </w:tc>
      </w:tr>
      <w:tr w:rsidR="00C01906" w:rsidRPr="00C01906" w14:paraId="1A38D39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F60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10:29:39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7BF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1736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597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CC3C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07002070000105491-E0OVGwc2xSSA</w:t>
            </w:r>
          </w:p>
        </w:tc>
      </w:tr>
      <w:tr w:rsidR="00C01906" w:rsidRPr="00C01906" w14:paraId="366A237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8FA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10:31:34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DF8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1B2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695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5C5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05002050000106421-E0OVGwc2xT0F</w:t>
            </w:r>
          </w:p>
        </w:tc>
      </w:tr>
      <w:tr w:rsidR="00C01906" w:rsidRPr="00C01906" w14:paraId="596F023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071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FE3D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5BA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24E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779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07002070000102387-E0OVGwc2xTGV</w:t>
            </w:r>
          </w:p>
        </w:tc>
      </w:tr>
      <w:tr w:rsidR="00C01906" w:rsidRPr="00C01906" w14:paraId="5CA5FF0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408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10:33:28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AF2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383C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8853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733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05002050000104010-E0OVGwc2xTqG</w:t>
            </w:r>
          </w:p>
        </w:tc>
      </w:tr>
      <w:tr w:rsidR="00C01906" w:rsidRPr="00C01906" w14:paraId="0017C0D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6AF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10:34:56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AC9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B2E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357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BD4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07002070000107770-E0OVGwc2xUjy</w:t>
            </w:r>
          </w:p>
        </w:tc>
      </w:tr>
      <w:tr w:rsidR="00C01906" w:rsidRPr="00C01906" w14:paraId="505CD4E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E72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DAE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C75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E5F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B06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07002070000108428-E0OVGwc2xVD8</w:t>
            </w:r>
          </w:p>
        </w:tc>
      </w:tr>
      <w:tr w:rsidR="00C01906" w:rsidRPr="00C01906" w14:paraId="7D2CBFE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110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B9D2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9C5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7A28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7D3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05002050000106728-E0OVGwc2xVub</w:t>
            </w:r>
          </w:p>
        </w:tc>
      </w:tr>
      <w:tr w:rsidR="00C01906" w:rsidRPr="00C01906" w14:paraId="14BBC6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B44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660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2CF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098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21CC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07002070000109150-E0OVGwc2xW7I</w:t>
            </w:r>
          </w:p>
        </w:tc>
      </w:tr>
      <w:tr w:rsidR="00C01906" w:rsidRPr="00C01906" w14:paraId="6CEA8E7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121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4B1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A02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23F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5CF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07002070000109150-E0OVGwc2xW7X</w:t>
            </w:r>
          </w:p>
        </w:tc>
      </w:tr>
      <w:tr w:rsidR="00C01906" w:rsidRPr="00C01906" w14:paraId="043742A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67B1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10:38:06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174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E424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6C4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7D0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05002050000107219-E0OVGwc2xW9E</w:t>
            </w:r>
          </w:p>
        </w:tc>
      </w:tr>
      <w:tr w:rsidR="00C01906" w:rsidRPr="00C01906" w14:paraId="2BA9019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4CD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10:40:51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595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B4A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9EC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E3CF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07002070000110046-E0OVGwc2xXKT</w:t>
            </w:r>
          </w:p>
        </w:tc>
      </w:tr>
      <w:tr w:rsidR="00C01906" w:rsidRPr="00C01906" w14:paraId="558102E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AE9D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A7D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0FE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EA5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46C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07002070000109800-E0OVGwc2xXLh</w:t>
            </w:r>
          </w:p>
        </w:tc>
      </w:tr>
      <w:tr w:rsidR="00C01906" w:rsidRPr="00C01906" w14:paraId="783DC2F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991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32B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21E2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577B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EFD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07002070000110464-E0OVGwc2xXzZ</w:t>
            </w:r>
          </w:p>
        </w:tc>
      </w:tr>
      <w:tr w:rsidR="00C01906" w:rsidRPr="00C01906" w14:paraId="2F9017A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6C89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ED10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0D6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244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409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07002070000110464-E0OVGwc2xXzX</w:t>
            </w:r>
          </w:p>
        </w:tc>
      </w:tr>
      <w:tr w:rsidR="00C01906" w:rsidRPr="00C01906" w14:paraId="54F50AC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E9210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A44F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537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D92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F0D1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05002050000111770-E0OVGwc2xYzF</w:t>
            </w:r>
          </w:p>
        </w:tc>
      </w:tr>
      <w:tr w:rsidR="00C01906" w:rsidRPr="00C01906" w14:paraId="7AB479B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B91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10:47:23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82C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15F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A17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3CA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07002070000112802-E0OVGwc2xadd</w:t>
            </w:r>
          </w:p>
        </w:tc>
      </w:tr>
      <w:tr w:rsidR="00C01906" w:rsidRPr="00C01906" w14:paraId="31BB482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E33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9F7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FB7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250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3DB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07002070000112946-E0OVGwc2xasB</w:t>
            </w:r>
          </w:p>
        </w:tc>
      </w:tr>
      <w:tr w:rsidR="00C01906" w:rsidRPr="00C01906" w14:paraId="36B10FD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CACF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85D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6D3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C1B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370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05002050000112702-E0OVGwc2xavb</w:t>
            </w:r>
          </w:p>
        </w:tc>
      </w:tr>
      <w:tr w:rsidR="00C01906" w:rsidRPr="00C01906" w14:paraId="3DE7473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BA20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10:48:32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1FD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BA6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908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65A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07002070000113210-E0OVGwc2xbfP</w:t>
            </w:r>
          </w:p>
        </w:tc>
      </w:tr>
      <w:tr w:rsidR="00C01906" w:rsidRPr="00C01906" w14:paraId="296E20B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2E3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E5B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97D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88E7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4EC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05002050000114501-E0OVGwc2xclE</w:t>
            </w:r>
          </w:p>
        </w:tc>
      </w:tr>
      <w:tr w:rsidR="00C01906" w:rsidRPr="00C01906" w14:paraId="2184DDF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E9B9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196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DFC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DCD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752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05002050000114501-E0OVGwc2xclG</w:t>
            </w:r>
          </w:p>
        </w:tc>
      </w:tr>
      <w:tr w:rsidR="00C01906" w:rsidRPr="00C01906" w14:paraId="5A3878F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521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640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906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7E6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73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07002070000115214-E0OVGwc2xdsa</w:t>
            </w:r>
          </w:p>
        </w:tc>
      </w:tr>
      <w:tr w:rsidR="00C01906" w:rsidRPr="00C01906" w14:paraId="24E7E2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5E8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FED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A57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88E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5FF9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07002070000115214-E0OVGwc2xdsc</w:t>
            </w:r>
          </w:p>
        </w:tc>
      </w:tr>
      <w:tr w:rsidR="00C01906" w:rsidRPr="00C01906" w14:paraId="02B3D91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B0C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DE4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05D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E31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B98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07002070000115214-E0OVGwc2xdse</w:t>
            </w:r>
          </w:p>
        </w:tc>
      </w:tr>
      <w:tr w:rsidR="00C01906" w:rsidRPr="00C01906" w14:paraId="7F0DFAE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CA1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10:53:54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FEF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51B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F884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46D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07002070000115214-E0OVGwc2xdsg</w:t>
            </w:r>
          </w:p>
        </w:tc>
      </w:tr>
      <w:tr w:rsidR="00C01906" w:rsidRPr="00C01906" w14:paraId="6D7A247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EF3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10:56:55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21D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DD3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958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41EE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07002070000116357-E0OVGwc2xf9d</w:t>
            </w:r>
          </w:p>
        </w:tc>
      </w:tr>
      <w:tr w:rsidR="00C01906" w:rsidRPr="00C01906" w14:paraId="5F524A1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5F1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10:57:14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12B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B22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7B2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4EF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05002050000114405-E0OVGwc2xfHo</w:t>
            </w:r>
          </w:p>
        </w:tc>
      </w:tr>
      <w:tr w:rsidR="00C01906" w:rsidRPr="00C01906" w14:paraId="22121D7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216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F35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82D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2C6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F70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05002050000114958-E0OVGwc2xfXa</w:t>
            </w:r>
          </w:p>
        </w:tc>
      </w:tr>
      <w:tr w:rsidR="00C01906" w:rsidRPr="00C01906" w14:paraId="4BF5A77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089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10:57:57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D09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9EB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DE0B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BD0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07002070000116708-E0OVGwc2xfbb</w:t>
            </w:r>
          </w:p>
        </w:tc>
      </w:tr>
      <w:tr w:rsidR="00C01906" w:rsidRPr="00C01906" w14:paraId="19BF2F2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26BA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11:02:20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08F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352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493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CA8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07002070000117302-E0OVGwc2xi6e</w:t>
            </w:r>
          </w:p>
        </w:tc>
      </w:tr>
      <w:tr w:rsidR="00C01906" w:rsidRPr="00C01906" w14:paraId="115B2E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13A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F23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EC5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5C3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522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07002070000117283-E0OVGwc2xiU3</w:t>
            </w:r>
          </w:p>
        </w:tc>
      </w:tr>
      <w:tr w:rsidR="00C01906" w:rsidRPr="00C01906" w14:paraId="4AAE83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758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11:03:21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D29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F40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EAA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712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05002050000117408-E0OVGwc2xibk</w:t>
            </w:r>
          </w:p>
        </w:tc>
      </w:tr>
      <w:tr w:rsidR="00C01906" w:rsidRPr="00C01906" w14:paraId="1DAE072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486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516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FDD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369F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71F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05002050000119800-E0OVGwc2xk0D</w:t>
            </w:r>
          </w:p>
        </w:tc>
      </w:tr>
      <w:tr w:rsidR="00C01906" w:rsidRPr="00C01906" w14:paraId="6A572E6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5426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494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D32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E87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01C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05002050000121351-E0OVGwc2xl13</w:t>
            </w:r>
          </w:p>
        </w:tc>
      </w:tr>
      <w:tr w:rsidR="00C01906" w:rsidRPr="00C01906" w14:paraId="23E1F70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CA8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11:08:51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E55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071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141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C5A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07002070000121158-E0OVGwc2xl0v</w:t>
            </w:r>
          </w:p>
        </w:tc>
      </w:tr>
      <w:tr w:rsidR="00C01906" w:rsidRPr="00C01906" w14:paraId="01AB354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D9B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201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506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38E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C67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07002070000122806-E0OVGwc2xmLV</w:t>
            </w:r>
          </w:p>
        </w:tc>
      </w:tr>
      <w:tr w:rsidR="00C01906" w:rsidRPr="00C01906" w14:paraId="614D657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6CF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D3A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C63F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436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117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05002050000123233-E0OVGwc2xmfT</w:t>
            </w:r>
          </w:p>
        </w:tc>
      </w:tr>
      <w:tr w:rsidR="00C01906" w:rsidRPr="00C01906" w14:paraId="41C6257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B9F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39C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914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D7D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1D7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05002050000123870-E0OVGwc2xnZF</w:t>
            </w:r>
          </w:p>
        </w:tc>
      </w:tr>
      <w:tr w:rsidR="00C01906" w:rsidRPr="00C01906" w14:paraId="433AFFD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834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C80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B2E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063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15ED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07002070000125040-E0OVGwc2xp3x</w:t>
            </w:r>
          </w:p>
        </w:tc>
      </w:tr>
      <w:tr w:rsidR="00C01906" w:rsidRPr="00C01906" w14:paraId="3308DD5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5F4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11:17:17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C8B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CB3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7C1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C72C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07002070000125040-E0OVGwc2xp3z</w:t>
            </w:r>
          </w:p>
        </w:tc>
      </w:tr>
      <w:tr w:rsidR="00C01906" w:rsidRPr="00C01906" w14:paraId="4C4872A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FD7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A35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C8C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71E3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071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07002070000125606-E0OVGwc2xpqR</w:t>
            </w:r>
          </w:p>
        </w:tc>
      </w:tr>
      <w:tr w:rsidR="00C01906" w:rsidRPr="00C01906" w14:paraId="56B749E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2D0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B01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6F9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9F5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4456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07002070000125606-E0OVGwc2xpqT</w:t>
            </w:r>
          </w:p>
        </w:tc>
      </w:tr>
      <w:tr w:rsidR="00C01906" w:rsidRPr="00C01906" w14:paraId="7FF69E2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C43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5DC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B99D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A1E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E83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07002070000124626-E0OVGwc2xqAj</w:t>
            </w:r>
          </w:p>
        </w:tc>
      </w:tr>
      <w:tr w:rsidR="00C01906" w:rsidRPr="00C01906" w14:paraId="4EFABA1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1E37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11:22:42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17F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2AB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C69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442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05002050000127147-E0OVGwc2xrJ4</w:t>
            </w:r>
          </w:p>
        </w:tc>
      </w:tr>
      <w:tr w:rsidR="00C01906" w:rsidRPr="00C01906" w14:paraId="66569CF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202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11:26:31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6D7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50D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DB3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3CD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07002070000125758-E0OVGwc2xskg</w:t>
            </w:r>
          </w:p>
        </w:tc>
      </w:tr>
      <w:tr w:rsidR="00C01906" w:rsidRPr="00C01906" w14:paraId="21CDC10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0F3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11:26:40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0F1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0459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4AC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AD6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05002050000128578-E0OVGwc2xsrP</w:t>
            </w:r>
          </w:p>
        </w:tc>
      </w:tr>
      <w:tr w:rsidR="00C01906" w:rsidRPr="00C01906" w14:paraId="48EEE8F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72AF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11:29:58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D368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6C4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1DA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D4E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05002050000130232-E0OVGwc2xuBh</w:t>
            </w:r>
          </w:p>
        </w:tc>
      </w:tr>
      <w:tr w:rsidR="00C01906" w:rsidRPr="00C01906" w14:paraId="741E1B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BD0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11:29:58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436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C9A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761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463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05002050000130232-E0OVGwc2xuBj</w:t>
            </w:r>
          </w:p>
        </w:tc>
      </w:tr>
      <w:tr w:rsidR="00C01906" w:rsidRPr="00C01906" w14:paraId="51F33BA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1A4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6AB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E51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B9C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706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05002050000130811-E0OVGwc2xuYo</w:t>
            </w:r>
          </w:p>
        </w:tc>
      </w:tr>
      <w:tr w:rsidR="00C01906" w:rsidRPr="00C01906" w14:paraId="2E2BBC9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51E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6FA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DA7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779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D317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05002050000130811-E0OVGwc2xuYq</w:t>
            </w:r>
          </w:p>
        </w:tc>
      </w:tr>
      <w:tr w:rsidR="00C01906" w:rsidRPr="00C01906" w14:paraId="70C287B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EF82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168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FCE3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008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F09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05002050000129954-E0OVGwc2xuod</w:t>
            </w:r>
          </w:p>
        </w:tc>
      </w:tr>
      <w:tr w:rsidR="00C01906" w:rsidRPr="00C01906" w14:paraId="3F7D087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D12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0B75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EB4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EC0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85F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05002050000131598-E0OVGwc2xvwC</w:t>
            </w:r>
          </w:p>
        </w:tc>
      </w:tr>
      <w:tr w:rsidR="00C01906" w:rsidRPr="00C01906" w14:paraId="640397E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BA31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11:34:02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D0F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8E8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42B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9BC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07002070000131546-E0OVGwc2xvxG</w:t>
            </w:r>
          </w:p>
        </w:tc>
      </w:tr>
      <w:tr w:rsidR="00C01906" w:rsidRPr="00C01906" w14:paraId="09A7DF8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796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11:35:37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678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829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8481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87E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07002070000132348-E0OVGwc2xwqW</w:t>
            </w:r>
          </w:p>
        </w:tc>
      </w:tr>
      <w:tr w:rsidR="00C01906" w:rsidRPr="00C01906" w14:paraId="1C755E4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7A9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11:36:38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2EF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0AC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C9D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F08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05002050000132352-E0OVGwc2xxSE</w:t>
            </w:r>
          </w:p>
        </w:tc>
      </w:tr>
      <w:tr w:rsidR="00C01906" w:rsidRPr="00C01906" w14:paraId="41EEABE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DE9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11:38:18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F90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DD0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A06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A90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07002070000133930-E0OVGwc2xyWM</w:t>
            </w:r>
          </w:p>
        </w:tc>
      </w:tr>
      <w:tr w:rsidR="00C01906" w:rsidRPr="00C01906" w14:paraId="6180D2F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574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83D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675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D2F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F05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05002050000134434-E0OVGwc2xzAy</w:t>
            </w:r>
          </w:p>
        </w:tc>
      </w:tr>
      <w:tr w:rsidR="00C01906" w:rsidRPr="00C01906" w14:paraId="5EDB866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931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D06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C07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B37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9F93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05002050000134434-E0OVGwc2xzB1</w:t>
            </w:r>
          </w:p>
        </w:tc>
      </w:tr>
      <w:tr w:rsidR="00C01906" w:rsidRPr="00C01906" w14:paraId="67411B8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08A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11:40:09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532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EF7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D4D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7B53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05002050000133957-E0OVGwc2xzJJ</w:t>
            </w:r>
          </w:p>
        </w:tc>
      </w:tr>
      <w:tr w:rsidR="00C01906" w:rsidRPr="00C01906" w14:paraId="4B1F0E5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A7C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11:43:16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01E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024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C5C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B80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05002050000135908-E0OVGwc2y0CC</w:t>
            </w:r>
          </w:p>
        </w:tc>
      </w:tr>
      <w:tr w:rsidR="00C01906" w:rsidRPr="00C01906" w14:paraId="2A2BB18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724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BC98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2F9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C3F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659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05002050000136549-E0OVGwc2y0cf</w:t>
            </w:r>
          </w:p>
        </w:tc>
      </w:tr>
      <w:tr w:rsidR="00C01906" w:rsidRPr="00C01906" w14:paraId="699475C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5DB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9B4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A6F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699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2968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05002050000136549-E0OVGwc2y0ch</w:t>
            </w:r>
          </w:p>
        </w:tc>
      </w:tr>
      <w:tr w:rsidR="00C01906" w:rsidRPr="00C01906" w14:paraId="7621481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77E2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029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8B53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7A8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A5AE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05002050000137251-E0OVGwc2y1In</w:t>
            </w:r>
          </w:p>
        </w:tc>
      </w:tr>
      <w:tr w:rsidR="00C01906" w:rsidRPr="00C01906" w14:paraId="6378B29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D67E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EBC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EA7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E1A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DB4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05002050000137251-E0OVGwc2y1Ip</w:t>
            </w:r>
          </w:p>
        </w:tc>
      </w:tr>
      <w:tr w:rsidR="00C01906" w:rsidRPr="00C01906" w14:paraId="0FD7FBD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7A2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1F2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A5C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863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CC6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07002070000137934-E0OVGwc2y1rh</w:t>
            </w:r>
          </w:p>
        </w:tc>
      </w:tr>
      <w:tr w:rsidR="00C01906" w:rsidRPr="00C01906" w14:paraId="33AF0D9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532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02F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F4E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488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91F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07002070000137934-E0OVGwc2y1rj</w:t>
            </w:r>
          </w:p>
        </w:tc>
      </w:tr>
      <w:tr w:rsidR="00C01906" w:rsidRPr="00C01906" w14:paraId="0845A78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861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11:48:13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970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D10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494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9CC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07002070000135208-E0OVGwc2y2GL</w:t>
            </w:r>
          </w:p>
        </w:tc>
      </w:tr>
      <w:tr w:rsidR="00C01906" w:rsidRPr="00C01906" w14:paraId="5B61956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3803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DA58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8B3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47CB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1AE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05002050000138888-E0OVGwc2y32l</w:t>
            </w:r>
          </w:p>
        </w:tc>
      </w:tr>
      <w:tr w:rsidR="00C01906" w:rsidRPr="00C01906" w14:paraId="6ABB567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D8E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11:50:08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CF8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78F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2C1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328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05002050000138888-E0OVGwc2y32n</w:t>
            </w:r>
          </w:p>
        </w:tc>
      </w:tr>
      <w:tr w:rsidR="00C01906" w:rsidRPr="00C01906" w14:paraId="6210B78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054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5E5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CA55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362E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B231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07002070000138665-E0OVGwc2y3DS</w:t>
            </w:r>
          </w:p>
        </w:tc>
      </w:tr>
      <w:tr w:rsidR="00C01906" w:rsidRPr="00C01906" w14:paraId="1473451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DC74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11:53:08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1E3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60C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B20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869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07002070000139857-E0OVGwc2y4V2</w:t>
            </w:r>
          </w:p>
        </w:tc>
      </w:tr>
      <w:tr w:rsidR="00C01906" w:rsidRPr="00C01906" w14:paraId="2096A9A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E67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3E7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64E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109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0D2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05002050000141955-E0OVGwc2y6Ke</w:t>
            </w:r>
          </w:p>
        </w:tc>
      </w:tr>
      <w:tr w:rsidR="00C01906" w:rsidRPr="00C01906" w14:paraId="215E574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702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11:57:42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FF1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012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1021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D8B9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05002050000141955-E0OVGwc2y6Kb</w:t>
            </w:r>
          </w:p>
        </w:tc>
      </w:tr>
      <w:tr w:rsidR="00C01906" w:rsidRPr="00C01906" w14:paraId="53787A8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727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12:00:40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1F6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2A64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B4E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F2C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05002050000143077-E0OVGwc2y8Br</w:t>
            </w:r>
          </w:p>
        </w:tc>
      </w:tr>
      <w:tr w:rsidR="00C01906" w:rsidRPr="00C01906" w14:paraId="61226DB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18E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559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1FE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C89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7B45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05002050000142931-E0OVGwc2y8y0</w:t>
            </w:r>
          </w:p>
        </w:tc>
      </w:tr>
      <w:tr w:rsidR="00C01906" w:rsidRPr="00C01906" w14:paraId="2E1A8F0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8C6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1B0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403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B54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32B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07002070000144206-E0OVGwc2y8xX</w:t>
            </w:r>
          </w:p>
        </w:tc>
      </w:tr>
      <w:tr w:rsidR="00C01906" w:rsidRPr="00C01906" w14:paraId="076A788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CDE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12:01:38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FE6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ECC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E1B4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CCB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07002070000144206-E0OVGwc2y8xZ</w:t>
            </w:r>
          </w:p>
        </w:tc>
      </w:tr>
      <w:tr w:rsidR="00C01906" w:rsidRPr="00C01906" w14:paraId="432EC0E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D9E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51E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054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680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22E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05002050000145966-E0OVGwc2yBCg</w:t>
            </w:r>
          </w:p>
        </w:tc>
      </w:tr>
      <w:tr w:rsidR="00C01906" w:rsidRPr="00C01906" w14:paraId="7CAE60A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A9C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42A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8FC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1B9F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4A9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07002070000146896-E0OVGwc2yC8l</w:t>
            </w:r>
          </w:p>
        </w:tc>
      </w:tr>
      <w:tr w:rsidR="00C01906" w:rsidRPr="00C01906" w14:paraId="508056D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F15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12:06:02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1FA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6C9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B9D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86C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07002070000146896-E0OVGwc2yC8n</w:t>
            </w:r>
          </w:p>
        </w:tc>
      </w:tr>
      <w:tr w:rsidR="00C01906" w:rsidRPr="00C01906" w14:paraId="30A4184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F66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37B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56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E94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505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05002050000144863-E0OVGwc2yCJ1</w:t>
            </w:r>
          </w:p>
        </w:tc>
      </w:tr>
      <w:tr w:rsidR="00C01906" w:rsidRPr="00C01906" w14:paraId="0BAA25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44D6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784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344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5EA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24E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05002050000147818-E0OVGwc2yDAw</w:t>
            </w:r>
          </w:p>
        </w:tc>
      </w:tr>
      <w:tr w:rsidR="00C01906" w:rsidRPr="00C01906" w14:paraId="32A0B93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683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713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FA0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01C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24B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05002050000148501-E0OVGwc2yDom</w:t>
            </w:r>
          </w:p>
        </w:tc>
      </w:tr>
      <w:tr w:rsidR="00C01906" w:rsidRPr="00C01906" w14:paraId="4FAA51C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DB9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12:09:22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E164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C37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4FB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160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05002050000148501-E0OVGwc2yDoo</w:t>
            </w:r>
          </w:p>
        </w:tc>
      </w:tr>
      <w:tr w:rsidR="00C01906" w:rsidRPr="00C01906" w14:paraId="4272C3B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148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213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85E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E2D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22F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05002050000149088-E0OVGwc2yEfg</w:t>
            </w:r>
          </w:p>
        </w:tc>
      </w:tr>
      <w:tr w:rsidR="00C01906" w:rsidRPr="00C01906" w14:paraId="7E97C7D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B43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12:11:20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683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C2B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474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A67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05002050000148279-E0OVGwc2yEsV</w:t>
            </w:r>
          </w:p>
        </w:tc>
      </w:tr>
      <w:tr w:rsidR="00C01906" w:rsidRPr="00C01906" w14:paraId="1691A71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B13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587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8331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2BD2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4831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07002070000147139-E0OVGwc2yFJL</w:t>
            </w:r>
          </w:p>
        </w:tc>
      </w:tr>
      <w:tr w:rsidR="00C01906" w:rsidRPr="00C01906" w14:paraId="5F0E229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2F6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8A6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A5E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217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A6336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05002050000149835-E0OVGwc2yGEM</w:t>
            </w:r>
          </w:p>
        </w:tc>
      </w:tr>
      <w:tr w:rsidR="00C01906" w:rsidRPr="00C01906" w14:paraId="51E118A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131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12:13:42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1FC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2A6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8C94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ED68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07002070000149825-E0OVGwc2yGEK</w:t>
            </w:r>
          </w:p>
        </w:tc>
      </w:tr>
      <w:tr w:rsidR="00C01906" w:rsidRPr="00C01906" w14:paraId="56805BD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BDD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12:14:43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DF8E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828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1BFE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AD3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05002050000150673-E0OVGwc2yGfp</w:t>
            </w:r>
          </w:p>
        </w:tc>
      </w:tr>
      <w:tr w:rsidR="00C01906" w:rsidRPr="00C01906" w14:paraId="212D67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4F80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0B0A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EBA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B1E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F9E7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07002070000151553-E0OVGwc2yIFS</w:t>
            </w:r>
          </w:p>
        </w:tc>
      </w:tr>
      <w:tr w:rsidR="00C01906" w:rsidRPr="00C01906" w14:paraId="4646CC0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D815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12:16:12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361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680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A6A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12C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05002050000150656-E0OVGwc2yIMI</w:t>
            </w:r>
          </w:p>
        </w:tc>
      </w:tr>
      <w:tr w:rsidR="00C01906" w:rsidRPr="00C01906" w14:paraId="74B30B9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D3F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B4C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AD6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3D67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94B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05002050000154739-E0OVGwc2yLAJ</w:t>
            </w:r>
          </w:p>
        </w:tc>
      </w:tr>
      <w:tr w:rsidR="00C01906" w:rsidRPr="00C01906" w14:paraId="38D09CA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1B1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86B9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FFF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B07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D3F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05002050000154739-E0OVGwc2yLAL</w:t>
            </w:r>
          </w:p>
        </w:tc>
      </w:tr>
      <w:tr w:rsidR="00C01906" w:rsidRPr="00C01906" w14:paraId="0267FF9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66D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12:22:06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4BF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388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245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44D3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05002050000153223-E0OVGwc2yLGp</w:t>
            </w:r>
          </w:p>
        </w:tc>
      </w:tr>
      <w:tr w:rsidR="00C01906" w:rsidRPr="00C01906" w14:paraId="0C4223E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3E0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12:22:06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DE2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EFF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080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CB9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07002070000154763-E0OVGwc2yLGr</w:t>
            </w:r>
          </w:p>
        </w:tc>
      </w:tr>
      <w:tr w:rsidR="00C01906" w:rsidRPr="00C01906" w14:paraId="69BB4D9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740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12:26:18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1356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D90F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31DF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B0A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07002070000157558-E0OVGwc2yNc7</w:t>
            </w:r>
          </w:p>
        </w:tc>
      </w:tr>
      <w:tr w:rsidR="00C01906" w:rsidRPr="00C01906" w14:paraId="71E9BBA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C8D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379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EDA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B63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001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05002050000158523-E0OVGwc2yOG6</w:t>
            </w:r>
          </w:p>
        </w:tc>
      </w:tr>
      <w:tr w:rsidR="00C01906" w:rsidRPr="00C01906" w14:paraId="6212FED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189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12:27:13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C9E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A56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B61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D59D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07002070000158567-E0OVGwc2yOG8</w:t>
            </w:r>
          </w:p>
        </w:tc>
      </w:tr>
      <w:tr w:rsidR="00C01906" w:rsidRPr="00C01906" w14:paraId="3D41D0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82B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12:27:27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3E2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79C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6B0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FC9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05002050000155794-E0OVGwc2yOVS</w:t>
            </w:r>
          </w:p>
        </w:tc>
      </w:tr>
      <w:tr w:rsidR="00C01906" w:rsidRPr="00C01906" w14:paraId="44364DF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59D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12:27:42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AB7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A95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BDD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F66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07002070000158859-E0OVGwc2yOkF</w:t>
            </w:r>
          </w:p>
        </w:tc>
      </w:tr>
      <w:tr w:rsidR="00C01906" w:rsidRPr="00C01906" w14:paraId="36993B2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A74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F20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8ED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247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CF8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05002050000158806-E0OVGwc2yQhE</w:t>
            </w:r>
          </w:p>
        </w:tc>
      </w:tr>
      <w:tr w:rsidR="00C01906" w:rsidRPr="00C01906" w14:paraId="683C029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E61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A65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258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8EB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319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05002050000162424-E0OVGwc2ySLp</w:t>
            </w:r>
          </w:p>
        </w:tc>
      </w:tr>
      <w:tr w:rsidR="00C01906" w:rsidRPr="00C01906" w14:paraId="1DFEF9C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D62B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0179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8CB3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DE34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E2A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07002070000162512-E0OVGwc2ySLn</w:t>
            </w:r>
          </w:p>
        </w:tc>
      </w:tr>
      <w:tr w:rsidR="00C01906" w:rsidRPr="00C01906" w14:paraId="0C8D354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23B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41E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F23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2E1E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CE3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05002050000163046-E0OVGwc2ySik</w:t>
            </w:r>
          </w:p>
        </w:tc>
      </w:tr>
      <w:tr w:rsidR="00C01906" w:rsidRPr="00C01906" w14:paraId="0B501C3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282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12:32:56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ACC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98E6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BE17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8CEC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07002070000163132-E0OVGwc2ySii</w:t>
            </w:r>
          </w:p>
        </w:tc>
      </w:tr>
      <w:tr w:rsidR="00C01906" w:rsidRPr="00C01906" w14:paraId="0FCCC28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57DA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D9D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76B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8B5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578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05002050000164071-E0OVGwc2yVA5</w:t>
            </w:r>
          </w:p>
        </w:tc>
      </w:tr>
      <w:tr w:rsidR="00C01906" w:rsidRPr="00C01906" w14:paraId="36D2EBC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07D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12:36:05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AE9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D215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90FC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096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07002070000164153-E0OVGwc2yVA3</w:t>
            </w:r>
          </w:p>
        </w:tc>
      </w:tr>
      <w:tr w:rsidR="00C01906" w:rsidRPr="00C01906" w14:paraId="60BBEA1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AC09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12:38:25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E36C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BCF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93D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C85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07002070000166101-E0OVGwc2yXFF</w:t>
            </w:r>
          </w:p>
        </w:tc>
      </w:tr>
      <w:tr w:rsidR="00C01906" w:rsidRPr="00C01906" w14:paraId="61E1F06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0BA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12:38:31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C5AB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4B52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796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765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07002070000165952-E0OVGwc2yXJM</w:t>
            </w:r>
          </w:p>
        </w:tc>
      </w:tr>
      <w:tr w:rsidR="00C01906" w:rsidRPr="00C01906" w14:paraId="4991421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FA9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B410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E8A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DF8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782E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05002050000166658-E0OVGwc2yYjb</w:t>
            </w:r>
          </w:p>
        </w:tc>
      </w:tr>
      <w:tr w:rsidR="00C01906" w:rsidRPr="00C01906" w14:paraId="6E38E1B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0D4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12:40:35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7C2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F406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BD5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3C4B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07002070000166973-E0OVGwc2yYjh</w:t>
            </w:r>
          </w:p>
        </w:tc>
      </w:tr>
      <w:tr w:rsidR="00C01906" w:rsidRPr="00C01906" w14:paraId="12B7711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718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248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C8C1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B209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FB0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07002070000167747-E0OVGwc2yZ2h</w:t>
            </w:r>
          </w:p>
        </w:tc>
      </w:tr>
      <w:tr w:rsidR="00C01906" w:rsidRPr="00C01906" w14:paraId="172A35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7959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E7E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11A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B84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F92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07002070000167747-E0OVGwc2yZ2j</w:t>
            </w:r>
          </w:p>
        </w:tc>
      </w:tr>
      <w:tr w:rsidR="00C01906" w:rsidRPr="00C01906" w14:paraId="1392E4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54E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481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8D3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94C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AC4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05002050000167695-E0OVGwc2yaNE</w:t>
            </w:r>
          </w:p>
        </w:tc>
      </w:tr>
      <w:tr w:rsidR="00C01906" w:rsidRPr="00C01906" w14:paraId="15B1065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46CB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5AD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85C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3E1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8EC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05002050000169855-E0OVGwc2ybgN</w:t>
            </w:r>
          </w:p>
        </w:tc>
      </w:tr>
      <w:tr w:rsidR="00C01906" w:rsidRPr="00C01906" w14:paraId="20067E1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D7E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F37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714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A1A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E2B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07002070000169875-E0OVGwc2ybxf</w:t>
            </w:r>
          </w:p>
        </w:tc>
      </w:tr>
      <w:tr w:rsidR="00C01906" w:rsidRPr="00C01906" w14:paraId="022E6B0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067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846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5A3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DE8C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D0FA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05002050000170395-E0OVGwc2ycPi</w:t>
            </w:r>
          </w:p>
        </w:tc>
      </w:tr>
      <w:tr w:rsidR="00C01906" w:rsidRPr="00C01906" w14:paraId="06D111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C1E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E72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E37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8BB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C2A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07002070000170380-E0OVGwc2ycPk</w:t>
            </w:r>
          </w:p>
        </w:tc>
      </w:tr>
      <w:tr w:rsidR="00C01906" w:rsidRPr="00C01906" w14:paraId="24EA65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F5D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D19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246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39A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8C1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05002050000171218-E0OVGwc2ydSx</w:t>
            </w:r>
          </w:p>
        </w:tc>
      </w:tr>
      <w:tr w:rsidR="00C01906" w:rsidRPr="00C01906" w14:paraId="0C90E97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6A3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9A0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807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713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971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07002070000172002-E0OVGwc2ye9k</w:t>
            </w:r>
          </w:p>
        </w:tc>
      </w:tr>
      <w:tr w:rsidR="00C01906" w:rsidRPr="00C01906" w14:paraId="72FDBF9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897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12:49:22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92C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E35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942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4B7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07002070000172002-E0OVGwc2ye9m</w:t>
            </w:r>
          </w:p>
        </w:tc>
      </w:tr>
      <w:tr w:rsidR="00C01906" w:rsidRPr="00C01906" w14:paraId="0AE1830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AC1A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12:50:13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47F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D95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F47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B676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07002070000171188-E0OVGwc2yelP</w:t>
            </w:r>
          </w:p>
        </w:tc>
      </w:tr>
      <w:tr w:rsidR="00C01906" w:rsidRPr="00C01906" w14:paraId="19F1000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C91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9C8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F8B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8F4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7733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05002050000172762-E0OVGwc2yfHk</w:t>
            </w:r>
          </w:p>
        </w:tc>
      </w:tr>
      <w:tr w:rsidR="00C01906" w:rsidRPr="00C01906" w14:paraId="7B42F45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B0F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208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F49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A9B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A87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05002050000173127-E0OVGwc2yfmF</w:t>
            </w:r>
          </w:p>
        </w:tc>
      </w:tr>
      <w:tr w:rsidR="00C01906" w:rsidRPr="00C01906" w14:paraId="42D03A2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4DC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12:53:00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B13F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C5D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B27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24B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07002070000173699-E0OVGwc2ygbT</w:t>
            </w:r>
          </w:p>
        </w:tc>
      </w:tr>
      <w:tr w:rsidR="00C01906" w:rsidRPr="00C01906" w14:paraId="6C2F268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451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A7D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6C3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D4F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E5E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07002070000174361-E0OVGwc2yhrz</w:t>
            </w:r>
          </w:p>
        </w:tc>
      </w:tr>
      <w:tr w:rsidR="00C01906" w:rsidRPr="00C01906" w14:paraId="646BF84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731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7C8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F0E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58C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4197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05002050000175631-E0OVGwc2yk9y</w:t>
            </w:r>
          </w:p>
        </w:tc>
      </w:tr>
      <w:tr w:rsidR="00C01906" w:rsidRPr="00C01906" w14:paraId="061F35E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104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12:59:24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ABFA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B29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B23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C62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07002070000176837-E0OVGwc2ykNz</w:t>
            </w:r>
          </w:p>
        </w:tc>
      </w:tr>
      <w:tr w:rsidR="00C01906" w:rsidRPr="00C01906" w14:paraId="3274584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329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13:00:07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3033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550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3AE2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51F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07002070000175226-E0OVGwc2ylDY</w:t>
            </w:r>
          </w:p>
        </w:tc>
      </w:tr>
      <w:tr w:rsidR="00C01906" w:rsidRPr="00C01906" w14:paraId="475ECA7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B39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C80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942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9B6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5DC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05002050000177934-E0OVGwc2ymOY</w:t>
            </w:r>
          </w:p>
        </w:tc>
      </w:tr>
      <w:tr w:rsidR="00C01906" w:rsidRPr="00C01906" w14:paraId="6B17E14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9AA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022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7E8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752A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68F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05002050000177934-E0OVGwc2ymOa</w:t>
            </w:r>
          </w:p>
        </w:tc>
      </w:tr>
      <w:tr w:rsidR="00C01906" w:rsidRPr="00C01906" w14:paraId="0C0C2F0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ADE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13:02:16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C6F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BA2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EBC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6ED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07002070000177941-E0OVGwc2yngz</w:t>
            </w:r>
          </w:p>
        </w:tc>
      </w:tr>
      <w:tr w:rsidR="00C01906" w:rsidRPr="00C01906" w14:paraId="388C733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5DE1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13:03:14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EB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E1F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CD5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F1EF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05002050000179183-E0OVGwc2yoUe</w:t>
            </w:r>
          </w:p>
        </w:tc>
      </w:tr>
      <w:tr w:rsidR="00C01906" w:rsidRPr="00C01906" w14:paraId="34F9388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BDA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F71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BEA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6E04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EB8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05002050000179738-E0OVGwc2yprn</w:t>
            </w:r>
          </w:p>
        </w:tc>
      </w:tr>
      <w:tr w:rsidR="00C01906" w:rsidRPr="00C01906" w14:paraId="5BC8FBF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BA5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0290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DC06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A59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D29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07002070000179912-E0OVGwc2yq1A</w:t>
            </w:r>
          </w:p>
        </w:tc>
      </w:tr>
      <w:tr w:rsidR="00C01906" w:rsidRPr="00C01906" w14:paraId="78FB73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79E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13:04:41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F52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DCC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375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CD1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05002050000179909-E0OVGwc2yqAY</w:t>
            </w:r>
          </w:p>
        </w:tc>
      </w:tr>
      <w:tr w:rsidR="00C01906" w:rsidRPr="00C01906" w14:paraId="0A3FEE4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38F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C73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825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219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812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05002050000180698-E0OVGwc2yqvk</w:t>
            </w:r>
          </w:p>
        </w:tc>
      </w:tr>
      <w:tr w:rsidR="00C01906" w:rsidRPr="00C01906" w14:paraId="4BCC8ED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A4E5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FE58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B6F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52B7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4B4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05002050000180698-E0OVGwc2yqvm</w:t>
            </w:r>
          </w:p>
        </w:tc>
      </w:tr>
      <w:tr w:rsidR="00C01906" w:rsidRPr="00C01906" w14:paraId="4C96CD8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115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13:06:04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523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5B39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9F7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662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07002070000180683-E0OVGwc2yqyv</w:t>
            </w:r>
          </w:p>
        </w:tc>
      </w:tr>
      <w:tr w:rsidR="00C01906" w:rsidRPr="00C01906" w14:paraId="5E727DB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6FF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DFE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A22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8340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927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07002070000182360-E0OVGwc2ysw0</w:t>
            </w:r>
          </w:p>
        </w:tc>
      </w:tr>
      <w:tr w:rsidR="00C01906" w:rsidRPr="00C01906" w14:paraId="3019080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D9E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BF2B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0D9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949A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B75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05002050000182411-E0OVGwc2ysy5</w:t>
            </w:r>
          </w:p>
        </w:tc>
      </w:tr>
      <w:tr w:rsidR="00C01906" w:rsidRPr="00C01906" w14:paraId="6B7CEEC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5D9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7A4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B93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781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894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07002070000182568-E0OVGwc2yt6M</w:t>
            </w:r>
          </w:p>
        </w:tc>
      </w:tr>
      <w:tr w:rsidR="00C01906" w:rsidRPr="00C01906" w14:paraId="0AA81C0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E1A6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13:09:49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9FF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DBF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F21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765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07002070000182568-E0OVGwc2yt6O</w:t>
            </w:r>
          </w:p>
        </w:tc>
      </w:tr>
      <w:tr w:rsidR="00C01906" w:rsidRPr="00C01906" w14:paraId="1625D72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811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13:10:16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3BD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B18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04FB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BA4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07002070000182264-E0OVGwc2ytTI</w:t>
            </w:r>
          </w:p>
        </w:tc>
      </w:tr>
      <w:tr w:rsidR="00C01906" w:rsidRPr="00C01906" w14:paraId="78E4E52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C94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CFF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86E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087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E9E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05002050000181531-E0OVGwc2ythv</w:t>
            </w:r>
          </w:p>
        </w:tc>
      </w:tr>
      <w:tr w:rsidR="00C01906" w:rsidRPr="00C01906" w14:paraId="69598A5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8C7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5D0A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F35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881E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9A0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05002050000183098-E0OVGwc2yuUW</w:t>
            </w:r>
          </w:p>
        </w:tc>
      </w:tr>
      <w:tr w:rsidR="00C01906" w:rsidRPr="00C01906" w14:paraId="3C7AA1B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C20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13:11:23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31B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CBF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819C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44A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07002070000183105-E0OVGwc2yuUU</w:t>
            </w:r>
          </w:p>
        </w:tc>
      </w:tr>
      <w:tr w:rsidR="00C01906" w:rsidRPr="00C01906" w14:paraId="0861C98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A58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3B2B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2C6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B1BA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267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05002050000184321-E0OVGwc2yw8l</w:t>
            </w:r>
          </w:p>
        </w:tc>
      </w:tr>
      <w:tr w:rsidR="00C01906" w:rsidRPr="00C01906" w14:paraId="203E2AE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CDE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7EA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CF3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DCC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7C0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07002070000184314-E0OVGwc2yw8n</w:t>
            </w:r>
          </w:p>
        </w:tc>
      </w:tr>
      <w:tr w:rsidR="00C01906" w:rsidRPr="00C01906" w14:paraId="16AB6A0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009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90A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546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4BAE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C23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05002050000185347-E0OVGwc2yxK2</w:t>
            </w:r>
          </w:p>
        </w:tc>
      </w:tr>
      <w:tr w:rsidR="00C01906" w:rsidRPr="00C01906" w14:paraId="78B61D0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07A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5F0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A74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4FA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A854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05002050000185347-E0OVGwc2yxK4</w:t>
            </w:r>
          </w:p>
        </w:tc>
      </w:tr>
      <w:tr w:rsidR="00C01906" w:rsidRPr="00C01906" w14:paraId="1214F41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586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7CB3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BC7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D54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1A9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05002050000186195-E0OVGwc2yyXB</w:t>
            </w:r>
          </w:p>
        </w:tc>
      </w:tr>
      <w:tr w:rsidR="00C01906" w:rsidRPr="00C01906" w14:paraId="2695EE9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462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575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7CD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0FC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851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05002050000186195-E0OVGwc2yyXD</w:t>
            </w:r>
          </w:p>
        </w:tc>
      </w:tr>
      <w:tr w:rsidR="00C01906" w:rsidRPr="00C01906" w14:paraId="4829011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EE5F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13:19:07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1E8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352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1D6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004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07002070000185292-E0OVGwc2yzdx</w:t>
            </w:r>
          </w:p>
        </w:tc>
      </w:tr>
      <w:tr w:rsidR="00C01906" w:rsidRPr="00C01906" w14:paraId="11439A4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C7E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5C5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04B0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79A3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52B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05002050000187302-E0OVGwc2z0Tn</w:t>
            </w:r>
          </w:p>
        </w:tc>
      </w:tr>
      <w:tr w:rsidR="00C01906" w:rsidRPr="00C01906" w14:paraId="17C9000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2C5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6F7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996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011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1D36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05002050000187302-E0OVGwc2z0Tr</w:t>
            </w:r>
          </w:p>
        </w:tc>
      </w:tr>
      <w:tr w:rsidR="00C01906" w:rsidRPr="00C01906" w14:paraId="128BAD6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37F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13:21:01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366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BAC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AFA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C40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07002070000187244-E0OVGwc2z1HW</w:t>
            </w:r>
          </w:p>
        </w:tc>
      </w:tr>
      <w:tr w:rsidR="00C01906" w:rsidRPr="00C01906" w14:paraId="55FF1B5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8823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DAD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A08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96A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70D0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07002070000188189-E0OVGwc2z1Uz</w:t>
            </w:r>
          </w:p>
        </w:tc>
      </w:tr>
      <w:tr w:rsidR="00C01906" w:rsidRPr="00C01906" w14:paraId="354A98D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843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13:21:40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A10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D77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E0BC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E70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05002050000187304-E0OVGwc2z1p9</w:t>
            </w:r>
          </w:p>
        </w:tc>
      </w:tr>
      <w:tr w:rsidR="00C01906" w:rsidRPr="00C01906" w14:paraId="1CA2F8F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5B1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F7A2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E74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789F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2D2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05002050000189102-E0OVGwc2z3Xv</w:t>
            </w:r>
          </w:p>
        </w:tc>
      </w:tr>
      <w:tr w:rsidR="00C01906" w:rsidRPr="00C01906" w14:paraId="02725D2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85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B53A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0FC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5DD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22A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07002070000189058-E0OVGwc2z3Xt</w:t>
            </w:r>
          </w:p>
        </w:tc>
      </w:tr>
      <w:tr w:rsidR="00C01906" w:rsidRPr="00C01906" w14:paraId="5E6C78B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CCC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500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E8F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E07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EFB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05002050000188508-E0OVGwc2z3fQ</w:t>
            </w:r>
          </w:p>
        </w:tc>
      </w:tr>
      <w:tr w:rsidR="00C01906" w:rsidRPr="00C01906" w14:paraId="1CCD405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EFA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13:24:22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B6A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AC7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E01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FEC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05002050000189963-E0OVGwc2z3re</w:t>
            </w:r>
          </w:p>
        </w:tc>
      </w:tr>
      <w:tr w:rsidR="00C01906" w:rsidRPr="00C01906" w14:paraId="4F75B60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B32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E59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B5A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033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7F2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05002050000191013-E0OVGwc2z5R2</w:t>
            </w:r>
          </w:p>
        </w:tc>
      </w:tr>
      <w:tr w:rsidR="00C01906" w:rsidRPr="00C01906" w14:paraId="1EF2293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D5F6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13:26:36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C34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7B51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A1F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FDF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07002070000190971-E0OVGwc2z5R0</w:t>
            </w:r>
          </w:p>
        </w:tc>
      </w:tr>
      <w:tr w:rsidR="00C01906" w:rsidRPr="00C01906" w14:paraId="118D102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39F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13:27:42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377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6E0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43E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9447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07002070000192025-E0OVGwc2z6ao</w:t>
            </w:r>
          </w:p>
        </w:tc>
      </w:tr>
      <w:tr w:rsidR="00C01906" w:rsidRPr="00C01906" w14:paraId="058467C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297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DB8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FB0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CEA5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F6B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05002050000192077-E0OVGwc2z6c4</w:t>
            </w:r>
          </w:p>
        </w:tc>
      </w:tr>
      <w:tr w:rsidR="00C01906" w:rsidRPr="00C01906" w14:paraId="290C9AB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8D17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A7E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B7D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F4B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D68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07002070000193520-E0OVGwc2z86d</w:t>
            </w:r>
          </w:p>
        </w:tc>
      </w:tr>
      <w:tr w:rsidR="00C01906" w:rsidRPr="00C01906" w14:paraId="55D8C2B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7DB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CED3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73A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08A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1C4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05002050000193584-E0OVGwc2z8A3</w:t>
            </w:r>
          </w:p>
        </w:tc>
      </w:tr>
      <w:tr w:rsidR="00C01906" w:rsidRPr="00C01906" w14:paraId="7143CED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3E9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13:29:31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FFDB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E16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FF6F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4A0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05002050000193584-E0OVGwc2z8A7</w:t>
            </w:r>
          </w:p>
        </w:tc>
      </w:tr>
      <w:tr w:rsidR="00C01906" w:rsidRPr="00C01906" w14:paraId="1B4DE5E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6282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AAF8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6BF7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5AB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0EE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05002050000196587-E0OVGwc2zBkF</w:t>
            </w:r>
          </w:p>
        </w:tc>
      </w:tr>
      <w:tr w:rsidR="00C01906" w:rsidRPr="00C01906" w14:paraId="52CE136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9C0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C62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86E1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448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CDF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07002070000194329-E0OVGwc2zBkD</w:t>
            </w:r>
          </w:p>
        </w:tc>
      </w:tr>
      <w:tr w:rsidR="00C01906" w:rsidRPr="00C01906" w14:paraId="42E319C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CA95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8F1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FF1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2E39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53CC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07002070000194329-E0OVGwc2zBjH</w:t>
            </w:r>
          </w:p>
        </w:tc>
      </w:tr>
      <w:tr w:rsidR="00C01906" w:rsidRPr="00C01906" w14:paraId="0EB88C2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09E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F42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53AC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AB4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709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07002070000196541-E0OVGwc2zBgp</w:t>
            </w:r>
          </w:p>
        </w:tc>
      </w:tr>
      <w:tr w:rsidR="00C01906" w:rsidRPr="00C01906" w14:paraId="39F9B47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53E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13:32:51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8D7E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3196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A99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21C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05002050000199308-E0OVGwc2zFIQ</w:t>
            </w:r>
          </w:p>
        </w:tc>
      </w:tr>
      <w:tr w:rsidR="00C01906" w:rsidRPr="00C01906" w14:paraId="7877091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DB1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238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E22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EF29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57C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07002070000200716-E0OVGwc2zHMh</w:t>
            </w:r>
          </w:p>
        </w:tc>
      </w:tr>
      <w:tr w:rsidR="00C01906" w:rsidRPr="00C01906" w14:paraId="6A05492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4F6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14E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C93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71D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7B1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07002070000201760-E0OVGwc2zJGX</w:t>
            </w:r>
          </w:p>
        </w:tc>
      </w:tr>
      <w:tr w:rsidR="00C01906" w:rsidRPr="00C01906" w14:paraId="4C16338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D4E9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C84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B90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1B2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AF2B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07002070000201760-E0OVGwc2zJGe</w:t>
            </w:r>
          </w:p>
        </w:tc>
      </w:tr>
      <w:tr w:rsidR="00C01906" w:rsidRPr="00C01906" w14:paraId="6F21C4F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C3B8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BAE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FBC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FF3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BAA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07002070000201760-E0OVGwc2zJGh</w:t>
            </w:r>
          </w:p>
        </w:tc>
      </w:tr>
      <w:tr w:rsidR="00C01906" w:rsidRPr="00C01906" w14:paraId="5C566C1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DDB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F3C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031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B5B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D765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05002050000201901-E0OVGwc2zJFR</w:t>
            </w:r>
          </w:p>
        </w:tc>
      </w:tr>
      <w:tr w:rsidR="00C01906" w:rsidRPr="00C01906" w14:paraId="553B24E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E0A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6856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7200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4D5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147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05002050000202806-E0OVGwc2zKFc</w:t>
            </w:r>
          </w:p>
        </w:tc>
      </w:tr>
      <w:tr w:rsidR="00C01906" w:rsidRPr="00C01906" w14:paraId="32F1CF7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03B0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9BA3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D04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EAA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53F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07002070000202922-E0OVGwc2zKol</w:t>
            </w:r>
          </w:p>
        </w:tc>
      </w:tr>
      <w:tr w:rsidR="00C01906" w:rsidRPr="00C01906" w14:paraId="798CB99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0EA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1F8F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9AA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8E3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2CF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05002050000202806-E0OVGwc2zKtm</w:t>
            </w:r>
          </w:p>
        </w:tc>
      </w:tr>
      <w:tr w:rsidR="00C01906" w:rsidRPr="00C01906" w14:paraId="058FBD4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9FB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434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0E7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094C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A6A6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05002050000202806-E0OVGwc2zKrZ</w:t>
            </w:r>
          </w:p>
        </w:tc>
      </w:tr>
      <w:tr w:rsidR="00C01906" w:rsidRPr="00C01906" w14:paraId="52652DE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DA6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13:36:32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CD89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5F9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066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5DB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05002050000202806-E0OVGwc2zKrd</w:t>
            </w:r>
          </w:p>
        </w:tc>
      </w:tr>
      <w:tr w:rsidR="00C01906" w:rsidRPr="00C01906" w14:paraId="7CD5B0D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E21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6C3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3B5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A33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E5FA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07002070000202922-E0OVGwc2zKpm</w:t>
            </w:r>
          </w:p>
        </w:tc>
      </w:tr>
      <w:tr w:rsidR="00C01906" w:rsidRPr="00C01906" w14:paraId="13DDA8B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EF4A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87A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079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C19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5D1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07002070000202922-E0OVGwc2zKpo</w:t>
            </w:r>
          </w:p>
        </w:tc>
      </w:tr>
      <w:tr w:rsidR="00C01906" w:rsidRPr="00C01906" w14:paraId="34E8412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D41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F420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C87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44C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EEA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07002070000202790-E0OVGwc2zLks</w:t>
            </w:r>
          </w:p>
        </w:tc>
      </w:tr>
      <w:tr w:rsidR="00C01906" w:rsidRPr="00C01906" w14:paraId="0E363B6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7E4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2A8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CF0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E67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EE83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05002050000204881-E0OVGwc2zMNx</w:t>
            </w:r>
          </w:p>
        </w:tc>
      </w:tr>
      <w:tr w:rsidR="00C01906" w:rsidRPr="00C01906" w14:paraId="21E5EA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92C4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C1E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7C2D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DD4A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2EE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05002050000204816-E0OVGwc2zMt6</w:t>
            </w:r>
          </w:p>
        </w:tc>
      </w:tr>
      <w:tr w:rsidR="00C01906" w:rsidRPr="00C01906" w14:paraId="6FF0F82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18F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68E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93CF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DBF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28E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05002050000204816-E0OVGwc2zMt8</w:t>
            </w:r>
          </w:p>
        </w:tc>
      </w:tr>
      <w:tr w:rsidR="00C01906" w:rsidRPr="00C01906" w14:paraId="493E827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DC2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C773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395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4219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984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05002050000204816-E0OVGwc2zMtA</w:t>
            </w:r>
          </w:p>
        </w:tc>
      </w:tr>
      <w:tr w:rsidR="00C01906" w:rsidRPr="00C01906" w14:paraId="63C9CC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F28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915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C8D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99F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99D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05002050000206614-E0OVGwc2zOSb</w:t>
            </w:r>
          </w:p>
        </w:tc>
      </w:tr>
      <w:tr w:rsidR="00C01906" w:rsidRPr="00C01906" w14:paraId="194AB7E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AF4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13:39:55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419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8A3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55C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D4A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05002050000206614-E0OVGwc2zOSd</w:t>
            </w:r>
          </w:p>
        </w:tc>
      </w:tr>
      <w:tr w:rsidR="00C01906" w:rsidRPr="00C01906" w14:paraId="52FAE43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E55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13:41:24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643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AF6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1C4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934C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05002050000208179-E0OVGwc2zQN7</w:t>
            </w:r>
          </w:p>
        </w:tc>
      </w:tr>
      <w:tr w:rsidR="00C01906" w:rsidRPr="00C01906" w14:paraId="3795A2F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168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13:41:24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2EA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A1F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4746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2E3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05002050000208179-E0OVGwc2zQN9</w:t>
            </w:r>
          </w:p>
        </w:tc>
      </w:tr>
      <w:tr w:rsidR="00C01906" w:rsidRPr="00C01906" w14:paraId="367D12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9994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599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924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82D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6FA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05002050000208179-E0OVGwc2zR8p</w:t>
            </w:r>
          </w:p>
        </w:tc>
      </w:tr>
      <w:tr w:rsidR="00C01906" w:rsidRPr="00C01906" w14:paraId="7A09D13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F3B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C7F4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E89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EB65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31A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05002050000208179-E0OVGwc2zR8r</w:t>
            </w:r>
          </w:p>
        </w:tc>
      </w:tr>
      <w:tr w:rsidR="00C01906" w:rsidRPr="00C01906" w14:paraId="46D5AE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D04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FE4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FCC4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FDE8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CF68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05002050000208179-E0OVGwc2zR8t</w:t>
            </w:r>
          </w:p>
        </w:tc>
      </w:tr>
      <w:tr w:rsidR="00C01906" w:rsidRPr="00C01906" w14:paraId="44D2A0C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CF0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47E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443F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BA3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3A0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05002050000208179-E0OVGwc2zR8w</w:t>
            </w:r>
          </w:p>
        </w:tc>
      </w:tr>
      <w:tr w:rsidR="00C01906" w:rsidRPr="00C01906" w14:paraId="30F52C4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6FFB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C59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B064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98E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C5E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07002070000208487-E0OVGwc2zR5f</w:t>
            </w:r>
          </w:p>
        </w:tc>
      </w:tr>
      <w:tr w:rsidR="00C01906" w:rsidRPr="00C01906" w14:paraId="5264652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0C9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223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A00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E74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970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07002070000206529-E0OVGwc2zRvG</w:t>
            </w:r>
          </w:p>
        </w:tc>
      </w:tr>
      <w:tr w:rsidR="00C01906" w:rsidRPr="00C01906" w14:paraId="43DC0B4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96D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8E2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BBD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807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457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07002070000209755-E0OVGwc2zSAz</w:t>
            </w:r>
          </w:p>
        </w:tc>
      </w:tr>
      <w:tr w:rsidR="00C01906" w:rsidRPr="00C01906" w14:paraId="54BEAE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AB4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929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EEA0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197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7049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05002050000209835-E0OVGwc2zSB7</w:t>
            </w:r>
          </w:p>
        </w:tc>
      </w:tr>
      <w:tr w:rsidR="00C01906" w:rsidRPr="00C01906" w14:paraId="7E77EA4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326F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B62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216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235D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CFDDA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07002070000209755-E0OVGwc2zSB5</w:t>
            </w:r>
          </w:p>
        </w:tc>
      </w:tr>
      <w:tr w:rsidR="00C01906" w:rsidRPr="00C01906" w14:paraId="7276AEA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445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13:44:36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D66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1994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B8A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A560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05002050000211291-E0OVGwc2zUcB</w:t>
            </w:r>
          </w:p>
        </w:tc>
      </w:tr>
      <w:tr w:rsidR="00C01906" w:rsidRPr="00C01906" w14:paraId="5158A38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759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13:44:36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877D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A97F4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8434B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7F2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07002070000211228-E0OVGwc2zUcD</w:t>
            </w:r>
          </w:p>
        </w:tc>
      </w:tr>
      <w:tr w:rsidR="00C01906" w:rsidRPr="00C01906" w14:paraId="36C1DD6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5CA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12D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FF49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B79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36A7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07002070000212854-E0OVGwc2zWjJ</w:t>
            </w:r>
          </w:p>
        </w:tc>
      </w:tr>
      <w:tr w:rsidR="00C01906" w:rsidRPr="00C01906" w14:paraId="7DAA635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58C7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E4A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A87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C5A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7E2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05002050000212919-E0OVGwc2zXG2</w:t>
            </w:r>
          </w:p>
        </w:tc>
      </w:tr>
      <w:tr w:rsidR="00C01906" w:rsidRPr="00C01906" w14:paraId="533123F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2AD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B78C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070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41B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D6A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05002050000212919-E0OVGwc2zXG4</w:t>
            </w:r>
          </w:p>
        </w:tc>
      </w:tr>
      <w:tr w:rsidR="00C01906" w:rsidRPr="00C01906" w14:paraId="1C1ECA9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3E70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E1B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402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4B5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683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05002050000214797-E0OVGwc2zZf5</w:t>
            </w:r>
          </w:p>
        </w:tc>
      </w:tr>
      <w:tr w:rsidR="00C01906" w:rsidRPr="00C01906" w14:paraId="2E464F9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E2F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0D4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766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E27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EE19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05002050000215812-E0OVGwc2zale</w:t>
            </w:r>
          </w:p>
        </w:tc>
      </w:tr>
      <w:tr w:rsidR="00C01906" w:rsidRPr="00C01906" w14:paraId="4278919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931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5F7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A16C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8BE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748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05002050000215812-E0OVGwc2zalc</w:t>
            </w:r>
          </w:p>
        </w:tc>
      </w:tr>
      <w:tr w:rsidR="00C01906" w:rsidRPr="00C01906" w14:paraId="6DCA686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76F5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165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20A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6EF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DB5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05002050000214366-E0OVGwc2zbDw</w:t>
            </w:r>
          </w:p>
        </w:tc>
      </w:tr>
      <w:tr w:rsidR="00C01906" w:rsidRPr="00C01906" w14:paraId="4455F18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471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49C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359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1B6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6C0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05002050000214366-E0OVGwc2zbDy</w:t>
            </w:r>
          </w:p>
        </w:tc>
      </w:tr>
      <w:tr w:rsidR="00C01906" w:rsidRPr="00C01906" w14:paraId="7772BCD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FE8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5F2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626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914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61E3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05002050000214366-E0OVGwc2zbDt</w:t>
            </w:r>
          </w:p>
        </w:tc>
      </w:tr>
      <w:tr w:rsidR="00C01906" w:rsidRPr="00C01906" w14:paraId="4223C91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C35C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420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3267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C1E7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D8A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05002050000214366-E0OVGwc2zbCx</w:t>
            </w:r>
          </w:p>
        </w:tc>
      </w:tr>
      <w:tr w:rsidR="00C01906" w:rsidRPr="00C01906" w14:paraId="4A00AEE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E695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F27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68E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C48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77D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05002050000214366-E0OVGwc2zbCz</w:t>
            </w:r>
          </w:p>
        </w:tc>
      </w:tr>
      <w:tr w:rsidR="00C01906" w:rsidRPr="00C01906" w14:paraId="50403E1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2992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13:49:54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A40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174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608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B9D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07002070000214573-E0OVGwc2zbBD</w:t>
            </w:r>
          </w:p>
        </w:tc>
      </w:tr>
      <w:tr w:rsidR="00C01906" w:rsidRPr="00C01906" w14:paraId="2FC1E7B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9BD6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239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0966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B35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272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07002070000218431-E0OVGwc2ze42</w:t>
            </w:r>
          </w:p>
        </w:tc>
      </w:tr>
      <w:tr w:rsidR="00C01906" w:rsidRPr="00C01906" w14:paraId="367FF42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406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13:52:53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B17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B16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9C74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2611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07002070000218431-E0OVGwc2zeE0</w:t>
            </w:r>
          </w:p>
        </w:tc>
      </w:tr>
      <w:tr w:rsidR="00C01906" w:rsidRPr="00C01906" w14:paraId="247245B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C771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13:53:05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E52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F2A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249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2B97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07002070000218431-E0OVGwc2zePU</w:t>
            </w:r>
          </w:p>
        </w:tc>
      </w:tr>
      <w:tr w:rsidR="00C01906" w:rsidRPr="00C01906" w14:paraId="71DB147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A17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66B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28E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C07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047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05002050000218882-E0OVGwc2zefM</w:t>
            </w:r>
          </w:p>
        </w:tc>
      </w:tr>
      <w:tr w:rsidR="00C01906" w:rsidRPr="00C01906" w14:paraId="7B53BF0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D9A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12A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973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FDA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FED5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05002050000219714-E0OVGwc2zg6t</w:t>
            </w:r>
          </w:p>
        </w:tc>
      </w:tr>
      <w:tr w:rsidR="00C01906" w:rsidRPr="00C01906" w14:paraId="2AC8693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4D8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80F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743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AA8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F7F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05002050000219714-E0OVGwc2zg6v</w:t>
            </w:r>
          </w:p>
        </w:tc>
      </w:tr>
      <w:tr w:rsidR="00C01906" w:rsidRPr="00C01906" w14:paraId="0FDEF0F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93D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13:56:06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2A95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3FF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6BC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8DB1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05002050000220083-E0OVGwc2zhtn</w:t>
            </w:r>
          </w:p>
        </w:tc>
      </w:tr>
      <w:tr w:rsidR="00C01906" w:rsidRPr="00C01906" w14:paraId="1ADA8EF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DE99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13:59:20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683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70E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A89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C0D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07002070000222162-E0OVGwc2zk0r</w:t>
            </w:r>
          </w:p>
        </w:tc>
      </w:tr>
      <w:tr w:rsidR="00C01906" w:rsidRPr="00C01906" w14:paraId="2F172E8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BB8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13:59:20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341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661B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30A9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D86E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07002070000222216-E0OVGwc2zk0t</w:t>
            </w:r>
          </w:p>
        </w:tc>
      </w:tr>
      <w:tr w:rsidR="00C01906" w:rsidRPr="00C01906" w14:paraId="2C94E1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1008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14:00:03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E35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ADC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8133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53B6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07002070000223360-E0OVGwc2zl8R</w:t>
            </w:r>
          </w:p>
        </w:tc>
      </w:tr>
      <w:tr w:rsidR="00C01906" w:rsidRPr="00C01906" w14:paraId="2BAF3B2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91E6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14:00:14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434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7DC3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D796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7F7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07002070000220042-E0OVGwc2zlaF</w:t>
            </w:r>
          </w:p>
        </w:tc>
      </w:tr>
      <w:tr w:rsidR="00C01906" w:rsidRPr="00C01906" w14:paraId="27831EA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E25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14:04:03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B59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F65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672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08F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05002050000227457-E0OVGwc2zrfV</w:t>
            </w:r>
          </w:p>
        </w:tc>
      </w:tr>
      <w:tr w:rsidR="00C01906" w:rsidRPr="00C01906" w14:paraId="54DDAA2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CA9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6B2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5879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6F52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C627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07002070000228746-E0OVGwc2ztDm</w:t>
            </w:r>
          </w:p>
        </w:tc>
      </w:tr>
      <w:tr w:rsidR="00C01906" w:rsidRPr="00C01906" w14:paraId="60453A2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D49D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BD3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C5A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F4FC5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8145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05002050000228899-E0OVGwc2zu7v</w:t>
            </w:r>
          </w:p>
        </w:tc>
      </w:tr>
      <w:tr w:rsidR="00C01906" w:rsidRPr="00C01906" w14:paraId="373C49A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4FB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F72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003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B475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3AF6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05002050000229305-E0OVGwc2zuB6</w:t>
            </w:r>
          </w:p>
        </w:tc>
      </w:tr>
      <w:tr w:rsidR="00C01906" w:rsidRPr="00C01906" w14:paraId="24633C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E13E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14:07:43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0BA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5FC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5449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2DE3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05002050000230707-E0OVGwc2zvpK</w:t>
            </w:r>
          </w:p>
        </w:tc>
      </w:tr>
      <w:tr w:rsidR="00C01906" w:rsidRPr="00C01906" w14:paraId="68E8E70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11B2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F247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0F2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4DE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78C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05002050000231856-E0OVGwc2zxYu</w:t>
            </w:r>
          </w:p>
        </w:tc>
      </w:tr>
      <w:tr w:rsidR="00C01906" w:rsidRPr="00C01906" w14:paraId="252C74E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F2FF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14:09:56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E18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44B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50A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6B65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07002070000232071-E0OVGwc2zxy1</w:t>
            </w:r>
          </w:p>
        </w:tc>
      </w:tr>
      <w:tr w:rsidR="00C01906" w:rsidRPr="00C01906" w14:paraId="2A761B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8CEA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14:09:56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AE5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2ED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FB5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2DE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05002050000229200-E0OVGwc2zxt4</w:t>
            </w:r>
          </w:p>
        </w:tc>
      </w:tr>
      <w:tr w:rsidR="00C01906" w:rsidRPr="00C01906" w14:paraId="58BCBA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6C0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14:13:32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044B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E2DD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30B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B005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05002050000234766-E0OVGwc301Dp</w:t>
            </w:r>
          </w:p>
        </w:tc>
      </w:tr>
      <w:tr w:rsidR="00C01906" w:rsidRPr="00C01906" w14:paraId="2A7FCDA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8B0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14:14:58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68A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D2C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842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388C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05002050000235947-E0OVGwc302ng</w:t>
            </w:r>
          </w:p>
        </w:tc>
      </w:tr>
      <w:tr w:rsidR="00C01906" w:rsidRPr="00C01906" w14:paraId="0270625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146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14:15:17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3C3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CE9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757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DA51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05002050000233526-E0OVGwc303Kx</w:t>
            </w:r>
          </w:p>
        </w:tc>
      </w:tr>
      <w:tr w:rsidR="00C01906" w:rsidRPr="00C01906" w14:paraId="47DF8BD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83E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14:15:18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476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42DD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0D8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110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05002050000233526-E0OVGwc303LU</w:t>
            </w:r>
          </w:p>
        </w:tc>
      </w:tr>
      <w:tr w:rsidR="00C01906" w:rsidRPr="00C01906" w14:paraId="77A8CD3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0507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14:15:18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719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090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F620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513D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07002070000235536-E0OVGwc303LY</w:t>
            </w:r>
          </w:p>
        </w:tc>
      </w:tr>
      <w:tr w:rsidR="00C01906" w:rsidRPr="00C01906" w14:paraId="3F04DAC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D5C4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FC1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218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FD4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FC8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07002070000236770-E0OVGwc304MH</w:t>
            </w:r>
          </w:p>
        </w:tc>
      </w:tr>
      <w:tr w:rsidR="00C01906" w:rsidRPr="00C01906" w14:paraId="0942D5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A79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CA4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3B3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BF6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70A3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07002070000236770-E0OVGwc304M5</w:t>
            </w:r>
          </w:p>
        </w:tc>
      </w:tr>
      <w:tr w:rsidR="00C01906" w:rsidRPr="00C01906" w14:paraId="19C36ED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DE5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95B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74C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1B7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1E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07002070000236449-E0OVGwc304n2</w:t>
            </w:r>
          </w:p>
        </w:tc>
      </w:tr>
      <w:tr w:rsidR="00C01906" w:rsidRPr="00C01906" w14:paraId="0A99B5B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F7E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14:16:51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25CDC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3D8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1DF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63E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07002070000236449-E0OVGwc304n4</w:t>
            </w:r>
          </w:p>
        </w:tc>
      </w:tr>
      <w:tr w:rsidR="00C01906" w:rsidRPr="00C01906" w14:paraId="084D7E4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CB37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14:18:03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E24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7DB0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A07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E5F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05002050000238074-E0OVGwc306cK</w:t>
            </w:r>
          </w:p>
        </w:tc>
      </w:tr>
      <w:tr w:rsidR="00C01906" w:rsidRPr="00C01906" w14:paraId="5B7F2A4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332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14:19:34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414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071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D202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8AC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07002070000239050-E0OVGwc3088W</w:t>
            </w:r>
          </w:p>
        </w:tc>
      </w:tr>
      <w:tr w:rsidR="00C01906" w:rsidRPr="00C01906" w14:paraId="3F38293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5AE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619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A4D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F1B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2FF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07002070000241072-E0OVGwc30AOU</w:t>
            </w:r>
          </w:p>
        </w:tc>
      </w:tr>
      <w:tr w:rsidR="00C01906" w:rsidRPr="00C01906" w14:paraId="69B9E53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18C0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14:22:19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6B8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D492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DBA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A11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07002070000241072-E0OVGwc30AOW</w:t>
            </w:r>
          </w:p>
        </w:tc>
      </w:tr>
      <w:tr w:rsidR="00C01906" w:rsidRPr="00C01906" w14:paraId="1E61C81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9BB05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14:24:11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9FF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5168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8AFE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1E8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05002050000242078-E0OVGwc30C4S</w:t>
            </w:r>
          </w:p>
        </w:tc>
      </w:tr>
      <w:tr w:rsidR="00C01906" w:rsidRPr="00C01906" w14:paraId="70E94C3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71A3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14:24:11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578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74D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56C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55FD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05002050000242078-E0OVGwc30C4D</w:t>
            </w:r>
          </w:p>
        </w:tc>
      </w:tr>
      <w:tr w:rsidR="00C01906" w:rsidRPr="00C01906" w14:paraId="56C5946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EBF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14:24:11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5A3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9F6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225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F18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05002050000242078-E0OVGwc30C4H</w:t>
            </w:r>
          </w:p>
        </w:tc>
      </w:tr>
      <w:tr w:rsidR="00C01906" w:rsidRPr="00C01906" w14:paraId="3AD4139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C24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14:24:24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71ACA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94E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C91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591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05002050000240192-E0OVGwc30CGJ</w:t>
            </w:r>
          </w:p>
        </w:tc>
      </w:tr>
      <w:tr w:rsidR="00C01906" w:rsidRPr="00C01906" w14:paraId="19C1EDD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14A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C69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A13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4E8A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B14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05002050000243756-E0OVGwc30EFo</w:t>
            </w:r>
          </w:p>
        </w:tc>
      </w:tr>
      <w:tr w:rsidR="00C01906" w:rsidRPr="00C01906" w14:paraId="6F2568C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D92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CDD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814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BC7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29B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07002070000243736-E0OVGwc30EFm</w:t>
            </w:r>
          </w:p>
        </w:tc>
      </w:tr>
      <w:tr w:rsidR="00C01906" w:rsidRPr="00C01906" w14:paraId="4671864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1A0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14:28:15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C81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868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D92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DD5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07002070000244883-E0OVGwc30FoD</w:t>
            </w:r>
          </w:p>
        </w:tc>
      </w:tr>
      <w:tr w:rsidR="00C01906" w:rsidRPr="00C01906" w14:paraId="54EF89B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91E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14:30:01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92E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05E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B91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884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07002070000246430-E0OVGwc30HpM</w:t>
            </w:r>
          </w:p>
        </w:tc>
      </w:tr>
      <w:tr w:rsidR="00C01906" w:rsidRPr="00C01906" w14:paraId="2B5EAEE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838F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4B6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3A1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329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6A91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05002050000246402-E0OVGwc30Hwr</w:t>
            </w:r>
          </w:p>
        </w:tc>
      </w:tr>
      <w:tr w:rsidR="00C01906" w:rsidRPr="00C01906" w14:paraId="321B45A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7D3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14:30:02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7B5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305A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F22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4C3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07002070000245970-E0OVGwc30Hum</w:t>
            </w:r>
          </w:p>
        </w:tc>
      </w:tr>
      <w:tr w:rsidR="00C01906" w:rsidRPr="00C01906" w14:paraId="52AA7FD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4CDF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14:32:32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4FF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B5F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5A5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AA7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07002070000248535-E0OVGwc30LAv</w:t>
            </w:r>
          </w:p>
        </w:tc>
      </w:tr>
      <w:tr w:rsidR="00C01906" w:rsidRPr="00C01906" w14:paraId="00C9B3F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787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6AB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D9C6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593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12FEE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05002050000248509-E0OVGwc30LVt</w:t>
            </w:r>
          </w:p>
        </w:tc>
      </w:tr>
      <w:tr w:rsidR="00C01906" w:rsidRPr="00C01906" w14:paraId="547BCAF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8FE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894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3681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ADE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826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05002050000248581-E0OVGwc30LVz</w:t>
            </w:r>
          </w:p>
        </w:tc>
      </w:tr>
      <w:tr w:rsidR="00C01906" w:rsidRPr="00C01906" w14:paraId="1931B34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6D6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14:33:58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D30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0E61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C912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480E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07002070000249242-E0OVGwc30MU9</w:t>
            </w:r>
          </w:p>
        </w:tc>
      </w:tr>
      <w:tr w:rsidR="00C01906" w:rsidRPr="00C01906" w14:paraId="7742A0C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755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14:35:11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523E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2649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CDB2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7AA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07002070000249702-E0OVGwc30NUg</w:t>
            </w:r>
          </w:p>
        </w:tc>
      </w:tr>
      <w:tr w:rsidR="00C01906" w:rsidRPr="00C01906" w14:paraId="39CB812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F9B0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8A80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1F9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54C81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D6E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05002050000250902-E0OVGwc30Oyb</w:t>
            </w:r>
          </w:p>
        </w:tc>
      </w:tr>
      <w:tr w:rsidR="00C01906" w:rsidRPr="00C01906" w14:paraId="479AFF3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2702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14:36:43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56A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23D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E27DE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43C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07002070000250905-E0OVGwc30OyZ</w:t>
            </w:r>
          </w:p>
        </w:tc>
      </w:tr>
      <w:tr w:rsidR="00C01906" w:rsidRPr="00C01906" w14:paraId="73A8DAA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ECC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3963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AC48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066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589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05002050000250895-E0OVGwc30PAS</w:t>
            </w:r>
          </w:p>
        </w:tc>
      </w:tr>
      <w:tr w:rsidR="00C01906" w:rsidRPr="00C01906" w14:paraId="268794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8DA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55D6E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14D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AED5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47F4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07002070000250910-E0OVGwc30PAU</w:t>
            </w:r>
          </w:p>
        </w:tc>
      </w:tr>
      <w:tr w:rsidR="00C01906" w:rsidRPr="00C01906" w14:paraId="2089F80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5CA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EC8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949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27D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843F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05002050000252236-E0OVGwc30Qrc</w:t>
            </w:r>
          </w:p>
        </w:tc>
      </w:tr>
      <w:tr w:rsidR="00C01906" w:rsidRPr="00C01906" w14:paraId="729D1C6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C03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14:38:18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198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23B6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A4B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496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05002050000252236-E0OVGwc30Qra</w:t>
            </w:r>
          </w:p>
        </w:tc>
      </w:tr>
      <w:tr w:rsidR="00C01906" w:rsidRPr="00C01906" w14:paraId="18267B1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8B9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14:40:50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166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D9F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D94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5E17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05002050000253113-E0OVGwc30T5j</w:t>
            </w:r>
          </w:p>
        </w:tc>
      </w:tr>
      <w:tr w:rsidR="00C01906" w:rsidRPr="00C01906" w14:paraId="0F57904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D04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A38F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2EA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C7B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42A8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05002050000254178-E0OVGwc30TFw</w:t>
            </w:r>
          </w:p>
        </w:tc>
      </w:tr>
      <w:tr w:rsidR="00C01906" w:rsidRPr="00C01906" w14:paraId="08AB13F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4690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D7A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C2BB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AD6B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33E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05002050000254178-E0OVGwc30TFy</w:t>
            </w:r>
          </w:p>
        </w:tc>
      </w:tr>
      <w:tr w:rsidR="00C01906" w:rsidRPr="00C01906" w14:paraId="570043E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293F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B8C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BBE37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25A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0177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05002050000252074-E0OVGwc30To7</w:t>
            </w:r>
          </w:p>
        </w:tc>
      </w:tr>
      <w:tr w:rsidR="00C01906" w:rsidRPr="00C01906" w14:paraId="69104B7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391C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14:43:23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EAE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DD5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992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62382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05002050000255161-E0OVGwc30V9Q</w:t>
            </w:r>
          </w:p>
        </w:tc>
      </w:tr>
      <w:tr w:rsidR="00C01906" w:rsidRPr="00C01906" w14:paraId="5CCE438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2BE9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102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94A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8E50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7F1A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07002070000256524-E0OVGwc30Xkd</w:t>
            </w:r>
          </w:p>
        </w:tc>
      </w:tr>
      <w:tr w:rsidR="00C01906" w:rsidRPr="00C01906" w14:paraId="376753A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022E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7DF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97D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6C5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2DCA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07002070000256128-E0OVGwc30Xvn</w:t>
            </w:r>
          </w:p>
        </w:tc>
      </w:tr>
      <w:tr w:rsidR="00C01906" w:rsidRPr="00C01906" w14:paraId="40EAE7C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0D9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14:46:16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4E7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4A73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3,460.0000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2D94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AC31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05002050000257246-E0OVGwc30Xvv</w:t>
            </w:r>
          </w:p>
        </w:tc>
      </w:tr>
      <w:tr w:rsidR="00C01906" w:rsidRPr="00C01906" w14:paraId="65B0E66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B85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14:46:56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BE2A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6905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DC3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84B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07002070000256994-E0OVGwc30YUl</w:t>
            </w:r>
          </w:p>
        </w:tc>
      </w:tr>
      <w:tr w:rsidR="00C01906" w:rsidRPr="00C01906" w14:paraId="3C13A91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434F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14:48:13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1CE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99BE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DED8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F0C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05002050000258431-E0OVGwc30ZZh</w:t>
            </w:r>
          </w:p>
        </w:tc>
      </w:tr>
      <w:tr w:rsidR="00C01906" w:rsidRPr="00C01906" w14:paraId="53EED79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49BD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F021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D35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7FD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CD74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07002070000257839-E0OVGwc30ZbW</w:t>
            </w:r>
          </w:p>
        </w:tc>
      </w:tr>
      <w:tr w:rsidR="00C01906" w:rsidRPr="00C01906" w14:paraId="3031F53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25F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B1228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712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72B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CD4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07002070000258434-E0OVGwc30Zba</w:t>
            </w:r>
          </w:p>
        </w:tc>
      </w:tr>
      <w:tr w:rsidR="00C01906" w:rsidRPr="00C01906" w14:paraId="23AA8B5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A47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CB7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CDFD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F1B4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689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07002070000258434-E0OVGwc30Zbc</w:t>
            </w:r>
          </w:p>
        </w:tc>
      </w:tr>
      <w:tr w:rsidR="00C01906" w:rsidRPr="00C01906" w14:paraId="0F570C4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AFE4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EB9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72B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D743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CF64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05002050000259487-E0OVGwc30acB</w:t>
            </w:r>
          </w:p>
        </w:tc>
      </w:tr>
      <w:tr w:rsidR="00C01906" w:rsidRPr="00C01906" w14:paraId="4BAE958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7E02A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14:49:32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3900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D74E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5360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2684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05002050000259487-E0OVGwc30acD</w:t>
            </w:r>
          </w:p>
        </w:tc>
      </w:tr>
      <w:tr w:rsidR="00C01906" w:rsidRPr="00C01906" w14:paraId="410D1AD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C2D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14:50:10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60E5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199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3E7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75B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07002070000259470-E0OVGwc30bMl</w:t>
            </w:r>
          </w:p>
        </w:tc>
      </w:tr>
      <w:tr w:rsidR="00C01906" w:rsidRPr="00C01906" w14:paraId="769F79D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B2A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14:51:17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E07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346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28C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189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05002050000260512-E0OVGwc30cSN</w:t>
            </w:r>
          </w:p>
        </w:tc>
      </w:tr>
      <w:tr w:rsidR="00C01906" w:rsidRPr="00C01906" w14:paraId="5796E27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325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714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81C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780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66A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07002070000260512-E0OVGwc30d1T</w:t>
            </w:r>
          </w:p>
        </w:tc>
      </w:tr>
      <w:tr w:rsidR="00C01906" w:rsidRPr="00C01906" w14:paraId="4207D33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A67B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14:53:13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A91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166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4441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93E0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07002070000261391-E0OVGwc30dw9</w:t>
            </w:r>
          </w:p>
        </w:tc>
      </w:tr>
      <w:tr w:rsidR="00C01906" w:rsidRPr="00C01906" w14:paraId="1DD0B9D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E42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84C6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CA5D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CA4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F363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07002070000261391-E0OVGwc30dwB</w:t>
            </w:r>
          </w:p>
        </w:tc>
      </w:tr>
      <w:tr w:rsidR="00C01906" w:rsidRPr="00C01906" w14:paraId="7D8151E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58A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3A9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4F8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3,454.0000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95F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ECF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05002050000262443-E0OVGwc30fcR</w:t>
            </w:r>
          </w:p>
        </w:tc>
      </w:tr>
      <w:tr w:rsidR="00C01906" w:rsidRPr="00C01906" w14:paraId="0CF7A7F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0A82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066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6A05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3,455.0000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71BE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681A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05002050000262719-E0OVGwc30fbY</w:t>
            </w:r>
          </w:p>
        </w:tc>
      </w:tr>
      <w:tr w:rsidR="00C01906" w:rsidRPr="00C01906" w14:paraId="4267CDB4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3D4E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14:56:39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3C36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410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A35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2D0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07002070000263767-E0OVGwc30gyw</w:t>
            </w:r>
          </w:p>
        </w:tc>
      </w:tr>
      <w:tr w:rsidR="00C01906" w:rsidRPr="00C01906" w14:paraId="4ECC61A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4B45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14:56:39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110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863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1DF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0EE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07002070000263767-E0OVGwc30gyy</w:t>
            </w:r>
          </w:p>
        </w:tc>
      </w:tr>
      <w:tr w:rsidR="00C01906" w:rsidRPr="00C01906" w14:paraId="4BD8B79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BDC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DF8B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54A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17E4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A9A9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05002050000263585-E0OVGwc30h5f</w:t>
            </w:r>
          </w:p>
        </w:tc>
      </w:tr>
      <w:tr w:rsidR="00C01906" w:rsidRPr="00C01906" w14:paraId="04533ED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0814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F88AD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2CF3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54A6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0412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07002070000263561-E0OVGwc30hC9</w:t>
            </w:r>
          </w:p>
        </w:tc>
      </w:tr>
      <w:tr w:rsidR="00C01906" w:rsidRPr="00C01906" w14:paraId="45AAE2E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D65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14:56:44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581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0EB4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F45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E2F5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07002070000263561-E0OVGwc30hCB</w:t>
            </w:r>
          </w:p>
        </w:tc>
      </w:tr>
      <w:tr w:rsidR="00C01906" w:rsidRPr="00C01906" w14:paraId="351A3AF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F06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640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556E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3CC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A7DD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05002050000264988-E0OVGwc30ijk</w:t>
            </w:r>
          </w:p>
        </w:tc>
      </w:tr>
      <w:tr w:rsidR="00C01906" w:rsidRPr="00C01906" w14:paraId="7FCEA5F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496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C80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A125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3,452.0000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B97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24CF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05002050000264988-E0OVGwc30ijm</w:t>
            </w:r>
          </w:p>
        </w:tc>
      </w:tr>
      <w:tr w:rsidR="00C01906" w:rsidRPr="00C01906" w14:paraId="2962C18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215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14:58:14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C8F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F389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B3D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390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07002070000264705-E0OVGwc30iqP</w:t>
            </w:r>
          </w:p>
        </w:tc>
      </w:tr>
      <w:tr w:rsidR="00C01906" w:rsidRPr="00C01906" w14:paraId="23159F9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708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14:59:31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763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B7B5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07C5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818A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05002050000265805-E0OVGwc30kXb</w:t>
            </w:r>
          </w:p>
        </w:tc>
      </w:tr>
      <w:tr w:rsidR="00C01906" w:rsidRPr="00C01906" w14:paraId="1D360BD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8728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6E2C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1048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85F0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266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07002070000265793-E0OVGwc30lrr</w:t>
            </w:r>
          </w:p>
        </w:tc>
      </w:tr>
      <w:tr w:rsidR="00C01906" w:rsidRPr="00C01906" w14:paraId="192604E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0DB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A261C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E98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A3FC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CAC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07002070000265959-E0OVGwc30lrx</w:t>
            </w:r>
          </w:p>
        </w:tc>
      </w:tr>
      <w:tr w:rsidR="00C01906" w:rsidRPr="00C01906" w14:paraId="3958E16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6E1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15:02:02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574D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7137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5E7A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92948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07002070000267159-E0OVGwc30nIc</w:t>
            </w:r>
          </w:p>
        </w:tc>
      </w:tr>
      <w:tr w:rsidR="00C01906" w:rsidRPr="00C01906" w14:paraId="0A5F67E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CCD9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15:02:39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AED7D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BBF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035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0881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05002050000267165-E0OVGwc30o1s</w:t>
            </w:r>
          </w:p>
        </w:tc>
      </w:tr>
      <w:tr w:rsidR="00C01906" w:rsidRPr="00C01906" w14:paraId="5A944A5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22B7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A2F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5D793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0068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B883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07002070000268356-E0OVGwc30o5e</w:t>
            </w:r>
          </w:p>
        </w:tc>
      </w:tr>
      <w:tr w:rsidR="00C01906" w:rsidRPr="00C01906" w14:paraId="7D9DEF4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5CE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02DE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BF3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B875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519D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05002050000269274-E0OVGwc30pUZ</w:t>
            </w:r>
          </w:p>
        </w:tc>
      </w:tr>
      <w:tr w:rsidR="00C01906" w:rsidRPr="00C01906" w14:paraId="2150AD2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249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7BA7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9164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8CB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2BE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05002050000269274-E0OVGwc30pVm</w:t>
            </w:r>
          </w:p>
        </w:tc>
      </w:tr>
      <w:tr w:rsidR="00C01906" w:rsidRPr="00C01906" w14:paraId="66CAB70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04C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B2F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2A6A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05E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5152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05002050000269274-E0OVGwc30pVj</w:t>
            </w:r>
          </w:p>
        </w:tc>
      </w:tr>
      <w:tr w:rsidR="00C01906" w:rsidRPr="00C01906" w14:paraId="280F4DC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B8AB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6550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D94C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481D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A3F5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05002050000269274-E0OVGwc30pWA</w:t>
            </w:r>
          </w:p>
        </w:tc>
      </w:tr>
      <w:tr w:rsidR="00C01906" w:rsidRPr="00C01906" w14:paraId="7B420EB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7B0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327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38F0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993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46915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07002070000269280-E0OVGwc30pvA</w:t>
            </w:r>
          </w:p>
        </w:tc>
      </w:tr>
      <w:tr w:rsidR="00C01906" w:rsidRPr="00C01906" w14:paraId="773B4F6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C76F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C1FB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9AE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03FE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14F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05002050000269662-E0OVGwc30puD</w:t>
            </w:r>
          </w:p>
        </w:tc>
      </w:tr>
      <w:tr w:rsidR="00C01906" w:rsidRPr="00C01906" w14:paraId="4E0BBD3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135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15:04:53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B98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E9E81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989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A65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07002070000269657-E0OVGwc30qCJ</w:t>
            </w:r>
          </w:p>
        </w:tc>
      </w:tr>
      <w:tr w:rsidR="00C01906" w:rsidRPr="00C01906" w14:paraId="35D947C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6F4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250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ACE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58B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18C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05002050000271006-E0OVGwc30rbk</w:t>
            </w:r>
          </w:p>
        </w:tc>
      </w:tr>
      <w:tr w:rsidR="00C01906" w:rsidRPr="00C01906" w14:paraId="7B3D200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327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E8E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D7ED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98F7A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23FF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07002070000270998-E0OVGwc30rat</w:t>
            </w:r>
          </w:p>
        </w:tc>
      </w:tr>
      <w:tr w:rsidR="00C01906" w:rsidRPr="00C01906" w14:paraId="7DA30B7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028D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15:07:51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C82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C30D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AEF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70D4D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07002070000272165-E0OVGwc30tWo</w:t>
            </w:r>
          </w:p>
        </w:tc>
      </w:tr>
      <w:tr w:rsidR="00C01906" w:rsidRPr="00C01906" w14:paraId="73C2AE9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C6E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2EDA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441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AC5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D2C8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05002050000272461-E0OVGwc30uHA</w:t>
            </w:r>
          </w:p>
        </w:tc>
      </w:tr>
      <w:tr w:rsidR="00C01906" w:rsidRPr="00C01906" w14:paraId="19292AD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14F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55C3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F07AB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056D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30047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05002050000272461-E0OVGwc30uHE</w:t>
            </w:r>
          </w:p>
        </w:tc>
      </w:tr>
      <w:tr w:rsidR="00C01906" w:rsidRPr="00C01906" w14:paraId="2AE934B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C73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A5F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0C4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681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999B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07002070000273269-E0OVGwc30vdX</w:t>
            </w:r>
          </w:p>
        </w:tc>
      </w:tr>
      <w:tr w:rsidR="00C01906" w:rsidRPr="00C01906" w14:paraId="2BCAEDF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74D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9BB1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0BAD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B98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8F7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07002070000273269-E0OVGwc30vdZ</w:t>
            </w:r>
          </w:p>
        </w:tc>
      </w:tr>
      <w:tr w:rsidR="00C01906" w:rsidRPr="00C01906" w14:paraId="0AC913D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722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71E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CC2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ACE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D5B0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07002070000273269-E0OVGwc30vdL</w:t>
            </w:r>
          </w:p>
        </w:tc>
      </w:tr>
      <w:tr w:rsidR="00C01906" w:rsidRPr="00C01906" w14:paraId="034090C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B479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C765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8FE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81D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643B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07002070000273269-E0OVGwc30vdN</w:t>
            </w:r>
          </w:p>
        </w:tc>
      </w:tr>
      <w:tr w:rsidR="00C01906" w:rsidRPr="00C01906" w14:paraId="3A89D9D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01A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15:09:27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4888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623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6B65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D28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07002070000273295-E0OVGwc30vab</w:t>
            </w:r>
          </w:p>
        </w:tc>
      </w:tr>
      <w:tr w:rsidR="00C01906" w:rsidRPr="00C01906" w14:paraId="506B833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79A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20CD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2822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B7A5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57D3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05002050000274971-E0OVGwc30xuX</w:t>
            </w:r>
          </w:p>
        </w:tc>
      </w:tr>
      <w:tr w:rsidR="00C01906" w:rsidRPr="00C01906" w14:paraId="3AD45AA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5E91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CDB5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7A8B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F737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D0B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07002070000274931-E0OVGwc30xuV</w:t>
            </w:r>
          </w:p>
        </w:tc>
      </w:tr>
      <w:tr w:rsidR="00C01906" w:rsidRPr="00C01906" w14:paraId="13278EB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5B2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DD8C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345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88A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42A7A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05002050000274586-E0OVGwc30zWM</w:t>
            </w:r>
          </w:p>
        </w:tc>
      </w:tr>
      <w:tr w:rsidR="00C01906" w:rsidRPr="00C01906" w14:paraId="6623E7F8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99AC8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DD3B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31328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B834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779A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05002050000274586-E0OVGwc30zWJ</w:t>
            </w:r>
          </w:p>
        </w:tc>
      </w:tr>
      <w:tr w:rsidR="00C01906" w:rsidRPr="00C01906" w14:paraId="1439E7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6F45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80F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B61A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E2C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3EFB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05002050000274586-E0OVGwc30zWF</w:t>
            </w:r>
          </w:p>
        </w:tc>
      </w:tr>
      <w:tr w:rsidR="00C01906" w:rsidRPr="00C01906" w14:paraId="2CA3ED8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FE8E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4701D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1E95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A29C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0DD3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05002050000275790-E0OVGwc30zUu</w:t>
            </w:r>
          </w:p>
        </w:tc>
      </w:tr>
      <w:tr w:rsidR="00C01906" w:rsidRPr="00C01906" w14:paraId="55C5BED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C771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16A6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C8C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D6C7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A1A1B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07002070000275820-E0OVGwc30zZB</w:t>
            </w:r>
          </w:p>
        </w:tc>
      </w:tr>
      <w:tr w:rsidR="00C01906" w:rsidRPr="00C01906" w14:paraId="3392B22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367A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15:14:32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FBA0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5500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C48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A651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05002050000277060-E0OVGwc31217</w:t>
            </w:r>
          </w:p>
        </w:tc>
      </w:tr>
      <w:tr w:rsidR="00C01906" w:rsidRPr="00C01906" w14:paraId="7146BAC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C8B9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0C2E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C217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100FD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C7AF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07002070000277038-E0OVGwc312jG</w:t>
            </w:r>
          </w:p>
        </w:tc>
      </w:tr>
      <w:tr w:rsidR="00C01906" w:rsidRPr="00C01906" w14:paraId="6CD006C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895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15:15:12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C194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39B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2B89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FF6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05002050000277072-E0OVGwc312k6</w:t>
            </w:r>
          </w:p>
        </w:tc>
      </w:tr>
      <w:tr w:rsidR="00C01906" w:rsidRPr="00C01906" w14:paraId="3E996D3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A0309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420B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16DD0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913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A3E6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07002070000278520-E0OVGwc3146u</w:t>
            </w:r>
          </w:p>
        </w:tc>
      </w:tr>
      <w:tr w:rsidR="00C01906" w:rsidRPr="00C01906" w14:paraId="354D2B4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FF58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0F33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DF435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267F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33BE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05002050000278499-E0OVGwc3146w</w:t>
            </w:r>
          </w:p>
        </w:tc>
      </w:tr>
      <w:tr w:rsidR="00C01906" w:rsidRPr="00C01906" w14:paraId="3D347EF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275B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EB0A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8722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0FBB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1909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07002070000278544-E0OVGwc314Ek</w:t>
            </w:r>
          </w:p>
        </w:tc>
      </w:tr>
      <w:tr w:rsidR="00C01906" w:rsidRPr="00C01906" w14:paraId="1E32977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F6C3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15:16:15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6ED2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E584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3,447.0000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08DDF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3819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07002070000278544-E0OVGwc314Em</w:t>
            </w:r>
          </w:p>
        </w:tc>
      </w:tr>
      <w:tr w:rsidR="00C01906" w:rsidRPr="00C01906" w14:paraId="65AB82E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9D2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15:18:47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46E8C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C78F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8E2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B515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05002050000279173-E0OVGwc316G1</w:t>
            </w:r>
          </w:p>
        </w:tc>
      </w:tr>
      <w:tr w:rsidR="00C01906" w:rsidRPr="00C01906" w14:paraId="797F3C1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CA39D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946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A81C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1F4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815F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07002070000279317-E0OVGwc316wZ</w:t>
            </w:r>
          </w:p>
        </w:tc>
      </w:tr>
      <w:tr w:rsidR="00C01906" w:rsidRPr="00C01906" w14:paraId="4BB212D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1CB6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5D2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7BC07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3937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DD85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05002050000279279-E0OVGwc316wT</w:t>
            </w:r>
          </w:p>
        </w:tc>
      </w:tr>
      <w:tr w:rsidR="00C01906" w:rsidRPr="00C01906" w14:paraId="7B19107D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AB9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FB17B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A053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364C1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1208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07002070000279317-E0OVGwc316wV</w:t>
            </w:r>
          </w:p>
        </w:tc>
      </w:tr>
      <w:tr w:rsidR="00C01906" w:rsidRPr="00C01906" w14:paraId="3A82094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9A7B0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2025-09-15 15:21:35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6E246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76E5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76DB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4844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07002070000279528-E0OVGwc319EF</w:t>
            </w:r>
          </w:p>
        </w:tc>
      </w:tr>
      <w:tr w:rsidR="00C01906" w:rsidRPr="00C01906" w14:paraId="178528A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A19D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D55E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50C6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79BFE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4F8A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07002070000279704-E0OVGwc319EL</w:t>
            </w:r>
          </w:p>
        </w:tc>
      </w:tr>
      <w:tr w:rsidR="00C01906" w:rsidRPr="00C01906" w14:paraId="672C9FE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4F7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59972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84D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85459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B52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07002070000279775-E0OVGwc319Be</w:t>
            </w:r>
          </w:p>
        </w:tc>
      </w:tr>
      <w:tr w:rsidR="00C01906" w:rsidRPr="00C01906" w14:paraId="4B5C437E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E74F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94B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34E9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FBDA2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D36C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07002070000279842-E0OVGwc31A0N</w:t>
            </w:r>
          </w:p>
        </w:tc>
      </w:tr>
      <w:tr w:rsidR="00C01906" w:rsidRPr="00C01906" w14:paraId="14119466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61DB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FE4F9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3F4A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B9EC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760E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07002070000280043-E0OVGwc31BJm</w:t>
            </w:r>
          </w:p>
        </w:tc>
      </w:tr>
      <w:tr w:rsidR="00C01906" w:rsidRPr="00C01906" w14:paraId="08178D2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6D0A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EF74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D10E2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8A55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AE24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07002070000280043-E0OVGwc31BJo</w:t>
            </w:r>
          </w:p>
        </w:tc>
      </w:tr>
      <w:tr w:rsidR="00C01906" w:rsidRPr="00C01906" w14:paraId="3125617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E85A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94C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3E56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3804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BDB71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07002070000280043-E0OVGwc31BJq</w:t>
            </w:r>
          </w:p>
        </w:tc>
      </w:tr>
      <w:tr w:rsidR="00C01906" w:rsidRPr="00C01906" w14:paraId="43FA30B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80A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6259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EDBC3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AAC7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8838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07002070000280043-E0OVGwc31BJs</w:t>
            </w:r>
          </w:p>
        </w:tc>
      </w:tr>
      <w:tr w:rsidR="00C01906" w:rsidRPr="00C01906" w14:paraId="7969C397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2B236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9571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8E19B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E5D7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3CCF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07002070000280043-E0OVGwc31BJu</w:t>
            </w:r>
          </w:p>
        </w:tc>
      </w:tr>
      <w:tr w:rsidR="00C01906" w:rsidRPr="00C01906" w14:paraId="77319FE1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15EB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1C14E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5AF47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1D1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5516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07002070000280043-E0OVGwc31BJg</w:t>
            </w:r>
          </w:p>
        </w:tc>
      </w:tr>
      <w:tr w:rsidR="00C01906" w:rsidRPr="00C01906" w14:paraId="42B0D64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F806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7E17C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3331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ACC91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C0E6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07002070000280043-E0OVGwc31BJk</w:t>
            </w:r>
          </w:p>
        </w:tc>
      </w:tr>
      <w:tr w:rsidR="00C01906" w:rsidRPr="00C01906" w14:paraId="4A0F1E40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9A52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15:23:03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0D17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F5F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81134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CB3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07002070000280043-E0OVGwc31BI8</w:t>
            </w:r>
          </w:p>
        </w:tc>
      </w:tr>
      <w:tr w:rsidR="00C01906" w:rsidRPr="00C01906" w14:paraId="1C29862F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854B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5E32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8AC6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BE0A4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759D8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05002050000280468-E0OVGwc31Dq7</w:t>
            </w:r>
          </w:p>
        </w:tc>
      </w:tr>
      <w:tr w:rsidR="00C01906" w:rsidRPr="00C01906" w14:paraId="196CB26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D84C2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AA52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8D7B4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EC17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118D7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05002050000280468-E0OVGwc31Dq9</w:t>
            </w:r>
          </w:p>
        </w:tc>
      </w:tr>
      <w:tr w:rsidR="00C01906" w:rsidRPr="00C01906" w14:paraId="0DB87EDC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5A8C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29EEC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ABF0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3F7538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809A9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07002070000280309-E0OVGwc31EVN</w:t>
            </w:r>
          </w:p>
        </w:tc>
      </w:tr>
      <w:tr w:rsidR="00C01906" w:rsidRPr="00C01906" w14:paraId="0D237A9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781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1CC9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21C0F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5ED2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98989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07002070000280309-E0OVGwc31EVP</w:t>
            </w:r>
          </w:p>
        </w:tc>
      </w:tr>
      <w:tr w:rsidR="00C01906" w:rsidRPr="00C01906" w14:paraId="1023B7B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234F4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5D8E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FA60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125C8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73662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05002050000280371-E0OVGwc31ETi</w:t>
            </w:r>
          </w:p>
        </w:tc>
      </w:tr>
      <w:tr w:rsidR="00C01906" w:rsidRPr="00C01906" w14:paraId="4E3CE713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BF2D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15:25:33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042F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559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0649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1283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1378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05002050000280371-E0OVGwc31ETn</w:t>
            </w:r>
          </w:p>
        </w:tc>
      </w:tr>
      <w:tr w:rsidR="00C01906" w:rsidRPr="00C01906" w14:paraId="45D0D0CA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79AF5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15:26:12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48D54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2BE15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15FF7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B3C9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05002050000280808-E0OVGwc31FGs</w:t>
            </w:r>
          </w:p>
        </w:tc>
      </w:tr>
      <w:tr w:rsidR="00C01906" w:rsidRPr="00C01906" w14:paraId="5F77EC4B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69DFC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15:27:08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7CD2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512C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E211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7CC5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05002050000281048-E0OVGwc31GLX</w:t>
            </w:r>
          </w:p>
        </w:tc>
      </w:tr>
      <w:tr w:rsidR="00C01906" w:rsidRPr="00C01906" w14:paraId="52137EE5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B0E84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C4011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29635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9346A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2C931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07002070000281098-E0OVGwc31Gjk</w:t>
            </w:r>
          </w:p>
        </w:tc>
      </w:tr>
      <w:tr w:rsidR="00C01906" w:rsidRPr="00C01906" w14:paraId="0BBE3C52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7F11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15:27:46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97173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21E0B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3780F6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5B2599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07002070000281229-E0OVGwc31Gud</w:t>
            </w:r>
          </w:p>
        </w:tc>
      </w:tr>
      <w:tr w:rsidR="00C01906" w:rsidRPr="00C01906" w14:paraId="3F9152F9" w14:textId="77777777" w:rsidTr="00C01906">
        <w:trPr>
          <w:trHeight w:val="25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CD22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2025-09-15 15:28:06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B817FD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D0040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F920E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3181F" w14:textId="77777777" w:rsidR="00C01906" w:rsidRPr="00C01906" w:rsidRDefault="00C01906" w:rsidP="00C01906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C01906">
              <w:rPr>
                <w:rFonts w:ascii="Calibri" w:hAnsi="Calibri" w:cs="Calibri"/>
                <w:sz w:val="18"/>
                <w:szCs w:val="18"/>
                <w:lang w:eastAsia="en-GB"/>
              </w:rPr>
              <w:t>05002050000281172-E0OVGwc31HEa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5F6E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C6A19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1519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15EDA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6870"/>
    <w:rsid w:val="00BB7DA5"/>
    <w:rsid w:val="00C01906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15E51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MAR17MELD-955777008-83784</_dlc_DocId>
    <_dlc_DocIdUrl xmlns="5fe4e853-3417-48a7-a9b2-767e16cca7ad">
      <Url>https://afmap.sharepoint.com/sites/afmdms_mar17meldingen/_layouts/15/DocIdRedir.aspx?ID=MAR17MELD-955777008-83784</Url>
      <Description>MAR17MELD-955777008-83784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C2509-00893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2025.09.15.docx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32897B-5DDB-4CFE-91DF-BE89625E423B}"/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35BA1F6-F567-4565-B140-101FD1274559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51</TotalTime>
  <Pages>12</Pages>
  <Words>6272</Words>
  <Characters>35753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2025-09-15T16:03:00Z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f4538105-34ef-4e15-9f3d-4a8c28997448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