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8F589B7" w:rsidR="00D647F7" w:rsidRPr="00A50F83" w:rsidRDefault="0036176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 October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4C6AB06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AF41BE" w:rsidRPr="00AF41BE">
        <w:rPr>
          <w:sz w:val="22"/>
          <w:szCs w:val="22"/>
          <w:lang w:val="en"/>
        </w:rPr>
        <w:t>426,033</w:t>
      </w:r>
      <w:r w:rsidR="00AF41B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1B3EBA" w:rsidRPr="001B3EBA">
        <w:rPr>
          <w:sz w:val="22"/>
          <w:szCs w:val="22"/>
          <w:lang w:val="en"/>
        </w:rPr>
        <w:t>56,507,189</w:t>
      </w:r>
      <w:r w:rsidR="001B3EB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344C7" w:rsidRPr="003344C7">
        <w:rPr>
          <w:sz w:val="22"/>
          <w:szCs w:val="22"/>
          <w:lang w:val="en"/>
        </w:rPr>
        <w:t>1,825,990,782</w:t>
      </w:r>
      <w:r w:rsidR="003344C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3344C7" w:rsidRPr="003344C7">
        <w:rPr>
          <w:sz w:val="22"/>
          <w:szCs w:val="22"/>
          <w:lang w:val="en"/>
        </w:rPr>
        <w:t>36,899,519</w:t>
      </w:r>
      <w:r w:rsidR="003344C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559EA82" w:rsidR="003E0113" w:rsidRPr="00141857" w:rsidRDefault="0036176D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6176D">
              <w:rPr>
                <w:sz w:val="22"/>
                <w:szCs w:val="22"/>
                <w:lang w:val="en"/>
              </w:rPr>
              <w:t>3 October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E453CB2" w:rsidR="003E0113" w:rsidRPr="00141857" w:rsidRDefault="00AF41B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F41BE">
              <w:rPr>
                <w:rFonts w:ascii="Arial" w:hAnsi="Arial" w:cs="Arial"/>
                <w:sz w:val="22"/>
                <w:szCs w:val="22"/>
                <w:lang w:val="en"/>
              </w:rPr>
              <w:t>426,033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5B42F3A" w:rsidR="003258FF" w:rsidRPr="00141857" w:rsidRDefault="00AF41B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F41BE">
              <w:rPr>
                <w:rFonts w:ascii="Arial" w:hAnsi="Arial" w:cs="Arial"/>
                <w:sz w:val="22"/>
                <w:szCs w:val="22"/>
                <w:lang w:val="en"/>
              </w:rPr>
              <w:t>3481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7779CD6" w:rsidR="003258FF" w:rsidRPr="00141857" w:rsidRDefault="002E21E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E21E4">
              <w:rPr>
                <w:rFonts w:ascii="Arial" w:hAnsi="Arial" w:cs="Arial"/>
                <w:sz w:val="22"/>
                <w:szCs w:val="22"/>
                <w:lang w:val="en"/>
              </w:rPr>
              <w:t>3429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649D4B5" w:rsidR="003E0113" w:rsidRPr="00141857" w:rsidRDefault="00AF41B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F41BE">
              <w:rPr>
                <w:rFonts w:ascii="Arial" w:hAnsi="Arial" w:cs="Arial"/>
                <w:sz w:val="22"/>
                <w:szCs w:val="22"/>
                <w:lang w:val="en"/>
              </w:rPr>
              <w:t>3456.4447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2340"/>
        <w:gridCol w:w="880"/>
        <w:gridCol w:w="1120"/>
        <w:gridCol w:w="1400"/>
        <w:gridCol w:w="3540"/>
      </w:tblGrid>
      <w:tr w:rsidR="00F5648D" w:rsidRPr="00F5648D" w14:paraId="52CB6B9C" w14:textId="77777777" w:rsidTr="00F5648D">
        <w:trPr>
          <w:trHeight w:val="2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AA46A" w14:textId="77777777" w:rsidR="00F5648D" w:rsidRPr="00F5648D" w:rsidRDefault="00F5648D" w:rsidP="00F56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5648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22DFF" w14:textId="77777777" w:rsidR="00F5648D" w:rsidRPr="00F5648D" w:rsidRDefault="00F5648D" w:rsidP="00F56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5648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B434C" w14:textId="77777777" w:rsidR="00F5648D" w:rsidRPr="00F5648D" w:rsidRDefault="00F5648D" w:rsidP="00F56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5648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1B0E2" w14:textId="77777777" w:rsidR="00F5648D" w:rsidRPr="00F5648D" w:rsidRDefault="00F5648D" w:rsidP="00F56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5648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B068" w14:textId="77777777" w:rsidR="00F5648D" w:rsidRPr="00F5648D" w:rsidRDefault="00F5648D" w:rsidP="00F56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5648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5648D" w:rsidRPr="00F5648D" w14:paraId="4DF3A77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C13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32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972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CF3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810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05002050000005067-E0OiKDIkKjLS</w:t>
            </w:r>
          </w:p>
        </w:tc>
      </w:tr>
      <w:tr w:rsidR="00F5648D" w:rsidRPr="00F5648D" w14:paraId="0EC459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D2A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98E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DA3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D61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82C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05002050000005089-E0OiKDIkKjVJ</w:t>
            </w:r>
          </w:p>
        </w:tc>
      </w:tr>
      <w:tr w:rsidR="00F5648D" w:rsidRPr="00F5648D" w14:paraId="46305E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A74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23B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7F2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C65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0AD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07002070000005125-E0OiKDIkKjTK</w:t>
            </w:r>
          </w:p>
        </w:tc>
      </w:tr>
      <w:tr w:rsidR="00F5648D" w:rsidRPr="00F5648D" w14:paraId="10BBF6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CC2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07:11:48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A46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543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3B5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79A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07002070000005094-E0OiKDIkKjYR</w:t>
            </w:r>
          </w:p>
        </w:tc>
      </w:tr>
      <w:tr w:rsidR="00F5648D" w:rsidRPr="00F5648D" w14:paraId="5CC52F8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363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C19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0EB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4FC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11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07002070000005136-E0OiKDIkKkUy</w:t>
            </w:r>
          </w:p>
        </w:tc>
      </w:tr>
      <w:tr w:rsidR="00F5648D" w:rsidRPr="00F5648D" w14:paraId="349A865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DAA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DB4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983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6F9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764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07002070000005280-E0OiKDIkKkd5</w:t>
            </w:r>
          </w:p>
        </w:tc>
      </w:tr>
      <w:tr w:rsidR="00F5648D" w:rsidRPr="00F5648D" w14:paraId="62C7FE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F91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4AE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DB1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3FD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39B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07002070000005280-E0OiKDIkKkd7</w:t>
            </w:r>
          </w:p>
        </w:tc>
      </w:tr>
      <w:tr w:rsidR="00F5648D" w:rsidRPr="00F5648D" w14:paraId="576036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C9A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2B3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A59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3DE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686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07002070000005343-E0OiKDIkKku8</w:t>
            </w:r>
          </w:p>
        </w:tc>
      </w:tr>
      <w:tr w:rsidR="00F5648D" w:rsidRPr="00F5648D" w14:paraId="1C551B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F8B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88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39C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D1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69E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07002070000005343-E0OiKDIkKkuA</w:t>
            </w:r>
          </w:p>
        </w:tc>
      </w:tr>
      <w:tr w:rsidR="00F5648D" w:rsidRPr="00F5648D" w14:paraId="1507B1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43D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37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9BB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5CD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61F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05002050000005358-E0OiKDIkKlDi</w:t>
            </w:r>
          </w:p>
        </w:tc>
      </w:tr>
      <w:tr w:rsidR="00F5648D" w:rsidRPr="00F5648D" w14:paraId="726CE9D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380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67E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957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47B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DB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07002070000005426-E0OiKDIkKlTA</w:t>
            </w:r>
          </w:p>
        </w:tc>
      </w:tr>
      <w:tr w:rsidR="00F5648D" w:rsidRPr="00F5648D" w14:paraId="48E1DE8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8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F49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E7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1E1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76A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07002070000005790-E0OiKDIkKlxe</w:t>
            </w:r>
          </w:p>
        </w:tc>
      </w:tr>
      <w:tr w:rsidR="00F5648D" w:rsidRPr="00F5648D" w14:paraId="2884E3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1A2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51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4DE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573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D21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07002070000005790-E0OiKDIkKlxg</w:t>
            </w:r>
          </w:p>
        </w:tc>
      </w:tr>
      <w:tr w:rsidR="00F5648D" w:rsidRPr="00F5648D" w14:paraId="61AC511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7E2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B6A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3A4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ADB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AB3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07002070000005429-E0OiKDIkKmmq</w:t>
            </w:r>
          </w:p>
        </w:tc>
      </w:tr>
      <w:tr w:rsidR="00F5648D" w:rsidRPr="00F5648D" w14:paraId="19D531C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65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5B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D7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6F7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1E7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07002070000006213-E0OiKDIkKmll</w:t>
            </w:r>
          </w:p>
        </w:tc>
      </w:tr>
      <w:tr w:rsidR="00F5648D" w:rsidRPr="00F5648D" w14:paraId="380D1E3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51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07:16:35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B49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BC0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C43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5A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05002050000006790-E0OiKDIkKneQ</w:t>
            </w:r>
          </w:p>
        </w:tc>
      </w:tr>
      <w:tr w:rsidR="00F5648D" w:rsidRPr="00F5648D" w14:paraId="7ADA88B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BFA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07:16:57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112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DF0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933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2B2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07002070000007113-E0OiKDIkKnwR</w:t>
            </w:r>
          </w:p>
        </w:tc>
      </w:tr>
      <w:tr w:rsidR="00F5648D" w:rsidRPr="00F5648D" w14:paraId="314503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C05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07:18:22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2FA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A21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969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1DE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05002050000008138-E0OiKDIkKosM</w:t>
            </w:r>
          </w:p>
        </w:tc>
      </w:tr>
      <w:tr w:rsidR="00F5648D" w:rsidRPr="00F5648D" w14:paraId="06E566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38F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D34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696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3E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741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07002070000007676-E0OiKDIkKoye</w:t>
            </w:r>
          </w:p>
        </w:tc>
      </w:tr>
      <w:tr w:rsidR="00F5648D" w:rsidRPr="00F5648D" w14:paraId="723972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A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E7B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6CA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A3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D32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05002050000008697-E0OiKDIkKpTG</w:t>
            </w:r>
          </w:p>
        </w:tc>
      </w:tr>
      <w:tr w:rsidR="00F5648D" w:rsidRPr="00F5648D" w14:paraId="09FBC1C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74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A20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132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EE7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3DF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07002070000008729-E0OiKDIkKpgh</w:t>
            </w:r>
          </w:p>
        </w:tc>
      </w:tr>
      <w:tr w:rsidR="00F5648D" w:rsidRPr="00F5648D" w14:paraId="30121C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516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07:19:44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A2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B1E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916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EF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07002070000007113-E0OiKDIkKpjD</w:t>
            </w:r>
          </w:p>
        </w:tc>
      </w:tr>
      <w:tr w:rsidR="00F5648D" w:rsidRPr="00F5648D" w14:paraId="3779D1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DD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545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95F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B5F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043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05002050000009905-E0OiKDIkKr6R</w:t>
            </w:r>
          </w:p>
        </w:tc>
      </w:tr>
      <w:tr w:rsidR="00F5648D" w:rsidRPr="00F5648D" w14:paraId="3DFC1FE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954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EE6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D4E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55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013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05002050000009905-E0OiKDIkKr6T</w:t>
            </w:r>
          </w:p>
        </w:tc>
      </w:tr>
      <w:tr w:rsidR="00F5648D" w:rsidRPr="00F5648D" w14:paraId="1DB4FEC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0EC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7F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922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C09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966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05002050000009905-E0OiKDIkKr6V</w:t>
            </w:r>
          </w:p>
        </w:tc>
      </w:tr>
      <w:tr w:rsidR="00F5648D" w:rsidRPr="00F5648D" w14:paraId="724B841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FAC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9F1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6F4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18F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4FD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05002050000009905-E0OiKDIkKr6X</w:t>
            </w:r>
          </w:p>
        </w:tc>
      </w:tr>
      <w:tr w:rsidR="00F5648D" w:rsidRPr="00F5648D" w14:paraId="11DBB4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F8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5D1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D49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7A9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B75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05002050000009905-E0OiKDIkKr6Z</w:t>
            </w:r>
          </w:p>
        </w:tc>
      </w:tr>
      <w:tr w:rsidR="00F5648D" w:rsidRPr="00F5648D" w14:paraId="7E693DA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4C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FFD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2BD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3A4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86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05002050000009905-E0OiKDIkKr6b</w:t>
            </w:r>
          </w:p>
        </w:tc>
      </w:tr>
      <w:tr w:rsidR="00F5648D" w:rsidRPr="00F5648D" w14:paraId="6376E99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F4D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03D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B40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7B6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EAE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05002050000009905-E0OiKDIkKr6d</w:t>
            </w:r>
          </w:p>
        </w:tc>
      </w:tr>
      <w:tr w:rsidR="00F5648D" w:rsidRPr="00F5648D" w14:paraId="22FA00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E7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F88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55C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36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B24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05002050000010233-E0OiKDIkKrfx</w:t>
            </w:r>
          </w:p>
        </w:tc>
      </w:tr>
      <w:tr w:rsidR="00F5648D" w:rsidRPr="00F5648D" w14:paraId="32DD7D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9B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07:21:54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683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553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064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8A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07002070000010283-E0OiKDIkKrft</w:t>
            </w:r>
          </w:p>
        </w:tc>
      </w:tr>
      <w:tr w:rsidR="00F5648D" w:rsidRPr="00F5648D" w14:paraId="291DDB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2A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05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E9C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340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077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05002050000009744-E0OiKDIkKsJo</w:t>
            </w:r>
          </w:p>
        </w:tc>
      </w:tr>
      <w:tr w:rsidR="00F5648D" w:rsidRPr="00F5648D" w14:paraId="12E4431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8F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07:23:17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A3A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BB6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F1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D4E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05002050000010980-E0OiKDIkKsqM</w:t>
            </w:r>
          </w:p>
        </w:tc>
      </w:tr>
      <w:tr w:rsidR="00F5648D" w:rsidRPr="00F5648D" w14:paraId="354327E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DB1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07:24:11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427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709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6D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85A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05002050000011454-E0OiKDIkKtMy</w:t>
            </w:r>
          </w:p>
        </w:tc>
      </w:tr>
      <w:tr w:rsidR="00F5648D" w:rsidRPr="00F5648D" w14:paraId="2947E8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FA6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63E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592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897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C4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07002070000011034-E0OiKDIkKtRQ</w:t>
            </w:r>
          </w:p>
        </w:tc>
      </w:tr>
      <w:tr w:rsidR="00F5648D" w:rsidRPr="00F5648D" w14:paraId="069919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723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9E9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078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C33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ABD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07002070000010958-E0OiKDIkKtPk</w:t>
            </w:r>
          </w:p>
        </w:tc>
      </w:tr>
      <w:tr w:rsidR="00F5648D" w:rsidRPr="00F5648D" w14:paraId="41309F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84C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A8A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B37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F2A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D7B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07002070000012631-E0OiKDIkKuA0</w:t>
            </w:r>
          </w:p>
        </w:tc>
      </w:tr>
      <w:tr w:rsidR="00F5648D" w:rsidRPr="00F5648D" w14:paraId="0CAD45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5F6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37B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2E2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06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FE1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05002050000013627-E0OiKDIkKufI</w:t>
            </w:r>
          </w:p>
        </w:tc>
      </w:tr>
      <w:tr w:rsidR="00F5648D" w:rsidRPr="00F5648D" w14:paraId="5AE375A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11B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1D3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8D2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C3C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F5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05002050000013627-E0OiKDIkKufP</w:t>
            </w:r>
          </w:p>
        </w:tc>
      </w:tr>
      <w:tr w:rsidR="00F5648D" w:rsidRPr="00F5648D" w14:paraId="566A3B9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45D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2CB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34A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AB2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7E9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07002070000014041-E0OiKDIkKusv</w:t>
            </w:r>
          </w:p>
        </w:tc>
      </w:tr>
      <w:tr w:rsidR="00F5648D" w:rsidRPr="00F5648D" w14:paraId="6BF14E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15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052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8D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5BC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225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07002070000014041-E0OiKDIkKust</w:t>
            </w:r>
          </w:p>
        </w:tc>
      </w:tr>
      <w:tr w:rsidR="00F5648D" w:rsidRPr="00F5648D" w14:paraId="4C618D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644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643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147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BD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B3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05002050000014331-E0OiKDIkKv4E</w:t>
            </w:r>
          </w:p>
        </w:tc>
      </w:tr>
      <w:tr w:rsidR="00F5648D" w:rsidRPr="00F5648D" w14:paraId="7DB6BC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C8D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85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D11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2D3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418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07002070000014375-E0OiKDIkKv2u</w:t>
            </w:r>
          </w:p>
        </w:tc>
      </w:tr>
      <w:tr w:rsidR="00F5648D" w:rsidRPr="00F5648D" w14:paraId="706DC9B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27C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56A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62E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670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240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07002070000014041-E0OiKDIkKv22</w:t>
            </w:r>
          </w:p>
        </w:tc>
      </w:tr>
      <w:tr w:rsidR="00F5648D" w:rsidRPr="00F5648D" w14:paraId="144C43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8B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4C5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5A8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40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DE3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07002070000015168-E0OiKDIkKwdx</w:t>
            </w:r>
          </w:p>
        </w:tc>
      </w:tr>
      <w:tr w:rsidR="00F5648D" w:rsidRPr="00F5648D" w14:paraId="0BA7A0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3D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41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1CC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09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B35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05002050000015562-E0OiKDIkKwcx</w:t>
            </w:r>
          </w:p>
        </w:tc>
      </w:tr>
      <w:tr w:rsidR="00F5648D" w:rsidRPr="00F5648D" w14:paraId="6D5E5F4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80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838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DE5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1BD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77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05002050000015739-E0OiKDIkKwg3</w:t>
            </w:r>
          </w:p>
        </w:tc>
      </w:tr>
      <w:tr w:rsidR="00F5648D" w:rsidRPr="00F5648D" w14:paraId="763BB6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AF9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42A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19E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FA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71C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05002050000015739-E0OiKDIkKwg5</w:t>
            </w:r>
          </w:p>
        </w:tc>
      </w:tr>
      <w:tr w:rsidR="00F5648D" w:rsidRPr="00F5648D" w14:paraId="5DA129A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DF1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73B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380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7AA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8F5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05002050000015739-E0OiKDIkKwg7</w:t>
            </w:r>
          </w:p>
        </w:tc>
      </w:tr>
      <w:tr w:rsidR="00F5648D" w:rsidRPr="00F5648D" w14:paraId="0285485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832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61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B06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72D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B16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07002070000016910-E0OiKDIkKxn5</w:t>
            </w:r>
          </w:p>
        </w:tc>
      </w:tr>
      <w:tr w:rsidR="00F5648D" w:rsidRPr="00F5648D" w14:paraId="6D026E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452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EA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6F0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AC8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236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05002050000017150-E0OiKDIkKyA4</w:t>
            </w:r>
          </w:p>
        </w:tc>
      </w:tr>
      <w:tr w:rsidR="00F5648D" w:rsidRPr="00F5648D" w14:paraId="7EB69A9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8F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580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418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320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FDA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05002050000017150-E0OiKDIkKyA6</w:t>
            </w:r>
          </w:p>
        </w:tc>
      </w:tr>
      <w:tr w:rsidR="00F5648D" w:rsidRPr="00F5648D" w14:paraId="4CE2792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1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536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275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DF8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C0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05002050000017166-E0OiKDIkKyBL</w:t>
            </w:r>
          </w:p>
        </w:tc>
      </w:tr>
      <w:tr w:rsidR="00F5648D" w:rsidRPr="00F5648D" w14:paraId="6150103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FE0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A6C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FA1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7F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E13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05002050000017166-E0OiKDIkKyB0</w:t>
            </w:r>
          </w:p>
        </w:tc>
      </w:tr>
      <w:tr w:rsidR="00F5648D" w:rsidRPr="00F5648D" w14:paraId="042C26B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AFD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F0E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30A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28E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A14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05002050000017632-E0OiKDIkKymB</w:t>
            </w:r>
          </w:p>
        </w:tc>
      </w:tr>
      <w:tr w:rsidR="00F5648D" w:rsidRPr="00F5648D" w14:paraId="0379D0B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679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F0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B73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0A2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79F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07002070000018423-E0OiKDIkKzq4</w:t>
            </w:r>
          </w:p>
        </w:tc>
      </w:tr>
      <w:tr w:rsidR="00F5648D" w:rsidRPr="00F5648D" w14:paraId="007A1BE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7D4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576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4DF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8F1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F81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07002070000018444-E0OiKDIkKzq6</w:t>
            </w:r>
          </w:p>
        </w:tc>
      </w:tr>
      <w:tr w:rsidR="00F5648D" w:rsidRPr="00F5648D" w14:paraId="4C8D5C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C1A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F58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286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D4C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C8B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07002070000018444-E0OiKDIkKzq8</w:t>
            </w:r>
          </w:p>
        </w:tc>
      </w:tr>
      <w:tr w:rsidR="00F5648D" w:rsidRPr="00F5648D" w14:paraId="1F13486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6DD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F82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306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819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B4C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07002070000018614-E0OiKDIkKztO</w:t>
            </w:r>
          </w:p>
        </w:tc>
      </w:tr>
      <w:tr w:rsidR="00F5648D" w:rsidRPr="00F5648D" w14:paraId="2C1AD84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CD6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1CD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875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B5F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6E9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07002070000018614-E0OiKDIkKztQ</w:t>
            </w:r>
          </w:p>
        </w:tc>
      </w:tr>
      <w:tr w:rsidR="00F5648D" w:rsidRPr="00F5648D" w14:paraId="3715193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58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20E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040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414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10B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05002050000019092-E0OiKDIkL0r3</w:t>
            </w:r>
          </w:p>
        </w:tc>
      </w:tr>
      <w:tr w:rsidR="00F5648D" w:rsidRPr="00F5648D" w14:paraId="05210C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4B1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6FA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685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92D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28B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05002050000019436-E0OiKDIkL0uZ</w:t>
            </w:r>
          </w:p>
        </w:tc>
      </w:tr>
      <w:tr w:rsidR="00F5648D" w:rsidRPr="00F5648D" w14:paraId="1C34A5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16A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D3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13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8E4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3BB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05002050000019436-E0OiKDIkL0ub</w:t>
            </w:r>
          </w:p>
        </w:tc>
      </w:tr>
      <w:tr w:rsidR="00F5648D" w:rsidRPr="00F5648D" w14:paraId="04A3B57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7D4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66D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D11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CED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5C9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05002050000019436-E0OiKDIkL0ud</w:t>
            </w:r>
          </w:p>
        </w:tc>
      </w:tr>
      <w:tr w:rsidR="00F5648D" w:rsidRPr="00F5648D" w14:paraId="3FB793F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562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6C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4F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686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068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05002050000019501-E0OiKDIkL0yh</w:t>
            </w:r>
          </w:p>
        </w:tc>
      </w:tr>
      <w:tr w:rsidR="00F5648D" w:rsidRPr="00F5648D" w14:paraId="27C789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4BD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D5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BC9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C55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19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05002050000019501-E0OiKDIkL0yj</w:t>
            </w:r>
          </w:p>
        </w:tc>
      </w:tr>
      <w:tr w:rsidR="00F5648D" w:rsidRPr="00F5648D" w14:paraId="42F373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0B5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210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94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1BD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0F8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05002050000019501-E0OiKDIkL0yl</w:t>
            </w:r>
          </w:p>
        </w:tc>
      </w:tr>
      <w:tr w:rsidR="00F5648D" w:rsidRPr="00F5648D" w14:paraId="216DA5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220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3F6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7E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E8E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4DA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05002050000019501-E0OiKDIkL0yn</w:t>
            </w:r>
          </w:p>
        </w:tc>
      </w:tr>
      <w:tr w:rsidR="00F5648D" w:rsidRPr="00F5648D" w14:paraId="36972C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946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4AE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E42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242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AD7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05002050000019501-E0OiKDIkL0yp</w:t>
            </w:r>
          </w:p>
        </w:tc>
      </w:tr>
      <w:tr w:rsidR="00F5648D" w:rsidRPr="00F5648D" w14:paraId="38058A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752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07:33:43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35D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90A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F4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FAB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05002050000019032-E0OiKDIkL102</w:t>
            </w:r>
          </w:p>
        </w:tc>
      </w:tr>
      <w:tr w:rsidR="00F5648D" w:rsidRPr="00F5648D" w14:paraId="66BC76B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8CA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07:34:17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B3E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EFA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CF6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7B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05002050000019532-E0OiKDIkL1VA</w:t>
            </w:r>
          </w:p>
        </w:tc>
      </w:tr>
      <w:tr w:rsidR="00F5648D" w:rsidRPr="00F5648D" w14:paraId="2E95CE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3F5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D25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8B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48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306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05002050000020480-E0OiKDIkL2D0</w:t>
            </w:r>
          </w:p>
        </w:tc>
      </w:tr>
      <w:tr w:rsidR="00F5648D" w:rsidRPr="00F5648D" w14:paraId="5ECCBD9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A4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BC8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684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6CE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A7C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05002050000020480-E0OiKDIkL2D2</w:t>
            </w:r>
          </w:p>
        </w:tc>
      </w:tr>
      <w:tr w:rsidR="00F5648D" w:rsidRPr="00F5648D" w14:paraId="68B9B76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299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557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532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D58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156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05002050000020480-E0OiKDIkL2D4</w:t>
            </w:r>
          </w:p>
        </w:tc>
      </w:tr>
      <w:tr w:rsidR="00F5648D" w:rsidRPr="00F5648D" w14:paraId="2A208D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CBD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E0F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9C0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E9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1B3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07002070000019445-E0OiKDIkL2Kr</w:t>
            </w:r>
          </w:p>
        </w:tc>
      </w:tr>
      <w:tr w:rsidR="00F5648D" w:rsidRPr="00F5648D" w14:paraId="59CB3B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675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3BB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CD4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231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71F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07002070000019445-E0OiKDIkL2P8</w:t>
            </w:r>
          </w:p>
        </w:tc>
      </w:tr>
      <w:tr w:rsidR="00F5648D" w:rsidRPr="00F5648D" w14:paraId="067423F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C17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8DE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C58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944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B4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05002050000020789-E0OiKDIkL2qM</w:t>
            </w:r>
          </w:p>
        </w:tc>
      </w:tr>
      <w:tr w:rsidR="00F5648D" w:rsidRPr="00F5648D" w14:paraId="3A69C2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BC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B0B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4E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99A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099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05002050000020222-E0OiKDIkL31C</w:t>
            </w:r>
          </w:p>
        </w:tc>
      </w:tr>
      <w:tr w:rsidR="00F5648D" w:rsidRPr="00F5648D" w14:paraId="22B5AD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FAD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05B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344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F6A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E26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05002050000021340-E0OiKDIkL38X</w:t>
            </w:r>
          </w:p>
        </w:tc>
      </w:tr>
      <w:tr w:rsidR="00F5648D" w:rsidRPr="00F5648D" w14:paraId="31E938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8F0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21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0BF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5F8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0EB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05002050000022302-E0OiKDIkL4Fc</w:t>
            </w:r>
          </w:p>
        </w:tc>
      </w:tr>
      <w:tr w:rsidR="00F5648D" w:rsidRPr="00F5648D" w14:paraId="79F7098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EC6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E7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4E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B4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17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07002070000022279-E0OiKDIkL4HX</w:t>
            </w:r>
          </w:p>
        </w:tc>
      </w:tr>
      <w:tr w:rsidR="00F5648D" w:rsidRPr="00F5648D" w14:paraId="4164801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05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AFC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704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662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FFE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07002070000022393-E0OiKDIkL4My</w:t>
            </w:r>
          </w:p>
        </w:tc>
      </w:tr>
      <w:tr w:rsidR="00F5648D" w:rsidRPr="00F5648D" w14:paraId="5B2A951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401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A55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146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8D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5F4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07002070000022393-E0OiKDIkL4N0</w:t>
            </w:r>
          </w:p>
        </w:tc>
      </w:tr>
      <w:tr w:rsidR="00F5648D" w:rsidRPr="00F5648D" w14:paraId="59E894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616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07:38:59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BE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2DD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0E3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A9A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05002050000022721-E0OiKDIkL5Kt</w:t>
            </w:r>
          </w:p>
        </w:tc>
      </w:tr>
      <w:tr w:rsidR="00F5648D" w:rsidRPr="00F5648D" w14:paraId="50B4DB0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870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0E6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C01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259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ABD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05002050000023128-E0OiKDIkL5Lk</w:t>
            </w:r>
          </w:p>
        </w:tc>
      </w:tr>
      <w:tr w:rsidR="00F5648D" w:rsidRPr="00F5648D" w14:paraId="4053DB2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382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7CB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247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C8A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67A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05002050000023128-E0OiKDIkL5Lm</w:t>
            </w:r>
          </w:p>
        </w:tc>
      </w:tr>
      <w:tr w:rsidR="00F5648D" w:rsidRPr="00F5648D" w14:paraId="7AEF4C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BFA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B7B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93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145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8AB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07002070000023317-E0OiKDIkL5Xx</w:t>
            </w:r>
          </w:p>
        </w:tc>
      </w:tr>
      <w:tr w:rsidR="00F5648D" w:rsidRPr="00F5648D" w14:paraId="4820C7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92D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07:39:18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670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1B3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07D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F6D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07002070000023317-E0OiKDIkL5Y0</w:t>
            </w:r>
          </w:p>
        </w:tc>
      </w:tr>
      <w:tr w:rsidR="00F5648D" w:rsidRPr="00F5648D" w14:paraId="7EE705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3A8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D3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76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4E2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081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05002050000024079-E0OiKDIkL6MT</w:t>
            </w:r>
          </w:p>
        </w:tc>
      </w:tr>
      <w:tr w:rsidR="00F5648D" w:rsidRPr="00F5648D" w14:paraId="6EB1EB4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59E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076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9F2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9B6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170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05002050000024236-E0OiKDIkL6qV</w:t>
            </w:r>
          </w:p>
        </w:tc>
      </w:tr>
      <w:tr w:rsidR="00F5648D" w:rsidRPr="00F5648D" w14:paraId="66FFD59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C5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07:40:53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56D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B60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24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CC3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05002050000024430-E0OiKDIkL6tH</w:t>
            </w:r>
          </w:p>
        </w:tc>
      </w:tr>
      <w:tr w:rsidR="00F5648D" w:rsidRPr="00F5648D" w14:paraId="3900CE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230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63B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9DE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99B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6C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05002050000024509-E0OiKDIkL6xC</w:t>
            </w:r>
          </w:p>
        </w:tc>
      </w:tr>
      <w:tr w:rsidR="00F5648D" w:rsidRPr="00F5648D" w14:paraId="2B79BA7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9B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543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AB9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A7B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034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07002070000024559-E0OiKDIkL72G</w:t>
            </w:r>
          </w:p>
        </w:tc>
      </w:tr>
      <w:tr w:rsidR="00F5648D" w:rsidRPr="00F5648D" w14:paraId="50A8BC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3E7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8F9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6E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2DE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CF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07002070000024559-E0OiKDIkL72I</w:t>
            </w:r>
          </w:p>
        </w:tc>
      </w:tr>
      <w:tr w:rsidR="00F5648D" w:rsidRPr="00F5648D" w14:paraId="17F0CAF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50F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B9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C87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69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84F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07002070000024559-E0OiKDIkL72K</w:t>
            </w:r>
          </w:p>
        </w:tc>
      </w:tr>
      <w:tr w:rsidR="00F5648D" w:rsidRPr="00F5648D" w14:paraId="73C67E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63D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412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02C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470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69C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07002070000024559-E0OiKDIkL72M</w:t>
            </w:r>
          </w:p>
        </w:tc>
      </w:tr>
      <w:tr w:rsidR="00F5648D" w:rsidRPr="00F5648D" w14:paraId="62F7DFF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4A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224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BB2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6E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AF0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05002050000024079-E0OiKDIkL75D</w:t>
            </w:r>
          </w:p>
        </w:tc>
      </w:tr>
      <w:tr w:rsidR="00F5648D" w:rsidRPr="00F5648D" w14:paraId="5819EE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927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DBD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2D5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174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8F7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05002050000024593-E0OiKDIkL77x</w:t>
            </w:r>
          </w:p>
        </w:tc>
      </w:tr>
      <w:tr w:rsidR="00F5648D" w:rsidRPr="00F5648D" w14:paraId="4BFD59C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BF9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8D4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A03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334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16A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05002050000024604-E0OiKDIkL79Z</w:t>
            </w:r>
          </w:p>
        </w:tc>
      </w:tr>
      <w:tr w:rsidR="00F5648D" w:rsidRPr="00F5648D" w14:paraId="3ACA7D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AE4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CBD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CFE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39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6B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05002050000024814-E0OiKDIkL7KZ</w:t>
            </w:r>
          </w:p>
        </w:tc>
      </w:tr>
      <w:tr w:rsidR="00F5648D" w:rsidRPr="00F5648D" w14:paraId="19A6C7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F79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7A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154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00E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83D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05002050000024814-E0OiKDIkL7Kb</w:t>
            </w:r>
          </w:p>
        </w:tc>
      </w:tr>
      <w:tr w:rsidR="00F5648D" w:rsidRPr="00F5648D" w14:paraId="532EE1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03F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6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265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F3A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71A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05002050000024814-E0OiKDIkL7Kd</w:t>
            </w:r>
          </w:p>
        </w:tc>
      </w:tr>
      <w:tr w:rsidR="00F5648D" w:rsidRPr="00F5648D" w14:paraId="543C77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A6E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B2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C85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680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E35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05002050000024814-E0OiKDIkL7Kf</w:t>
            </w:r>
          </w:p>
        </w:tc>
      </w:tr>
      <w:tr w:rsidR="00F5648D" w:rsidRPr="00F5648D" w14:paraId="366ADA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695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663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0F5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07A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3B1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07002070000024582-E0OiKDIkL7OB</w:t>
            </w:r>
          </w:p>
        </w:tc>
      </w:tr>
      <w:tr w:rsidR="00F5648D" w:rsidRPr="00F5648D" w14:paraId="4552F1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F03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77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2A8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59D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BAB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05002050000025311-E0OiKDIkL8KK</w:t>
            </w:r>
          </w:p>
        </w:tc>
      </w:tr>
      <w:tr w:rsidR="00F5648D" w:rsidRPr="00F5648D" w14:paraId="326AE37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B5A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F8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CC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B54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516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05002050000025311-E0OiKDIkL8KM</w:t>
            </w:r>
          </w:p>
        </w:tc>
      </w:tr>
      <w:tr w:rsidR="00F5648D" w:rsidRPr="00F5648D" w14:paraId="6BC40A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5D6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F41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27F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218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A38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05002050000025512-E0OiKDIkL8QE</w:t>
            </w:r>
          </w:p>
        </w:tc>
      </w:tr>
      <w:tr w:rsidR="00F5648D" w:rsidRPr="00F5648D" w14:paraId="168BC4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584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F4C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980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81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AB8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05002050000025512-E0OiKDIkL8QG</w:t>
            </w:r>
          </w:p>
        </w:tc>
      </w:tr>
      <w:tr w:rsidR="00F5648D" w:rsidRPr="00F5648D" w14:paraId="4FC698F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CD4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CB1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2BD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7C7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64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05002050000025512-E0OiKDIkL8QI</w:t>
            </w:r>
          </w:p>
        </w:tc>
      </w:tr>
      <w:tr w:rsidR="00F5648D" w:rsidRPr="00F5648D" w14:paraId="33B080E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6BC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B2E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65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2A5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10A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05002050000023328-E0OiKDIkL8mc</w:t>
            </w:r>
          </w:p>
        </w:tc>
      </w:tr>
      <w:tr w:rsidR="00F5648D" w:rsidRPr="00F5648D" w14:paraId="3EC448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E9B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E25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B9D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4C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3CB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05002050000026598-E0OiKDIkL9wa</w:t>
            </w:r>
          </w:p>
        </w:tc>
      </w:tr>
      <w:tr w:rsidR="00F5648D" w:rsidRPr="00F5648D" w14:paraId="03E947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76A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73D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93E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EE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9BE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05002050000026598-E0OiKDIkL9wc</w:t>
            </w:r>
          </w:p>
        </w:tc>
      </w:tr>
      <w:tr w:rsidR="00F5648D" w:rsidRPr="00F5648D" w14:paraId="140180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633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68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BC9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10C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F25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07002070000026660-E0OiKDIkLAAY</w:t>
            </w:r>
          </w:p>
        </w:tc>
      </w:tr>
      <w:tr w:rsidR="00F5648D" w:rsidRPr="00F5648D" w14:paraId="79FF8F9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A76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1C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B93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77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5E1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07002070000026660-E0OiKDIkLAAT</w:t>
            </w:r>
          </w:p>
        </w:tc>
      </w:tr>
      <w:tr w:rsidR="00F5648D" w:rsidRPr="00F5648D" w14:paraId="41136DF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4D4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66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1D1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F6F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56B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05002050000027053-E0OiKDIkLBKb</w:t>
            </w:r>
          </w:p>
        </w:tc>
      </w:tr>
      <w:tr w:rsidR="00F5648D" w:rsidRPr="00F5648D" w14:paraId="3A0972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E15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198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1F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A5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305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07002070000027101-E0OiKDIkLBU4</w:t>
            </w:r>
          </w:p>
        </w:tc>
      </w:tr>
      <w:tr w:rsidR="00F5648D" w:rsidRPr="00F5648D" w14:paraId="05142D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233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C82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E7A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5C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1DF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05002050000027129-E0OiKDIkLBjH</w:t>
            </w:r>
          </w:p>
        </w:tc>
      </w:tr>
      <w:tr w:rsidR="00F5648D" w:rsidRPr="00F5648D" w14:paraId="73EB163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689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949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4B1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DAD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7B3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05002050000027129-E0OiKDIkLBjN</w:t>
            </w:r>
          </w:p>
        </w:tc>
      </w:tr>
      <w:tr w:rsidR="00F5648D" w:rsidRPr="00F5648D" w14:paraId="5DFFFD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02F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D2C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FB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87A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F5F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07002070000027085-E0OiKDIkLCCA</w:t>
            </w:r>
          </w:p>
        </w:tc>
      </w:tr>
      <w:tr w:rsidR="00F5648D" w:rsidRPr="00F5648D" w14:paraId="0639BAB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F37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F5B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7CD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CE1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49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05002050000027263-E0OiKDIkLCBP</w:t>
            </w:r>
          </w:p>
        </w:tc>
      </w:tr>
      <w:tr w:rsidR="00F5648D" w:rsidRPr="00F5648D" w14:paraId="1B2713F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BB9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07:47:32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0A2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8C7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C0D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E67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05002050000027263-E0OiKDIkLCBR</w:t>
            </w:r>
          </w:p>
        </w:tc>
      </w:tr>
      <w:tr w:rsidR="00F5648D" w:rsidRPr="00F5648D" w14:paraId="0AA69B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690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EC6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53F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2B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5DF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05002050000027710-E0OiKDIkLDD9</w:t>
            </w:r>
          </w:p>
        </w:tc>
      </w:tr>
      <w:tr w:rsidR="00F5648D" w:rsidRPr="00F5648D" w14:paraId="5A6B595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9FF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B7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F91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F57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D47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05002050000027710-E0OiKDIkLDDB</w:t>
            </w:r>
          </w:p>
        </w:tc>
      </w:tr>
      <w:tr w:rsidR="00F5648D" w:rsidRPr="00F5648D" w14:paraId="7C6E90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EAE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07:48:42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1EC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5C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091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CF9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07002070000027461-E0OiKDIkLDGz</w:t>
            </w:r>
          </w:p>
        </w:tc>
      </w:tr>
      <w:tr w:rsidR="00F5648D" w:rsidRPr="00F5648D" w14:paraId="3E254C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A8F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07:50:16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F74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873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6EC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905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07002070000028352-E0OiKDIkLEYQ</w:t>
            </w:r>
          </w:p>
        </w:tc>
      </w:tr>
      <w:tr w:rsidR="00F5648D" w:rsidRPr="00F5648D" w14:paraId="6DA21EE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F09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07:50:49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65B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B59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71F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23B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05002050000028589-E0OiKDIkLEoQ</w:t>
            </w:r>
          </w:p>
        </w:tc>
      </w:tr>
      <w:tr w:rsidR="00F5648D" w:rsidRPr="00F5648D" w14:paraId="0DCC84D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897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429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07A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C6C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F44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05002050000028589-E0OiKDIkLF6j</w:t>
            </w:r>
          </w:p>
        </w:tc>
      </w:tr>
      <w:tr w:rsidR="00F5648D" w:rsidRPr="00F5648D" w14:paraId="243958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1DE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B71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E76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BF2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8FC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05002050000028796-E0OiKDIkLFCi</w:t>
            </w:r>
          </w:p>
        </w:tc>
      </w:tr>
      <w:tr w:rsidR="00F5648D" w:rsidRPr="00F5648D" w14:paraId="61C194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45D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B2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D98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35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119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05002050000027122-E0OiKDIkLFKm</w:t>
            </w:r>
          </w:p>
        </w:tc>
      </w:tr>
      <w:tr w:rsidR="00F5648D" w:rsidRPr="00F5648D" w14:paraId="50E45A1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B5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20B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D30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46C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85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05002050000028898-E0OiKDIkLFY0</w:t>
            </w:r>
          </w:p>
        </w:tc>
      </w:tr>
      <w:tr w:rsidR="00F5648D" w:rsidRPr="00F5648D" w14:paraId="0EA0BC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5C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C4C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AD5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F7D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363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05002050000028898-E0OiKDIkLFY2</w:t>
            </w:r>
          </w:p>
        </w:tc>
      </w:tr>
      <w:tr w:rsidR="00F5648D" w:rsidRPr="00F5648D" w14:paraId="37291C9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86A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6A0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CDE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681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80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05002050000028898-E0OiKDIkLFXu</w:t>
            </w:r>
          </w:p>
        </w:tc>
      </w:tr>
      <w:tr w:rsidR="00F5648D" w:rsidRPr="00F5648D" w14:paraId="0E71E44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BE3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D69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0DE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786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E29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05002050000028898-E0OiKDIkLFXw</w:t>
            </w:r>
          </w:p>
        </w:tc>
      </w:tr>
      <w:tr w:rsidR="00F5648D" w:rsidRPr="00F5648D" w14:paraId="40A2C5A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04C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634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82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9A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F98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05002050000028898-E0OiKDIkLFXy</w:t>
            </w:r>
          </w:p>
        </w:tc>
      </w:tr>
      <w:tr w:rsidR="00F5648D" w:rsidRPr="00F5648D" w14:paraId="301891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566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40D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04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154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3ED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05002050000029115-E0OiKDIkLGYg</w:t>
            </w:r>
          </w:p>
        </w:tc>
      </w:tr>
      <w:tr w:rsidR="00F5648D" w:rsidRPr="00F5648D" w14:paraId="31F32F8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AE7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CD5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381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3E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B48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07002070000029228-E0OiKDIkLGYk</w:t>
            </w:r>
          </w:p>
        </w:tc>
      </w:tr>
      <w:tr w:rsidR="00F5648D" w:rsidRPr="00F5648D" w14:paraId="2D990B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2AA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673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4A2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5DE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01F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05002050000029864-E0OiKDIkLHlk</w:t>
            </w:r>
          </w:p>
        </w:tc>
      </w:tr>
      <w:tr w:rsidR="00F5648D" w:rsidRPr="00F5648D" w14:paraId="6F91D43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CDD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A5C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6F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3E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244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07002070000029797-E0OiKDIkLHlm</w:t>
            </w:r>
          </w:p>
        </w:tc>
      </w:tr>
      <w:tr w:rsidR="00F5648D" w:rsidRPr="00F5648D" w14:paraId="52A7B3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789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21C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63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08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A6B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07002070000029797-E0OiKDIkLHlo</w:t>
            </w:r>
          </w:p>
        </w:tc>
      </w:tr>
      <w:tr w:rsidR="00F5648D" w:rsidRPr="00F5648D" w14:paraId="6C81F53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46D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32D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3BD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750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781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05002050000029943-E0OiKDIkLHmZ</w:t>
            </w:r>
          </w:p>
        </w:tc>
      </w:tr>
      <w:tr w:rsidR="00F5648D" w:rsidRPr="00F5648D" w14:paraId="2E13C9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DD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E8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BB2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1D0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276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05002050000029943-E0OiKDIkLHmb</w:t>
            </w:r>
          </w:p>
        </w:tc>
      </w:tr>
      <w:tr w:rsidR="00F5648D" w:rsidRPr="00F5648D" w14:paraId="1E60AC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A3C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D98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0DC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A6D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CBA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05002050000029963-E0OiKDIkLHyx</w:t>
            </w:r>
          </w:p>
        </w:tc>
      </w:tr>
      <w:tr w:rsidR="00F5648D" w:rsidRPr="00F5648D" w14:paraId="2F1312A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5EB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855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402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8E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DA5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05002050000029963-E0OiKDIkLHyz</w:t>
            </w:r>
          </w:p>
        </w:tc>
      </w:tr>
      <w:tr w:rsidR="00F5648D" w:rsidRPr="00F5648D" w14:paraId="0EDCC5F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FE4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5C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F6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03A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F04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05002050000030428-E0OiKDIkLIUC</w:t>
            </w:r>
          </w:p>
        </w:tc>
      </w:tr>
      <w:tr w:rsidR="00F5648D" w:rsidRPr="00F5648D" w14:paraId="6EAE6FF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2CA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163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EB4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A8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CBF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07002070000030692-E0OiKDIkLJ3M</w:t>
            </w:r>
          </w:p>
        </w:tc>
      </w:tr>
      <w:tr w:rsidR="00F5648D" w:rsidRPr="00F5648D" w14:paraId="1A55F0F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A62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07:57:24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DAC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8A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49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28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05002050000031117-E0OiKDIkLJjy</w:t>
            </w:r>
          </w:p>
        </w:tc>
      </w:tr>
      <w:tr w:rsidR="00F5648D" w:rsidRPr="00F5648D" w14:paraId="672AC4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98D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07:57:24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69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16F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DC4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74B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05002050000031117-E0OiKDIkLJk2</w:t>
            </w:r>
          </w:p>
        </w:tc>
      </w:tr>
      <w:tr w:rsidR="00F5648D" w:rsidRPr="00F5648D" w14:paraId="7987218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25A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07:57:24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659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FD4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FB7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0DA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07002070000031061-E0OiKDIkLJk4</w:t>
            </w:r>
          </w:p>
        </w:tc>
      </w:tr>
      <w:tr w:rsidR="00F5648D" w:rsidRPr="00F5648D" w14:paraId="2EEA257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DE1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07:57:30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12F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97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0D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BA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07002070000031170-E0OiKDIkLJnz</w:t>
            </w:r>
          </w:p>
        </w:tc>
      </w:tr>
      <w:tr w:rsidR="00F5648D" w:rsidRPr="00F5648D" w14:paraId="1124123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CBF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07:57:30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790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EE3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9DC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35A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07002070000031170-E0OiKDIkLJo1</w:t>
            </w:r>
          </w:p>
        </w:tc>
      </w:tr>
      <w:tr w:rsidR="00F5648D" w:rsidRPr="00F5648D" w14:paraId="71BFC25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B13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3C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2BC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633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08F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05002050000031372-E0OiKDIkLKK0</w:t>
            </w:r>
          </w:p>
        </w:tc>
      </w:tr>
      <w:tr w:rsidR="00F5648D" w:rsidRPr="00F5648D" w14:paraId="462D09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B6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07:58:58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D56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2F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45A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DE8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05002050000031656-E0OiKDIkLL2A</w:t>
            </w:r>
          </w:p>
        </w:tc>
      </w:tr>
      <w:tr w:rsidR="00F5648D" w:rsidRPr="00F5648D" w14:paraId="66E0E3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B02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6C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B39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B7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BE4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07002070000031795-E0OiKDIkLLCG</w:t>
            </w:r>
          </w:p>
        </w:tc>
      </w:tr>
      <w:tr w:rsidR="00F5648D" w:rsidRPr="00F5648D" w14:paraId="053EFE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6E3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29D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829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C48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592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07002070000031724-E0OiKDIkLLA8</w:t>
            </w:r>
          </w:p>
        </w:tc>
      </w:tr>
      <w:tr w:rsidR="00F5648D" w:rsidRPr="00F5648D" w14:paraId="52D1AA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C75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590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95A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5A5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FE9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07002070000031988-E0OiKDIkLLcW</w:t>
            </w:r>
          </w:p>
        </w:tc>
      </w:tr>
      <w:tr w:rsidR="00F5648D" w:rsidRPr="00F5648D" w14:paraId="7944DE1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9D2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73F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EE0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7E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BFF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05002050000031553-E0OiKDIkLLfA</w:t>
            </w:r>
          </w:p>
        </w:tc>
      </w:tr>
      <w:tr w:rsidR="00F5648D" w:rsidRPr="00F5648D" w14:paraId="077962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FE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D9D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7D6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C7E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5A7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05002050000031553-E0OiKDIkLLf7</w:t>
            </w:r>
          </w:p>
        </w:tc>
      </w:tr>
      <w:tr w:rsidR="00F5648D" w:rsidRPr="00F5648D" w14:paraId="1AB803A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F1C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07:59:48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B9D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2F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27D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311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07002070000031441-E0OiKDIkLLm7</w:t>
            </w:r>
          </w:p>
        </w:tc>
      </w:tr>
      <w:tr w:rsidR="00F5648D" w:rsidRPr="00F5648D" w14:paraId="6BD4B5C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150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38D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67F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EC2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A6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05002050000032172-E0OiKDIkLMXt</w:t>
            </w:r>
          </w:p>
        </w:tc>
      </w:tr>
      <w:tr w:rsidR="00F5648D" w:rsidRPr="00F5648D" w14:paraId="4398B4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F35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68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2ED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356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D5B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07002070000033987-E0OiKDIkLNQp</w:t>
            </w:r>
          </w:p>
        </w:tc>
      </w:tr>
      <w:tr w:rsidR="00F5648D" w:rsidRPr="00F5648D" w14:paraId="02BD7F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9B1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C4F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AA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5B5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36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07002070000034738-E0OiKDIkLO11</w:t>
            </w:r>
          </w:p>
        </w:tc>
      </w:tr>
      <w:tr w:rsidR="00F5648D" w:rsidRPr="00F5648D" w14:paraId="64616A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1C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15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508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3D9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B52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07002070000035021-E0OiKDIkLOEy</w:t>
            </w:r>
          </w:p>
        </w:tc>
      </w:tr>
      <w:tr w:rsidR="00F5648D" w:rsidRPr="00F5648D" w14:paraId="06C4DA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0CF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EEB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D1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887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2F4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07002070000034244-E0OiKDIkLODK</w:t>
            </w:r>
          </w:p>
        </w:tc>
      </w:tr>
      <w:tr w:rsidR="00F5648D" w:rsidRPr="00F5648D" w14:paraId="187F52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83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08:04:18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0C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554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3,481.0000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E5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06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07002070000036621-E0OiKDIkLQXH</w:t>
            </w:r>
          </w:p>
        </w:tc>
      </w:tr>
      <w:tr w:rsidR="00F5648D" w:rsidRPr="00F5648D" w14:paraId="20BA8C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06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08:04:19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557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2C7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3,481.0000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CC5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D1A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07002070000036686-E0OiKDIkLQZQ</w:t>
            </w:r>
          </w:p>
        </w:tc>
      </w:tr>
      <w:tr w:rsidR="00F5648D" w:rsidRPr="00F5648D" w14:paraId="7BC93A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E95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08:04:19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D20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364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3,481.0000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D92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C44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07002070000036686-E0OiKDIkLQZS</w:t>
            </w:r>
          </w:p>
        </w:tc>
      </w:tr>
      <w:tr w:rsidR="00F5648D" w:rsidRPr="00F5648D" w14:paraId="7B7BC7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357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F51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319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3,481.0000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A68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ADB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05002050000037006-E0OiKDIkLR0Z</w:t>
            </w:r>
          </w:p>
        </w:tc>
      </w:tr>
      <w:tr w:rsidR="00F5648D" w:rsidRPr="00F5648D" w14:paraId="7B8970E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B4A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08:05:46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3F4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E1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3,480.0000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C84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1A6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07002070000036570-E0OiKDIkLS4p</w:t>
            </w:r>
          </w:p>
        </w:tc>
      </w:tr>
      <w:tr w:rsidR="00F5648D" w:rsidRPr="00F5648D" w14:paraId="26729A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DF5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20C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CC4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4E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2C8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05002050000036539-E0OiKDIkLSTK</w:t>
            </w:r>
          </w:p>
        </w:tc>
      </w:tr>
      <w:tr w:rsidR="00F5648D" w:rsidRPr="00F5648D" w14:paraId="3D81C30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0F1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FCC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6E9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41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DBD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05002050000037491-E0OiKDIkLT3L</w:t>
            </w:r>
          </w:p>
        </w:tc>
      </w:tr>
      <w:tr w:rsidR="00F5648D" w:rsidRPr="00F5648D" w14:paraId="60E353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38C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D3E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114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599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E26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05002050000037750-E0OiKDIkLT2Q</w:t>
            </w:r>
          </w:p>
        </w:tc>
      </w:tr>
      <w:tr w:rsidR="00F5648D" w:rsidRPr="00F5648D" w14:paraId="283E84E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741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430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7F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59E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57B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07002070000037637-E0OiKDIkLTLn</w:t>
            </w:r>
          </w:p>
        </w:tc>
      </w:tr>
      <w:tr w:rsidR="00F5648D" w:rsidRPr="00F5648D" w14:paraId="0D456CD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C9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08:07:38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7C1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1D7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1DF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894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05002050000038616-E0OiKDIkLTgt</w:t>
            </w:r>
          </w:p>
        </w:tc>
      </w:tr>
      <w:tr w:rsidR="00F5648D" w:rsidRPr="00F5648D" w14:paraId="460AE31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1E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5A0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E2B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C30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7EF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05002050000038578-E0OiKDIkLTj4</w:t>
            </w:r>
          </w:p>
        </w:tc>
      </w:tr>
      <w:tr w:rsidR="00F5648D" w:rsidRPr="00F5648D" w14:paraId="15DA640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36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B9F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F8C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F34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40B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07002070000039036-E0OiKDIkLUCG</w:t>
            </w:r>
          </w:p>
        </w:tc>
      </w:tr>
      <w:tr w:rsidR="00F5648D" w:rsidRPr="00F5648D" w14:paraId="486AF9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C26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35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FE3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EB8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BA3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05002050000039106-E0OiKDIkLUcV</w:t>
            </w:r>
          </w:p>
        </w:tc>
      </w:tr>
      <w:tr w:rsidR="00F5648D" w:rsidRPr="00F5648D" w14:paraId="55B28A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8F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93E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E67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10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7EB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05002050000039106-E0OiKDIkLUce</w:t>
            </w:r>
          </w:p>
        </w:tc>
      </w:tr>
      <w:tr w:rsidR="00F5648D" w:rsidRPr="00F5648D" w14:paraId="5232C68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647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C1E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ABA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38C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BD4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07002070000037637-E0OiKDIkLUpq</w:t>
            </w:r>
          </w:p>
        </w:tc>
      </w:tr>
      <w:tr w:rsidR="00F5648D" w:rsidRPr="00F5648D" w14:paraId="496A4F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C7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930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9D3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9D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301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07002070000038485-E0OiKDIkLUps</w:t>
            </w:r>
          </w:p>
        </w:tc>
      </w:tr>
      <w:tr w:rsidR="00F5648D" w:rsidRPr="00F5648D" w14:paraId="712F883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54C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BB9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F6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A4E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133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05002050000040060-E0OiKDIkLVRW</w:t>
            </w:r>
          </w:p>
        </w:tc>
      </w:tr>
      <w:tr w:rsidR="00F5648D" w:rsidRPr="00F5648D" w14:paraId="29D2C1D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2B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08:09:39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DD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17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C37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B81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05002050000040842-E0OiKDIkLVbJ</w:t>
            </w:r>
          </w:p>
        </w:tc>
      </w:tr>
      <w:tr w:rsidR="00F5648D" w:rsidRPr="00F5648D" w14:paraId="51A40C4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321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BE3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EF7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691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34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05002050000040842-E0OiKDIkLVbN</w:t>
            </w:r>
          </w:p>
        </w:tc>
      </w:tr>
      <w:tr w:rsidR="00F5648D" w:rsidRPr="00F5648D" w14:paraId="7FA769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21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08:09:52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B6B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4F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6F9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C28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07002070000039665-E0OiKDIkLVsA</w:t>
            </w:r>
          </w:p>
        </w:tc>
      </w:tr>
      <w:tr w:rsidR="00F5648D" w:rsidRPr="00F5648D" w14:paraId="47FCE7F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43D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68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674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FFA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88F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07002070000039665-E0OiKDIkLW3H</w:t>
            </w:r>
          </w:p>
        </w:tc>
      </w:tr>
      <w:tr w:rsidR="00F5648D" w:rsidRPr="00F5648D" w14:paraId="48E8BC5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CE2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24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F07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483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99C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07002070000039665-E0OiKDIkLW3g</w:t>
            </w:r>
          </w:p>
        </w:tc>
      </w:tr>
      <w:tr w:rsidR="00F5648D" w:rsidRPr="00F5648D" w14:paraId="65C95E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E41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C5A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E4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7AA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D2E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05002050000042242-E0OiKDIkLXVQ</w:t>
            </w:r>
          </w:p>
        </w:tc>
      </w:tr>
      <w:tr w:rsidR="00F5648D" w:rsidRPr="00F5648D" w14:paraId="3A08863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70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F10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BD1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C13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ECC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05002050000042121-E0OiKDIkLXXc</w:t>
            </w:r>
          </w:p>
        </w:tc>
      </w:tr>
      <w:tr w:rsidR="00F5648D" w:rsidRPr="00F5648D" w14:paraId="7767333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2C3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524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DF6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498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0C4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07002070000040760-E0OiKDIkLXdk</w:t>
            </w:r>
          </w:p>
        </w:tc>
      </w:tr>
      <w:tr w:rsidR="00F5648D" w:rsidRPr="00F5648D" w14:paraId="0FA1FE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488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997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3E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E32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EB4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05002050000043350-E0OiKDIkLYKu</w:t>
            </w:r>
          </w:p>
        </w:tc>
      </w:tr>
      <w:tr w:rsidR="00F5648D" w:rsidRPr="00F5648D" w14:paraId="119DA56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D29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CD3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17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322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BE0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07002070000043583-E0OiKDIkLYse</w:t>
            </w:r>
          </w:p>
        </w:tc>
      </w:tr>
      <w:tr w:rsidR="00F5648D" w:rsidRPr="00F5648D" w14:paraId="0CB0F77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EC7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70D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54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2F8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A93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07002070000043821-E0OiKDIkLYry</w:t>
            </w:r>
          </w:p>
        </w:tc>
      </w:tr>
      <w:tr w:rsidR="00F5648D" w:rsidRPr="00F5648D" w14:paraId="305F62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16C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B7C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8E5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F4E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630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05002050000044460-E0OiKDIkLZEE</w:t>
            </w:r>
          </w:p>
        </w:tc>
      </w:tr>
      <w:tr w:rsidR="00F5648D" w:rsidRPr="00F5648D" w14:paraId="53DC0C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F78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A8D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5A3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F1B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3F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05002050000044933-E0OiKDIkLZd1</w:t>
            </w:r>
          </w:p>
        </w:tc>
      </w:tr>
      <w:tr w:rsidR="00F5648D" w:rsidRPr="00F5648D" w14:paraId="449AFC1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7E8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184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53C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A9A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F6D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07002070000045547-E0OiKDIkLaKY</w:t>
            </w:r>
          </w:p>
        </w:tc>
      </w:tr>
      <w:tr w:rsidR="00F5648D" w:rsidRPr="00F5648D" w14:paraId="579E98D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685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F5C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F5D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479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0A9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05002050000044460-E0OiKDIkLaPX</w:t>
            </w:r>
          </w:p>
        </w:tc>
      </w:tr>
      <w:tr w:rsidR="00F5648D" w:rsidRPr="00F5648D" w14:paraId="3D8441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8A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9D1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56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690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FA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05002050000044460-E0OiKDIkLaPc</w:t>
            </w:r>
          </w:p>
        </w:tc>
      </w:tr>
      <w:tr w:rsidR="00F5648D" w:rsidRPr="00F5648D" w14:paraId="3941F7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20C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437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73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0FA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742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07002070000045601-E0OiKDIkLaRp</w:t>
            </w:r>
          </w:p>
        </w:tc>
      </w:tr>
      <w:tr w:rsidR="00F5648D" w:rsidRPr="00F5648D" w14:paraId="221010C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D97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AD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A34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9EB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28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07002070000045601-E0OiKDIkLaRr</w:t>
            </w:r>
          </w:p>
        </w:tc>
      </w:tr>
      <w:tr w:rsidR="00F5648D" w:rsidRPr="00F5648D" w14:paraId="07CA8D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F7D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80D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AD2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97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32A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07002070000045601-E0OiKDIkLaRt</w:t>
            </w:r>
          </w:p>
        </w:tc>
      </w:tr>
      <w:tr w:rsidR="00F5648D" w:rsidRPr="00F5648D" w14:paraId="553C4B6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47B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698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C02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C7A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CE7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07002070000045601-E0OiKDIkLaRv</w:t>
            </w:r>
          </w:p>
        </w:tc>
      </w:tr>
      <w:tr w:rsidR="00F5648D" w:rsidRPr="00F5648D" w14:paraId="551495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D4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BDA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AF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822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02A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07002070000042520-E0OiKDIkLaVG</w:t>
            </w:r>
          </w:p>
        </w:tc>
      </w:tr>
      <w:tr w:rsidR="00F5648D" w:rsidRPr="00F5648D" w14:paraId="0E01E29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E13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7A8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55C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AF6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60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07002070000042520-E0OiKDIkLaVI</w:t>
            </w:r>
          </w:p>
        </w:tc>
      </w:tr>
      <w:tr w:rsidR="00F5648D" w:rsidRPr="00F5648D" w14:paraId="2662E7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EF7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218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50E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3D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F47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05002050000046643-E0OiKDIkLbhu</w:t>
            </w:r>
          </w:p>
        </w:tc>
      </w:tr>
      <w:tr w:rsidR="00F5648D" w:rsidRPr="00F5648D" w14:paraId="1B73C5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A87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D2C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196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3F2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8D8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05002050000046643-E0OiKDIkLbhw</w:t>
            </w:r>
          </w:p>
        </w:tc>
      </w:tr>
      <w:tr w:rsidR="00F5648D" w:rsidRPr="00F5648D" w14:paraId="147EE37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491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2AF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3FC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E42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6A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05002050000046643-E0OiKDIkLbhy</w:t>
            </w:r>
          </w:p>
        </w:tc>
      </w:tr>
      <w:tr w:rsidR="00F5648D" w:rsidRPr="00F5648D" w14:paraId="76CC97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1E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E5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D2C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68A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503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05002050000046926-E0OiKDIkLcBg</w:t>
            </w:r>
          </w:p>
        </w:tc>
      </w:tr>
      <w:tr w:rsidR="00F5648D" w:rsidRPr="00F5648D" w14:paraId="517DD4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2E0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19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A2A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936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6E8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05002050000045663-E0OiKDIkLcUn</w:t>
            </w:r>
          </w:p>
        </w:tc>
      </w:tr>
      <w:tr w:rsidR="00F5648D" w:rsidRPr="00F5648D" w14:paraId="2B3F4D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B8B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46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AE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30F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3DC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05002050000045663-E0OiKDIkLcUp</w:t>
            </w:r>
          </w:p>
        </w:tc>
      </w:tr>
      <w:tr w:rsidR="00F5648D" w:rsidRPr="00F5648D" w14:paraId="08B89AF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D08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929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255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291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C62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05002050000047646-E0OiKDIkLcuF</w:t>
            </w:r>
          </w:p>
        </w:tc>
      </w:tr>
      <w:tr w:rsidR="00F5648D" w:rsidRPr="00F5648D" w14:paraId="275E1BC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D4D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08:19:49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06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6A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9D9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5B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05002050000045826-E0OiKDIkLd03</w:t>
            </w:r>
          </w:p>
        </w:tc>
      </w:tr>
      <w:tr w:rsidR="00F5648D" w:rsidRPr="00F5648D" w14:paraId="657FF8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C61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446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F62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72C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BF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07002070000047650-E0OiKDIkLdKs</w:t>
            </w:r>
          </w:p>
        </w:tc>
      </w:tr>
      <w:tr w:rsidR="00F5648D" w:rsidRPr="00F5648D" w14:paraId="6EBC7A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B78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6B3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283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EAE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613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05002050000047317-E0OiKDIkLdpC</w:t>
            </w:r>
          </w:p>
        </w:tc>
      </w:tr>
      <w:tr w:rsidR="00F5648D" w:rsidRPr="00F5648D" w14:paraId="4B9B1D4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1FC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505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F11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245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13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05002050000047317-E0OiKDIkLdpH</w:t>
            </w:r>
          </w:p>
        </w:tc>
      </w:tr>
      <w:tr w:rsidR="00F5648D" w:rsidRPr="00F5648D" w14:paraId="7AC5C8E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E7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08:23:40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662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081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DBD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248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05002050000049762-E0OiKDIkLfcc</w:t>
            </w:r>
          </w:p>
        </w:tc>
      </w:tr>
      <w:tr w:rsidR="00F5648D" w:rsidRPr="00F5648D" w14:paraId="2596D6D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8C7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57F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7FA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F06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EEF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07002070000049888-E0OiKDIkLfoQ</w:t>
            </w:r>
          </w:p>
        </w:tc>
      </w:tr>
      <w:tr w:rsidR="00F5648D" w:rsidRPr="00F5648D" w14:paraId="3D9A9EE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CF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E62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43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536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816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07002070000049888-E0OiKDIkLfoS</w:t>
            </w:r>
          </w:p>
        </w:tc>
      </w:tr>
      <w:tr w:rsidR="00F5648D" w:rsidRPr="00F5648D" w14:paraId="11A13FC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FA6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E72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EAC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C90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7FC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05002050000050341-E0OiKDIkLgPx</w:t>
            </w:r>
          </w:p>
        </w:tc>
      </w:tr>
      <w:tr w:rsidR="00F5648D" w:rsidRPr="00F5648D" w14:paraId="7BDBF1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905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6CF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30F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978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E1E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05002050000050341-E0OiKDIkLgQ2</w:t>
            </w:r>
          </w:p>
        </w:tc>
      </w:tr>
      <w:tr w:rsidR="00F5648D" w:rsidRPr="00F5648D" w14:paraId="33A809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D1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CB9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04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D9C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D01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05002050000049730-E0OiKDIkLgTx</w:t>
            </w:r>
          </w:p>
        </w:tc>
      </w:tr>
      <w:tr w:rsidR="00F5648D" w:rsidRPr="00F5648D" w14:paraId="54616EB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DA1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2C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11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583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FE7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07002070000050720-E0OiKDIkLguW</w:t>
            </w:r>
          </w:p>
        </w:tc>
      </w:tr>
      <w:tr w:rsidR="00F5648D" w:rsidRPr="00F5648D" w14:paraId="5D02BB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0AF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091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F86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269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4A2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07002070000050720-E0OiKDIkLguY</w:t>
            </w:r>
          </w:p>
        </w:tc>
      </w:tr>
      <w:tr w:rsidR="00F5648D" w:rsidRPr="00F5648D" w14:paraId="16CAC59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BE6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FC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60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4D4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17B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05002050000050842-E0OiKDIkLhI4</w:t>
            </w:r>
          </w:p>
        </w:tc>
      </w:tr>
      <w:tr w:rsidR="00F5648D" w:rsidRPr="00F5648D" w14:paraId="56E734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A79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2C4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972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DC9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DA1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07002070000052230-E0OiKDIkLijp</w:t>
            </w:r>
          </w:p>
        </w:tc>
      </w:tr>
      <w:tr w:rsidR="00F5648D" w:rsidRPr="00F5648D" w14:paraId="0150CB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989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657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F5C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9BD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8B1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05002050000051911-E0OiKDIkLikh</w:t>
            </w:r>
          </w:p>
        </w:tc>
      </w:tr>
      <w:tr w:rsidR="00F5648D" w:rsidRPr="00F5648D" w14:paraId="2F32886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3DC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08:30:17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5B3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DA3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CF3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C1C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05002050000052392-E0OiKDIkLiwe</w:t>
            </w:r>
          </w:p>
        </w:tc>
      </w:tr>
      <w:tr w:rsidR="00F5648D" w:rsidRPr="00F5648D" w14:paraId="31BBC10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6C6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5B7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62F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4F7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531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05002050000053248-E0OiKDIkLjab</w:t>
            </w:r>
          </w:p>
        </w:tc>
      </w:tr>
      <w:tr w:rsidR="00F5648D" w:rsidRPr="00F5648D" w14:paraId="40B66E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814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955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6D1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085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E46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05002050000053424-E0OiKDIkLjum</w:t>
            </w:r>
          </w:p>
        </w:tc>
      </w:tr>
      <w:tr w:rsidR="00F5648D" w:rsidRPr="00F5648D" w14:paraId="37DCA5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3B9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133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53B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3,470.0000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A14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F4F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05002050000053424-E0OiKDIkLjuo</w:t>
            </w:r>
          </w:p>
        </w:tc>
      </w:tr>
      <w:tr w:rsidR="00F5648D" w:rsidRPr="00F5648D" w14:paraId="604D91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222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570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A4F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EEE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C9F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07002070000053128-E0OiKDIkLjzc</w:t>
            </w:r>
          </w:p>
        </w:tc>
      </w:tr>
      <w:tr w:rsidR="00F5648D" w:rsidRPr="00F5648D" w14:paraId="68FEFDD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271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BCE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27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F8D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ECF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07002070000053128-E0OiKDIkLjze</w:t>
            </w:r>
          </w:p>
        </w:tc>
      </w:tr>
      <w:tr w:rsidR="00F5648D" w:rsidRPr="00F5648D" w14:paraId="6007C3E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0C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3EE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6E9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6E7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20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07002070000053493-E0OiKDIkLkAI</w:t>
            </w:r>
          </w:p>
        </w:tc>
      </w:tr>
      <w:tr w:rsidR="00F5648D" w:rsidRPr="00F5648D" w14:paraId="0AA712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31E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18C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7E3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D3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D3C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07002070000052963-E0OiKDIkLk9S</w:t>
            </w:r>
          </w:p>
        </w:tc>
      </w:tr>
      <w:tr w:rsidR="00F5648D" w:rsidRPr="00F5648D" w14:paraId="158FF01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CF6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332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67D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5C9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23A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07002070000053663-E0OiKDIkLkzp</w:t>
            </w:r>
          </w:p>
        </w:tc>
      </w:tr>
      <w:tr w:rsidR="00F5648D" w:rsidRPr="00F5648D" w14:paraId="66FD82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A14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24E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8FC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701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48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05002050000054407-E0OiKDIkLlGI</w:t>
            </w:r>
          </w:p>
        </w:tc>
      </w:tr>
      <w:tr w:rsidR="00F5648D" w:rsidRPr="00F5648D" w14:paraId="06E0AF3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97F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37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C08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34E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5E2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07002070000054307-E0OiKDIkLlOi</w:t>
            </w:r>
          </w:p>
        </w:tc>
      </w:tr>
      <w:tr w:rsidR="00F5648D" w:rsidRPr="00F5648D" w14:paraId="6B92895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E45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08:33:49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EFA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AF4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F0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BE3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07002070000054307-E0OiKDIkLlOd</w:t>
            </w:r>
          </w:p>
        </w:tc>
      </w:tr>
      <w:tr w:rsidR="00F5648D" w:rsidRPr="00F5648D" w14:paraId="1FB5144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C06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FCC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A06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A9F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570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07002070000054307-E0OiKDIkLlTu</w:t>
            </w:r>
          </w:p>
        </w:tc>
      </w:tr>
      <w:tr w:rsidR="00F5648D" w:rsidRPr="00F5648D" w14:paraId="296B21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8D8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8B4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DAA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920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1DC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05002050000054735-E0OiKDIkLldq</w:t>
            </w:r>
          </w:p>
        </w:tc>
      </w:tr>
      <w:tr w:rsidR="00F5648D" w:rsidRPr="00F5648D" w14:paraId="0ADFD01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016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228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A10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797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21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07002070000054307-E0OiKDIkLldo</w:t>
            </w:r>
          </w:p>
        </w:tc>
      </w:tr>
      <w:tr w:rsidR="00F5648D" w:rsidRPr="00F5648D" w14:paraId="2910428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F10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700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B23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4D7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D9D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05002050000054735-E0OiKDIkLlds</w:t>
            </w:r>
          </w:p>
        </w:tc>
      </w:tr>
      <w:tr w:rsidR="00F5648D" w:rsidRPr="00F5648D" w14:paraId="16A79A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4D5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788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A7B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CEB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6E6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07002070000055223-E0OiKDIkLm1b</w:t>
            </w:r>
          </w:p>
        </w:tc>
      </w:tr>
      <w:tr w:rsidR="00F5648D" w:rsidRPr="00F5648D" w14:paraId="0ABD1F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B49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CE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F2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3F6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000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07002070000055223-E0OiKDIkLm1d</w:t>
            </w:r>
          </w:p>
        </w:tc>
      </w:tr>
      <w:tr w:rsidR="00F5648D" w:rsidRPr="00F5648D" w14:paraId="6EAC059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CEA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E3D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BEB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CD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E6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07002070000055223-E0OiKDIkLm1f</w:t>
            </w:r>
          </w:p>
        </w:tc>
      </w:tr>
      <w:tr w:rsidR="00F5648D" w:rsidRPr="00F5648D" w14:paraId="66511D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F7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834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618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3DC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236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07002070000055533-E0OiKDIkLmEC</w:t>
            </w:r>
          </w:p>
        </w:tc>
      </w:tr>
      <w:tr w:rsidR="00F5648D" w:rsidRPr="00F5648D" w14:paraId="465D2FD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AD5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E6E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920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68F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050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07002070000055533-E0OiKDIkLmEE</w:t>
            </w:r>
          </w:p>
        </w:tc>
      </w:tr>
      <w:tr w:rsidR="00F5648D" w:rsidRPr="00F5648D" w14:paraId="3E80B8E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22A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BC5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20C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866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21A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07002070000055942-E0OiKDIkLmWP</w:t>
            </w:r>
          </w:p>
        </w:tc>
      </w:tr>
      <w:tr w:rsidR="00F5648D" w:rsidRPr="00F5648D" w14:paraId="5F997A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65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DD2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949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684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788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07002070000055942-E0OiKDIkLmWR</w:t>
            </w:r>
          </w:p>
        </w:tc>
      </w:tr>
      <w:tr w:rsidR="00F5648D" w:rsidRPr="00F5648D" w14:paraId="0356CD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B85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833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374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787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790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07002070000055942-E0OiKDIkLmWT</w:t>
            </w:r>
          </w:p>
        </w:tc>
      </w:tr>
      <w:tr w:rsidR="00F5648D" w:rsidRPr="00F5648D" w14:paraId="0A1FF8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F93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0CF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68C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4E6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B2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07002070000055942-E0OiKDIkLmWV</w:t>
            </w:r>
          </w:p>
        </w:tc>
      </w:tr>
      <w:tr w:rsidR="00F5648D" w:rsidRPr="00F5648D" w14:paraId="1F15E57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A6C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EE7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486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E2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02F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07002070000055942-E0OiKDIkLmWX</w:t>
            </w:r>
          </w:p>
        </w:tc>
      </w:tr>
      <w:tr w:rsidR="00F5648D" w:rsidRPr="00F5648D" w14:paraId="6E68A1A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20A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580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2EF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AC4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CAF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07002070000055942-E0OiKDIkLmWZ</w:t>
            </w:r>
          </w:p>
        </w:tc>
      </w:tr>
      <w:tr w:rsidR="00F5648D" w:rsidRPr="00F5648D" w14:paraId="48D4BA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E31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D21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115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0B3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0A3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07002070000055942-E0OiKDIkLmWb</w:t>
            </w:r>
          </w:p>
        </w:tc>
      </w:tr>
      <w:tr w:rsidR="00F5648D" w:rsidRPr="00F5648D" w14:paraId="67EC1A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733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75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EEB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386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A55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07002070000055942-E0OiKDIkLmWd</w:t>
            </w:r>
          </w:p>
        </w:tc>
      </w:tr>
      <w:tr w:rsidR="00F5648D" w:rsidRPr="00F5648D" w14:paraId="4979E1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DB9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528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6B8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AAE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D0F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07002070000056575-E0OiKDIkLnH7</w:t>
            </w:r>
          </w:p>
        </w:tc>
      </w:tr>
      <w:tr w:rsidR="00F5648D" w:rsidRPr="00F5648D" w14:paraId="27208AA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13D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3D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C59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56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6AF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07002070000056575-E0OiKDIkLnH9</w:t>
            </w:r>
          </w:p>
        </w:tc>
      </w:tr>
      <w:tr w:rsidR="00F5648D" w:rsidRPr="00F5648D" w14:paraId="1141D8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4DE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CB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1A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0B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DD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07002070000056575-E0OiKDIkLnHB</w:t>
            </w:r>
          </w:p>
        </w:tc>
      </w:tr>
      <w:tr w:rsidR="00F5648D" w:rsidRPr="00F5648D" w14:paraId="2B76C1B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FE6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F84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8D5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B3C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C3D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07002070000056575-E0OiKDIkLnHD</w:t>
            </w:r>
          </w:p>
        </w:tc>
      </w:tr>
      <w:tr w:rsidR="00F5648D" w:rsidRPr="00F5648D" w14:paraId="5213F26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E8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2CC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7ED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894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608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05002050000055302-E0OiKDIkLnKi</w:t>
            </w:r>
          </w:p>
        </w:tc>
      </w:tr>
      <w:tr w:rsidR="00F5648D" w:rsidRPr="00F5648D" w14:paraId="0B91489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7F7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08:38:11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A09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87C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C8F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366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07002070000054847-E0OiKDIkLnKg</w:t>
            </w:r>
          </w:p>
        </w:tc>
      </w:tr>
      <w:tr w:rsidR="00F5648D" w:rsidRPr="00F5648D" w14:paraId="46869E1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E8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1D9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B10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1E1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0AE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05002050000057452-E0OiKDIkLoZk</w:t>
            </w:r>
          </w:p>
        </w:tc>
      </w:tr>
      <w:tr w:rsidR="00F5648D" w:rsidRPr="00F5648D" w14:paraId="2FD448F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B6C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05E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B6C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122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F1C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05002050000057452-E0OiKDIkLoZm</w:t>
            </w:r>
          </w:p>
        </w:tc>
      </w:tr>
      <w:tr w:rsidR="00F5648D" w:rsidRPr="00F5648D" w14:paraId="71C52F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0F5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A5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C2C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090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C64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05002050000057452-E0OiKDIkLoZo</w:t>
            </w:r>
          </w:p>
        </w:tc>
      </w:tr>
      <w:tr w:rsidR="00F5648D" w:rsidRPr="00F5648D" w14:paraId="08A4C48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FB0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0C3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442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3F4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AD4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07002070000057188-E0OiKDIkLojO</w:t>
            </w:r>
          </w:p>
        </w:tc>
      </w:tr>
      <w:tr w:rsidR="00F5648D" w:rsidRPr="00F5648D" w14:paraId="33C4393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326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B6C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04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117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FCE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07002070000057839-E0OiKDIkLqIr</w:t>
            </w:r>
          </w:p>
        </w:tc>
      </w:tr>
      <w:tr w:rsidR="00F5648D" w:rsidRPr="00F5648D" w14:paraId="7BCAC98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3B0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F76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04A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0CF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B88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07002070000057839-E0OiKDIkLqIx</w:t>
            </w:r>
          </w:p>
        </w:tc>
      </w:tr>
      <w:tr w:rsidR="00F5648D" w:rsidRPr="00F5648D" w14:paraId="0133B47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12E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E7A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2E6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054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EE2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05002050000057900-E0OiKDIkLqUh</w:t>
            </w:r>
          </w:p>
        </w:tc>
      </w:tr>
      <w:tr w:rsidR="00F5648D" w:rsidRPr="00F5648D" w14:paraId="47918D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F10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C8F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935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620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B84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05002050000058548-E0OiKDIkLqau</w:t>
            </w:r>
          </w:p>
        </w:tc>
      </w:tr>
      <w:tr w:rsidR="00F5648D" w:rsidRPr="00F5648D" w14:paraId="63602A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4C7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8D5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26D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11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2BE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05002050000059143-E0OiKDIkLrIw</w:t>
            </w:r>
          </w:p>
        </w:tc>
      </w:tr>
      <w:tr w:rsidR="00F5648D" w:rsidRPr="00F5648D" w14:paraId="624D08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8CC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87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FBB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D4D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F3A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07002070000059335-E0OiKDIkLrI5</w:t>
            </w:r>
          </w:p>
        </w:tc>
      </w:tr>
      <w:tr w:rsidR="00F5648D" w:rsidRPr="00F5648D" w14:paraId="639541A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982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DE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C1A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7FE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58D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07002070000059335-E0OiKDIkLrI7</w:t>
            </w:r>
          </w:p>
        </w:tc>
      </w:tr>
      <w:tr w:rsidR="00F5648D" w:rsidRPr="00F5648D" w14:paraId="6B2083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8A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80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DF9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B11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58A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07002070000059335-E0OiKDIkLrI9</w:t>
            </w:r>
          </w:p>
        </w:tc>
      </w:tr>
      <w:tr w:rsidR="00F5648D" w:rsidRPr="00F5648D" w14:paraId="587B1E0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EB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9D9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41A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936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F7F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07002070000059335-E0OiKDIkLrIB</w:t>
            </w:r>
          </w:p>
        </w:tc>
      </w:tr>
      <w:tr w:rsidR="00F5648D" w:rsidRPr="00F5648D" w14:paraId="4256D3F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BF3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BF9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4B4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A3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96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07002070000059335-E0OiKDIkLrID</w:t>
            </w:r>
          </w:p>
        </w:tc>
      </w:tr>
      <w:tr w:rsidR="00F5648D" w:rsidRPr="00F5648D" w14:paraId="7079E4E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DEE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D4A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D16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DBB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81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05002050000059919-E0OiKDIkLs8v</w:t>
            </w:r>
          </w:p>
        </w:tc>
      </w:tr>
      <w:tr w:rsidR="00F5648D" w:rsidRPr="00F5648D" w14:paraId="0B4A94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F64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08:47:37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198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3EB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7CD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10D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07002070000060330-E0OiKDIkLsoE</w:t>
            </w:r>
          </w:p>
        </w:tc>
      </w:tr>
      <w:tr w:rsidR="00F5648D" w:rsidRPr="00F5648D" w14:paraId="2E564DE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2A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08:47:54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206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018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C2F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D8B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07002070000059857-E0OiKDIkLstF</w:t>
            </w:r>
          </w:p>
        </w:tc>
      </w:tr>
      <w:tr w:rsidR="00F5648D" w:rsidRPr="00F5648D" w14:paraId="09AD150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6BE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447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DB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5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608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05002050000061253-E0OiKDIkLtXv</w:t>
            </w:r>
          </w:p>
        </w:tc>
      </w:tr>
      <w:tr w:rsidR="00F5648D" w:rsidRPr="00F5648D" w14:paraId="5EFDF90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CF5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08:49:18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9CD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D11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39A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DA2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05002050000061253-E0OiKDIkLtXx</w:t>
            </w:r>
          </w:p>
        </w:tc>
      </w:tr>
      <w:tr w:rsidR="00F5648D" w:rsidRPr="00F5648D" w14:paraId="6FD4A35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6C4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08:50:46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694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EC3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4FB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A4F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07002070000061725-E0OiKDIkLuKA</w:t>
            </w:r>
          </w:p>
        </w:tc>
      </w:tr>
      <w:tr w:rsidR="00F5648D" w:rsidRPr="00F5648D" w14:paraId="4C962C1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B5D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1E5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F8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2EF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6DE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05002050000061930-E0OiKDIkLuo3</w:t>
            </w:r>
          </w:p>
        </w:tc>
      </w:tr>
      <w:tr w:rsidR="00F5648D" w:rsidRPr="00F5648D" w14:paraId="09D8F11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60A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482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C8D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C7E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EAB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07002070000061795-E0OiKDIkLvfu</w:t>
            </w:r>
          </w:p>
        </w:tc>
      </w:tr>
      <w:tr w:rsidR="00F5648D" w:rsidRPr="00F5648D" w14:paraId="2478D1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676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08:53:26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8D5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3CD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8D2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2C2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07002070000062151-E0OiKDIkLvkO</w:t>
            </w:r>
          </w:p>
        </w:tc>
      </w:tr>
      <w:tr w:rsidR="00F5648D" w:rsidRPr="00F5648D" w14:paraId="49B313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375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135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7F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355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CC5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05002050000063408-E0OiKDIkLwTn</w:t>
            </w:r>
          </w:p>
        </w:tc>
      </w:tr>
      <w:tr w:rsidR="00F5648D" w:rsidRPr="00F5648D" w14:paraId="532EDC8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EC4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F50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D80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B2A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D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05002050000063357-E0OiKDIkLwT3</w:t>
            </w:r>
          </w:p>
        </w:tc>
      </w:tr>
      <w:tr w:rsidR="00F5648D" w:rsidRPr="00F5648D" w14:paraId="30EB911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E36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CD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F73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84C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DCE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07002070000063289-E0OiKDIkLwTO</w:t>
            </w:r>
          </w:p>
        </w:tc>
      </w:tr>
      <w:tr w:rsidR="00F5648D" w:rsidRPr="00F5648D" w14:paraId="239A66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A7C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441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5E1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69D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7C1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07002070000063620-E0OiKDIkLxCj</w:t>
            </w:r>
          </w:p>
        </w:tc>
      </w:tr>
      <w:tr w:rsidR="00F5648D" w:rsidRPr="00F5648D" w14:paraId="4209D6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26D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26D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CC7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8E1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F07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07002070000063937-E0OiKDIkLxCn</w:t>
            </w:r>
          </w:p>
        </w:tc>
      </w:tr>
      <w:tr w:rsidR="00F5648D" w:rsidRPr="00F5648D" w14:paraId="4C60C81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69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762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6ED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8BA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E34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07002070000063937-E0OiKDIkLxCp</w:t>
            </w:r>
          </w:p>
        </w:tc>
      </w:tr>
      <w:tr w:rsidR="00F5648D" w:rsidRPr="00F5648D" w14:paraId="4B4881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55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25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32F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14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226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07002070000063236-E0OiKDIkLxbU</w:t>
            </w:r>
          </w:p>
        </w:tc>
      </w:tr>
      <w:tr w:rsidR="00F5648D" w:rsidRPr="00F5648D" w14:paraId="04FA5C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F7A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08:58:18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558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CD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88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943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07002070000063236-E0OiKDIkLy4l</w:t>
            </w:r>
          </w:p>
        </w:tc>
      </w:tr>
      <w:tr w:rsidR="00F5648D" w:rsidRPr="00F5648D" w14:paraId="0F58B26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FA4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08:59:32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921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9EF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623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36F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05002050000064864-E0OiKDIkLyrG</w:t>
            </w:r>
          </w:p>
        </w:tc>
      </w:tr>
      <w:tr w:rsidR="00F5648D" w:rsidRPr="00F5648D" w14:paraId="7F67BF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110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68A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4EF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47A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F3D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07002070000065333-E0OiKDIkLzRK</w:t>
            </w:r>
          </w:p>
        </w:tc>
      </w:tr>
      <w:tr w:rsidR="00F5648D" w:rsidRPr="00F5648D" w14:paraId="6ECF194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E13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D88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21A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C8F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154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07002070000065333-E0OiKDIkLzRN</w:t>
            </w:r>
          </w:p>
        </w:tc>
      </w:tr>
      <w:tr w:rsidR="00F5648D" w:rsidRPr="00F5648D" w14:paraId="140794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9A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6E2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546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BAB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B6D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05002050000065637-E0OiKDIkLzgh</w:t>
            </w:r>
          </w:p>
        </w:tc>
      </w:tr>
      <w:tr w:rsidR="00F5648D" w:rsidRPr="00F5648D" w14:paraId="190F8B1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D40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6E7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B56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46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1F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05002050000065637-E0OiKDIkLzgj</w:t>
            </w:r>
          </w:p>
        </w:tc>
      </w:tr>
      <w:tr w:rsidR="00F5648D" w:rsidRPr="00F5648D" w14:paraId="0C20F45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849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F34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F38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A19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E67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05002050000064605-E0OiKDIkLzfv</w:t>
            </w:r>
          </w:p>
        </w:tc>
      </w:tr>
      <w:tr w:rsidR="00F5648D" w:rsidRPr="00F5648D" w14:paraId="3146F7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B84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47C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F9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47E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8FA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05002050000064605-E0OiKDIkLzfx</w:t>
            </w:r>
          </w:p>
        </w:tc>
      </w:tr>
      <w:tr w:rsidR="00F5648D" w:rsidRPr="00F5648D" w14:paraId="2B7EEDB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36C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09:00:51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FF1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FB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377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2C9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07002070000065533-E0OiKDIkLzoE</w:t>
            </w:r>
          </w:p>
        </w:tc>
      </w:tr>
      <w:tr w:rsidR="00F5648D" w:rsidRPr="00F5648D" w14:paraId="21A5276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28D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76E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751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BD4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382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05002050000065879-E0OiKDIkM06f</w:t>
            </w:r>
          </w:p>
        </w:tc>
      </w:tr>
      <w:tr w:rsidR="00F5648D" w:rsidRPr="00F5648D" w14:paraId="69FC5DF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496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4B8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3F4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DC8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CC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05002050000065879-E0OiKDIkM06h</w:t>
            </w:r>
          </w:p>
        </w:tc>
      </w:tr>
      <w:tr w:rsidR="00F5648D" w:rsidRPr="00F5648D" w14:paraId="2935F0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E03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2A0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834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67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F8C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05002050000065879-E0OiKDIkM06j</w:t>
            </w:r>
          </w:p>
        </w:tc>
      </w:tr>
      <w:tr w:rsidR="00F5648D" w:rsidRPr="00F5648D" w14:paraId="032CCF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50B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A8E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950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506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5A3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05002050000066158-E0OiKDIkM0hl</w:t>
            </w:r>
          </w:p>
        </w:tc>
      </w:tr>
      <w:tr w:rsidR="00F5648D" w:rsidRPr="00F5648D" w14:paraId="7DFA8D7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257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41D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B96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8B9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AEB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07002070000065741-E0OiKDIkM0hj</w:t>
            </w:r>
          </w:p>
        </w:tc>
      </w:tr>
      <w:tr w:rsidR="00F5648D" w:rsidRPr="00F5648D" w14:paraId="2353E15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68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0F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A87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3B2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14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07002070000066509-E0OiKDIkM19r</w:t>
            </w:r>
          </w:p>
        </w:tc>
      </w:tr>
      <w:tr w:rsidR="00F5648D" w:rsidRPr="00F5648D" w14:paraId="7E7A89D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820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41B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499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3BE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39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07002070000066509-E0OiKDIkM19t</w:t>
            </w:r>
          </w:p>
        </w:tc>
      </w:tr>
      <w:tr w:rsidR="00F5648D" w:rsidRPr="00F5648D" w14:paraId="1049E79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69A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F7B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D1E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5A5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EC2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07002070000066509-E0OiKDIkM19v</w:t>
            </w:r>
          </w:p>
        </w:tc>
      </w:tr>
      <w:tr w:rsidR="00F5648D" w:rsidRPr="00F5648D" w14:paraId="0C0F0D4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AC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09:02:59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54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686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5D8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DEF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07002070000066509-E0OiKDIkM19x</w:t>
            </w:r>
          </w:p>
        </w:tc>
      </w:tr>
      <w:tr w:rsidR="00F5648D" w:rsidRPr="00F5648D" w14:paraId="7875DDC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D90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C3B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1FE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7F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CA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05002050000067057-E0OiKDIkM1e4</w:t>
            </w:r>
          </w:p>
        </w:tc>
      </w:tr>
      <w:tr w:rsidR="00F5648D" w:rsidRPr="00F5648D" w14:paraId="3BBED9D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AF7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C9B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00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FB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7BC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05002050000067557-E0OiKDIkM36c</w:t>
            </w:r>
          </w:p>
        </w:tc>
      </w:tr>
      <w:tr w:rsidR="00F5648D" w:rsidRPr="00F5648D" w14:paraId="5374F5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23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49A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5D3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283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F2F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07002070000066549-E0OiKDIkM3VZ</w:t>
            </w:r>
          </w:p>
        </w:tc>
      </w:tr>
      <w:tr w:rsidR="00F5648D" w:rsidRPr="00F5648D" w14:paraId="3CAE89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D73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2F7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6FC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27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A64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07002070000067261-E0OiKDIkM3Vb</w:t>
            </w:r>
          </w:p>
        </w:tc>
      </w:tr>
      <w:tr w:rsidR="00F5648D" w:rsidRPr="00F5648D" w14:paraId="6E359D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4D7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8AB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8E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7C6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01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05002050000067557-E0OiKDIkM3UZ</w:t>
            </w:r>
          </w:p>
        </w:tc>
      </w:tr>
      <w:tr w:rsidR="00F5648D" w:rsidRPr="00F5648D" w14:paraId="7773BC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60D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F05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193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EE5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D7D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05002050000068807-E0OiKDIkM4De</w:t>
            </w:r>
          </w:p>
        </w:tc>
      </w:tr>
      <w:tr w:rsidR="00F5648D" w:rsidRPr="00F5648D" w14:paraId="3391FF2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02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09:08:20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D0C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4C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280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FA2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07002070000068650-E0OiKDIkM4HD</w:t>
            </w:r>
          </w:p>
        </w:tc>
      </w:tr>
      <w:tr w:rsidR="00F5648D" w:rsidRPr="00F5648D" w14:paraId="33118CD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712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7D8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07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83C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3E9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07002070000067151-E0OiKDIkM4fS</w:t>
            </w:r>
          </w:p>
        </w:tc>
      </w:tr>
      <w:tr w:rsidR="00F5648D" w:rsidRPr="00F5648D" w14:paraId="1DFD27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EA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EFB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482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EDB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504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05002050000067283-E0OiKDIkM4fX</w:t>
            </w:r>
          </w:p>
        </w:tc>
      </w:tr>
      <w:tr w:rsidR="00F5648D" w:rsidRPr="00F5648D" w14:paraId="67589C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9EC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1B1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649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F23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331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07002070000067151-E0OiKDIkM4fV</w:t>
            </w:r>
          </w:p>
        </w:tc>
      </w:tr>
      <w:tr w:rsidR="00F5648D" w:rsidRPr="00F5648D" w14:paraId="0918760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D3B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56E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724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0FA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6E7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05002050000068999-E0OiKDIkM52r</w:t>
            </w:r>
          </w:p>
        </w:tc>
      </w:tr>
      <w:tr w:rsidR="00F5648D" w:rsidRPr="00F5648D" w14:paraId="398685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3AA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09:09:26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0DB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FF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506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F26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07002070000068871-E0OiKDIkM56d</w:t>
            </w:r>
          </w:p>
        </w:tc>
      </w:tr>
      <w:tr w:rsidR="00F5648D" w:rsidRPr="00F5648D" w14:paraId="4F6380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410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35E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602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553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B7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07002070000069599-E0OiKDIkM5ZX</w:t>
            </w:r>
          </w:p>
        </w:tc>
      </w:tr>
      <w:tr w:rsidR="00F5648D" w:rsidRPr="00F5648D" w14:paraId="69F6C3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008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641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A72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3BB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58E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07002070000069599-E0OiKDIkM5ZZ</w:t>
            </w:r>
          </w:p>
        </w:tc>
      </w:tr>
      <w:tr w:rsidR="00F5648D" w:rsidRPr="00F5648D" w14:paraId="4EA1A0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0B2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846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CE9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7FB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A94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05002050000069720-E0OiKDIkM5Xx</w:t>
            </w:r>
          </w:p>
        </w:tc>
      </w:tr>
      <w:tr w:rsidR="00F5648D" w:rsidRPr="00F5648D" w14:paraId="1C31357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74D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9C0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EA6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F95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82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05002050000069720-E0OiKDIkM5Xz</w:t>
            </w:r>
          </w:p>
        </w:tc>
      </w:tr>
      <w:tr w:rsidR="00F5648D" w:rsidRPr="00F5648D" w14:paraId="3BF6732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CFA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3E2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C2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3F7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C46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05002050000069720-E0OiKDIkM5Y1</w:t>
            </w:r>
          </w:p>
        </w:tc>
      </w:tr>
      <w:tr w:rsidR="00F5648D" w:rsidRPr="00F5648D" w14:paraId="5D96D6E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BAE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F0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F38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304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22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07002070000069932-E0OiKDIkM661</w:t>
            </w:r>
          </w:p>
        </w:tc>
      </w:tr>
      <w:tr w:rsidR="00F5648D" w:rsidRPr="00F5648D" w14:paraId="4DE9014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F97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41D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F4C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CAF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7E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07002070000069932-E0OiKDIkM663</w:t>
            </w:r>
          </w:p>
        </w:tc>
      </w:tr>
      <w:tr w:rsidR="00F5648D" w:rsidRPr="00F5648D" w14:paraId="17C70A0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2C8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72A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00E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AFE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106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07002070000069932-E0OiKDIkM665</w:t>
            </w:r>
          </w:p>
        </w:tc>
      </w:tr>
      <w:tr w:rsidR="00F5648D" w:rsidRPr="00F5648D" w14:paraId="528EAE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75C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EF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C22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2C8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F35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07002070000069932-E0OiKDIkM667</w:t>
            </w:r>
          </w:p>
        </w:tc>
      </w:tr>
      <w:tr w:rsidR="00F5648D" w:rsidRPr="00F5648D" w14:paraId="16E1D9A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18E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E47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74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FCB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1A0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07002070000069932-E0OiKDIkM669</w:t>
            </w:r>
          </w:p>
        </w:tc>
      </w:tr>
      <w:tr w:rsidR="00F5648D" w:rsidRPr="00F5648D" w14:paraId="04FBDD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82C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FC0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9E4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E98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95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05002050000069756-E0OiKDIkM6XV</w:t>
            </w:r>
          </w:p>
        </w:tc>
      </w:tr>
      <w:tr w:rsidR="00F5648D" w:rsidRPr="00F5648D" w14:paraId="75835D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DD9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6FF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84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967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16C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05002050000070070-E0OiKDIkM6XX</w:t>
            </w:r>
          </w:p>
        </w:tc>
      </w:tr>
      <w:tr w:rsidR="00F5648D" w:rsidRPr="00F5648D" w14:paraId="69A486F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C8E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7C0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A1F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BA2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FFA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05002050000070627-E0OiKDIkM6t1</w:t>
            </w:r>
          </w:p>
        </w:tc>
      </w:tr>
      <w:tr w:rsidR="00F5648D" w:rsidRPr="00F5648D" w14:paraId="6319103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9BE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DB3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2CD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8A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965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05002050000071277-E0OiKDIkM85S</w:t>
            </w:r>
          </w:p>
        </w:tc>
      </w:tr>
      <w:tr w:rsidR="00F5648D" w:rsidRPr="00F5648D" w14:paraId="48E5E4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0E2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09:15:25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7E3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CDE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409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D45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05002050000071187-E0OiKDIkM8B6</w:t>
            </w:r>
          </w:p>
        </w:tc>
      </w:tr>
      <w:tr w:rsidR="00F5648D" w:rsidRPr="00F5648D" w14:paraId="2474222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97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09:16:38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7B1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61E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259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CF7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07002070000071792-E0OiKDIkM8qg</w:t>
            </w:r>
          </w:p>
        </w:tc>
      </w:tr>
      <w:tr w:rsidR="00F5648D" w:rsidRPr="00F5648D" w14:paraId="1CEA55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E84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A3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15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37A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5EB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05002050000071907-E0OiKDIkM90S</w:t>
            </w:r>
          </w:p>
        </w:tc>
      </w:tr>
      <w:tr w:rsidR="00F5648D" w:rsidRPr="00F5648D" w14:paraId="31EE09C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311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230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D20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D96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E18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05002050000073088-E0OiKDIkMA7s</w:t>
            </w:r>
          </w:p>
        </w:tc>
      </w:tr>
      <w:tr w:rsidR="00F5648D" w:rsidRPr="00F5648D" w14:paraId="3894C3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998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8F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E3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5D2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622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05002050000073088-E0OiKDIkMA7u</w:t>
            </w:r>
          </w:p>
        </w:tc>
      </w:tr>
      <w:tr w:rsidR="00F5648D" w:rsidRPr="00F5648D" w14:paraId="78C840E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B7E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961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EE1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8C1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C34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05002050000073088-E0OiKDIkMA7w</w:t>
            </w:r>
          </w:p>
        </w:tc>
      </w:tr>
      <w:tr w:rsidR="00F5648D" w:rsidRPr="00F5648D" w14:paraId="668222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E2B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51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79A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50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CCF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05002050000073088-E0OiKDIkMA7y</w:t>
            </w:r>
          </w:p>
        </w:tc>
      </w:tr>
      <w:tr w:rsidR="00F5648D" w:rsidRPr="00F5648D" w14:paraId="28863F5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3BB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09:19:10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E5E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94C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4EA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C0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05002050000073088-E0OiKDIkMA80</w:t>
            </w:r>
          </w:p>
        </w:tc>
      </w:tr>
      <w:tr w:rsidR="00F5648D" w:rsidRPr="00F5648D" w14:paraId="24EA5E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C9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A8F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5E5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D54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85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05002050000073237-E0OiKDIkMBHe</w:t>
            </w:r>
          </w:p>
        </w:tc>
      </w:tr>
      <w:tr w:rsidR="00F5648D" w:rsidRPr="00F5648D" w14:paraId="3AA0AF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C8F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801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F75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76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77F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05002050000073237-E0OiKDIkMBHg</w:t>
            </w:r>
          </w:p>
        </w:tc>
      </w:tr>
      <w:tr w:rsidR="00F5648D" w:rsidRPr="00F5648D" w14:paraId="01B179D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C46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F6C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44F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909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1D5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07002070000074166-E0OiKDIkMBaG</w:t>
            </w:r>
          </w:p>
        </w:tc>
      </w:tr>
      <w:tr w:rsidR="00F5648D" w:rsidRPr="00F5648D" w14:paraId="46D206C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BF8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6DB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EFE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400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42B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05002050000074545-E0OiKDIkMBzt</w:t>
            </w:r>
          </w:p>
        </w:tc>
      </w:tr>
      <w:tr w:rsidR="00F5648D" w:rsidRPr="00F5648D" w14:paraId="51C3B1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9E9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09:23:10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CFC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3D7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BF8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349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07002070000074550-E0OiKDIkMBzv</w:t>
            </w:r>
          </w:p>
        </w:tc>
      </w:tr>
      <w:tr w:rsidR="00F5648D" w:rsidRPr="00F5648D" w14:paraId="4B8BCA9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B1C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774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F16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D67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169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07002070000072501-E0OiKDIkMC6y</w:t>
            </w:r>
          </w:p>
        </w:tc>
      </w:tr>
      <w:tr w:rsidR="00F5648D" w:rsidRPr="00F5648D" w14:paraId="46B4C8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831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F8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69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AAF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F51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05002050000073997-E0OiKDIkMC74</w:t>
            </w:r>
          </w:p>
        </w:tc>
      </w:tr>
      <w:tr w:rsidR="00F5648D" w:rsidRPr="00F5648D" w14:paraId="3E83EC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063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F71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2D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834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284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07002070000072501-E0OiKDIkMC70</w:t>
            </w:r>
          </w:p>
        </w:tc>
      </w:tr>
      <w:tr w:rsidR="00F5648D" w:rsidRPr="00F5648D" w14:paraId="4B0345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252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2F1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2C7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267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79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05002050000075626-E0OiKDIkMDJ6</w:t>
            </w:r>
          </w:p>
        </w:tc>
      </w:tr>
      <w:tr w:rsidR="00F5648D" w:rsidRPr="00F5648D" w14:paraId="4B993E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D7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AA5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5EC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724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D8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05002050000075626-E0OiKDIkMDr0</w:t>
            </w:r>
          </w:p>
        </w:tc>
      </w:tr>
      <w:tr w:rsidR="00F5648D" w:rsidRPr="00F5648D" w14:paraId="0D7596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EAA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C3A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442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2F2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D54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07002070000075938-E0OiKDIkMDr8</w:t>
            </w:r>
          </w:p>
        </w:tc>
      </w:tr>
      <w:tr w:rsidR="00F5648D" w:rsidRPr="00F5648D" w14:paraId="5B53443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E48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09:27:44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E3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90C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97E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70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05002050000076136-E0OiKDIkMDr6</w:t>
            </w:r>
          </w:p>
        </w:tc>
      </w:tr>
      <w:tr w:rsidR="00F5648D" w:rsidRPr="00F5648D" w14:paraId="2F8BD7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3A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B83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E2A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F7D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81B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05002050000077499-E0OiKDIkMEjK</w:t>
            </w:r>
          </w:p>
        </w:tc>
      </w:tr>
      <w:tr w:rsidR="00F5648D" w:rsidRPr="00F5648D" w14:paraId="3F5709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764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E04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187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A0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E68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05002050000077149-E0OiKDIkMEj8</w:t>
            </w:r>
          </w:p>
        </w:tc>
      </w:tr>
      <w:tr w:rsidR="00F5648D" w:rsidRPr="00F5648D" w14:paraId="5959727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1AD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8BA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93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A6E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BF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07002070000076689-E0OiKDIkMEj4</w:t>
            </w:r>
          </w:p>
        </w:tc>
      </w:tr>
      <w:tr w:rsidR="00F5648D" w:rsidRPr="00F5648D" w14:paraId="6459C8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960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29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B1A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653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DA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05002050000077499-E0OiKDIkMEjE</w:t>
            </w:r>
          </w:p>
        </w:tc>
      </w:tr>
      <w:tr w:rsidR="00F5648D" w:rsidRPr="00F5648D" w14:paraId="5B1557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E14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00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278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441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27B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07002070000076727-E0OiKDIkMEj6</w:t>
            </w:r>
          </w:p>
        </w:tc>
      </w:tr>
      <w:tr w:rsidR="00F5648D" w:rsidRPr="00F5648D" w14:paraId="4DA3A7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40B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CF6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533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B08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65C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05002050000077522-E0OiKDIkMFhf</w:t>
            </w:r>
          </w:p>
        </w:tc>
      </w:tr>
      <w:tr w:rsidR="00F5648D" w:rsidRPr="00F5648D" w14:paraId="2DF8BE5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4F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B00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DCF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FF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D92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05002050000077714-E0OiKDIkMFgk</w:t>
            </w:r>
          </w:p>
        </w:tc>
      </w:tr>
      <w:tr w:rsidR="00F5648D" w:rsidRPr="00F5648D" w14:paraId="0102C15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B12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EE5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143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A39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5F1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05002050000078036-E0OiKDIkMFgo</w:t>
            </w:r>
          </w:p>
        </w:tc>
      </w:tr>
      <w:tr w:rsidR="00F5648D" w:rsidRPr="00F5648D" w14:paraId="1E38567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108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DFE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0D4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1B5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0B8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07002070000078585-E0OiKDIkMGH6</w:t>
            </w:r>
          </w:p>
        </w:tc>
      </w:tr>
      <w:tr w:rsidR="00F5648D" w:rsidRPr="00F5648D" w14:paraId="77B0AA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A2B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170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9A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976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17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07002070000078585-E0OiKDIkMGH8</w:t>
            </w:r>
          </w:p>
        </w:tc>
      </w:tr>
      <w:tr w:rsidR="00F5648D" w:rsidRPr="00F5648D" w14:paraId="1AAFD4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D0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93B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D27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586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F48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05002050000077522-E0OiKDIkMGIT</w:t>
            </w:r>
          </w:p>
        </w:tc>
      </w:tr>
      <w:tr w:rsidR="00F5648D" w:rsidRPr="00F5648D" w14:paraId="1E58E21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C3C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B9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20A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02B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101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07002070000078640-E0OiKDIkMGHz</w:t>
            </w:r>
          </w:p>
        </w:tc>
      </w:tr>
      <w:tr w:rsidR="00F5648D" w:rsidRPr="00F5648D" w14:paraId="2229ED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693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C2F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0C7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C75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A84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07002070000078640-E0OiKDIkMGI1</w:t>
            </w:r>
          </w:p>
        </w:tc>
      </w:tr>
      <w:tr w:rsidR="00F5648D" w:rsidRPr="00F5648D" w14:paraId="5A19BE2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940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B01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219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BBF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4B6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05002050000079537-E0OiKDIkMHIw</w:t>
            </w:r>
          </w:p>
        </w:tc>
      </w:tr>
      <w:tr w:rsidR="00F5648D" w:rsidRPr="00F5648D" w14:paraId="58F4E7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0FA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403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576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FD8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1C3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05002050000079537-E0OiKDIkMHIy</w:t>
            </w:r>
          </w:p>
        </w:tc>
      </w:tr>
      <w:tr w:rsidR="00F5648D" w:rsidRPr="00F5648D" w14:paraId="0D5C88C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0A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D4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31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CAD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0E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05002050000079537-E0OiKDIkMHJ0</w:t>
            </w:r>
          </w:p>
        </w:tc>
      </w:tr>
      <w:tr w:rsidR="00F5648D" w:rsidRPr="00F5648D" w14:paraId="6BAEEF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8DA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336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ED5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15A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E5A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05002050000079537-E0OiKDIkMHJ2</w:t>
            </w:r>
          </w:p>
        </w:tc>
      </w:tr>
      <w:tr w:rsidR="00F5648D" w:rsidRPr="00F5648D" w14:paraId="1DA2C7B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DF9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5F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D53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D36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9D8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05002050000079537-E0OiKDIkMHJ4</w:t>
            </w:r>
          </w:p>
        </w:tc>
      </w:tr>
      <w:tr w:rsidR="00F5648D" w:rsidRPr="00F5648D" w14:paraId="428AC4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499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59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C1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A29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B0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07002070000079523-E0OiKDIkMHcR</w:t>
            </w:r>
          </w:p>
        </w:tc>
      </w:tr>
      <w:tr w:rsidR="00F5648D" w:rsidRPr="00F5648D" w14:paraId="327411B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42B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15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493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D4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4B7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05002050000080027-E0OiKDIkMHkV</w:t>
            </w:r>
          </w:p>
        </w:tc>
      </w:tr>
      <w:tr w:rsidR="00F5648D" w:rsidRPr="00F5648D" w14:paraId="0310E4F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76C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1C7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8D7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75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BBE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05002050000080027-E0OiKDIkMHkX</w:t>
            </w:r>
          </w:p>
        </w:tc>
      </w:tr>
      <w:tr w:rsidR="00F5648D" w:rsidRPr="00F5648D" w14:paraId="653C89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CD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635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CF1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6EC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951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05002050000079821-E0OiKDIkMHq5</w:t>
            </w:r>
          </w:p>
        </w:tc>
      </w:tr>
      <w:tr w:rsidR="00F5648D" w:rsidRPr="00F5648D" w14:paraId="424F1B5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FAF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132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95C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BEE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69A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07002070000079644-E0OiKDIkMHq7</w:t>
            </w:r>
          </w:p>
        </w:tc>
      </w:tr>
      <w:tr w:rsidR="00F5648D" w:rsidRPr="00F5648D" w14:paraId="0DC21E6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804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09:38:15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A3D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B88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70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38A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07002070000079896-E0OiKDIkMIL3</w:t>
            </w:r>
          </w:p>
        </w:tc>
      </w:tr>
      <w:tr w:rsidR="00F5648D" w:rsidRPr="00F5648D" w14:paraId="760CF7D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45D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6B3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8C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FFF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94E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05002050000082474-E0OiKDIkMKxR</w:t>
            </w:r>
          </w:p>
        </w:tc>
      </w:tr>
      <w:tr w:rsidR="00F5648D" w:rsidRPr="00F5648D" w14:paraId="047930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43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CE5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68C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5B6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A89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05002050000082474-E0OiKDIkMKxT</w:t>
            </w:r>
          </w:p>
        </w:tc>
      </w:tr>
      <w:tr w:rsidR="00F5648D" w:rsidRPr="00F5648D" w14:paraId="0F95C5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9E2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8D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638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F4B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309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05002050000082474-E0OiKDIkMKxV</w:t>
            </w:r>
          </w:p>
        </w:tc>
      </w:tr>
      <w:tr w:rsidR="00F5648D" w:rsidRPr="00F5648D" w14:paraId="6D8E3B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783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F29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8B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E2C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8C7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05002050000082474-E0OiKDIkMKxX</w:t>
            </w:r>
          </w:p>
        </w:tc>
      </w:tr>
      <w:tr w:rsidR="00F5648D" w:rsidRPr="00F5648D" w14:paraId="601101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563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CA9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F77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0C3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8A4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05002050000082474-E0OiKDIkMKxZ</w:t>
            </w:r>
          </w:p>
        </w:tc>
      </w:tr>
      <w:tr w:rsidR="00F5648D" w:rsidRPr="00F5648D" w14:paraId="69109B6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A77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2D5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63A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6D5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253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05002050000082474-E0OiKDIkMKxb</w:t>
            </w:r>
          </w:p>
        </w:tc>
      </w:tr>
      <w:tr w:rsidR="00F5648D" w:rsidRPr="00F5648D" w14:paraId="6988996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5F6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25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4F4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6BE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F26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05002050000082474-E0OiKDIkMKxd</w:t>
            </w:r>
          </w:p>
        </w:tc>
      </w:tr>
      <w:tr w:rsidR="00F5648D" w:rsidRPr="00F5648D" w14:paraId="47F3AF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338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405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96F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CC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96A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07002070000082237-E0OiKDIkMKyQ</w:t>
            </w:r>
          </w:p>
        </w:tc>
      </w:tr>
      <w:tr w:rsidR="00F5648D" w:rsidRPr="00F5648D" w14:paraId="357F84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026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133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7F5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261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C6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05002050000081264-E0OiKDIkMLCR</w:t>
            </w:r>
          </w:p>
        </w:tc>
      </w:tr>
      <w:tr w:rsidR="00F5648D" w:rsidRPr="00F5648D" w14:paraId="3C663D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853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B7B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E3C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752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8F7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07002070000082411-E0OiKDIkMLBu</w:t>
            </w:r>
          </w:p>
        </w:tc>
      </w:tr>
      <w:tr w:rsidR="00F5648D" w:rsidRPr="00F5648D" w14:paraId="029B60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89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EDF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3AA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16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95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07002070000082411-E0OiKDIkMLBw</w:t>
            </w:r>
          </w:p>
        </w:tc>
      </w:tr>
      <w:tr w:rsidR="00F5648D" w:rsidRPr="00F5648D" w14:paraId="74A4D67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1F8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AE7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50D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231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58A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07002070000082411-E0OiKDIkMLBy</w:t>
            </w:r>
          </w:p>
        </w:tc>
      </w:tr>
      <w:tr w:rsidR="00F5648D" w:rsidRPr="00F5648D" w14:paraId="3D5BF8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590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6E6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A64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6B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EB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05002050000081264-E0OiKDIkMMEr</w:t>
            </w:r>
          </w:p>
        </w:tc>
      </w:tr>
      <w:tr w:rsidR="00F5648D" w:rsidRPr="00F5648D" w14:paraId="4F83169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142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24F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CD3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5EA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349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05002050000083349-E0OiKDIkMMDn</w:t>
            </w:r>
          </w:p>
        </w:tc>
      </w:tr>
      <w:tr w:rsidR="00F5648D" w:rsidRPr="00F5648D" w14:paraId="54C51C6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728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E66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5F2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02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380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07002070000083981-E0OiKDIkMNJR</w:t>
            </w:r>
          </w:p>
        </w:tc>
      </w:tr>
      <w:tr w:rsidR="00F5648D" w:rsidRPr="00F5648D" w14:paraId="2AE08EB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FDB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A66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04C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279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994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05002050000084264-E0OiKDIkMNQc</w:t>
            </w:r>
          </w:p>
        </w:tc>
      </w:tr>
      <w:tr w:rsidR="00F5648D" w:rsidRPr="00F5648D" w14:paraId="562369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FF7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38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40D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0F3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F3D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05002050000084264-E0OiKDIkMNQV</w:t>
            </w:r>
          </w:p>
        </w:tc>
      </w:tr>
      <w:tr w:rsidR="00F5648D" w:rsidRPr="00F5648D" w14:paraId="072B561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B6E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6D5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C4F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D3C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68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05002050000084264-E0OiKDIkMNQP</w:t>
            </w:r>
          </w:p>
        </w:tc>
      </w:tr>
      <w:tr w:rsidR="00F5648D" w:rsidRPr="00F5648D" w14:paraId="4F9601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261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1F7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D6E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671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CA3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05002050000083845-E0OiKDIkMNPU</w:t>
            </w:r>
          </w:p>
        </w:tc>
      </w:tr>
      <w:tr w:rsidR="00F5648D" w:rsidRPr="00F5648D" w14:paraId="47B147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954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988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EE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3C7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541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07002070000083563-E0OiKDIkMNPS</w:t>
            </w:r>
          </w:p>
        </w:tc>
      </w:tr>
      <w:tr w:rsidR="00F5648D" w:rsidRPr="00F5648D" w14:paraId="04F2A7A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682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2B2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D2B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D76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C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07002070000083602-E0OiKDIkMNOV</w:t>
            </w:r>
          </w:p>
        </w:tc>
      </w:tr>
      <w:tr w:rsidR="00F5648D" w:rsidRPr="00F5648D" w14:paraId="7DA3A6E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6C2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66C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7F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DDA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585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07002070000083602-E0OiKDIkMNOX</w:t>
            </w:r>
          </w:p>
        </w:tc>
      </w:tr>
      <w:tr w:rsidR="00F5648D" w:rsidRPr="00F5648D" w14:paraId="1AA103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6E0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566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84A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5F4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37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05002050000084264-E0OiKDIkMNfx</w:t>
            </w:r>
          </w:p>
        </w:tc>
      </w:tr>
      <w:tr w:rsidR="00F5648D" w:rsidRPr="00F5648D" w14:paraId="2608294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9F5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09:48:50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A44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06E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9E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F7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05002050000084465-E0OiKDIkMNo5</w:t>
            </w:r>
          </w:p>
        </w:tc>
      </w:tr>
      <w:tr w:rsidR="00F5648D" w:rsidRPr="00F5648D" w14:paraId="6F7B3D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4E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47B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21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E47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137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05002050000084465-E0OiKDIkMNo7</w:t>
            </w:r>
          </w:p>
        </w:tc>
      </w:tr>
      <w:tr w:rsidR="00F5648D" w:rsidRPr="00F5648D" w14:paraId="274BE17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DF0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E65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8D9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696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B5C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07002070000084646-E0OiKDIkMOLj</w:t>
            </w:r>
          </w:p>
        </w:tc>
      </w:tr>
      <w:tr w:rsidR="00F5648D" w:rsidRPr="00F5648D" w14:paraId="00E6A77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4D5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E04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248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EB0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1CB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07002070000084646-E0OiKDIkMOLl</w:t>
            </w:r>
          </w:p>
        </w:tc>
      </w:tr>
      <w:tr w:rsidR="00F5648D" w:rsidRPr="00F5648D" w14:paraId="1914B1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353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09:49:50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81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60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717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ADC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07002070000084646-E0OiKDIkMOLn</w:t>
            </w:r>
          </w:p>
        </w:tc>
      </w:tr>
      <w:tr w:rsidR="00F5648D" w:rsidRPr="00F5648D" w14:paraId="4866EFA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1D4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A49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F9B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F2B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431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07002070000085285-E0OiKDIkMPOb</w:t>
            </w:r>
          </w:p>
        </w:tc>
      </w:tr>
      <w:tr w:rsidR="00F5648D" w:rsidRPr="00F5648D" w14:paraId="4E0BB85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430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B36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5C7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369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3B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05002050000086086-E0OiKDIkMQyG</w:t>
            </w:r>
          </w:p>
        </w:tc>
      </w:tr>
      <w:tr w:rsidR="00F5648D" w:rsidRPr="00F5648D" w14:paraId="0961877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01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FD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EFB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6A1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271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07002070000085543-E0OiKDIkMQyE</w:t>
            </w:r>
          </w:p>
        </w:tc>
      </w:tr>
      <w:tr w:rsidR="00F5648D" w:rsidRPr="00F5648D" w14:paraId="421D75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5C6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09B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D8C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609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65D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05002050000086693-E0OiKDIkMR4O</w:t>
            </w:r>
          </w:p>
        </w:tc>
      </w:tr>
      <w:tr w:rsidR="00F5648D" w:rsidRPr="00F5648D" w14:paraId="3819FF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C4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48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A8E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BD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174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05002050000086693-E0OiKDIkMR4y</w:t>
            </w:r>
          </w:p>
        </w:tc>
      </w:tr>
      <w:tr w:rsidR="00F5648D" w:rsidRPr="00F5648D" w14:paraId="070EB1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0E8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50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D7C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A48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E0E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05002050000086693-E0OiKDIkMR50</w:t>
            </w:r>
          </w:p>
        </w:tc>
      </w:tr>
      <w:tr w:rsidR="00F5648D" w:rsidRPr="00F5648D" w14:paraId="47CBC9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5F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4F8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0B0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F8B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011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07002070000085285-E0OiKDIkMRZS</w:t>
            </w:r>
          </w:p>
        </w:tc>
      </w:tr>
      <w:tr w:rsidR="00F5648D" w:rsidRPr="00F5648D" w14:paraId="23B3E4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633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AE3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EE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6F4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333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05002050000085707-E0OiKDIkMRYP</w:t>
            </w:r>
          </w:p>
        </w:tc>
      </w:tr>
      <w:tr w:rsidR="00F5648D" w:rsidRPr="00F5648D" w14:paraId="2D83A9B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569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F25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550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ADE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566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07002070000085285-E0OiKDIkMRwf</w:t>
            </w:r>
          </w:p>
        </w:tc>
      </w:tr>
      <w:tr w:rsidR="00F5648D" w:rsidRPr="00F5648D" w14:paraId="0E566E6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390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09:57:32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2F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D04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4CF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7C4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07002070000086974-E0OiKDIkMSJC</w:t>
            </w:r>
          </w:p>
        </w:tc>
      </w:tr>
      <w:tr w:rsidR="00F5648D" w:rsidRPr="00F5648D" w14:paraId="71B400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3A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81A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51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466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84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07002070000087926-E0OiKDIkMT2S</w:t>
            </w:r>
          </w:p>
        </w:tc>
      </w:tr>
      <w:tr w:rsidR="00F5648D" w:rsidRPr="00F5648D" w14:paraId="79804FC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3C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09:59:43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169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17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AD4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FF7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05002050000088387-E0OiKDIkMTUy</w:t>
            </w:r>
          </w:p>
        </w:tc>
      </w:tr>
      <w:tr w:rsidR="00F5648D" w:rsidRPr="00F5648D" w14:paraId="0AB6F5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237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10:00:18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A98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29B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4B3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C0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05002050000088181-E0OiKDIkMUAN</w:t>
            </w:r>
          </w:p>
        </w:tc>
      </w:tr>
      <w:tr w:rsidR="00F5648D" w:rsidRPr="00F5648D" w14:paraId="77EF8A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CBE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651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E45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37F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263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07002070000087872-E0OiKDIkMUJL</w:t>
            </w:r>
          </w:p>
        </w:tc>
      </w:tr>
      <w:tr w:rsidR="00F5648D" w:rsidRPr="00F5648D" w14:paraId="515BD22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586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7F5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4F6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D90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7EA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07002070000088743-E0OiKDIkMUd5</w:t>
            </w:r>
          </w:p>
        </w:tc>
      </w:tr>
      <w:tr w:rsidR="00F5648D" w:rsidRPr="00F5648D" w14:paraId="4E77821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99E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C8C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5D9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71A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456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07002070000088833-E0OiKDIkMUfs</w:t>
            </w:r>
          </w:p>
        </w:tc>
      </w:tr>
      <w:tr w:rsidR="00F5648D" w:rsidRPr="00F5648D" w14:paraId="2D0116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6FF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04B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E28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B63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B63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07002070000088833-E0OiKDIkMUx5</w:t>
            </w:r>
          </w:p>
        </w:tc>
      </w:tr>
      <w:tr w:rsidR="00F5648D" w:rsidRPr="00F5648D" w14:paraId="24C3EC4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6FD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3EB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63B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EE2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0D4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05002050000089208-E0OiKDIkMUwW</w:t>
            </w:r>
          </w:p>
        </w:tc>
      </w:tr>
      <w:tr w:rsidR="00F5648D" w:rsidRPr="00F5648D" w14:paraId="5B37FF5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C86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2A9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CB9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2CA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7D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07002070000088931-E0OiKDIkMUwY</w:t>
            </w:r>
          </w:p>
        </w:tc>
      </w:tr>
      <w:tr w:rsidR="00F5648D" w:rsidRPr="00F5648D" w14:paraId="3DD2B5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B10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AE0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F0A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96D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4F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05002050000089268-E0OiKDIkMVyR</w:t>
            </w:r>
          </w:p>
        </w:tc>
      </w:tr>
      <w:tr w:rsidR="00F5648D" w:rsidRPr="00F5648D" w14:paraId="320926E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A26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E5F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FAA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9CF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CC4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07002070000088833-E0OiKDIkMVyN</w:t>
            </w:r>
          </w:p>
        </w:tc>
      </w:tr>
      <w:tr w:rsidR="00F5648D" w:rsidRPr="00F5648D" w14:paraId="4788AC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56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ADD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62A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750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B03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05002050000089268-E0OiKDIkMVyU</w:t>
            </w:r>
          </w:p>
        </w:tc>
      </w:tr>
      <w:tr w:rsidR="00F5648D" w:rsidRPr="00F5648D" w14:paraId="4812CD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EAD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668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1E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587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7DA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07002070000089327-E0OiKDIkMVyW</w:t>
            </w:r>
          </w:p>
        </w:tc>
      </w:tr>
      <w:tr w:rsidR="00F5648D" w:rsidRPr="00F5648D" w14:paraId="5D9156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4B8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704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99E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3EA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EA3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05002050000090467-E0OiKDIkMWc3</w:t>
            </w:r>
          </w:p>
        </w:tc>
      </w:tr>
      <w:tr w:rsidR="00F5648D" w:rsidRPr="00F5648D" w14:paraId="0809F4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2EB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3A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AD3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138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1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05002050000090467-E0OiKDIkMWc5</w:t>
            </w:r>
          </w:p>
        </w:tc>
      </w:tr>
      <w:tr w:rsidR="00F5648D" w:rsidRPr="00F5648D" w14:paraId="355A3B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746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9F3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244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001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F3B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05002050000090467-E0OiKDIkMWc7</w:t>
            </w:r>
          </w:p>
        </w:tc>
      </w:tr>
      <w:tr w:rsidR="00F5648D" w:rsidRPr="00F5648D" w14:paraId="4A129EF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840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54C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8C1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433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D14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05002050000090467-E0OiKDIkMWc9</w:t>
            </w:r>
          </w:p>
        </w:tc>
      </w:tr>
      <w:tr w:rsidR="00F5648D" w:rsidRPr="00F5648D" w14:paraId="5828B8B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8E3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10:05:34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86E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6C4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33A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0D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07002070000090082-E0OiKDIkMX6t</w:t>
            </w:r>
          </w:p>
        </w:tc>
      </w:tr>
      <w:tr w:rsidR="00F5648D" w:rsidRPr="00F5648D" w14:paraId="1AE4D9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3FC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10:05:34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B82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041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23B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D41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07002070000090082-E0OiKDIkMX6v</w:t>
            </w:r>
          </w:p>
        </w:tc>
      </w:tr>
      <w:tr w:rsidR="00F5648D" w:rsidRPr="00F5648D" w14:paraId="44B3D03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B67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10:07:31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C64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90F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712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A92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07002070000091109-E0OiKDIkMYHi</w:t>
            </w:r>
          </w:p>
        </w:tc>
      </w:tr>
      <w:tr w:rsidR="00F5648D" w:rsidRPr="00F5648D" w14:paraId="0AD26A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75D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D55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771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B19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818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07002070000091493-E0OiKDIkMYvi</w:t>
            </w:r>
          </w:p>
        </w:tc>
      </w:tr>
      <w:tr w:rsidR="00F5648D" w:rsidRPr="00F5648D" w14:paraId="6A434E4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7C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10:08:57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12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615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085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8EC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07002070000091493-E0OiKDIkMYvm</w:t>
            </w:r>
          </w:p>
        </w:tc>
      </w:tr>
      <w:tr w:rsidR="00F5648D" w:rsidRPr="00F5648D" w14:paraId="3B0203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02C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2C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0DD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DB2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7BB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05002050000092105-E0OiKDIkMZZ8</w:t>
            </w:r>
          </w:p>
        </w:tc>
      </w:tr>
      <w:tr w:rsidR="00F5648D" w:rsidRPr="00F5648D" w14:paraId="717183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5EA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EF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1C9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85E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891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07002070000092505-E0OiKDIkMaJj</w:t>
            </w:r>
          </w:p>
        </w:tc>
      </w:tr>
      <w:tr w:rsidR="00F5648D" w:rsidRPr="00F5648D" w14:paraId="701BA6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3AB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87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42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4BE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A08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07002070000092505-E0OiKDIkMaJl</w:t>
            </w:r>
          </w:p>
        </w:tc>
      </w:tr>
      <w:tr w:rsidR="00F5648D" w:rsidRPr="00F5648D" w14:paraId="5565C4E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776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A51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3CE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36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7B2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05002050000092096-E0OiKDIkMaO8</w:t>
            </w:r>
          </w:p>
        </w:tc>
      </w:tr>
      <w:tr w:rsidR="00F5648D" w:rsidRPr="00F5648D" w14:paraId="66B63C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F3B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6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3C4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EE6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BD1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05002050000092724-E0OiKDIkMaOC</w:t>
            </w:r>
          </w:p>
        </w:tc>
      </w:tr>
      <w:tr w:rsidR="00F5648D" w:rsidRPr="00F5648D" w14:paraId="4DF3F31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A3E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239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849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082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815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05002050000092735-E0OiKDIkMaYw</w:t>
            </w:r>
          </w:p>
        </w:tc>
      </w:tr>
      <w:tr w:rsidR="00F5648D" w:rsidRPr="00F5648D" w14:paraId="38A202E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0C3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B94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152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06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F93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05002050000093279-E0OiKDIkMbCa</w:t>
            </w:r>
          </w:p>
        </w:tc>
      </w:tr>
      <w:tr w:rsidR="00F5648D" w:rsidRPr="00F5648D" w14:paraId="5A4F3A7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638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9C5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9D4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106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12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05002050000093279-E0OiKDIkMbCd</w:t>
            </w:r>
          </w:p>
        </w:tc>
      </w:tr>
      <w:tr w:rsidR="00F5648D" w:rsidRPr="00F5648D" w14:paraId="2D1BEF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2D1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3C4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41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49D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CF0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07002070000093039-E0OiKDIkMbKG</w:t>
            </w:r>
          </w:p>
        </w:tc>
      </w:tr>
      <w:tr w:rsidR="00F5648D" w:rsidRPr="00F5648D" w14:paraId="694BF56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F2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686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EA7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A9C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FC0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07002070000093740-E0OiKDIkMcI0</w:t>
            </w:r>
          </w:p>
        </w:tc>
      </w:tr>
      <w:tr w:rsidR="00F5648D" w:rsidRPr="00F5648D" w14:paraId="007514C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1A7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56F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DA5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A7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43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07002070000093740-E0OiKDIkMcI4</w:t>
            </w:r>
          </w:p>
        </w:tc>
      </w:tr>
      <w:tr w:rsidR="00F5648D" w:rsidRPr="00F5648D" w14:paraId="479C1B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A1A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8B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E5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EF5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40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07002070000094284-E0OiKDIkMcKA</w:t>
            </w:r>
          </w:p>
        </w:tc>
      </w:tr>
      <w:tr w:rsidR="00F5648D" w:rsidRPr="00F5648D" w14:paraId="5F404A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1AD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0BB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24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F27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2B5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07002070000094284-E0OiKDIkMcKC</w:t>
            </w:r>
          </w:p>
        </w:tc>
      </w:tr>
      <w:tr w:rsidR="00F5648D" w:rsidRPr="00F5648D" w14:paraId="712E497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766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403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7DB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75C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3FD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07002070000094284-E0OiKDIkMcKE</w:t>
            </w:r>
          </w:p>
        </w:tc>
      </w:tr>
      <w:tr w:rsidR="00F5648D" w:rsidRPr="00F5648D" w14:paraId="37237A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560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2BC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446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40A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D85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07002070000094284-E0OiKDIkMcKG</w:t>
            </w:r>
          </w:p>
        </w:tc>
      </w:tr>
      <w:tr w:rsidR="00F5648D" w:rsidRPr="00F5648D" w14:paraId="5D8E859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EDE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A03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3F8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118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76B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07002070000094768-E0OiKDIkMe4G</w:t>
            </w:r>
          </w:p>
        </w:tc>
      </w:tr>
      <w:tr w:rsidR="00F5648D" w:rsidRPr="00F5648D" w14:paraId="1FC913E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6FA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A66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DDA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B30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B09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05002050000095477-E0OiKDIkMe7K</w:t>
            </w:r>
          </w:p>
        </w:tc>
      </w:tr>
      <w:tr w:rsidR="00F5648D" w:rsidRPr="00F5648D" w14:paraId="1DD989A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D3D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A3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DEF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EE9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5E9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05002050000095477-E0OiKDIkMe7M</w:t>
            </w:r>
          </w:p>
        </w:tc>
      </w:tr>
      <w:tr w:rsidR="00F5648D" w:rsidRPr="00F5648D" w14:paraId="4A5E01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2E3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4D3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C4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02E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9F3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05002050000095477-E0OiKDIkMe7O</w:t>
            </w:r>
          </w:p>
        </w:tc>
      </w:tr>
      <w:tr w:rsidR="00F5648D" w:rsidRPr="00F5648D" w14:paraId="34DD029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351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77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034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E7C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A10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05002050000095477-E0OiKDIkMe7Q</w:t>
            </w:r>
          </w:p>
        </w:tc>
      </w:tr>
      <w:tr w:rsidR="00F5648D" w:rsidRPr="00F5648D" w14:paraId="3DCA42F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866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C45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BAB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F65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418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05002050000095477-E0OiKDIkMe7S</w:t>
            </w:r>
          </w:p>
        </w:tc>
      </w:tr>
      <w:tr w:rsidR="00F5648D" w:rsidRPr="00F5648D" w14:paraId="2752636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805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9F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6AC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6AC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B3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07002070000096280-E0OiKDIkMg8X</w:t>
            </w:r>
          </w:p>
        </w:tc>
      </w:tr>
      <w:tr w:rsidR="00F5648D" w:rsidRPr="00F5648D" w14:paraId="7833410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53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5EE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366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11B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A56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07002070000096282-E0OiKDIkMg8Z</w:t>
            </w:r>
          </w:p>
        </w:tc>
      </w:tr>
      <w:tr w:rsidR="00F5648D" w:rsidRPr="00F5648D" w14:paraId="47041B1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2C6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845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5B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C54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435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07002070000096332-E0OiKDIkMgFF</w:t>
            </w:r>
          </w:p>
        </w:tc>
      </w:tr>
      <w:tr w:rsidR="00F5648D" w:rsidRPr="00F5648D" w14:paraId="73A56E3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0CC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88D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F3C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B22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95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05002050000096795-E0OiKDIkMgFL</w:t>
            </w:r>
          </w:p>
        </w:tc>
      </w:tr>
      <w:tr w:rsidR="00F5648D" w:rsidRPr="00F5648D" w14:paraId="3990B0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1FD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7FF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D33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FB3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79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07002070000096487-E0OiKDIkMgFH</w:t>
            </w:r>
          </w:p>
        </w:tc>
      </w:tr>
      <w:tr w:rsidR="00F5648D" w:rsidRPr="00F5648D" w14:paraId="5ABF03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79F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77B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478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586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52D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07002070000096487-E0OiKDIkMgFJ</w:t>
            </w:r>
          </w:p>
        </w:tc>
      </w:tr>
      <w:tr w:rsidR="00F5648D" w:rsidRPr="00F5648D" w14:paraId="14E9B7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8DA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044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54B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B48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71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07002070000097011-E0OiKDIkMhLe</w:t>
            </w:r>
          </w:p>
        </w:tc>
      </w:tr>
      <w:tr w:rsidR="00F5648D" w:rsidRPr="00F5648D" w14:paraId="5CDC002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4EE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30C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A82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FC3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762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05002050000097300-E0OiKDIkMhXw</w:t>
            </w:r>
          </w:p>
        </w:tc>
      </w:tr>
      <w:tr w:rsidR="00F5648D" w:rsidRPr="00F5648D" w14:paraId="3A3AA8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E97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AB6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FB5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61D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42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05002050000097300-E0OiKDIkMhXt</w:t>
            </w:r>
          </w:p>
        </w:tc>
      </w:tr>
      <w:tr w:rsidR="00F5648D" w:rsidRPr="00F5648D" w14:paraId="4D665F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C33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0DC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5C6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FA5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D5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07002070000097010-E0OiKDIkMhlK</w:t>
            </w:r>
          </w:p>
        </w:tc>
      </w:tr>
      <w:tr w:rsidR="00F5648D" w:rsidRPr="00F5648D" w14:paraId="7CBADA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BE9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10:28:52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F1C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411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952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01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05002050000098239-E0OiKDIkMiee</w:t>
            </w:r>
          </w:p>
        </w:tc>
      </w:tr>
      <w:tr w:rsidR="00F5648D" w:rsidRPr="00F5648D" w14:paraId="19E226A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1B8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10:28:52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10C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3D2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BCE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D35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05002050000098239-E0OiKDIkMieg</w:t>
            </w:r>
          </w:p>
        </w:tc>
      </w:tr>
      <w:tr w:rsidR="00F5648D" w:rsidRPr="00F5648D" w14:paraId="2FEE980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0D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10:28:52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BF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CA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984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4E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05002050000098239-E0OiKDIkMiei</w:t>
            </w:r>
          </w:p>
        </w:tc>
      </w:tr>
      <w:tr w:rsidR="00F5648D" w:rsidRPr="00F5648D" w14:paraId="3EFFF4C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A36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10:28:52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317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4BA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3FF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A7E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05002050000098239-E0OiKDIkMiek</w:t>
            </w:r>
          </w:p>
        </w:tc>
      </w:tr>
      <w:tr w:rsidR="00F5648D" w:rsidRPr="00F5648D" w14:paraId="509F3AC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B8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39F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69C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312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395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05002050000098807-E0OiKDIkMjKV</w:t>
            </w:r>
          </w:p>
        </w:tc>
      </w:tr>
      <w:tr w:rsidR="00F5648D" w:rsidRPr="00F5648D" w14:paraId="6B2CEA5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E5A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31B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948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8B5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359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05002050000098807-E0OiKDIkMjKX</w:t>
            </w:r>
          </w:p>
        </w:tc>
      </w:tr>
      <w:tr w:rsidR="00F5648D" w:rsidRPr="00F5648D" w14:paraId="02CC816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76D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5AD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A3F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4E0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737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05002050000098807-E0OiKDIkMjKZ</w:t>
            </w:r>
          </w:p>
        </w:tc>
      </w:tr>
      <w:tr w:rsidR="00F5648D" w:rsidRPr="00F5648D" w14:paraId="7257B6C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C6B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E6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58E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0B8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444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05002050000098807-E0OiKDIkMjKb</w:t>
            </w:r>
          </w:p>
        </w:tc>
      </w:tr>
      <w:tr w:rsidR="00F5648D" w:rsidRPr="00F5648D" w14:paraId="626AEF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D03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2CF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7B0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6D1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C5D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07002070000097967-E0OiKDIkMje4</w:t>
            </w:r>
          </w:p>
        </w:tc>
      </w:tr>
      <w:tr w:rsidR="00F5648D" w:rsidRPr="00F5648D" w14:paraId="59E9960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B0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876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49C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B39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DD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05002050000099112-E0OiKDIkMjcg</w:t>
            </w:r>
          </w:p>
        </w:tc>
      </w:tr>
      <w:tr w:rsidR="00F5648D" w:rsidRPr="00F5648D" w14:paraId="5FA514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E2F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37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E03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A86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35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05002050000099112-E0OiKDIkMjci</w:t>
            </w:r>
          </w:p>
        </w:tc>
      </w:tr>
      <w:tr w:rsidR="00F5648D" w:rsidRPr="00F5648D" w14:paraId="47ABF1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297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581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09E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FE7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02F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05002050000099112-E0OiKDIkMjck</w:t>
            </w:r>
          </w:p>
        </w:tc>
      </w:tr>
      <w:tr w:rsidR="00F5648D" w:rsidRPr="00F5648D" w14:paraId="321AFD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D37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5E6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701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F12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6AC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05002050000099112-E0OiKDIkMjcm</w:t>
            </w:r>
          </w:p>
        </w:tc>
      </w:tr>
      <w:tr w:rsidR="00F5648D" w:rsidRPr="00F5648D" w14:paraId="0A3657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42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EA2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637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817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E36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05002050000099112-E0OiKDIkMjco</w:t>
            </w:r>
          </w:p>
        </w:tc>
      </w:tr>
      <w:tr w:rsidR="00F5648D" w:rsidRPr="00F5648D" w14:paraId="4A3062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568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52E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BD9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1F6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F8E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07002070000097967-E0OiKDIkMjfQ</w:t>
            </w:r>
          </w:p>
        </w:tc>
      </w:tr>
      <w:tr w:rsidR="00F5648D" w:rsidRPr="00F5648D" w14:paraId="630F54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CCD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998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D8F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E36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EF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05002050000099674-E0OiKDIkMkOg</w:t>
            </w:r>
          </w:p>
        </w:tc>
      </w:tr>
      <w:tr w:rsidR="00F5648D" w:rsidRPr="00F5648D" w14:paraId="20C4901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7BC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9D7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B0C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8B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460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07002070000099380-E0OiKDIkMkOi</w:t>
            </w:r>
          </w:p>
        </w:tc>
      </w:tr>
      <w:tr w:rsidR="00F5648D" w:rsidRPr="00F5648D" w14:paraId="1F2D54C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9B1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41C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235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DC7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10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05002050000101747-E0OiKDIkMmNJ</w:t>
            </w:r>
          </w:p>
        </w:tc>
      </w:tr>
      <w:tr w:rsidR="00F5648D" w:rsidRPr="00F5648D" w14:paraId="20308BD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925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666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E13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CA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A0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07002070000101527-E0OiKDIkMmO9</w:t>
            </w:r>
          </w:p>
        </w:tc>
      </w:tr>
      <w:tr w:rsidR="00F5648D" w:rsidRPr="00F5648D" w14:paraId="02BA43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09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AF7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89E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7D2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AEE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07002070000101527-E0OiKDIkMmOB</w:t>
            </w:r>
          </w:p>
        </w:tc>
      </w:tr>
      <w:tr w:rsidR="00F5648D" w:rsidRPr="00F5648D" w14:paraId="42B248D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78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10:38:42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E86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7FD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129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FEE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07002070000101527-E0OiKDIkMmOD</w:t>
            </w:r>
          </w:p>
        </w:tc>
      </w:tr>
      <w:tr w:rsidR="00F5648D" w:rsidRPr="00F5648D" w14:paraId="7AF03EF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01A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4FB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F8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2C2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4C3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05002050000102285-E0OiKDIkMn5I</w:t>
            </w:r>
          </w:p>
        </w:tc>
      </w:tr>
      <w:tr w:rsidR="00F5648D" w:rsidRPr="00F5648D" w14:paraId="5935667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C4B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292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ADB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8E6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889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05002050000102481-E0OiKDIkMn4c</w:t>
            </w:r>
          </w:p>
        </w:tc>
      </w:tr>
      <w:tr w:rsidR="00F5648D" w:rsidRPr="00F5648D" w14:paraId="35E8900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9CA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09B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98C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36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BDA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05002050000102481-E0OiKDIkMn4e</w:t>
            </w:r>
          </w:p>
        </w:tc>
      </w:tr>
      <w:tr w:rsidR="00F5648D" w:rsidRPr="00F5648D" w14:paraId="098EE6A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ACA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0B6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B11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029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0F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05002050000102481-E0OiKDIkMn4g</w:t>
            </w:r>
          </w:p>
        </w:tc>
      </w:tr>
      <w:tr w:rsidR="00F5648D" w:rsidRPr="00F5648D" w14:paraId="746F2F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2CF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B14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A36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A66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1FD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05002050000102481-E0OiKDIkMn4i</w:t>
            </w:r>
          </w:p>
        </w:tc>
      </w:tr>
      <w:tr w:rsidR="00F5648D" w:rsidRPr="00F5648D" w14:paraId="2B19E3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AB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1B1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09C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72D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AF1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07002070000102570-E0OiKDIkMnbz</w:t>
            </w:r>
          </w:p>
        </w:tc>
      </w:tr>
      <w:tr w:rsidR="00F5648D" w:rsidRPr="00F5648D" w14:paraId="4C6690A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AD0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58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CB5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30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36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05002050000102846-E0OiKDIkMneC</w:t>
            </w:r>
          </w:p>
        </w:tc>
      </w:tr>
      <w:tr w:rsidR="00F5648D" w:rsidRPr="00F5648D" w14:paraId="59A716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71E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F75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EC6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4A9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551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05002050000102780-E0OiKDIkMo9V</w:t>
            </w:r>
          </w:p>
        </w:tc>
      </w:tr>
      <w:tr w:rsidR="00F5648D" w:rsidRPr="00F5648D" w14:paraId="2845ED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FF0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10:43:37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64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0F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FB6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53A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07002070000103385-E0OiKDIkMoaH</w:t>
            </w:r>
          </w:p>
        </w:tc>
      </w:tr>
      <w:tr w:rsidR="00F5648D" w:rsidRPr="00F5648D" w14:paraId="2B662D6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DD2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10:43:37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1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3C1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940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A61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07002070000103385-E0OiKDIkMoaQ</w:t>
            </w:r>
          </w:p>
        </w:tc>
      </w:tr>
      <w:tr w:rsidR="00F5648D" w:rsidRPr="00F5648D" w14:paraId="6BB4394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839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10:44:52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784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4C1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2BA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DD9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05002050000103625-E0OiKDIkMpBC</w:t>
            </w:r>
          </w:p>
        </w:tc>
      </w:tr>
      <w:tr w:rsidR="00F5648D" w:rsidRPr="00F5648D" w14:paraId="3A6A1D6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628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10:44:52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D4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2DF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E36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FC5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07002070000103386-E0OiKDIkMpBE</w:t>
            </w:r>
          </w:p>
        </w:tc>
      </w:tr>
      <w:tr w:rsidR="00F5648D" w:rsidRPr="00F5648D" w14:paraId="45E57B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72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364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BC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083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E3A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05002050000104238-E0OiKDIkMqlV</w:t>
            </w:r>
          </w:p>
        </w:tc>
      </w:tr>
      <w:tr w:rsidR="00F5648D" w:rsidRPr="00F5648D" w14:paraId="38ECEFA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7FB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E32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A61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FD6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A0A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05002050000105406-E0OiKDIkMqky</w:t>
            </w:r>
          </w:p>
        </w:tc>
      </w:tr>
      <w:tr w:rsidR="00F5648D" w:rsidRPr="00F5648D" w14:paraId="001AE6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3A9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ECB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EC7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75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F26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05002050000105674-E0OiKDIkMrJU</w:t>
            </w:r>
          </w:p>
        </w:tc>
      </w:tr>
      <w:tr w:rsidR="00F5648D" w:rsidRPr="00F5648D" w14:paraId="3E3349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441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10:49:50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C4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BE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C5D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1E6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05002050000105721-E0OiKDIkMrmy</w:t>
            </w:r>
          </w:p>
        </w:tc>
      </w:tr>
      <w:tr w:rsidR="00F5648D" w:rsidRPr="00F5648D" w14:paraId="3C7882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3D5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FE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795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927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061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05002050000104238-E0OiKDIkMssy</w:t>
            </w:r>
          </w:p>
        </w:tc>
      </w:tr>
      <w:tr w:rsidR="00F5648D" w:rsidRPr="00F5648D" w14:paraId="5CB32C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CDC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03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EF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31A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A4E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05002050000106573-E0OiKDIkMssh</w:t>
            </w:r>
          </w:p>
        </w:tc>
      </w:tr>
      <w:tr w:rsidR="00F5648D" w:rsidRPr="00F5648D" w14:paraId="173E58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37D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897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C89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463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B0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05002050000106573-E0OiKDIkMssj</w:t>
            </w:r>
          </w:p>
        </w:tc>
      </w:tr>
      <w:tr w:rsidR="00F5648D" w:rsidRPr="00F5648D" w14:paraId="013485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43C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0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BB0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E3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D2F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05002050000106573-E0OiKDIkMssl</w:t>
            </w:r>
          </w:p>
        </w:tc>
      </w:tr>
      <w:tr w:rsidR="00F5648D" w:rsidRPr="00F5648D" w14:paraId="58092E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B72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99B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A7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0D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F90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05002050000105721-E0OiKDIkMsrl</w:t>
            </w:r>
          </w:p>
        </w:tc>
      </w:tr>
      <w:tr w:rsidR="00F5648D" w:rsidRPr="00F5648D" w14:paraId="1C2A5C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2A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10:56:41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903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60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E24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A31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07002070000107074-E0OiKDIkMumW</w:t>
            </w:r>
          </w:p>
        </w:tc>
      </w:tr>
      <w:tr w:rsidR="00F5648D" w:rsidRPr="00F5648D" w14:paraId="64C164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EB2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FE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DC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000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A18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05002050000108278-E0OiKDIkMw9l</w:t>
            </w:r>
          </w:p>
        </w:tc>
      </w:tr>
      <w:tr w:rsidR="00F5648D" w:rsidRPr="00F5648D" w14:paraId="6E13DB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AC4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99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4DE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FF0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127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07002070000108016-E0OiKDIkMw9n</w:t>
            </w:r>
          </w:p>
        </w:tc>
      </w:tr>
      <w:tr w:rsidR="00F5648D" w:rsidRPr="00F5648D" w14:paraId="57C176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573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10:59:49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B81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231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5BA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C3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07002070000108016-E0OiKDIkMw9q</w:t>
            </w:r>
          </w:p>
        </w:tc>
      </w:tr>
      <w:tr w:rsidR="00F5648D" w:rsidRPr="00F5648D" w14:paraId="2A4EDB0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6C7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042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4E0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314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FC5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07002070000108651-E0OiKDIkMwXz</w:t>
            </w:r>
          </w:p>
        </w:tc>
      </w:tr>
      <w:tr w:rsidR="00F5648D" w:rsidRPr="00F5648D" w14:paraId="54C6DA5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4A3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FEB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88A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71F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355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07002070000108651-E0OiKDIkMwY3</w:t>
            </w:r>
          </w:p>
        </w:tc>
      </w:tr>
      <w:tr w:rsidR="00F5648D" w:rsidRPr="00F5648D" w14:paraId="33C9CD6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26E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767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874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394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58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05002050000109187-E0OiKDIkMwZI</w:t>
            </w:r>
          </w:p>
        </w:tc>
      </w:tr>
      <w:tr w:rsidR="00F5648D" w:rsidRPr="00F5648D" w14:paraId="62045DB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AE9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032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DE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8B5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A0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05002050000109187-E0OiKDIkMwZK</w:t>
            </w:r>
          </w:p>
        </w:tc>
      </w:tr>
      <w:tr w:rsidR="00F5648D" w:rsidRPr="00F5648D" w14:paraId="22368AE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D50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30E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2D3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137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CB2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05002050000109187-E0OiKDIkMwZM</w:t>
            </w:r>
          </w:p>
        </w:tc>
      </w:tr>
      <w:tr w:rsidR="00F5648D" w:rsidRPr="00F5648D" w14:paraId="5A75F68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BFA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E11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DBE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32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83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05002050000108301-E0OiKDIkMwZo</w:t>
            </w:r>
          </w:p>
        </w:tc>
      </w:tr>
      <w:tr w:rsidR="00F5648D" w:rsidRPr="00F5648D" w14:paraId="6C967B5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F4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2BA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5B5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2E7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13B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07002070000107782-E0OiKDIkMwZk</w:t>
            </w:r>
          </w:p>
        </w:tc>
      </w:tr>
      <w:tr w:rsidR="00F5648D" w:rsidRPr="00F5648D" w14:paraId="2E66F71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699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565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AA0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064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D31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07002070000108021-E0OiKDIkMwZq</w:t>
            </w:r>
          </w:p>
        </w:tc>
      </w:tr>
      <w:tr w:rsidR="00F5648D" w:rsidRPr="00F5648D" w14:paraId="7EF6B1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1E6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3F2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DD6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168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6B4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05002050000109321-E0OiKDIkMwnE</w:t>
            </w:r>
          </w:p>
        </w:tc>
      </w:tr>
      <w:tr w:rsidR="00F5648D" w:rsidRPr="00F5648D" w14:paraId="26797A9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8D9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10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457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1A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27B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05002050000109321-E0OiKDIkMwnG</w:t>
            </w:r>
          </w:p>
        </w:tc>
      </w:tr>
      <w:tr w:rsidR="00F5648D" w:rsidRPr="00F5648D" w14:paraId="688236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022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ADF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3CC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AF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587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05002050000109321-E0OiKDIkMwnI</w:t>
            </w:r>
          </w:p>
        </w:tc>
      </w:tr>
      <w:tr w:rsidR="00F5648D" w:rsidRPr="00F5648D" w14:paraId="7C47C7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987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AEF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684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DD6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5B6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05002050000109195-E0OiKDIkMwtL</w:t>
            </w:r>
          </w:p>
        </w:tc>
      </w:tr>
      <w:tr w:rsidR="00F5648D" w:rsidRPr="00F5648D" w14:paraId="362A4C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BF5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5FE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7B3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E5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E04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05002050000109195-E0OiKDIkMwtN</w:t>
            </w:r>
          </w:p>
        </w:tc>
      </w:tr>
      <w:tr w:rsidR="00F5648D" w:rsidRPr="00F5648D" w14:paraId="4A0956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83A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0DB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A9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875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EF5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07002070000109080-E0OiKDIkMwtP</w:t>
            </w:r>
          </w:p>
        </w:tc>
      </w:tr>
      <w:tr w:rsidR="00F5648D" w:rsidRPr="00F5648D" w14:paraId="1DFCFD4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564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F61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E6C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77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BA6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05002050000109195-E0OiKDIkMwt9</w:t>
            </w:r>
          </w:p>
        </w:tc>
      </w:tr>
      <w:tr w:rsidR="00F5648D" w:rsidRPr="00F5648D" w14:paraId="23C775D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FD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DB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AA5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E30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5A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07002070000109591-E0OiKDIkMxA0</w:t>
            </w:r>
          </w:p>
        </w:tc>
      </w:tr>
      <w:tr w:rsidR="00F5648D" w:rsidRPr="00F5648D" w14:paraId="426CC06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126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CC1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08E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E28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15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07002070000109591-E0OiKDIkMxA2</w:t>
            </w:r>
          </w:p>
        </w:tc>
      </w:tr>
      <w:tr w:rsidR="00F5648D" w:rsidRPr="00F5648D" w14:paraId="7E86301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D71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E1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B73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4AE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C5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07002070000109591-E0OiKDIkMxA5</w:t>
            </w:r>
          </w:p>
        </w:tc>
      </w:tr>
      <w:tr w:rsidR="00F5648D" w:rsidRPr="00F5648D" w14:paraId="6D8C0B7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115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567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2E7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83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EA3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07002070000109591-E0OiKDIkMx9p</w:t>
            </w:r>
          </w:p>
        </w:tc>
      </w:tr>
      <w:tr w:rsidR="00F5648D" w:rsidRPr="00F5648D" w14:paraId="3B43A1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6F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26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5EE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3F1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54B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07002070000109591-E0OiKDIkMx9r</w:t>
            </w:r>
          </w:p>
        </w:tc>
      </w:tr>
      <w:tr w:rsidR="00F5648D" w:rsidRPr="00F5648D" w14:paraId="0D70B87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C69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B5B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714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9F9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585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07002070000109591-E0OiKDIkMx9u</w:t>
            </w:r>
          </w:p>
        </w:tc>
      </w:tr>
      <w:tr w:rsidR="00F5648D" w:rsidRPr="00F5648D" w14:paraId="04DE99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12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638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F08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482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201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07002070000109921-E0OiKDIkMy3J</w:t>
            </w:r>
          </w:p>
        </w:tc>
      </w:tr>
      <w:tr w:rsidR="00F5648D" w:rsidRPr="00F5648D" w14:paraId="64A338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C48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A6B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AFD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53F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BD8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07002070000110631-E0OiKDIkMyRs</w:t>
            </w:r>
          </w:p>
        </w:tc>
      </w:tr>
      <w:tr w:rsidR="00F5648D" w:rsidRPr="00F5648D" w14:paraId="1DC1D2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359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11:04:36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EB8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CAD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C9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40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05002050000110155-E0OiKDIkMyzB</w:t>
            </w:r>
          </w:p>
        </w:tc>
      </w:tr>
      <w:tr w:rsidR="00F5648D" w:rsidRPr="00F5648D" w14:paraId="191891F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110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11:06:19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160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87B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A16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5E4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07002070000111405-E0OiKDIkMzx3</w:t>
            </w:r>
          </w:p>
        </w:tc>
      </w:tr>
      <w:tr w:rsidR="00F5648D" w:rsidRPr="00F5648D" w14:paraId="43BF35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3F7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2D2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69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F3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42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07002070000111967-E0OiKDIkN0Us</w:t>
            </w:r>
          </w:p>
        </w:tc>
      </w:tr>
      <w:tr w:rsidR="00F5648D" w:rsidRPr="00F5648D" w14:paraId="2005FA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601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EA8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3B6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D2A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742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07002070000111396-E0OiKDIkN0sN</w:t>
            </w:r>
          </w:p>
        </w:tc>
      </w:tr>
      <w:tr w:rsidR="00F5648D" w:rsidRPr="00F5648D" w14:paraId="7521B0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ECD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EE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DFB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895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E1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07002070000111396-E0OiKDIkN0sP</w:t>
            </w:r>
          </w:p>
        </w:tc>
      </w:tr>
      <w:tr w:rsidR="00F5648D" w:rsidRPr="00F5648D" w14:paraId="557EA9C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A88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11:08:21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88A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5D9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22A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28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07002070000111396-E0OiKDIkN0sB</w:t>
            </w:r>
          </w:p>
        </w:tc>
      </w:tr>
      <w:tr w:rsidR="00F5648D" w:rsidRPr="00F5648D" w14:paraId="792FD3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330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B3A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470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611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80E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05002050000112710-E0OiKDIkN1gj</w:t>
            </w:r>
          </w:p>
        </w:tc>
      </w:tr>
      <w:tr w:rsidR="00F5648D" w:rsidRPr="00F5648D" w14:paraId="7C74B2C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47C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855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8CA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96D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C61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05002050000112710-E0OiKDIkN1hh</w:t>
            </w:r>
          </w:p>
        </w:tc>
      </w:tr>
      <w:tr w:rsidR="00F5648D" w:rsidRPr="00F5648D" w14:paraId="7512D22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B69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127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981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31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235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05002050000112710-E0OiKDIkN1hl</w:t>
            </w:r>
          </w:p>
        </w:tc>
      </w:tr>
      <w:tr w:rsidR="00F5648D" w:rsidRPr="00F5648D" w14:paraId="179539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49F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B2A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F65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86C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EEA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07002070000112484-E0OiKDIkN2DI</w:t>
            </w:r>
          </w:p>
        </w:tc>
      </w:tr>
      <w:tr w:rsidR="00F5648D" w:rsidRPr="00F5648D" w14:paraId="5C5CC2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1C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CE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982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99D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DAC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07002070000112912-E0OiKDIkN2mv</w:t>
            </w:r>
          </w:p>
        </w:tc>
      </w:tr>
      <w:tr w:rsidR="00F5648D" w:rsidRPr="00F5648D" w14:paraId="204130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C14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323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4CE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940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4BA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07002070000112912-E0OiKDIkN2my</w:t>
            </w:r>
          </w:p>
        </w:tc>
      </w:tr>
      <w:tr w:rsidR="00F5648D" w:rsidRPr="00F5648D" w14:paraId="2E7B35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3F5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A17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572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29C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B84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05002050000112856-E0OiKDIkN2lj</w:t>
            </w:r>
          </w:p>
        </w:tc>
      </w:tr>
      <w:tr w:rsidR="00F5648D" w:rsidRPr="00F5648D" w14:paraId="103DD1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F7D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440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D9F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A39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E86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05002050000113172-E0OiKDIkN2ll</w:t>
            </w:r>
          </w:p>
        </w:tc>
      </w:tr>
      <w:tr w:rsidR="00F5648D" w:rsidRPr="00F5648D" w14:paraId="1047979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73D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08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C1A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F0D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ABF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07002070000113581-E0OiKDIkN3Yk</w:t>
            </w:r>
          </w:p>
        </w:tc>
      </w:tr>
      <w:tr w:rsidR="00F5648D" w:rsidRPr="00F5648D" w14:paraId="7BCDF9E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ED2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C81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30A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7F6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E0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07002070000113581-E0OiKDIkN3Ym</w:t>
            </w:r>
          </w:p>
        </w:tc>
      </w:tr>
      <w:tr w:rsidR="00F5648D" w:rsidRPr="00F5648D" w14:paraId="5E37973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933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7F4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DB0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AFB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21C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05002050000113830-E0OiKDIkN4ur</w:t>
            </w:r>
          </w:p>
        </w:tc>
      </w:tr>
      <w:tr w:rsidR="00F5648D" w:rsidRPr="00F5648D" w14:paraId="1F007B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215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11:15:57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CBD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4CD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CDD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377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05002050000115313-E0OiKDIkN6Ge</w:t>
            </w:r>
          </w:p>
        </w:tc>
      </w:tr>
      <w:tr w:rsidR="00F5648D" w:rsidRPr="00F5648D" w14:paraId="442C53F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F06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11:15:57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74F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B64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17B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4B3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07002070000113582-E0OiKDIkN6Ga</w:t>
            </w:r>
          </w:p>
        </w:tc>
      </w:tr>
      <w:tr w:rsidR="00F5648D" w:rsidRPr="00F5648D" w14:paraId="1BA47A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E56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11:15:57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098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945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880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3A8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05002050000115313-E0OiKDIkN6Gh</w:t>
            </w:r>
          </w:p>
        </w:tc>
      </w:tr>
      <w:tr w:rsidR="00F5648D" w:rsidRPr="00F5648D" w14:paraId="4530FA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A72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11:17:45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74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A26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602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89B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05002050000114676-E0OiKDIkN7CF</w:t>
            </w:r>
          </w:p>
        </w:tc>
      </w:tr>
      <w:tr w:rsidR="00F5648D" w:rsidRPr="00F5648D" w14:paraId="20381A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BDD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846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5F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AEF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48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07002070000115288-E0OiKDIkN8oI</w:t>
            </w:r>
          </w:p>
        </w:tc>
      </w:tr>
      <w:tr w:rsidR="00F5648D" w:rsidRPr="00F5648D" w14:paraId="3BD0570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9E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03C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D35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F94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6BB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07002070000116402-E0OiKDIkN8oO</w:t>
            </w:r>
          </w:p>
        </w:tc>
      </w:tr>
      <w:tr w:rsidR="00F5648D" w:rsidRPr="00F5648D" w14:paraId="1D7E65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878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373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CA8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E8F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9EC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07002070000116402-E0OiKDIkN8oR</w:t>
            </w:r>
          </w:p>
        </w:tc>
      </w:tr>
      <w:tr w:rsidR="00F5648D" w:rsidRPr="00F5648D" w14:paraId="7D2B687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89C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565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9F3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6F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468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05002050000115897-E0OiKDIkN979</w:t>
            </w:r>
          </w:p>
        </w:tc>
      </w:tr>
      <w:tr w:rsidR="00F5648D" w:rsidRPr="00F5648D" w14:paraId="4C8A516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CA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96E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8A5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4B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9A1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05002050000116815-E0OiKDIkN97B</w:t>
            </w:r>
          </w:p>
        </w:tc>
      </w:tr>
      <w:tr w:rsidR="00F5648D" w:rsidRPr="00F5648D" w14:paraId="35B90CF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10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11:23:43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42A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23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603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125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05002050000118262-E0OiKDIkNA66</w:t>
            </w:r>
          </w:p>
        </w:tc>
      </w:tr>
      <w:tr w:rsidR="00F5648D" w:rsidRPr="00F5648D" w14:paraId="515221E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91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4E9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9C1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B4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10C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07002070000119380-E0OiKDIkNBkJ</w:t>
            </w:r>
          </w:p>
        </w:tc>
      </w:tr>
      <w:tr w:rsidR="00F5648D" w:rsidRPr="00F5648D" w14:paraId="48D25C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B16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11:27:20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C2A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694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BD5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B65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05002050000119086-E0OiKDIkNBx1</w:t>
            </w:r>
          </w:p>
        </w:tc>
      </w:tr>
      <w:tr w:rsidR="00F5648D" w:rsidRPr="00F5648D" w14:paraId="70BA65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534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E56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D2E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D0B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D36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05002050000119086-E0OiKDIkNBwv</w:t>
            </w:r>
          </w:p>
        </w:tc>
      </w:tr>
      <w:tr w:rsidR="00F5648D" w:rsidRPr="00F5648D" w14:paraId="08A8A64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136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482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A84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287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286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07002070000118838-E0OiKDIkNBwt</w:t>
            </w:r>
          </w:p>
        </w:tc>
      </w:tr>
      <w:tr w:rsidR="00F5648D" w:rsidRPr="00F5648D" w14:paraId="26B902D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0D2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B1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CA7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77C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E1F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05002050000120274-E0OiKDIkNDLH</w:t>
            </w:r>
          </w:p>
        </w:tc>
      </w:tr>
      <w:tr w:rsidR="00F5648D" w:rsidRPr="00F5648D" w14:paraId="5DC7E36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E8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0C9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92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51A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4E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05002050000120274-E0OiKDIkNDL5</w:t>
            </w:r>
          </w:p>
        </w:tc>
      </w:tr>
      <w:tr w:rsidR="00F5648D" w:rsidRPr="00F5648D" w14:paraId="1F28C2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C9D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516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F2D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494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02F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05002050000121039-E0OiKDIkNDKc</w:t>
            </w:r>
          </w:p>
        </w:tc>
      </w:tr>
      <w:tr w:rsidR="00F5648D" w:rsidRPr="00F5648D" w14:paraId="62AADD3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737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7E4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522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D66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884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05002050000121039-E0OiKDIkNDKe</w:t>
            </w:r>
          </w:p>
        </w:tc>
      </w:tr>
      <w:tr w:rsidR="00F5648D" w:rsidRPr="00F5648D" w14:paraId="4081198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4D7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0F6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73D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08C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33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05002050000121039-E0OiKDIkNDKg</w:t>
            </w:r>
          </w:p>
        </w:tc>
      </w:tr>
      <w:tr w:rsidR="00F5648D" w:rsidRPr="00F5648D" w14:paraId="307DFA5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C62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8AD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330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3A1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DED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05002050000120274-E0OiKDIkNDkx</w:t>
            </w:r>
          </w:p>
        </w:tc>
      </w:tr>
      <w:tr w:rsidR="00F5648D" w:rsidRPr="00F5648D" w14:paraId="32DF84E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A84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7A3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92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375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824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05002050000120274-E0OiKDIkNDkz</w:t>
            </w:r>
          </w:p>
        </w:tc>
      </w:tr>
      <w:tr w:rsidR="00F5648D" w:rsidRPr="00F5648D" w14:paraId="5A14EF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981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837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7F2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F3C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AA3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07002070000120356-E0OiKDIkNDl1</w:t>
            </w:r>
          </w:p>
        </w:tc>
      </w:tr>
      <w:tr w:rsidR="00F5648D" w:rsidRPr="00F5648D" w14:paraId="7368889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80B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587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1B1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98F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1C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07002070000120261-E0OiKDIkNE54</w:t>
            </w:r>
          </w:p>
        </w:tc>
      </w:tr>
      <w:tr w:rsidR="00F5648D" w:rsidRPr="00F5648D" w14:paraId="5075BB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D68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0B0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610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68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EE5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05002050000121040-E0OiKDIkNEKa</w:t>
            </w:r>
          </w:p>
        </w:tc>
      </w:tr>
      <w:tr w:rsidR="00F5648D" w:rsidRPr="00F5648D" w14:paraId="6F303EA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723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EA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5C9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CEF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61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05002050000121561-E0OiKDIkNEOX</w:t>
            </w:r>
          </w:p>
        </w:tc>
      </w:tr>
      <w:tr w:rsidR="00F5648D" w:rsidRPr="00F5648D" w14:paraId="0C0CCD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F7A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7D2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FA5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B9D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69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05002050000121850-E0OiKDIkNEOZ</w:t>
            </w:r>
          </w:p>
        </w:tc>
      </w:tr>
      <w:tr w:rsidR="00F5648D" w:rsidRPr="00F5648D" w14:paraId="58B7C65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78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23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0D9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614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709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05002050000121850-E0OiKDIkNEOc</w:t>
            </w:r>
          </w:p>
        </w:tc>
      </w:tr>
      <w:tr w:rsidR="00F5648D" w:rsidRPr="00F5648D" w14:paraId="508238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093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11:32:28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3E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53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63B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EF2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07002070000121592-E0OiKDIkNEoH</w:t>
            </w:r>
          </w:p>
        </w:tc>
      </w:tr>
      <w:tr w:rsidR="00F5648D" w:rsidRPr="00F5648D" w14:paraId="2065B1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39D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EF1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503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21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1EB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05002050000121851-E0OiKDIkNFqR</w:t>
            </w:r>
          </w:p>
        </w:tc>
      </w:tr>
      <w:tr w:rsidR="00F5648D" w:rsidRPr="00F5648D" w14:paraId="4840083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64C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065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95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E41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F74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05002050000122862-E0OiKDIkNFqT</w:t>
            </w:r>
          </w:p>
        </w:tc>
      </w:tr>
      <w:tr w:rsidR="00F5648D" w:rsidRPr="00F5648D" w14:paraId="4D09B3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56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16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517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B56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B39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05002050000122438-E0OiKDIkNG5s</w:t>
            </w:r>
          </w:p>
        </w:tc>
      </w:tr>
      <w:tr w:rsidR="00F5648D" w:rsidRPr="00F5648D" w14:paraId="63DBDD5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FD7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0E0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8E8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0E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18F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07002070000122608-E0OiKDIkNG5u</w:t>
            </w:r>
          </w:p>
        </w:tc>
      </w:tr>
      <w:tr w:rsidR="00F5648D" w:rsidRPr="00F5648D" w14:paraId="3A2F99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84D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11:35:42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CF0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96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37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D74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05002050000123392-E0OiKDIkNGTe</w:t>
            </w:r>
          </w:p>
        </w:tc>
      </w:tr>
      <w:tr w:rsidR="00F5648D" w:rsidRPr="00F5648D" w14:paraId="3336F30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B53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067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210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941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312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07002070000123627-E0OiKDIkNH04</w:t>
            </w:r>
          </w:p>
        </w:tc>
      </w:tr>
      <w:tr w:rsidR="00F5648D" w:rsidRPr="00F5648D" w14:paraId="57DADF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29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820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CDA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F04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7B9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07002070000123627-E0OiKDIkNH02</w:t>
            </w:r>
          </w:p>
        </w:tc>
      </w:tr>
      <w:tr w:rsidR="00F5648D" w:rsidRPr="00F5648D" w14:paraId="1086231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98F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35E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51D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CD4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B04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07002070000123627-E0OiKDIkNGzy</w:t>
            </w:r>
          </w:p>
        </w:tc>
      </w:tr>
      <w:tr w:rsidR="00F5648D" w:rsidRPr="00F5648D" w14:paraId="0A065D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CD2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9A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059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4A8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278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07002070000123627-E0OiKDIkNHKq</w:t>
            </w:r>
          </w:p>
        </w:tc>
      </w:tr>
      <w:tr w:rsidR="00F5648D" w:rsidRPr="00F5648D" w14:paraId="18FFA9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1F4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463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81F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89D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C4E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05002050000124102-E0OiKDIkNHmt</w:t>
            </w:r>
          </w:p>
        </w:tc>
      </w:tr>
      <w:tr w:rsidR="00F5648D" w:rsidRPr="00F5648D" w14:paraId="220DE3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231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025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6C5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0AD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1D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07002070000123627-E0OiKDIkNHmr</w:t>
            </w:r>
          </w:p>
        </w:tc>
      </w:tr>
      <w:tr w:rsidR="00F5648D" w:rsidRPr="00F5648D" w14:paraId="66E9C5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F7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02A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1A3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427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824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07002070000124457-E0OiKDIkNIE3</w:t>
            </w:r>
          </w:p>
        </w:tc>
      </w:tr>
      <w:tr w:rsidR="00F5648D" w:rsidRPr="00F5648D" w14:paraId="11BFDB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56A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985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A8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497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E59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07002070000124457-E0OiKDIkNIDv</w:t>
            </w:r>
          </w:p>
        </w:tc>
      </w:tr>
      <w:tr w:rsidR="00F5648D" w:rsidRPr="00F5648D" w14:paraId="0F2FC8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77D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852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149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34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F1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07002070000124457-E0OiKDIkNIDq</w:t>
            </w:r>
          </w:p>
        </w:tc>
      </w:tr>
      <w:tr w:rsidR="00F5648D" w:rsidRPr="00F5648D" w14:paraId="2246A6B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27E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1EA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BA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5A2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2C7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07002070000122865-E0OiKDIkNIbV</w:t>
            </w:r>
          </w:p>
        </w:tc>
      </w:tr>
      <w:tr w:rsidR="00F5648D" w:rsidRPr="00F5648D" w14:paraId="3683CE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74F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CDB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C75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C0C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28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07002070000123142-E0OiKDIkNIbX</w:t>
            </w:r>
          </w:p>
        </w:tc>
      </w:tr>
      <w:tr w:rsidR="00F5648D" w:rsidRPr="00F5648D" w14:paraId="1182AF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E76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11:39:17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48B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969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37E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DF2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07002070000123880-E0OiKDIkNIbd</w:t>
            </w:r>
          </w:p>
        </w:tc>
      </w:tr>
      <w:tr w:rsidR="00F5648D" w:rsidRPr="00F5648D" w14:paraId="7C01B6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39E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A22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C15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207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13F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07002070000125134-E0OiKDIkNJsL</w:t>
            </w:r>
          </w:p>
        </w:tc>
      </w:tr>
      <w:tr w:rsidR="00F5648D" w:rsidRPr="00F5648D" w14:paraId="36CA34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FAE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46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5CF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53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87C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07002070000125174-E0OiKDIkNJs6</w:t>
            </w:r>
          </w:p>
        </w:tc>
      </w:tr>
      <w:tr w:rsidR="00F5648D" w:rsidRPr="00F5648D" w14:paraId="17AC0A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315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A12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83B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471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FC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07002070000125174-E0OiKDIkNJs0</w:t>
            </w:r>
          </w:p>
        </w:tc>
      </w:tr>
      <w:tr w:rsidR="00F5648D" w:rsidRPr="00F5648D" w14:paraId="5AB84C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285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26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812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B67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495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07002070000125134-E0OiKDIkNKMr</w:t>
            </w:r>
          </w:p>
        </w:tc>
      </w:tr>
      <w:tr w:rsidR="00F5648D" w:rsidRPr="00F5648D" w14:paraId="45A6C8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B00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1EC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166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BA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80A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07002070000125134-E0OiKDIkNKTM</w:t>
            </w:r>
          </w:p>
        </w:tc>
      </w:tr>
      <w:tr w:rsidR="00F5648D" w:rsidRPr="00F5648D" w14:paraId="091648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883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C2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6B3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389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785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07002070000125134-E0OiKDIkNKoE</w:t>
            </w:r>
          </w:p>
        </w:tc>
      </w:tr>
      <w:tr w:rsidR="00F5648D" w:rsidRPr="00F5648D" w14:paraId="1083644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B8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B4D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8C9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17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2BE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07002070000125134-E0OiKDIkNKoG</w:t>
            </w:r>
          </w:p>
        </w:tc>
      </w:tr>
      <w:tr w:rsidR="00F5648D" w:rsidRPr="00F5648D" w14:paraId="65F1945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9DA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6AF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67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47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CC1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07002070000125877-E0OiKDIkNKoQ</w:t>
            </w:r>
          </w:p>
        </w:tc>
      </w:tr>
      <w:tr w:rsidR="00F5648D" w:rsidRPr="00F5648D" w14:paraId="299510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523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1FB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CA5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C41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618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05002050000126718-E0OiKDIkNLFb</w:t>
            </w:r>
          </w:p>
        </w:tc>
      </w:tr>
      <w:tr w:rsidR="00F5648D" w:rsidRPr="00F5648D" w14:paraId="36E6CA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583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2BD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27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F45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906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05002050000125629-E0OiKDIkNLIf</w:t>
            </w:r>
          </w:p>
        </w:tc>
      </w:tr>
      <w:tr w:rsidR="00F5648D" w:rsidRPr="00F5648D" w14:paraId="29CB24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51D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4CB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A87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5B5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AFB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05002050000128815-E0OiKDIkNNOV</w:t>
            </w:r>
          </w:p>
        </w:tc>
      </w:tr>
      <w:tr w:rsidR="00F5648D" w:rsidRPr="00F5648D" w14:paraId="50ED158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20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6CE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35E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067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3BF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07002070000128609-E0OiKDIkNNOX</w:t>
            </w:r>
          </w:p>
        </w:tc>
      </w:tr>
      <w:tr w:rsidR="00F5648D" w:rsidRPr="00F5648D" w14:paraId="2B431F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EB7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11:50:51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428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1D9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127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C3B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07002070000129517-E0OiKDIkNO96</w:t>
            </w:r>
          </w:p>
        </w:tc>
      </w:tr>
      <w:tr w:rsidR="00F5648D" w:rsidRPr="00F5648D" w14:paraId="2340AA1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1AE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B0B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F19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F63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3FA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05002050000130273-E0OiKDIkNPDz</w:t>
            </w:r>
          </w:p>
        </w:tc>
      </w:tr>
      <w:tr w:rsidR="00F5648D" w:rsidRPr="00F5648D" w14:paraId="4C8A52E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A72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997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4F3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E0A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E03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07002070000129883-E0OiKDIkNPDw</w:t>
            </w:r>
          </w:p>
        </w:tc>
      </w:tr>
      <w:tr w:rsidR="00F5648D" w:rsidRPr="00F5648D" w14:paraId="2F2345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AC9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91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F74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AAD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F94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07002070000130045-E0OiKDIkNPE1</w:t>
            </w:r>
          </w:p>
        </w:tc>
      </w:tr>
      <w:tr w:rsidR="00F5648D" w:rsidRPr="00F5648D" w14:paraId="53EE7B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06F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04A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E1B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591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988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07002070000129883-E0OiKDIkNPDu</w:t>
            </w:r>
          </w:p>
        </w:tc>
      </w:tr>
      <w:tr w:rsidR="00F5648D" w:rsidRPr="00F5648D" w14:paraId="131DD3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166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94E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58D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2B0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FD5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07002070000130247-E0OiKDIkNPR9</w:t>
            </w:r>
          </w:p>
        </w:tc>
      </w:tr>
      <w:tr w:rsidR="00F5648D" w:rsidRPr="00F5648D" w14:paraId="520D08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B05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E6C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69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E46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810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07002070000130998-E0OiKDIkNPvK</w:t>
            </w:r>
          </w:p>
        </w:tc>
      </w:tr>
      <w:tr w:rsidR="00F5648D" w:rsidRPr="00F5648D" w14:paraId="43275AC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D37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D6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C3E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5B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422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07002070000131169-E0OiKDIkNQJW</w:t>
            </w:r>
          </w:p>
        </w:tc>
      </w:tr>
      <w:tr w:rsidR="00F5648D" w:rsidRPr="00F5648D" w14:paraId="655FF48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23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D15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C82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8F3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1CB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05002050000131852-E0OiKDIkNQIo</w:t>
            </w:r>
          </w:p>
        </w:tc>
      </w:tr>
      <w:tr w:rsidR="00F5648D" w:rsidRPr="00F5648D" w14:paraId="343953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5A0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11:56:42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BD7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D97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AC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562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07002070000131169-E0OiKDIkNR7U</w:t>
            </w:r>
          </w:p>
        </w:tc>
      </w:tr>
      <w:tr w:rsidR="00F5648D" w:rsidRPr="00F5648D" w14:paraId="6494FD3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BF5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BB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844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EF7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C3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05002050000132368-E0OiKDIkNR6l</w:t>
            </w:r>
          </w:p>
        </w:tc>
      </w:tr>
      <w:tr w:rsidR="00F5648D" w:rsidRPr="00F5648D" w14:paraId="00F666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212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11:58:59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005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DCD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479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4F9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05002050000132973-E0OiKDIkNSDx</w:t>
            </w:r>
          </w:p>
        </w:tc>
      </w:tr>
      <w:tr w:rsidR="00F5648D" w:rsidRPr="00F5648D" w14:paraId="4C79F8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15A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11:58:59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C5E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7A9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DCB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31B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07002070000131169-E0OiKDIkNSDr</w:t>
            </w:r>
          </w:p>
        </w:tc>
      </w:tr>
      <w:tr w:rsidR="00F5648D" w:rsidRPr="00F5648D" w14:paraId="6454C6B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78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FA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BFB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842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8C9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05002050000132910-E0OiKDIkNSvh</w:t>
            </w:r>
          </w:p>
        </w:tc>
      </w:tr>
      <w:tr w:rsidR="00F5648D" w:rsidRPr="00F5648D" w14:paraId="7A93B01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8A4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9E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BBA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C0F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0D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05002050000133920-E0OiKDIkNSvj</w:t>
            </w:r>
          </w:p>
        </w:tc>
      </w:tr>
      <w:tr w:rsidR="00F5648D" w:rsidRPr="00F5648D" w14:paraId="1ABC5C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D4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994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C3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2BF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1BC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05002050000132910-E0OiKDIkNSv3</w:t>
            </w:r>
          </w:p>
        </w:tc>
      </w:tr>
      <w:tr w:rsidR="00F5648D" w:rsidRPr="00F5648D" w14:paraId="2A6A2F8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906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B93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719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D8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A1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05002050000136261-E0OiKDIkNUOv</w:t>
            </w:r>
          </w:p>
        </w:tc>
      </w:tr>
      <w:tr w:rsidR="00F5648D" w:rsidRPr="00F5648D" w14:paraId="0BA9AE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B5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45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EBA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FA2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759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05002050000136370-E0OiKDIkNUS5</w:t>
            </w:r>
          </w:p>
        </w:tc>
      </w:tr>
      <w:tr w:rsidR="00F5648D" w:rsidRPr="00F5648D" w14:paraId="54883A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9EA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2DC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F7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D44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091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05002050000136370-E0OiKDIkNUS7</w:t>
            </w:r>
          </w:p>
        </w:tc>
      </w:tr>
      <w:tr w:rsidR="00F5648D" w:rsidRPr="00F5648D" w14:paraId="16A0101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6C4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9F2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F5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B1A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1B6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05002050000137441-E0OiKDIkNVfO</w:t>
            </w:r>
          </w:p>
        </w:tc>
      </w:tr>
      <w:tr w:rsidR="00F5648D" w:rsidRPr="00F5648D" w14:paraId="73B3553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67F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810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815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045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4FC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05002050000137633-E0OiKDIkNVeY</w:t>
            </w:r>
          </w:p>
        </w:tc>
      </w:tr>
      <w:tr w:rsidR="00F5648D" w:rsidRPr="00F5648D" w14:paraId="718D06A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B5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59B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FD7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151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BA7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07002070000137455-E0OiKDIkNVea</w:t>
            </w:r>
          </w:p>
        </w:tc>
      </w:tr>
      <w:tr w:rsidR="00F5648D" w:rsidRPr="00F5648D" w14:paraId="483C29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C8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DA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3F0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5C1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B0E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07002070000137455-E0OiKDIkNVed</w:t>
            </w:r>
          </w:p>
        </w:tc>
      </w:tr>
      <w:tr w:rsidR="00F5648D" w:rsidRPr="00F5648D" w14:paraId="710A04B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C6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663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73C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146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4CA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07002070000137456-E0OiKDIkNW1X</w:t>
            </w:r>
          </w:p>
        </w:tc>
      </w:tr>
      <w:tr w:rsidR="00F5648D" w:rsidRPr="00F5648D" w14:paraId="525E2E5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400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DB3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E1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D7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988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05002050000137441-E0OiKDIkNW0g</w:t>
            </w:r>
          </w:p>
        </w:tc>
      </w:tr>
      <w:tr w:rsidR="00F5648D" w:rsidRPr="00F5648D" w14:paraId="1D5362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4AE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178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598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6CA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A3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07002070000137255-E0OiKDIkNW0i</w:t>
            </w:r>
          </w:p>
        </w:tc>
      </w:tr>
      <w:tr w:rsidR="00F5648D" w:rsidRPr="00F5648D" w14:paraId="6DA229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B11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10D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8A5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25F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FF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05002050000138105-E0OiKDIkNW6M</w:t>
            </w:r>
          </w:p>
        </w:tc>
      </w:tr>
      <w:tr w:rsidR="00F5648D" w:rsidRPr="00F5648D" w14:paraId="1B6BEB9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FB7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F3A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34D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19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60F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05002050000138105-E0OiKDIkNW6I</w:t>
            </w:r>
          </w:p>
        </w:tc>
      </w:tr>
      <w:tr w:rsidR="00F5648D" w:rsidRPr="00F5648D" w14:paraId="1CFCD0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8F9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A15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7C6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80E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593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07002070000137924-E0OiKDIkNW6p</w:t>
            </w:r>
          </w:p>
        </w:tc>
      </w:tr>
      <w:tr w:rsidR="00F5648D" w:rsidRPr="00F5648D" w14:paraId="7CC762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A9D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5FA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C7D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64D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55E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07002070000137924-E0OiKDIkNW6r</w:t>
            </w:r>
          </w:p>
        </w:tc>
      </w:tr>
      <w:tr w:rsidR="00F5648D" w:rsidRPr="00F5648D" w14:paraId="3069C21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2D6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A4B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BF8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89D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0BF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07002070000137924-E0OiKDIkNW6t</w:t>
            </w:r>
          </w:p>
        </w:tc>
      </w:tr>
      <w:tr w:rsidR="00F5648D" w:rsidRPr="00F5648D" w14:paraId="74B64B3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73F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12:07:25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665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E04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1E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5F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07002070000137456-E0OiKDIkNWEf</w:t>
            </w:r>
          </w:p>
        </w:tc>
      </w:tr>
      <w:tr w:rsidR="00F5648D" w:rsidRPr="00F5648D" w14:paraId="11588DD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04D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C57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DD2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26F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2B8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05002050000137655-E0OiKDIkNXQf</w:t>
            </w:r>
          </w:p>
        </w:tc>
      </w:tr>
      <w:tr w:rsidR="00F5648D" w:rsidRPr="00F5648D" w14:paraId="13D2334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D3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D25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24F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80E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102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05002050000137655-E0OiKDIkNXQZ</w:t>
            </w:r>
          </w:p>
        </w:tc>
      </w:tr>
      <w:tr w:rsidR="00F5648D" w:rsidRPr="00F5648D" w14:paraId="342758A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5C3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D7C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8C0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009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380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07002070000138509-E0OiKDIkNXQB</w:t>
            </w:r>
          </w:p>
        </w:tc>
      </w:tr>
      <w:tr w:rsidR="00F5648D" w:rsidRPr="00F5648D" w14:paraId="7932414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FC4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81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572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5EA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8D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07002070000138509-E0OiKDIkNXQ9</w:t>
            </w:r>
          </w:p>
        </w:tc>
      </w:tr>
      <w:tr w:rsidR="00F5648D" w:rsidRPr="00F5648D" w14:paraId="509145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05E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CA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AEB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9B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E3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05002050000139734-E0OiKDIkNXrr</w:t>
            </w:r>
          </w:p>
        </w:tc>
      </w:tr>
      <w:tr w:rsidR="00F5648D" w:rsidRPr="00F5648D" w14:paraId="7ACC670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860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B0C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882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CA8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69C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05002050000139734-E0OiKDIkNXsr</w:t>
            </w:r>
          </w:p>
        </w:tc>
      </w:tr>
      <w:tr w:rsidR="00F5648D" w:rsidRPr="00F5648D" w14:paraId="47D9AD4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958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222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68E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23F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992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05002050000140680-E0OiKDIkNZ13</w:t>
            </w:r>
          </w:p>
        </w:tc>
      </w:tr>
      <w:tr w:rsidR="00F5648D" w:rsidRPr="00F5648D" w14:paraId="4A4A715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A6C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57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FB0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53C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C2D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07002070000140452-E0OiKDIkNZ17</w:t>
            </w:r>
          </w:p>
        </w:tc>
      </w:tr>
      <w:tr w:rsidR="00F5648D" w:rsidRPr="00F5648D" w14:paraId="0A385F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B1A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DEE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EB9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1F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6C1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07002070000140452-E0OiKDIkNZ1F</w:t>
            </w:r>
          </w:p>
        </w:tc>
      </w:tr>
      <w:tr w:rsidR="00F5648D" w:rsidRPr="00F5648D" w14:paraId="79581A0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B9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12:13:52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3AC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7F5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2EA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B7A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05002050000140957-E0OiKDIkNZ3S</w:t>
            </w:r>
          </w:p>
        </w:tc>
      </w:tr>
      <w:tr w:rsidR="00F5648D" w:rsidRPr="00F5648D" w14:paraId="0181B1D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C40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69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521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7A2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C75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05002050000140957-E0OiKDIkNa1a</w:t>
            </w:r>
          </w:p>
        </w:tc>
      </w:tr>
      <w:tr w:rsidR="00F5648D" w:rsidRPr="00F5648D" w14:paraId="569A30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6A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01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949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F0C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FAD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05002050000140957-E0OiKDIkNa1N</w:t>
            </w:r>
          </w:p>
        </w:tc>
      </w:tr>
      <w:tr w:rsidR="00F5648D" w:rsidRPr="00F5648D" w14:paraId="213C3A3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4ED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630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CB0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5DD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D1C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05002050000140957-E0OiKDIkNa1B</w:t>
            </w:r>
          </w:p>
        </w:tc>
      </w:tr>
      <w:tr w:rsidR="00F5648D" w:rsidRPr="00F5648D" w14:paraId="471FB5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0F9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DBD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AC1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FA3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D98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05002050000140957-E0OiKDIkNa19</w:t>
            </w:r>
          </w:p>
        </w:tc>
      </w:tr>
      <w:tr w:rsidR="00F5648D" w:rsidRPr="00F5648D" w14:paraId="304326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049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D8E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E9F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A32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66A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07002070000141082-E0OiKDIkNa0U</w:t>
            </w:r>
          </w:p>
        </w:tc>
      </w:tr>
      <w:tr w:rsidR="00F5648D" w:rsidRPr="00F5648D" w14:paraId="639C16D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9F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282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F62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D7A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A3D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07002070000141127-E0OiKDIkNa0W</w:t>
            </w:r>
          </w:p>
        </w:tc>
      </w:tr>
      <w:tr w:rsidR="00F5648D" w:rsidRPr="00F5648D" w14:paraId="328D06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18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0D3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52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E4D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E06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05002050000141364-E0OiKDIkNa0b</w:t>
            </w:r>
          </w:p>
        </w:tc>
      </w:tr>
      <w:tr w:rsidR="00F5648D" w:rsidRPr="00F5648D" w14:paraId="3322F78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F50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BAA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599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0DD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BBF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07002070000141127-E0OiKDIkNa0Z</w:t>
            </w:r>
          </w:p>
        </w:tc>
      </w:tr>
      <w:tr w:rsidR="00F5648D" w:rsidRPr="00F5648D" w14:paraId="5DDDBD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DC0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12:17:26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FB6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5EA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8FD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0BD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05002050000140957-E0OiKDIkNaER</w:t>
            </w:r>
          </w:p>
        </w:tc>
      </w:tr>
      <w:tr w:rsidR="00F5648D" w:rsidRPr="00F5648D" w14:paraId="3F1ACF9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917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12:17:26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446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C8F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8F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08B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07002070000140719-E0OiKDIkNaET</w:t>
            </w:r>
          </w:p>
        </w:tc>
      </w:tr>
      <w:tr w:rsidR="00F5648D" w:rsidRPr="00F5648D" w14:paraId="262686B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9EC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12:17:26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865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155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ADB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500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07002070000142069-E0OiKDIkNaEb</w:t>
            </w:r>
          </w:p>
        </w:tc>
      </w:tr>
      <w:tr w:rsidR="00F5648D" w:rsidRPr="00F5648D" w14:paraId="19042F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C07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543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BDB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60A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DEB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05002050000141308-E0OiKDIkNaHQ</w:t>
            </w:r>
          </w:p>
        </w:tc>
      </w:tr>
      <w:tr w:rsidR="00F5648D" w:rsidRPr="00F5648D" w14:paraId="051B20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61C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3F3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2C8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FC1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01B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05002050000142287-E0OiKDIkNaHS</w:t>
            </w:r>
          </w:p>
        </w:tc>
      </w:tr>
      <w:tr w:rsidR="00F5648D" w:rsidRPr="00F5648D" w14:paraId="0990926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94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68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2C5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544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F88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07002070000142335-E0OiKDIkNaeW</w:t>
            </w:r>
          </w:p>
        </w:tc>
      </w:tr>
      <w:tr w:rsidR="00F5648D" w:rsidRPr="00F5648D" w14:paraId="44E1980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CB7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12:19:58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908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12E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BF7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4D9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05002050000143034-E0OiKDIkNbJq</w:t>
            </w:r>
          </w:p>
        </w:tc>
      </w:tr>
      <w:tr w:rsidR="00F5648D" w:rsidRPr="00F5648D" w14:paraId="5C7C544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113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CD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A25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180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15C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05002050000143034-E0OiKDIkNbKt</w:t>
            </w:r>
          </w:p>
        </w:tc>
      </w:tr>
      <w:tr w:rsidR="00F5648D" w:rsidRPr="00F5648D" w14:paraId="254462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9B9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4B2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EDC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52F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E03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05002050000143034-E0OiKDIkNbTj</w:t>
            </w:r>
          </w:p>
        </w:tc>
      </w:tr>
      <w:tr w:rsidR="00F5648D" w:rsidRPr="00F5648D" w14:paraId="63333F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FCB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75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C3D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2C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51E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05002050000143722-E0OiKDIkNbTp</w:t>
            </w:r>
          </w:p>
        </w:tc>
      </w:tr>
      <w:tr w:rsidR="00F5648D" w:rsidRPr="00F5648D" w14:paraId="13B716B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967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49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9C2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C1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8F7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07002070000144047-E0OiKDIkNcAc</w:t>
            </w:r>
          </w:p>
        </w:tc>
      </w:tr>
      <w:tr w:rsidR="00F5648D" w:rsidRPr="00F5648D" w14:paraId="56E3F9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03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765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5BE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E56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24A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05002050000145419-E0OiKDIkNcp8</w:t>
            </w:r>
          </w:p>
        </w:tc>
      </w:tr>
      <w:tr w:rsidR="00F5648D" w:rsidRPr="00F5648D" w14:paraId="71CBA5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E7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FD9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05E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34E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225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05002050000143974-E0OiKDIkNcnc</w:t>
            </w:r>
          </w:p>
        </w:tc>
      </w:tr>
      <w:tr w:rsidR="00F5648D" w:rsidRPr="00F5648D" w14:paraId="2D6DE9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987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B38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1E2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510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B92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07002070000145265-E0OiKDIkNcno</w:t>
            </w:r>
          </w:p>
        </w:tc>
      </w:tr>
      <w:tr w:rsidR="00F5648D" w:rsidRPr="00F5648D" w14:paraId="4F23E2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1FD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12:24:31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81A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EC9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6A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44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05002050000144838-E0OiKDIkNcnm</w:t>
            </w:r>
          </w:p>
        </w:tc>
      </w:tr>
      <w:tr w:rsidR="00F5648D" w:rsidRPr="00F5648D" w14:paraId="267ED92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3C8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9EC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D5E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F83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EFC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07002070000145119-E0OiKDIkNcmt</w:t>
            </w:r>
          </w:p>
        </w:tc>
      </w:tr>
      <w:tr w:rsidR="00F5648D" w:rsidRPr="00F5648D" w14:paraId="1C6865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E24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9B8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8F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B69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455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05002050000145419-E0OiKDIkNcs5</w:t>
            </w:r>
          </w:p>
        </w:tc>
      </w:tr>
      <w:tr w:rsidR="00F5648D" w:rsidRPr="00F5648D" w14:paraId="56D456D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B34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61E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148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6B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F88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05002050000145752-E0OiKDIkNdXd</w:t>
            </w:r>
          </w:p>
        </w:tc>
      </w:tr>
      <w:tr w:rsidR="00F5648D" w:rsidRPr="00F5648D" w14:paraId="1BE837B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379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EBA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3FC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DD7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DDD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05002050000145752-E0OiKDIkNdXY</w:t>
            </w:r>
          </w:p>
        </w:tc>
      </w:tr>
      <w:tr w:rsidR="00F5648D" w:rsidRPr="00F5648D" w14:paraId="785F803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D9D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CF4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C46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785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AB0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07002070000147318-E0OiKDIkNfeT</w:t>
            </w:r>
          </w:p>
        </w:tc>
      </w:tr>
      <w:tr w:rsidR="00F5648D" w:rsidRPr="00F5648D" w14:paraId="44448CE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B6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856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2DE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EE4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713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07002070000149387-E0OiKDIkNiH0</w:t>
            </w:r>
          </w:p>
        </w:tc>
      </w:tr>
      <w:tr w:rsidR="00F5648D" w:rsidRPr="00F5648D" w14:paraId="4C959C9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EBE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793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BA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FEE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60C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07002070000149406-E0OiKDIkNiIf</w:t>
            </w:r>
          </w:p>
        </w:tc>
      </w:tr>
      <w:tr w:rsidR="00F5648D" w:rsidRPr="00F5648D" w14:paraId="7E39658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431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12:30:38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872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F95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836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D32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05002050000150031-E0OiKDIkNiwM</w:t>
            </w:r>
          </w:p>
        </w:tc>
      </w:tr>
      <w:tr w:rsidR="00F5648D" w:rsidRPr="00F5648D" w14:paraId="520B97D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76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12:32:36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1CF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DA7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CF1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1A1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05002050000151325-E0OiKDIkNkb8</w:t>
            </w:r>
          </w:p>
        </w:tc>
      </w:tr>
      <w:tr w:rsidR="00F5648D" w:rsidRPr="00F5648D" w14:paraId="7242FFE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C02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12:33:40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5A6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C93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451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E5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07002070000152188-E0OiKDIkNlCg</w:t>
            </w:r>
          </w:p>
        </w:tc>
      </w:tr>
      <w:tr w:rsidR="00F5648D" w:rsidRPr="00F5648D" w14:paraId="0EC204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F68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60A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B35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818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843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05002050000152553-E0OiKDIkNlJi</w:t>
            </w:r>
          </w:p>
        </w:tc>
      </w:tr>
      <w:tr w:rsidR="00F5648D" w:rsidRPr="00F5648D" w14:paraId="0AE3514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918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58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88E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07F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0BC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05002050000147721-E0OiKDIkNleR</w:t>
            </w:r>
          </w:p>
        </w:tc>
      </w:tr>
      <w:tr w:rsidR="00F5648D" w:rsidRPr="00F5648D" w14:paraId="04E1E10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AD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C2A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D96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4FF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DC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07002070000152638-E0OiKDIkNldp</w:t>
            </w:r>
          </w:p>
        </w:tc>
      </w:tr>
      <w:tr w:rsidR="00F5648D" w:rsidRPr="00F5648D" w14:paraId="1448CFB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1E3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5A3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135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564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A3A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05002050000152554-E0OiKDIkNlkq</w:t>
            </w:r>
          </w:p>
        </w:tc>
      </w:tr>
      <w:tr w:rsidR="00F5648D" w:rsidRPr="00F5648D" w14:paraId="506C73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550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336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5BD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88C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87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05002050000153305-E0OiKDIkNmiG</w:t>
            </w:r>
          </w:p>
        </w:tc>
      </w:tr>
      <w:tr w:rsidR="00F5648D" w:rsidRPr="00F5648D" w14:paraId="52FC24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B57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FF6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0AC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E8E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2AD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05002050000153305-E0OiKDIkNmiE</w:t>
            </w:r>
          </w:p>
        </w:tc>
      </w:tr>
      <w:tr w:rsidR="00F5648D" w:rsidRPr="00F5648D" w14:paraId="3D8B9C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0A1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12:39:19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0AF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BC2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8D4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11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05002050000154759-E0OiKDIkNoI9</w:t>
            </w:r>
          </w:p>
        </w:tc>
      </w:tr>
      <w:tr w:rsidR="00F5648D" w:rsidRPr="00F5648D" w14:paraId="5A93BE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D4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176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9FE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50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B12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07002070000154264-E0OiKDIkNoOT</w:t>
            </w:r>
          </w:p>
        </w:tc>
      </w:tr>
      <w:tr w:rsidR="00F5648D" w:rsidRPr="00F5648D" w14:paraId="134599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DE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12:39:25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58B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4D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173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95D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07002070000154264-E0OiKDIkNoYR</w:t>
            </w:r>
          </w:p>
        </w:tc>
      </w:tr>
      <w:tr w:rsidR="00F5648D" w:rsidRPr="00F5648D" w14:paraId="14601B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50C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169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9C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3FE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1C8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07002070000155601-E0OiKDIkNpqh</w:t>
            </w:r>
          </w:p>
        </w:tc>
      </w:tr>
      <w:tr w:rsidR="00F5648D" w:rsidRPr="00F5648D" w14:paraId="57B1307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870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56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31A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E72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CA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07002070000153172-E0OiKDIkNq9F</w:t>
            </w:r>
          </w:p>
        </w:tc>
      </w:tr>
      <w:tr w:rsidR="00F5648D" w:rsidRPr="00F5648D" w14:paraId="7576CC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CBB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32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7C0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37A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23E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05002050000156164-E0OiKDIkNq8a</w:t>
            </w:r>
          </w:p>
        </w:tc>
      </w:tr>
      <w:tr w:rsidR="00F5648D" w:rsidRPr="00F5648D" w14:paraId="77C7BA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4B4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96F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79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6D2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BC6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07002070000155110-E0OiKDIkNqQ0</w:t>
            </w:r>
          </w:p>
        </w:tc>
      </w:tr>
      <w:tr w:rsidR="00F5648D" w:rsidRPr="00F5648D" w14:paraId="6DBECE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96C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713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535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7FE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C64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07002070000153172-E0OiKDIkNqPf</w:t>
            </w:r>
          </w:p>
        </w:tc>
      </w:tr>
      <w:tr w:rsidR="00F5648D" w:rsidRPr="00F5648D" w14:paraId="5985951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27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030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B2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BFD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001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07002070000155110-E0OiKDIkNqPl</w:t>
            </w:r>
          </w:p>
        </w:tc>
      </w:tr>
      <w:tr w:rsidR="00F5648D" w:rsidRPr="00F5648D" w14:paraId="02D350E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653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4DB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38A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DD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A31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05002050000153834-E0OiKDIkNqPh</w:t>
            </w:r>
          </w:p>
        </w:tc>
      </w:tr>
      <w:tr w:rsidR="00F5648D" w:rsidRPr="00F5648D" w14:paraId="5AD3C6C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3DB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ADD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B62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9EE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113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07002070000155110-E0OiKDIkNqpv</w:t>
            </w:r>
          </w:p>
        </w:tc>
      </w:tr>
      <w:tr w:rsidR="00F5648D" w:rsidRPr="00F5648D" w14:paraId="1E29A9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05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12:44:19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BC2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F3C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761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A10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05002050000157025-E0OiKDIkNrCq</w:t>
            </w:r>
          </w:p>
        </w:tc>
      </w:tr>
      <w:tr w:rsidR="00F5648D" w:rsidRPr="00F5648D" w14:paraId="1D1212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DD3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A0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383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FF5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9B4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05002050000159348-E0OiKDIkNtf0</w:t>
            </w:r>
          </w:p>
        </w:tc>
      </w:tr>
      <w:tr w:rsidR="00F5648D" w:rsidRPr="00F5648D" w14:paraId="4613D2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E4A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A0C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071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AE7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AB3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07002070000159072-E0OiKDIkNtgt</w:t>
            </w:r>
          </w:p>
        </w:tc>
      </w:tr>
      <w:tr w:rsidR="00F5648D" w:rsidRPr="00F5648D" w14:paraId="2D8DAD5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FCE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D2E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C7A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73B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624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07002070000159072-E0OiKDIkNtgS</w:t>
            </w:r>
          </w:p>
        </w:tc>
      </w:tr>
      <w:tr w:rsidR="00F5648D" w:rsidRPr="00F5648D" w14:paraId="0D7F2F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9A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0E3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611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91A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9E4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05002050000159351-E0OiKDIkNtgG</w:t>
            </w:r>
          </w:p>
        </w:tc>
      </w:tr>
      <w:tr w:rsidR="00F5648D" w:rsidRPr="00F5648D" w14:paraId="640619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90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801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89E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E66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575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05002050000159351-E0OiKDIkNtgI</w:t>
            </w:r>
          </w:p>
        </w:tc>
      </w:tr>
      <w:tr w:rsidR="00F5648D" w:rsidRPr="00F5648D" w14:paraId="155111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6D1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12:49:14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F42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B1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C3C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869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07002070000159072-E0OiKDIkNttJ</w:t>
            </w:r>
          </w:p>
        </w:tc>
      </w:tr>
      <w:tr w:rsidR="00F5648D" w:rsidRPr="00F5648D" w14:paraId="5A1C37B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35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A0E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FD7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3D7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14C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05002050000159386-E0OiKDIkNuPF</w:t>
            </w:r>
          </w:p>
        </w:tc>
      </w:tr>
      <w:tr w:rsidR="00F5648D" w:rsidRPr="00F5648D" w14:paraId="6EE0E8D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292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12C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01A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ED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37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07002070000159196-E0OiKDIkNuPD</w:t>
            </w:r>
          </w:p>
        </w:tc>
      </w:tr>
      <w:tr w:rsidR="00F5648D" w:rsidRPr="00F5648D" w14:paraId="32C4205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2B0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95C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15E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F5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CBA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05002050000159386-E0OiKDIkNuPI</w:t>
            </w:r>
          </w:p>
        </w:tc>
      </w:tr>
      <w:tr w:rsidR="00F5648D" w:rsidRPr="00F5648D" w14:paraId="65829D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AB4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0F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D7B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487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FC4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05002050000160123-E0OiKDIkNuQv</w:t>
            </w:r>
          </w:p>
        </w:tc>
      </w:tr>
      <w:tr w:rsidR="00F5648D" w:rsidRPr="00F5648D" w14:paraId="4D3D205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D42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C9B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984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5BB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74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05002050000160123-E0OiKDIkNuQx</w:t>
            </w:r>
          </w:p>
        </w:tc>
      </w:tr>
      <w:tr w:rsidR="00F5648D" w:rsidRPr="00F5648D" w14:paraId="705FE0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D8F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063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34B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828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B94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05002050000160123-E0OiKDIkNuQz</w:t>
            </w:r>
          </w:p>
        </w:tc>
      </w:tr>
      <w:tr w:rsidR="00F5648D" w:rsidRPr="00F5648D" w14:paraId="7A379C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07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6C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3F5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458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DFC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05002050000160123-E0OiKDIkNuR1</w:t>
            </w:r>
          </w:p>
        </w:tc>
      </w:tr>
      <w:tr w:rsidR="00F5648D" w:rsidRPr="00F5648D" w14:paraId="085F81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D14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0FF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B73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2F6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EBB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05002050000160123-E0OiKDIkNuR3</w:t>
            </w:r>
          </w:p>
        </w:tc>
      </w:tr>
      <w:tr w:rsidR="00F5648D" w:rsidRPr="00F5648D" w14:paraId="187F7EE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D3A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2D5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DBB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861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F57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05002050000160123-E0OiKDIkNuR5</w:t>
            </w:r>
          </w:p>
        </w:tc>
      </w:tr>
      <w:tr w:rsidR="00F5648D" w:rsidRPr="00F5648D" w14:paraId="3E6BCE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481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FF8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1F3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127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311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05002050000160123-E0OiKDIkNuR7</w:t>
            </w:r>
          </w:p>
        </w:tc>
      </w:tr>
      <w:tr w:rsidR="00F5648D" w:rsidRPr="00F5648D" w14:paraId="373AFF4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A22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AD2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316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CC1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A5A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05002050000160123-E0OiKDIkNuR9</w:t>
            </w:r>
          </w:p>
        </w:tc>
      </w:tr>
      <w:tr w:rsidR="00F5648D" w:rsidRPr="00F5648D" w14:paraId="17B20A3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11D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BE3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E9E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34B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F8F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05002050000159601-E0OiKDIkNuZc</w:t>
            </w:r>
          </w:p>
        </w:tc>
      </w:tr>
      <w:tr w:rsidR="00F5648D" w:rsidRPr="00F5648D" w14:paraId="560B2DB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79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334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215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72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07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05002050000160010-E0OiKDIkNuZe</w:t>
            </w:r>
          </w:p>
        </w:tc>
      </w:tr>
      <w:tr w:rsidR="00F5648D" w:rsidRPr="00F5648D" w14:paraId="149286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637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77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7ED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8F4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562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05002050000160010-E0OiKDIkNuZl</w:t>
            </w:r>
          </w:p>
        </w:tc>
      </w:tr>
      <w:tr w:rsidR="00F5648D" w:rsidRPr="00F5648D" w14:paraId="32D6F8D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FB1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C27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9DD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63B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900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07002070000159869-E0OiKDIkNuZn</w:t>
            </w:r>
          </w:p>
        </w:tc>
      </w:tr>
      <w:tr w:rsidR="00F5648D" w:rsidRPr="00F5648D" w14:paraId="307CD3E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54C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9DE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1A9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A0B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7D9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07002070000160687-E0OiKDIkNvK0</w:t>
            </w:r>
          </w:p>
        </w:tc>
      </w:tr>
      <w:tr w:rsidR="00F5648D" w:rsidRPr="00F5648D" w14:paraId="5CE157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B1F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4E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8B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7F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D14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07002070000160687-E0OiKDIkNvK2</w:t>
            </w:r>
          </w:p>
        </w:tc>
      </w:tr>
      <w:tr w:rsidR="00F5648D" w:rsidRPr="00F5648D" w14:paraId="37EA919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3A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977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CBA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E30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699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05002050000160828-E0OiKDIkNvaf</w:t>
            </w:r>
          </w:p>
        </w:tc>
      </w:tr>
      <w:tr w:rsidR="00F5648D" w:rsidRPr="00F5648D" w14:paraId="4B412DD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152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165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CE1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FDA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6B1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05002050000160867-E0OiKDIkNvaj</w:t>
            </w:r>
          </w:p>
        </w:tc>
      </w:tr>
      <w:tr w:rsidR="00F5648D" w:rsidRPr="00F5648D" w14:paraId="63FC48C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970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5D4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5F1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F25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6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07002070000161566-E0OiKDIkNwhX</w:t>
            </w:r>
          </w:p>
        </w:tc>
      </w:tr>
      <w:tr w:rsidR="00F5648D" w:rsidRPr="00F5648D" w14:paraId="10A7D1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114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1E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85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30E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DD6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05002050000162231-E0OiKDIkNzHO</w:t>
            </w:r>
          </w:p>
        </w:tc>
      </w:tr>
      <w:tr w:rsidR="00F5648D" w:rsidRPr="00F5648D" w14:paraId="1BB35D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E24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14F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5F2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735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23B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07002070000161835-E0OiKDIkNzHM</w:t>
            </w:r>
          </w:p>
        </w:tc>
      </w:tr>
      <w:tr w:rsidR="00F5648D" w:rsidRPr="00F5648D" w14:paraId="10F50EC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D4C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E98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B0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9D4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4A2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05002050000162959-E0OiKDIkNzHW</w:t>
            </w:r>
          </w:p>
        </w:tc>
      </w:tr>
      <w:tr w:rsidR="00F5648D" w:rsidRPr="00F5648D" w14:paraId="3368DB1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486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CCB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72B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AF4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53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07002070000162060-E0OiKDIkNzHQ</w:t>
            </w:r>
          </w:p>
        </w:tc>
      </w:tr>
      <w:tr w:rsidR="00F5648D" w:rsidRPr="00F5648D" w14:paraId="425BBD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9DC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D5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087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756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B78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05002050000163790-E0OiKDIkNzHn</w:t>
            </w:r>
          </w:p>
        </w:tc>
      </w:tr>
      <w:tr w:rsidR="00F5648D" w:rsidRPr="00F5648D" w14:paraId="77D787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7F1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61B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8E4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879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D17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07002070000162341-E0OiKDIkNzHS</w:t>
            </w:r>
          </w:p>
        </w:tc>
      </w:tr>
      <w:tr w:rsidR="00F5648D" w:rsidRPr="00F5648D" w14:paraId="338891A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57B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B48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DFC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7A2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49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05002050000163873-E0OiKDIkNzHp</w:t>
            </w:r>
          </w:p>
        </w:tc>
      </w:tr>
      <w:tr w:rsidR="00F5648D" w:rsidRPr="00F5648D" w14:paraId="753BCD8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8A5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E7C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95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37F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B82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07002070000162551-E0OiKDIkNzHU</w:t>
            </w:r>
          </w:p>
        </w:tc>
      </w:tr>
      <w:tr w:rsidR="00F5648D" w:rsidRPr="00F5648D" w14:paraId="45A8B5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7EB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761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5CC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A68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963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05002050000163883-E0OiKDIkNzPm</w:t>
            </w:r>
          </w:p>
        </w:tc>
      </w:tr>
      <w:tr w:rsidR="00F5648D" w:rsidRPr="00F5648D" w14:paraId="4FF53B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54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12:59:45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B99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90A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ECE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7B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07002070000163712-E0OiKDIkNzPk</w:t>
            </w:r>
          </w:p>
        </w:tc>
      </w:tr>
      <w:tr w:rsidR="00F5648D" w:rsidRPr="00F5648D" w14:paraId="5E553D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E9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13:00:19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3D8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288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0DA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BB2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07002070000163813-E0OiKDIkNzsG</w:t>
            </w:r>
          </w:p>
        </w:tc>
      </w:tr>
      <w:tr w:rsidR="00F5648D" w:rsidRPr="00F5648D" w14:paraId="36D3029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34C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9CD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FE2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8DA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D62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05002050000164529-E0OiKDIkO0Du</w:t>
            </w:r>
          </w:p>
        </w:tc>
      </w:tr>
      <w:tr w:rsidR="00F5648D" w:rsidRPr="00F5648D" w14:paraId="071236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86C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08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E3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23E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75F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05002050000164529-E0OiKDIkO0Dz</w:t>
            </w:r>
          </w:p>
        </w:tc>
      </w:tr>
      <w:tr w:rsidR="00F5648D" w:rsidRPr="00F5648D" w14:paraId="48B27B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D0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3C7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B1A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12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CC9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05002050000164529-E0OiKDIkO0ca</w:t>
            </w:r>
          </w:p>
        </w:tc>
      </w:tr>
      <w:tr w:rsidR="00F5648D" w:rsidRPr="00F5648D" w14:paraId="4A7EC19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65E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502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045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76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61E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05002050000164703-E0OiKDIkO0cc</w:t>
            </w:r>
          </w:p>
        </w:tc>
      </w:tr>
      <w:tr w:rsidR="00F5648D" w:rsidRPr="00F5648D" w14:paraId="302A565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488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68D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A1F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354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F92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05002050000164529-E0OiKDIkO0cJ</w:t>
            </w:r>
          </w:p>
        </w:tc>
      </w:tr>
      <w:tr w:rsidR="00F5648D" w:rsidRPr="00F5648D" w14:paraId="23EBF6F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EB4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13:01:56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ADF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133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1AC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27D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07002070000164475-E0OiKDIkO0ek</w:t>
            </w:r>
          </w:p>
        </w:tc>
      </w:tr>
      <w:tr w:rsidR="00F5648D" w:rsidRPr="00F5648D" w14:paraId="26B67B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E46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13:02:20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CE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280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33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582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05002050000164934-E0OiKDIkO0sX</w:t>
            </w:r>
          </w:p>
        </w:tc>
      </w:tr>
      <w:tr w:rsidR="00F5648D" w:rsidRPr="00F5648D" w14:paraId="0DFD05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D10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13:02:26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BD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E79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0B8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12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05002050000165129-E0OiKDIkO0zP</w:t>
            </w:r>
          </w:p>
        </w:tc>
      </w:tr>
      <w:tr w:rsidR="00F5648D" w:rsidRPr="00F5648D" w14:paraId="23ED0F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36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13:03:48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53F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D9A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F0C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BFC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05002050000165956-E0OiKDIkO1c7</w:t>
            </w:r>
          </w:p>
        </w:tc>
      </w:tr>
      <w:tr w:rsidR="00F5648D" w:rsidRPr="00F5648D" w14:paraId="0D7DD0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F07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D5C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6B6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85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8C3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07002070000165841-E0OiKDIkO1th</w:t>
            </w:r>
          </w:p>
        </w:tc>
      </w:tr>
      <w:tr w:rsidR="00F5648D" w:rsidRPr="00F5648D" w14:paraId="24E991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783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506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99C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7D7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78E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07002070000165841-E0OiKDIkO1tU</w:t>
            </w:r>
          </w:p>
        </w:tc>
      </w:tr>
      <w:tr w:rsidR="00F5648D" w:rsidRPr="00F5648D" w14:paraId="389602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302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C49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ABA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5BC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C87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07002070000165841-E0OiKDIkO1uD</w:t>
            </w:r>
          </w:p>
        </w:tc>
      </w:tr>
      <w:tr w:rsidR="00F5648D" w:rsidRPr="00F5648D" w14:paraId="6C14B5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FB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13:05:37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44C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2FE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B5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C74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05002050000166679-E0OiKDIkO2Xa</w:t>
            </w:r>
          </w:p>
        </w:tc>
      </w:tr>
      <w:tr w:rsidR="00F5648D" w:rsidRPr="00F5648D" w14:paraId="388183C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210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13:05:38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497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BF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0F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E63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05002050000166679-E0OiKDIkO2a0</w:t>
            </w:r>
          </w:p>
        </w:tc>
      </w:tr>
      <w:tr w:rsidR="00F5648D" w:rsidRPr="00F5648D" w14:paraId="1919CB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76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3E9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1A2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925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2DE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07002070000166301-E0OiKDIkO2ta</w:t>
            </w:r>
          </w:p>
        </w:tc>
      </w:tr>
      <w:tr w:rsidR="00F5648D" w:rsidRPr="00F5648D" w14:paraId="0F2F57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E9F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D80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713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D6F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06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07002070000166301-E0OiKDIkO2td</w:t>
            </w:r>
          </w:p>
        </w:tc>
      </w:tr>
      <w:tr w:rsidR="00F5648D" w:rsidRPr="00F5648D" w14:paraId="40E2D39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B49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BA4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BF6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60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0CD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05002050000167461-E0OiKDIkO4Pj</w:t>
            </w:r>
          </w:p>
        </w:tc>
      </w:tr>
      <w:tr w:rsidR="00F5648D" w:rsidRPr="00F5648D" w14:paraId="5AA6A08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E7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2C5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0A8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FB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9F3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07002070000167230-E0OiKDIkO4Ph</w:t>
            </w:r>
          </w:p>
        </w:tc>
      </w:tr>
      <w:tr w:rsidR="00F5648D" w:rsidRPr="00F5648D" w14:paraId="515E548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8CA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0A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0A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ED5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9D5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05002050000167461-E0OiKDIkO4Pn</w:t>
            </w:r>
          </w:p>
        </w:tc>
      </w:tr>
      <w:tr w:rsidR="00F5648D" w:rsidRPr="00F5648D" w14:paraId="24A177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D77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E20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870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DEE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E2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05002050000167872-E0OiKDIkO597</w:t>
            </w:r>
          </w:p>
        </w:tc>
      </w:tr>
      <w:tr w:rsidR="00F5648D" w:rsidRPr="00F5648D" w14:paraId="069ED9E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5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A3F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DA3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6B9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48A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07002070000167866-E0OiKDIkO58x</w:t>
            </w:r>
          </w:p>
        </w:tc>
      </w:tr>
      <w:tr w:rsidR="00F5648D" w:rsidRPr="00F5648D" w14:paraId="3236BFD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AE7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094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AE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B1F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D54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05002050000168122-E0OiKDIkO599</w:t>
            </w:r>
          </w:p>
        </w:tc>
      </w:tr>
      <w:tr w:rsidR="00F5648D" w:rsidRPr="00F5648D" w14:paraId="17D6D9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A7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13:09:10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843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1C1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0B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46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07002070000167867-E0OiKDIkO59L</w:t>
            </w:r>
          </w:p>
        </w:tc>
      </w:tr>
      <w:tr w:rsidR="00F5648D" w:rsidRPr="00F5648D" w14:paraId="708077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EE6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3C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776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0AB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4F7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07002070000168620-E0OiKDIkO65c</w:t>
            </w:r>
          </w:p>
        </w:tc>
      </w:tr>
      <w:tr w:rsidR="00F5648D" w:rsidRPr="00F5648D" w14:paraId="0DFD2D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A9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1E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3B6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1DA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00B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05002050000168859-E0OiKDIkO6DT</w:t>
            </w:r>
          </w:p>
        </w:tc>
      </w:tr>
      <w:tr w:rsidR="00F5648D" w:rsidRPr="00F5648D" w14:paraId="216930F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AD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835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A64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3D7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751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05002050000168859-E0OiKDIkO6DI</w:t>
            </w:r>
          </w:p>
        </w:tc>
      </w:tr>
      <w:tr w:rsidR="00F5648D" w:rsidRPr="00F5648D" w14:paraId="5DF2D92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15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CEB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EE9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A08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4D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07002070000169103-E0OiKDIkO6lB</w:t>
            </w:r>
          </w:p>
        </w:tc>
      </w:tr>
      <w:tr w:rsidR="00F5648D" w:rsidRPr="00F5648D" w14:paraId="76F0D45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54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4FF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5B8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27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35A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07002070000169363-E0OiKDIkO7Zp</w:t>
            </w:r>
          </w:p>
        </w:tc>
      </w:tr>
      <w:tr w:rsidR="00F5648D" w:rsidRPr="00F5648D" w14:paraId="5EA8E3F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F70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A6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79B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94C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AA0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05002050000169591-E0OiKDIkO7Z6</w:t>
            </w:r>
          </w:p>
        </w:tc>
      </w:tr>
      <w:tr w:rsidR="00F5648D" w:rsidRPr="00F5648D" w14:paraId="2E4BE7E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D89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5D5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422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2AC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2D8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05002050000169591-E0OiKDIkO7Yv</w:t>
            </w:r>
          </w:p>
        </w:tc>
      </w:tr>
      <w:tr w:rsidR="00F5648D" w:rsidRPr="00F5648D" w14:paraId="193C456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C7A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5F4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CEB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EA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CB9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05002050000169802-E0OiKDIkO8IX</w:t>
            </w:r>
          </w:p>
        </w:tc>
      </w:tr>
      <w:tr w:rsidR="00F5648D" w:rsidRPr="00F5648D" w14:paraId="2645FBC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EBF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33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EB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30B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016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07002070000170017-E0OiKDIkO8Ib</w:t>
            </w:r>
          </w:p>
        </w:tc>
      </w:tr>
      <w:tr w:rsidR="00F5648D" w:rsidRPr="00F5648D" w14:paraId="05009E2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8B8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CB3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216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36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A43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05002050000170257-E0OiKDIkO8Hj</w:t>
            </w:r>
          </w:p>
        </w:tc>
      </w:tr>
      <w:tr w:rsidR="00F5648D" w:rsidRPr="00F5648D" w14:paraId="2FA376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FC8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DA0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F0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F4B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2C6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07002070000170016-E0OiKDIkO8GG</w:t>
            </w:r>
          </w:p>
        </w:tc>
      </w:tr>
      <w:tr w:rsidR="00F5648D" w:rsidRPr="00F5648D" w14:paraId="2DA81B3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52B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58A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EEC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48B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616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05002050000171221-E0OiKDIkO9K9</w:t>
            </w:r>
          </w:p>
        </w:tc>
      </w:tr>
      <w:tr w:rsidR="00F5648D" w:rsidRPr="00F5648D" w14:paraId="016DA9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976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DF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2FF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D53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682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07002070000170939-E0OiKDIkO9Ll</w:t>
            </w:r>
          </w:p>
        </w:tc>
      </w:tr>
      <w:tr w:rsidR="00F5648D" w:rsidRPr="00F5648D" w14:paraId="797A75E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75B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6D6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2A5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F16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22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05002050000171221-E0OiKDIkO9Ky</w:t>
            </w:r>
          </w:p>
        </w:tc>
      </w:tr>
      <w:tr w:rsidR="00F5648D" w:rsidRPr="00F5648D" w14:paraId="2C9E6E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924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AD5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6A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EAD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C62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05002050000171222-E0OiKDIkO9W2</w:t>
            </w:r>
          </w:p>
        </w:tc>
      </w:tr>
      <w:tr w:rsidR="00F5648D" w:rsidRPr="00F5648D" w14:paraId="45D9DC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23E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675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46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D34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B95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07002070000170939-E0OiKDIkO9W0</w:t>
            </w:r>
          </w:p>
        </w:tc>
      </w:tr>
      <w:tr w:rsidR="00F5648D" w:rsidRPr="00F5648D" w14:paraId="3BD2C3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9DC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E76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A42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A89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7E2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05002050000171222-E0OiKDIkO9W4</w:t>
            </w:r>
          </w:p>
        </w:tc>
      </w:tr>
      <w:tr w:rsidR="00F5648D" w:rsidRPr="00F5648D" w14:paraId="0990B4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C73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115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6C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29C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7E8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05002050000172090-E0OiKDIkOA5E</w:t>
            </w:r>
          </w:p>
        </w:tc>
      </w:tr>
      <w:tr w:rsidR="00F5648D" w:rsidRPr="00F5648D" w14:paraId="7258A2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C7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AD5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5A5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A8A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A24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05002050000172090-E0OiKDIkOA5I</w:t>
            </w:r>
          </w:p>
        </w:tc>
      </w:tr>
      <w:tr w:rsidR="00F5648D" w:rsidRPr="00F5648D" w14:paraId="228A20D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BA6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C6A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0C0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52D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7B0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05002050000172727-E0OiKDIkOAz5</w:t>
            </w:r>
          </w:p>
        </w:tc>
      </w:tr>
      <w:tr w:rsidR="00F5648D" w:rsidRPr="00F5648D" w14:paraId="11403C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AE7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526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806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085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1A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05002050000172727-E0OiKDIkOAzA</w:t>
            </w:r>
          </w:p>
        </w:tc>
      </w:tr>
      <w:tr w:rsidR="00F5648D" w:rsidRPr="00F5648D" w14:paraId="757AFC8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EB6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13:19:53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698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381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61E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C07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07002070000171732-E0OiKDIkOBdY</w:t>
            </w:r>
          </w:p>
        </w:tc>
      </w:tr>
      <w:tr w:rsidR="00F5648D" w:rsidRPr="00F5648D" w14:paraId="594F26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79B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13:19:53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D5F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AF6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A5F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078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07002070000171732-E0OiKDIkOBda</w:t>
            </w:r>
          </w:p>
        </w:tc>
      </w:tr>
      <w:tr w:rsidR="00F5648D" w:rsidRPr="00F5648D" w14:paraId="021925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525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53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3F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55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18C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05002050000173476-E0OiKDIkOCFh</w:t>
            </w:r>
          </w:p>
        </w:tc>
      </w:tr>
      <w:tr w:rsidR="00F5648D" w:rsidRPr="00F5648D" w14:paraId="62A5C8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A05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13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BE4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B43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4DD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05002050000173476-E0OiKDIkOCFW</w:t>
            </w:r>
          </w:p>
        </w:tc>
      </w:tr>
      <w:tr w:rsidR="00F5648D" w:rsidRPr="00F5648D" w14:paraId="1B6B93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0CA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189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DAF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85D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D38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05002050000173476-E0OiKDIkOCFY</w:t>
            </w:r>
          </w:p>
        </w:tc>
      </w:tr>
      <w:tr w:rsidR="00F5648D" w:rsidRPr="00F5648D" w14:paraId="2DE5AF2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94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5B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99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686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350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07002070000174975-E0OiKDIkODqo</w:t>
            </w:r>
          </w:p>
        </w:tc>
      </w:tr>
      <w:tr w:rsidR="00F5648D" w:rsidRPr="00F5648D" w14:paraId="23221F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C35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084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B8A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E85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144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07002070000174975-E0OiKDIkODt9</w:t>
            </w:r>
          </w:p>
        </w:tc>
      </w:tr>
      <w:tr w:rsidR="00F5648D" w:rsidRPr="00F5648D" w14:paraId="77C167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735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BCF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630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69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41C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07002070000174975-E0OiKDIkODxu</w:t>
            </w:r>
          </w:p>
        </w:tc>
      </w:tr>
      <w:tr w:rsidR="00F5648D" w:rsidRPr="00F5648D" w14:paraId="0E4A670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FE8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AB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26C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638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0AF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07002070000175176-E0OiKDIkOEOa</w:t>
            </w:r>
          </w:p>
        </w:tc>
      </w:tr>
      <w:tr w:rsidR="00F5648D" w:rsidRPr="00F5648D" w14:paraId="0D514C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FC8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6A0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A7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5E4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C23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07002070000175176-E0OiKDIkOEOe</w:t>
            </w:r>
          </w:p>
        </w:tc>
      </w:tr>
      <w:tr w:rsidR="00F5648D" w:rsidRPr="00F5648D" w14:paraId="3E038A7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90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82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7ED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5B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3F6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07002070000175721-E0OiKDIkOF1P</w:t>
            </w:r>
          </w:p>
        </w:tc>
      </w:tr>
      <w:tr w:rsidR="00F5648D" w:rsidRPr="00F5648D" w14:paraId="4D342CF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367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7E8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F1C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962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AA8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07002070000175770-E0OiKDIkOF40</w:t>
            </w:r>
          </w:p>
        </w:tc>
      </w:tr>
      <w:tr w:rsidR="00F5648D" w:rsidRPr="00F5648D" w14:paraId="2E8E9A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DB8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FC0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D2A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B2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A82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07002070000174042-E0OiKDIkOFCy</w:t>
            </w:r>
          </w:p>
        </w:tc>
      </w:tr>
      <w:tr w:rsidR="00F5648D" w:rsidRPr="00F5648D" w14:paraId="0020B8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A3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5DE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D2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EC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902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05002050000174809-E0OiKDIkOFC0</w:t>
            </w:r>
          </w:p>
        </w:tc>
      </w:tr>
      <w:tr w:rsidR="00F5648D" w:rsidRPr="00F5648D" w14:paraId="149F789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41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F3C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2B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9A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82C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05002050000175935-E0OiKDIkOFC4</w:t>
            </w:r>
          </w:p>
        </w:tc>
      </w:tr>
      <w:tr w:rsidR="00F5648D" w:rsidRPr="00F5648D" w14:paraId="01B1514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AE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F2C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BA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05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FA3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07002070000175770-E0OiKDIkOFB4</w:t>
            </w:r>
          </w:p>
        </w:tc>
      </w:tr>
      <w:tr w:rsidR="00F5648D" w:rsidRPr="00F5648D" w14:paraId="1C4BD4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907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A8E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759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90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3D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07002070000174042-E0OiKDIkOFDv</w:t>
            </w:r>
          </w:p>
        </w:tc>
      </w:tr>
      <w:tr w:rsidR="00F5648D" w:rsidRPr="00F5648D" w14:paraId="4A80F30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42B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13:25:51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A81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9E3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B84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3FE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07002070000174042-E0OiKDIkOFDm</w:t>
            </w:r>
          </w:p>
        </w:tc>
      </w:tr>
      <w:tr w:rsidR="00F5648D" w:rsidRPr="00F5648D" w14:paraId="57E97F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72C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E55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0C3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17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E2E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05002050000175984-E0OiKDIkOFQ5</w:t>
            </w:r>
          </w:p>
        </w:tc>
      </w:tr>
      <w:tr w:rsidR="00F5648D" w:rsidRPr="00F5648D" w14:paraId="433EC89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285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655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F88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003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B91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07002070000174042-E0OiKDIkOFQ3</w:t>
            </w:r>
          </w:p>
        </w:tc>
      </w:tr>
      <w:tr w:rsidR="00F5648D" w:rsidRPr="00F5648D" w14:paraId="16B3154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137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DAE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F37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9DC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2B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05002050000175984-E0OiKDIkOFRn</w:t>
            </w:r>
          </w:p>
        </w:tc>
      </w:tr>
      <w:tr w:rsidR="00F5648D" w:rsidRPr="00F5648D" w14:paraId="17EF8F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3F7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002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EA1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99A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9FB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05002050000176300-E0OiKDIkOG3W</w:t>
            </w:r>
          </w:p>
        </w:tc>
      </w:tr>
      <w:tr w:rsidR="00F5648D" w:rsidRPr="00F5648D" w14:paraId="0031EBB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1A8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E01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E3D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5DD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040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05002050000176300-E0OiKDIkOG3i</w:t>
            </w:r>
          </w:p>
        </w:tc>
      </w:tr>
      <w:tr w:rsidR="00F5648D" w:rsidRPr="00F5648D" w14:paraId="774B28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D24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A31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79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50D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9E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07002070000176681-E0OiKDIkOGDW</w:t>
            </w:r>
          </w:p>
        </w:tc>
      </w:tr>
      <w:tr w:rsidR="00F5648D" w:rsidRPr="00F5648D" w14:paraId="6400B8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138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87C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A94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3,429.0000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42D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F45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07002070000176734-E0OiKDIkOGRU</w:t>
            </w:r>
          </w:p>
        </w:tc>
      </w:tr>
      <w:tr w:rsidR="00F5648D" w:rsidRPr="00F5648D" w14:paraId="4687DC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81F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BCC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AD1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A39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D8C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07002070000178006-E0OiKDIkOHYJ</w:t>
            </w:r>
          </w:p>
        </w:tc>
      </w:tr>
      <w:tr w:rsidR="00F5648D" w:rsidRPr="00F5648D" w14:paraId="2621BB8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B2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F59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65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DE7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7FC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05002050000178578-E0OiKDIkOI00</w:t>
            </w:r>
          </w:p>
        </w:tc>
      </w:tr>
      <w:tr w:rsidR="00F5648D" w:rsidRPr="00F5648D" w14:paraId="0742F9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36B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13:29:53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A8D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BC5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E3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99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07002070000178349-E0OiKDIkOHzy</w:t>
            </w:r>
          </w:p>
        </w:tc>
      </w:tr>
      <w:tr w:rsidR="00F5648D" w:rsidRPr="00F5648D" w14:paraId="4163BA0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02F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4C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666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24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3B8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05002050000178814-E0OiKDIkOIIE</w:t>
            </w:r>
          </w:p>
        </w:tc>
      </w:tr>
      <w:tr w:rsidR="00F5648D" w:rsidRPr="00F5648D" w14:paraId="2E8CB38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438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A07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00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B38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D3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05002050000178579-E0OiKDIkOIQ6</w:t>
            </w:r>
          </w:p>
        </w:tc>
      </w:tr>
      <w:tr w:rsidR="00F5648D" w:rsidRPr="00F5648D" w14:paraId="64BA7D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FC6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F32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EAE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99E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FBA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07002070000178580-E0OiKDIkOING</w:t>
            </w:r>
          </w:p>
        </w:tc>
      </w:tr>
      <w:tr w:rsidR="00F5648D" w:rsidRPr="00F5648D" w14:paraId="3C9460A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7F0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0C7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52F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9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E8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05002050000179892-E0OiKDIkOJdC</w:t>
            </w:r>
          </w:p>
        </w:tc>
      </w:tr>
      <w:tr w:rsidR="00F5648D" w:rsidRPr="00F5648D" w14:paraId="1609153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D91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C3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221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F4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DCD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05002050000179892-E0OiKDIkOJd2</w:t>
            </w:r>
          </w:p>
        </w:tc>
      </w:tr>
      <w:tr w:rsidR="00F5648D" w:rsidRPr="00F5648D" w14:paraId="1D1FC8D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064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A5A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CDC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0A6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70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05002050000179892-E0OiKDIkOJct</w:t>
            </w:r>
          </w:p>
        </w:tc>
      </w:tr>
      <w:tr w:rsidR="00F5648D" w:rsidRPr="00F5648D" w14:paraId="31A4DE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8AD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E0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510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E0A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3C7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05002050000179892-E0OiKDIkOJcm</w:t>
            </w:r>
          </w:p>
        </w:tc>
      </w:tr>
      <w:tr w:rsidR="00F5648D" w:rsidRPr="00F5648D" w14:paraId="6B7850A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AB6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13:30:41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0ED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380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16E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B57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07002070000179935-E0OiKDIkOJwM</w:t>
            </w:r>
          </w:p>
        </w:tc>
      </w:tr>
      <w:tr w:rsidR="00F5648D" w:rsidRPr="00F5648D" w14:paraId="5E42C30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AC3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13:31:43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42A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DF0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EAA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103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05002050000179892-E0OiKDIkOLXb</w:t>
            </w:r>
          </w:p>
        </w:tc>
      </w:tr>
      <w:tr w:rsidR="00F5648D" w:rsidRPr="00F5648D" w14:paraId="4EB8B8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150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13:31:43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78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014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C9B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FBE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07002070000179869-E0OiKDIkOLXd</w:t>
            </w:r>
          </w:p>
        </w:tc>
      </w:tr>
      <w:tr w:rsidR="00F5648D" w:rsidRPr="00F5648D" w14:paraId="2FA6E73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015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13:31:43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BE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AB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16C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01E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07002070000179868-E0OiKDIkOLWJ</w:t>
            </w:r>
          </w:p>
        </w:tc>
      </w:tr>
      <w:tr w:rsidR="00F5648D" w:rsidRPr="00F5648D" w14:paraId="24F8EA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0AC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13:31:43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3B9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FE1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71F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30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07002070000179868-E0OiKDIkOLWL</w:t>
            </w:r>
          </w:p>
        </w:tc>
      </w:tr>
      <w:tr w:rsidR="00F5648D" w:rsidRPr="00F5648D" w14:paraId="022632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C79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13:32:23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E90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C04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371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2C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05002050000181964-E0OiKDIkOMcG</w:t>
            </w:r>
          </w:p>
        </w:tc>
      </w:tr>
      <w:tr w:rsidR="00F5648D" w:rsidRPr="00F5648D" w14:paraId="4E7656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7C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13:32:25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D6F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BE1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262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97D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05002050000182353-E0OiKDIkOMis</w:t>
            </w:r>
          </w:p>
        </w:tc>
      </w:tr>
      <w:tr w:rsidR="00F5648D" w:rsidRPr="00F5648D" w14:paraId="492631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15A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348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4F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36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642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05002050000182353-E0OiKDIkOMql</w:t>
            </w:r>
          </w:p>
        </w:tc>
      </w:tr>
      <w:tr w:rsidR="00F5648D" w:rsidRPr="00F5648D" w14:paraId="471E53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93C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B5C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B62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13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094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07002070000181478-E0OiKDIkON2u</w:t>
            </w:r>
          </w:p>
        </w:tc>
      </w:tr>
      <w:tr w:rsidR="00F5648D" w:rsidRPr="00F5648D" w14:paraId="6524BDA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391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450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89A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C9E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D0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07002070000181748-E0OiKDIkON2w</w:t>
            </w:r>
          </w:p>
        </w:tc>
      </w:tr>
      <w:tr w:rsidR="00F5648D" w:rsidRPr="00F5648D" w14:paraId="0774BA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D2A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F9C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91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41E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21D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05002050000183955-E0OiKDIkOOdm</w:t>
            </w:r>
          </w:p>
        </w:tc>
      </w:tr>
      <w:tr w:rsidR="00F5648D" w:rsidRPr="00F5648D" w14:paraId="6414A2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E0B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25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106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CC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64F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07002070000182931-E0OiKDIkOOoo</w:t>
            </w:r>
          </w:p>
        </w:tc>
      </w:tr>
      <w:tr w:rsidR="00F5648D" w:rsidRPr="00F5648D" w14:paraId="5D3050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B5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5B7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538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844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7FD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07002070000183760-E0OiKDIkOPPo</w:t>
            </w:r>
          </w:p>
        </w:tc>
      </w:tr>
      <w:tr w:rsidR="00F5648D" w:rsidRPr="00F5648D" w14:paraId="0BA299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FC8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12D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1AF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196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654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07002070000183760-E0OiKDIkOPPr</w:t>
            </w:r>
          </w:p>
        </w:tc>
      </w:tr>
      <w:tr w:rsidR="00F5648D" w:rsidRPr="00F5648D" w14:paraId="05E6D4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951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D6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3A4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F2E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E1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07002070000185154-E0OiKDIkOPyE</w:t>
            </w:r>
          </w:p>
        </w:tc>
      </w:tr>
      <w:tr w:rsidR="00F5648D" w:rsidRPr="00F5648D" w14:paraId="4FD3A8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442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E3D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3F4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0AC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F4B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05002050000185106-E0OiKDIkOPwg</w:t>
            </w:r>
          </w:p>
        </w:tc>
      </w:tr>
      <w:tr w:rsidR="00F5648D" w:rsidRPr="00F5648D" w14:paraId="47176D1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571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13:35:48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0CA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201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7F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6B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05002050000185589-E0OiKDIkOQSo</w:t>
            </w:r>
          </w:p>
        </w:tc>
      </w:tr>
      <w:tr w:rsidR="00F5648D" w:rsidRPr="00F5648D" w14:paraId="2A0134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28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13:35:57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E47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067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005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B23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05002050000185858-E0OiKDIkOQZb</w:t>
            </w:r>
          </w:p>
        </w:tc>
      </w:tr>
      <w:tr w:rsidR="00F5648D" w:rsidRPr="00F5648D" w14:paraId="164ACCC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584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13:36:55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07E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56F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5EE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E36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07002070000185868-E0OiKDIkORYY</w:t>
            </w:r>
          </w:p>
        </w:tc>
      </w:tr>
      <w:tr w:rsidR="00F5648D" w:rsidRPr="00F5648D" w14:paraId="6301D2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F56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13:36:55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19B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259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36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D2F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07002070000186160-E0OiKDIkORYa</w:t>
            </w:r>
          </w:p>
        </w:tc>
      </w:tr>
      <w:tr w:rsidR="00F5648D" w:rsidRPr="00F5648D" w14:paraId="1ADA2AC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239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13:37:09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59D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EC1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1DD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7FC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05002050000187128-E0OiKDIkORq9</w:t>
            </w:r>
          </w:p>
        </w:tc>
      </w:tr>
      <w:tr w:rsidR="00F5648D" w:rsidRPr="00F5648D" w14:paraId="3259DC4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89C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6B2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838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00B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746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05002050000187128-E0OiKDIkORqB</w:t>
            </w:r>
          </w:p>
        </w:tc>
      </w:tr>
      <w:tr w:rsidR="00F5648D" w:rsidRPr="00F5648D" w14:paraId="178664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551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13:38:43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6C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388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26F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D07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05002050000187820-E0OiKDIkOSxw</w:t>
            </w:r>
          </w:p>
        </w:tc>
      </w:tr>
      <w:tr w:rsidR="00F5648D" w:rsidRPr="00F5648D" w14:paraId="372F8EA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C57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879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CC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C91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A81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05002050000189950-E0OiKDIkOUkH</w:t>
            </w:r>
          </w:p>
        </w:tc>
      </w:tr>
      <w:tr w:rsidR="00F5648D" w:rsidRPr="00F5648D" w14:paraId="69613D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0D6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13:40:38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C4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582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600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D41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05002050000189551-E0OiKDIkOUw7</w:t>
            </w:r>
          </w:p>
        </w:tc>
      </w:tr>
      <w:tr w:rsidR="00F5648D" w:rsidRPr="00F5648D" w14:paraId="14DB782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F81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AAF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F5C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08D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26A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05002050000190091-E0OiKDIkOV3M</w:t>
            </w:r>
          </w:p>
        </w:tc>
      </w:tr>
      <w:tr w:rsidR="00F5648D" w:rsidRPr="00F5648D" w14:paraId="4BDF4A0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D14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D1D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824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4C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87D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05002050000190465-E0OiKDIkOVJX</w:t>
            </w:r>
          </w:p>
        </w:tc>
      </w:tr>
      <w:tr w:rsidR="00F5648D" w:rsidRPr="00F5648D" w14:paraId="440AF9D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7F3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6DE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7C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2A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2E9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05002050000190465-E0OiKDIkOVJZ</w:t>
            </w:r>
          </w:p>
        </w:tc>
      </w:tr>
      <w:tr w:rsidR="00F5648D" w:rsidRPr="00F5648D" w14:paraId="4D8550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F92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EEF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985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6E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4A4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05002050000191545-E0OiKDIkOWIj</w:t>
            </w:r>
          </w:p>
        </w:tc>
      </w:tr>
      <w:tr w:rsidR="00F5648D" w:rsidRPr="00F5648D" w14:paraId="4FFEC04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0BE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7E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8E9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5DC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9F5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07002070000191377-E0OiKDIkOWIh</w:t>
            </w:r>
          </w:p>
        </w:tc>
      </w:tr>
      <w:tr w:rsidR="00F5648D" w:rsidRPr="00F5648D" w14:paraId="4C05EFD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253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DF6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A47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C95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6B6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07002070000192240-E0OiKDIkOXG9</w:t>
            </w:r>
          </w:p>
        </w:tc>
      </w:tr>
      <w:tr w:rsidR="00F5648D" w:rsidRPr="00F5648D" w14:paraId="7EAFD71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E31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A9F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3E6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C1E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DBE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05002050000192816-E0OiKDIkOXan</w:t>
            </w:r>
          </w:p>
        </w:tc>
      </w:tr>
      <w:tr w:rsidR="00F5648D" w:rsidRPr="00F5648D" w14:paraId="25FF8C1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E2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13:43:46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CE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FB9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386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B1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07002070000192789-E0OiKDIkOXmr</w:t>
            </w:r>
          </w:p>
        </w:tc>
      </w:tr>
      <w:tr w:rsidR="00F5648D" w:rsidRPr="00F5648D" w14:paraId="1DD849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66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4EC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B83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47C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7D3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05002050000193322-E0OiKDIkOYOK</w:t>
            </w:r>
          </w:p>
        </w:tc>
      </w:tr>
      <w:tr w:rsidR="00F5648D" w:rsidRPr="00F5648D" w14:paraId="71853B4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150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13:44:51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433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57C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FE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D1E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05002050000193743-E0OiKDIkOYkx</w:t>
            </w:r>
          </w:p>
        </w:tc>
      </w:tr>
      <w:tr w:rsidR="00F5648D" w:rsidRPr="00F5648D" w14:paraId="758CB93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FDA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CF4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33D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A22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B19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05002050000194417-E0OiKDIkOZRb</w:t>
            </w:r>
          </w:p>
        </w:tc>
      </w:tr>
      <w:tr w:rsidR="00F5648D" w:rsidRPr="00F5648D" w14:paraId="0B1ACEF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9EA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7CE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92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0C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71C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05002050000194417-E0OiKDIkOZRd</w:t>
            </w:r>
          </w:p>
        </w:tc>
      </w:tr>
      <w:tr w:rsidR="00F5648D" w:rsidRPr="00F5648D" w14:paraId="4BDE645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321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9DB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B9D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448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FDD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05002050000194417-E0OiKDIkOZRf</w:t>
            </w:r>
          </w:p>
        </w:tc>
      </w:tr>
      <w:tr w:rsidR="00F5648D" w:rsidRPr="00F5648D" w14:paraId="4EDEA1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CD5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4F2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91F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3B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5A9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07002070000194681-E0OiKDIkOZiI</w:t>
            </w:r>
          </w:p>
        </w:tc>
      </w:tr>
      <w:tr w:rsidR="00F5648D" w:rsidRPr="00F5648D" w14:paraId="722431F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97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550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DFD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023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41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07002070000194681-E0OiKDIkOZiR</w:t>
            </w:r>
          </w:p>
        </w:tc>
      </w:tr>
      <w:tr w:rsidR="00F5648D" w:rsidRPr="00F5648D" w14:paraId="06AAC34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D0F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D00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EBD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06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440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07002070000195298-E0OiKDIkOa82</w:t>
            </w:r>
          </w:p>
        </w:tc>
      </w:tr>
      <w:tr w:rsidR="00F5648D" w:rsidRPr="00F5648D" w14:paraId="42E3BF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30B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2D8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2BD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C0C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B07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05002050000195507-E0OiKDIkOaB3</w:t>
            </w:r>
          </w:p>
        </w:tc>
      </w:tr>
      <w:tr w:rsidR="00F5648D" w:rsidRPr="00F5648D" w14:paraId="024AF43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027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82A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31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048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A3C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05002050000195507-E0OiKDIkOaB1</w:t>
            </w:r>
          </w:p>
        </w:tc>
      </w:tr>
      <w:tr w:rsidR="00F5648D" w:rsidRPr="00F5648D" w14:paraId="6F9D160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689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929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A9E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402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8CA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05002050000195507-E0OiKDIkOa9w</w:t>
            </w:r>
          </w:p>
        </w:tc>
      </w:tr>
      <w:tr w:rsidR="00F5648D" w:rsidRPr="00F5648D" w14:paraId="3388D48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38E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8EF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FB3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7F8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FFF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05002050000195507-E0OiKDIkOa9t</w:t>
            </w:r>
          </w:p>
        </w:tc>
      </w:tr>
      <w:tr w:rsidR="00F5648D" w:rsidRPr="00F5648D" w14:paraId="274F342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FA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AE1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276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2B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2DE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05002050000195914-E0OiKDIkOaku</w:t>
            </w:r>
          </w:p>
        </w:tc>
      </w:tr>
      <w:tr w:rsidR="00F5648D" w:rsidRPr="00F5648D" w14:paraId="6A9FD70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FC8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99F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B9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7C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0E2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05002050000195914-E0OiKDIkOakw</w:t>
            </w:r>
          </w:p>
        </w:tc>
      </w:tr>
      <w:tr w:rsidR="00F5648D" w:rsidRPr="00F5648D" w14:paraId="24AB556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9E5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13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393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5C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2C9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07002070000195756-E0OiKDIkOaky</w:t>
            </w:r>
          </w:p>
        </w:tc>
      </w:tr>
      <w:tr w:rsidR="00F5648D" w:rsidRPr="00F5648D" w14:paraId="7AB57E4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721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CBF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B26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E53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74E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05002050000196056-E0OiKDIkOaqX</w:t>
            </w:r>
          </w:p>
        </w:tc>
      </w:tr>
      <w:tr w:rsidR="00F5648D" w:rsidRPr="00F5648D" w14:paraId="1B977C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87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554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A31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BE4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58B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05002050000196272-E0OiKDIkObOy</w:t>
            </w:r>
          </w:p>
        </w:tc>
      </w:tr>
      <w:tr w:rsidR="00F5648D" w:rsidRPr="00F5648D" w14:paraId="345FA58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85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14F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F8E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2A1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7CA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05002050000196272-E0OiKDIkObP1</w:t>
            </w:r>
          </w:p>
        </w:tc>
      </w:tr>
      <w:tr w:rsidR="00F5648D" w:rsidRPr="00F5648D" w14:paraId="0C7B89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CE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946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B26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D38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2D7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07002070000196567-E0OiKDIkObQO</w:t>
            </w:r>
          </w:p>
        </w:tc>
      </w:tr>
      <w:tr w:rsidR="00F5648D" w:rsidRPr="00F5648D" w14:paraId="3285C63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A19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203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DF4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11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F3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05002050000196226-E0OiKDIkObVP</w:t>
            </w:r>
          </w:p>
        </w:tc>
      </w:tr>
      <w:tr w:rsidR="00F5648D" w:rsidRPr="00F5648D" w14:paraId="1C163D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238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D43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4C6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D31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B42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05002050000196226-E0OiKDIkObVT</w:t>
            </w:r>
          </w:p>
        </w:tc>
      </w:tr>
      <w:tr w:rsidR="00F5648D" w:rsidRPr="00F5648D" w14:paraId="5E3EDB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5A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B15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A6C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DCD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50C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05002050000196226-E0OiKDIkObVV</w:t>
            </w:r>
          </w:p>
        </w:tc>
      </w:tr>
      <w:tr w:rsidR="00F5648D" w:rsidRPr="00F5648D" w14:paraId="79924D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B25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D30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E23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D7C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626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05002050000197633-E0OiKDIkOcFE</w:t>
            </w:r>
          </w:p>
        </w:tc>
      </w:tr>
      <w:tr w:rsidR="00F5648D" w:rsidRPr="00F5648D" w14:paraId="47E11F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4D9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65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36C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179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617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05002050000198011-E0OiKDIkOcX2</w:t>
            </w:r>
          </w:p>
        </w:tc>
      </w:tr>
      <w:tr w:rsidR="00F5648D" w:rsidRPr="00F5648D" w14:paraId="1996F08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0C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B7C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462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216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761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05002050000198011-E0OiKDIkOcX4</w:t>
            </w:r>
          </w:p>
        </w:tc>
      </w:tr>
      <w:tr w:rsidR="00F5648D" w:rsidRPr="00F5648D" w14:paraId="2F6B02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56E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8F5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5BA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10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EB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05002050000198011-E0OiKDIkOcX6</w:t>
            </w:r>
          </w:p>
        </w:tc>
      </w:tr>
      <w:tr w:rsidR="00F5648D" w:rsidRPr="00F5648D" w14:paraId="1D4CF0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CE9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4CF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EAA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E29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ED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05002050000198011-E0OiKDIkOcX8</w:t>
            </w:r>
          </w:p>
        </w:tc>
      </w:tr>
      <w:tr w:rsidR="00F5648D" w:rsidRPr="00F5648D" w14:paraId="65C838A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10E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611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37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8DE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B38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05002050000198011-E0OiKDIkOcXA</w:t>
            </w:r>
          </w:p>
        </w:tc>
      </w:tr>
      <w:tr w:rsidR="00F5648D" w:rsidRPr="00F5648D" w14:paraId="1A64475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13E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54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501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EC1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17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05002050000198011-E0OiKDIkOcXC</w:t>
            </w:r>
          </w:p>
        </w:tc>
      </w:tr>
      <w:tr w:rsidR="00F5648D" w:rsidRPr="00F5648D" w14:paraId="0E40027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279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D3D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1D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79A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085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07002070000198978-E0OiKDIkOe6C</w:t>
            </w:r>
          </w:p>
        </w:tc>
      </w:tr>
      <w:tr w:rsidR="00F5648D" w:rsidRPr="00F5648D" w14:paraId="110A19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A54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745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1AD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78D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5A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07002070000198978-E0OiKDIkOe6E</w:t>
            </w:r>
          </w:p>
        </w:tc>
      </w:tr>
      <w:tr w:rsidR="00F5648D" w:rsidRPr="00F5648D" w14:paraId="1EC5E19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31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87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4D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732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9EC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07002070000198978-E0OiKDIkOe6H</w:t>
            </w:r>
          </w:p>
        </w:tc>
      </w:tr>
      <w:tr w:rsidR="00F5648D" w:rsidRPr="00F5648D" w14:paraId="500450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BAF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F04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976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CE0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A6A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05002050000199182-E0OiKDIkOe5K</w:t>
            </w:r>
          </w:p>
        </w:tc>
      </w:tr>
      <w:tr w:rsidR="00F5648D" w:rsidRPr="00F5648D" w14:paraId="23A0C7C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9FF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C73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3FD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167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07E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07002070000198992-E0OiKDIkOeAS</w:t>
            </w:r>
          </w:p>
        </w:tc>
      </w:tr>
      <w:tr w:rsidR="00F5648D" w:rsidRPr="00F5648D" w14:paraId="7976A16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D76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569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574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EE7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E17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07002070000199283-E0OiKDIkOerF</w:t>
            </w:r>
          </w:p>
        </w:tc>
      </w:tr>
      <w:tr w:rsidR="00F5648D" w:rsidRPr="00F5648D" w14:paraId="325FE3B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A7A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8E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5B2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FE8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2B3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07002070000199283-E0OiKDIkOerH</w:t>
            </w:r>
          </w:p>
        </w:tc>
      </w:tr>
      <w:tr w:rsidR="00F5648D" w:rsidRPr="00F5648D" w14:paraId="3B3C0D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0EB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8DA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468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F61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D0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07002070000200320-E0OiKDIkOfFL</w:t>
            </w:r>
          </w:p>
        </w:tc>
      </w:tr>
      <w:tr w:rsidR="00F5648D" w:rsidRPr="00F5648D" w14:paraId="31DCDEA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D5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847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D9E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89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E0F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07002070000201479-E0OiKDIkOgpi</w:t>
            </w:r>
          </w:p>
        </w:tc>
      </w:tr>
      <w:tr w:rsidR="00F5648D" w:rsidRPr="00F5648D" w14:paraId="1CFBB62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667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FD0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74E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C13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5A5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07002070000201479-E0OiKDIkOgpk</w:t>
            </w:r>
          </w:p>
        </w:tc>
      </w:tr>
      <w:tr w:rsidR="00F5648D" w:rsidRPr="00F5648D" w14:paraId="60AEE7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80A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2E9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A91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6C9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BB4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07002070000201479-E0OiKDIkOgpm</w:t>
            </w:r>
          </w:p>
        </w:tc>
      </w:tr>
      <w:tr w:rsidR="00F5648D" w:rsidRPr="00F5648D" w14:paraId="19A672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793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78D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638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244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D8A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07002070000201479-E0OiKDIkOgpo</w:t>
            </w:r>
          </w:p>
        </w:tc>
      </w:tr>
      <w:tr w:rsidR="00F5648D" w:rsidRPr="00F5648D" w14:paraId="00B488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3BB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4E5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3A4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228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40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07002070000201479-E0OiKDIkOgpq</w:t>
            </w:r>
          </w:p>
        </w:tc>
      </w:tr>
      <w:tr w:rsidR="00F5648D" w:rsidRPr="00F5648D" w14:paraId="1171202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1CD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13:54:49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53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FE2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247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4DA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05002050000202098-E0OiKDIkOhPR</w:t>
            </w:r>
          </w:p>
        </w:tc>
      </w:tr>
      <w:tr w:rsidR="00F5648D" w:rsidRPr="00F5648D" w14:paraId="6C480F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69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FFA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3D6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FAF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59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05002050000202098-E0OiKDIkOhPT</w:t>
            </w:r>
          </w:p>
        </w:tc>
      </w:tr>
      <w:tr w:rsidR="00F5648D" w:rsidRPr="00F5648D" w14:paraId="5235E4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FAA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38A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933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BC5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1F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05002050000202098-E0OiKDIkOhPV</w:t>
            </w:r>
          </w:p>
        </w:tc>
      </w:tr>
      <w:tr w:rsidR="00F5648D" w:rsidRPr="00F5648D" w14:paraId="2F72E58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A68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569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6D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3A1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F23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07002070000202431-E0OiKDIkOiCa</w:t>
            </w:r>
          </w:p>
        </w:tc>
      </w:tr>
      <w:tr w:rsidR="00F5648D" w:rsidRPr="00F5648D" w14:paraId="69BA04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CA4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9C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1C2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6A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0A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05002050000202583-E0OiKDIkOiEg</w:t>
            </w:r>
          </w:p>
        </w:tc>
      </w:tr>
      <w:tr w:rsidR="00F5648D" w:rsidRPr="00F5648D" w14:paraId="64CF197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21F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D93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EF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46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C99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05002050000202600-E0OiKDIkOiEQ</w:t>
            </w:r>
          </w:p>
        </w:tc>
      </w:tr>
      <w:tr w:rsidR="00F5648D" w:rsidRPr="00F5648D" w14:paraId="385B38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0CA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30D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EF1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A1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58B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05002050000202583-E0OiKDIkOiES</w:t>
            </w:r>
          </w:p>
        </w:tc>
      </w:tr>
      <w:tr w:rsidR="00F5648D" w:rsidRPr="00F5648D" w14:paraId="746AE4A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372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C7E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450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952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D1F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05002050000202583-E0OiKDIkOiGJ</w:t>
            </w:r>
          </w:p>
        </w:tc>
      </w:tr>
      <w:tr w:rsidR="00F5648D" w:rsidRPr="00F5648D" w14:paraId="7361BF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79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77D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2F7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CE9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14C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07002070000203804-E0OiKDIkOjXS</w:t>
            </w:r>
          </w:p>
        </w:tc>
      </w:tr>
      <w:tr w:rsidR="00F5648D" w:rsidRPr="00F5648D" w14:paraId="714CC01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A3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363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99B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E5A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3EA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07002070000203804-E0OiKDIkOjXU</w:t>
            </w:r>
          </w:p>
        </w:tc>
      </w:tr>
      <w:tr w:rsidR="00F5648D" w:rsidRPr="00F5648D" w14:paraId="51161F0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1DC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81E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5A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C8A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5BE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07002070000203804-E0OiKDIkOjXW</w:t>
            </w:r>
          </w:p>
        </w:tc>
      </w:tr>
      <w:tr w:rsidR="00F5648D" w:rsidRPr="00F5648D" w14:paraId="5C7FE21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03B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20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95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0C7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7D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07002070000203804-E0OiKDIkOjXY</w:t>
            </w:r>
          </w:p>
        </w:tc>
      </w:tr>
      <w:tr w:rsidR="00F5648D" w:rsidRPr="00F5648D" w14:paraId="6F01C30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173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87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AAD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CD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93D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05002050000204079-E0OiKDIkOjjO</w:t>
            </w:r>
          </w:p>
        </w:tc>
      </w:tr>
      <w:tr w:rsidR="00F5648D" w:rsidRPr="00F5648D" w14:paraId="6B2ECB2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33E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E86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F4A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C4F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A7A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05002050000204079-E0OiKDIkOjjQ</w:t>
            </w:r>
          </w:p>
        </w:tc>
      </w:tr>
      <w:tr w:rsidR="00F5648D" w:rsidRPr="00F5648D" w14:paraId="59E9B1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463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C63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0FB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CBE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FC6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07002070000204740-E0OiKDIkOkTl</w:t>
            </w:r>
          </w:p>
        </w:tc>
      </w:tr>
      <w:tr w:rsidR="00F5648D" w:rsidRPr="00F5648D" w14:paraId="2E65AC7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F11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226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64A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88E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D1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07002070000204755-E0OiKDIkOkUp</w:t>
            </w:r>
          </w:p>
        </w:tc>
      </w:tr>
      <w:tr w:rsidR="00F5648D" w:rsidRPr="00F5648D" w14:paraId="057960E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746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0BA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A32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861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0A5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07002070000204778-E0OiKDIkOkWL</w:t>
            </w:r>
          </w:p>
        </w:tc>
      </w:tr>
      <w:tr w:rsidR="00F5648D" w:rsidRPr="00F5648D" w14:paraId="2726DC0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775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6C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C69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01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AF3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07002070000204778-E0OiKDIkOkWH</w:t>
            </w:r>
          </w:p>
        </w:tc>
      </w:tr>
      <w:tr w:rsidR="00F5648D" w:rsidRPr="00F5648D" w14:paraId="5C5EBB7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B6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05B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A0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AAC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060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05002050000205149-E0OiKDIkOktD</w:t>
            </w:r>
          </w:p>
        </w:tc>
      </w:tr>
      <w:tr w:rsidR="00F5648D" w:rsidRPr="00F5648D" w14:paraId="509CA8A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9BA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512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BD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EA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D9D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07002070000204778-E0OiKDIkOkt5</w:t>
            </w:r>
          </w:p>
        </w:tc>
      </w:tr>
      <w:tr w:rsidR="00F5648D" w:rsidRPr="00F5648D" w14:paraId="562C9E5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FEC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93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80D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BB6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70E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05002050000206247-E0OiKDIkOlSE</w:t>
            </w:r>
          </w:p>
        </w:tc>
      </w:tr>
      <w:tr w:rsidR="00F5648D" w:rsidRPr="00F5648D" w14:paraId="022DF4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2F5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1FC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11B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5D7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1E5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05002050000206247-E0OiKDIkOlS5</w:t>
            </w:r>
          </w:p>
        </w:tc>
      </w:tr>
      <w:tr w:rsidR="00F5648D" w:rsidRPr="00F5648D" w14:paraId="46C9B7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32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097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B2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765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0E4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05002050000205631-E0OiKDIkOlRX</w:t>
            </w:r>
          </w:p>
        </w:tc>
      </w:tr>
      <w:tr w:rsidR="00F5648D" w:rsidRPr="00F5648D" w14:paraId="68975CA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62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816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295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726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9A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07002070000204667-E0OiKDIkOlWS</w:t>
            </w:r>
          </w:p>
        </w:tc>
      </w:tr>
      <w:tr w:rsidR="00F5648D" w:rsidRPr="00F5648D" w14:paraId="749953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B28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A8D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C9E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7CD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A3E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07002070000205583-E0OiKDIkOlWY</w:t>
            </w:r>
          </w:p>
        </w:tc>
      </w:tr>
      <w:tr w:rsidR="00F5648D" w:rsidRPr="00F5648D" w14:paraId="1F4152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F26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C1B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32A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27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D83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05002050000205657-E0OiKDIkOlh1</w:t>
            </w:r>
          </w:p>
        </w:tc>
      </w:tr>
      <w:tr w:rsidR="00F5648D" w:rsidRPr="00F5648D" w14:paraId="16DCDB4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0C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13:59:51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CF7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B34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32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3D0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05002050000205657-E0OiKDIkOlh3</w:t>
            </w:r>
          </w:p>
        </w:tc>
      </w:tr>
      <w:tr w:rsidR="00F5648D" w:rsidRPr="00F5648D" w14:paraId="5624FFD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3FD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708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EE2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44C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1AA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05002050000210300-E0OiKDIkOoNn</w:t>
            </w:r>
          </w:p>
        </w:tc>
      </w:tr>
      <w:tr w:rsidR="00F5648D" w:rsidRPr="00F5648D" w14:paraId="0E7FF3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834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79D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71E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CAD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8D2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05002050000210300-E0OiKDIkOoNp</w:t>
            </w:r>
          </w:p>
        </w:tc>
      </w:tr>
      <w:tr w:rsidR="00F5648D" w:rsidRPr="00F5648D" w14:paraId="6356FA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DAB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08F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19B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529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657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07002070000210673-E0OiKDIkOoNr</w:t>
            </w:r>
          </w:p>
        </w:tc>
      </w:tr>
      <w:tr w:rsidR="00F5648D" w:rsidRPr="00F5648D" w14:paraId="7FEDB02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E75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559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B7C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3C5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C05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05002050000210677-E0OiKDIkOoNG</w:t>
            </w:r>
          </w:p>
        </w:tc>
      </w:tr>
      <w:tr w:rsidR="00F5648D" w:rsidRPr="00F5648D" w14:paraId="7D8B3AF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E1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2CB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509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66B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66A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07002070000211076-E0OiKDIkOolJ</w:t>
            </w:r>
          </w:p>
        </w:tc>
      </w:tr>
      <w:tr w:rsidR="00F5648D" w:rsidRPr="00F5648D" w14:paraId="510D5B7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129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19A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224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AEC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A3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07002070000211142-E0OiKDIkOooe</w:t>
            </w:r>
          </w:p>
        </w:tc>
      </w:tr>
      <w:tr w:rsidR="00F5648D" w:rsidRPr="00F5648D" w14:paraId="22228F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BF8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8B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7ED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85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F47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07002070000211142-E0OiKDIkOoog</w:t>
            </w:r>
          </w:p>
        </w:tc>
      </w:tr>
      <w:tr w:rsidR="00F5648D" w:rsidRPr="00F5648D" w14:paraId="2A5A8D7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9C0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7E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357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662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BC4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07002070000210493-E0OiKDIkOpd0</w:t>
            </w:r>
          </w:p>
        </w:tc>
      </w:tr>
      <w:tr w:rsidR="00F5648D" w:rsidRPr="00F5648D" w14:paraId="7807D0C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224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1C3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556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68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464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07002070000210493-E0OiKDIkOpdo</w:t>
            </w:r>
          </w:p>
        </w:tc>
      </w:tr>
      <w:tr w:rsidR="00F5648D" w:rsidRPr="00F5648D" w14:paraId="7CD0B6B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66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432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C51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BCA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70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05002050000212589-E0OiKDIkOquG</w:t>
            </w:r>
          </w:p>
        </w:tc>
      </w:tr>
      <w:tr w:rsidR="00F5648D" w:rsidRPr="00F5648D" w14:paraId="0707513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F32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F2B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184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CD2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D7D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07002070000212428-E0OiKDIkOquE</w:t>
            </w:r>
          </w:p>
        </w:tc>
      </w:tr>
      <w:tr w:rsidR="00F5648D" w:rsidRPr="00F5648D" w14:paraId="141BF2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74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3E0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3AE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CC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AA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05002050000213127-E0OiKDIkOrmv</w:t>
            </w:r>
          </w:p>
        </w:tc>
      </w:tr>
      <w:tr w:rsidR="00F5648D" w:rsidRPr="00F5648D" w14:paraId="7A2CD06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80E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910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329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D37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9FC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07002070000213415-E0OiKDIkOs9x</w:t>
            </w:r>
          </w:p>
        </w:tc>
      </w:tr>
      <w:tr w:rsidR="00F5648D" w:rsidRPr="00F5648D" w14:paraId="05809E2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3D0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6BA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B8E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CF5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510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07002070000213415-E0OiKDIkOsd0</w:t>
            </w:r>
          </w:p>
        </w:tc>
      </w:tr>
      <w:tr w:rsidR="00F5648D" w:rsidRPr="00F5648D" w14:paraId="4E6602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092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D22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ED3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ABF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394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07002070000213415-E0OiKDIkOsd4</w:t>
            </w:r>
          </w:p>
        </w:tc>
      </w:tr>
      <w:tr w:rsidR="00F5648D" w:rsidRPr="00F5648D" w14:paraId="0EF7B0A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3D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6E0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0CC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B5C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5E2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07002070000214857-E0OiKDIkOuAL</w:t>
            </w:r>
          </w:p>
        </w:tc>
      </w:tr>
      <w:tr w:rsidR="00F5648D" w:rsidRPr="00F5648D" w14:paraId="206962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070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801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E70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D1B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43B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07002070000214857-E0OiKDIkOuAN</w:t>
            </w:r>
          </w:p>
        </w:tc>
      </w:tr>
      <w:tr w:rsidR="00F5648D" w:rsidRPr="00F5648D" w14:paraId="34AB111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990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853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73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CE5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43F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07002070000214857-E0OiKDIkOuAP</w:t>
            </w:r>
          </w:p>
        </w:tc>
      </w:tr>
      <w:tr w:rsidR="00F5648D" w:rsidRPr="00F5648D" w14:paraId="365CE46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BFB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1C3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C2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1A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E0B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05002050000215660-E0OiKDIkOukY</w:t>
            </w:r>
          </w:p>
        </w:tc>
      </w:tr>
      <w:tr w:rsidR="00F5648D" w:rsidRPr="00F5648D" w14:paraId="519832F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34B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8F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FA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1C9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C6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05002050000215660-E0OiKDIkOuka</w:t>
            </w:r>
          </w:p>
        </w:tc>
      </w:tr>
      <w:tr w:rsidR="00F5648D" w:rsidRPr="00F5648D" w14:paraId="661855B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722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589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0BB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E24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116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05002050000215660-E0OiKDIkOukc</w:t>
            </w:r>
          </w:p>
        </w:tc>
      </w:tr>
      <w:tr w:rsidR="00F5648D" w:rsidRPr="00F5648D" w14:paraId="02FCE6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1C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E32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701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56E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F95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05002050000215660-E0OiKDIkOuke</w:t>
            </w:r>
          </w:p>
        </w:tc>
      </w:tr>
      <w:tr w:rsidR="00F5648D" w:rsidRPr="00F5648D" w14:paraId="536BAD8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399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A51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73F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C67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E06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07002070000215646-E0OiKDIkOvBI</w:t>
            </w:r>
          </w:p>
        </w:tc>
      </w:tr>
      <w:tr w:rsidR="00F5648D" w:rsidRPr="00F5648D" w14:paraId="7E3BE8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DC7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F0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D9D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F2E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60F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05002050000215565-E0OiKDIkOvEu</w:t>
            </w:r>
          </w:p>
        </w:tc>
      </w:tr>
      <w:tr w:rsidR="00F5648D" w:rsidRPr="00F5648D" w14:paraId="26B1FA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9E4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BEE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3CF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050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F3F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05002050000215876-E0OiKDIkOvF0</w:t>
            </w:r>
          </w:p>
        </w:tc>
      </w:tr>
      <w:tr w:rsidR="00F5648D" w:rsidRPr="00F5648D" w14:paraId="08D1037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51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FF3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1EF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730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88C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07002070000216927-E0OiKDIkOwz2</w:t>
            </w:r>
          </w:p>
        </w:tc>
      </w:tr>
      <w:tr w:rsidR="00F5648D" w:rsidRPr="00F5648D" w14:paraId="28EBA5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E2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C59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1F3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85C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1E0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05002050000217070-E0OiKDIkOxXa</w:t>
            </w:r>
          </w:p>
        </w:tc>
      </w:tr>
      <w:tr w:rsidR="00F5648D" w:rsidRPr="00F5648D" w14:paraId="162F8C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685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BAC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C38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EFD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21C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07002070000216841-E0OiKDIkOxXc</w:t>
            </w:r>
          </w:p>
        </w:tc>
      </w:tr>
      <w:tr w:rsidR="00F5648D" w:rsidRPr="00F5648D" w14:paraId="59947E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41A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14:09:09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B94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EC9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AB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F6C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05002050000217561-E0OiKDIkOxZE</w:t>
            </w:r>
          </w:p>
        </w:tc>
      </w:tr>
      <w:tr w:rsidR="00F5648D" w:rsidRPr="00F5648D" w14:paraId="46153CE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D6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45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741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37D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752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05002050000217561-E0OiKDIkOxZG</w:t>
            </w:r>
          </w:p>
        </w:tc>
      </w:tr>
      <w:tr w:rsidR="00F5648D" w:rsidRPr="00F5648D" w14:paraId="16CCE2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F6A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7BD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1B3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C7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57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05002050000217561-E0OiKDIkOxZI</w:t>
            </w:r>
          </w:p>
        </w:tc>
      </w:tr>
      <w:tr w:rsidR="00F5648D" w:rsidRPr="00F5648D" w14:paraId="260A6A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CA6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FF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1CC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D9B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417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05002050000217621-E0OiKDIkOxu7</w:t>
            </w:r>
          </w:p>
        </w:tc>
      </w:tr>
      <w:tr w:rsidR="00F5648D" w:rsidRPr="00F5648D" w14:paraId="0EA8838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1BE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14:09:23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AD0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15A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216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DFF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05002050000217621-E0OiKDIkOxu9</w:t>
            </w:r>
          </w:p>
        </w:tc>
      </w:tr>
      <w:tr w:rsidR="00F5648D" w:rsidRPr="00F5648D" w14:paraId="42E2DC1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A76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C6B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605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976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CC2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07002070000218838-E0OiKDIkOzNY</w:t>
            </w:r>
          </w:p>
        </w:tc>
      </w:tr>
      <w:tr w:rsidR="00F5648D" w:rsidRPr="00F5648D" w14:paraId="6D7F4A7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92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64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F85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95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144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07002070000218352-E0OiKDIkOzfl</w:t>
            </w:r>
          </w:p>
        </w:tc>
      </w:tr>
      <w:tr w:rsidR="00F5648D" w:rsidRPr="00F5648D" w14:paraId="3F1D64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87A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E18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8B2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3ED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3B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07002070000218412-E0OiKDIkOzfp</w:t>
            </w:r>
          </w:p>
        </w:tc>
      </w:tr>
      <w:tr w:rsidR="00F5648D" w:rsidRPr="00F5648D" w14:paraId="7D50EC2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D67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63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FC6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788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3AD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07002070000220038-E0OiKDIkP0r1</w:t>
            </w:r>
          </w:p>
        </w:tc>
      </w:tr>
      <w:tr w:rsidR="00F5648D" w:rsidRPr="00F5648D" w14:paraId="4DE64B1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015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64D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FA5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5C5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7FD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07002070000220038-E0OiKDIkP0r3</w:t>
            </w:r>
          </w:p>
        </w:tc>
      </w:tr>
      <w:tr w:rsidR="00F5648D" w:rsidRPr="00F5648D" w14:paraId="2BA4BAC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B75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73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948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30A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603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07002070000220038-E0OiKDIkP0r5</w:t>
            </w:r>
          </w:p>
        </w:tc>
      </w:tr>
      <w:tr w:rsidR="00F5648D" w:rsidRPr="00F5648D" w14:paraId="6F917A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D64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E7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F3D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735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99E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07002070000218412-E0OiKDIkP0yW</w:t>
            </w:r>
          </w:p>
        </w:tc>
      </w:tr>
      <w:tr w:rsidR="00F5648D" w:rsidRPr="00F5648D" w14:paraId="74A631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BD8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95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1D2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301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A46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07002070000219126-E0OiKDIkP0yY</w:t>
            </w:r>
          </w:p>
        </w:tc>
      </w:tr>
      <w:tr w:rsidR="00F5648D" w:rsidRPr="00F5648D" w14:paraId="66F9DA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1B8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658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92E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F4C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B8A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07002070000219749-E0OiKDIkP0yj</w:t>
            </w:r>
          </w:p>
        </w:tc>
      </w:tr>
      <w:tr w:rsidR="00F5648D" w:rsidRPr="00F5648D" w14:paraId="1B3B07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9D4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EFB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11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042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99D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07002070000220063-E0OiKDIkP0xl</w:t>
            </w:r>
          </w:p>
        </w:tc>
      </w:tr>
      <w:tr w:rsidR="00F5648D" w:rsidRPr="00F5648D" w14:paraId="40E3C1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C75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09C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167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548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9C1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05002050000218646-E0OiKDIkP14T</w:t>
            </w:r>
          </w:p>
        </w:tc>
      </w:tr>
      <w:tr w:rsidR="00F5648D" w:rsidRPr="00F5648D" w14:paraId="4D639D6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AD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AE9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974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CC4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7ED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05002050000218646-E0OiKDIkP14V</w:t>
            </w:r>
          </w:p>
        </w:tc>
      </w:tr>
      <w:tr w:rsidR="00F5648D" w:rsidRPr="00F5648D" w14:paraId="0B05463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B98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04C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00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DE4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F16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05002050000219380-E0OiKDIkP14Z</w:t>
            </w:r>
          </w:p>
        </w:tc>
      </w:tr>
      <w:tr w:rsidR="00F5648D" w:rsidRPr="00F5648D" w14:paraId="4DCF38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33F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7B3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2BC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9B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B21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05002050000219830-E0OiKDIkP14b</w:t>
            </w:r>
          </w:p>
        </w:tc>
      </w:tr>
      <w:tr w:rsidR="00F5648D" w:rsidRPr="00F5648D" w14:paraId="70F003B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F69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BC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B9C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124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821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05002050000220298-E0OiKDIkP14d</w:t>
            </w:r>
          </w:p>
        </w:tc>
      </w:tr>
      <w:tr w:rsidR="00F5648D" w:rsidRPr="00F5648D" w14:paraId="45681F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A71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79B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F39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BA4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005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05002050000220298-E0OiKDIkP14f</w:t>
            </w:r>
          </w:p>
        </w:tc>
      </w:tr>
      <w:tr w:rsidR="00F5648D" w:rsidRPr="00F5648D" w14:paraId="391D850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445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EF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6A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9DE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7E5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07002070000220696-E0OiKDIkP20i</w:t>
            </w:r>
          </w:p>
        </w:tc>
      </w:tr>
      <w:tr w:rsidR="00F5648D" w:rsidRPr="00F5648D" w14:paraId="5CA0F8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436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E58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C60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258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6D1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05002050000221092-E0OiKDIkP20r</w:t>
            </w:r>
          </w:p>
        </w:tc>
      </w:tr>
      <w:tr w:rsidR="00F5648D" w:rsidRPr="00F5648D" w14:paraId="0544405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A3E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F09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9A9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83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471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07002070000220696-E0OiKDIkP20n</w:t>
            </w:r>
          </w:p>
        </w:tc>
      </w:tr>
      <w:tr w:rsidR="00F5648D" w:rsidRPr="00F5648D" w14:paraId="0BD5319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DA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14:14:04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BB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13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27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8A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07002070000220863-E0OiKDIkP21s</w:t>
            </w:r>
          </w:p>
        </w:tc>
      </w:tr>
      <w:tr w:rsidR="00F5648D" w:rsidRPr="00F5648D" w14:paraId="56A8D6F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C8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805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D5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A28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ABF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05002050000222468-E0OiKDIkP3Za</w:t>
            </w:r>
          </w:p>
        </w:tc>
      </w:tr>
      <w:tr w:rsidR="00F5648D" w:rsidRPr="00F5648D" w14:paraId="2950A9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CB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F5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831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E0B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D2F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05002050000221852-E0OiKDIkP3bC</w:t>
            </w:r>
          </w:p>
        </w:tc>
      </w:tr>
      <w:tr w:rsidR="00F5648D" w:rsidRPr="00F5648D" w14:paraId="31924A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9C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295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EA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263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B8D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07002070000221526-E0OiKDIkP3at</w:t>
            </w:r>
          </w:p>
        </w:tc>
      </w:tr>
      <w:tr w:rsidR="00F5648D" w:rsidRPr="00F5648D" w14:paraId="2A3878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135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FB9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F45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6E6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675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07002070000221526-E0OiKDIkP3ax</w:t>
            </w:r>
          </w:p>
        </w:tc>
      </w:tr>
      <w:tr w:rsidR="00F5648D" w:rsidRPr="00F5648D" w14:paraId="6E139D7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10A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B6F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B3C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E99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072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05002050000221852-E0OiKDIkP3b6</w:t>
            </w:r>
          </w:p>
        </w:tc>
      </w:tr>
      <w:tr w:rsidR="00F5648D" w:rsidRPr="00F5648D" w14:paraId="1ABFB4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CD0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5D1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506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976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E27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07002070000221526-E0OiKDIkP3b2</w:t>
            </w:r>
          </w:p>
        </w:tc>
      </w:tr>
      <w:tr w:rsidR="00F5648D" w:rsidRPr="00F5648D" w14:paraId="699ADA8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FE7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E35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9BA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46B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01D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05002050000221852-E0OiKDIkP3bA</w:t>
            </w:r>
          </w:p>
        </w:tc>
      </w:tr>
      <w:tr w:rsidR="00F5648D" w:rsidRPr="00F5648D" w14:paraId="442455B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F78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F2E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E46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FF9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1FF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07002070000222027-E0OiKDIkP3oQ</w:t>
            </w:r>
          </w:p>
        </w:tc>
      </w:tr>
      <w:tr w:rsidR="00F5648D" w:rsidRPr="00F5648D" w14:paraId="598AD7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871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71F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28C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695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AA6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07002070000222200-E0OiKDIkP3oS</w:t>
            </w:r>
          </w:p>
        </w:tc>
      </w:tr>
      <w:tr w:rsidR="00F5648D" w:rsidRPr="00F5648D" w14:paraId="60B7B22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749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14:15:40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3E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8E4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CCC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F68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07002070000222027-E0OiKDIkP3oO</w:t>
            </w:r>
          </w:p>
        </w:tc>
      </w:tr>
      <w:tr w:rsidR="00F5648D" w:rsidRPr="00F5648D" w14:paraId="167DFDC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A49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14:17:38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0A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871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60B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D89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05002050000223766-E0OiKDIkP5ob</w:t>
            </w:r>
          </w:p>
        </w:tc>
      </w:tr>
      <w:tr w:rsidR="00F5648D" w:rsidRPr="00F5648D" w14:paraId="708C3E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D6B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14:17:38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212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F3E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65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D08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07002070000223600-E0OiKDIkP5mS</w:t>
            </w:r>
          </w:p>
        </w:tc>
      </w:tr>
      <w:tr w:rsidR="00F5648D" w:rsidRPr="00F5648D" w14:paraId="6C9F6A2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763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14:17:38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563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69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72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FD2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07002070000223600-E0OiKDIkP5mW</w:t>
            </w:r>
          </w:p>
        </w:tc>
      </w:tr>
      <w:tr w:rsidR="00F5648D" w:rsidRPr="00F5648D" w14:paraId="319F4CF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94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695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52C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ACA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4FE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07002070000223488-E0OiKDIkP69p</w:t>
            </w:r>
          </w:p>
        </w:tc>
      </w:tr>
      <w:tr w:rsidR="00F5648D" w:rsidRPr="00F5648D" w14:paraId="42FC08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7B7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14:19:05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F17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43C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F4D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3D9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07002070000224654-E0OiKDIkP6r5</w:t>
            </w:r>
          </w:p>
        </w:tc>
      </w:tr>
      <w:tr w:rsidR="00F5648D" w:rsidRPr="00F5648D" w14:paraId="58426B8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EF6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C8E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13C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B3C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2A9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05002050000224938-E0OiKDIkP7er</w:t>
            </w:r>
          </w:p>
        </w:tc>
      </w:tr>
      <w:tr w:rsidR="00F5648D" w:rsidRPr="00F5648D" w14:paraId="0C9CF0A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76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3D6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5C9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80F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47F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05002050000226873-E0OiKDIkP8tm</w:t>
            </w:r>
          </w:p>
        </w:tc>
      </w:tr>
      <w:tr w:rsidR="00F5648D" w:rsidRPr="00F5648D" w14:paraId="1181EA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805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E9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FF2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08C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8F0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07002070000226999-E0OiKDIkP9GX</w:t>
            </w:r>
          </w:p>
        </w:tc>
      </w:tr>
      <w:tr w:rsidR="00F5648D" w:rsidRPr="00F5648D" w14:paraId="63AA83B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ACD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675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BB6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A71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283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05002050000227921-E0OiKDIkPAB7</w:t>
            </w:r>
          </w:p>
        </w:tc>
      </w:tr>
      <w:tr w:rsidR="00F5648D" w:rsidRPr="00F5648D" w14:paraId="4FDDFA8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AEA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6A8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C9D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1FC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604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05002050000227921-E0OiKDIkPABD</w:t>
            </w:r>
          </w:p>
        </w:tc>
      </w:tr>
      <w:tr w:rsidR="00F5648D" w:rsidRPr="00F5648D" w14:paraId="794F977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090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B3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47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33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C6E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05002050000226147-E0OiKDIkPAm1</w:t>
            </w:r>
          </w:p>
        </w:tc>
      </w:tr>
      <w:tr w:rsidR="00F5648D" w:rsidRPr="00F5648D" w14:paraId="11BE0D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E1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CA8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4CE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CE6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851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07002070000228520-E0OiKDIkPAoH</w:t>
            </w:r>
          </w:p>
        </w:tc>
      </w:tr>
      <w:tr w:rsidR="00F5648D" w:rsidRPr="00F5648D" w14:paraId="27550A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C40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6ED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0D6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33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DEE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05002050000229416-E0OiKDIkPBjf</w:t>
            </w:r>
          </w:p>
        </w:tc>
      </w:tr>
      <w:tr w:rsidR="00F5648D" w:rsidRPr="00F5648D" w14:paraId="62C0809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7A9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CC9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B8B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457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B81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05002050000229416-E0OiKDIkPBji</w:t>
            </w:r>
          </w:p>
        </w:tc>
      </w:tr>
      <w:tr w:rsidR="00F5648D" w:rsidRPr="00F5648D" w14:paraId="3BB79E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327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628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5F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EAF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09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05002050000229335-E0OiKDIkPBpM</w:t>
            </w:r>
          </w:p>
        </w:tc>
      </w:tr>
      <w:tr w:rsidR="00F5648D" w:rsidRPr="00F5648D" w14:paraId="2A8040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50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F14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78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8EF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1B5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07002070000229082-E0OiKDIkPBpK</w:t>
            </w:r>
          </w:p>
        </w:tc>
      </w:tr>
      <w:tr w:rsidR="00F5648D" w:rsidRPr="00F5648D" w14:paraId="286EC6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405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7E4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F32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EA9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067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05002050000229388-E0OiKDIkPBpS</w:t>
            </w:r>
          </w:p>
        </w:tc>
      </w:tr>
      <w:tr w:rsidR="00F5648D" w:rsidRPr="00F5648D" w14:paraId="65F652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C8F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D0C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A7C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8A4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14D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07002070000229083-E0OiKDIkPBpO</w:t>
            </w:r>
          </w:p>
        </w:tc>
      </w:tr>
      <w:tr w:rsidR="00F5648D" w:rsidRPr="00F5648D" w14:paraId="17963BF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A3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A9A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159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04D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6A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05002050000230601-E0OiKDIkPE03</w:t>
            </w:r>
          </w:p>
        </w:tc>
      </w:tr>
      <w:tr w:rsidR="00F5648D" w:rsidRPr="00F5648D" w14:paraId="7FE651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57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D9B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117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758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53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05002050000230601-E0OiKDIkPDzp</w:t>
            </w:r>
          </w:p>
        </w:tc>
      </w:tr>
      <w:tr w:rsidR="00F5648D" w:rsidRPr="00F5648D" w14:paraId="46E7B27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D0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14:27:29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06B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87C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F81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C4C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05002050000230748-E0OiKDIkPE1y</w:t>
            </w:r>
          </w:p>
        </w:tc>
      </w:tr>
      <w:tr w:rsidR="00F5648D" w:rsidRPr="00F5648D" w14:paraId="34291F8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568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779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E85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97C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B1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07002070000230807-E0OiKDIkPEKV</w:t>
            </w:r>
          </w:p>
        </w:tc>
      </w:tr>
      <w:tr w:rsidR="00F5648D" w:rsidRPr="00F5648D" w14:paraId="0B39C6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C6A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14:27:52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5B1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B22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7C9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EA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07002070000230807-E0OiKDIkPEKX</w:t>
            </w:r>
          </w:p>
        </w:tc>
      </w:tr>
      <w:tr w:rsidR="00F5648D" w:rsidRPr="00F5648D" w14:paraId="67C89E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143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994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B2C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823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E7D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07002070000232194-E0OiKDIkPGiY</w:t>
            </w:r>
          </w:p>
        </w:tc>
      </w:tr>
      <w:tr w:rsidR="00F5648D" w:rsidRPr="00F5648D" w14:paraId="5DC257B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2C5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128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51F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AC8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C7A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05002050000232645-E0OiKDIkPGjt</w:t>
            </w:r>
          </w:p>
        </w:tc>
      </w:tr>
      <w:tr w:rsidR="00F5648D" w:rsidRPr="00F5648D" w14:paraId="7C65EA6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B63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A12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5DA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36C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75E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05002050000232645-E0OiKDIkPGjv</w:t>
            </w:r>
          </w:p>
        </w:tc>
      </w:tr>
      <w:tr w:rsidR="00F5648D" w:rsidRPr="00F5648D" w14:paraId="6DE600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65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421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AB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879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70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05002050000232645-E0OiKDIkPGjx</w:t>
            </w:r>
          </w:p>
        </w:tc>
      </w:tr>
      <w:tr w:rsidR="00F5648D" w:rsidRPr="00F5648D" w14:paraId="7F9A88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1C4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96E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1E1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BD7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455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05002050000232645-E0OiKDIkPGjz</w:t>
            </w:r>
          </w:p>
        </w:tc>
      </w:tr>
      <w:tr w:rsidR="00F5648D" w:rsidRPr="00F5648D" w14:paraId="2FC1D7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024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D7E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2C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095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6A4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05002050000233094-E0OiKDIkPHSi</w:t>
            </w:r>
          </w:p>
        </w:tc>
      </w:tr>
      <w:tr w:rsidR="00F5648D" w:rsidRPr="00F5648D" w14:paraId="68A25F0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7A0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C9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A2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99C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3AD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05002050000233094-E0OiKDIkPHUW</w:t>
            </w:r>
          </w:p>
        </w:tc>
      </w:tr>
      <w:tr w:rsidR="00F5648D" w:rsidRPr="00F5648D" w14:paraId="032F9D8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3B3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A00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244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79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5EC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07002070000233756-E0OiKDIkPIeb</w:t>
            </w:r>
          </w:p>
        </w:tc>
      </w:tr>
      <w:tr w:rsidR="00F5648D" w:rsidRPr="00F5648D" w14:paraId="310F8DE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A7A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472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278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FCF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724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07002070000233756-E0OiKDIkPIed</w:t>
            </w:r>
          </w:p>
        </w:tc>
      </w:tr>
      <w:tr w:rsidR="00F5648D" w:rsidRPr="00F5648D" w14:paraId="2188971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39D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FB6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2F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32A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940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07002070000233756-E0OiKDIkPIef</w:t>
            </w:r>
          </w:p>
        </w:tc>
      </w:tr>
      <w:tr w:rsidR="00F5648D" w:rsidRPr="00F5648D" w14:paraId="3AF6EC4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A42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E91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F6F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18E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1D8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07002070000233756-E0OiKDIkPIeh</w:t>
            </w:r>
          </w:p>
        </w:tc>
      </w:tr>
      <w:tr w:rsidR="00F5648D" w:rsidRPr="00F5648D" w14:paraId="76630C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2C4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D7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4D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88F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473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05002050000233548-E0OiKDIkPIcf</w:t>
            </w:r>
          </w:p>
        </w:tc>
      </w:tr>
      <w:tr w:rsidR="00F5648D" w:rsidRPr="00F5648D" w14:paraId="1E0E1B6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4D7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7CB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72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874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9F0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07002070000234311-E0OiKDIkPJQ0</w:t>
            </w:r>
          </w:p>
        </w:tc>
      </w:tr>
      <w:tr w:rsidR="00F5648D" w:rsidRPr="00F5648D" w14:paraId="4FF41E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F33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29B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BFD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FC0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C45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05002050000234573-E0OiKDIkPJYs</w:t>
            </w:r>
          </w:p>
        </w:tc>
      </w:tr>
      <w:tr w:rsidR="00F5648D" w:rsidRPr="00F5648D" w14:paraId="7040D05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D8B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AFD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2C8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57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3B9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05002050000234344-E0OiKDIkPJby</w:t>
            </w:r>
          </w:p>
        </w:tc>
      </w:tr>
      <w:tr w:rsidR="00F5648D" w:rsidRPr="00F5648D" w14:paraId="2D01E1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A4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B3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567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E2B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4B2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05002050000234344-E0OiKDIkPJc3</w:t>
            </w:r>
          </w:p>
        </w:tc>
      </w:tr>
      <w:tr w:rsidR="00F5648D" w:rsidRPr="00F5648D" w14:paraId="523457A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AF8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E57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1E6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A88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276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07002070000234115-E0OiKDIkPJc5</w:t>
            </w:r>
          </w:p>
        </w:tc>
      </w:tr>
      <w:tr w:rsidR="00F5648D" w:rsidRPr="00F5648D" w14:paraId="4AE4930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3C9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75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BAE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808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861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07002070000234260-E0OiKDIkPJc7</w:t>
            </w:r>
          </w:p>
        </w:tc>
      </w:tr>
      <w:tr w:rsidR="00F5648D" w:rsidRPr="00F5648D" w14:paraId="7E464C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A58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4ED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AE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B81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6EF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05002050000235781-E0OiKDIkPKya</w:t>
            </w:r>
          </w:p>
        </w:tc>
      </w:tr>
      <w:tr w:rsidR="00F5648D" w:rsidRPr="00F5648D" w14:paraId="28B6EC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EB18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DE8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84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725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720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05002050000235857-E0OiKDIkPL5b</w:t>
            </w:r>
          </w:p>
        </w:tc>
      </w:tr>
      <w:tr w:rsidR="00F5648D" w:rsidRPr="00F5648D" w14:paraId="499D04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38F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8FB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3A2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3B0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EF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05002050000236363-E0OiKDIkPLnf</w:t>
            </w:r>
          </w:p>
        </w:tc>
      </w:tr>
      <w:tr w:rsidR="00F5648D" w:rsidRPr="00F5648D" w14:paraId="0E8C86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356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111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80D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01B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9D9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05002050000236464-E0OiKDIkPLu6</w:t>
            </w:r>
          </w:p>
        </w:tc>
      </w:tr>
      <w:tr w:rsidR="00F5648D" w:rsidRPr="00F5648D" w14:paraId="0B1E57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E69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833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2CE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EA6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9E4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05002050000236464-E0OiKDIkPLu8</w:t>
            </w:r>
          </w:p>
        </w:tc>
      </w:tr>
      <w:tr w:rsidR="00F5648D" w:rsidRPr="00F5648D" w14:paraId="23A8FED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184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D91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3D7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6DE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83A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05002050000236464-E0OiKDIkPLuA</w:t>
            </w:r>
          </w:p>
        </w:tc>
      </w:tr>
      <w:tr w:rsidR="00F5648D" w:rsidRPr="00F5648D" w14:paraId="2224A99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445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D19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CE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375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0C0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05002050000236313-E0OiKDIkPMJS</w:t>
            </w:r>
          </w:p>
        </w:tc>
      </w:tr>
      <w:tr w:rsidR="00F5648D" w:rsidRPr="00F5648D" w14:paraId="2CE719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AD2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F18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25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A05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AF2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07002070000236014-E0OiKDIkPMJU</w:t>
            </w:r>
          </w:p>
        </w:tc>
      </w:tr>
      <w:tr w:rsidR="00F5648D" w:rsidRPr="00F5648D" w14:paraId="5614A3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7C7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6E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8F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30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DFA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05002050000236317-E0OiKDIkPMJW</w:t>
            </w:r>
          </w:p>
        </w:tc>
      </w:tr>
      <w:tr w:rsidR="00F5648D" w:rsidRPr="00F5648D" w14:paraId="6CD7BF5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C6A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14E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D3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A4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202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07002070000237162-E0OiKDIkPNOc</w:t>
            </w:r>
          </w:p>
        </w:tc>
      </w:tr>
      <w:tr w:rsidR="00F5648D" w:rsidRPr="00F5648D" w14:paraId="39415F2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580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137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8DB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967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CAA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07002070000237162-E0OiKDIkPNOe</w:t>
            </w:r>
          </w:p>
        </w:tc>
      </w:tr>
      <w:tr w:rsidR="00F5648D" w:rsidRPr="00F5648D" w14:paraId="0A4C845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D1F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0C9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BCE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50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088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05002050000237737-E0OiKDIkPNhr</w:t>
            </w:r>
          </w:p>
        </w:tc>
      </w:tr>
      <w:tr w:rsidR="00F5648D" w:rsidRPr="00F5648D" w14:paraId="6F98CE4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E0A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62A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F7D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D49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8C6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05002050000237737-E0OiKDIkPNht</w:t>
            </w:r>
          </w:p>
        </w:tc>
      </w:tr>
      <w:tr w:rsidR="00F5648D" w:rsidRPr="00F5648D" w14:paraId="18F6647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F1A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967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F6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933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6E5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05002050000237737-E0OiKDIkPNhv</w:t>
            </w:r>
          </w:p>
        </w:tc>
      </w:tr>
      <w:tr w:rsidR="00F5648D" w:rsidRPr="00F5648D" w14:paraId="7D3918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9B0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18F4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378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0E1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AFF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07002070000237919-E0OiKDIkPOBt</w:t>
            </w:r>
          </w:p>
        </w:tc>
      </w:tr>
      <w:tr w:rsidR="00F5648D" w:rsidRPr="00F5648D" w14:paraId="209CD9B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9B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6C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487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EC6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2E8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07002070000237919-E0OiKDIkPOBv</w:t>
            </w:r>
          </w:p>
        </w:tc>
      </w:tr>
      <w:tr w:rsidR="00F5648D" w:rsidRPr="00F5648D" w14:paraId="20798C7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871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6AE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F4F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879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375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07002070000237919-E0OiKDIkPOBx</w:t>
            </w:r>
          </w:p>
        </w:tc>
      </w:tr>
      <w:tr w:rsidR="00F5648D" w:rsidRPr="00F5648D" w14:paraId="06338CC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E36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55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0F7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BD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11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07002070000237919-E0OiKDIkPOBz</w:t>
            </w:r>
          </w:p>
        </w:tc>
      </w:tr>
      <w:tr w:rsidR="00F5648D" w:rsidRPr="00F5648D" w14:paraId="66B169C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C0D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C25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77C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405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A9E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07002070000237919-E0OiKDIkPOC1</w:t>
            </w:r>
          </w:p>
        </w:tc>
      </w:tr>
      <w:tr w:rsidR="00F5648D" w:rsidRPr="00F5648D" w14:paraId="44B994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2E5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14:39:48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A8D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CF8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93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0E1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07002070000238442-E0OiKDIkPOtu</w:t>
            </w:r>
          </w:p>
        </w:tc>
      </w:tr>
      <w:tr w:rsidR="00F5648D" w:rsidRPr="00F5648D" w14:paraId="5E3BE00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B7C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14:40:33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250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50B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D1D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522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05002050000239160-E0OiKDIkPPPS</w:t>
            </w:r>
          </w:p>
        </w:tc>
      </w:tr>
      <w:tr w:rsidR="00F5648D" w:rsidRPr="00F5648D" w14:paraId="4FAE1F3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F48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071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38D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6C6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324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07002070000239060-E0OiKDIkPPYw</w:t>
            </w:r>
          </w:p>
        </w:tc>
      </w:tr>
      <w:tr w:rsidR="00F5648D" w:rsidRPr="00F5648D" w14:paraId="3161269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06C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6BD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D46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E10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CF7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07002070000239416-E0OiKDIkPQJk</w:t>
            </w:r>
          </w:p>
        </w:tc>
      </w:tr>
      <w:tr w:rsidR="00F5648D" w:rsidRPr="00F5648D" w14:paraId="6741FCD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36A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D1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39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D57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04D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07002070000239803-E0OiKDIkPQpW</w:t>
            </w:r>
          </w:p>
        </w:tc>
      </w:tr>
      <w:tr w:rsidR="00F5648D" w:rsidRPr="00F5648D" w14:paraId="52BE18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D2F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2DD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0B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CB5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185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05002050000240174-E0OiKDIkPQwC</w:t>
            </w:r>
          </w:p>
        </w:tc>
      </w:tr>
      <w:tr w:rsidR="00F5648D" w:rsidRPr="00F5648D" w14:paraId="42351F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2102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283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D15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CDB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17A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07002070000241838-E0OiKDIkPSvB</w:t>
            </w:r>
          </w:p>
        </w:tc>
      </w:tr>
      <w:tr w:rsidR="00F5648D" w:rsidRPr="00F5648D" w14:paraId="39123DF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694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8F57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D7D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8A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D2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07002070000241779-E0OiKDIkPSuG</w:t>
            </w:r>
          </w:p>
        </w:tc>
      </w:tr>
      <w:tr w:rsidR="00F5648D" w:rsidRPr="00F5648D" w14:paraId="638E237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0F2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EF8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11C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2C5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217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05002050000242141-E0OiKDIkPSxB</w:t>
            </w:r>
          </w:p>
        </w:tc>
      </w:tr>
      <w:tr w:rsidR="00F5648D" w:rsidRPr="00F5648D" w14:paraId="5DBF4BF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30A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F0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B84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B722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D4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05002050000242141-E0OiKDIkPSxD</w:t>
            </w:r>
          </w:p>
        </w:tc>
      </w:tr>
      <w:tr w:rsidR="00F5648D" w:rsidRPr="00F5648D" w14:paraId="6DBB20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363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3AA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E38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CE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060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05002050000242141-E0OiKDIkPSxF</w:t>
            </w:r>
          </w:p>
        </w:tc>
      </w:tr>
      <w:tr w:rsidR="00F5648D" w:rsidRPr="00F5648D" w14:paraId="47E6714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113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AC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88A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DA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FCB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05002050000242146-E0OiKDIkPSxy</w:t>
            </w:r>
          </w:p>
        </w:tc>
      </w:tr>
      <w:tr w:rsidR="00F5648D" w:rsidRPr="00F5648D" w14:paraId="7C704C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3EC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1EC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355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823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14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07002070000241858-E0OiKDIkPSzH</w:t>
            </w:r>
          </w:p>
        </w:tc>
      </w:tr>
      <w:tr w:rsidR="00F5648D" w:rsidRPr="00F5648D" w14:paraId="62BD022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A02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CF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FF26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342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883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07002070000241858-E0OiKDIkPSzC</w:t>
            </w:r>
          </w:p>
        </w:tc>
      </w:tr>
      <w:tr w:rsidR="00F5648D" w:rsidRPr="00F5648D" w14:paraId="56E246D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883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71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5D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A88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4D1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07002070000241858-E0OiKDIkPSz9</w:t>
            </w:r>
          </w:p>
        </w:tc>
      </w:tr>
      <w:tr w:rsidR="00F5648D" w:rsidRPr="00F5648D" w14:paraId="2980D83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4B9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14:45:27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CD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E57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F67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13C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07002070000242089-E0OiKDIkPTL0</w:t>
            </w:r>
          </w:p>
        </w:tc>
      </w:tr>
      <w:tr w:rsidR="00F5648D" w:rsidRPr="00F5648D" w14:paraId="5A25A0C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29D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6DE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A4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C8B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B2E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05002050000240561-E0OiKDIkPTZy</w:t>
            </w:r>
          </w:p>
        </w:tc>
      </w:tr>
      <w:tr w:rsidR="00F5648D" w:rsidRPr="00F5648D" w14:paraId="197C979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6C0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14:45:43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B5F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08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F1D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86C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07002070000240290-E0OiKDIkPTZw</w:t>
            </w:r>
          </w:p>
        </w:tc>
      </w:tr>
      <w:tr w:rsidR="00F5648D" w:rsidRPr="00F5648D" w14:paraId="165921D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01E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AFE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CFC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8C2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804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05002050000243490-E0OiKDIkPV2u</w:t>
            </w:r>
          </w:p>
        </w:tc>
      </w:tr>
      <w:tr w:rsidR="00F5648D" w:rsidRPr="00F5648D" w14:paraId="073800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414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8A1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262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225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4A4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07002070000243182-E0OiKDIkPV2q</w:t>
            </w:r>
          </w:p>
        </w:tc>
      </w:tr>
      <w:tr w:rsidR="00F5648D" w:rsidRPr="00F5648D" w14:paraId="55454F8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4B8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C5B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063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036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B9D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05002050000243490-E0OiKDIkPV32</w:t>
            </w:r>
          </w:p>
        </w:tc>
      </w:tr>
      <w:tr w:rsidR="00F5648D" w:rsidRPr="00F5648D" w14:paraId="58D6DEC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974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4F0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BF1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D35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CE70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05002050000243594-E0OiKDIkPVEW</w:t>
            </w:r>
          </w:p>
        </w:tc>
      </w:tr>
      <w:tr w:rsidR="00F5648D" w:rsidRPr="00F5648D" w14:paraId="12DFE99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CD1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ED2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6DB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E9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759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07002070000243195-E0OiKDIkPVES</w:t>
            </w:r>
          </w:p>
        </w:tc>
      </w:tr>
      <w:tr w:rsidR="00F5648D" w:rsidRPr="00F5648D" w14:paraId="293E9BE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123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F3A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85B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C34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B8C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07002070000243225-E0OiKDIkPVEU</w:t>
            </w:r>
          </w:p>
        </w:tc>
      </w:tr>
      <w:tr w:rsidR="00F5648D" w:rsidRPr="00F5648D" w14:paraId="555F6C7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C8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ED5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E90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807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035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07002070000243195-E0OiKDIkPVEL</w:t>
            </w:r>
          </w:p>
        </w:tc>
      </w:tr>
      <w:tr w:rsidR="00F5648D" w:rsidRPr="00F5648D" w14:paraId="28C38F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0F5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532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C6B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38D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85A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05002050000244772-E0OiKDIkPWKP</w:t>
            </w:r>
          </w:p>
        </w:tc>
      </w:tr>
      <w:tr w:rsidR="00F5648D" w:rsidRPr="00F5648D" w14:paraId="595AD25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A71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2DA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B2D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DE7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972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05002050000244772-E0OiKDIkPWKR</w:t>
            </w:r>
          </w:p>
        </w:tc>
      </w:tr>
      <w:tr w:rsidR="00F5648D" w:rsidRPr="00F5648D" w14:paraId="1C17E42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4A1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14:48:58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337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62F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809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A2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05002050000244705-E0OiKDIkPWLi</w:t>
            </w:r>
          </w:p>
        </w:tc>
      </w:tr>
      <w:tr w:rsidR="00F5648D" w:rsidRPr="00F5648D" w14:paraId="501DD9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888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5C8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07A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970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F70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05002050000244705-E0OiKDIkPWOU</w:t>
            </w:r>
          </w:p>
        </w:tc>
      </w:tr>
      <w:tr w:rsidR="00F5648D" w:rsidRPr="00F5648D" w14:paraId="1B2E61C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BC3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14:49:12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367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775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882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147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07002070000244172-E0OiKDIkPWXZ</w:t>
            </w:r>
          </w:p>
        </w:tc>
      </w:tr>
      <w:tr w:rsidR="00F5648D" w:rsidRPr="00F5648D" w14:paraId="27430D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A7C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14:49:12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F11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D13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EA7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C9A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07002070000244385-E0OiKDIkPWXd</w:t>
            </w:r>
          </w:p>
        </w:tc>
      </w:tr>
      <w:tr w:rsidR="00F5648D" w:rsidRPr="00F5648D" w14:paraId="543C6D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57B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ADA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C5D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CE7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459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05002050000244773-E0OiKDIkPWZT</w:t>
            </w:r>
          </w:p>
        </w:tc>
      </w:tr>
      <w:tr w:rsidR="00F5648D" w:rsidRPr="00F5648D" w14:paraId="3E5948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972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14:49:14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A1B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B59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E0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5E6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05002050000244773-E0OiKDIkPWa9</w:t>
            </w:r>
          </w:p>
        </w:tc>
      </w:tr>
      <w:tr w:rsidR="00F5648D" w:rsidRPr="00F5648D" w14:paraId="4CB251D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66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CA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0E4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159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BF3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07002070000246267-E0OiKDIkPYkG</w:t>
            </w:r>
          </w:p>
        </w:tc>
      </w:tr>
      <w:tr w:rsidR="00F5648D" w:rsidRPr="00F5648D" w14:paraId="49334A6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B21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703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CD2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35D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89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07002070000246267-E0OiKDIkPYkI</w:t>
            </w:r>
          </w:p>
        </w:tc>
      </w:tr>
      <w:tr w:rsidR="00F5648D" w:rsidRPr="00F5648D" w14:paraId="091B87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9DC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A5C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318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80E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425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05002050000245978-E0OiKDIkPZPX</w:t>
            </w:r>
          </w:p>
        </w:tc>
      </w:tr>
      <w:tr w:rsidR="00F5648D" w:rsidRPr="00F5648D" w14:paraId="0E8580A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B3F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47C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155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E6E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41B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05002050000245978-E0OiKDIkPZPZ</w:t>
            </w:r>
          </w:p>
        </w:tc>
      </w:tr>
      <w:tr w:rsidR="00F5648D" w:rsidRPr="00F5648D" w14:paraId="7E5BAB7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650B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CE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D6A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818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58F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07002070000246268-E0OiKDIkPZPb</w:t>
            </w:r>
          </w:p>
        </w:tc>
      </w:tr>
      <w:tr w:rsidR="00F5648D" w:rsidRPr="00F5648D" w14:paraId="21C5EB7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E64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F37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E52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537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632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07002070000246268-E0OiKDIkPZPf</w:t>
            </w:r>
          </w:p>
        </w:tc>
      </w:tr>
      <w:tr w:rsidR="00F5648D" w:rsidRPr="00F5648D" w14:paraId="0C04AD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6BD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046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ABF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5E6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29B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05002050000247306-E0OiKDIkPZWb</w:t>
            </w:r>
          </w:p>
        </w:tc>
      </w:tr>
      <w:tr w:rsidR="00F5648D" w:rsidRPr="00F5648D" w14:paraId="438045C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CA1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AB10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572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75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0E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05002050000247306-E0OiKDIkPZWd</w:t>
            </w:r>
          </w:p>
        </w:tc>
      </w:tr>
      <w:tr w:rsidR="00F5648D" w:rsidRPr="00F5648D" w14:paraId="489EBE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152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E8B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84E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7BC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B99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05002050000247783-E0OiKDIkPZzT</w:t>
            </w:r>
          </w:p>
        </w:tc>
      </w:tr>
      <w:tr w:rsidR="00F5648D" w:rsidRPr="00F5648D" w14:paraId="17BFFEA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A14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1CA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9E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5A0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B05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05002050000247783-E0OiKDIkPZzV</w:t>
            </w:r>
          </w:p>
        </w:tc>
      </w:tr>
      <w:tr w:rsidR="00F5648D" w:rsidRPr="00F5648D" w14:paraId="330249D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898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14:53:47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A30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918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83B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F21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05002050000247663-E0OiKDIkPaG1</w:t>
            </w:r>
          </w:p>
        </w:tc>
      </w:tr>
      <w:tr w:rsidR="00F5648D" w:rsidRPr="00F5648D" w14:paraId="57E767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785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14:53:47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A10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8D5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E00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59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07002070000246283-E0OiKDIkPaFz</w:t>
            </w:r>
          </w:p>
        </w:tc>
      </w:tr>
      <w:tr w:rsidR="00F5648D" w:rsidRPr="00F5648D" w14:paraId="118B6ED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BA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D74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698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F3D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3FD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05002050000248701-E0OiKDIkPb8a</w:t>
            </w:r>
          </w:p>
        </w:tc>
      </w:tr>
      <w:tr w:rsidR="00F5648D" w:rsidRPr="00F5648D" w14:paraId="1E2513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82D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760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B9D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BD7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50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05002050000248701-E0OiKDIkPb8c</w:t>
            </w:r>
          </w:p>
        </w:tc>
      </w:tr>
      <w:tr w:rsidR="00F5648D" w:rsidRPr="00F5648D" w14:paraId="764642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B0BB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C637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172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8D1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63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05002050000248701-E0OiKDIkPb8e</w:t>
            </w:r>
          </w:p>
        </w:tc>
      </w:tr>
      <w:tr w:rsidR="00F5648D" w:rsidRPr="00F5648D" w14:paraId="53E1951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1A1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1B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D44E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15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7B9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07002070000248857-E0OiKDIkPbia</w:t>
            </w:r>
          </w:p>
        </w:tc>
      </w:tr>
      <w:tr w:rsidR="00F5648D" w:rsidRPr="00F5648D" w14:paraId="53D0402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238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C2A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0E9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D82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2EE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07002070000248857-E0OiKDIkPbic</w:t>
            </w:r>
          </w:p>
        </w:tc>
      </w:tr>
      <w:tr w:rsidR="00F5648D" w:rsidRPr="00F5648D" w14:paraId="05B89F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AF3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EEB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F30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40F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8A5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07002070000248857-E0OiKDIkPbie</w:t>
            </w:r>
          </w:p>
        </w:tc>
      </w:tr>
      <w:tr w:rsidR="00F5648D" w:rsidRPr="00F5648D" w14:paraId="15DA077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C75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896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B01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F65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269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05002050000249603-E0OiKDIkPc2K</w:t>
            </w:r>
          </w:p>
        </w:tc>
      </w:tr>
      <w:tr w:rsidR="00F5648D" w:rsidRPr="00F5648D" w14:paraId="5291D68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D6E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A3C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452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7B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77E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05002050000249603-E0OiKDIkPc2M</w:t>
            </w:r>
          </w:p>
        </w:tc>
      </w:tr>
      <w:tr w:rsidR="00F5648D" w:rsidRPr="00F5648D" w14:paraId="338982C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BF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FA1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3D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84A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2E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05002050000249603-E0OiKDIkPc2O</w:t>
            </w:r>
          </w:p>
        </w:tc>
      </w:tr>
      <w:tr w:rsidR="00F5648D" w:rsidRPr="00F5648D" w14:paraId="1CAF93F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A8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63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DA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0E2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948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05002050000249603-E0OiKDIkPc2Q</w:t>
            </w:r>
          </w:p>
        </w:tc>
      </w:tr>
      <w:tr w:rsidR="00F5648D" w:rsidRPr="00F5648D" w14:paraId="53A2799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BA1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63F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EF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189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A13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07002070000249881-E0OiKDIkPd1j</w:t>
            </w:r>
          </w:p>
        </w:tc>
      </w:tr>
      <w:tr w:rsidR="00F5648D" w:rsidRPr="00F5648D" w14:paraId="5600CC9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E8AB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C5C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797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60E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705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07002070000249881-E0OiKDIkPd1l</w:t>
            </w:r>
          </w:p>
        </w:tc>
      </w:tr>
      <w:tr w:rsidR="00F5648D" w:rsidRPr="00F5648D" w14:paraId="65CB8A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08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D7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F40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E41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DA4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05002050000250176-E0OiKDIkPd2S</w:t>
            </w:r>
          </w:p>
        </w:tc>
      </w:tr>
      <w:tr w:rsidR="00F5648D" w:rsidRPr="00F5648D" w14:paraId="3F4503C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D62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E7C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698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9BE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079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05002050000250176-E0OiKDIkPd2U</w:t>
            </w:r>
          </w:p>
        </w:tc>
      </w:tr>
      <w:tr w:rsidR="00F5648D" w:rsidRPr="00F5648D" w14:paraId="6F886D9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DCD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368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72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E83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39C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07002070000250176-E0OiKDIkPdNJ</w:t>
            </w:r>
          </w:p>
        </w:tc>
      </w:tr>
      <w:tr w:rsidR="00F5648D" w:rsidRPr="00F5648D" w14:paraId="3E61EE8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1B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380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3F2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EC2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D4DE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07002070000250176-E0OiKDIkPdNL</w:t>
            </w:r>
          </w:p>
        </w:tc>
      </w:tr>
      <w:tr w:rsidR="00F5648D" w:rsidRPr="00F5648D" w14:paraId="50F71E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B4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169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7E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A43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95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07002070000250176-E0OiKDIkPdNN</w:t>
            </w:r>
          </w:p>
        </w:tc>
      </w:tr>
      <w:tr w:rsidR="00F5648D" w:rsidRPr="00F5648D" w14:paraId="7F06FF0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34E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941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E61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6B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D3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05002050000251310-E0OiKDIkPedq</w:t>
            </w:r>
          </w:p>
        </w:tc>
      </w:tr>
      <w:tr w:rsidR="00F5648D" w:rsidRPr="00F5648D" w14:paraId="34EB8F2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193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04E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DCD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BF0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30C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05002050000251310-E0OiKDIkPeds</w:t>
            </w:r>
          </w:p>
        </w:tc>
      </w:tr>
      <w:tr w:rsidR="00F5648D" w:rsidRPr="00F5648D" w14:paraId="42269F5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0D4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844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27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699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9AA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05002050000251310-E0OiKDIkPedu</w:t>
            </w:r>
          </w:p>
        </w:tc>
      </w:tr>
      <w:tr w:rsidR="00F5648D" w:rsidRPr="00F5648D" w14:paraId="52EF6FC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B6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353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1C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AC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795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05002050000250702-E0OiKDIkPeba</w:t>
            </w:r>
          </w:p>
        </w:tc>
      </w:tr>
      <w:tr w:rsidR="00F5648D" w:rsidRPr="00F5648D" w14:paraId="6E80918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136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8D3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3740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822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380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05002050000251630-E0OiKDIkPf47</w:t>
            </w:r>
          </w:p>
        </w:tc>
      </w:tr>
      <w:tr w:rsidR="00F5648D" w:rsidRPr="00F5648D" w14:paraId="4F23E76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CD4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972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9B8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26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9AB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05002050000251630-E0OiKDIkPf49</w:t>
            </w:r>
          </w:p>
        </w:tc>
      </w:tr>
      <w:tr w:rsidR="00F5648D" w:rsidRPr="00F5648D" w14:paraId="0200F7C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210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14:59:46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A3D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4A2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AD5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26D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05002050000251630-E0OiKDIkPf4B</w:t>
            </w:r>
          </w:p>
        </w:tc>
      </w:tr>
      <w:tr w:rsidR="00F5648D" w:rsidRPr="00F5648D" w14:paraId="27BE3CC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DC9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A5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299E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5C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0D6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07002070000249773-E0OiKDIkPfT3</w:t>
            </w:r>
          </w:p>
        </w:tc>
      </w:tr>
      <w:tr w:rsidR="00F5648D" w:rsidRPr="00F5648D" w14:paraId="33F1C78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EC6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51A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B0D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228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AE3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07002070000250471-E0OiKDIkPfTE</w:t>
            </w:r>
          </w:p>
        </w:tc>
      </w:tr>
      <w:tr w:rsidR="00F5648D" w:rsidRPr="00F5648D" w14:paraId="5B6BE97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045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C0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2D8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A73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DC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07002070000250500-E0OiKDIkPfTG</w:t>
            </w:r>
          </w:p>
        </w:tc>
      </w:tr>
      <w:tr w:rsidR="00F5648D" w:rsidRPr="00F5648D" w14:paraId="5A0C83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799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B39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25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3AB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4B2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07002070000252535-E0OiKDIkPgGU</w:t>
            </w:r>
          </w:p>
        </w:tc>
      </w:tr>
      <w:tr w:rsidR="00F5648D" w:rsidRPr="00F5648D" w14:paraId="087E440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A9C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32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9AE6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377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AFF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05002050000252802-E0OiKDIkPgHK</w:t>
            </w:r>
          </w:p>
        </w:tc>
      </w:tr>
      <w:tr w:rsidR="00F5648D" w:rsidRPr="00F5648D" w14:paraId="6069419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40F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6A3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D94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8B6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AB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05002050000252802-E0OiKDIkPgHM</w:t>
            </w:r>
          </w:p>
        </w:tc>
      </w:tr>
      <w:tr w:rsidR="00F5648D" w:rsidRPr="00F5648D" w14:paraId="57EA6D9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528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946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2A5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127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FD0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05002050000253576-E0OiKDIkPhN4</w:t>
            </w:r>
          </w:p>
        </w:tc>
      </w:tr>
      <w:tr w:rsidR="00F5648D" w:rsidRPr="00F5648D" w14:paraId="4197BD4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06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C41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542F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5FF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522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05002050000253942-E0OiKDIkPhhO</w:t>
            </w:r>
          </w:p>
        </w:tc>
      </w:tr>
      <w:tr w:rsidR="00F5648D" w:rsidRPr="00F5648D" w14:paraId="7AF6F30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589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FB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4F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1B8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34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07002070000253618-E0OiKDIkPhld</w:t>
            </w:r>
          </w:p>
        </w:tc>
      </w:tr>
      <w:tr w:rsidR="00F5648D" w:rsidRPr="00F5648D" w14:paraId="5ACE3D9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68E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3F3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1FF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1D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1C5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05002050000254999-E0OiKDIkPiOY</w:t>
            </w:r>
          </w:p>
        </w:tc>
      </w:tr>
      <w:tr w:rsidR="00F5648D" w:rsidRPr="00F5648D" w14:paraId="4EEF5B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E78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86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63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9D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A02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07002070000254823-E0OiKDIkPiXW</w:t>
            </w:r>
          </w:p>
        </w:tc>
      </w:tr>
      <w:tr w:rsidR="00F5648D" w:rsidRPr="00F5648D" w14:paraId="5C1872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2B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A64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0B0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07F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9C9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05002050000254562-E0OiKDIkPihr</w:t>
            </w:r>
          </w:p>
        </w:tc>
      </w:tr>
      <w:tr w:rsidR="00F5648D" w:rsidRPr="00F5648D" w14:paraId="1E4F193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51C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BC8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BCE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290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704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05002050000253943-E0OiKDIkPilC</w:t>
            </w:r>
          </w:p>
        </w:tc>
      </w:tr>
      <w:tr w:rsidR="00F5648D" w:rsidRPr="00F5648D" w14:paraId="5E5D41C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6F3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E08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E2D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820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67D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05002050000253943-E0OiKDIkPilK</w:t>
            </w:r>
          </w:p>
        </w:tc>
      </w:tr>
      <w:tr w:rsidR="00F5648D" w:rsidRPr="00F5648D" w14:paraId="5D31867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252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344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03C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778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5BB5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05002050000253943-E0OiKDIkPilN</w:t>
            </w:r>
          </w:p>
        </w:tc>
      </w:tr>
      <w:tr w:rsidR="00F5648D" w:rsidRPr="00F5648D" w14:paraId="7195E88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9A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9E9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53F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197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C88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07002070000255648-E0OiKDIkPjYo</w:t>
            </w:r>
          </w:p>
        </w:tc>
      </w:tr>
      <w:tr w:rsidR="00F5648D" w:rsidRPr="00F5648D" w14:paraId="6249BDA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6CC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25A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200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EB5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BF1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07002070000255648-E0OiKDIkPjYq</w:t>
            </w:r>
          </w:p>
        </w:tc>
      </w:tr>
      <w:tr w:rsidR="00F5648D" w:rsidRPr="00F5648D" w14:paraId="7E3EF8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CE4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EDD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254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517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1FE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05002050000255905-E0OiKDIkPjmZ</w:t>
            </w:r>
          </w:p>
        </w:tc>
      </w:tr>
      <w:tr w:rsidR="00F5648D" w:rsidRPr="00F5648D" w14:paraId="73A180C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EF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153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EB0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50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F6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05002050000255905-E0OiKDIkPjme</w:t>
            </w:r>
          </w:p>
        </w:tc>
      </w:tr>
      <w:tr w:rsidR="00F5648D" w:rsidRPr="00F5648D" w14:paraId="39AD905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69F7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CA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98F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E83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700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05002050000256471-E0OiKDIkPkAv</w:t>
            </w:r>
          </w:p>
        </w:tc>
      </w:tr>
      <w:tr w:rsidR="00F5648D" w:rsidRPr="00F5648D" w14:paraId="427EA05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664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872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2B6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C8D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C0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05002050000256471-E0OiKDIkPkAx</w:t>
            </w:r>
          </w:p>
        </w:tc>
      </w:tr>
      <w:tr w:rsidR="00F5648D" w:rsidRPr="00F5648D" w14:paraId="4F0BAFE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AAE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296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55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4B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6AC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05002050000256471-E0OiKDIkPkAz</w:t>
            </w:r>
          </w:p>
        </w:tc>
      </w:tr>
      <w:tr w:rsidR="00F5648D" w:rsidRPr="00F5648D" w14:paraId="4846C0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92F0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EED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D0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528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0BF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07002070000256473-E0OiKDIkPkfS</w:t>
            </w:r>
          </w:p>
        </w:tc>
      </w:tr>
      <w:tr w:rsidR="00F5648D" w:rsidRPr="00F5648D" w14:paraId="3D1EA9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70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AA9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577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20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E40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07002070000256790-E0OiKDIkPks5</w:t>
            </w:r>
          </w:p>
        </w:tc>
      </w:tr>
      <w:tr w:rsidR="00F5648D" w:rsidRPr="00F5648D" w14:paraId="691A1C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6C4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6B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45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32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474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07002070000257778-E0OiKDIkPm3K</w:t>
            </w:r>
          </w:p>
        </w:tc>
      </w:tr>
      <w:tr w:rsidR="00F5648D" w:rsidRPr="00F5648D" w14:paraId="44EE2E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4A99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A32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46C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31A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0F5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07002070000257785-E0OiKDIkPm3y</w:t>
            </w:r>
          </w:p>
        </w:tc>
      </w:tr>
      <w:tr w:rsidR="00F5648D" w:rsidRPr="00F5648D" w14:paraId="1934E5B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00A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F9B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18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01D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F8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05002050000258059-E0OiKDIkPm5N</w:t>
            </w:r>
          </w:p>
        </w:tc>
      </w:tr>
      <w:tr w:rsidR="00F5648D" w:rsidRPr="00F5648D" w14:paraId="568505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E9D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AFA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8C6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22D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FCE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05002050000258476-E0OiKDIkPmJ9</w:t>
            </w:r>
          </w:p>
        </w:tc>
      </w:tr>
      <w:tr w:rsidR="00F5648D" w:rsidRPr="00F5648D" w14:paraId="543A462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2EE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95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EA6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D18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98C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05002050000258476-E0OiKDIkPmJB</w:t>
            </w:r>
          </w:p>
        </w:tc>
      </w:tr>
      <w:tr w:rsidR="00F5648D" w:rsidRPr="00F5648D" w14:paraId="12FAF01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2A1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BE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055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1A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FD3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05002050000258476-E0OiKDIkPmJD</w:t>
            </w:r>
          </w:p>
        </w:tc>
      </w:tr>
      <w:tr w:rsidR="00F5648D" w:rsidRPr="00F5648D" w14:paraId="411FEF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993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C53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9E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F27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075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05002050000258476-E0OiKDIkPmJF</w:t>
            </w:r>
          </w:p>
        </w:tc>
      </w:tr>
      <w:tr w:rsidR="00F5648D" w:rsidRPr="00F5648D" w14:paraId="34AC79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839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5DE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3A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1C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67E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05002050000258476-E0OiKDIkPmJH</w:t>
            </w:r>
          </w:p>
        </w:tc>
      </w:tr>
      <w:tr w:rsidR="00F5648D" w:rsidRPr="00F5648D" w14:paraId="6048AA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591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18C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66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6BC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53D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05002050000258476-E0OiKDIkPmJJ</w:t>
            </w:r>
          </w:p>
        </w:tc>
      </w:tr>
      <w:tr w:rsidR="00F5648D" w:rsidRPr="00F5648D" w14:paraId="545E31E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3EA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10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6F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6EA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8B2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05002050000258060-E0OiKDIkPmXM</w:t>
            </w:r>
          </w:p>
        </w:tc>
      </w:tr>
      <w:tr w:rsidR="00F5648D" w:rsidRPr="00F5648D" w14:paraId="26A8B72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A06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15:09:24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19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4A37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4B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863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05002050000258038-E0OiKDIkPmWK</w:t>
            </w:r>
          </w:p>
        </w:tc>
      </w:tr>
      <w:tr w:rsidR="00F5648D" w:rsidRPr="00F5648D" w14:paraId="0DB944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85C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1CC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685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FF0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6DA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07002070000259447-E0OiKDIkPnhP</w:t>
            </w:r>
          </w:p>
        </w:tc>
      </w:tr>
      <w:tr w:rsidR="00F5648D" w:rsidRPr="00F5648D" w14:paraId="648D27C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23E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CAE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B28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AD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6BB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07002070000259447-E0OiKDIkPnhR</w:t>
            </w:r>
          </w:p>
        </w:tc>
      </w:tr>
      <w:tr w:rsidR="00F5648D" w:rsidRPr="00F5648D" w14:paraId="46BDD1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C39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87A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26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23A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347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05002050000259613-E0OiKDIkPngp</w:t>
            </w:r>
          </w:p>
        </w:tc>
      </w:tr>
      <w:tr w:rsidR="00F5648D" w:rsidRPr="00F5648D" w14:paraId="7E57DB4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76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D1A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060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7A5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54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07002070000259330-E0OiKDIkPngn</w:t>
            </w:r>
          </w:p>
        </w:tc>
      </w:tr>
      <w:tr w:rsidR="00F5648D" w:rsidRPr="00F5648D" w14:paraId="491F55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321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94A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8F5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D58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429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07002070000259777-E0OiKDIkPnzb</w:t>
            </w:r>
          </w:p>
        </w:tc>
      </w:tr>
      <w:tr w:rsidR="00F5648D" w:rsidRPr="00F5648D" w14:paraId="53BF57A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C2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57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00D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073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8F5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05002050000259289-E0OiKDIkPoFr</w:t>
            </w:r>
          </w:p>
        </w:tc>
      </w:tr>
      <w:tr w:rsidR="00F5648D" w:rsidRPr="00F5648D" w14:paraId="1FDAED5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1F92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F5CE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CC6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1D4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44F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05002050000259289-E0OiKDIkPpUZ</w:t>
            </w:r>
          </w:p>
        </w:tc>
      </w:tr>
      <w:tr w:rsidR="00F5648D" w:rsidRPr="00F5648D" w14:paraId="57AF6A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14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FC44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8D3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864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19B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07002070000259778-E0OiKDIkPpUb</w:t>
            </w:r>
          </w:p>
        </w:tc>
      </w:tr>
      <w:tr w:rsidR="00F5648D" w:rsidRPr="00F5648D" w14:paraId="2E1C408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5C4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E59B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3E5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B23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B0A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07002070000260044-E0OiKDIkPpUd</w:t>
            </w:r>
          </w:p>
        </w:tc>
      </w:tr>
      <w:tr w:rsidR="00F5648D" w:rsidRPr="00F5648D" w14:paraId="6A68A2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A9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C91C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104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3D1F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9BE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07002070000260877-E0OiKDIkPpVe</w:t>
            </w:r>
          </w:p>
        </w:tc>
      </w:tr>
      <w:tr w:rsidR="00F5648D" w:rsidRPr="00F5648D" w14:paraId="2AFDC53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F0E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8BC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5AD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EA28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EC8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07002070000260877-E0OiKDIkPpVg</w:t>
            </w:r>
          </w:p>
        </w:tc>
      </w:tr>
      <w:tr w:rsidR="00F5648D" w:rsidRPr="00F5648D" w14:paraId="0AD08C0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3A1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83F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89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552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F92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07002070000260877-E0OiKDIkPpVi</w:t>
            </w:r>
          </w:p>
        </w:tc>
      </w:tr>
      <w:tr w:rsidR="00F5648D" w:rsidRPr="00F5648D" w14:paraId="45A7883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9D4D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741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AAB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E0E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079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05002050000261234-E0OiKDIkPpYN</w:t>
            </w:r>
          </w:p>
        </w:tc>
      </w:tr>
      <w:tr w:rsidR="00F5648D" w:rsidRPr="00F5648D" w14:paraId="7D6E910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1F0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5E9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89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DC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5E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05002050000260379-E0OiKDIkPpqH</w:t>
            </w:r>
          </w:p>
        </w:tc>
      </w:tr>
      <w:tr w:rsidR="00F5648D" w:rsidRPr="00F5648D" w14:paraId="1319CD9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EDD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848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10D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1443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3BA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07002070000260071-E0OiKDIkPpqJ</w:t>
            </w:r>
          </w:p>
        </w:tc>
      </w:tr>
      <w:tr w:rsidR="00F5648D" w:rsidRPr="00F5648D" w14:paraId="3668680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064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DDBB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253E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A3B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3B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05002050000260418-E0OiKDIkPpqL</w:t>
            </w:r>
          </w:p>
        </w:tc>
      </w:tr>
      <w:tr w:rsidR="00F5648D" w:rsidRPr="00F5648D" w14:paraId="0126C4A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B8E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24E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32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06CE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E0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05002050000260435-E0OiKDIkPpqN</w:t>
            </w:r>
          </w:p>
        </w:tc>
      </w:tr>
      <w:tr w:rsidR="00F5648D" w:rsidRPr="00F5648D" w14:paraId="4744BA1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42D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04B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4DFD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67B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4AA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07002070000260168-E0OiKDIkPpqP</w:t>
            </w:r>
          </w:p>
        </w:tc>
      </w:tr>
      <w:tr w:rsidR="00F5648D" w:rsidRPr="00F5648D" w14:paraId="7B3A8D0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2E4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624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B0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9BE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FAA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05002050000261213-E0OiKDIkPpxe</w:t>
            </w:r>
          </w:p>
        </w:tc>
      </w:tr>
      <w:tr w:rsidR="00F5648D" w:rsidRPr="00F5648D" w14:paraId="7A51F8C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1587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15:15:07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C21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99B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A8C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BB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07002070000261972-E0OiKDIkPrdz</w:t>
            </w:r>
          </w:p>
        </w:tc>
      </w:tr>
      <w:tr w:rsidR="00F5648D" w:rsidRPr="00F5648D" w14:paraId="0D1C674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2F1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15:15:07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476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FDFE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E5F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5EB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07002070000262028-E0OiKDIkPre3</w:t>
            </w:r>
          </w:p>
        </w:tc>
      </w:tr>
      <w:tr w:rsidR="00F5648D" w:rsidRPr="00F5648D" w14:paraId="1998130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2FC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15:15:31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2DDF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B3E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FC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E08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05002050000262866-E0OiKDIkPrwg</w:t>
            </w:r>
          </w:p>
        </w:tc>
      </w:tr>
      <w:tr w:rsidR="00F5648D" w:rsidRPr="00F5648D" w14:paraId="661CF87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C94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09B2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D6E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13E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AB9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05002050000262866-E0OiKDIkPrwi</w:t>
            </w:r>
          </w:p>
        </w:tc>
      </w:tr>
      <w:tr w:rsidR="00F5648D" w:rsidRPr="00F5648D" w14:paraId="597A8C1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E9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3F9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9A1E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47C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36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07002070000262775-E0OiKDIkPsnH</w:t>
            </w:r>
          </w:p>
        </w:tc>
      </w:tr>
      <w:tr w:rsidR="00F5648D" w:rsidRPr="00F5648D" w14:paraId="3113CBD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7F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61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D6D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B2F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D4A3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07002070000262775-E0OiKDIkPsnJ</w:t>
            </w:r>
          </w:p>
        </w:tc>
      </w:tr>
      <w:tr w:rsidR="00F5648D" w:rsidRPr="00F5648D" w14:paraId="134B1F4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088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3C9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19B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960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337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07002070000262775-E0OiKDIkPsnL</w:t>
            </w:r>
          </w:p>
        </w:tc>
      </w:tr>
      <w:tr w:rsidR="00F5648D" w:rsidRPr="00F5648D" w14:paraId="70D2A0E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49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D8C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A1C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CF1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EC8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07002070000262775-E0OiKDIkPsnN</w:t>
            </w:r>
          </w:p>
        </w:tc>
      </w:tr>
      <w:tr w:rsidR="00F5648D" w:rsidRPr="00F5648D" w14:paraId="55B82B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43C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463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52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289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459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07002070000262775-E0OiKDIkPsnP</w:t>
            </w:r>
          </w:p>
        </w:tc>
      </w:tr>
      <w:tr w:rsidR="00F5648D" w:rsidRPr="00F5648D" w14:paraId="6CF5CB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18FF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D3F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402C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BEF4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64B5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07002070000262824-E0OiKDIkPstH</w:t>
            </w:r>
          </w:p>
        </w:tc>
      </w:tr>
      <w:tr w:rsidR="00F5648D" w:rsidRPr="00F5648D" w14:paraId="2EDE7C1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1D6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0CB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20B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DF6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55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05002050000263003-E0OiKDIkPsx3</w:t>
            </w:r>
          </w:p>
        </w:tc>
      </w:tr>
      <w:tr w:rsidR="00F5648D" w:rsidRPr="00F5648D" w14:paraId="46E7955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C14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15:16:47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23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059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9B1B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3E5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07002070000262710-E0OiKDIkPsx5</w:t>
            </w:r>
          </w:p>
        </w:tc>
      </w:tr>
      <w:tr w:rsidR="00F5648D" w:rsidRPr="00F5648D" w14:paraId="546F843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A08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6F9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6A3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6B2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7F3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07002070000262825-E0OiKDIkPt3R</w:t>
            </w:r>
          </w:p>
        </w:tc>
      </w:tr>
      <w:tr w:rsidR="00F5648D" w:rsidRPr="00F5648D" w14:paraId="3900821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0F0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45E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5DF2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61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635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07002070000262825-E0OiKDIkPt3T</w:t>
            </w:r>
          </w:p>
        </w:tc>
      </w:tr>
      <w:tr w:rsidR="00F5648D" w:rsidRPr="00F5648D" w14:paraId="7E6341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CA6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5AB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CBD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E67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2C5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05002050000263284-E0OiKDIkPtTx</w:t>
            </w:r>
          </w:p>
        </w:tc>
      </w:tr>
      <w:tr w:rsidR="00F5648D" w:rsidRPr="00F5648D" w14:paraId="0AB8338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2BF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634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EE8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22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C6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05002050000263284-E0OiKDIkPtTc</w:t>
            </w:r>
          </w:p>
        </w:tc>
      </w:tr>
      <w:tr w:rsidR="00F5648D" w:rsidRPr="00F5648D" w14:paraId="2FD255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E1D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5F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5BA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494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48F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05002050000263284-E0OiKDIkPtTf</w:t>
            </w:r>
          </w:p>
        </w:tc>
      </w:tr>
      <w:tr w:rsidR="00F5648D" w:rsidRPr="00F5648D" w14:paraId="0A2882C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34B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F00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424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515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81C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05002050000263377-E0OiKDIkPtjx</w:t>
            </w:r>
          </w:p>
        </w:tc>
      </w:tr>
      <w:tr w:rsidR="00F5648D" w:rsidRPr="00F5648D" w14:paraId="0B2C5B8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C9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15:17:54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FC9D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E17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EAC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0F9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05002050000263377-E0OiKDIkPtlf</w:t>
            </w:r>
          </w:p>
        </w:tc>
      </w:tr>
      <w:tr w:rsidR="00F5648D" w:rsidRPr="00F5648D" w14:paraId="613ED0FC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261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57CC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197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3603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019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05002050000263377-E0OiKDIkPu9R</w:t>
            </w:r>
          </w:p>
        </w:tc>
      </w:tr>
      <w:tr w:rsidR="00F5648D" w:rsidRPr="00F5648D" w14:paraId="07B422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4481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D529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1,061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87A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FFEC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E90C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05002050000263377-E0OiKDIkPu9s</w:t>
            </w:r>
          </w:p>
        </w:tc>
      </w:tr>
      <w:tr w:rsidR="00F5648D" w:rsidRPr="00F5648D" w14:paraId="6F4E866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26E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15:18:33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6C3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7AA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95F6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E54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07002070000263122-E0OiKDIkPu9y</w:t>
            </w:r>
          </w:p>
        </w:tc>
      </w:tr>
      <w:tr w:rsidR="00F5648D" w:rsidRPr="00F5648D" w14:paraId="3330071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70DD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9B5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B96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7A0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549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05002050000263759-E0OiKDIkPvXo</w:t>
            </w:r>
          </w:p>
        </w:tc>
      </w:tr>
      <w:tr w:rsidR="00F5648D" w:rsidRPr="00F5648D" w14:paraId="62FA1CB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BF83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DEB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8728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24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D72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05002050000263777-E0OiKDIkPvXq</w:t>
            </w:r>
          </w:p>
        </w:tc>
      </w:tr>
      <w:tr w:rsidR="00F5648D" w:rsidRPr="00F5648D" w14:paraId="6C32B93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CE0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1C7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FB8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EB1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300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05002050000263964-E0OiKDIkPvXw</w:t>
            </w:r>
          </w:p>
        </w:tc>
      </w:tr>
      <w:tr w:rsidR="00F5648D" w:rsidRPr="00F5648D" w14:paraId="283309C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7B5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F2B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210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9DC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4879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05002050000264008-E0OiKDIkPvbv</w:t>
            </w:r>
          </w:p>
        </w:tc>
      </w:tr>
      <w:tr w:rsidR="00F5648D" w:rsidRPr="00F5648D" w14:paraId="12C406F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B8B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2C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F3D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942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B36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05002050000264008-E0OiKDIkPvbx</w:t>
            </w:r>
          </w:p>
        </w:tc>
      </w:tr>
      <w:tr w:rsidR="00F5648D" w:rsidRPr="00F5648D" w14:paraId="71B94A3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F2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396F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76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0CA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CFE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05002050000264008-E0OiKDIkPvbz</w:t>
            </w:r>
          </w:p>
        </w:tc>
      </w:tr>
      <w:tr w:rsidR="00F5648D" w:rsidRPr="00F5648D" w14:paraId="59B28E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85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0C6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E21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11C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DA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05002050000264008-E0OiKDIkPvc1</w:t>
            </w:r>
          </w:p>
        </w:tc>
      </w:tr>
      <w:tr w:rsidR="00F5648D" w:rsidRPr="00F5648D" w14:paraId="2084B5D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99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39B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00B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F93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389A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05002050000264008-E0OiKDIkPvc3</w:t>
            </w:r>
          </w:p>
        </w:tc>
      </w:tr>
      <w:tr w:rsidR="00F5648D" w:rsidRPr="00F5648D" w14:paraId="037953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0E1B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FA61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453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E224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A00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05002050000264074-E0OiKDIkPvq3</w:t>
            </w:r>
          </w:p>
        </w:tc>
      </w:tr>
      <w:tr w:rsidR="00F5648D" w:rsidRPr="00F5648D" w14:paraId="7B26A6D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8A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68B4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B4C2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5A1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DC47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05002050000264074-E0OiKDIkPvq5</w:t>
            </w:r>
          </w:p>
        </w:tc>
      </w:tr>
      <w:tr w:rsidR="00F5648D" w:rsidRPr="00F5648D" w14:paraId="1B8E078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AE3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A90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597A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85D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7E4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05002050000264074-E0OiKDIkPvq7</w:t>
            </w:r>
          </w:p>
        </w:tc>
      </w:tr>
      <w:tr w:rsidR="00F5648D" w:rsidRPr="00F5648D" w14:paraId="51525AF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4CB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6D7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B79F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316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2E8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07002070000263168-E0OiKDIkPvuy</w:t>
            </w:r>
          </w:p>
        </w:tc>
      </w:tr>
      <w:tr w:rsidR="00F5648D" w:rsidRPr="00F5648D" w14:paraId="6E8FAF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AF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6B5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E6C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B24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3CB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07002070000263576-E0OiKDIkPvv8</w:t>
            </w:r>
          </w:p>
        </w:tc>
      </w:tr>
      <w:tr w:rsidR="00F5648D" w:rsidRPr="00F5648D" w14:paraId="24983CB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BFE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99A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8EA9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B4A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899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05002050000264327-E0OiKDIkPww7</w:t>
            </w:r>
          </w:p>
        </w:tc>
      </w:tr>
      <w:tr w:rsidR="00F5648D" w:rsidRPr="00F5648D" w14:paraId="558B496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7FC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948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FCB9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3F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3C9A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05002050000264327-E0OiKDIkPww2</w:t>
            </w:r>
          </w:p>
        </w:tc>
      </w:tr>
      <w:tr w:rsidR="00F5648D" w:rsidRPr="00F5648D" w14:paraId="0BA8904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CEB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B1FB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B0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996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4803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05002050000264327-E0OiKDIkPwxf</w:t>
            </w:r>
          </w:p>
        </w:tc>
      </w:tr>
      <w:tr w:rsidR="00F5648D" w:rsidRPr="00F5648D" w14:paraId="7B6E7BE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3F8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68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423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272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8602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07002070000264181-E0OiKDIkPxgw</w:t>
            </w:r>
          </w:p>
        </w:tc>
      </w:tr>
      <w:tr w:rsidR="00F5648D" w:rsidRPr="00F5648D" w14:paraId="7F6FAA4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5602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45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CACD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1A8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A95C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07002070000264181-E0OiKDIkPxgy</w:t>
            </w:r>
          </w:p>
        </w:tc>
      </w:tr>
      <w:tr w:rsidR="00F5648D" w:rsidRPr="00F5648D" w14:paraId="035246D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399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412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6F2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CDD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F2B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07002070000264181-E0OiKDIkPxh0</w:t>
            </w:r>
          </w:p>
        </w:tc>
      </w:tr>
      <w:tr w:rsidR="00F5648D" w:rsidRPr="00F5648D" w14:paraId="2C605F6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39E4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3E1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AE43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144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B9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07002070000264181-E0OiKDIkPxh2</w:t>
            </w:r>
          </w:p>
        </w:tc>
      </w:tr>
      <w:tr w:rsidR="00F5648D" w:rsidRPr="00F5648D" w14:paraId="76F8E10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95AD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EFB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4CC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AFAC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295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07002070000264181-E0OiKDIkPxh4</w:t>
            </w:r>
          </w:p>
        </w:tc>
      </w:tr>
      <w:tr w:rsidR="00F5648D" w:rsidRPr="00F5648D" w14:paraId="7F0459A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F00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7BD7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23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C3D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45A9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07002070000264181-E0OiKDIkPxh6</w:t>
            </w:r>
          </w:p>
        </w:tc>
      </w:tr>
      <w:tr w:rsidR="00F5648D" w:rsidRPr="00F5648D" w14:paraId="7A2B8B6A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02C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154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47CE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895B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55C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05002050000264576-E0OiKDIkPxmX</w:t>
            </w:r>
          </w:p>
        </w:tc>
      </w:tr>
      <w:tr w:rsidR="00F5648D" w:rsidRPr="00F5648D" w14:paraId="390EC01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05B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A1F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F0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AC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EAEA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05002050000264576-E0OiKDIkPxmP</w:t>
            </w:r>
          </w:p>
        </w:tc>
      </w:tr>
      <w:tr w:rsidR="00F5648D" w:rsidRPr="00F5648D" w14:paraId="5FF0D2B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000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47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F025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9FC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CC1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05002050000264792-E0OiKDIkPyOL</w:t>
            </w:r>
          </w:p>
        </w:tc>
      </w:tr>
      <w:tr w:rsidR="00F5648D" w:rsidRPr="00F5648D" w14:paraId="4E997F2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1A00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4568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83E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E1C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9F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05002050000264792-E0OiKDIkPyON</w:t>
            </w:r>
          </w:p>
        </w:tc>
      </w:tr>
      <w:tr w:rsidR="00F5648D" w:rsidRPr="00F5648D" w14:paraId="4A6E082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F3C9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4C6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DEFD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6B83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5D6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05002050000264792-E0OiKDIkPyOP</w:t>
            </w:r>
          </w:p>
        </w:tc>
      </w:tr>
      <w:tr w:rsidR="00F5648D" w:rsidRPr="00F5648D" w14:paraId="12F3C2B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BBB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C56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19A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A76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33F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05002050000264792-E0OiKDIkPyOR</w:t>
            </w:r>
          </w:p>
        </w:tc>
      </w:tr>
      <w:tr w:rsidR="00F5648D" w:rsidRPr="00F5648D" w14:paraId="09D4ED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1C21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F686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5CFB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D69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714C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05002050000264822-E0OiKDIkPyqe</w:t>
            </w:r>
          </w:p>
        </w:tc>
      </w:tr>
      <w:tr w:rsidR="00F5648D" w:rsidRPr="00F5648D" w14:paraId="2F7BF5E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59E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54D8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B34F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BBF2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1D3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05002050000264837-E0OiKDIkPyqg</w:t>
            </w:r>
          </w:p>
        </w:tc>
      </w:tr>
      <w:tr w:rsidR="00F5648D" w:rsidRPr="00F5648D" w14:paraId="0FC6BEB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476D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0904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C53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8CA0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2C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07002070000264434-E0OiKDIkPyqi</w:t>
            </w:r>
          </w:p>
        </w:tc>
      </w:tr>
      <w:tr w:rsidR="00F5648D" w:rsidRPr="00F5648D" w14:paraId="15A53FD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EBC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810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097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534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D1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07002070000264470-E0OiKDIkPyw4</w:t>
            </w:r>
          </w:p>
        </w:tc>
      </w:tr>
      <w:tr w:rsidR="00F5648D" w:rsidRPr="00F5648D" w14:paraId="5C0B8C5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EB3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ECB0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EC6D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F32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C41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07002070000264470-E0OiKDIkPyw6</w:t>
            </w:r>
          </w:p>
        </w:tc>
      </w:tr>
      <w:tr w:rsidR="00F5648D" w:rsidRPr="00F5648D" w14:paraId="542CC9D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503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A3A7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2D4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6A63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2B66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05002050000264909-E0OiKDIkPz05</w:t>
            </w:r>
          </w:p>
        </w:tc>
      </w:tr>
      <w:tr w:rsidR="00F5648D" w:rsidRPr="00F5648D" w14:paraId="6C0488F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8F67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3B1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91A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4B2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7F5F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05002050000264933-E0OiKDIkPz5W</w:t>
            </w:r>
          </w:p>
        </w:tc>
      </w:tr>
      <w:tr w:rsidR="00F5648D" w:rsidRPr="00F5648D" w14:paraId="0F7E123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7099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2025-10-03 15:24:42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8CF3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30C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97D8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228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05002050000264933-E0OiKDIkPz5Y</w:t>
            </w:r>
          </w:p>
        </w:tc>
      </w:tr>
      <w:tr w:rsidR="00F5648D" w:rsidRPr="00F5648D" w14:paraId="6D8A7B3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CA9E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12E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7EC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DA5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7830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05002050000264933-E0OiKDIkPz5a</w:t>
            </w:r>
          </w:p>
        </w:tc>
      </w:tr>
      <w:tr w:rsidR="00F5648D" w:rsidRPr="00F5648D" w14:paraId="38B649E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58E0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65A1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A08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7FDC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268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05002050000264965-E0OiKDIkPzCx</w:t>
            </w:r>
          </w:p>
        </w:tc>
      </w:tr>
      <w:tr w:rsidR="00F5648D" w:rsidRPr="00F5648D" w14:paraId="5C6E20F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E4EF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C24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4FD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469D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9AD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05002050000264998-E0OiKDIkPzKl</w:t>
            </w:r>
          </w:p>
        </w:tc>
      </w:tr>
      <w:tr w:rsidR="00F5648D" w:rsidRPr="00F5648D" w14:paraId="12BE567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3C0A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1C7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22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24E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4842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05002050000264998-E0OiKDIkPzKn</w:t>
            </w:r>
          </w:p>
        </w:tc>
      </w:tr>
      <w:tr w:rsidR="00F5648D" w:rsidRPr="00F5648D" w14:paraId="6EADFD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6B5D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9F6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BC3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82A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8659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05002050000265040-E0OiKDIkPzUW</w:t>
            </w:r>
          </w:p>
        </w:tc>
      </w:tr>
      <w:tr w:rsidR="00F5648D" w:rsidRPr="00F5648D" w14:paraId="7547045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BCD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15:25:20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33B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186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841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5A9F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07002070000264646-E0OiKDIkPzbl</w:t>
            </w:r>
          </w:p>
        </w:tc>
      </w:tr>
      <w:tr w:rsidR="00F5648D" w:rsidRPr="00F5648D" w14:paraId="733D37E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E1E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44C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6C4C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8F6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6AA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05002050000264709-E0OiKDIkPzfL</w:t>
            </w:r>
          </w:p>
        </w:tc>
      </w:tr>
      <w:tr w:rsidR="00F5648D" w:rsidRPr="00F5648D" w14:paraId="4AE95E7D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77C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1239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ECB1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31C6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B75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05002050000265162-E0OiKDIkQ0Df</w:t>
            </w:r>
          </w:p>
        </w:tc>
      </w:tr>
      <w:tr w:rsidR="00F5648D" w:rsidRPr="00F5648D" w14:paraId="791521F4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AC6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BE3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EF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4532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6BE0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07002070000264736-E0OiKDIkQ0Dh</w:t>
            </w:r>
          </w:p>
        </w:tc>
      </w:tr>
      <w:tr w:rsidR="00F5648D" w:rsidRPr="00F5648D" w14:paraId="2F6D439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480C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E3FB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4A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4A76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7F20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05002050000265216-E0OiKDIkQ0Dj</w:t>
            </w:r>
          </w:p>
        </w:tc>
      </w:tr>
      <w:tr w:rsidR="00F5648D" w:rsidRPr="00F5648D" w14:paraId="045A4F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80A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2AFA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B55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FC2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ACD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05002050000265241-E0OiKDIkQ0Dl</w:t>
            </w:r>
          </w:p>
        </w:tc>
      </w:tr>
      <w:tr w:rsidR="00F5648D" w:rsidRPr="00F5648D" w14:paraId="1E39ADF7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ED11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7675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38F1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4C76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E1A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05002050000265308-E0OiKDIkQ0Lf</w:t>
            </w:r>
          </w:p>
        </w:tc>
      </w:tr>
      <w:tr w:rsidR="00F5648D" w:rsidRPr="00F5648D" w14:paraId="2AB8E1F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938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E8D3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D1AA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53D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7613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05002050000265308-E0OiKDIkQ0Lc</w:t>
            </w:r>
          </w:p>
        </w:tc>
      </w:tr>
      <w:tr w:rsidR="00F5648D" w:rsidRPr="00F5648D" w14:paraId="4AB403B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1343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D155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9ACD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95B7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70BF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05002050000265308-E0OiKDIkQ0XK</w:t>
            </w:r>
          </w:p>
        </w:tc>
      </w:tr>
      <w:tr w:rsidR="00F5648D" w:rsidRPr="00F5648D" w14:paraId="2208F92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F417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E949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67D1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9528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F5B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05002050000265309-E0OiKDIkQ0XM</w:t>
            </w:r>
          </w:p>
        </w:tc>
      </w:tr>
      <w:tr w:rsidR="00F5648D" w:rsidRPr="00F5648D" w14:paraId="153FB522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A3A8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4618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F388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7CEB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1DCC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07002070000264908-E0OiKDIkQ0XO</w:t>
            </w:r>
          </w:p>
        </w:tc>
      </w:tr>
      <w:tr w:rsidR="00F5648D" w:rsidRPr="00F5648D" w14:paraId="1CACFF5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48FF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42D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902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AC4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7E9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07002070000264920-E0OiKDIkQ0XQ</w:t>
            </w:r>
          </w:p>
        </w:tc>
      </w:tr>
      <w:tr w:rsidR="00F5648D" w:rsidRPr="00F5648D" w14:paraId="47DB815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C8F7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7859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BE9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0842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AE40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07002070000264960-E0OiKDIkQ0a1</w:t>
            </w:r>
          </w:p>
        </w:tc>
      </w:tr>
      <w:tr w:rsidR="00F5648D" w:rsidRPr="00F5648D" w14:paraId="50BDB5E6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CDB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D718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939D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D83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65E5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05002050000265447-E0OiKDIkQ0jm</w:t>
            </w:r>
          </w:p>
        </w:tc>
      </w:tr>
      <w:tr w:rsidR="00F5648D" w:rsidRPr="00F5648D" w14:paraId="24A0E459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81C4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1ED4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928B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CDA5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10E5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05002050000265483-E0OiKDIkQ0qE</w:t>
            </w:r>
          </w:p>
        </w:tc>
      </w:tr>
      <w:tr w:rsidR="00F5648D" w:rsidRPr="00F5648D" w14:paraId="5BBC927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4E6A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1509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567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940A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1D3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05002050000265483-E0OiKDIkQ0qG</w:t>
            </w:r>
          </w:p>
        </w:tc>
      </w:tr>
      <w:tr w:rsidR="00F5648D" w:rsidRPr="00F5648D" w14:paraId="316080B5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CC3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3CC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01AB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6AD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6DF4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05002050000265531-E0OiKDIkQ10c</w:t>
            </w:r>
          </w:p>
        </w:tc>
      </w:tr>
      <w:tr w:rsidR="00F5648D" w:rsidRPr="00F5648D" w14:paraId="4E01F838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6786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58FF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09EF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585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C45E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05002050000265531-E0OiKDIkQ10e</w:t>
            </w:r>
          </w:p>
        </w:tc>
      </w:tr>
      <w:tr w:rsidR="00F5648D" w:rsidRPr="00F5648D" w14:paraId="0E9E193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C659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3401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F204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52C4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0E21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05002050000265531-E0OiKDIkQ10g</w:t>
            </w:r>
          </w:p>
        </w:tc>
      </w:tr>
      <w:tr w:rsidR="00F5648D" w:rsidRPr="00F5648D" w14:paraId="780EC47F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B42A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8E66C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C8A5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DB8F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AE06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05002050000265531-E0OiKDIkQ10i</w:t>
            </w:r>
          </w:p>
        </w:tc>
      </w:tr>
      <w:tr w:rsidR="00F5648D" w:rsidRPr="00F5648D" w14:paraId="671FF550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545A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D1751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528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DA45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634AE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05002050000265585-E0OiKDIkQ1Ax</w:t>
            </w:r>
          </w:p>
        </w:tc>
      </w:tr>
      <w:tr w:rsidR="00F5648D" w:rsidRPr="00F5648D" w14:paraId="0E9E087B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F2E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C5C09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384E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DB41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7720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05002050000265585-E0OiKDIkQ1Az</w:t>
            </w:r>
          </w:p>
        </w:tc>
      </w:tr>
      <w:tr w:rsidR="00F5648D" w:rsidRPr="00F5648D" w14:paraId="5720B941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801E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66C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A4C17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6001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E8E95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05002050000265585-E0OiKDIkQ1B1</w:t>
            </w:r>
          </w:p>
        </w:tc>
      </w:tr>
      <w:tr w:rsidR="00F5648D" w:rsidRPr="00F5648D" w14:paraId="7C805573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C543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F5C3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027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4C666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C21FA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05002050000265585-E0OiKDIkQ1B3</w:t>
            </w:r>
          </w:p>
        </w:tc>
      </w:tr>
      <w:tr w:rsidR="00F5648D" w:rsidRPr="00F5648D" w14:paraId="25F0AC8E" w14:textId="77777777" w:rsidTr="00F5648D">
        <w:trPr>
          <w:trHeight w:val="24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B109D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2025-10-03 15:27:03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95058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1CBB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706D4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DC522" w14:textId="77777777" w:rsidR="00F5648D" w:rsidRPr="00F5648D" w:rsidRDefault="00F5648D" w:rsidP="00F5648D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F5648D">
              <w:rPr>
                <w:rFonts w:ascii="Calibri" w:hAnsi="Calibri" w:cs="Calibri"/>
                <w:sz w:val="18"/>
                <w:szCs w:val="18"/>
                <w:lang w:eastAsia="en-GB"/>
              </w:rPr>
              <w:t>05002050000265585-E0OiKDIkQ1B5</w:t>
            </w:r>
          </w:p>
        </w:tc>
      </w:tr>
    </w:tbl>
    <w:p w14:paraId="2FA3C633" w14:textId="77777777" w:rsidR="00F5648D" w:rsidRDefault="00F5648D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3EBA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21E4"/>
    <w:rsid w:val="002E5C48"/>
    <w:rsid w:val="002F30FF"/>
    <w:rsid w:val="00301DE5"/>
    <w:rsid w:val="00310C65"/>
    <w:rsid w:val="003258FF"/>
    <w:rsid w:val="00330DA8"/>
    <w:rsid w:val="003344C7"/>
    <w:rsid w:val="0034164C"/>
    <w:rsid w:val="00341E41"/>
    <w:rsid w:val="00356DC4"/>
    <w:rsid w:val="0036176D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AF41BE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7215F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5648D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F5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MAR17MELD-955777008-84171</_dlc_DocId>
    <_dlc_DocIdUrl xmlns="5fe4e853-3417-48a7-a9b2-767e16cca7ad">
      <Url>https://afmap.sharepoint.com/sites/afmdms_mar17meldingen/_layouts/15/DocIdRedir.aspx?ID=MAR17MELD-955777008-84171</Url>
      <Description>MAR17MELD-955777008-84171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C2510-00317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2025.10.03.docx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44C0DD-1118-4B50-8568-7599D30859A1}"/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6E5487-1FAA-4601-BE4E-4D5C80A41822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134</TotalTime>
  <Pages>24</Pages>
  <Words>13660</Words>
  <Characters>77866</Characters>
  <Application>Microsoft Office Word</Application>
  <DocSecurity>0</DocSecurity>
  <Lines>648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91344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2025-10-03T16:40:00Z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4e7fb776-b31a-4c53-91a1-0d8a2ee2f820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