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662DE7C5" w:rsidR="00D647F7" w:rsidRPr="00A50F83" w:rsidRDefault="005D5A03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9 October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</w:t>
      </w:r>
      <w:r w:rsidR="00EB4D8E">
        <w:rPr>
          <w:sz w:val="22"/>
          <w:szCs w:val="22"/>
          <w:lang w:val="en"/>
        </w:rPr>
        <w:t>5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CC8A675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472862" w:rsidRPr="00472862">
        <w:rPr>
          <w:sz w:val="22"/>
          <w:szCs w:val="22"/>
          <w:lang w:val="en"/>
        </w:rPr>
        <w:t>32,100</w:t>
      </w:r>
      <w:r w:rsidR="0047286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914780" w:rsidRPr="00914780">
        <w:rPr>
          <w:sz w:val="22"/>
          <w:szCs w:val="22"/>
          <w:lang w:val="en"/>
        </w:rPr>
        <w:t>57,276,271</w:t>
      </w:r>
      <w:r w:rsidR="0091478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851A9B" w:rsidRPr="00851A9B">
        <w:rPr>
          <w:sz w:val="22"/>
          <w:szCs w:val="22"/>
          <w:lang w:val="en"/>
        </w:rPr>
        <w:t>1,825,235,665</w:t>
      </w:r>
      <w:r w:rsidR="00851A9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Pr="00B9725F">
        <w:rPr>
          <w:sz w:val="22"/>
          <w:szCs w:val="22"/>
          <w:lang w:val="en"/>
        </w:rPr>
        <w:t xml:space="preserve">Since </w:t>
      </w:r>
      <w:r w:rsidR="001C1771" w:rsidRPr="00B9725F">
        <w:rPr>
          <w:sz w:val="22"/>
          <w:szCs w:val="22"/>
          <w:lang w:val="en"/>
        </w:rPr>
        <w:t>2</w:t>
      </w:r>
      <w:r w:rsidRPr="00B9725F">
        <w:rPr>
          <w:sz w:val="22"/>
          <w:szCs w:val="22"/>
          <w:lang w:val="en"/>
        </w:rPr>
        <w:t xml:space="preserve"> January 20</w:t>
      </w:r>
      <w:r w:rsidR="00406855" w:rsidRPr="00B9725F">
        <w:rPr>
          <w:sz w:val="22"/>
          <w:szCs w:val="22"/>
          <w:lang w:val="en"/>
        </w:rPr>
        <w:t>2</w:t>
      </w:r>
      <w:r w:rsidR="00B9725F" w:rsidRPr="00B9725F">
        <w:rPr>
          <w:sz w:val="22"/>
          <w:szCs w:val="22"/>
          <w:lang w:val="en"/>
        </w:rPr>
        <w:t>5</w:t>
      </w:r>
      <w:r w:rsidRPr="00B9725F">
        <w:rPr>
          <w:sz w:val="22"/>
          <w:szCs w:val="22"/>
          <w:lang w:val="en"/>
        </w:rPr>
        <w:t xml:space="preserve"> RELX PL</w:t>
      </w:r>
      <w:r w:rsidRPr="00EB4D8E">
        <w:rPr>
          <w:sz w:val="22"/>
          <w:szCs w:val="22"/>
          <w:lang w:val="en"/>
        </w:rPr>
        <w:t>C</w:t>
      </w:r>
      <w:r w:rsidRPr="00A50F83">
        <w:rPr>
          <w:sz w:val="22"/>
          <w:szCs w:val="22"/>
          <w:lang w:val="en"/>
        </w:rPr>
        <w:t xml:space="preserve"> has purchased </w:t>
      </w:r>
      <w:r w:rsidR="00A771A4" w:rsidRPr="00A771A4">
        <w:rPr>
          <w:sz w:val="22"/>
          <w:szCs w:val="22"/>
          <w:lang w:val="en"/>
        </w:rPr>
        <w:t>37,668,601</w:t>
      </w:r>
      <w:r w:rsidR="00A771A4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968EB7D" w:rsidR="003E0113" w:rsidRPr="00141857" w:rsidRDefault="00914780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9 October 2025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CBC4EAE" w:rsidR="003E0113" w:rsidRPr="00141857" w:rsidRDefault="0091478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914780">
              <w:rPr>
                <w:rFonts w:ascii="Arial" w:hAnsi="Arial" w:cs="Arial"/>
                <w:sz w:val="22"/>
                <w:szCs w:val="22"/>
                <w:lang w:val="en"/>
              </w:rPr>
              <w:t>32,100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5BB4CD5E" w:rsidR="003258FF" w:rsidRPr="00141857" w:rsidRDefault="00472862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72862">
              <w:rPr>
                <w:rFonts w:ascii="Arial" w:hAnsi="Arial" w:cs="Arial"/>
                <w:sz w:val="22"/>
                <w:szCs w:val="22"/>
                <w:lang w:val="en"/>
              </w:rPr>
              <w:t>3448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C4B07C2" w:rsidR="003258FF" w:rsidRPr="00141857" w:rsidRDefault="0091478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14780">
              <w:rPr>
                <w:rFonts w:ascii="Arial" w:hAnsi="Arial" w:cs="Arial"/>
                <w:sz w:val="22"/>
                <w:szCs w:val="22"/>
                <w:lang w:val="en"/>
              </w:rPr>
              <w:t>3380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B2FF730" w:rsidR="003E0113" w:rsidRPr="00141857" w:rsidRDefault="0047286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472862">
              <w:rPr>
                <w:rFonts w:ascii="Arial" w:hAnsi="Arial" w:cs="Arial"/>
                <w:sz w:val="22"/>
                <w:szCs w:val="22"/>
                <w:lang w:val="en"/>
              </w:rPr>
              <w:t>3405.9814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2560"/>
        <w:gridCol w:w="880"/>
        <w:gridCol w:w="1120"/>
        <w:gridCol w:w="1240"/>
        <w:gridCol w:w="3480"/>
      </w:tblGrid>
      <w:tr w:rsidR="00FE1C44" w:rsidRPr="00FE1C44" w14:paraId="0C8D50C8" w14:textId="77777777" w:rsidTr="00FE1C44">
        <w:trPr>
          <w:trHeight w:val="23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29266" w14:textId="77777777" w:rsidR="00FE1C44" w:rsidRPr="00FE1C44" w:rsidRDefault="00FE1C44" w:rsidP="00FE1C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E1C4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71703" w14:textId="77777777" w:rsidR="00FE1C44" w:rsidRPr="00FE1C44" w:rsidRDefault="00FE1C44" w:rsidP="00FE1C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E1C4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AC4A0" w14:textId="77777777" w:rsidR="00FE1C44" w:rsidRPr="00FE1C44" w:rsidRDefault="00FE1C44" w:rsidP="00FE1C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E1C4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6159A" w14:textId="77777777" w:rsidR="00FE1C44" w:rsidRPr="00FE1C44" w:rsidRDefault="00FE1C44" w:rsidP="00FE1C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E1C4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788F1" w14:textId="77777777" w:rsidR="00FE1C44" w:rsidRPr="00FE1C44" w:rsidRDefault="00FE1C44" w:rsidP="00FE1C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E1C4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FE1C44" w:rsidRPr="00FE1C44" w14:paraId="41483AE4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0CA3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07:01:04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A9DB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1210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1C5E6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DBDD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05002050000003546-E0OmfyCJSuVa</w:t>
            </w:r>
          </w:p>
        </w:tc>
      </w:tr>
      <w:tr w:rsidR="00FE1C44" w:rsidRPr="00FE1C44" w14:paraId="720521F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8249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07:01:04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117B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887C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E8AA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A17E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05002050000003544-E0OmfyCJSuUh</w:t>
            </w:r>
          </w:p>
        </w:tc>
      </w:tr>
      <w:tr w:rsidR="00FE1C44" w:rsidRPr="00FE1C44" w14:paraId="657023F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5AB8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07:04:20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2DC0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F949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3561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B95D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05002050000004210-E0OmfyCJT5t2</w:t>
            </w:r>
          </w:p>
        </w:tc>
      </w:tr>
      <w:tr w:rsidR="00FE1C44" w:rsidRPr="00FE1C44" w14:paraId="64B0832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0597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07:04:25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47CB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2A1C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5027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C91C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05002050000004133-E0OmfyCJT650</w:t>
            </w:r>
          </w:p>
        </w:tc>
      </w:tr>
      <w:tr w:rsidR="00FE1C44" w:rsidRPr="00FE1C44" w14:paraId="60BAA36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3B06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07:07:03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24AD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DC62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80B9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204A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07002070000004956-E0OmfyCJTKZT</w:t>
            </w:r>
          </w:p>
        </w:tc>
      </w:tr>
      <w:tr w:rsidR="00FE1C44" w:rsidRPr="00FE1C44" w14:paraId="51BF6B9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CCEC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07:08:14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6D43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7DC9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56061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5530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07002070000005523-E0OmfyCJTP3U</w:t>
            </w:r>
          </w:p>
        </w:tc>
      </w:tr>
      <w:tr w:rsidR="00FE1C44" w:rsidRPr="00FE1C44" w14:paraId="356EF9D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E77B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07:08:36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3596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8DD6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2289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CB60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07002070000005426-E0OmfyCJTQYa</w:t>
            </w:r>
          </w:p>
        </w:tc>
      </w:tr>
      <w:tr w:rsidR="00FE1C44" w:rsidRPr="00FE1C44" w14:paraId="0D319A4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4614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07:10:14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50AB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9804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ADD4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7396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07002070000005805-E0OmfyCJTXv7</w:t>
            </w:r>
          </w:p>
        </w:tc>
      </w:tr>
      <w:tr w:rsidR="00FE1C44" w:rsidRPr="00FE1C44" w14:paraId="7E174DA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9682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07:11:04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E2A0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0109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918A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336B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07002070000006175-E0OmfyCJTb6N</w:t>
            </w:r>
          </w:p>
        </w:tc>
      </w:tr>
      <w:tr w:rsidR="00FE1C44" w:rsidRPr="00FE1C44" w14:paraId="08234D6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B79A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07:12:58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5ED8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63E4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08C7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9036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05002050000006432-E0OmfyCJTgyc</w:t>
            </w:r>
          </w:p>
        </w:tc>
      </w:tr>
      <w:tr w:rsidR="00FE1C44" w:rsidRPr="00FE1C44" w14:paraId="1A8ED82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DF00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07:15:16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DA3B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F852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39D1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EE54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05002050000006705-E0OmfyCJTmYf</w:t>
            </w:r>
          </w:p>
        </w:tc>
      </w:tr>
      <w:tr w:rsidR="00FE1C44" w:rsidRPr="00FE1C44" w14:paraId="27238E4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6C6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07:17:52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B4B5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72EF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2719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C3AA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07002070000008265-E0OmfyCJTvhC</w:t>
            </w:r>
          </w:p>
        </w:tc>
      </w:tr>
      <w:tr w:rsidR="00FE1C44" w:rsidRPr="00FE1C44" w14:paraId="0654D81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64A0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07:20:05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2E1A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6DDB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3A0F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A349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07002070000011026-E0OmfyCJU04Z</w:t>
            </w:r>
          </w:p>
        </w:tc>
      </w:tr>
      <w:tr w:rsidR="00FE1C44" w:rsidRPr="00FE1C44" w14:paraId="0AC6964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1833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07:21:44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32DD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37EA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FBBB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23C7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05002050000012318-E0OmfyCJU4kj</w:t>
            </w:r>
          </w:p>
        </w:tc>
      </w:tr>
      <w:tr w:rsidR="00FE1C44" w:rsidRPr="00FE1C44" w14:paraId="701802A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FA44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07:24:25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DB54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188E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E647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0A21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05002050000015066-E0OmfyCJUAMP</w:t>
            </w:r>
          </w:p>
        </w:tc>
      </w:tr>
      <w:tr w:rsidR="00FE1C44" w:rsidRPr="00FE1C44" w14:paraId="1590A98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9E15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2025-10-09 07:29:36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75E7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FBF1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3AB1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7F00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07002070000020363-E0OmfyCJUJ6N</w:t>
            </w:r>
          </w:p>
        </w:tc>
      </w:tr>
      <w:tr w:rsidR="00FE1C44" w:rsidRPr="00FE1C44" w14:paraId="5531072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5014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07:31:27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EDB1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789C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C4B6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5F1F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07002070000022306-E0OmfyCJUMvb</w:t>
            </w:r>
          </w:p>
        </w:tc>
      </w:tr>
      <w:tr w:rsidR="00FE1C44" w:rsidRPr="00FE1C44" w14:paraId="6169B33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CE66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07:33:24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082F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E283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A571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C10B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07002070000024276-E0OmfyCJUQJj</w:t>
            </w:r>
          </w:p>
        </w:tc>
      </w:tr>
      <w:tr w:rsidR="00FE1C44" w:rsidRPr="00FE1C44" w14:paraId="2BF533C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C248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07:33:24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35FE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33EF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3,430.0000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2808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9F19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07002070000024276-E0OmfyCJUQJp</w:t>
            </w:r>
          </w:p>
        </w:tc>
      </w:tr>
      <w:tr w:rsidR="00FE1C44" w:rsidRPr="00FE1C44" w14:paraId="0EA6040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0F71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07:35:17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33ED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E74B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0ED5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F1B4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07002070000025050-E0OmfyCJUTMJ</w:t>
            </w:r>
          </w:p>
        </w:tc>
      </w:tr>
      <w:tr w:rsidR="00FE1C44" w:rsidRPr="00FE1C44" w14:paraId="3EF2CE7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551D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07:37:07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1820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5B64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ED86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09EA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07002070000027100-E0OmfyCJUWFf</w:t>
            </w:r>
          </w:p>
        </w:tc>
      </w:tr>
      <w:tr w:rsidR="00FE1C44" w:rsidRPr="00FE1C44" w14:paraId="591AE74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7CA1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07:42:52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03E1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B474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B6F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EC2F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07002070000030441-E0OmfyCJUd7Q</w:t>
            </w:r>
          </w:p>
        </w:tc>
      </w:tr>
      <w:tr w:rsidR="00FE1C44" w:rsidRPr="00FE1C44" w14:paraId="462A2DF4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795A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07:45:03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572C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1E66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2008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9EF9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07002070000032505-E0OmfyCJUh6x</w:t>
            </w:r>
          </w:p>
        </w:tc>
      </w:tr>
      <w:tr w:rsidR="00FE1C44" w:rsidRPr="00FE1C44" w14:paraId="4810CCE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1D44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07:48:20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8FA6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A7EF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5526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7D5C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07002070000031802-E0OmfyCJUmGm</w:t>
            </w:r>
          </w:p>
        </w:tc>
      </w:tr>
      <w:tr w:rsidR="00FE1C44" w:rsidRPr="00FE1C44" w14:paraId="72616BE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231D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07:49:42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F7A4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28F7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7BA3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01AD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07002070000035775-E0OmfyCJUo7i</w:t>
            </w:r>
          </w:p>
        </w:tc>
      </w:tr>
      <w:tr w:rsidR="00FE1C44" w:rsidRPr="00FE1C44" w14:paraId="1C1B40F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6AFE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07:52:05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60E8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8F97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6ED3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776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05002050000036715-E0OmfyCJUsBa</w:t>
            </w:r>
          </w:p>
        </w:tc>
      </w:tr>
      <w:tr w:rsidR="00FE1C44" w:rsidRPr="00FE1C44" w14:paraId="2D2FDCA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8F54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07:55:42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6E76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769B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FD73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0404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05002050000038472-E0OmfyCJUygw</w:t>
            </w:r>
          </w:p>
        </w:tc>
      </w:tr>
      <w:tr w:rsidR="00FE1C44" w:rsidRPr="00FE1C44" w14:paraId="102E7C8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31F21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08:00:36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0AE3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7B88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0449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3BAB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05002050000040640-E0OmfyCJV4uV</w:t>
            </w:r>
          </w:p>
        </w:tc>
      </w:tr>
      <w:tr w:rsidR="00FE1C44" w:rsidRPr="00FE1C44" w14:paraId="138D1A9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C520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08:02:22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3FAE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E909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DF51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0D73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05002050000043687-E0OmfyCJV845</w:t>
            </w:r>
          </w:p>
        </w:tc>
      </w:tr>
      <w:tr w:rsidR="00FE1C44" w:rsidRPr="00FE1C44" w14:paraId="41D32CF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2FDB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08:04:57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CE31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0183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D8DF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BCEA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07002070000047168-E0OmfyCJVCZB</w:t>
            </w:r>
          </w:p>
        </w:tc>
      </w:tr>
      <w:tr w:rsidR="00FE1C44" w:rsidRPr="00FE1C44" w14:paraId="4E815F5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FD85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08:09:22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B63B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C27D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2035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78B2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07002070000050641-E0OmfyCJVHbz</w:t>
            </w:r>
          </w:p>
        </w:tc>
      </w:tr>
      <w:tr w:rsidR="00FE1C44" w:rsidRPr="00FE1C44" w14:paraId="4C26153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4154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08:09:31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0275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3294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4350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3476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05002050000051282-E0OmfyCJVHtE</w:t>
            </w:r>
          </w:p>
        </w:tc>
      </w:tr>
      <w:tr w:rsidR="00FE1C44" w:rsidRPr="00FE1C44" w14:paraId="65C4E51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831D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08:14:29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E2AE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FBEB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58A6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AF27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05002050000055036-E0OmfyCJVMhl</w:t>
            </w:r>
          </w:p>
        </w:tc>
      </w:tr>
      <w:tr w:rsidR="00FE1C44" w:rsidRPr="00FE1C44" w14:paraId="360485A4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6B5F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08:18:35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EDD0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246C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16BE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628B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05002050000058126-E0OmfyCJVRqH</w:t>
            </w:r>
          </w:p>
        </w:tc>
      </w:tr>
      <w:tr w:rsidR="00FE1C44" w:rsidRPr="00FE1C44" w14:paraId="62748C3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7AEE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08:20:33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DDB4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36E8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3B1D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B6B6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07002070000059883-E0OmfyCJVUAM</w:t>
            </w:r>
          </w:p>
        </w:tc>
      </w:tr>
      <w:tr w:rsidR="00FE1C44" w:rsidRPr="00FE1C44" w14:paraId="0A4EC49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3D12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08:20:33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AACD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5836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E00D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32576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07002070000059883-E0OmfyCJVUAO</w:t>
            </w:r>
          </w:p>
        </w:tc>
      </w:tr>
      <w:tr w:rsidR="00FE1C44" w:rsidRPr="00FE1C44" w14:paraId="093261B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95A2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08:27:49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38C7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F867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6850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9684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07002070000065145-E0OmfyCJVbeD</w:t>
            </w:r>
          </w:p>
        </w:tc>
      </w:tr>
      <w:tr w:rsidR="00FE1C44" w:rsidRPr="00FE1C44" w14:paraId="7ADEEEF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C190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08:33:01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B8F01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EA3C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ED15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165E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05002050000066411-E0OmfyCJVgU5</w:t>
            </w:r>
          </w:p>
        </w:tc>
      </w:tr>
      <w:tr w:rsidR="00FE1C44" w:rsidRPr="00FE1C44" w14:paraId="18A7C37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32FD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08:33:01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FDD9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3EAE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86B7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FF7F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05002050000066411-E0OmfyCJVgUA</w:t>
            </w:r>
          </w:p>
        </w:tc>
      </w:tr>
      <w:tr w:rsidR="00FE1C44" w:rsidRPr="00FE1C44" w14:paraId="20987A4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2DA9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08:40:17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8A05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BAFD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50E6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6CD8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05002050000071239-E0OmfyCJVpJe</w:t>
            </w:r>
          </w:p>
        </w:tc>
      </w:tr>
      <w:tr w:rsidR="00FE1C44" w:rsidRPr="00FE1C44" w14:paraId="7FAFE6E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807C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08:42:25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E4AA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2FD2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781A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51F5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05002050000075950-E0OmfyCJVsEO</w:t>
            </w:r>
          </w:p>
        </w:tc>
      </w:tr>
      <w:tr w:rsidR="00FE1C44" w:rsidRPr="00FE1C44" w14:paraId="6D02952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A22C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08:42:25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4234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91FA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EFAA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2444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05002050000075950-E0OmfyCJVsEH</w:t>
            </w:r>
          </w:p>
        </w:tc>
      </w:tr>
      <w:tr w:rsidR="00FE1C44" w:rsidRPr="00FE1C44" w14:paraId="036DFCE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039C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08:43:32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56E0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A90C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10FC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6942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05002050000077654-E0OmfyCJVtlj</w:t>
            </w:r>
          </w:p>
        </w:tc>
      </w:tr>
      <w:tr w:rsidR="00FE1C44" w:rsidRPr="00FE1C44" w14:paraId="358B34F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CCD6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08:48:42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03F2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2D1F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DF00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E540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05002050000081482-E0OmfyCJVzWd</w:t>
            </w:r>
          </w:p>
        </w:tc>
      </w:tr>
      <w:tr w:rsidR="00FE1C44" w:rsidRPr="00FE1C44" w14:paraId="44DEAD7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7CA59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08:48:42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8E62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303C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56C7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F1CB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07002070000081779-E0OmfyCJVzWb</w:t>
            </w:r>
          </w:p>
        </w:tc>
      </w:tr>
      <w:tr w:rsidR="00FE1C44" w:rsidRPr="00FE1C44" w14:paraId="06431EE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1A5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08:52:24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A794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7AA5E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C63D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F1AC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07002070000082823-E0OmfyCJW2j0</w:t>
            </w:r>
          </w:p>
        </w:tc>
      </w:tr>
      <w:tr w:rsidR="00FE1C44" w:rsidRPr="00FE1C44" w14:paraId="5F58FAF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48EB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09:01:53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E4727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8844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8002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A6F9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05002050000088272-E0OmfyCJWBzD</w:t>
            </w:r>
          </w:p>
        </w:tc>
      </w:tr>
      <w:tr w:rsidR="00FE1C44" w:rsidRPr="00FE1C44" w14:paraId="4B8D4BD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14F5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09:02:15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CB1F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50F8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2697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5D58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05002050000087806-E0OmfyCJWCMw</w:t>
            </w:r>
          </w:p>
        </w:tc>
      </w:tr>
      <w:tr w:rsidR="00FE1C44" w:rsidRPr="00FE1C44" w14:paraId="1A5C14A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A3995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09:05:33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DE8A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3574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7843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770B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07002070000090585-E0OmfyCJWG2t</w:t>
            </w:r>
          </w:p>
        </w:tc>
      </w:tr>
      <w:tr w:rsidR="00FE1C44" w:rsidRPr="00FE1C44" w14:paraId="7F5EB4C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1A51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09:07:28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702F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9FD5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81E1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7100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07002070000091620-E0OmfyCJWHyX</w:t>
            </w:r>
          </w:p>
        </w:tc>
      </w:tr>
      <w:tr w:rsidR="00FE1C44" w:rsidRPr="00FE1C44" w14:paraId="5A65DC2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B41F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09:07:28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F6A3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9A73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041B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602C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07002070000091620-E0OmfyCJWHyZ</w:t>
            </w:r>
          </w:p>
        </w:tc>
      </w:tr>
      <w:tr w:rsidR="00FE1C44" w:rsidRPr="00FE1C44" w14:paraId="35503EB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B4C5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09:14:28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C515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A399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164B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0FBF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07002070000095321-E0OmfyCJWNDl</w:t>
            </w:r>
          </w:p>
        </w:tc>
      </w:tr>
      <w:tr w:rsidR="00FE1C44" w:rsidRPr="00FE1C44" w14:paraId="40351C8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33E5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09:15:33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C32A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F10D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61DD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28B4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07002070000095047-E0OmfyCJWOUf</w:t>
            </w:r>
          </w:p>
        </w:tc>
      </w:tr>
      <w:tr w:rsidR="00FE1C44" w:rsidRPr="00FE1C44" w14:paraId="1F15461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4075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09:22:43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A531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2AC4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8744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219D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05002050000099842-E0OmfyCJWUc9</w:t>
            </w:r>
          </w:p>
        </w:tc>
      </w:tr>
      <w:tr w:rsidR="00FE1C44" w:rsidRPr="00FE1C44" w14:paraId="721AE65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E87B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09:22:43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8790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6DDD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8C5E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D68D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05002050000099842-E0OmfyCJWUcB</w:t>
            </w:r>
          </w:p>
        </w:tc>
      </w:tr>
      <w:tr w:rsidR="00FE1C44" w:rsidRPr="00FE1C44" w14:paraId="5F0645C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03EF0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09:22:43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59B6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7EA0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900B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CD93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05002050000099842-E0OmfyCJWUcD</w:t>
            </w:r>
          </w:p>
        </w:tc>
      </w:tr>
      <w:tr w:rsidR="00FE1C44" w:rsidRPr="00FE1C44" w14:paraId="446929F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F0C7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09:24:25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7D83F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CCC6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9BF3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9853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07002070000099737-E0OmfyCJWVhl</w:t>
            </w:r>
          </w:p>
        </w:tc>
      </w:tr>
      <w:tr w:rsidR="00FE1C44" w:rsidRPr="00FE1C44" w14:paraId="4FCDC6E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C849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09:31:32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63DE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1026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7359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EBBF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07002070000101593-E0OmfyCJWaz2</w:t>
            </w:r>
          </w:p>
        </w:tc>
      </w:tr>
      <w:tr w:rsidR="00FE1C44" w:rsidRPr="00FE1C44" w14:paraId="42D396C4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3588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09:33:09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885D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27B0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71F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DB34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05002050000101314-E0OmfyCJWcIe</w:t>
            </w:r>
          </w:p>
        </w:tc>
      </w:tr>
      <w:tr w:rsidR="00FE1C44" w:rsidRPr="00FE1C44" w14:paraId="306C845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BAD4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09:37:05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44437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D9DB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8AC7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CCDB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05002050000106342-E0OmfyCJWesE</w:t>
            </w:r>
          </w:p>
        </w:tc>
      </w:tr>
      <w:tr w:rsidR="00FE1C44" w:rsidRPr="00FE1C44" w14:paraId="0CFA079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1E443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09:39:35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CC64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078A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0675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87C6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05002050000106880-E0OmfyCJWgo2</w:t>
            </w:r>
          </w:p>
        </w:tc>
      </w:tr>
      <w:tr w:rsidR="00FE1C44" w:rsidRPr="00FE1C44" w14:paraId="30F2BB8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1E2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09:46:00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8AB7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7188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599A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4CA5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07002070000110520-E0OmfyCJWkXy</w:t>
            </w:r>
          </w:p>
        </w:tc>
      </w:tr>
      <w:tr w:rsidR="00FE1C44" w:rsidRPr="00FE1C44" w14:paraId="6801940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10062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09:50:34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9BCA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7E18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4107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7D0C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05002050000110911-E0OmfyCJWoOI</w:t>
            </w:r>
          </w:p>
        </w:tc>
      </w:tr>
      <w:tr w:rsidR="00FE1C44" w:rsidRPr="00FE1C44" w14:paraId="208BFCB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87E5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09:50:42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30F5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F761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2E84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629B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05002050000110911-E0OmfyCJWoTZ</w:t>
            </w:r>
          </w:p>
        </w:tc>
      </w:tr>
      <w:tr w:rsidR="00FE1C44" w:rsidRPr="00FE1C44" w14:paraId="11C4D2F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BF0F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09:53:54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936A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2CAE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00EF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BC36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05002050000113752-E0OmfyCJWr3z</w:t>
            </w:r>
          </w:p>
        </w:tc>
      </w:tr>
      <w:tr w:rsidR="00FE1C44" w:rsidRPr="00FE1C44" w14:paraId="48CBFF1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E013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09:56:28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11FE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2A07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3A9A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F9DF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05002050000114586-E0OmfyCJWt4P</w:t>
            </w:r>
          </w:p>
        </w:tc>
      </w:tr>
      <w:tr w:rsidR="00FE1C44" w:rsidRPr="00FE1C44" w14:paraId="4C6E9F0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5366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09:58:57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5A1C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B3EC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3638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F189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05002050000116262-E0OmfyCJWvIO</w:t>
            </w:r>
          </w:p>
        </w:tc>
      </w:tr>
      <w:tr w:rsidR="00FE1C44" w:rsidRPr="00FE1C44" w14:paraId="09962B3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7073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10:08:50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3D7E2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CC96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823B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F7B3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07002070000121342-E0OmfyCJX2me</w:t>
            </w:r>
          </w:p>
        </w:tc>
      </w:tr>
      <w:tr w:rsidR="00FE1C44" w:rsidRPr="00FE1C44" w14:paraId="171C7BD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3E49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10:13:30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492D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2788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7C4D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6489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07002070000123562-E0OmfyCJX6NK</w:t>
            </w:r>
          </w:p>
        </w:tc>
      </w:tr>
      <w:tr w:rsidR="00FE1C44" w:rsidRPr="00FE1C44" w14:paraId="1117CB4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7A18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10:16:27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D6BC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C64B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FCB5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9B2A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07002070000125087-E0OmfyCJX8NL</w:t>
            </w:r>
          </w:p>
        </w:tc>
      </w:tr>
      <w:tr w:rsidR="00FE1C44" w:rsidRPr="00FE1C44" w14:paraId="6B3E944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CFF2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10:18:52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35A87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D2F5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D8FA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C76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05002050000125893-E0OmfyCJX9TB</w:t>
            </w:r>
          </w:p>
        </w:tc>
      </w:tr>
      <w:tr w:rsidR="00FE1C44" w:rsidRPr="00FE1C44" w14:paraId="0A52699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AAFA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10:20:18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2318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2CBE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632A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28F5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07002070000125087-E0OmfyCJXAZ7</w:t>
            </w:r>
          </w:p>
        </w:tc>
      </w:tr>
      <w:tr w:rsidR="00FE1C44" w:rsidRPr="00FE1C44" w14:paraId="3079C8B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A271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10:21:32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A77A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CCA0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0887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080C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05002050000124703-E0OmfyCJXBX2</w:t>
            </w:r>
          </w:p>
        </w:tc>
      </w:tr>
      <w:tr w:rsidR="00FE1C44" w:rsidRPr="00FE1C44" w14:paraId="3896BA6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697B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10:26:17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7CD0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2700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14DA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D02F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07002070000127935-E0OmfyCJXEKo</w:t>
            </w:r>
          </w:p>
        </w:tc>
      </w:tr>
      <w:tr w:rsidR="00FE1C44" w:rsidRPr="00FE1C44" w14:paraId="75BFF07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90B8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10:26:17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D2B2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CD4C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BA1D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BD2B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07002070000127935-E0OmfyCJXEKq</w:t>
            </w:r>
          </w:p>
        </w:tc>
      </w:tr>
      <w:tr w:rsidR="00FE1C44" w:rsidRPr="00FE1C44" w14:paraId="03049DC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78658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10:32:54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C190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9F13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7E7F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A6A1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07002070000129040-E0OmfyCJXHTK</w:t>
            </w:r>
          </w:p>
        </w:tc>
      </w:tr>
      <w:tr w:rsidR="00FE1C44" w:rsidRPr="00FE1C44" w14:paraId="34F5159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6396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10:38:20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426C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006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9C37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BB82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05002050000133211-E0OmfyCJXKQD</w:t>
            </w:r>
          </w:p>
        </w:tc>
      </w:tr>
      <w:tr w:rsidR="00FE1C44" w:rsidRPr="00FE1C44" w14:paraId="7528EC3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A6F7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10:38:39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2FCB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7276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F18D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8F76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07002070000133887-E0OmfyCJXKcp</w:t>
            </w:r>
          </w:p>
        </w:tc>
      </w:tr>
      <w:tr w:rsidR="00FE1C44" w:rsidRPr="00FE1C44" w14:paraId="5B3D736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B994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10:38:39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33C5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E946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FC8E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BE49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07002070000133887-E0OmfyCJXKcr</w:t>
            </w:r>
          </w:p>
        </w:tc>
      </w:tr>
      <w:tr w:rsidR="00FE1C44" w:rsidRPr="00FE1C44" w14:paraId="6BA1AFF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81550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10:40:43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84EE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8C25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3B71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44F4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05002050000134660-E0OmfyCJXLqN</w:t>
            </w:r>
          </w:p>
        </w:tc>
      </w:tr>
      <w:tr w:rsidR="00FE1C44" w:rsidRPr="00FE1C44" w14:paraId="56CB763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9069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10:41:59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E1FE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9B27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11E4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384D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07002070000135573-E0OmfyCJXMds</w:t>
            </w:r>
          </w:p>
        </w:tc>
      </w:tr>
      <w:tr w:rsidR="00FE1C44" w:rsidRPr="00FE1C44" w14:paraId="33D9748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39EA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10:41:59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987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3846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BF18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DE79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07002070000135573-E0OmfyCJXMe0</w:t>
            </w:r>
          </w:p>
        </w:tc>
      </w:tr>
      <w:tr w:rsidR="00FE1C44" w:rsidRPr="00FE1C44" w14:paraId="3655656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72FA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10:47:23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B519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5CB6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7DA3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B86F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07002070000136971-E0OmfyCJXPfC</w:t>
            </w:r>
          </w:p>
        </w:tc>
      </w:tr>
      <w:tr w:rsidR="00FE1C44" w:rsidRPr="00FE1C44" w14:paraId="1E2C3AE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1138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10:51:56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7622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D8E3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6C81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65BC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05002050000138205-E0OmfyCJXSIa</w:t>
            </w:r>
          </w:p>
        </w:tc>
      </w:tr>
      <w:tr w:rsidR="00FE1C44" w:rsidRPr="00FE1C44" w14:paraId="3401B5E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BDC8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10:56:20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7D42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29CF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D27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4C6F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05002050000140436-E0OmfyCJXW6p</w:t>
            </w:r>
          </w:p>
        </w:tc>
      </w:tr>
      <w:tr w:rsidR="00FE1C44" w:rsidRPr="00FE1C44" w14:paraId="6EA022A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CB73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10:58:00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E61D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C8EA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8BDA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0C9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05002050000141821-E0OmfyCJXYXS</w:t>
            </w:r>
          </w:p>
        </w:tc>
      </w:tr>
      <w:tr w:rsidR="00FE1C44" w:rsidRPr="00FE1C44" w14:paraId="7B84544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F37E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0E9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E410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1E7C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5EAF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05002050000142714-E0OmfyCJXazQ</w:t>
            </w:r>
          </w:p>
        </w:tc>
      </w:tr>
      <w:tr w:rsidR="00FE1C44" w:rsidRPr="00FE1C44" w14:paraId="4D0DA1C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32C3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11:17:08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4522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0C55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04BF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3E173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07002070000151313-E0OmfyCJXm9k</w:t>
            </w:r>
          </w:p>
        </w:tc>
      </w:tr>
      <w:tr w:rsidR="00FE1C44" w:rsidRPr="00FE1C44" w14:paraId="125A7F9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502E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11:23:18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C173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2F8D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1068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357C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05002050000153959-E0OmfyCJXpak</w:t>
            </w:r>
          </w:p>
        </w:tc>
      </w:tr>
      <w:tr w:rsidR="00FE1C44" w:rsidRPr="00FE1C44" w14:paraId="5857BF3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DED6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11:23:26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9FDB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7E34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7B7D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3CBA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05002050000153959-E0OmfyCJXpch</w:t>
            </w:r>
          </w:p>
        </w:tc>
      </w:tr>
      <w:tr w:rsidR="00FE1C44" w:rsidRPr="00FE1C44" w14:paraId="4703ADA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0B2F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11:25:01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EEC13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63A4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5DE6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2DD6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05002050000153704-E0OmfyCJXqPb</w:t>
            </w:r>
          </w:p>
        </w:tc>
      </w:tr>
      <w:tr w:rsidR="00FE1C44" w:rsidRPr="00FE1C44" w14:paraId="0CAF79D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9AA3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11:38:55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41C4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DCC6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7418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9445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05002050000160733-E0OmfyCJXylA</w:t>
            </w:r>
          </w:p>
        </w:tc>
      </w:tr>
      <w:tr w:rsidR="00FE1C44" w:rsidRPr="00FE1C44" w14:paraId="1F815F4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2552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11:43:47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A3C9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280B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1821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8855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07002070000162723-E0OmfyCJY1io</w:t>
            </w:r>
          </w:p>
        </w:tc>
      </w:tr>
      <w:tr w:rsidR="00FE1C44" w:rsidRPr="00FE1C44" w14:paraId="60702F5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0475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11:44:53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2D785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EBA7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4095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6816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07002070000163341-E0OmfyCJY2Z7</w:t>
            </w:r>
          </w:p>
        </w:tc>
      </w:tr>
      <w:tr w:rsidR="00FE1C44" w:rsidRPr="00FE1C44" w14:paraId="3F61DAF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57A1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11:48:39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9C1D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EF84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7903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542D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07002070000165070-E0OmfyCJY4vi</w:t>
            </w:r>
          </w:p>
        </w:tc>
      </w:tr>
      <w:tr w:rsidR="00FE1C44" w:rsidRPr="00FE1C44" w14:paraId="23D4CDB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9292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D136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DA2B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839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23CF4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07002070000164136-E0OmfyCJY5Vc</w:t>
            </w:r>
          </w:p>
        </w:tc>
      </w:tr>
      <w:tr w:rsidR="00FE1C44" w:rsidRPr="00FE1C44" w14:paraId="6A98F3C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57C7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11:53:21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3B80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8524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9C7F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9E5F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07002070000166492-E0OmfyCJY8p3</w:t>
            </w:r>
          </w:p>
        </w:tc>
      </w:tr>
      <w:tr w:rsidR="00FE1C44" w:rsidRPr="00FE1C44" w14:paraId="4356ECB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CDD1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12:00:07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B170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FF0B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26FA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2251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07002070000169100-E0OmfyCJYDXY</w:t>
            </w:r>
          </w:p>
        </w:tc>
      </w:tr>
      <w:tr w:rsidR="00FE1C44" w:rsidRPr="00FE1C44" w14:paraId="3541D3E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C48CE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12:03:41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FA63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822F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2EE5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D924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07002070000171658-E0OmfyCJYGNg</w:t>
            </w:r>
          </w:p>
        </w:tc>
      </w:tr>
      <w:tr w:rsidR="00FE1C44" w:rsidRPr="00FE1C44" w14:paraId="1D1B044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B5FD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12:05:44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9B9C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8602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3EA5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38CB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07002070000173103-E0OmfyCJYHhi</w:t>
            </w:r>
          </w:p>
        </w:tc>
      </w:tr>
      <w:tr w:rsidR="00FE1C44" w:rsidRPr="00FE1C44" w14:paraId="7854D41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0EF6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12:09:05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D8F7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6DAB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A2A28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4230B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07002070000174419-E0OmfyCJYJfq</w:t>
            </w:r>
          </w:p>
        </w:tc>
      </w:tr>
      <w:tr w:rsidR="00FE1C44" w:rsidRPr="00FE1C44" w14:paraId="37E3435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598C3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12:12:00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4D83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8C08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FCEF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4C41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05002050000172715-E0OmfyCJYLLs</w:t>
            </w:r>
          </w:p>
        </w:tc>
      </w:tr>
      <w:tr w:rsidR="00FE1C44" w:rsidRPr="00FE1C44" w14:paraId="055BAFB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BB8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12:15:34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F3EE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D67E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8F5E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E234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07002070000177739-E0OmfyCJYNwl</w:t>
            </w:r>
          </w:p>
        </w:tc>
      </w:tr>
      <w:tr w:rsidR="00FE1C44" w:rsidRPr="00FE1C44" w14:paraId="22F63A1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0A1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12:17:22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1B00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B0B0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4045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802F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05002050000178831-E0OmfyCJYPf9</w:t>
            </w:r>
          </w:p>
        </w:tc>
      </w:tr>
      <w:tr w:rsidR="00FE1C44" w:rsidRPr="00FE1C44" w14:paraId="02BFB4E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E2F1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12:19:51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220F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7446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7DE6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B53E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05002050000180068-E0OmfyCJYRKY</w:t>
            </w:r>
          </w:p>
        </w:tc>
      </w:tr>
      <w:tr w:rsidR="00FE1C44" w:rsidRPr="00FE1C44" w14:paraId="4E04EEB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B6A2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12:19:51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4B73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556F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59B4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35F1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05002050000180068-E0OmfyCJYRKy</w:t>
            </w:r>
          </w:p>
        </w:tc>
      </w:tr>
      <w:tr w:rsidR="00FE1C44" w:rsidRPr="00FE1C44" w14:paraId="2588F4C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5F29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12:21:56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9439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3719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9975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04E4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07002070000181681-E0OmfyCJYSZX</w:t>
            </w:r>
          </w:p>
        </w:tc>
      </w:tr>
      <w:tr w:rsidR="00FE1C44" w:rsidRPr="00FE1C44" w14:paraId="054A30E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36C7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12:23:37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4892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DEC3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CC8F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2749E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07002070000182595-E0OmfyCJYTVi</w:t>
            </w:r>
          </w:p>
        </w:tc>
      </w:tr>
      <w:tr w:rsidR="00FE1C44" w:rsidRPr="00FE1C44" w14:paraId="4EBEF2E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1F00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12:26:13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2BAB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143A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D940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5482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07002070000183407-E0OmfyCJYV1u</w:t>
            </w:r>
          </w:p>
        </w:tc>
      </w:tr>
      <w:tr w:rsidR="00FE1C44" w:rsidRPr="00FE1C44" w14:paraId="5DB15F64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9CB8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12:30:26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2EA8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C95C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C12C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8F0F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07002070000184990-E0OmfyCJYXkw</w:t>
            </w:r>
          </w:p>
        </w:tc>
      </w:tr>
      <w:tr w:rsidR="00FE1C44" w:rsidRPr="00FE1C44" w14:paraId="08145E4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55E7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12:33:46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6AF1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8AC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FAFC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76CC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07002070000190307-E0OmfyCJYaH1</w:t>
            </w:r>
          </w:p>
        </w:tc>
      </w:tr>
      <w:tr w:rsidR="00FE1C44" w:rsidRPr="00FE1C44" w14:paraId="7EFE375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11FF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12:34:43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4D2B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5DF2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F898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AF0A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07002070000191352-E0OmfyCJYay6</w:t>
            </w:r>
          </w:p>
        </w:tc>
      </w:tr>
      <w:tr w:rsidR="00FE1C44" w:rsidRPr="00FE1C44" w14:paraId="2E1A154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ED3A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12:39:24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2BC5C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032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1EB5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EB88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05002050000193243-E0OmfyCJYeff</w:t>
            </w:r>
          </w:p>
        </w:tc>
      </w:tr>
      <w:tr w:rsidR="00FE1C44" w:rsidRPr="00FE1C44" w14:paraId="0CA529C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EC61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12:46:18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1576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2494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3151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3D244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07002070000195820-E0OmfyCJYjph</w:t>
            </w:r>
          </w:p>
        </w:tc>
      </w:tr>
      <w:tr w:rsidR="00FE1C44" w:rsidRPr="00FE1C44" w14:paraId="51238AF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0B8C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12:48:58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D329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B6AB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A5C8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C83A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05002050000198974-E0OmfyCJYlJW</w:t>
            </w:r>
          </w:p>
        </w:tc>
      </w:tr>
      <w:tr w:rsidR="00FE1C44" w:rsidRPr="00FE1C44" w14:paraId="19007C1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7E64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12:55:51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9E78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395D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8E9C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D040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07002070000202773-E0OmfyCJYpiZ</w:t>
            </w:r>
          </w:p>
        </w:tc>
      </w:tr>
      <w:tr w:rsidR="00FE1C44" w:rsidRPr="00FE1C44" w14:paraId="4DB2213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5B91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12:59:32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BA009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68AC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61AC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D35B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07002070000202847-E0OmfyCJYrz8</w:t>
            </w:r>
          </w:p>
        </w:tc>
      </w:tr>
      <w:tr w:rsidR="00FE1C44" w:rsidRPr="00FE1C44" w14:paraId="78F6090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04DB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12:59:32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3059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9E84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048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B80B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07002070000202847-E0OmfyCJYrzF</w:t>
            </w:r>
          </w:p>
        </w:tc>
      </w:tr>
      <w:tr w:rsidR="00FE1C44" w:rsidRPr="00FE1C44" w14:paraId="73B6EFA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4565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13:06:20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31EF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EFFA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2F40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961B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05002050000206204-E0OmfyCJYxRJ</w:t>
            </w:r>
          </w:p>
        </w:tc>
      </w:tr>
      <w:tr w:rsidR="00FE1C44" w:rsidRPr="00FE1C44" w14:paraId="0C27DA9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5377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13:06:20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D502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8E16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C023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DAAA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05002050000206204-E0OmfyCJYxRO</w:t>
            </w:r>
          </w:p>
        </w:tc>
      </w:tr>
      <w:tr w:rsidR="00FE1C44" w:rsidRPr="00FE1C44" w14:paraId="2C683B0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9FFF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13:09:14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C8AA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01B3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19C3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2FED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05002050000209912-E0OmfyCJZ0G2</w:t>
            </w:r>
          </w:p>
        </w:tc>
      </w:tr>
      <w:tr w:rsidR="00FE1C44" w:rsidRPr="00FE1C44" w14:paraId="330EBCE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E489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13:10:02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3FE7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699E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B68C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F215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07002070000209684-E0OmfyCJZ1CU</w:t>
            </w:r>
          </w:p>
        </w:tc>
      </w:tr>
      <w:tr w:rsidR="00FE1C44" w:rsidRPr="00FE1C44" w14:paraId="4D71CA2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72C46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13:12:41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E4E03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A2DB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8A4D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994E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07002070000211459-E0OmfyCJZ43l</w:t>
            </w:r>
          </w:p>
        </w:tc>
      </w:tr>
      <w:tr w:rsidR="00FE1C44" w:rsidRPr="00FE1C44" w14:paraId="47914B7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5973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13:15:29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6AB6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ACF3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C0BF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3787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07002070000213519-E0OmfyCJZ6FW</w:t>
            </w:r>
          </w:p>
        </w:tc>
      </w:tr>
      <w:tr w:rsidR="00FE1C44" w:rsidRPr="00FE1C44" w14:paraId="41856BF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9F31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13:18:15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F47B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0191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E813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0AF6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05002050000216721-E0OmfyCJZ800</w:t>
            </w:r>
          </w:p>
        </w:tc>
      </w:tr>
      <w:tr w:rsidR="00FE1C44" w:rsidRPr="00FE1C44" w14:paraId="28A4032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AC38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13:22:10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B2C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A78F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E987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B915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05002050000218791-E0OmfyCJZBdG</w:t>
            </w:r>
          </w:p>
        </w:tc>
      </w:tr>
      <w:tr w:rsidR="00FE1C44" w:rsidRPr="00FE1C44" w14:paraId="6FC259B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A111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13:26:23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E66F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1C44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31BC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D682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05002050000221302-E0OmfyCJZF53</w:t>
            </w:r>
          </w:p>
        </w:tc>
      </w:tr>
      <w:tr w:rsidR="00FE1C44" w:rsidRPr="00FE1C44" w14:paraId="63ECDFA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9AE3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13:28:19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DEFF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BAB1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FCC2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7C77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05002050000222738-E0OmfyCJZI0F</w:t>
            </w:r>
          </w:p>
        </w:tc>
      </w:tr>
      <w:tr w:rsidR="00FE1C44" w:rsidRPr="00FE1C44" w14:paraId="0CC2ED6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CC9F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13:29:59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C900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D1B3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A67F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4790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05002050000224747-E0OmfyCJZJqk</w:t>
            </w:r>
          </w:p>
        </w:tc>
      </w:tr>
      <w:tr w:rsidR="00FE1C44" w:rsidRPr="00FE1C44" w14:paraId="25AD2A6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AAB0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F721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68108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EEBC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7F7E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05002050000224365-E0OmfyCJZNT7</w:t>
            </w:r>
          </w:p>
        </w:tc>
      </w:tr>
      <w:tr w:rsidR="00FE1C44" w:rsidRPr="00FE1C44" w14:paraId="1578365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0D66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E52E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07E1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29F3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2A67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07002070000224220-E0OmfyCJZNYz</w:t>
            </w:r>
          </w:p>
        </w:tc>
      </w:tr>
      <w:tr w:rsidR="00FE1C44" w:rsidRPr="00FE1C44" w14:paraId="59A5C56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A442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693F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7633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611D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65AC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05002050000227814-E0OmfyCJZPLU</w:t>
            </w:r>
          </w:p>
        </w:tc>
      </w:tr>
      <w:tr w:rsidR="00FE1C44" w:rsidRPr="00FE1C44" w14:paraId="4ED12E6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21DD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8E8CE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059A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D20E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5378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07002070000228228-E0OmfyCJZPJG</w:t>
            </w:r>
          </w:p>
        </w:tc>
      </w:tr>
      <w:tr w:rsidR="00FE1C44" w:rsidRPr="00FE1C44" w14:paraId="496C83F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E343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69D3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A226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6473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C80B7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05002050000228134-E0OmfyCJZPJY</w:t>
            </w:r>
          </w:p>
        </w:tc>
      </w:tr>
      <w:tr w:rsidR="00FE1C44" w:rsidRPr="00FE1C44" w14:paraId="38AAD13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F42E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60C7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89FF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3,400.0000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3EDC0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B724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07002070000230370-E0OmfyCJZV1R</w:t>
            </w:r>
          </w:p>
        </w:tc>
      </w:tr>
      <w:tr w:rsidR="00FE1C44" w:rsidRPr="00FE1C44" w14:paraId="36C5091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8641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4F35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49204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860C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52DA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05002050000234613-E0OmfyCJZXKH</w:t>
            </w:r>
          </w:p>
        </w:tc>
      </w:tr>
      <w:tr w:rsidR="00FE1C44" w:rsidRPr="00FE1C44" w14:paraId="25FC622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B157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13:37:50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2789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8882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C177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CD4C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07002070000235659-E0OmfyCJZZU1</w:t>
            </w:r>
          </w:p>
        </w:tc>
      </w:tr>
      <w:tr w:rsidR="00FE1C44" w:rsidRPr="00FE1C44" w14:paraId="52C44A8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EA6B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FBDC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09E0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BBAD3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FF63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05002050000236329-E0OmfyCJZZgI</w:t>
            </w:r>
          </w:p>
        </w:tc>
      </w:tr>
      <w:tr w:rsidR="00FE1C44" w:rsidRPr="00FE1C44" w14:paraId="7D3240D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D0F7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8097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F4E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0E56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FC681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05002050000236329-E0OmfyCJZZg4</w:t>
            </w:r>
          </w:p>
        </w:tc>
      </w:tr>
      <w:tr w:rsidR="00FE1C44" w:rsidRPr="00FE1C44" w14:paraId="05AAABE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EC6C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4BD91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5292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9253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5C3F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05002050000236329-E0OmfyCJZZgE</w:t>
            </w:r>
          </w:p>
        </w:tc>
      </w:tr>
      <w:tr w:rsidR="00FE1C44" w:rsidRPr="00FE1C44" w14:paraId="4529793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25F7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13:39:38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627B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D465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0EC7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CA88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05002050000238120-E0OmfyCJZbeZ</w:t>
            </w:r>
          </w:p>
        </w:tc>
      </w:tr>
      <w:tr w:rsidR="00FE1C44" w:rsidRPr="00FE1C44" w14:paraId="34CA28F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CF63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13:41:20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EB31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A212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7735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FDE9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05002050000240052-E0OmfyCJZeGd</w:t>
            </w:r>
          </w:p>
        </w:tc>
      </w:tr>
      <w:tr w:rsidR="00FE1C44" w:rsidRPr="00FE1C44" w14:paraId="38BA5AF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309E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13:45:42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F281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230B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4541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BE91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07002070000241975-E0OmfyCJZkgf</w:t>
            </w:r>
          </w:p>
        </w:tc>
      </w:tr>
      <w:tr w:rsidR="00FE1C44" w:rsidRPr="00FE1C44" w14:paraId="4F62103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1A63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13:47:17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2E4B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E5FE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13B8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6003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05002050000246812-E0OmfyCJZnlG</w:t>
            </w:r>
          </w:p>
        </w:tc>
      </w:tr>
      <w:tr w:rsidR="00FE1C44" w:rsidRPr="00FE1C44" w14:paraId="26DE845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52BE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13:47:30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31F6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8995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0A8A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2F21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05002050000246812-E0OmfyCJZo6O</w:t>
            </w:r>
          </w:p>
        </w:tc>
      </w:tr>
      <w:tr w:rsidR="00FE1C44" w:rsidRPr="00FE1C44" w14:paraId="7913D43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806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F701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C1E1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A216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F70B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05002050000247878-E0OmfyCJZsNr</w:t>
            </w:r>
          </w:p>
        </w:tc>
      </w:tr>
      <w:tr w:rsidR="00FE1C44" w:rsidRPr="00FE1C44" w14:paraId="4C42075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1944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3491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76ED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6306A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29CB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07002070000251063-E0OmfyCJZtEm</w:t>
            </w:r>
          </w:p>
        </w:tc>
      </w:tr>
      <w:tr w:rsidR="00FE1C44" w:rsidRPr="00FE1C44" w14:paraId="01A76DE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09B0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13:53:06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E8302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8B8B5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CDC7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2E85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07002070000253123-E0OmfyCJZw5D</w:t>
            </w:r>
          </w:p>
        </w:tc>
      </w:tr>
      <w:tr w:rsidR="00FE1C44" w:rsidRPr="00FE1C44" w14:paraId="39F666D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F0D4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13:54:06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D540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C8F5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836D5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72A8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05002050000250625-E0OmfyCJZxno</w:t>
            </w:r>
          </w:p>
        </w:tc>
      </w:tr>
      <w:tr w:rsidR="00FE1C44" w:rsidRPr="00FE1C44" w14:paraId="5FAD785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30C3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13:57:47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8348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31E3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C012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4D35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07002070000257806-E0OmfyCJa2RR</w:t>
            </w:r>
          </w:p>
        </w:tc>
      </w:tr>
      <w:tr w:rsidR="00FE1C44" w:rsidRPr="00FE1C44" w14:paraId="6E7B500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EA57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13:58:09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EF41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5F33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1347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59F4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05002050000254522-E0OmfyCJa3B0</w:t>
            </w:r>
          </w:p>
        </w:tc>
      </w:tr>
      <w:tr w:rsidR="00FE1C44" w:rsidRPr="00FE1C44" w14:paraId="4FFD9F7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A57C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13:58:09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6B73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FF38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F4D0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9DE9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05002050000254522-E0OmfyCJa3B2</w:t>
            </w:r>
          </w:p>
        </w:tc>
      </w:tr>
      <w:tr w:rsidR="00FE1C44" w:rsidRPr="00FE1C44" w14:paraId="77BBDEF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BC38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881A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2062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3125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4277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05002050000259582-E0OmfyCJa4wD</w:t>
            </w:r>
          </w:p>
        </w:tc>
      </w:tr>
      <w:tr w:rsidR="00FE1C44" w:rsidRPr="00FE1C44" w14:paraId="6D24DE0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5B3E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3564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2701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1D01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981C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05002050000259582-E0OmfyCJa5CY</w:t>
            </w:r>
          </w:p>
        </w:tc>
      </w:tr>
      <w:tr w:rsidR="00FE1C44" w:rsidRPr="00FE1C44" w14:paraId="1BF152F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67C7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13:59:59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2F8C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E4ED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4886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24EA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05002050000259489-E0OmfyCJa5Lk</w:t>
            </w:r>
          </w:p>
        </w:tc>
      </w:tr>
      <w:tr w:rsidR="00FE1C44" w:rsidRPr="00FE1C44" w14:paraId="0BD0252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77FF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14:03:06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57BE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F1DD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8A18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9FC4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07002070000262228-E0OmfyCJa9j3</w:t>
            </w:r>
          </w:p>
        </w:tc>
      </w:tr>
      <w:tr w:rsidR="00FE1C44" w:rsidRPr="00FE1C44" w14:paraId="66E111C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D4E0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14:06:54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884F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0F62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11A6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DC2A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05002050000266599-E0OmfyCJaEOu</w:t>
            </w:r>
          </w:p>
        </w:tc>
      </w:tr>
      <w:tr w:rsidR="00FE1C44" w:rsidRPr="00FE1C44" w14:paraId="1733A8F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2DC7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0F31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B5B4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89D8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0713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07002070000269281-E0OmfyCJaIl3</w:t>
            </w:r>
          </w:p>
        </w:tc>
      </w:tr>
      <w:tr w:rsidR="00FE1C44" w:rsidRPr="00FE1C44" w14:paraId="09F8414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5D3B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8C27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A248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8373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A3F3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07002070000269281-E0OmfyCJaIl5</w:t>
            </w:r>
          </w:p>
        </w:tc>
      </w:tr>
      <w:tr w:rsidR="00FE1C44" w:rsidRPr="00FE1C44" w14:paraId="5780A2A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C226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0655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D3B7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05AC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7E7B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05002050000269008-E0OmfyCJaJ9O</w:t>
            </w:r>
          </w:p>
        </w:tc>
      </w:tr>
      <w:tr w:rsidR="00FE1C44" w:rsidRPr="00FE1C44" w14:paraId="4014A35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CDEB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8407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CC03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6A1F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FA1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07002070000268697-E0OmfyCJaJ9q</w:t>
            </w:r>
          </w:p>
        </w:tc>
      </w:tr>
      <w:tr w:rsidR="00FE1C44" w:rsidRPr="00FE1C44" w14:paraId="282A46D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C40E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14:15:25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31CD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610B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B0CB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303E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07002070000273044-E0OmfyCJaP9T</w:t>
            </w:r>
          </w:p>
        </w:tc>
      </w:tr>
      <w:tr w:rsidR="00FE1C44" w:rsidRPr="00FE1C44" w14:paraId="6F7034D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D1C6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14:15:54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72A8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857B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AB27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C8FA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07002070000272908-E0OmfyCJaPZo</w:t>
            </w:r>
          </w:p>
        </w:tc>
      </w:tr>
      <w:tr w:rsidR="00FE1C44" w:rsidRPr="00FE1C44" w14:paraId="750E2FF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7EBE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1E7F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DC46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4880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40C0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05002050000274416-E0OmfyCJaQ8t</w:t>
            </w:r>
          </w:p>
        </w:tc>
      </w:tr>
      <w:tr w:rsidR="00FE1C44" w:rsidRPr="00FE1C44" w14:paraId="7F207DD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25B1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D44B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205A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EF9E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716C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05002050000274416-E0OmfyCJaQ8y</w:t>
            </w:r>
          </w:p>
        </w:tc>
      </w:tr>
      <w:tr w:rsidR="00FE1C44" w:rsidRPr="00FE1C44" w14:paraId="7C63893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7B25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14:17:30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261F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4315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4D74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48DE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05002050000275100-E0OmfyCJaR4k</w:t>
            </w:r>
          </w:p>
        </w:tc>
      </w:tr>
      <w:tr w:rsidR="00FE1C44" w:rsidRPr="00FE1C44" w14:paraId="63A138C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4D23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14:19:50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12E9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45F6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3,397.0000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D778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FEA0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05002050000276889-E0OmfyCJaTiv</w:t>
            </w:r>
          </w:p>
        </w:tc>
      </w:tr>
      <w:tr w:rsidR="00FE1C44" w:rsidRPr="00FE1C44" w14:paraId="18C332A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AF87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14:23:07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BABF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1641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ACBF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04A6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07002070000278848-E0OmfyCJaXfU</w:t>
            </w:r>
          </w:p>
        </w:tc>
      </w:tr>
      <w:tr w:rsidR="00FE1C44" w:rsidRPr="00FE1C44" w14:paraId="6524B6C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BE7F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14:23:07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FF09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E7BB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E178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9079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07002070000278848-E0OmfyCJaXe0</w:t>
            </w:r>
          </w:p>
        </w:tc>
      </w:tr>
      <w:tr w:rsidR="00FE1C44" w:rsidRPr="00FE1C44" w14:paraId="2A30D3F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5778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14:23:21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6E0C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9829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2B37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2BBE4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07002070000277932-E0OmfyCJaYBR</w:t>
            </w:r>
          </w:p>
        </w:tc>
      </w:tr>
      <w:tr w:rsidR="00FE1C44" w:rsidRPr="00FE1C44" w14:paraId="1F71F86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14AF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14:25:09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E6504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1BBF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57B6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B00F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07002070000281183-E0OmfyCJaaAh</w:t>
            </w:r>
          </w:p>
        </w:tc>
      </w:tr>
      <w:tr w:rsidR="00FE1C44" w:rsidRPr="00FE1C44" w14:paraId="751BF8C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433A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14:25:17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E878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120D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52B0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F6B8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05002050000280341-E0OmfyCJaaMC</w:t>
            </w:r>
          </w:p>
        </w:tc>
      </w:tr>
      <w:tr w:rsidR="00FE1C44" w:rsidRPr="00FE1C44" w14:paraId="583A0B1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4882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14:26:20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7CBC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1976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3,389.0000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A9C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639F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07002070000282591-E0OmfyCJabhZ</w:t>
            </w:r>
          </w:p>
        </w:tc>
      </w:tr>
      <w:tr w:rsidR="00FE1C44" w:rsidRPr="00FE1C44" w14:paraId="0ED1279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8A68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14:29:14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9A83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6322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DEA72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0859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05002050000283895-E0OmfyCJaetP</w:t>
            </w:r>
          </w:p>
        </w:tc>
      </w:tr>
      <w:tr w:rsidR="00FE1C44" w:rsidRPr="00FE1C44" w14:paraId="30538E4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9189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14:31:50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0091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92A0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DCF1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DA36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07002070000287737-E0OmfyCJaiTj</w:t>
            </w:r>
          </w:p>
        </w:tc>
      </w:tr>
      <w:tr w:rsidR="00FE1C44" w:rsidRPr="00FE1C44" w14:paraId="2EE89E5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6E3A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14:33:28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7988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2D18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DE0A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FEC4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05002050000288887-E0OmfyCJakMp</w:t>
            </w:r>
          </w:p>
        </w:tc>
      </w:tr>
      <w:tr w:rsidR="00FE1C44" w:rsidRPr="00FE1C44" w14:paraId="256F18A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F1FB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14:33:28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0541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7FC4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639E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78A3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07002070000288986-E0OmfyCJakMr</w:t>
            </w:r>
          </w:p>
        </w:tc>
      </w:tr>
      <w:tr w:rsidR="00FE1C44" w:rsidRPr="00FE1C44" w14:paraId="7C4B4CC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1BE5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14:36:25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0239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227B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AFCA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CB7F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05002050000290430-E0OmfyCJanP7</w:t>
            </w:r>
          </w:p>
        </w:tc>
      </w:tr>
      <w:tr w:rsidR="00FE1C44" w:rsidRPr="00FE1C44" w14:paraId="7DFDAD73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CA53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14:36:25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BEB4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CEB3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8653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FA65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05002050000290430-E0OmfyCJanPA</w:t>
            </w:r>
          </w:p>
        </w:tc>
      </w:tr>
      <w:tr w:rsidR="00FE1C44" w:rsidRPr="00FE1C44" w14:paraId="0487193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3FE3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14:39:33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BDA3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0760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DE8C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6FCA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07002070000293707-E0OmfyCJaqxD</w:t>
            </w:r>
          </w:p>
        </w:tc>
      </w:tr>
      <w:tr w:rsidR="00FE1C44" w:rsidRPr="00FE1C44" w14:paraId="7AA0750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E18B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14:39:33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6C28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188A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4B08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4417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07002070000293707-E0OmfyCJaqxF</w:t>
            </w:r>
          </w:p>
        </w:tc>
      </w:tr>
      <w:tr w:rsidR="00FE1C44" w:rsidRPr="00FE1C44" w14:paraId="47E6D21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7797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14:39:39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BD34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506D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3200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F499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05002050000294982-E0OmfyCJar54</w:t>
            </w:r>
          </w:p>
        </w:tc>
      </w:tr>
      <w:tr w:rsidR="00FE1C44" w:rsidRPr="00FE1C44" w14:paraId="4445426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5901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14:44:10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5D23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9E7E9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B554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43AE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07002070000299032-E0OmfyCJaw0b</w:t>
            </w:r>
          </w:p>
        </w:tc>
      </w:tr>
      <w:tr w:rsidR="00FE1C44" w:rsidRPr="00FE1C44" w14:paraId="59AED4E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06A7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14:44:10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222C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D700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EC14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9FA9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07002070000299032-E0OmfyCJaw0k</w:t>
            </w:r>
          </w:p>
        </w:tc>
      </w:tr>
      <w:tr w:rsidR="00FE1C44" w:rsidRPr="00FE1C44" w14:paraId="0059E30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B391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14:45:01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8FC5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68F0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989B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5BFC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05002050000299620-E0OmfyCJax0e</w:t>
            </w:r>
          </w:p>
        </w:tc>
      </w:tr>
      <w:tr w:rsidR="00FE1C44" w:rsidRPr="00FE1C44" w14:paraId="7274C2D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802F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14:47:38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6EC7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A698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02DD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B07B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05002050000301806-E0OmfyCJb0E8</w:t>
            </w:r>
          </w:p>
        </w:tc>
      </w:tr>
      <w:tr w:rsidR="00FE1C44" w:rsidRPr="00FE1C44" w14:paraId="3EB7A19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29EB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14:49:31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FEE1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E65E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88F4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4CBB3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07002070000303713-E0OmfyCJb211</w:t>
            </w:r>
          </w:p>
        </w:tc>
      </w:tr>
      <w:tr w:rsidR="00FE1C44" w:rsidRPr="00FE1C44" w14:paraId="7A3454D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C02C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14:49:31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563B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01A8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5C6B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4497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07002070000303713-E0OmfyCJb213</w:t>
            </w:r>
          </w:p>
        </w:tc>
      </w:tr>
      <w:tr w:rsidR="00FE1C44" w:rsidRPr="00FE1C44" w14:paraId="696D651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7B5C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5DF9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0BD6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F5FA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562D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05002050000305003-E0OmfyCJb3ry</w:t>
            </w:r>
          </w:p>
        </w:tc>
      </w:tr>
      <w:tr w:rsidR="00FE1C44" w:rsidRPr="00FE1C44" w14:paraId="5A27108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B05E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F359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8535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2679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C885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05002050000305003-E0OmfyCJb3s0</w:t>
            </w:r>
          </w:p>
        </w:tc>
      </w:tr>
      <w:tr w:rsidR="00FE1C44" w:rsidRPr="00FE1C44" w14:paraId="0B7A0CF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2CBB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14:53:17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ED55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A857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E84B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7191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07002070000306242-E0OmfyCJb76S</w:t>
            </w:r>
          </w:p>
        </w:tc>
      </w:tr>
      <w:tr w:rsidR="00FE1C44" w:rsidRPr="00FE1C44" w14:paraId="299D788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09E3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1DA0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60DA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72BC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6E57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05002050000304903-E0OmfyCJb7S5</w:t>
            </w:r>
          </w:p>
        </w:tc>
      </w:tr>
      <w:tr w:rsidR="00FE1C44" w:rsidRPr="00FE1C44" w14:paraId="51A1348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556F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5201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DB3B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4D37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06CF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07002070000306690-E0OmfyCJb7S9</w:t>
            </w:r>
          </w:p>
        </w:tc>
      </w:tr>
      <w:tr w:rsidR="00FE1C44" w:rsidRPr="00FE1C44" w14:paraId="3F5D5F1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69992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5532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3947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2C9B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1EF7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07002070000306690-E0OmfyCJb7SC</w:t>
            </w:r>
          </w:p>
        </w:tc>
      </w:tr>
      <w:tr w:rsidR="00FE1C44" w:rsidRPr="00FE1C44" w14:paraId="38235B1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680B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43BE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BD85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6D13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484B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07002070000307489-E0OmfyCJbAka</w:t>
            </w:r>
          </w:p>
        </w:tc>
      </w:tr>
      <w:tr w:rsidR="00FE1C44" w:rsidRPr="00FE1C44" w14:paraId="78E14E1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6B0EB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14:58:48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0A8F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F232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F4B96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998A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05002050000310707-E0OmfyCJbD0z</w:t>
            </w:r>
          </w:p>
        </w:tc>
      </w:tr>
      <w:tr w:rsidR="00FE1C44" w:rsidRPr="00FE1C44" w14:paraId="73109F8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F023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14:58:48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48A5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BF26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F98F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AF89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05002050000310707-E0OmfyCJbD0x</w:t>
            </w:r>
          </w:p>
        </w:tc>
      </w:tr>
      <w:tr w:rsidR="00FE1C44" w:rsidRPr="00FE1C44" w14:paraId="3A19D48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5385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14:58:51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E447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6005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80BC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7D88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07002070000310069-E0OmfyCJbD7S</w:t>
            </w:r>
          </w:p>
        </w:tc>
      </w:tr>
      <w:tr w:rsidR="00FE1C44" w:rsidRPr="00FE1C44" w14:paraId="414C314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C49F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15:01:28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AF592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FC431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701A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843C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05002050000312923-E0OmfyCJbG1L</w:t>
            </w:r>
          </w:p>
        </w:tc>
      </w:tr>
      <w:tr w:rsidR="00FE1C44" w:rsidRPr="00FE1C44" w14:paraId="298385EF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0A8B4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15:03:11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D84D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D535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21AE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EC68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07002070000314193-E0OmfyCJbHZy</w:t>
            </w:r>
          </w:p>
        </w:tc>
      </w:tr>
      <w:tr w:rsidR="00FE1C44" w:rsidRPr="00FE1C44" w14:paraId="2824C9F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5E79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15:04:43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21D1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2CCA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3,386.0000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1FF9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6B39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07002070000315371-E0OmfyCJbJes</w:t>
            </w:r>
          </w:p>
        </w:tc>
      </w:tr>
      <w:tr w:rsidR="00FE1C44" w:rsidRPr="00FE1C44" w14:paraId="4D9E1BC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4B7B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15:05:37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896B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9A20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A847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8DA5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05002050000315040-E0OmfyCJbKZO</w:t>
            </w:r>
          </w:p>
        </w:tc>
      </w:tr>
      <w:tr w:rsidR="00FE1C44" w:rsidRPr="00FE1C44" w14:paraId="18989D3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C235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15:07:53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3B09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9A8CB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5059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586F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05002050000317769-E0OmfyCJbMZw</w:t>
            </w:r>
          </w:p>
        </w:tc>
      </w:tr>
      <w:tr w:rsidR="00FE1C44" w:rsidRPr="00FE1C44" w14:paraId="62E57D94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3D96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15:07:53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8853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B29F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55E7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5D97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05002050000317769-E0OmfyCJbMZy</w:t>
            </w:r>
          </w:p>
        </w:tc>
      </w:tr>
      <w:tr w:rsidR="00FE1C44" w:rsidRPr="00FE1C44" w14:paraId="78B8105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F898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15:10:25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CF0E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3232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8DA2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5C01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07002070000318945-E0OmfyCJbPPQ</w:t>
            </w:r>
          </w:p>
        </w:tc>
      </w:tr>
      <w:tr w:rsidR="00FE1C44" w:rsidRPr="00FE1C44" w14:paraId="10D273ED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7EAD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D82EA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3085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3269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CC29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05002050000318898-E0OmfyCJbQG8</w:t>
            </w:r>
          </w:p>
        </w:tc>
      </w:tr>
      <w:tr w:rsidR="00FE1C44" w:rsidRPr="00FE1C44" w14:paraId="07A756E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606D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15:12:48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050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A754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182C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2D44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05002050000321245-E0OmfyCJbRpi</w:t>
            </w:r>
          </w:p>
        </w:tc>
      </w:tr>
      <w:tr w:rsidR="00FE1C44" w:rsidRPr="00FE1C44" w14:paraId="764388A6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CC57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15:15:40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023E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DF4D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69E1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CBFB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05002050000322310-E0OmfyCJbUvK</w:t>
            </w:r>
          </w:p>
        </w:tc>
      </w:tr>
      <w:tr w:rsidR="00FE1C44" w:rsidRPr="00FE1C44" w14:paraId="6F859CA5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DE38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7B01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AC18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8F8F8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29B1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05002050000320101-E0OmfyCJbVHY</w:t>
            </w:r>
          </w:p>
        </w:tc>
      </w:tr>
      <w:tr w:rsidR="00FE1C44" w:rsidRPr="00FE1C44" w14:paraId="51E9E1C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7627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9919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38C1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27C0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D671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05002050000320101-E0OmfyCJbVHd</w:t>
            </w:r>
          </w:p>
        </w:tc>
      </w:tr>
      <w:tr w:rsidR="00FE1C44" w:rsidRPr="00FE1C44" w14:paraId="3362B3B7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7A77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0A36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A579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F81F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9C47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05002050000323463-E0OmfyCJbVLd</w:t>
            </w:r>
          </w:p>
        </w:tc>
      </w:tr>
      <w:tr w:rsidR="00FE1C44" w:rsidRPr="00FE1C44" w14:paraId="0165C398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54CF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15:16:44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5B51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1BAE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B1D1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6A1B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07002070000320167-E0OmfyCJbVwg</w:t>
            </w:r>
          </w:p>
        </w:tc>
      </w:tr>
      <w:tr w:rsidR="00FE1C44" w:rsidRPr="00FE1C44" w14:paraId="2C1EF21C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D4BD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15:17:50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3B56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3E3A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0407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6498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05002050000323847-E0OmfyCJbXVh</w:t>
            </w:r>
          </w:p>
        </w:tc>
      </w:tr>
      <w:tr w:rsidR="00FE1C44" w:rsidRPr="00FE1C44" w14:paraId="6F0FD089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3AEA5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15:17:50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C36F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4654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E820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F2A1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05002050000323847-E0OmfyCJbXVj</w:t>
            </w:r>
          </w:p>
        </w:tc>
      </w:tr>
      <w:tr w:rsidR="00FE1C44" w:rsidRPr="00FE1C44" w14:paraId="43037762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BFF97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291C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EDAE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3,380.0000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FB91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C688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07002070000323913-E0OmfyCJbYJp</w:t>
            </w:r>
          </w:p>
        </w:tc>
      </w:tr>
      <w:tr w:rsidR="00FE1C44" w:rsidRPr="00FE1C44" w14:paraId="4BDEC14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7D11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15:19:28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DBED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01E3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32BF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9D43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07002070000324245-E0OmfyCJbZAo</w:t>
            </w:r>
          </w:p>
        </w:tc>
      </w:tr>
      <w:tr w:rsidR="00FE1C44" w:rsidRPr="00FE1C44" w14:paraId="5D66A52B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AB53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15:21:00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5C2D7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061C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33D6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7377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05002050000324169-E0OmfyCJbbBW</w:t>
            </w:r>
          </w:p>
        </w:tc>
      </w:tr>
      <w:tr w:rsidR="00FE1C44" w:rsidRPr="00FE1C44" w14:paraId="203DAA3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B488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15:21:48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A17B9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CBBE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20A8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B977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05002050000324713-E0OmfyCJbc9M</w:t>
            </w:r>
          </w:p>
        </w:tc>
      </w:tr>
      <w:tr w:rsidR="00FE1C44" w:rsidRPr="00FE1C44" w14:paraId="2290A6B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6A8A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15:23:01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04DB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1E028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162B5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47D1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07002070000324985-E0OmfyCJbdQZ</w:t>
            </w:r>
          </w:p>
        </w:tc>
      </w:tr>
      <w:tr w:rsidR="00FE1C44" w:rsidRPr="00FE1C44" w14:paraId="6D1A11C1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7902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15:23:05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2A07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366DF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E713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9727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07002070000325041-E0OmfyCJbdUb</w:t>
            </w:r>
          </w:p>
        </w:tc>
      </w:tr>
      <w:tr w:rsidR="00FE1C44" w:rsidRPr="00FE1C44" w14:paraId="56A73304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80BFB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15:25:08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0613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7D79C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6A7FC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7215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07002070000325440-E0OmfyCJbfyl</w:t>
            </w:r>
          </w:p>
        </w:tc>
      </w:tr>
      <w:tr w:rsidR="00FE1C44" w:rsidRPr="00FE1C44" w14:paraId="5B98713E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CF89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15:26:56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8C3E4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3FED46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E828E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3394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07002070000326078-E0OmfyCJbiHQ</w:t>
            </w:r>
          </w:p>
        </w:tc>
      </w:tr>
      <w:tr w:rsidR="00FE1C44" w:rsidRPr="00FE1C44" w14:paraId="182C12E0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D475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15:26:56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5C89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C29DD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EBCD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EA21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07002070000326078-E0OmfyCJbiHS</w:t>
            </w:r>
          </w:p>
        </w:tc>
      </w:tr>
      <w:tr w:rsidR="00FE1C44" w:rsidRPr="00FE1C44" w14:paraId="73A1B69A" w14:textId="77777777" w:rsidTr="00FE1C44">
        <w:trPr>
          <w:trHeight w:val="2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CE002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2025-10-09 15:28:13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A9540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CA113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C342A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9F611" w14:textId="77777777" w:rsidR="00FE1C44" w:rsidRPr="00FE1C44" w:rsidRDefault="00FE1C44" w:rsidP="00FE1C44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E1C44">
              <w:rPr>
                <w:rFonts w:ascii="Calibri" w:hAnsi="Calibri" w:cs="Calibri"/>
                <w:sz w:val="18"/>
                <w:szCs w:val="18"/>
                <w:lang w:eastAsia="en-GB"/>
              </w:rPr>
              <w:t>05002050000325781-E0OmfyCJbjoY</w:t>
            </w:r>
          </w:p>
        </w:tc>
      </w:tr>
    </w:tbl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7B494" w14:textId="77777777" w:rsidR="007E19BB" w:rsidRDefault="007E19BB" w:rsidP="00F2487C">
      <w:r>
        <w:separator/>
      </w:r>
    </w:p>
  </w:endnote>
  <w:endnote w:type="continuationSeparator" w:id="0">
    <w:p w14:paraId="221C90DC" w14:textId="77777777" w:rsidR="007E19BB" w:rsidRDefault="007E19BB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B2EF" w14:textId="77777777" w:rsidR="007E19BB" w:rsidRDefault="007E19BB" w:rsidP="00F2487C">
      <w:r>
        <w:separator/>
      </w:r>
    </w:p>
  </w:footnote>
  <w:footnote w:type="continuationSeparator" w:id="0">
    <w:p w14:paraId="45E3F9F6" w14:textId="77777777" w:rsidR="007E19BB" w:rsidRDefault="007E19BB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4AA1"/>
    <w:rsid w:val="000C6534"/>
    <w:rsid w:val="000D0A18"/>
    <w:rsid w:val="000F1286"/>
    <w:rsid w:val="001211C1"/>
    <w:rsid w:val="00125159"/>
    <w:rsid w:val="00133285"/>
    <w:rsid w:val="001400DC"/>
    <w:rsid w:val="00141857"/>
    <w:rsid w:val="00142522"/>
    <w:rsid w:val="00143128"/>
    <w:rsid w:val="001457B5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94B5A"/>
    <w:rsid w:val="002A737A"/>
    <w:rsid w:val="002A7D56"/>
    <w:rsid w:val="002C2374"/>
    <w:rsid w:val="002D3BEB"/>
    <w:rsid w:val="002D62ED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2862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D5A03"/>
    <w:rsid w:val="005F5D0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E19BB"/>
    <w:rsid w:val="007F30AC"/>
    <w:rsid w:val="007F4BAD"/>
    <w:rsid w:val="00802A45"/>
    <w:rsid w:val="008172BD"/>
    <w:rsid w:val="00851A9B"/>
    <w:rsid w:val="00856DCF"/>
    <w:rsid w:val="008751F1"/>
    <w:rsid w:val="0088714E"/>
    <w:rsid w:val="00891376"/>
    <w:rsid w:val="008A55F1"/>
    <w:rsid w:val="008A79E8"/>
    <w:rsid w:val="008C35C7"/>
    <w:rsid w:val="008F7985"/>
    <w:rsid w:val="00914780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71A4"/>
    <w:rsid w:val="00A87472"/>
    <w:rsid w:val="00A93B94"/>
    <w:rsid w:val="00AA6186"/>
    <w:rsid w:val="00AB4087"/>
    <w:rsid w:val="00AB65B7"/>
    <w:rsid w:val="00AC35B7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281E"/>
    <w:rsid w:val="00FD46E9"/>
    <w:rsid w:val="00FE0B40"/>
    <w:rsid w:val="00FE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8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MAR17MELD-955777008-84266</_dlc_DocId>
    <_dlc_DocIdUrl xmlns="5fe4e853-3417-48a7-a9b2-767e16cca7ad">
      <Url>https://afmap.sharepoint.com/sites/afmdms_mar17meldingen/_layouts/15/DocIdRedir.aspx?ID=MAR17MELD-955777008-84266</Url>
      <Description>MAR17MELD-955777008-84266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C2510-00603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2025.10.09.docx</AFM_dms_origineleBestandsnaam>
    <AFM_dms_Grondslag xmlns="bedada9c-9ff6-4a90-bed1-7f262f8682ad" xsi:nil="true"/>
    <AFM_dms_Melder xmlns="bedada9c-9ff6-4a90-bed1-7f262f8682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F81AE9A-5CF1-4C50-BAE1-0806443B5876}"/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6D6D2F0-AF3C-4E1E-A331-2B2F9D3F2AA3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50</TotalTime>
  <Pages>5</Pages>
  <Words>1560</Words>
  <Characters>15844</Characters>
  <Application>Microsoft Office Word</Application>
  <DocSecurity>0</DocSecurity>
  <Lines>1218</Lines>
  <Paragraphs>1243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80</cp:revision>
  <cp:lastPrinted>2016-11-21T15:24:00Z</cp:lastPrinted>
  <dcterms:created xsi:type="dcterms:W3CDTF">2018-05-03T15:58:00Z</dcterms:created>
  <dcterms:modified xsi:type="dcterms:W3CDTF">2025-10-09T16:03:00Z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7003b2bd-efa0-48c9-9f36-d446735ca8c4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