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0F83" w:rsidR="00D647F7" w:rsidP="00D647F7" w:rsidRDefault="00283A06" w14:paraId="66258EFC" w14:textId="14B8F856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17 October 2025</w:t>
      </w:r>
    </w:p>
    <w:p w:rsidRPr="00A50F83" w:rsidR="00D647F7" w:rsidP="00DE4A7D" w:rsidRDefault="00D647F7" w14:paraId="49EB5434" w14:textId="3A1ECED9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:rsidRPr="00A50F83" w:rsidR="00DE4A7D" w:rsidP="00DE4A7D" w:rsidRDefault="00DE4A7D" w14:paraId="640A35FD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:rsidRPr="00A50F83" w:rsidR="00D647F7" w:rsidP="00DE4A7D" w:rsidRDefault="00D647F7" w14:paraId="76C628B6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:rsidRPr="00A50F83" w:rsidR="00DE4A7D" w:rsidP="00DE4A7D" w:rsidRDefault="00DE4A7D" w14:paraId="2B14CD59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:rsidRPr="00A50F83" w:rsidR="00163D46" w:rsidP="75B35E9B" w:rsidRDefault="00163D46" w14:paraId="0608145A" w14:textId="7E412EC5" w14:noSpellErr="1">
      <w:pPr>
        <w:pStyle w:val="a"/>
        <w:spacing w:before="0" w:beforeAutospacing="off" w:after="0" w:afterAutospacing="off"/>
        <w:rPr>
          <w:sz w:val="22"/>
          <w:szCs w:val="22"/>
          <w:lang w:val="en-US"/>
        </w:rPr>
      </w:pPr>
      <w:r w:rsidRPr="75B35E9B" w:rsidR="00163D46">
        <w:rPr>
          <w:sz w:val="22"/>
          <w:szCs w:val="22"/>
          <w:lang w:val="en-US"/>
        </w:rPr>
        <w:t xml:space="preserve">RELX PLC announces that today it </w:t>
      </w:r>
      <w:r w:rsidRPr="75B35E9B" w:rsidR="00163D46">
        <w:rPr>
          <w:sz w:val="22"/>
          <w:szCs w:val="22"/>
          <w:lang w:val="en-US"/>
        </w:rPr>
        <w:t>purchased</w:t>
      </w:r>
      <w:r w:rsidRPr="75B35E9B" w:rsidR="00163D46">
        <w:rPr>
          <w:sz w:val="22"/>
          <w:szCs w:val="22"/>
          <w:lang w:val="en-US"/>
        </w:rPr>
        <w:t xml:space="preserve"> </w:t>
      </w:r>
      <w:r w:rsidRPr="75B35E9B" w:rsidR="009A4370">
        <w:rPr>
          <w:sz w:val="22"/>
          <w:szCs w:val="22"/>
          <w:lang w:val="en-US"/>
        </w:rPr>
        <w:t>through</w:t>
      </w:r>
      <w:r w:rsidRPr="75B35E9B" w:rsidR="00163D46">
        <w:rPr>
          <w:sz w:val="22"/>
          <w:szCs w:val="22"/>
          <w:lang w:val="en-US"/>
        </w:rPr>
        <w:t xml:space="preserve"> </w:t>
      </w:r>
      <w:r w:rsidRPr="75B35E9B" w:rsidR="009D78D1">
        <w:rPr>
          <w:sz w:val="22"/>
          <w:szCs w:val="22"/>
          <w:lang w:val="en-US"/>
        </w:rPr>
        <w:t xml:space="preserve">JP Morgan Securities plc </w:t>
      </w:r>
      <w:r w:rsidRPr="75B35E9B" w:rsidR="00AB5136">
        <w:rPr>
          <w:sz w:val="22"/>
          <w:szCs w:val="22"/>
          <w:lang w:val="en-US"/>
        </w:rPr>
        <w:t>32,800</w:t>
      </w:r>
      <w:r w:rsidRPr="75B35E9B" w:rsidR="00AB5136">
        <w:rPr>
          <w:sz w:val="22"/>
          <w:szCs w:val="22"/>
          <w:lang w:val="en-US"/>
        </w:rPr>
        <w:t xml:space="preserve"> </w:t>
      </w:r>
      <w:r w:rsidRPr="75B35E9B" w:rsidR="00163D46">
        <w:rPr>
          <w:sz w:val="22"/>
          <w:szCs w:val="22"/>
          <w:lang w:val="en-US"/>
        </w:rPr>
        <w:t xml:space="preserve">RELX PLC ordinary shares of 14 </w:t>
      </w:r>
      <w:r w:rsidRPr="75B35E9B" w:rsidR="00163D46">
        <w:rPr>
          <w:sz w:val="22"/>
          <w:szCs w:val="22"/>
          <w:vertAlign w:val="superscript"/>
          <w:lang w:val="en-US"/>
        </w:rPr>
        <w:t>51</w:t>
      </w:r>
      <w:r w:rsidRPr="75B35E9B" w:rsidR="00163D46">
        <w:rPr>
          <w:sz w:val="22"/>
          <w:szCs w:val="22"/>
          <w:lang w:val="en-US"/>
        </w:rPr>
        <w:t>/</w:t>
      </w:r>
      <w:r w:rsidRPr="75B35E9B" w:rsidR="00163D46">
        <w:rPr>
          <w:sz w:val="22"/>
          <w:szCs w:val="22"/>
          <w:vertAlign w:val="subscript"/>
          <w:lang w:val="en-US"/>
        </w:rPr>
        <w:t>116</w:t>
      </w:r>
      <w:r w:rsidRPr="75B35E9B" w:rsidR="00163D46">
        <w:rPr>
          <w:sz w:val="22"/>
          <w:szCs w:val="22"/>
          <w:lang w:val="en-US"/>
        </w:rPr>
        <w:t xml:space="preserve"> pence each on the London Stock Exchange</w:t>
      </w:r>
      <w:r w:rsidRPr="75B35E9B" w:rsidR="005163F5">
        <w:rPr>
          <w:sz w:val="22"/>
          <w:szCs w:val="22"/>
          <w:lang w:val="en-US"/>
        </w:rPr>
        <w:t xml:space="preserve">. </w:t>
      </w:r>
      <w:r w:rsidRPr="75B35E9B" w:rsidR="00163D46">
        <w:rPr>
          <w:sz w:val="22"/>
          <w:szCs w:val="22"/>
          <w:lang w:val="en-US"/>
        </w:rPr>
        <w:t xml:space="preserve">The purchased shares will be held as treasury shares. Following the above purchase, RELX PLC holds </w:t>
      </w:r>
      <w:r w:rsidRPr="75B35E9B" w:rsidR="008F16F6">
        <w:rPr>
          <w:sz w:val="22"/>
          <w:szCs w:val="22"/>
          <w:lang w:val="en-US"/>
        </w:rPr>
        <w:t>57,471,371</w:t>
      </w:r>
      <w:r w:rsidRPr="75B35E9B" w:rsidR="008F16F6">
        <w:rPr>
          <w:sz w:val="22"/>
          <w:szCs w:val="22"/>
          <w:lang w:val="en-US"/>
        </w:rPr>
        <w:t xml:space="preserve"> </w:t>
      </w:r>
      <w:r w:rsidRPr="75B35E9B" w:rsidR="00163D46">
        <w:rPr>
          <w:sz w:val="22"/>
          <w:szCs w:val="22"/>
          <w:lang w:val="en-US"/>
        </w:rPr>
        <w:t xml:space="preserve">ordinary shares in treasury, and has </w:t>
      </w:r>
      <w:r w:rsidRPr="75B35E9B" w:rsidR="00626F46">
        <w:rPr>
          <w:sz w:val="22"/>
          <w:szCs w:val="22"/>
          <w:lang w:val="en-US"/>
        </w:rPr>
        <w:t>1,825,048,432</w:t>
      </w:r>
      <w:r w:rsidRPr="75B35E9B" w:rsidR="00626F46">
        <w:rPr>
          <w:sz w:val="22"/>
          <w:szCs w:val="22"/>
          <w:lang w:val="en-US"/>
        </w:rPr>
        <w:t xml:space="preserve"> </w:t>
      </w:r>
      <w:r w:rsidRPr="75B35E9B" w:rsidR="00163D46">
        <w:rPr>
          <w:sz w:val="22"/>
          <w:szCs w:val="22"/>
          <w:lang w:val="en-US"/>
        </w:rPr>
        <w:t xml:space="preserve">ordinary shares in issue (excluding treasury shares). </w:t>
      </w:r>
      <w:r w:rsidRPr="75B35E9B" w:rsidR="00163D46">
        <w:rPr>
          <w:sz w:val="22"/>
          <w:szCs w:val="22"/>
          <w:lang w:val="en-US"/>
        </w:rPr>
        <w:t xml:space="preserve">Since </w:t>
      </w:r>
      <w:r w:rsidRPr="75B35E9B" w:rsidR="001C1771">
        <w:rPr>
          <w:sz w:val="22"/>
          <w:szCs w:val="22"/>
          <w:lang w:val="en-US"/>
        </w:rPr>
        <w:t>2</w:t>
      </w:r>
      <w:r w:rsidRPr="75B35E9B" w:rsidR="00163D46">
        <w:rPr>
          <w:sz w:val="22"/>
          <w:szCs w:val="22"/>
          <w:lang w:val="en-US"/>
        </w:rPr>
        <w:t xml:space="preserve"> January 20</w:t>
      </w:r>
      <w:r w:rsidRPr="75B35E9B" w:rsidR="00406855">
        <w:rPr>
          <w:sz w:val="22"/>
          <w:szCs w:val="22"/>
          <w:lang w:val="en-US"/>
        </w:rPr>
        <w:t>2</w:t>
      </w:r>
      <w:r w:rsidRPr="75B35E9B" w:rsidR="00B9725F">
        <w:rPr>
          <w:sz w:val="22"/>
          <w:szCs w:val="22"/>
          <w:lang w:val="en-US"/>
        </w:rPr>
        <w:t>5</w:t>
      </w:r>
      <w:r w:rsidRPr="75B35E9B" w:rsidR="00163D46">
        <w:rPr>
          <w:sz w:val="22"/>
          <w:szCs w:val="22"/>
          <w:lang w:val="en-US"/>
        </w:rPr>
        <w:t xml:space="preserve"> RELX PL</w:t>
      </w:r>
      <w:r w:rsidRPr="75B35E9B" w:rsidR="00163D46">
        <w:rPr>
          <w:sz w:val="22"/>
          <w:szCs w:val="22"/>
          <w:lang w:val="en-US"/>
        </w:rPr>
        <w:t>C</w:t>
      </w:r>
      <w:r w:rsidRPr="75B35E9B" w:rsidR="00163D46">
        <w:rPr>
          <w:sz w:val="22"/>
          <w:szCs w:val="22"/>
          <w:lang w:val="en-US"/>
        </w:rPr>
        <w:t xml:space="preserve"> has </w:t>
      </w:r>
      <w:r w:rsidRPr="75B35E9B" w:rsidR="00163D46">
        <w:rPr>
          <w:sz w:val="22"/>
          <w:szCs w:val="22"/>
          <w:lang w:val="en-US"/>
        </w:rPr>
        <w:t>purchased</w:t>
      </w:r>
      <w:r w:rsidRPr="75B35E9B" w:rsidR="00163D46">
        <w:rPr>
          <w:sz w:val="22"/>
          <w:szCs w:val="22"/>
          <w:lang w:val="en-US"/>
        </w:rPr>
        <w:t xml:space="preserve"> </w:t>
      </w:r>
      <w:r w:rsidRPr="75B35E9B" w:rsidR="00626F46">
        <w:rPr>
          <w:sz w:val="22"/>
          <w:szCs w:val="22"/>
          <w:lang w:val="en-US"/>
        </w:rPr>
        <w:t>37,863,701</w:t>
      </w:r>
      <w:r w:rsidRPr="75B35E9B" w:rsidR="00626F46">
        <w:rPr>
          <w:sz w:val="22"/>
          <w:szCs w:val="22"/>
          <w:lang w:val="en-US"/>
        </w:rPr>
        <w:t xml:space="preserve"> </w:t>
      </w:r>
      <w:r w:rsidRPr="75B35E9B" w:rsidR="005163F5">
        <w:rPr>
          <w:sz w:val="22"/>
          <w:szCs w:val="22"/>
          <w:lang w:val="en-US"/>
        </w:rPr>
        <w:t xml:space="preserve">ordinary </w:t>
      </w:r>
      <w:r w:rsidRPr="75B35E9B" w:rsidR="00163D46">
        <w:rPr>
          <w:sz w:val="22"/>
          <w:szCs w:val="22"/>
          <w:lang w:val="en-US"/>
        </w:rPr>
        <w:t>shares.</w:t>
      </w:r>
    </w:p>
    <w:p w:rsidRPr="00A50F83" w:rsidR="00787355" w:rsidP="00B54997" w:rsidRDefault="00787355" w14:paraId="7F016E53" w14:textId="7777777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:rsidRPr="00A50F83" w:rsidR="00790104" w:rsidP="75B35E9B" w:rsidRDefault="00163D46" w14:paraId="74F257BE" w14:textId="6EABA406" w14:noSpellErr="1">
      <w:pPr>
        <w:pStyle w:val="a"/>
        <w:spacing w:before="0" w:beforeAutospacing="off" w:after="0" w:afterAutospacing="off"/>
        <w:rPr>
          <w:sz w:val="22"/>
          <w:szCs w:val="22"/>
          <w:lang w:val="en-US"/>
        </w:rPr>
      </w:pPr>
      <w:r w:rsidRPr="75B35E9B" w:rsidR="00163D46">
        <w:rPr>
          <w:sz w:val="22"/>
          <w:szCs w:val="22"/>
          <w:lang w:val="en-US"/>
        </w:rPr>
        <w:t>In accordance with</w:t>
      </w:r>
      <w:r w:rsidRPr="75B35E9B" w:rsidR="00163D46">
        <w:rPr>
          <w:sz w:val="22"/>
          <w:szCs w:val="22"/>
          <w:lang w:val="en-US"/>
        </w:rPr>
        <w:t xml:space="preserve"> Article 5(1)(b) of Regulation (EU) No 596/2014 (the Market Abuse Regulation), </w:t>
      </w:r>
      <w:r w:rsidRPr="75B35E9B" w:rsidR="00E80E79">
        <w:rPr>
          <w:sz w:val="22"/>
          <w:szCs w:val="22"/>
          <w:lang w:val="en-US"/>
        </w:rPr>
        <w:t>detailed</w:t>
      </w:r>
      <w:r w:rsidRPr="75B35E9B" w:rsidR="001A7A9E">
        <w:rPr>
          <w:sz w:val="22"/>
          <w:szCs w:val="22"/>
          <w:lang w:val="en-US"/>
        </w:rPr>
        <w:t xml:space="preserve"> information</w:t>
      </w:r>
      <w:r w:rsidRPr="75B35E9B" w:rsidR="00163D46">
        <w:rPr>
          <w:sz w:val="22"/>
          <w:szCs w:val="22"/>
          <w:lang w:val="en-US"/>
        </w:rPr>
        <w:t xml:space="preserve"> </w:t>
      </w:r>
      <w:r w:rsidRPr="75B35E9B" w:rsidR="00E80E79">
        <w:rPr>
          <w:sz w:val="22"/>
          <w:szCs w:val="22"/>
          <w:lang w:val="en-US"/>
        </w:rPr>
        <w:t>about the individual purchases made by</w:t>
      </w:r>
      <w:r w:rsidRPr="75B35E9B" w:rsidR="00163D46">
        <w:rPr>
          <w:sz w:val="22"/>
          <w:szCs w:val="22"/>
          <w:lang w:val="en-US"/>
        </w:rPr>
        <w:t xml:space="preserve"> </w:t>
      </w:r>
      <w:r w:rsidRPr="75B35E9B" w:rsidR="009D78D1">
        <w:rPr>
          <w:sz w:val="22"/>
          <w:szCs w:val="22"/>
          <w:lang w:val="en-US"/>
        </w:rPr>
        <w:t>JP Morgan Securities plc</w:t>
      </w:r>
      <w:r w:rsidRPr="75B35E9B" w:rsidR="00163D46">
        <w:rPr>
          <w:sz w:val="22"/>
          <w:szCs w:val="22"/>
          <w:lang w:val="en-US"/>
        </w:rPr>
        <w:t xml:space="preserve"> is set out below.</w:t>
      </w:r>
    </w:p>
    <w:p w:rsidRPr="00A50F83" w:rsidR="00787355" w:rsidP="00787355" w:rsidRDefault="00787355" w14:paraId="101CFBF4" w14:textId="77777777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:rsidRPr="00A50F83" w:rsidR="00E57021" w:rsidP="00787355" w:rsidRDefault="00E57021" w14:paraId="42FA70B8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:rsidRPr="00A50F83" w:rsidR="00787355" w:rsidP="00787355" w:rsidRDefault="00787355" w14:paraId="1CC31BB6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:rsidRPr="00A50F83" w:rsidR="00790104" w:rsidP="00787355" w:rsidRDefault="00790104" w14:paraId="040AD8EE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:rsidRPr="00A50F83" w:rsidR="005F5D09" w:rsidP="00787355" w:rsidRDefault="005F5D09" w14:paraId="2F30E4B3" w14:textId="77777777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Pr="00A50F83" w:rsidR="00790104" w:rsidTr="00B43DFC" w14:paraId="07CEA13D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790104" w:rsidP="00787355" w:rsidRDefault="00790104" w14:paraId="01C27063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:rsidRPr="00A50F83" w:rsidR="00790104" w:rsidP="00787355" w:rsidRDefault="00790104" w14:paraId="1B5E32C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Pr="00A50F83" w:rsidR="00790104" w:rsidTr="00B43DFC" w14:paraId="5083C78B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790104" w:rsidP="00787355" w:rsidRDefault="00790104" w14:paraId="1D0C5A55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:rsidRPr="00A50F83" w:rsidR="00790104" w:rsidP="00787355" w:rsidRDefault="00790104" w14:paraId="7DF2390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Pr="00A50F83" w:rsidR="00C25D9C" w:rsidTr="00B43DFC" w14:paraId="265A4AB0" w14:textId="77777777">
        <w:trPr>
          <w:trHeight w:val="80"/>
          <w:tblCellSpacing w:w="0" w:type="dxa"/>
        </w:trPr>
        <w:tc>
          <w:tcPr>
            <w:tcW w:w="1668" w:type="pct"/>
            <w:hideMark/>
          </w:tcPr>
          <w:p w:rsidRPr="00A50F83" w:rsidR="00C25D9C" w:rsidP="00C25D9C" w:rsidRDefault="00C25D9C" w14:paraId="6A8B0A44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:rsidRPr="00A50F83" w:rsidR="00C25D9C" w:rsidP="00C25D9C" w:rsidRDefault="009D78D1" w14:paraId="7315CCAF" w14:textId="7634BCCA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Pr="00A50F83" w:rsidR="00C25D9C" w:rsidTr="00B43DFC" w14:paraId="36216C85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C25D9C" w:rsidP="00C25D9C" w:rsidRDefault="00C25D9C" w14:paraId="70F0182D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:rsidRPr="00A50F83" w:rsidR="00C25D9C" w:rsidP="00C25D9C" w:rsidRDefault="009D78D1" w14:paraId="45DC792C" w14:textId="46A6555A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Pr="00A50F83" w:rsidR="00790104" w:rsidTr="00B43DFC" w14:paraId="1BB9E522" w14:textId="77777777">
        <w:trPr>
          <w:tblCellSpacing w:w="0" w:type="dxa"/>
        </w:trPr>
        <w:tc>
          <w:tcPr>
            <w:tcW w:w="1668" w:type="pct"/>
          </w:tcPr>
          <w:p w:rsidRPr="00A50F83" w:rsidR="00790104" w:rsidP="00787355" w:rsidRDefault="00790104" w14:paraId="3B4CF47F" w14:textId="7777777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:rsidRPr="00A50F83" w:rsidR="00790104" w:rsidP="00787355" w:rsidRDefault="00790104" w14:paraId="124C7F3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Pr="00A50F83" w:rsidR="00790104" w:rsidTr="00B43DFC" w14:paraId="32698E97" w14:textId="77777777">
        <w:trPr>
          <w:tblCellSpacing w:w="0" w:type="dxa"/>
        </w:trPr>
        <w:tc>
          <w:tcPr>
            <w:tcW w:w="1668" w:type="pct"/>
          </w:tcPr>
          <w:p w:rsidRPr="00A50F83" w:rsidR="00790104" w:rsidP="00787355" w:rsidRDefault="00790104" w14:paraId="45981601" w14:textId="7777777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:rsidRPr="00A50F83" w:rsidR="00790104" w:rsidP="00787355" w:rsidRDefault="00790104" w14:paraId="7690F73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:rsidRPr="00A50F83" w:rsidR="00787355" w:rsidP="00787355" w:rsidRDefault="00787355" w14:paraId="16900FF3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1A7A9E" w:rsidP="00787355" w:rsidRDefault="00790104" w14:paraId="2FC08FA1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Pr="00A50F83" w:rsidR="001A7A9E">
        <w:rPr>
          <w:b/>
          <w:sz w:val="22"/>
          <w:szCs w:val="22"/>
          <w:lang w:val="en"/>
        </w:rPr>
        <w:t>ggregated information</w:t>
      </w:r>
    </w:p>
    <w:p w:rsidRPr="00A50F83" w:rsidR="00787355" w:rsidP="00787355" w:rsidRDefault="00787355" w14:paraId="0952EFBB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Pr="00A50F83" w:rsidR="003E0113" w:rsidTr="00A33739" w14:paraId="43FB84BB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4DC37D0C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:rsidRPr="00141857" w:rsidR="003E0113" w:rsidP="0018041D" w:rsidRDefault="00283A06" w14:paraId="5FA12454" w14:textId="2E841C04">
            <w:pPr>
              <w:pStyle w:val="a"/>
              <w:rPr>
                <w:sz w:val="22"/>
                <w:szCs w:val="22"/>
                <w:lang w:val="en"/>
              </w:rPr>
            </w:pPr>
            <w:r w:rsidRPr="00283A06">
              <w:rPr>
                <w:sz w:val="22"/>
                <w:szCs w:val="22"/>
                <w:lang w:val="en"/>
              </w:rPr>
              <w:t>17 October 2025</w:t>
            </w:r>
          </w:p>
        </w:tc>
      </w:tr>
      <w:tr w:rsidRPr="00A50F83" w:rsidR="003E0113" w:rsidTr="00A33739" w14:paraId="14FC7A65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231FC816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:rsidRPr="00141857" w:rsidR="003E0113" w:rsidP="004E371D" w:rsidRDefault="00AB5136" w14:paraId="154BB8C7" w14:textId="65F160BA">
            <w:pPr>
              <w:rPr>
                <w:rFonts w:ascii="Arial" w:hAnsi="Arial" w:cs="Arial"/>
                <w:sz w:val="22"/>
                <w:szCs w:val="22"/>
              </w:rPr>
            </w:pPr>
            <w:r w:rsidRPr="00AB5136">
              <w:rPr>
                <w:rFonts w:ascii="Arial" w:hAnsi="Arial" w:cs="Arial"/>
                <w:sz w:val="22"/>
                <w:szCs w:val="22"/>
                <w:lang w:val="en"/>
              </w:rPr>
              <w:t>32,800</w:t>
            </w:r>
          </w:p>
        </w:tc>
      </w:tr>
      <w:tr w:rsidRPr="00A50F83" w:rsidR="003258FF" w:rsidTr="00A33739" w14:paraId="0FC17205" w14:textId="77777777">
        <w:trPr>
          <w:tblCellSpacing w:w="0" w:type="dxa"/>
        </w:trPr>
        <w:tc>
          <w:tcPr>
            <w:tcW w:w="3695" w:type="pct"/>
          </w:tcPr>
          <w:p w:rsidRPr="00A50F83" w:rsidR="003258FF" w:rsidP="00787355" w:rsidRDefault="003258FF" w14:paraId="36CF33A3" w14:textId="4DC2BD2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:rsidRPr="00141857" w:rsidR="003258FF" w:rsidP="004E371D" w:rsidRDefault="00626F46" w14:paraId="45FCD698" w14:textId="1BF12471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626F46">
              <w:rPr>
                <w:rFonts w:ascii="Arial" w:hAnsi="Arial" w:cs="Arial"/>
                <w:sz w:val="22"/>
                <w:szCs w:val="22"/>
                <w:lang w:val="en"/>
              </w:rPr>
              <w:t>3368</w:t>
            </w:r>
          </w:p>
        </w:tc>
      </w:tr>
      <w:tr w:rsidRPr="00A50F83" w:rsidR="003258FF" w:rsidTr="00A33739" w14:paraId="762D682C" w14:textId="77777777">
        <w:trPr>
          <w:tblCellSpacing w:w="0" w:type="dxa"/>
        </w:trPr>
        <w:tc>
          <w:tcPr>
            <w:tcW w:w="3695" w:type="pct"/>
          </w:tcPr>
          <w:p w:rsidRPr="003258FF" w:rsidR="003258FF" w:rsidP="00787355" w:rsidRDefault="003258FF" w14:paraId="55FC4396" w14:textId="5D06C901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:rsidRPr="00141857" w:rsidR="003258FF" w:rsidP="004E371D" w:rsidRDefault="00FB5C5C" w14:paraId="49B9C0FC" w14:textId="05B19367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B5C5C">
              <w:rPr>
                <w:rFonts w:ascii="Arial" w:hAnsi="Arial" w:cs="Arial"/>
                <w:sz w:val="22"/>
                <w:szCs w:val="22"/>
                <w:lang w:val="en"/>
              </w:rPr>
              <w:t>3319</w:t>
            </w:r>
          </w:p>
        </w:tc>
      </w:tr>
      <w:tr w:rsidRPr="00A50F83" w:rsidR="003E0113" w:rsidTr="00A33739" w14:paraId="599BA5E7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34F02ED6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:rsidRPr="00141857" w:rsidR="003E0113" w:rsidP="004E371D" w:rsidRDefault="00FB5C5C" w14:paraId="7D419FC8" w14:textId="783169F4">
            <w:pPr>
              <w:rPr>
                <w:rFonts w:ascii="Arial" w:hAnsi="Arial" w:cs="Arial"/>
                <w:sz w:val="22"/>
                <w:szCs w:val="22"/>
              </w:rPr>
            </w:pPr>
            <w:r w:rsidRPr="00FB5C5C">
              <w:rPr>
                <w:rFonts w:ascii="Arial" w:hAnsi="Arial" w:cs="Arial"/>
                <w:sz w:val="22"/>
                <w:szCs w:val="22"/>
                <w:lang w:val="en"/>
              </w:rPr>
              <w:t>3346.1228</w:t>
            </w:r>
          </w:p>
        </w:tc>
      </w:tr>
    </w:tbl>
    <w:p w:rsidRPr="00A50F83" w:rsidR="00787355" w:rsidP="00787355" w:rsidRDefault="00787355" w14:paraId="43387EA3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1F63C4" w:rsidP="00926C57" w:rsidRDefault="00790104" w14:paraId="695F0662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:rsidR="00926C57" w:rsidP="00926C57" w:rsidRDefault="00926C57" w14:paraId="7D84CF44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160" w:type="dxa"/>
        <w:tblLook w:val="04A0" w:firstRow="1" w:lastRow="0" w:firstColumn="1" w:lastColumn="0" w:noHBand="0" w:noVBand="1"/>
      </w:tblPr>
      <w:tblGrid>
        <w:gridCol w:w="2520"/>
        <w:gridCol w:w="867"/>
        <w:gridCol w:w="1120"/>
        <w:gridCol w:w="1260"/>
        <w:gridCol w:w="3480"/>
      </w:tblGrid>
      <w:tr w:rsidRPr="00DA588E" w:rsidR="00DA588E" w:rsidTr="00DA588E" w14:paraId="5E3BBD49" w14:textId="77777777">
        <w:trPr>
          <w:trHeight w:val="230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486DB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A52F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2ECD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8166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34D7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Pr="00DA588E" w:rsidR="00DA588E" w:rsidTr="00DA588E" w14:paraId="1835D96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D982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07:02:09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6D28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A830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4B55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0E99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07002070000003808-E0OsTe3jeDyI</w:t>
            </w:r>
          </w:p>
        </w:tc>
      </w:tr>
      <w:tr w:rsidRPr="00DA588E" w:rsidR="00DA588E" w:rsidTr="00DA588E" w14:paraId="7731AC6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E0EB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07:03:40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AECD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0E5E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51D4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C44D1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07002070000004409-E0OsTe3jeHBF</w:t>
            </w:r>
          </w:p>
        </w:tc>
      </w:tr>
      <w:tr w:rsidRPr="00DA588E" w:rsidR="00DA588E" w:rsidTr="00DA588E" w14:paraId="297C6E7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B063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07:03:46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F774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491B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C39D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2740F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07002070000003808-E0OsTe3jeHSt</w:t>
            </w:r>
          </w:p>
        </w:tc>
      </w:tr>
      <w:tr w:rsidRPr="00DA588E" w:rsidR="00DA588E" w:rsidTr="00DA588E" w14:paraId="4D933B5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A6B5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07:05:16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8CF8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3508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8321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A38E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05002050000005087-E0OsTe3jeKpy</w:t>
            </w:r>
          </w:p>
        </w:tc>
      </w:tr>
      <w:tr w:rsidRPr="00DA588E" w:rsidR="00DA588E" w:rsidTr="00DA588E" w14:paraId="071EF8A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57E8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07:05:16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84E7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B964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5B89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B796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05002050000005087-E0OsTe3jeKq0</w:t>
            </w:r>
          </w:p>
        </w:tc>
      </w:tr>
      <w:tr w:rsidRPr="00DA588E" w:rsidR="00DA588E" w:rsidTr="00DA588E" w14:paraId="633115A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35DB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07:07:38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3017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F227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DD17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DA13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05002050000005681-E0OsTe3jeQLi</w:t>
            </w:r>
          </w:p>
        </w:tc>
      </w:tr>
      <w:tr w:rsidRPr="00DA588E" w:rsidR="00DA588E" w:rsidTr="00DA588E" w14:paraId="31C5050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18B1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07:09:09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4B97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0F74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DF9F3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06B7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07002070000006200-E0OsTe3jeSvp</w:t>
            </w:r>
          </w:p>
        </w:tc>
      </w:tr>
      <w:tr w:rsidRPr="00DA588E" w:rsidR="00DA588E" w:rsidTr="00DA588E" w14:paraId="694094C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5F2F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07:10:46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BC2C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FD03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6EE6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8610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05002050000006397-E0OsTe3jeWWp</w:t>
            </w:r>
          </w:p>
        </w:tc>
      </w:tr>
      <w:tr w:rsidRPr="00DA588E" w:rsidR="00DA588E" w:rsidTr="00DA588E" w14:paraId="218D53E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9817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07:13:12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D592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6204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5557D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AEF2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07002070000006857-E0OsTe3jecSW</w:t>
            </w:r>
          </w:p>
        </w:tc>
      </w:tr>
      <w:tr w:rsidRPr="00DA588E" w:rsidR="00DA588E" w:rsidTr="00DA588E" w14:paraId="32B657C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D7CD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07:13:12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E194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FCA9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F4FD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BB4E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07002070000006857-E0OsTe3jecSa</w:t>
            </w:r>
          </w:p>
        </w:tc>
      </w:tr>
      <w:tr w:rsidRPr="00DA588E" w:rsidR="00DA588E" w:rsidTr="00DA588E" w14:paraId="79CE93B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85235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07:16:10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D393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DA0E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6E9F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1D6D5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07002070000009778-E0OsTe3jei4C</w:t>
            </w:r>
          </w:p>
        </w:tc>
      </w:tr>
      <w:tr w:rsidRPr="00DA588E" w:rsidR="00DA588E" w:rsidTr="00DA588E" w14:paraId="0909130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06F5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07:20:11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710BD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8456C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A6B91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AD0E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07002070000013880-E0OsTe3jepsb</w:t>
            </w:r>
          </w:p>
        </w:tc>
      </w:tr>
      <w:tr w:rsidRPr="00DA588E" w:rsidR="00DA588E" w:rsidTr="00DA588E" w14:paraId="19C80A0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2CDD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07:21:17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3844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B011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A85E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481E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05002050000020881-E0OsTe3jet2B</w:t>
            </w:r>
          </w:p>
        </w:tc>
      </w:tr>
      <w:tr w:rsidRPr="00DA588E" w:rsidR="00DA588E" w:rsidTr="00DA588E" w14:paraId="0267CA2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3527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07:25:39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41D0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D964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FF4F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AAD2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05002050000024915-E0OsTe3jf0oX</w:t>
            </w:r>
          </w:p>
        </w:tc>
      </w:tr>
      <w:tr w:rsidRPr="00DA588E" w:rsidR="00DA588E" w:rsidTr="00DA588E" w14:paraId="338C6CB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C386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07:26:38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05DD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FE08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9CBD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1952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05002050000030241-E0OsTe3jf2cr</w:t>
            </w:r>
          </w:p>
        </w:tc>
      </w:tr>
      <w:tr w:rsidRPr="00DA588E" w:rsidR="00DA588E" w:rsidTr="00DA588E" w14:paraId="54844D4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D332A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07:30:05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FB0C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20DF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1A9A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F993B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05002050000034334-E0OsTe3jf8NS</w:t>
            </w:r>
          </w:p>
        </w:tc>
      </w:tr>
      <w:tr w:rsidRPr="00DA588E" w:rsidR="00DA588E" w:rsidTr="00DA588E" w14:paraId="4D45C56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95ED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2025-10-17 07:32:03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CCC89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DB190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FDCE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F76E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05002050000039214-E0OsTe3jfBjW</w:t>
            </w:r>
          </w:p>
        </w:tc>
      </w:tr>
      <w:tr w:rsidRPr="00DA588E" w:rsidR="00DA588E" w:rsidTr="00DA588E" w14:paraId="7F9F6E0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B31B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07:32:03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2257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8E70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700E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EE0C2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05002050000039214-E0OsTe3jfBjY</w:t>
            </w:r>
          </w:p>
        </w:tc>
      </w:tr>
      <w:tr w:rsidRPr="00DA588E" w:rsidR="00DA588E" w:rsidTr="00DA588E" w14:paraId="021FACA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4DA8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07:33:03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83A0D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27E6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3,319.0000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BAAA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3C44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05002050000042043-E0OsTe3jfDFR</w:t>
            </w:r>
          </w:p>
        </w:tc>
      </w:tr>
      <w:tr w:rsidRPr="00DA588E" w:rsidR="00DA588E" w:rsidTr="00DA588E" w14:paraId="39987C8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2E14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07:35:40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E56E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C5D5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AE5B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0A06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05002050000046706-E0OsTe3jfIdu</w:t>
            </w:r>
          </w:p>
        </w:tc>
      </w:tr>
      <w:tr w:rsidRPr="00DA588E" w:rsidR="00DA588E" w:rsidTr="00DA588E" w14:paraId="6A7CDBE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EDBD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07:46:00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983A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1264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B443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D9FE7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07002070000059356-E0OsTe3jfZzq</w:t>
            </w:r>
          </w:p>
        </w:tc>
      </w:tr>
      <w:tr w:rsidRPr="00DA588E" w:rsidR="00DA588E" w:rsidTr="00DA588E" w14:paraId="323BCC9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30D92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07:47:55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ABA1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6371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12A6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D8BAB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05002050000061598-E0OsTe3jfd4p</w:t>
            </w:r>
          </w:p>
        </w:tc>
      </w:tr>
      <w:tr w:rsidRPr="00DA588E" w:rsidR="00DA588E" w:rsidTr="00DA588E" w14:paraId="4E6F5AE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2470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07:54:44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FBFE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5754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4D75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AAC5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07002070000068434-E0OsTe3jfmkW</w:t>
            </w:r>
          </w:p>
        </w:tc>
      </w:tr>
      <w:tr w:rsidRPr="00DA588E" w:rsidR="00DA588E" w:rsidTr="00DA588E" w14:paraId="11F3440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FF1D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07:56:29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611BE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CF7C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E64A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0CBB5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07002070000069841-E0OsTe3jfovk</w:t>
            </w:r>
          </w:p>
        </w:tc>
      </w:tr>
      <w:tr w:rsidRPr="00DA588E" w:rsidR="00DA588E" w:rsidTr="00DA588E" w14:paraId="32ED220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8502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08:00:17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C958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6455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C1E05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6BEDB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07002070000073718-E0OsTe3jftka</w:t>
            </w:r>
          </w:p>
        </w:tc>
      </w:tr>
      <w:tr w:rsidRPr="00DA588E" w:rsidR="00DA588E" w:rsidTr="00DA588E" w14:paraId="58D5F0D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E3E43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08:01:20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AA96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499B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CE10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6647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07002070000075024-E0OsTe3jfvZK</w:t>
            </w:r>
          </w:p>
        </w:tc>
      </w:tr>
      <w:tr w:rsidRPr="00DA588E" w:rsidR="00DA588E" w:rsidTr="00DA588E" w14:paraId="144A1A5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84E8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08:03:08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FC64D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A2A1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0AA2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F5F8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05002050000077491-E0OsTe3jfxko</w:t>
            </w:r>
          </w:p>
        </w:tc>
      </w:tr>
      <w:tr w:rsidRPr="00DA588E" w:rsidR="00DA588E" w:rsidTr="00DA588E" w14:paraId="042E049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E05F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08:05:10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BDB0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2A40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EEBD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E2D5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07002070000081130-E0OsTe3jg0hE</w:t>
            </w:r>
          </w:p>
        </w:tc>
      </w:tr>
      <w:tr w:rsidRPr="00DA588E" w:rsidR="00DA588E" w:rsidTr="00DA588E" w14:paraId="0C581FF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7385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08:05:10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D370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0819C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690C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1C4A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07002070000081130-E0OsTe3jg0hG</w:t>
            </w:r>
          </w:p>
        </w:tc>
      </w:tr>
      <w:tr w:rsidRPr="00DA588E" w:rsidR="00DA588E" w:rsidTr="00DA588E" w14:paraId="35C11C5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CEDD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08:06:41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A0647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DE2A3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AB6F7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537B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05002050000082220-E0OsTe3jg3cz</w:t>
            </w:r>
          </w:p>
        </w:tc>
      </w:tr>
      <w:tr w:rsidRPr="00DA588E" w:rsidR="00DA588E" w:rsidTr="00DA588E" w14:paraId="2929E2B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6A4B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08:08:25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E4B8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8061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93BB0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EF01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05002050000084250-E0OsTe3jg6fR</w:t>
            </w:r>
          </w:p>
        </w:tc>
      </w:tr>
      <w:tr w:rsidRPr="00DA588E" w:rsidR="00DA588E" w:rsidTr="00DA588E" w14:paraId="4383DBB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EBB6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08:08:25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B927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923BD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3B35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830C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05002050000084250-E0OsTe3jg6fT</w:t>
            </w:r>
          </w:p>
        </w:tc>
      </w:tr>
      <w:tr w:rsidRPr="00DA588E" w:rsidR="00DA588E" w:rsidTr="00DA588E" w14:paraId="5E813AC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9041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08:09:34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D247C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B63C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3465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2813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05002050000086389-E0OsTe3jg97A</w:t>
            </w:r>
          </w:p>
        </w:tc>
      </w:tr>
      <w:tr w:rsidRPr="00DA588E" w:rsidR="00DA588E" w:rsidTr="00DA588E" w14:paraId="7BB3F35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B94C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08:12:54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A73B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925C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F2E2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8E09B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05002050000090648-E0OsTe3jgE7z</w:t>
            </w:r>
          </w:p>
        </w:tc>
      </w:tr>
      <w:tr w:rsidRPr="00DA588E" w:rsidR="00DA588E" w:rsidTr="00DA588E" w14:paraId="6462935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8BBD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08:14:03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040A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117D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F8FF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35E51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07002070000091147-E0OsTe3jgFTY</w:t>
            </w:r>
          </w:p>
        </w:tc>
      </w:tr>
      <w:tr w:rsidRPr="00DA588E" w:rsidR="00DA588E" w:rsidTr="00DA588E" w14:paraId="4D85FD8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BABD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08:15:08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04DC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861E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3B72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A17E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07002070000092367-E0OsTe3jgGMV</w:t>
            </w:r>
          </w:p>
        </w:tc>
      </w:tr>
      <w:tr w:rsidRPr="00DA588E" w:rsidR="00DA588E" w:rsidTr="00DA588E" w14:paraId="043C01D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5C0A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08:17:59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18E2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B24C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29F4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8BCC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07002070000092367-E0OsTe3jgJhC</w:t>
            </w:r>
          </w:p>
        </w:tc>
      </w:tr>
      <w:tr w:rsidRPr="00DA588E" w:rsidR="00DA588E" w:rsidTr="00DA588E" w14:paraId="2505D74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1EEE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08:26:35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6B129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885A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FC7A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0229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05002050000103159-E0OsTe3jgTSK</w:t>
            </w:r>
          </w:p>
        </w:tc>
      </w:tr>
      <w:tr w:rsidRPr="00DA588E" w:rsidR="00DA588E" w:rsidTr="00DA588E" w14:paraId="2BC8F68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C2145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08:32:13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36E06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F96C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B5CA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13AC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05002050000107896-E0OsTe3jgZlU</w:t>
            </w:r>
          </w:p>
        </w:tc>
      </w:tr>
      <w:tr w:rsidRPr="00DA588E" w:rsidR="00DA588E" w:rsidTr="00DA588E" w14:paraId="4C163DD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A6A2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08:33:25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EB367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9C42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BEFA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A73E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07002070000109436-E0OsTe3jgbDD</w:t>
            </w:r>
          </w:p>
        </w:tc>
      </w:tr>
      <w:tr w:rsidRPr="00DA588E" w:rsidR="00DA588E" w:rsidTr="00DA588E" w14:paraId="649D887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4E82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08:36:01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AED46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A7B6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C04CE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82B6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07002070000111506-E0OsTe3jge2W</w:t>
            </w:r>
          </w:p>
        </w:tc>
      </w:tr>
      <w:tr w:rsidRPr="00DA588E" w:rsidR="00DA588E" w:rsidTr="00DA588E" w14:paraId="252CF1C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A89AD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08:38:29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CFFB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F61E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FF85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C0D8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05002050000112876-E0OsTe3jggvx</w:t>
            </w:r>
          </w:p>
        </w:tc>
      </w:tr>
      <w:tr w:rsidRPr="00DA588E" w:rsidR="00DA588E" w:rsidTr="00DA588E" w14:paraId="2E453F5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43C9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08:38:29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8460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076B6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3639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5BF1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05002050000112876-E0OsTe3jggw0</w:t>
            </w:r>
          </w:p>
        </w:tc>
      </w:tr>
      <w:tr w:rsidRPr="00DA588E" w:rsidR="00DA588E" w:rsidTr="00DA588E" w14:paraId="6D3A2E6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9BA5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08:41:26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30AD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80C4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F243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098B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07002070000115757-E0OsTe3jgjEJ</w:t>
            </w:r>
          </w:p>
        </w:tc>
      </w:tr>
      <w:tr w:rsidRPr="00DA588E" w:rsidR="00DA588E" w:rsidTr="00DA588E" w14:paraId="62A9187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C1405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08:44:03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3273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807C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36BE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355F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05002050000117747-E0OsTe3jglrF</w:t>
            </w:r>
          </w:p>
        </w:tc>
      </w:tr>
      <w:tr w:rsidRPr="00DA588E" w:rsidR="00DA588E" w:rsidTr="00DA588E" w14:paraId="339EA38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1C2A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08:45:12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8FB8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964E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553A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B26A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07002070000118567-E0OsTe3jgmr7</w:t>
            </w:r>
          </w:p>
        </w:tc>
      </w:tr>
      <w:tr w:rsidRPr="00DA588E" w:rsidR="00DA588E" w:rsidTr="00DA588E" w14:paraId="396392A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F4FB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08:45:12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6A5F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D4C8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2492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24AF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07002070000118567-E0OsTe3jgmr9</w:t>
            </w:r>
          </w:p>
        </w:tc>
      </w:tr>
      <w:tr w:rsidRPr="00DA588E" w:rsidR="00DA588E" w:rsidTr="00DA588E" w14:paraId="1524B4A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FDBB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08:47:08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01B7F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F5F5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C731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CEF1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07002070000119951-E0OsTe3jgp73</w:t>
            </w:r>
          </w:p>
        </w:tc>
      </w:tr>
      <w:tr w:rsidRPr="00DA588E" w:rsidR="00DA588E" w:rsidTr="00DA588E" w14:paraId="001C997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32EE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08:51:47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FCB4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B7B4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F8669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9C45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07002070000124053-E0OsTe3jgtts</w:t>
            </w:r>
          </w:p>
        </w:tc>
      </w:tr>
      <w:tr w:rsidRPr="00DA588E" w:rsidR="00DA588E" w:rsidTr="00DA588E" w14:paraId="35DF469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38E8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09:05:39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62C7D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C8CA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FC53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0DDC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07002070000136115-E0OsTe3jh6Nk</w:t>
            </w:r>
          </w:p>
        </w:tc>
      </w:tr>
      <w:tr w:rsidRPr="00DA588E" w:rsidR="00DA588E" w:rsidTr="00DA588E" w14:paraId="4D167A3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A387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09:06:41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8CCE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D45A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A6DF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E011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07002070000136448-E0OsTe3jh7Q9</w:t>
            </w:r>
          </w:p>
        </w:tc>
      </w:tr>
      <w:tr w:rsidRPr="00DA588E" w:rsidR="00DA588E" w:rsidTr="00DA588E" w14:paraId="090F390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5AC2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09:06:41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F30F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9718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89418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83A2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07002070000136448-E0OsTe3jh7Q7</w:t>
            </w:r>
          </w:p>
        </w:tc>
      </w:tr>
      <w:tr w:rsidRPr="00DA588E" w:rsidR="00DA588E" w:rsidTr="00DA588E" w14:paraId="7E74D09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0B28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09:09:31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0FD7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DBEBA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17FC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44B2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07002070000138552-E0OsTe3jhANY</w:t>
            </w:r>
          </w:p>
        </w:tc>
      </w:tr>
      <w:tr w:rsidRPr="00DA588E" w:rsidR="00DA588E" w:rsidTr="00DA588E" w14:paraId="1D9F1BC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7467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09:15:23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AA46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6A77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855A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E3A0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05002050000144502-E0OsTe3jhGrU</w:t>
            </w:r>
          </w:p>
        </w:tc>
      </w:tr>
      <w:tr w:rsidRPr="00DA588E" w:rsidR="00DA588E" w:rsidTr="00DA588E" w14:paraId="7227CB5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FA2E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09:15:23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E862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1D0E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BAD9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3C6C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05002050000144501-E0OsTe3jhGpw</w:t>
            </w:r>
          </w:p>
        </w:tc>
      </w:tr>
      <w:tr w:rsidRPr="00DA588E" w:rsidR="00DA588E" w:rsidTr="00DA588E" w14:paraId="6F761F3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B0CF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09:15:23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2872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BE9F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073C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B706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07002070000144814-E0OsTe3jhGpy</w:t>
            </w:r>
          </w:p>
        </w:tc>
      </w:tr>
      <w:tr w:rsidRPr="00DA588E" w:rsidR="00DA588E" w:rsidTr="00DA588E" w14:paraId="3116C19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98FD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09:21:24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4463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9C30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EFF4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7087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05002050000148605-E0OsTe3jhR3u</w:t>
            </w:r>
          </w:p>
        </w:tc>
      </w:tr>
      <w:tr w:rsidRPr="00DA588E" w:rsidR="00DA588E" w:rsidTr="00DA588E" w14:paraId="04A4AFD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0D19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09:22:36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8A53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BC70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2D1B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88D6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05002050000149543-E0OsTe3jhSQ1</w:t>
            </w:r>
          </w:p>
        </w:tc>
      </w:tr>
      <w:tr w:rsidRPr="00DA588E" w:rsidR="00DA588E" w:rsidTr="00DA588E" w14:paraId="132BF51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F9B3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09:22:36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71A9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8F3A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D107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01E3D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05002050000149543-E0OsTe3jhSQ3</w:t>
            </w:r>
          </w:p>
        </w:tc>
      </w:tr>
      <w:tr w:rsidRPr="00DA588E" w:rsidR="00DA588E" w:rsidTr="00DA588E" w14:paraId="70ECECF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865FC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09:30:02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9753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7E00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F0B3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1F39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05002050000154413-E0OsTe3jhYbN</w:t>
            </w:r>
          </w:p>
        </w:tc>
      </w:tr>
      <w:tr w:rsidRPr="00DA588E" w:rsidR="00DA588E" w:rsidTr="00DA588E" w14:paraId="05499F9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4B8B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09:35:25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441F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7282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FCB0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D099F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07002070000158578-E0OsTe3jheRm</w:t>
            </w:r>
          </w:p>
        </w:tc>
      </w:tr>
      <w:tr w:rsidRPr="00DA588E" w:rsidR="00DA588E" w:rsidTr="00DA588E" w14:paraId="01B314E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7B4E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09:37:02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77A4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DEFD7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1968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BBCC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05002050000158170-E0OsTe3jhgIE</w:t>
            </w:r>
          </w:p>
        </w:tc>
      </w:tr>
      <w:tr w:rsidRPr="00DA588E" w:rsidR="00DA588E" w:rsidTr="00DA588E" w14:paraId="330B0E0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E3658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09:42:39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EE44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CA9C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E156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ACE9A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07002070000164217-E0OsTe3jhktO</w:t>
            </w:r>
          </w:p>
        </w:tc>
      </w:tr>
      <w:tr w:rsidRPr="00DA588E" w:rsidR="00DA588E" w:rsidTr="00DA588E" w14:paraId="75A162B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24F1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09:42:41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5119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5CB1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09C7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2E20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07002070000164113-E0OsTe3jhkvb</w:t>
            </w:r>
          </w:p>
        </w:tc>
      </w:tr>
      <w:tr w:rsidRPr="00DA588E" w:rsidR="00DA588E" w:rsidTr="00DA588E" w14:paraId="2AE9B0C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557B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09:42:41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6CAF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A250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029A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FA35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05002050000163304-E0OsTe3jhkwM</w:t>
            </w:r>
          </w:p>
        </w:tc>
      </w:tr>
      <w:tr w:rsidRPr="00DA588E" w:rsidR="00DA588E" w:rsidTr="00DA588E" w14:paraId="0B56154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2F52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09:49:25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81B4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0576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AC81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EB27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07002070000168635-E0OsTe3jhq6m</w:t>
            </w:r>
          </w:p>
        </w:tc>
      </w:tr>
      <w:tr w:rsidRPr="00DA588E" w:rsidR="00DA588E" w:rsidTr="00DA588E" w14:paraId="5422A13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7A90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09:53:40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F4D4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8E0E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C13E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F8533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07002070000171331-E0OsTe3jhtS5</w:t>
            </w:r>
          </w:p>
        </w:tc>
      </w:tr>
      <w:tr w:rsidRPr="00DA588E" w:rsidR="00DA588E" w:rsidTr="00DA588E" w14:paraId="301D28D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8E7F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09:53:43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B8CC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97BE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7914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C2204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07002070000171356-E0OsTe3jhtUb</w:t>
            </w:r>
          </w:p>
        </w:tc>
      </w:tr>
      <w:tr w:rsidRPr="00DA588E" w:rsidR="00DA588E" w:rsidTr="00DA588E" w14:paraId="0B0CCDD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9B5B4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09:54:09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AE5E2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02A8F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C1FA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BE35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07002070000169373-E0OsTe3jhtly</w:t>
            </w:r>
          </w:p>
        </w:tc>
      </w:tr>
      <w:tr w:rsidRPr="00DA588E" w:rsidR="00DA588E" w:rsidTr="00DA588E" w14:paraId="41E8C60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4237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09:56:41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8696C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F8664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C766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B4A3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05002050000171819-E0OsTe3jhvR6</w:t>
            </w:r>
          </w:p>
        </w:tc>
      </w:tr>
      <w:tr w:rsidRPr="00DA588E" w:rsidR="00DA588E" w:rsidTr="00DA588E" w14:paraId="29486FE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A015E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09:59:47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93F0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8601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0022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3AC9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07002070000171629-E0OsTe3jhxgk</w:t>
            </w:r>
          </w:p>
        </w:tc>
      </w:tr>
      <w:tr w:rsidRPr="00DA588E" w:rsidR="00DA588E" w:rsidTr="00DA588E" w14:paraId="61F1C37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F9B2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10:03:01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4F4F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A606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43D0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AA86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05002050000176190-E0OsTe3ji1XS</w:t>
            </w:r>
          </w:p>
        </w:tc>
      </w:tr>
      <w:tr w:rsidRPr="00DA588E" w:rsidR="00DA588E" w:rsidTr="00DA588E" w14:paraId="21C1532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E403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10:14:25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07732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E69E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6BB9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C1B1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07002070000183273-E0OsTe3jiARF</w:t>
            </w:r>
          </w:p>
        </w:tc>
      </w:tr>
      <w:tr w:rsidRPr="00DA588E" w:rsidR="00DA588E" w:rsidTr="00DA588E" w14:paraId="2AAA8CF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0A0F3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10:14:25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B276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8A4B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A6E93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2C89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07002070000183273-E0OsTe3jiARH</w:t>
            </w:r>
          </w:p>
        </w:tc>
      </w:tr>
      <w:tr w:rsidRPr="00DA588E" w:rsidR="00DA588E" w:rsidTr="00DA588E" w14:paraId="6D63267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EE8E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2025-10-17 10:15:58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DA32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C4C9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7836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CBCC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05002050000184516-E0OsTe3jiBGz</w:t>
            </w:r>
          </w:p>
        </w:tc>
      </w:tr>
      <w:tr w:rsidRPr="00DA588E" w:rsidR="00DA588E" w:rsidTr="00DA588E" w14:paraId="718DEFB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C795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10:17:37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6C1E3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310C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A603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D522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07002070000184875-E0OsTe3jiCcg</w:t>
            </w:r>
          </w:p>
        </w:tc>
      </w:tr>
      <w:tr w:rsidRPr="00DA588E" w:rsidR="00DA588E" w:rsidTr="00DA588E" w14:paraId="6527B88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3337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10:20:16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0E3E2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7D64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85F4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F6E1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07002070000186964-E0OsTe3jiGFp</w:t>
            </w:r>
          </w:p>
        </w:tc>
      </w:tr>
      <w:tr w:rsidRPr="00DA588E" w:rsidR="00DA588E" w:rsidTr="00DA588E" w14:paraId="74A1C75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E00C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10:20:16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144FB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7818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6035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FDCC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07002070000186964-E0OsTe3jiGFt</w:t>
            </w:r>
          </w:p>
        </w:tc>
      </w:tr>
      <w:tr w:rsidRPr="00DA588E" w:rsidR="00DA588E" w:rsidTr="00DA588E" w14:paraId="45FCE2F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6929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10:28:01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5DDC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D548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3FA4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A1D8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05002050000191691-E0OsTe3jiLNM</w:t>
            </w:r>
          </w:p>
        </w:tc>
      </w:tr>
      <w:tr w:rsidRPr="00DA588E" w:rsidR="00DA588E" w:rsidTr="00DA588E" w14:paraId="6980DBC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19C57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10:33:25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C948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F684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58E4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36A5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05002050000195874-E0OsTe3jiSJL</w:t>
            </w:r>
          </w:p>
        </w:tc>
      </w:tr>
      <w:tr w:rsidRPr="00DA588E" w:rsidR="00DA588E" w:rsidTr="00DA588E" w14:paraId="0ED0A25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7C9A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10:38:34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A4374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D00D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9A15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3B0F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05002050000187887-E0OsTe3jiWlQ</w:t>
            </w:r>
          </w:p>
        </w:tc>
      </w:tr>
      <w:tr w:rsidRPr="00DA588E" w:rsidR="00DA588E" w:rsidTr="00DA588E" w14:paraId="6E144DA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F193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10:38:35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A97F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7E8F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154B1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92150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07002070000193074-E0OsTe3jiWoV</w:t>
            </w:r>
          </w:p>
        </w:tc>
      </w:tr>
      <w:tr w:rsidRPr="00DA588E" w:rsidR="00DA588E" w:rsidTr="00DA588E" w14:paraId="3B32AAD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F412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10:45:20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71DF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A700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5D2A8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A919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07002070000201853-E0OsTe3jicyd</w:t>
            </w:r>
          </w:p>
        </w:tc>
      </w:tr>
      <w:tr w:rsidRPr="00DA588E" w:rsidR="00DA588E" w:rsidTr="00DA588E" w14:paraId="41B42A0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D1C1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10:45:20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F502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776F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F941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61BD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07002070000201990-E0OsTe3jicyh</w:t>
            </w:r>
          </w:p>
        </w:tc>
      </w:tr>
      <w:tr w:rsidRPr="00DA588E" w:rsidR="00DA588E" w:rsidTr="00DA588E" w14:paraId="50AF46A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BE29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10:45:20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4C4D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4334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44CD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88FF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07002070000201990-E0OsTe3jicyj</w:t>
            </w:r>
          </w:p>
        </w:tc>
      </w:tr>
      <w:tr w:rsidRPr="00DA588E" w:rsidR="00DA588E" w:rsidTr="00DA588E" w14:paraId="4E19624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F35AB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10:46:54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10FB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8E94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D87C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21FD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07002070000204432-E0OsTe3jied5</w:t>
            </w:r>
          </w:p>
        </w:tc>
      </w:tr>
      <w:tr w:rsidRPr="00DA588E" w:rsidR="00DA588E" w:rsidTr="00DA588E" w14:paraId="01E1AD6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DBD3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10:53:04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5FC8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9431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475A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6E19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07002070000209599-E0OsTe3jikb9</w:t>
            </w:r>
          </w:p>
        </w:tc>
      </w:tr>
      <w:tr w:rsidRPr="00DA588E" w:rsidR="00DA588E" w:rsidTr="00DA588E" w14:paraId="4D52299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C675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10:53:04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90E0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F6FC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3F60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54CD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07002070000209599-E0OsTe3jikbC</w:t>
            </w:r>
          </w:p>
        </w:tc>
      </w:tr>
      <w:tr w:rsidRPr="00DA588E" w:rsidR="00DA588E" w:rsidTr="00DA588E" w14:paraId="65D547B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12B2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10:53:48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4DB2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D1ED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8369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7425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05002050000205114-E0OsTe3jilBf</w:t>
            </w:r>
          </w:p>
        </w:tc>
      </w:tr>
      <w:tr w:rsidRPr="00DA588E" w:rsidR="00DA588E" w:rsidTr="00DA588E" w14:paraId="64CD49B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2C2A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10:57:05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7456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11E58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38F2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BBA5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07002070000212155-E0OsTe3jiogd</w:t>
            </w:r>
          </w:p>
        </w:tc>
      </w:tr>
      <w:tr w:rsidRPr="00DA588E" w:rsidR="00DA588E" w:rsidTr="00DA588E" w14:paraId="77F0364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2917E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11:00:00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A11F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48AE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6993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46C4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05002050000213186-E0OsTe3jis73</w:t>
            </w:r>
          </w:p>
        </w:tc>
      </w:tr>
      <w:tr w:rsidRPr="00DA588E" w:rsidR="00DA588E" w:rsidTr="00DA588E" w14:paraId="721D56C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5F64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11:05:35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926A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091F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FB03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FD2B9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07002070000215848-E0OsTe3jiyqF</w:t>
            </w:r>
          </w:p>
        </w:tc>
      </w:tr>
      <w:tr w:rsidRPr="00DA588E" w:rsidR="00DA588E" w:rsidTr="00DA588E" w14:paraId="107351A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9733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11:05:35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9F0D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D82E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73E8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AD61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07002070000215848-E0OsTe3jiyqN</w:t>
            </w:r>
          </w:p>
        </w:tc>
      </w:tr>
      <w:tr w:rsidRPr="00DA588E" w:rsidR="00DA588E" w:rsidTr="00DA588E" w14:paraId="7D8F553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0F5A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11:05:36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F1EA8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3907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F3DE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B1AE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07002070000215848-E0OsTe3jiyre</w:t>
            </w:r>
          </w:p>
        </w:tc>
      </w:tr>
      <w:tr w:rsidRPr="00DA588E" w:rsidR="00DA588E" w:rsidTr="00DA588E" w14:paraId="434FB9D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C416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11:08:13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8D49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46E0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2AB1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F3C8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05002050000219594-E0OsTe3jj0fq</w:t>
            </w:r>
          </w:p>
        </w:tc>
      </w:tr>
      <w:tr w:rsidRPr="00DA588E" w:rsidR="00DA588E" w:rsidTr="00DA588E" w14:paraId="62DFC8C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98B8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11:08:13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EDF9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8202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AB6D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8427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05002050000219594-E0OsTe3jj0fs</w:t>
            </w:r>
          </w:p>
        </w:tc>
      </w:tr>
      <w:tr w:rsidRPr="00DA588E" w:rsidR="00DA588E" w:rsidTr="00DA588E" w14:paraId="5948638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2770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11:14:39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A1043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CF50A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AA11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7082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05002050000225765-E0OsTe3jjFX1</w:t>
            </w:r>
          </w:p>
        </w:tc>
      </w:tr>
      <w:tr w:rsidRPr="00DA588E" w:rsidR="00DA588E" w:rsidTr="00DA588E" w14:paraId="455907F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1EA9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11:17:48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5C58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BA0A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3BFC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652C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05002050000228059-E0OsTe3jjLbh</w:t>
            </w:r>
          </w:p>
        </w:tc>
      </w:tr>
      <w:tr w:rsidRPr="00DA588E" w:rsidR="00DA588E" w:rsidTr="00DA588E" w14:paraId="5B3AB05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39412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11:17:58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8B55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66BE9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FBA1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7017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07002070000229735-E0OsTe3jjLvl</w:t>
            </w:r>
          </w:p>
        </w:tc>
      </w:tr>
      <w:tr w:rsidRPr="00DA588E" w:rsidR="00DA588E" w:rsidTr="00DA588E" w14:paraId="6703CCB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8C3C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11:26:56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FEE19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4CFE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CD68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26EA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07002070000232902-E0OsTe3jjUo1</w:t>
            </w:r>
          </w:p>
        </w:tc>
      </w:tr>
      <w:tr w:rsidRPr="00DA588E" w:rsidR="00DA588E" w:rsidTr="00DA588E" w14:paraId="7884470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D2B1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11:38:27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FAD2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6921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140D2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EB00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05002050000246258-E0OsTe3jjeNU</w:t>
            </w:r>
          </w:p>
        </w:tc>
      </w:tr>
      <w:tr w:rsidRPr="00DA588E" w:rsidR="00DA588E" w:rsidTr="00DA588E" w14:paraId="0A01075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A6B5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11:44:52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97AD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D54E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35C6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1CA5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05002050000249695-E0OsTe3jjhsj</w:t>
            </w:r>
          </w:p>
        </w:tc>
      </w:tr>
      <w:tr w:rsidRPr="00DA588E" w:rsidR="00DA588E" w:rsidTr="00DA588E" w14:paraId="4E0E22F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83D9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11:46:00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39A4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651A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ACD5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82B2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07002070000251252-E0OsTe3jjiyh</w:t>
            </w:r>
          </w:p>
        </w:tc>
      </w:tr>
      <w:tr w:rsidRPr="00DA588E" w:rsidR="00DA588E" w:rsidTr="00DA588E" w14:paraId="4BF7B8E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5F4D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11:46:00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3E00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B741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5589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7E4A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07002070000251252-E0OsTe3jjiyd</w:t>
            </w:r>
          </w:p>
        </w:tc>
      </w:tr>
      <w:tr w:rsidRPr="00DA588E" w:rsidR="00DA588E" w:rsidTr="00DA588E" w14:paraId="1C86469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7CB3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11:46:20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0EA4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BC09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CF74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B06E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05002050000248456-E0OsTe3jjjIa</w:t>
            </w:r>
          </w:p>
        </w:tc>
      </w:tr>
      <w:tr w:rsidRPr="00DA588E" w:rsidR="00DA588E" w:rsidTr="00DA588E" w14:paraId="06E5856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4FDF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11:47:03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441C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F602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C173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74C6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07002070000249511-E0OsTe3jjjog</w:t>
            </w:r>
          </w:p>
        </w:tc>
      </w:tr>
      <w:tr w:rsidRPr="00DA588E" w:rsidR="00DA588E" w:rsidTr="00DA588E" w14:paraId="1215408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E3C5E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11:54:10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0A94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F1F2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DE42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ABA6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05002050000253273-E0OsTe3jjqAm</w:t>
            </w:r>
          </w:p>
        </w:tc>
      </w:tr>
      <w:tr w:rsidRPr="00DA588E" w:rsidR="00DA588E" w:rsidTr="00DA588E" w14:paraId="2A465C6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59A1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11:58:37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93EF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5BC8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2AA3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C554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05002050000251805-E0OsTe3jjtdE</w:t>
            </w:r>
          </w:p>
        </w:tc>
      </w:tr>
      <w:tr w:rsidRPr="00DA588E" w:rsidR="00DA588E" w:rsidTr="00DA588E" w14:paraId="1B44FA4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54C3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12:00:32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6E943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D53A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40A2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96B9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05002050000261844-E0OsTe3jjvr1</w:t>
            </w:r>
          </w:p>
        </w:tc>
      </w:tr>
      <w:tr w:rsidRPr="00DA588E" w:rsidR="00DA588E" w:rsidTr="00DA588E" w14:paraId="144ED37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41C9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12:13:19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DC73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3544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09C8E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1F99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07002070000271440-E0OsTe3jk6r8</w:t>
            </w:r>
          </w:p>
        </w:tc>
      </w:tr>
      <w:tr w:rsidRPr="00DA588E" w:rsidR="00DA588E" w:rsidTr="00DA588E" w14:paraId="271CF21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12DA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12:14:00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5897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B2BF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5DAB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946C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07002070000272141-E0OsTe3jk7ZZ</w:t>
            </w:r>
          </w:p>
        </w:tc>
      </w:tr>
      <w:tr w:rsidRPr="00DA588E" w:rsidR="00DA588E" w:rsidTr="00DA588E" w14:paraId="15D3585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7F5A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12:14:00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C888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2E7A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19B8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CE8B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07002070000272141-E0OsTe3jk7Zc</w:t>
            </w:r>
          </w:p>
        </w:tc>
      </w:tr>
      <w:tr w:rsidRPr="00DA588E" w:rsidR="00DA588E" w:rsidTr="00DA588E" w14:paraId="365D9C4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F06E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12:19:18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D491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EE7D4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BDFE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DDA0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05002050000276512-E0OsTe3jkB91</w:t>
            </w:r>
          </w:p>
        </w:tc>
      </w:tr>
      <w:tr w:rsidRPr="00DA588E" w:rsidR="00DA588E" w:rsidTr="00DA588E" w14:paraId="7D4A397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41F6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12:24:41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D913C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C47A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9B35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6106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05002050000279827-E0OsTe3jkEXg</w:t>
            </w:r>
          </w:p>
        </w:tc>
      </w:tr>
      <w:tr w:rsidRPr="00DA588E" w:rsidR="00DA588E" w:rsidTr="00DA588E" w14:paraId="3AB3FB3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8B9E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12:24:54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5B52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0801D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EC2F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D8A8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05002050000274461-E0OsTe3jkEcE</w:t>
            </w:r>
          </w:p>
        </w:tc>
      </w:tr>
      <w:tr w:rsidRPr="00DA588E" w:rsidR="00DA588E" w:rsidTr="00DA588E" w14:paraId="48BB1A0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B9A7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12:26:30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5231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428B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DDCE2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DF05A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05002050000277981-E0OsTe3jkGCn</w:t>
            </w:r>
          </w:p>
        </w:tc>
      </w:tr>
      <w:tr w:rsidRPr="00DA588E" w:rsidR="00DA588E" w:rsidTr="00DA588E" w14:paraId="6700150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E199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12:35:17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CC22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35AC4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2991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1AF23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07002070000287841-E0OsTe3jkN1F</w:t>
            </w:r>
          </w:p>
        </w:tc>
      </w:tr>
      <w:tr w:rsidRPr="00DA588E" w:rsidR="00DA588E" w:rsidTr="00DA588E" w14:paraId="1B58375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3380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12:35:54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D518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50D24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4C9D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50DD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07002070000288113-E0OsTe3jkNdZ</w:t>
            </w:r>
          </w:p>
        </w:tc>
      </w:tr>
      <w:tr w:rsidRPr="00DA588E" w:rsidR="00DA588E" w:rsidTr="00DA588E" w14:paraId="2B4DBB3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4FD2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12:35:56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4F61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F5D03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6223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06BB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05002050000280705-E0OsTe3jkNfp</w:t>
            </w:r>
          </w:p>
        </w:tc>
      </w:tr>
      <w:tr w:rsidRPr="00DA588E" w:rsidR="00DA588E" w:rsidTr="00DA588E" w14:paraId="200F596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01419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12:46:05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16B8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A848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042F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A03B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07002070000292915-E0OsTe3jkV2L</w:t>
            </w:r>
          </w:p>
        </w:tc>
      </w:tr>
      <w:tr w:rsidRPr="00DA588E" w:rsidR="00DA588E" w:rsidTr="00DA588E" w14:paraId="0F6A844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E698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12:47:20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7E8B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B351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3E38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D137B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05002050000292577-E0OsTe3jkWBX</w:t>
            </w:r>
          </w:p>
        </w:tc>
      </w:tr>
      <w:tr w:rsidRPr="00DA588E" w:rsidR="00DA588E" w:rsidTr="00DA588E" w14:paraId="21EA899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61AA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12:47:20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E262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F6F9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D40E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F3C28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07002070000290111-E0OsTe3jkWBT</w:t>
            </w:r>
          </w:p>
        </w:tc>
      </w:tr>
      <w:tr w:rsidRPr="00DA588E" w:rsidR="00DA588E" w:rsidTr="00DA588E" w14:paraId="1CE942D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DAD76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12:54:10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B7E2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66D3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ABB6F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B1F3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07002070000298855-E0OsTe3jkbB0</w:t>
            </w:r>
          </w:p>
        </w:tc>
      </w:tr>
      <w:tr w:rsidRPr="00DA588E" w:rsidR="00DA588E" w:rsidTr="00DA588E" w14:paraId="00E778E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B612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12:54:22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EF29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1194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75C8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AB9E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07002070000298855-E0OsTe3jkbJ2</w:t>
            </w:r>
          </w:p>
        </w:tc>
      </w:tr>
      <w:tr w:rsidRPr="00DA588E" w:rsidR="00DA588E" w:rsidTr="00DA588E" w14:paraId="051AB50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1620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12:55:30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E29A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509B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6A23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7DD6F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07002070000299588-E0OsTe3jkcAT</w:t>
            </w:r>
          </w:p>
        </w:tc>
      </w:tr>
      <w:tr w:rsidRPr="00DA588E" w:rsidR="00DA588E" w:rsidTr="00DA588E" w14:paraId="39DD0B6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C9FAB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12:55:30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8BE4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D450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203C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8B52F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05002050000295761-E0OsTe3jkcAt</w:t>
            </w:r>
          </w:p>
        </w:tc>
      </w:tr>
      <w:tr w:rsidRPr="00DA588E" w:rsidR="00DA588E" w:rsidTr="00DA588E" w14:paraId="083C274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0A69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12:55:30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83BD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1819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9B4A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7FCF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05002050000299167-E0OsTe3jkcBB</w:t>
            </w:r>
          </w:p>
        </w:tc>
      </w:tr>
      <w:tr w:rsidRPr="00DA588E" w:rsidR="00DA588E" w:rsidTr="00DA588E" w14:paraId="414F5DC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BB83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12:57:13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A3E1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02BC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0F71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7D84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07002070000300585-E0OsTe3jkdWn</w:t>
            </w:r>
          </w:p>
        </w:tc>
      </w:tr>
      <w:tr w:rsidRPr="00DA588E" w:rsidR="00DA588E" w:rsidTr="00DA588E" w14:paraId="05BEB00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CCD2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12:59:34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C143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39AF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0A7E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9644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07002070000301497-E0OsTe3jkfv4</w:t>
            </w:r>
          </w:p>
        </w:tc>
      </w:tr>
      <w:tr w:rsidRPr="00DA588E" w:rsidR="00DA588E" w:rsidTr="00DA588E" w14:paraId="702DD80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739A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13:06:55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0F007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4E13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5648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A2A9F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05002050000302304-E0OsTe3jkmt4</w:t>
            </w:r>
          </w:p>
        </w:tc>
      </w:tr>
      <w:tr w:rsidRPr="00DA588E" w:rsidR="00DA588E" w:rsidTr="00DA588E" w14:paraId="425DC79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C6B3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13:06:57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D3DB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8C18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91E7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6E45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05002050000302304-E0OsTe3jkmzY</w:t>
            </w:r>
          </w:p>
        </w:tc>
      </w:tr>
      <w:tr w:rsidRPr="00DA588E" w:rsidR="00DA588E" w:rsidTr="00DA588E" w14:paraId="7CBD9D7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BEE1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13:06:59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D1FF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51FD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7722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7313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07002070000304687-E0OsTe3jkn18</w:t>
            </w:r>
          </w:p>
        </w:tc>
      </w:tr>
      <w:tr w:rsidRPr="00DA588E" w:rsidR="00DA588E" w:rsidTr="00DA588E" w14:paraId="13CCE9C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14E6F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2025-10-17 13:07:22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1419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2C02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7969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C417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07002070000304687-E0OsTe3jknEt</w:t>
            </w:r>
          </w:p>
        </w:tc>
      </w:tr>
      <w:tr w:rsidRPr="00DA588E" w:rsidR="00DA588E" w:rsidTr="00DA588E" w14:paraId="5C325F3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31CF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13:07:22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E25D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2EAC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3,329.0000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0A706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A26C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07002070000304687-E0OsTe3jknEl</w:t>
            </w:r>
          </w:p>
        </w:tc>
      </w:tr>
      <w:tr w:rsidRPr="00DA588E" w:rsidR="00DA588E" w:rsidTr="00DA588E" w14:paraId="04C9B64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7B58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13:20:29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F6AE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9CD6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EB1D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E002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05002050000314916-E0OsTe3jkwZi</w:t>
            </w:r>
          </w:p>
        </w:tc>
      </w:tr>
      <w:tr w:rsidRPr="00DA588E" w:rsidR="00DA588E" w:rsidTr="00DA588E" w14:paraId="58092AC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61F7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13:21:44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E6802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3450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CF95A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02D0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05002050000314784-E0OsTe3jkxXB</w:t>
            </w:r>
          </w:p>
        </w:tc>
      </w:tr>
      <w:tr w:rsidRPr="00DA588E" w:rsidR="00DA588E" w:rsidTr="00DA588E" w14:paraId="3C23AFD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BA68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13:21:44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5A65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0197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2E99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1D2B9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05002050000314784-E0OsTe3jkxXH</w:t>
            </w:r>
          </w:p>
        </w:tc>
      </w:tr>
      <w:tr w:rsidRPr="00DA588E" w:rsidR="00DA588E" w:rsidTr="00DA588E" w14:paraId="4B8EE4B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1D3E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13:22:19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FCD9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4386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792F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29D2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07002070000316334-E0OsTe3jky3I</w:t>
            </w:r>
          </w:p>
        </w:tc>
      </w:tr>
      <w:tr w:rsidRPr="00DA588E" w:rsidR="00DA588E" w:rsidTr="00DA588E" w14:paraId="6780FBB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E9D1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13:24:39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C0672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519C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F0ED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DDAE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05002050000317539-E0OsTe3jkzy3</w:t>
            </w:r>
          </w:p>
        </w:tc>
      </w:tr>
      <w:tr w:rsidRPr="00DA588E" w:rsidR="00DA588E" w:rsidTr="00DA588E" w14:paraId="4772140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45F2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13:24:39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8723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36CDE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AFFA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1FEA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05002050000317539-E0OsTe3jkzy5</w:t>
            </w:r>
          </w:p>
        </w:tc>
      </w:tr>
      <w:tr w:rsidRPr="00DA588E" w:rsidR="00DA588E" w:rsidTr="00DA588E" w14:paraId="44FBEB8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76F7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13:24:39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F95B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3714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15F5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6D95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05002050000317539-E0OsTe3jkzy7</w:t>
            </w:r>
          </w:p>
        </w:tc>
      </w:tr>
      <w:tr w:rsidRPr="00DA588E" w:rsidR="00DA588E" w:rsidTr="00DA588E" w14:paraId="3858610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87E2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13:24:39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0837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54E9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9F7A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2674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05002050000317539-E0OsTe3jkzy9</w:t>
            </w:r>
          </w:p>
        </w:tc>
      </w:tr>
      <w:tr w:rsidRPr="00DA588E" w:rsidR="00DA588E" w:rsidTr="00DA588E" w14:paraId="7964F71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8F2D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13:26:36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D146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9686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A1C7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7E32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07002070000318242-E0OsTe3jl1Uw</w:t>
            </w:r>
          </w:p>
        </w:tc>
      </w:tr>
      <w:tr w:rsidRPr="00DA588E" w:rsidR="00DA588E" w:rsidTr="00DA588E" w14:paraId="4497D29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6871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13:27:20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E063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432D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3659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1FEB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05002050000319190-E0OsTe3jl2FI</w:t>
            </w:r>
          </w:p>
        </w:tc>
      </w:tr>
      <w:tr w:rsidRPr="00DA588E" w:rsidR="00DA588E" w:rsidTr="00DA588E" w14:paraId="4650DD9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77FA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13:27:57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D87B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FF9C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01C39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E6E7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05002050000317989-E0OsTe3jl2lM</w:t>
            </w:r>
          </w:p>
        </w:tc>
      </w:tr>
      <w:tr w:rsidRPr="00DA588E" w:rsidR="00DA588E" w:rsidTr="00DA588E" w14:paraId="53585D8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5286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13:28:08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FF05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7311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6DAD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9D08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07002070000320261-E0OsTe3jl3Ev</w:t>
            </w:r>
          </w:p>
        </w:tc>
      </w:tr>
      <w:tr w:rsidRPr="00DA588E" w:rsidR="00DA588E" w:rsidTr="00DA588E" w14:paraId="5C5B3F3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0956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13:31:12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4328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81BD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4FF4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A6C00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05002050000324588-E0OsTe3jlAqL</w:t>
            </w:r>
          </w:p>
        </w:tc>
      </w:tr>
      <w:tr w:rsidRPr="00DA588E" w:rsidR="00DA588E" w:rsidTr="00DA588E" w14:paraId="333AEA5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959E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13:31:18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EA21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197D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E01C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AC18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05002050000324588-E0OsTe3jlAw8</w:t>
            </w:r>
          </w:p>
        </w:tc>
      </w:tr>
      <w:tr w:rsidRPr="00DA588E" w:rsidR="00DA588E" w:rsidTr="00DA588E" w14:paraId="23CF85D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63C77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13:31:43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C7F5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A23E3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DE0AD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726D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05002050000322314-E0OsTe3jlBvL</w:t>
            </w:r>
          </w:p>
        </w:tc>
      </w:tr>
      <w:tr w:rsidRPr="00DA588E" w:rsidR="00DA588E" w:rsidTr="00DA588E" w14:paraId="7623859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4D45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13:33:27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6EDC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E06F3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B695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9D28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07002070000326457-E0OsTe3jlGKH</w:t>
            </w:r>
          </w:p>
        </w:tc>
      </w:tr>
      <w:tr w:rsidRPr="00DA588E" w:rsidR="00DA588E" w:rsidTr="00DA588E" w14:paraId="06C3FBB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C865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13:36:02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E1CE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EAD75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7200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992F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05002050000331138-E0OsTe3jlLRq</w:t>
            </w:r>
          </w:p>
        </w:tc>
      </w:tr>
      <w:tr w:rsidRPr="00DA588E" w:rsidR="00DA588E" w:rsidTr="00DA588E" w14:paraId="7884615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9B79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13:39:07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906F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03F9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909C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D885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05002050000333298-E0OsTe3jlRke</w:t>
            </w:r>
          </w:p>
        </w:tc>
      </w:tr>
      <w:tr w:rsidRPr="00DA588E" w:rsidR="00DA588E" w:rsidTr="00DA588E" w14:paraId="148AE2D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9856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13:41:12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2CD0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4ABE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3,339.0000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C7AC3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B8B1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05002050000338150-E0OsTe3jlVaV</w:t>
            </w:r>
          </w:p>
        </w:tc>
      </w:tr>
      <w:tr w:rsidRPr="00DA588E" w:rsidR="00DA588E" w:rsidTr="00DA588E" w14:paraId="6812EE1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2E11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13:43:36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6BC7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E256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1F05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17C5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05002050000340747-E0OsTe3jlZWX</w:t>
            </w:r>
          </w:p>
        </w:tc>
      </w:tr>
      <w:tr w:rsidRPr="00DA588E" w:rsidR="00DA588E" w:rsidTr="00DA588E" w14:paraId="6545FB6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450C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13:46:59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0129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C9EAD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752F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0BC5C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07002070000344382-E0OsTe3jlfWn</w:t>
            </w:r>
          </w:p>
        </w:tc>
      </w:tr>
      <w:tr w:rsidRPr="00DA588E" w:rsidR="00DA588E" w:rsidTr="00DA588E" w14:paraId="3EE626A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C9F8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13:47:09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4F4A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DC73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38FB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08A6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05002050000343421-E0OsTe3jlfqr</w:t>
            </w:r>
          </w:p>
        </w:tc>
      </w:tr>
      <w:tr w:rsidRPr="00DA588E" w:rsidR="00DA588E" w:rsidTr="00DA588E" w14:paraId="4E5E24F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649F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13:49:03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41B6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1398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D366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0978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07002070000348111-E0OsTe3jljal</w:t>
            </w:r>
          </w:p>
        </w:tc>
      </w:tr>
      <w:tr w:rsidRPr="00DA588E" w:rsidR="00DA588E" w:rsidTr="00DA588E" w14:paraId="675F42F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BC43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13:50:44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D880B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289D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3C1D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4A02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05002050000349572-E0OsTe3jlmMY</w:t>
            </w:r>
          </w:p>
        </w:tc>
      </w:tr>
      <w:tr w:rsidRPr="00DA588E" w:rsidR="00DA588E" w:rsidTr="00DA588E" w14:paraId="333853A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9819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13:50:44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1BF5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A807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A3B4F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6379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05002050000349572-E0OsTe3jlmMa</w:t>
            </w:r>
          </w:p>
        </w:tc>
      </w:tr>
      <w:tr w:rsidRPr="00DA588E" w:rsidR="00DA588E" w:rsidTr="00DA588E" w14:paraId="1BFEDC1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2EE79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13:51:30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AE53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7C951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5A84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AAD0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05002050000349238-E0OsTe3jlo4t</w:t>
            </w:r>
          </w:p>
        </w:tc>
      </w:tr>
      <w:tr w:rsidRPr="00DA588E" w:rsidR="00DA588E" w:rsidTr="00DA588E" w14:paraId="33A096B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4DAD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13:52:19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0D26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99FB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4845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A92F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05002050000351040-E0OsTe3jlpPN</w:t>
            </w:r>
          </w:p>
        </w:tc>
      </w:tr>
      <w:tr w:rsidRPr="00DA588E" w:rsidR="00DA588E" w:rsidTr="00DA588E" w14:paraId="69229C2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2C3A7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13:53:20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00A7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F1BC9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1358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92B31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07002070000351185-E0OsTe3jlrCG</w:t>
            </w:r>
          </w:p>
        </w:tc>
      </w:tr>
      <w:tr w:rsidRPr="00DA588E" w:rsidR="00DA588E" w:rsidTr="00DA588E" w14:paraId="0B4D3BB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FCD68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13:54:34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63751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34DFC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EB4E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B2F93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07002070000353538-E0OsTe3jltcx</w:t>
            </w:r>
          </w:p>
        </w:tc>
      </w:tr>
      <w:tr w:rsidRPr="00DA588E" w:rsidR="00DA588E" w:rsidTr="00DA588E" w14:paraId="572CB7D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CF77C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13:56:29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D6458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B3DF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8596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F899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07002070000354572-E0OsTe3jlwGf</w:t>
            </w:r>
          </w:p>
        </w:tc>
      </w:tr>
      <w:tr w:rsidRPr="00DA588E" w:rsidR="00DA588E" w:rsidTr="00DA588E" w14:paraId="79CA3A6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995E1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14:00:31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FA3F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65DF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39C1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1B78D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05002050000357916-E0OsTe3jm2kR</w:t>
            </w:r>
          </w:p>
        </w:tc>
      </w:tr>
      <w:tr w:rsidRPr="00DA588E" w:rsidR="00DA588E" w:rsidTr="00DA588E" w14:paraId="75AC055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2FDA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14:02:40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CD520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4D62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3,349.0000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CA01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B7D6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07002070000363025-E0OsTe3jm84f</w:t>
            </w:r>
          </w:p>
        </w:tc>
      </w:tr>
      <w:tr w:rsidRPr="00DA588E" w:rsidR="00DA588E" w:rsidTr="00DA588E" w14:paraId="7683178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5516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14:04:28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49FB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54C8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A4E9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B0D9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07002070000364964-E0OsTe3jmAKt</w:t>
            </w:r>
          </w:p>
        </w:tc>
      </w:tr>
      <w:tr w:rsidRPr="00DA588E" w:rsidR="00DA588E" w:rsidTr="00DA588E" w14:paraId="2301069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2B11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14:04:28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3FCC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8ECD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07E7F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F69D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07002070000364964-E0OsTe3jmAKv</w:t>
            </w:r>
          </w:p>
        </w:tc>
      </w:tr>
      <w:tr w:rsidRPr="00DA588E" w:rsidR="00DA588E" w:rsidTr="00DA588E" w14:paraId="6987A4A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96642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14:05:35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30917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C8FA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3231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AC06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05002050000366190-E0OsTe3jmCCH</w:t>
            </w:r>
          </w:p>
        </w:tc>
      </w:tr>
      <w:tr w:rsidRPr="00DA588E" w:rsidR="00DA588E" w:rsidTr="00DA588E" w14:paraId="4DE778B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C3B9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14:07:06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B573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A1A65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B9B8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E590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07002070000368238-E0OsTe3jmFcq</w:t>
            </w:r>
          </w:p>
        </w:tc>
      </w:tr>
      <w:tr w:rsidRPr="00DA588E" w:rsidR="00DA588E" w:rsidTr="00DA588E" w14:paraId="40137AF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0E07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14:07:40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94B33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10FE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7FC5E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C15C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07002070000367164-E0OsTe3jmGbj</w:t>
            </w:r>
          </w:p>
        </w:tc>
      </w:tr>
      <w:tr w:rsidRPr="00DA588E" w:rsidR="00DA588E" w:rsidTr="00DA588E" w14:paraId="4F8DCE9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6083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14:09:47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AB8E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7D39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08D8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66D1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05002050000369999-E0OsTe3jmKn5</w:t>
            </w:r>
          </w:p>
        </w:tc>
      </w:tr>
      <w:tr w:rsidRPr="00DA588E" w:rsidR="00DA588E" w:rsidTr="00DA588E" w14:paraId="7B58E3C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3A95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14:09:47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7B91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9968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3F03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82C8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07002070000370800-E0OsTe3jmKnF</w:t>
            </w:r>
          </w:p>
        </w:tc>
      </w:tr>
      <w:tr w:rsidRPr="00DA588E" w:rsidR="00DA588E" w:rsidTr="00DA588E" w14:paraId="11AD538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26D7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14:15:36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2463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1256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9B78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6548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05002050000377109-E0OsTe3jmTqw</w:t>
            </w:r>
          </w:p>
        </w:tc>
      </w:tr>
      <w:tr w:rsidRPr="00DA588E" w:rsidR="00DA588E" w:rsidTr="00DA588E" w14:paraId="3B65D42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68FD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14:15:36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C6E4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0443A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7E88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4D23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05002050000377109-E0OsTe3jmTqy</w:t>
            </w:r>
          </w:p>
        </w:tc>
      </w:tr>
      <w:tr w:rsidRPr="00DA588E" w:rsidR="00DA588E" w:rsidTr="00DA588E" w14:paraId="14B5EEA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8830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14:16:42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FB602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9D6B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2DC0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2FB1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05002050000376937-E0OsTe3jmW3V</w:t>
            </w:r>
          </w:p>
        </w:tc>
      </w:tr>
      <w:tr w:rsidRPr="00DA588E" w:rsidR="00DA588E" w:rsidTr="00DA588E" w14:paraId="37940AF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921B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14:16:42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2457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446A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A93F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08ED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05002050000376937-E0OsTe3jmW3X</w:t>
            </w:r>
          </w:p>
        </w:tc>
      </w:tr>
      <w:tr w:rsidRPr="00DA588E" w:rsidR="00DA588E" w:rsidTr="00DA588E" w14:paraId="6F7E0C3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574F0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14:19:36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22E0D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BECD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E925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84AFA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05002050000378774-E0OsTe3jmaQS</w:t>
            </w:r>
          </w:p>
        </w:tc>
      </w:tr>
      <w:tr w:rsidRPr="00DA588E" w:rsidR="00DA588E" w:rsidTr="00DA588E" w14:paraId="7F89579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A875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14:19:36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6BED3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C9F6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F1F2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C010E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05002050000378898-E0OsTe3jmaQU</w:t>
            </w:r>
          </w:p>
        </w:tc>
      </w:tr>
      <w:tr w:rsidRPr="00DA588E" w:rsidR="00DA588E" w:rsidTr="00DA588E" w14:paraId="420F72A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F14E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14:19:45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6476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3241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1707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847F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07002070000379048-E0OsTe3jmafQ</w:t>
            </w:r>
          </w:p>
        </w:tc>
      </w:tr>
      <w:tr w:rsidRPr="00DA588E" w:rsidR="00DA588E" w:rsidTr="00DA588E" w14:paraId="00EF9A4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5AE6F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14:23:56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FF08F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ABA1F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4E13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5683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07002070000386232-E0OsTe3jmi4P</w:t>
            </w:r>
          </w:p>
        </w:tc>
      </w:tr>
      <w:tr w:rsidRPr="00DA588E" w:rsidR="00DA588E" w:rsidTr="00DA588E" w14:paraId="488E0DC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FEE4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14:25:37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9761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84F1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3C7B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36018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05002050000387744-E0OsTe3jml2D</w:t>
            </w:r>
          </w:p>
        </w:tc>
      </w:tr>
      <w:tr w:rsidRPr="00DA588E" w:rsidR="00DA588E" w:rsidTr="00DA588E" w14:paraId="7776396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B3B2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14:27:27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C696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7846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28D5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9B64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05002050000389320-E0OsTe3jmo7P</w:t>
            </w:r>
          </w:p>
        </w:tc>
      </w:tr>
      <w:tr w:rsidRPr="00DA588E" w:rsidR="00DA588E" w:rsidTr="00DA588E" w14:paraId="3F4DD04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8407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14:27:57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D15C6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60E6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87AA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E9759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07002070000387852-E0OsTe3jmomy</w:t>
            </w:r>
          </w:p>
        </w:tc>
      </w:tr>
      <w:tr w:rsidRPr="00DA588E" w:rsidR="00DA588E" w:rsidTr="00DA588E" w14:paraId="1C1930A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73D45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14:27:59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99B7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2294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19D5B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C63C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05002050000387220-E0OsTe3jmoqQ</w:t>
            </w:r>
          </w:p>
        </w:tc>
      </w:tr>
      <w:tr w:rsidRPr="00DA588E" w:rsidR="00DA588E" w:rsidTr="00DA588E" w14:paraId="0ECBFF6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6CCF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14:27:59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6D21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9E81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CEA6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DBAE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05002050000387220-E0OsTe3jmoqS</w:t>
            </w:r>
          </w:p>
        </w:tc>
      </w:tr>
      <w:tr w:rsidRPr="00DA588E" w:rsidR="00DA588E" w:rsidTr="00DA588E" w14:paraId="4DF36A2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11CB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14:30:44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B38A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ED230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0A2DF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736B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05002050000391051-E0OsTe3jmsbb</w:t>
            </w:r>
          </w:p>
        </w:tc>
      </w:tr>
      <w:tr w:rsidRPr="00DA588E" w:rsidR="00DA588E" w:rsidTr="00DA588E" w14:paraId="38C68C9C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E3D36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14:30:44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6F63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4BF8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903C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6236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05002050000391051-E0OsTe3jmsbf</w:t>
            </w:r>
          </w:p>
        </w:tc>
      </w:tr>
      <w:tr w:rsidRPr="00DA588E" w:rsidR="00DA588E" w:rsidTr="00DA588E" w14:paraId="6707689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0D12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14:32:29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7BD8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E3C89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36788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5E681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07002070000394887-E0OsTe3jmvId</w:t>
            </w:r>
          </w:p>
        </w:tc>
      </w:tr>
      <w:tr w:rsidRPr="00DA588E" w:rsidR="00DA588E" w:rsidTr="00DA588E" w14:paraId="4F61EB2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24402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14:32:40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1A47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93304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5427A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271B6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05002050000394546-E0OsTe3jmvqS</w:t>
            </w:r>
          </w:p>
        </w:tc>
      </w:tr>
      <w:tr w:rsidRPr="00DA588E" w:rsidR="00DA588E" w:rsidTr="00DA588E" w14:paraId="73BA41B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A8766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2025-10-17 14:32:40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8557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169D2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AE59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9C5D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05002050000394546-E0OsTe3jmvqW</w:t>
            </w:r>
          </w:p>
        </w:tc>
      </w:tr>
      <w:tr w:rsidRPr="00DA588E" w:rsidR="00DA588E" w:rsidTr="00DA588E" w14:paraId="162762F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791A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14:35:09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EBFA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AE634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7CAF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5E99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07002070000396922-E0OsTe3jmziq</w:t>
            </w:r>
          </w:p>
        </w:tc>
      </w:tr>
      <w:tr w:rsidRPr="00DA588E" w:rsidR="00DA588E" w:rsidTr="00DA588E" w14:paraId="1A208B7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0D3F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14:37:27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4075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D78F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E9A9B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4B91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07002070000401009-E0OsTe3jn3AX</w:t>
            </w:r>
          </w:p>
        </w:tc>
      </w:tr>
      <w:tr w:rsidRPr="00DA588E" w:rsidR="00DA588E" w:rsidTr="00DA588E" w14:paraId="60B7E5C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922F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14:37:29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3971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C04E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68F01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29FC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07002070000401009-E0OsTe3jn3BC</w:t>
            </w:r>
          </w:p>
        </w:tc>
      </w:tr>
      <w:tr w:rsidRPr="00DA588E" w:rsidR="00DA588E" w:rsidTr="00DA588E" w14:paraId="23BFE9A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F7CA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14:41:28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1519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E8D04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F75E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FD70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05002050000403552-E0OsTe3jn8BN</w:t>
            </w:r>
          </w:p>
        </w:tc>
      </w:tr>
      <w:tr w:rsidRPr="00DA588E" w:rsidR="00DA588E" w:rsidTr="00DA588E" w14:paraId="06527FB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72A6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14:42:11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6DFE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CEC9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0A5B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74C9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07002070000405890-E0OsTe3jn8uZ</w:t>
            </w:r>
          </w:p>
        </w:tc>
      </w:tr>
      <w:tr w:rsidRPr="00DA588E" w:rsidR="00DA588E" w:rsidTr="00DA588E" w14:paraId="3C45E64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F9A6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14:42:36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72B0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F6EA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947A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D3819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05002050000406003-E0OsTe3jn9rr</w:t>
            </w:r>
          </w:p>
        </w:tc>
      </w:tr>
      <w:tr w:rsidRPr="00DA588E" w:rsidR="00DA588E" w:rsidTr="00DA588E" w14:paraId="4BC28FF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09F9F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14:43:05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B732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D0B68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9C1F1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04E02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07002070000406364-E0OsTe3jnASX</w:t>
            </w:r>
          </w:p>
        </w:tc>
      </w:tr>
      <w:tr w:rsidRPr="00DA588E" w:rsidR="00DA588E" w:rsidTr="00DA588E" w14:paraId="3B8BCE3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1AAC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14:44:05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4C76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595E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38022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C2C1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05002050000407239-E0OsTe3jnC2O</w:t>
            </w:r>
          </w:p>
        </w:tc>
      </w:tr>
      <w:tr w:rsidRPr="00DA588E" w:rsidR="00DA588E" w:rsidTr="00DA588E" w14:paraId="2D7568E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7367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14:49:24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5690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030F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7079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FB08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07002070000409854-E0OsTe3jnIQg</w:t>
            </w:r>
          </w:p>
        </w:tc>
      </w:tr>
      <w:tr w:rsidRPr="00DA588E" w:rsidR="00DA588E" w:rsidTr="00DA588E" w14:paraId="672E1CE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458B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14:51:06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FEFE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B78CD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6FA2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9AB99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07002070000415021-E0OsTe3jnKkr</w:t>
            </w:r>
          </w:p>
        </w:tc>
      </w:tr>
      <w:tr w:rsidRPr="00DA588E" w:rsidR="00DA588E" w:rsidTr="00DA588E" w14:paraId="236CD64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F176E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14:52:09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EDB7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A504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A14D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2E40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05002050000416004-E0OsTe3jnMGJ</w:t>
            </w:r>
          </w:p>
        </w:tc>
      </w:tr>
      <w:tr w:rsidRPr="00DA588E" w:rsidR="00DA588E" w:rsidTr="00DA588E" w14:paraId="141D3D9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6608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14:53:38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5206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D3C8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AC6EF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D00A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07002070000416354-E0OsTe3jnNbX</w:t>
            </w:r>
          </w:p>
        </w:tc>
      </w:tr>
      <w:tr w:rsidRPr="00DA588E" w:rsidR="00DA588E" w:rsidTr="00DA588E" w14:paraId="418CBF8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D12A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14:53:52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3522C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92CB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887A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CE5B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05002050000417518-E0OsTe3jnNx5</w:t>
            </w:r>
          </w:p>
        </w:tc>
      </w:tr>
      <w:tr w:rsidRPr="00DA588E" w:rsidR="00DA588E" w:rsidTr="00DA588E" w14:paraId="2A90946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9CE4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14:55:55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0E6C7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06E49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0F84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511B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05002050000419132-E0OsTe3jnQyr</w:t>
            </w:r>
          </w:p>
        </w:tc>
      </w:tr>
      <w:tr w:rsidRPr="00DA588E" w:rsidR="00DA588E" w:rsidTr="00DA588E" w14:paraId="120217E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9A78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14:56:31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C1295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FF76D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21E00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043F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05002050000417422-E0OsTe3jnSCs</w:t>
            </w:r>
          </w:p>
        </w:tc>
      </w:tr>
      <w:tr w:rsidRPr="00DA588E" w:rsidR="00DA588E" w:rsidTr="00DA588E" w14:paraId="10B540DE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5BFA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14:57:07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B5E8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B1F6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5395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A72E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07002070000421788-E0OsTe3jnT0i</w:t>
            </w:r>
          </w:p>
        </w:tc>
      </w:tr>
      <w:tr w:rsidRPr="00DA588E" w:rsidR="00DA588E" w:rsidTr="00DA588E" w14:paraId="0605B43D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863E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14:59:06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20E9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BAA4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40E6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DC9E9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07002070000423326-E0OsTe3jnVX2</w:t>
            </w:r>
          </w:p>
        </w:tc>
      </w:tr>
      <w:tr w:rsidRPr="00DA588E" w:rsidR="00DA588E" w:rsidTr="00DA588E" w14:paraId="1A7496C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3E02A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14:59:29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9DBAA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3179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3,358.0000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04E0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27F8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05002050000422893-E0OsTe3jnWAZ</w:t>
            </w:r>
          </w:p>
        </w:tc>
      </w:tr>
      <w:tr w:rsidRPr="00DA588E" w:rsidR="00DA588E" w:rsidTr="00DA588E" w14:paraId="53EDA50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C8E8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15:00:30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94BC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20A1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ECE1D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44F1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05002050000424609-E0OsTe3jnXsc</w:t>
            </w:r>
          </w:p>
        </w:tc>
      </w:tr>
      <w:tr w:rsidRPr="00DA588E" w:rsidR="00DA588E" w:rsidTr="00DA588E" w14:paraId="1271F02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E0E8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15:02:11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48BE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2C225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2C0F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E50F2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05002050000426577-E0OsTe3jnaHP</w:t>
            </w:r>
          </w:p>
        </w:tc>
      </w:tr>
      <w:tr w:rsidRPr="00DA588E" w:rsidR="00DA588E" w:rsidTr="00DA588E" w14:paraId="4308BED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17FC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15:03:47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B46B0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EC1F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9142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B7CB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05002050000428209-E0OsTe3jncXO</w:t>
            </w:r>
          </w:p>
        </w:tc>
      </w:tr>
      <w:tr w:rsidRPr="00DA588E" w:rsidR="00DA588E" w:rsidTr="00DA588E" w14:paraId="7E5A3DB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8EC1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15:05:31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C96EC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F96A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867D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84AF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05002050000430089-E0OsTe3jneVp</w:t>
            </w:r>
          </w:p>
        </w:tc>
      </w:tr>
      <w:tr w:rsidRPr="00DA588E" w:rsidR="00DA588E" w:rsidTr="00DA588E" w14:paraId="7BC0894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FD9B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15:07:07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519B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7C716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3,367.0000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BDC5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5D63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07002070000432093-E0OsTe3jngXP</w:t>
            </w:r>
          </w:p>
        </w:tc>
      </w:tr>
      <w:tr w:rsidRPr="00DA588E" w:rsidR="00DA588E" w:rsidTr="00DA588E" w14:paraId="655653E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46096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15:07:30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87228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E807A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1E63F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92E6E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05002050000431681-E0OsTe3jnh0x</w:t>
            </w:r>
          </w:p>
        </w:tc>
      </w:tr>
      <w:tr w:rsidRPr="00DA588E" w:rsidR="00DA588E" w:rsidTr="00DA588E" w14:paraId="1EF97DF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BDCA6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15:08:47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AE197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6F65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A3B4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25C6E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05002050000433431-E0OsTe3jnirE</w:t>
            </w:r>
          </w:p>
        </w:tc>
      </w:tr>
      <w:tr w:rsidRPr="00DA588E" w:rsidR="00DA588E" w:rsidTr="00DA588E" w14:paraId="2B672A0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6168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15:10:27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007F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623CD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67DA4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D1B4D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07002070000435398-E0OsTe3jnl4w</w:t>
            </w:r>
          </w:p>
        </w:tc>
      </w:tr>
      <w:tr w:rsidRPr="00DA588E" w:rsidR="00DA588E" w:rsidTr="00DA588E" w14:paraId="010412A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C383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15:12:07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A9745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86232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A3707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C1D09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05002050000436975-E0OsTe3jnnlK</w:t>
            </w:r>
          </w:p>
        </w:tc>
      </w:tr>
      <w:tr w:rsidRPr="00DA588E" w:rsidR="00DA588E" w:rsidTr="00DA588E" w14:paraId="2046FB3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4C85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15:12:07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BADF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1F96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8DAC6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FF68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05002050000436975-E0OsTe3jnnlM</w:t>
            </w:r>
          </w:p>
        </w:tc>
      </w:tr>
      <w:tr w:rsidRPr="00DA588E" w:rsidR="00DA588E" w:rsidTr="00DA588E" w14:paraId="3F690E23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E1F12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15:14:04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91DCB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1E53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706B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0E940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07002070000439444-E0OsTe3jnqNB</w:t>
            </w:r>
          </w:p>
        </w:tc>
      </w:tr>
      <w:tr w:rsidRPr="00DA588E" w:rsidR="00DA588E" w:rsidTr="00DA588E" w14:paraId="4EDBE2E8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5017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15:15:24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ACF6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17C31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487D6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A45B2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05002050000434997-E0OsTe3jnsPn</w:t>
            </w:r>
          </w:p>
        </w:tc>
      </w:tr>
      <w:tr w:rsidRPr="00DA588E" w:rsidR="00DA588E" w:rsidTr="00DA588E" w14:paraId="4185F130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49CC5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15:15:24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D4478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6CCF9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0808F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105B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05002050000434997-E0OsTe3jnsPr</w:t>
            </w:r>
          </w:p>
        </w:tc>
      </w:tr>
      <w:tr w:rsidRPr="00DA588E" w:rsidR="00DA588E" w:rsidTr="00DA588E" w14:paraId="41DD24C2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8288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15:15:50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CB189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1E703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6BA1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A2328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07002070000441216-E0OsTe3jntD8</w:t>
            </w:r>
          </w:p>
        </w:tc>
      </w:tr>
      <w:tr w:rsidRPr="00DA588E" w:rsidR="00DA588E" w:rsidTr="00DA588E" w14:paraId="564A30B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D7F6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15:17:07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70A06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AF58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3,365.0000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DCE9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FABD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07002070000441636-E0OsTe3jnvXy</w:t>
            </w:r>
          </w:p>
        </w:tc>
      </w:tr>
      <w:tr w:rsidRPr="00DA588E" w:rsidR="00DA588E" w:rsidTr="00DA588E" w14:paraId="76565EA6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73BCB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15:18:03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ED55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F63A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33CF3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5906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05002050000441224-E0OsTe3jnwkW</w:t>
            </w:r>
          </w:p>
        </w:tc>
      </w:tr>
      <w:tr w:rsidRPr="00DA588E" w:rsidR="00DA588E" w:rsidTr="00DA588E" w14:paraId="20A08787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A7A0B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15:18:58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2A51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83D4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58DCA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BAF56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05002050000441690-E0OsTe3jny7Y</w:t>
            </w:r>
          </w:p>
        </w:tc>
      </w:tr>
      <w:tr w:rsidRPr="00DA588E" w:rsidR="00DA588E" w:rsidTr="00DA588E" w14:paraId="1EC3BA7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7C16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15:19:24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86D23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DF613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45400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B1BD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07002070000442118-E0OsTe3jnyfB</w:t>
            </w:r>
          </w:p>
        </w:tc>
      </w:tr>
      <w:tr w:rsidRPr="00DA588E" w:rsidR="00DA588E" w:rsidTr="00DA588E" w14:paraId="74725B6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5D4B1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15:19:24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B9C39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5C56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85DBB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EEC90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07002070000442118-E0OsTe3jnyfD</w:t>
            </w:r>
          </w:p>
        </w:tc>
      </w:tr>
      <w:tr w:rsidRPr="00DA588E" w:rsidR="00DA588E" w:rsidTr="00DA588E" w14:paraId="76F4FE7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2291A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15:20:27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DE278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397F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CCE6D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6402C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05002050000442141-E0OsTe3jo0H7</w:t>
            </w:r>
          </w:p>
        </w:tc>
      </w:tr>
      <w:tr w:rsidRPr="00DA588E" w:rsidR="00DA588E" w:rsidTr="00DA588E" w14:paraId="62DE983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FD386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15:20:27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0ED29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605A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8AE3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7473C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05002050000442141-E0OsTe3jo0H9</w:t>
            </w:r>
          </w:p>
        </w:tc>
      </w:tr>
      <w:tr w:rsidRPr="00DA588E" w:rsidR="00DA588E" w:rsidTr="00DA588E" w14:paraId="0BE25BB1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08389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15:20:47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1407F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26726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A4E9B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B76D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07002070000442589-E0OsTe3jo0mS</w:t>
            </w:r>
          </w:p>
        </w:tc>
      </w:tr>
      <w:tr w:rsidRPr="00DA588E" w:rsidR="00DA588E" w:rsidTr="00DA588E" w14:paraId="711B8E1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5E43A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15:22:13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FA3C4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BC9B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3,359.0000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9348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5B1A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05002050000442633-E0OsTe3jo2Hq</w:t>
            </w:r>
          </w:p>
        </w:tc>
      </w:tr>
      <w:tr w:rsidRPr="00DA588E" w:rsidR="00DA588E" w:rsidTr="00DA588E" w14:paraId="70695BC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92776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15:23:47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9F06A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72D47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F2E31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A1FC8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05002050000442965-E0OsTe3jo4ES</w:t>
            </w:r>
          </w:p>
        </w:tc>
      </w:tr>
      <w:tr w:rsidRPr="00DA588E" w:rsidR="00DA588E" w:rsidTr="00DA588E" w14:paraId="3C32CD3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4F333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15:23:51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101A9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7DE63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3,362.0000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8A7C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0C6F8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07002070000443417-E0OsTe3jo4MX</w:t>
            </w:r>
          </w:p>
        </w:tc>
      </w:tr>
      <w:tr w:rsidRPr="00DA588E" w:rsidR="00DA588E" w:rsidTr="00DA588E" w14:paraId="5630E6DB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3F8AB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15:25:25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5EA51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3B6C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7C10D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4413F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05002050000442965-E0OsTe3jo6RD</w:t>
            </w:r>
          </w:p>
        </w:tc>
      </w:tr>
      <w:tr w:rsidRPr="00DA588E" w:rsidR="00DA588E" w:rsidTr="00DA588E" w14:paraId="31B159A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D1554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15:26:29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65581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443E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0A1E23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14FE9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05002050000443725-E0OsTe3jo8ZX</w:t>
            </w:r>
          </w:p>
        </w:tc>
      </w:tr>
      <w:tr w:rsidRPr="00DA588E" w:rsidR="00DA588E" w:rsidTr="00DA588E" w14:paraId="3628F6B9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C97A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15:26:29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B7F36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A47FA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3,364.0000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66823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41574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05002050000443725-E0OsTe3jo8ZZ</w:t>
            </w:r>
          </w:p>
        </w:tc>
      </w:tr>
      <w:tr w:rsidRPr="00DA588E" w:rsidR="00DA588E" w:rsidTr="00DA588E" w14:paraId="421DFC85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C8DD8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15:26:54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BEF5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0CC3C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6467E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98082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07002070000444130-E0OsTe3jo93j</w:t>
            </w:r>
          </w:p>
        </w:tc>
      </w:tr>
      <w:tr w:rsidRPr="00DA588E" w:rsidR="00DA588E" w:rsidTr="00DA588E" w14:paraId="06E051FA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136D60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15:26:54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111F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9EDC0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10591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D998D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07002070000444158-E0OsTe3jo93p</w:t>
            </w:r>
          </w:p>
        </w:tc>
      </w:tr>
      <w:tr w:rsidRPr="00DA588E" w:rsidR="00DA588E" w:rsidTr="00DA588E" w14:paraId="39D31C1F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6B599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15:26:54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FBF0D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F6960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48B814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90898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07002070000444158-E0OsTe3jo93t</w:t>
            </w:r>
          </w:p>
        </w:tc>
      </w:tr>
      <w:tr w:rsidRPr="00DA588E" w:rsidR="00DA588E" w:rsidTr="00DA588E" w14:paraId="281D34F4" w14:textId="77777777">
        <w:trPr>
          <w:trHeight w:val="230"/>
        </w:trPr>
        <w:tc>
          <w:tcPr>
            <w:tcW w:w="2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72EA92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2025-10-17 15:27:09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2BFE40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540896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3,363.0000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687D80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DA588E" w:rsidR="00DA588E" w:rsidP="00DA588E" w:rsidRDefault="00DA588E" w14:paraId="31ABD5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A588E">
              <w:rPr>
                <w:rFonts w:ascii="Arial" w:hAnsi="Arial" w:cs="Arial"/>
                <w:sz w:val="18"/>
                <w:szCs w:val="18"/>
                <w:lang w:eastAsia="en-GB"/>
              </w:rPr>
              <w:t>05002050000443881-E0OsTe3jo9Wt</w:t>
            </w:r>
          </w:p>
        </w:tc>
      </w:tr>
    </w:tbl>
    <w:p w:rsidRPr="00A50F83" w:rsidR="006A742D" w:rsidP="006A742D" w:rsidRDefault="006A742D" w14:paraId="01538EA7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7D943B9C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3ABFD08D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6BB0806B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6D3B88D9" w14:textId="77777777">
      <w:pPr>
        <w:rPr>
          <w:rFonts w:ascii="Arial" w:hAnsi="Arial" w:cs="Arial"/>
          <w:lang w:val="en" w:eastAsia="en-GB"/>
        </w:rPr>
      </w:pPr>
    </w:p>
    <w:p w:rsidRPr="00A50F83" w:rsidR="00143128" w:rsidP="00C7399F" w:rsidRDefault="00143128" w14:paraId="1FFDCFF7" w14:textId="77777777">
      <w:pPr>
        <w:rPr>
          <w:rFonts w:ascii="Arial" w:hAnsi="Arial" w:cs="Arial"/>
          <w:lang w:val="en" w:eastAsia="en-GB"/>
        </w:rPr>
      </w:pPr>
    </w:p>
    <w:sectPr w:rsidRPr="00A50F83" w:rsidR="00143128" w:rsidSect="00FE0B40">
      <w:footerReference w:type="default" r:id="rId12"/>
      <w:footerReference w:type="first" r:id="rId13"/>
      <w:pgSz w:w="11909" w:h="16834" w:orient="portrait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2ED" w:rsidP="00F2487C" w:rsidRDefault="002D62ED" w14:paraId="0308CBFD" w14:textId="77777777">
      <w:r>
        <w:separator/>
      </w:r>
    </w:p>
  </w:endnote>
  <w:endnote w:type="continuationSeparator" w:id="0">
    <w:p w:rsidR="002D62ED" w:rsidP="00F2487C" w:rsidRDefault="002D62ED" w14:paraId="54DAF0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47074" w:rsidP="006A742D" w:rsidRDefault="00747074" w14:paraId="48366769" w14:textId="77777777">
    <w:pPr>
      <w:pStyle w:val="Footer"/>
      <w:tabs>
        <w:tab w:val="left" w:pos="1770"/>
      </w:tabs>
    </w:pPr>
    <w:r>
      <w:tab/>
    </w:r>
  </w:p>
  <w:p w:rsidR="00747074" w:rsidRDefault="00747074" w14:paraId="6A2A0B9F" w14:textId="77777777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074" w:rsidRDefault="00747074" w14:paraId="3EE85C11" w14:textId="77777777">
                          <w:pPr>
                            <w:pStyle w:val="MacPacTrailer"/>
                          </w:pPr>
                        </w:p>
                        <w:p w:rsidR="00747074" w:rsidRDefault="00747074" w14:paraId="7320D11D" w14:textId="77777777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2876CA">
              <v:stroke joinstyle="miter"/>
              <v:path gradientshapeok="t" o:connecttype="rect"/>
            </v:shapetype>
            <v:shape id="Text Box 4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>
              <v:textbox inset="0,0,0,0">
                <w:txbxContent>
                  <w:p w:rsidR="00747074" w:rsidRDefault="00747074" w14:paraId="3EE85C11" w14:textId="77777777">
                    <w:pPr>
                      <w:pStyle w:val="MacPacTrailer"/>
                    </w:pPr>
                  </w:p>
                  <w:p w:rsidR="00747074" w:rsidRDefault="00747074" w14:paraId="7320D11D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47074" w:rsidRDefault="00747074" w14:paraId="2DCC9D51" w14:textId="77777777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074" w:rsidRDefault="00747074" w14:paraId="5BA272FC" w14:textId="77777777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6D7A34">
              <v:stroke joinstyle="miter"/>
              <v:path gradientshapeok="t" o:connecttype="rect"/>
            </v:shapetype>
            <v:shape id="Text Box 3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>
              <v:textbox inset="0,0,0,0">
                <w:txbxContent>
                  <w:p w:rsidR="00747074" w:rsidRDefault="00747074" w14:paraId="5BA272FC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2ED" w:rsidP="00F2487C" w:rsidRDefault="002D62ED" w14:paraId="7C218E67" w14:textId="77777777">
      <w:r>
        <w:separator/>
      </w:r>
    </w:p>
  </w:footnote>
  <w:footnote w:type="continuationSeparator" w:id="0">
    <w:p w:rsidR="002D62ED" w:rsidP="00F2487C" w:rsidRDefault="002D62ED" w14:paraId="5AB71B5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hint="default" w:ascii="Symbol" w:hAnsi="Symbol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hint="default" w:ascii="Symbol" w:hAnsi="Symbol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hint="default" w:ascii="Symbol" w:hAnsi="Symbol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hint="default" w:ascii="Symbol" w:hAnsi="Symbol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hint="default" w:ascii="Symbol" w:hAnsi="Symbol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hint="default" w:ascii="Symbol" w:hAnsi="Symbol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hint="default" w:ascii="Wingdings" w:hAnsi="Wingdings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hint="default" w:ascii="Symbol" w:hAnsi="Symbol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hint="default" w:ascii="Courier New" w:hAnsi="Courier New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hint="default" w:ascii="Wingdings" w:hAnsi="Wingdings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dirty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5AF0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3A06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26F46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87574"/>
    <w:rsid w:val="00891376"/>
    <w:rsid w:val="008A55F1"/>
    <w:rsid w:val="008A79E8"/>
    <w:rsid w:val="008C35C7"/>
    <w:rsid w:val="008F16F6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5136"/>
    <w:rsid w:val="00AB65B7"/>
    <w:rsid w:val="00AC35B7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A588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B5C5C"/>
    <w:rsid w:val="00FD13D9"/>
    <w:rsid w:val="00FD46E9"/>
    <w:rsid w:val="00FE0B40"/>
    <w:rsid w:val="75B3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uiPriority="3" w:semiHidden="1" w:unhideWhenUsed="1" w:qFormat="1"/>
    <w:lsdException w:name="heading 6" w:uiPriority="3" w:semiHidden="1" w:unhideWhenUsed="1" w:qFormat="1"/>
    <w:lsdException w:name="heading 7" w:uiPriority="0" w:semiHidden="1" w:unhideWhenUsed="1"/>
    <w:lsdException w:name="heading 8" w:uiPriority="0" w:semiHidden="1" w:unhideWhenUsed="1"/>
    <w:lsdException w:name="heading 9" w:uiPriority="0" w:semiHidden="1" w:unhideWhenUsed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uiPriority="0" w:semiHidden="1" w:unhideWhenUsed="1"/>
    <w:lsdException w:name="index 7" w:uiPriority="0" w:semiHidden="1" w:unhideWhenUsed="1"/>
    <w:lsdException w:name="index 8" w:uiPriority="0" w:semiHidden="1" w:unhideWhenUsed="1"/>
    <w:lsdException w:name="index 9" w:uiPriority="0" w:semiHidden="1" w:unhideWhenUsed="1"/>
    <w:lsdException w:name="toc 1" w:uiPriority="4" w:semiHidden="1" w:unhideWhenUsed="1"/>
    <w:lsdException w:name="toc 2" w:uiPriority="4" w:semiHidden="1" w:unhideWhenUsed="1"/>
    <w:lsdException w:name="toc 3" w:uiPriority="4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7" w:semiHidden="1" w:unhideWhenUsed="1"/>
    <w:lsdException w:name="annotation text" w:semiHidden="1" w:unhideWhenUsed="1"/>
    <w:lsdException w:name="header" w:uiPriority="0" w:semiHidden="1" w:unhideWhenUsed="1"/>
    <w:lsdException w:name="footer" w:uiPriority="7" w:semiHidden="1" w:unhideWhenUsed="1"/>
    <w:lsdException w:name="index heading" w:uiPriority="0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7" w:semiHidden="1" w:unhideWhenUsed="1"/>
    <w:lsdException w:name="annotation reference" w:semiHidden="1" w:unhideWhenUsed="1"/>
    <w:lsdException w:name="line number" w:semiHidden="1" w:unhideWhenUsed="1"/>
    <w:lsdException w:name="page number" w:uiPriority="7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semiHidden="1"/>
    <w:lsdException w:name="Salutation" w:uiPriority="7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styleId="BodyTextChar" w:customStyle="1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styleId="Address" w:customStyle="1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styleId="DateChar" w:customStyle="1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styleId="FooterChar" w:customStyle="1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styleId="FootNoteSeparator" w:customStyle="1">
    <w:name w:val="FootNote Separator"/>
    <w:basedOn w:val="Normal"/>
    <w:uiPriority w:val="7"/>
    <w:unhideWhenUsed/>
    <w:rsid w:val="004C670F"/>
    <w:pPr>
      <w:pBdr>
        <w:top w:val="single" w:color="auto" w:sz="4" w:space="1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styleId="FsTable" w:customStyle="1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styleId="FsTableHeading" w:customStyle="1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styleId="FWRecitals" w:customStyle="1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styleId="HeaderChar" w:customStyle="1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styleId="HeaderFPCSLogo" w:customStyle="1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styleId="HeaderCPCSLogo" w:customStyle="1">
    <w:name w:val="HeaderCPCSLogo"/>
    <w:basedOn w:val="HeaderFPCSLogo"/>
    <w:semiHidden/>
    <w:rsid w:val="004C670F"/>
    <w:pPr>
      <w:spacing w:before="360"/>
    </w:pPr>
  </w:style>
  <w:style w:type="paragraph" w:styleId="HeaderCPN" w:customStyle="1">
    <w:name w:val="HeaderCPN"/>
    <w:basedOn w:val="BodyText"/>
    <w:semiHidden/>
    <w:rsid w:val="004C670F"/>
    <w:pPr>
      <w:spacing w:before="360" w:after="0"/>
      <w:jc w:val="right"/>
    </w:pPr>
  </w:style>
  <w:style w:type="paragraph" w:styleId="HeaderFPN" w:customStyle="1">
    <w:name w:val="HeaderFPN"/>
    <w:basedOn w:val="HeaderCPN"/>
    <w:semiHidden/>
    <w:rsid w:val="004C670F"/>
    <w:pPr>
      <w:spacing w:before="0"/>
    </w:pPr>
  </w:style>
  <w:style w:type="character" w:styleId="Heading1Char" w:customStyle="1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styleId="Heading2Char" w:customStyle="1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styleId="Heading3Char" w:customStyle="1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styleId="Heading4Char" w:customStyle="1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styleId="Heading5Char" w:customStyle="1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styleId="Heading6Char" w:customStyle="1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styleId="Heading7Char" w:customStyle="1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styleId="Heading8Char" w:customStyle="1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styleId="Heading9Char" w:customStyle="1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styleId="MarginalNote" w:customStyle="1">
    <w:name w:val="Marginal Note"/>
    <w:basedOn w:val="BodyText"/>
    <w:next w:val="BodyText"/>
    <w:uiPriority w:val="2"/>
    <w:rsid w:val="004C670F"/>
    <w:pPr>
      <w:keepNext/>
      <w:keepLines/>
      <w:framePr w:w="1152" w:hSpace="144" w:wrap="around" w:hAnchor="page" w:vAnchor="text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styleId="ParaHeading" w:customStyle="1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styleId="SalutationChar" w:customStyle="1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styleId="Sealing" w:customStyle="1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styleId="FsHidden" w:customStyle="1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WRecitalsChar" w:customStyle="1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F7985"/>
    <w:rPr>
      <w:rFonts w:ascii="Tahoma" w:hAnsi="Tahoma" w:eastAsia="Times New Roman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1" w:themeShade="99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5" w:themeShade="99" w:sz="4" w:space="0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8F7985"/>
    <w:rPr>
      <w:rFonts w:ascii="Tahoma" w:hAnsi="Tahoma" w:eastAsia="Times New Roman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hAnsiTheme="majorHAnsi"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F7985"/>
    <w:rPr>
      <w:rFonts w:ascii="Consolas" w:hAnsi="Consolas" w:eastAsia="Times New Roman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eastAsia="Times New Roman" w:cs="Consolas"/>
      <w:sz w:val="20"/>
      <w:szCs w:val="20"/>
      <w:lang w:val="en-GB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8F7985"/>
    <w:rPr>
      <w:rFonts w:ascii="Consolas" w:hAnsi="Consolas" w:eastAsia="Times New Roman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  <w:insideV w:val="single" w:color="84B3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color="5B9BD5" w:themeColor="accent1" w:sz="6" w:space="0"/>
          <w:insideV w:val="single" w:color="5B9BD5" w:themeColor="accent1" w:sz="6" w:space="0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color="4472C4" w:themeColor="accent5" w:sz="6" w:space="0"/>
          <w:insideV w:val="single" w:color="4472C4" w:themeColor="accent5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1" w:themeTint="BF" w:sz="8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1" w:themeTint="BF" w:sz="6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8F7985"/>
    <w:rPr>
      <w:rFonts w:asciiTheme="majorHAnsi" w:hAnsiTheme="majorHAnsi" w:eastAsiaTheme="majorEastAsia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8F7985"/>
    <w:rPr>
      <w:rFonts w:ascii="Consolas" w:hAnsi="Consolas" w:eastAsia="Times New Roman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hAnsiTheme="majorHAnsi" w:eastAsiaTheme="majorEastAsia" w:cstheme="majorBidi"/>
      <w:i/>
      <w:iCs/>
      <w:color w:val="5B9BD5" w:themeColor="accent1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8F7985"/>
    <w:rPr>
      <w:rFonts w:asciiTheme="majorHAnsi" w:hAnsiTheme="majorHAnsi" w:eastAsiaTheme="majorEastAsia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8F7985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hAnsiTheme="majorHAnsi" w:eastAsiaTheme="majorEastAsia" w:cstheme="majorBidi"/>
      <w:bCs/>
      <w:caps w:val="0"/>
      <w:color w:val="2E74B5" w:themeColor="accent1" w:themeShade="BF"/>
      <w:sz w:val="28"/>
      <w:szCs w:val="28"/>
    </w:rPr>
  </w:style>
  <w:style w:type="character" w:styleId="BoldEmphasis" w:customStyle="1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styleId="MarginNo" w:customStyle="1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styleId="MarginNoChar" w:customStyle="1">
    <w:name w:val="MarginNo Char"/>
    <w:link w:val="MarginNo"/>
    <w:rsid w:val="00A00506"/>
    <w:rPr>
      <w:rFonts w:eastAsia="SimSun"/>
      <w:szCs w:val="20"/>
      <w:lang w:val="en-GB"/>
    </w:rPr>
  </w:style>
  <w:style w:type="paragraph" w:styleId="FWParties" w:customStyle="1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styleId="FWPartiesChar" w:customStyle="1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styleId="ListBullet6" w:customStyle="1">
    <w:name w:val="List Bullet 6"/>
    <w:basedOn w:val="Normal"/>
    <w:rsid w:val="00CE1E62"/>
    <w:pPr>
      <w:numPr>
        <w:ilvl w:val="5"/>
        <w:numId w:val="4"/>
      </w:numPr>
    </w:pPr>
  </w:style>
  <w:style w:type="paragraph" w:styleId="ListBullet7" w:customStyle="1">
    <w:name w:val="List Bullet 7"/>
    <w:basedOn w:val="Normal"/>
    <w:rsid w:val="00CE1E62"/>
    <w:pPr>
      <w:numPr>
        <w:ilvl w:val="6"/>
        <w:numId w:val="4"/>
      </w:numPr>
    </w:pPr>
  </w:style>
  <w:style w:type="paragraph" w:styleId="ListBullet8" w:customStyle="1">
    <w:name w:val="List Bullet 8"/>
    <w:basedOn w:val="Normal"/>
    <w:rsid w:val="00CE1E62"/>
    <w:pPr>
      <w:numPr>
        <w:ilvl w:val="7"/>
        <w:numId w:val="4"/>
      </w:numPr>
    </w:pPr>
  </w:style>
  <w:style w:type="paragraph" w:styleId="ListBullet9" w:customStyle="1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styleId="Randziffer" w:customStyle="1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styleId="a" w:customStyle="1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styleId="l" w:customStyle="1">
    <w:name w:val="l"/>
    <w:basedOn w:val="DefaultParagraphFont"/>
    <w:rsid w:val="00163D46"/>
  </w:style>
  <w:style w:type="character" w:styleId="k" w:customStyle="1">
    <w:name w:val="k"/>
    <w:basedOn w:val="DefaultParagraphFont"/>
    <w:rsid w:val="00163D46"/>
  </w:style>
  <w:style w:type="character" w:styleId="j" w:customStyle="1">
    <w:name w:val="j"/>
    <w:basedOn w:val="DefaultParagraphFont"/>
    <w:rsid w:val="00163D46"/>
  </w:style>
  <w:style w:type="paragraph" w:styleId="MacPacTrailer" w:customStyle="1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styleId="ef" w:customStyle="1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styleId="dt" w:customStyle="1">
    <w:name w:val="dt"/>
    <w:basedOn w:val="DefaultParagraphFont"/>
    <w:rsid w:val="001A7A9E"/>
  </w:style>
  <w:style w:type="paragraph" w:styleId="msonormal0" w:customStyle="1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styleId="xl487" w:customStyle="1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styleId="xl489" w:customStyle="1">
    <w:name w:val="xl489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styleId="xl490" w:customStyle="1">
    <w:name w:val="xl490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1" w:customStyle="1">
    <w:name w:val="xl491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styleId="xl492" w:customStyle="1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styleId="xl493" w:customStyle="1">
    <w:name w:val="xl493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4" w:customStyle="1">
    <w:name w:val="xl494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5" w:customStyle="1">
    <w:name w:val="xl495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6" w:customStyle="1">
    <w:name w:val="xl496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7" w:customStyle="1">
    <w:name w:val="xl497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498" w:customStyle="1">
    <w:name w:val="xl498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499" w:customStyle="1">
    <w:name w:val="xl499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2604" w:customStyle="1">
    <w:name w:val="xl2604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05" w:customStyle="1">
    <w:name w:val="xl2605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06" w:customStyle="1">
    <w:name w:val="xl2606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styleId="xl2607" w:customStyle="1">
    <w:name w:val="xl2607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styleId="xl2608" w:customStyle="1">
    <w:name w:val="xl2608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09" w:customStyle="1">
    <w:name w:val="xl2609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0" w:customStyle="1">
    <w:name w:val="xl2610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1" w:customStyle="1">
    <w:name w:val="xl2611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2" w:customStyle="1">
    <w:name w:val="xl2612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3" w:customStyle="1">
    <w:name w:val="xl2613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14" w:customStyle="1">
    <w:name w:val="xl2614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15" w:customStyle="1">
    <w:name w:val="xl2615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6" w:customStyle="1">
    <w:name w:val="xl2616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7" w:customStyle="1">
    <w:name w:val="xl2617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8" w:customStyle="1">
    <w:name w:val="xl2618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9" w:customStyle="1">
    <w:name w:val="xl2619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0" w:customStyle="1">
    <w:name w:val="xl2620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1" w:customStyle="1">
    <w:name w:val="xl2621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2" w:customStyle="1">
    <w:name w:val="xl2622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3" w:customStyle="1">
    <w:name w:val="xl2623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4" w:customStyle="1">
    <w:name w:val="xl2624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64" w:customStyle="1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styleId="xl65" w:customStyle="1">
    <w:name w:val="xl65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6" w:customStyle="1">
    <w:name w:val="xl66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7" w:customStyle="1">
    <w:name w:val="xl67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8" w:customStyle="1">
    <w:name w:val="xl68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9" w:customStyle="1">
    <w:name w:val="xl69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70" w:customStyle="1">
    <w:name w:val="xl70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1" w:customStyle="1">
    <w:name w:val="xl71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2" w:customStyle="1">
    <w:name w:val="xl72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styleId="xl73" w:customStyle="1">
    <w:name w:val="xl73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4" w:customStyle="1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styleId="xl75" w:customStyle="1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styleId="xl76" w:customStyle="1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styleId="xl77" w:customStyle="1">
    <w:name w:val="xl77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8" w:customStyle="1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6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MAR17MELD-955777008-84404</_dlc_DocId>
    <_dlc_DocIdUrl xmlns="5fe4e853-3417-48a7-a9b2-767e16cca7ad">
      <Url>https://afmap.sharepoint.com/sites/afmdms_mar17meldingen/_layouts/15/DocIdRedir.aspx?ID=MAR17MELD-955777008-84404</Url>
      <Description>MAR17MELD-955777008-84404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C2510-01029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2025.10.17.docx</AFM_dms_origineleBestandsnaam>
    <AFM_dms_Grondslag xmlns="bedada9c-9ff6-4a90-bed1-7f262f8682ad" xsi:nil="true"/>
    <AFM_dms_Melder xmlns="bedada9c-9ff6-4a90-bed1-7f262f8682ad" xsi:nil="true"/>
  </documentManagement>
</p:properties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0F47CA-CCA1-4BFD-B396-17B77A0CF16F}"/>
</file>

<file path=customXml/itemProps5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9119155-A1A4-47EB-924A-1DA3B49C3F09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Blank_A4_Portrait</ap:Template>
  <ap:Application>Microsoft Word for the web</ap:Application>
  <ap:DocSecurity>0</ap:DocSecurity>
  <ap:ScaleCrop>false</ap:ScaleCrop>
  <ap:Company>Freshfields Bruckhaus Deringer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Veenker, Jurgen</cp:lastModifiedBy>
  <cp:revision>82</cp:revision>
  <cp:lastPrinted>2016-11-21T15:24:00Z</cp:lastPrinted>
  <dcterms:created xsi:type="dcterms:W3CDTF">2018-05-03T15:58:00Z</dcterms:created>
  <dcterms:modified xsi:type="dcterms:W3CDTF">2025-10-20T08:50:29Z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282030bf-8138-4971-aff9-5750726ff10d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