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6BB99821" w:rsidR="00D647F7" w:rsidRPr="00A50F83" w:rsidRDefault="007B370F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27 October</w:t>
      </w:r>
      <w:r w:rsidR="00F31B90">
        <w:rPr>
          <w:sz w:val="22"/>
          <w:szCs w:val="22"/>
          <w:lang w:val="en"/>
        </w:rPr>
        <w:t xml:space="preserve"> </w:t>
      </w:r>
      <w:r w:rsidR="00CC5F88">
        <w:rPr>
          <w:sz w:val="22"/>
          <w:szCs w:val="22"/>
          <w:lang w:val="en"/>
        </w:rPr>
        <w:t>202</w:t>
      </w:r>
      <w:r w:rsidR="00EB4D8E">
        <w:rPr>
          <w:sz w:val="22"/>
          <w:szCs w:val="22"/>
          <w:lang w:val="en"/>
        </w:rPr>
        <w:t>5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0AE12094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4A3F5E" w:rsidRPr="004A3F5E">
        <w:rPr>
          <w:sz w:val="22"/>
          <w:szCs w:val="22"/>
          <w:lang w:val="en"/>
        </w:rPr>
        <w:t>53,000</w:t>
      </w:r>
      <w:r w:rsidR="004A3F5E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571C2C" w:rsidRPr="00571C2C">
        <w:rPr>
          <w:sz w:val="22"/>
          <w:szCs w:val="22"/>
          <w:lang w:val="en"/>
        </w:rPr>
        <w:t>57,726,989</w:t>
      </w:r>
      <w:r w:rsidR="00571C2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571C2C" w:rsidRPr="00571C2C">
        <w:rPr>
          <w:sz w:val="22"/>
          <w:szCs w:val="22"/>
          <w:lang w:val="en"/>
        </w:rPr>
        <w:t>1,824,812,007</w:t>
      </w:r>
      <w:r w:rsidR="00571C2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</w:t>
      </w:r>
      <w:r w:rsidRPr="00B9725F">
        <w:rPr>
          <w:sz w:val="22"/>
          <w:szCs w:val="22"/>
          <w:lang w:val="en"/>
        </w:rPr>
        <w:t xml:space="preserve">Since </w:t>
      </w:r>
      <w:r w:rsidR="001C1771" w:rsidRPr="00B9725F">
        <w:rPr>
          <w:sz w:val="22"/>
          <w:szCs w:val="22"/>
          <w:lang w:val="en"/>
        </w:rPr>
        <w:t>2</w:t>
      </w:r>
      <w:r w:rsidRPr="00B9725F">
        <w:rPr>
          <w:sz w:val="22"/>
          <w:szCs w:val="22"/>
          <w:lang w:val="en"/>
        </w:rPr>
        <w:t xml:space="preserve"> January 20</w:t>
      </w:r>
      <w:r w:rsidR="00406855" w:rsidRPr="00B9725F">
        <w:rPr>
          <w:sz w:val="22"/>
          <w:szCs w:val="22"/>
          <w:lang w:val="en"/>
        </w:rPr>
        <w:t>2</w:t>
      </w:r>
      <w:r w:rsidR="00B9725F" w:rsidRPr="00B9725F">
        <w:rPr>
          <w:sz w:val="22"/>
          <w:szCs w:val="22"/>
          <w:lang w:val="en"/>
        </w:rPr>
        <w:t>5</w:t>
      </w:r>
      <w:r w:rsidRPr="00B9725F">
        <w:rPr>
          <w:sz w:val="22"/>
          <w:szCs w:val="22"/>
          <w:lang w:val="en"/>
        </w:rPr>
        <w:t xml:space="preserve"> RELX PL</w:t>
      </w:r>
      <w:r w:rsidRPr="00EB4D8E">
        <w:rPr>
          <w:sz w:val="22"/>
          <w:szCs w:val="22"/>
          <w:lang w:val="en"/>
        </w:rPr>
        <w:t>C</w:t>
      </w:r>
      <w:r w:rsidRPr="00A50F83">
        <w:rPr>
          <w:sz w:val="22"/>
          <w:szCs w:val="22"/>
          <w:lang w:val="en"/>
        </w:rPr>
        <w:t xml:space="preserve"> has purchased </w:t>
      </w:r>
      <w:r w:rsidR="00571C2C" w:rsidRPr="00571C2C">
        <w:rPr>
          <w:sz w:val="22"/>
          <w:szCs w:val="22"/>
          <w:lang w:val="en"/>
        </w:rPr>
        <w:t>38,119,319</w:t>
      </w:r>
      <w:r w:rsidR="00571C2C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1D982575" w:rsidR="003E0113" w:rsidRPr="00141857" w:rsidRDefault="007B370F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7B370F">
              <w:rPr>
                <w:sz w:val="22"/>
                <w:szCs w:val="22"/>
                <w:lang w:val="en"/>
              </w:rPr>
              <w:t>27 October 2025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15B14219" w:rsidR="003E0113" w:rsidRPr="00141857" w:rsidRDefault="004A3F5E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4A3F5E">
              <w:rPr>
                <w:rFonts w:ascii="Arial" w:hAnsi="Arial" w:cs="Arial"/>
                <w:sz w:val="22"/>
                <w:szCs w:val="22"/>
                <w:lang w:val="en"/>
              </w:rPr>
              <w:t>53,000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04E8614A" w:rsidR="003258FF" w:rsidRPr="00141857" w:rsidRDefault="00B35DC4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B35DC4">
              <w:rPr>
                <w:rFonts w:ascii="Arial" w:hAnsi="Arial" w:cs="Arial"/>
                <w:sz w:val="22"/>
                <w:szCs w:val="22"/>
                <w:lang w:val="en"/>
              </w:rPr>
              <w:t>3537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13D24FD0" w:rsidR="003258FF" w:rsidRPr="00141857" w:rsidRDefault="00B35DC4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B35DC4">
              <w:rPr>
                <w:rFonts w:ascii="Arial" w:hAnsi="Arial" w:cs="Arial"/>
                <w:sz w:val="22"/>
                <w:szCs w:val="22"/>
                <w:lang w:val="en"/>
              </w:rPr>
              <w:t>3497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05A2731F" w:rsidR="003E0113" w:rsidRPr="00141857" w:rsidRDefault="00386952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386952">
              <w:rPr>
                <w:rFonts w:ascii="Arial" w:hAnsi="Arial" w:cs="Arial"/>
                <w:sz w:val="22"/>
                <w:szCs w:val="22"/>
                <w:lang w:val="en"/>
              </w:rPr>
              <w:t>3515.0225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620" w:type="dxa"/>
        <w:tblLook w:val="04A0" w:firstRow="1" w:lastRow="0" w:firstColumn="1" w:lastColumn="0" w:noHBand="0" w:noVBand="1"/>
      </w:tblPr>
      <w:tblGrid>
        <w:gridCol w:w="2660"/>
        <w:gridCol w:w="867"/>
        <w:gridCol w:w="1160"/>
        <w:gridCol w:w="1400"/>
        <w:gridCol w:w="3540"/>
      </w:tblGrid>
      <w:tr w:rsidR="00D111A6" w:rsidRPr="00D111A6" w14:paraId="59FE7412" w14:textId="77777777" w:rsidTr="00D111A6">
        <w:trPr>
          <w:trHeight w:val="23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ACDAD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54B8D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43A2D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CAD55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666A0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D111A6" w:rsidRPr="00D111A6" w14:paraId="7E0CD1DA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B7B51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07:01:05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AB62C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F8B52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3,498.0000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4A324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77553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05003050000005637-E0Ozl720gjgb</w:t>
            </w:r>
          </w:p>
        </w:tc>
      </w:tr>
      <w:tr w:rsidR="00D111A6" w:rsidRPr="00D111A6" w14:paraId="6F3CBEB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DBA54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07:01:05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60BC8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2E880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3,499.0000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25325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09C7A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07003070000005634-E0Ozl720gjfk</w:t>
            </w:r>
          </w:p>
        </w:tc>
      </w:tr>
      <w:tr w:rsidR="00D111A6" w:rsidRPr="00D111A6" w14:paraId="51BF967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6D27A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07:01:05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98223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666AC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3,499.0000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C493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31776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07003070000005634-E0Ozl720gjfn</w:t>
            </w:r>
          </w:p>
        </w:tc>
      </w:tr>
      <w:tr w:rsidR="00D111A6" w:rsidRPr="00D111A6" w14:paraId="6DD8C800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FD505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07:03:41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FF068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AA070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DBF11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BD6BA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05003050000006401-E0Ozl720gsQq</w:t>
            </w:r>
          </w:p>
        </w:tc>
      </w:tr>
      <w:tr w:rsidR="00D111A6" w:rsidRPr="00D111A6" w14:paraId="742CDD0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7DA76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07:03:41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8B05F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7174E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9EB26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2E4C2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07003070000006386-E0Ozl720gsR1</w:t>
            </w:r>
          </w:p>
        </w:tc>
      </w:tr>
      <w:tr w:rsidR="00D111A6" w:rsidRPr="00D111A6" w14:paraId="7E3C54D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28DD8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07:03:41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6E7C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B744A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2198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294B5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07003070000006404-E0Ozl720gsOh</w:t>
            </w:r>
          </w:p>
        </w:tc>
      </w:tr>
      <w:tr w:rsidR="00D111A6" w:rsidRPr="00D111A6" w14:paraId="346354FA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90CA0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07:07:23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A422E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AB03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7C4D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382EA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05003050000006529-E0Ozl720h0s7</w:t>
            </w:r>
          </w:p>
        </w:tc>
      </w:tr>
      <w:tr w:rsidR="00D111A6" w:rsidRPr="00D111A6" w14:paraId="5553639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BFC22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07:10:15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8290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9A1F9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BA08D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F11F8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07003070000007318-E0Ozl720h6QY</w:t>
            </w:r>
          </w:p>
        </w:tc>
      </w:tr>
      <w:tr w:rsidR="00D111A6" w:rsidRPr="00D111A6" w14:paraId="486C38C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1FB6A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07:10:15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AFCE2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83CCB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5049B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28B9C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07003070000007318-E0Ozl720h6Qb</w:t>
            </w:r>
          </w:p>
        </w:tc>
      </w:tr>
      <w:tr w:rsidR="00D111A6" w:rsidRPr="00D111A6" w14:paraId="6A5A935F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CBCFB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07:11:34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EC5EA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F7BE9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6F72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536BC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05003050000007523-E0Ozl720h8IE</w:t>
            </w:r>
          </w:p>
        </w:tc>
      </w:tr>
      <w:tr w:rsidR="00D111A6" w:rsidRPr="00D111A6" w14:paraId="634ACF8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49AC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07:12:40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43648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74F99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971E0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687B3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07003070000007255-E0Ozl720h9wX</w:t>
            </w:r>
          </w:p>
        </w:tc>
      </w:tr>
      <w:tr w:rsidR="00D111A6" w:rsidRPr="00D111A6" w14:paraId="7B61150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0962B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07:12:40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1DB29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58509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17E07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0AC62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07003070000007255-E0Ozl720h9wZ</w:t>
            </w:r>
          </w:p>
        </w:tc>
      </w:tr>
      <w:tr w:rsidR="00D111A6" w:rsidRPr="00D111A6" w14:paraId="6FEAB9B3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71346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07:12:40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F3C1A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59485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39D4B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A1CAB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07003070000007255-E0Ozl720h9wb</w:t>
            </w:r>
          </w:p>
        </w:tc>
      </w:tr>
      <w:tr w:rsidR="00D111A6" w:rsidRPr="00D111A6" w14:paraId="2529EAD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3057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07:12:51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5360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0703F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0B90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7439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07003070000007668-E0Ozl720hA26</w:t>
            </w:r>
          </w:p>
        </w:tc>
      </w:tr>
      <w:tr w:rsidR="00D111A6" w:rsidRPr="00D111A6" w14:paraId="28CD460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22861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07:14:22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7F916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F9DCD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9A9F7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E567D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05003050000007902-E0Ozl720hBkA</w:t>
            </w:r>
          </w:p>
        </w:tc>
      </w:tr>
      <w:tr w:rsidR="00D111A6" w:rsidRPr="00D111A6" w14:paraId="74B8AAA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04206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07:14:22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5B1F0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C217B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1404C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08C6A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05003050000007902-E0Ozl720hBkC</w:t>
            </w:r>
          </w:p>
        </w:tc>
      </w:tr>
      <w:tr w:rsidR="00D111A6" w:rsidRPr="00D111A6" w14:paraId="3AC7CAC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77FA9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2025-10-27 07:14:22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D68EE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346E4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8B06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153CB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05003050000007902-E0Ozl720hBkE</w:t>
            </w:r>
          </w:p>
        </w:tc>
      </w:tr>
      <w:tr w:rsidR="00D111A6" w:rsidRPr="00D111A6" w14:paraId="36506E87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BBA71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07:14:41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04D81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1FA6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50801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4F969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07003070000007855-E0Ozl720hC2t</w:t>
            </w:r>
          </w:p>
        </w:tc>
      </w:tr>
      <w:tr w:rsidR="00D111A6" w:rsidRPr="00D111A6" w14:paraId="3ECDD4F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AD04D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07:18:21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E7C3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11712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2FA19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56FA5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07003070000008717-E0Ozl720hGv0</w:t>
            </w:r>
          </w:p>
        </w:tc>
      </w:tr>
      <w:tr w:rsidR="00D111A6" w:rsidRPr="00D111A6" w14:paraId="721CE1D3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6FAB8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07:21:54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14ECF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D3376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01B12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F50DB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05003050000009550-E0Ozl720hKgP</w:t>
            </w:r>
          </w:p>
        </w:tc>
      </w:tr>
      <w:tr w:rsidR="00D111A6" w:rsidRPr="00D111A6" w14:paraId="7E45818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10578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07:24:22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F9F9C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F13D0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BF5D0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5FEE4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05003050000010141-E0Ozl720hMrm</w:t>
            </w:r>
          </w:p>
        </w:tc>
      </w:tr>
      <w:tr w:rsidR="00D111A6" w:rsidRPr="00D111A6" w14:paraId="4D34F78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87AA9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07:24:22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A7DDF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FBEDC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DEC8D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CB7AD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05003050000010141-E0Ozl720hMro</w:t>
            </w:r>
          </w:p>
        </w:tc>
      </w:tr>
      <w:tr w:rsidR="00D111A6" w:rsidRPr="00D111A6" w14:paraId="318E1B2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09CDD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07:25:38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98C7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FF6EC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499A3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AD11B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05003050000009837-E0Ozl720hONR</w:t>
            </w:r>
          </w:p>
        </w:tc>
      </w:tr>
      <w:tr w:rsidR="00D111A6" w:rsidRPr="00D111A6" w14:paraId="2781453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B4C0C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07:30:12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42D5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C526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D1ED3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855E5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05003050000011615-E0Ozl720hTO9</w:t>
            </w:r>
          </w:p>
        </w:tc>
      </w:tr>
      <w:tr w:rsidR="00D111A6" w:rsidRPr="00D111A6" w14:paraId="4A028FA3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4A04E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07:31:08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AA362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B7CA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193B3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01FAE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07003070000011401-E0Ozl720hUV9</w:t>
            </w:r>
          </w:p>
        </w:tc>
      </w:tr>
      <w:tr w:rsidR="00D111A6" w:rsidRPr="00D111A6" w14:paraId="36845C8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4D2A6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07:33:15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6037C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4904B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46D37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2C820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05003050000012511-E0Ozl720hWIu</w:t>
            </w:r>
          </w:p>
        </w:tc>
      </w:tr>
      <w:tr w:rsidR="00D111A6" w:rsidRPr="00D111A6" w14:paraId="2AB791FF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DE335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07:33:15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64159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9E7B7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F40E4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57A0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05003050000012511-E0Ozl720hWIw</w:t>
            </w:r>
          </w:p>
        </w:tc>
      </w:tr>
      <w:tr w:rsidR="00D111A6" w:rsidRPr="00D111A6" w14:paraId="1D62E28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68BE9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07:33:22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64E10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1A980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46F20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FB3D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05003050000012369-E0Ozl720hWR4</w:t>
            </w:r>
          </w:p>
        </w:tc>
      </w:tr>
      <w:tr w:rsidR="00D111A6" w:rsidRPr="00D111A6" w14:paraId="52F2780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99EB7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07:41:01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EB804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A4553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65243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2C70D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07003070000013906-E0Ozl720hcVV</w:t>
            </w:r>
          </w:p>
        </w:tc>
      </w:tr>
      <w:tr w:rsidR="00D111A6" w:rsidRPr="00D111A6" w14:paraId="1CB5903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F3385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07:41:35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C4A03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42620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B855E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C550B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05003050000014009-E0Ozl720hd10</w:t>
            </w:r>
          </w:p>
        </w:tc>
      </w:tr>
      <w:tr w:rsidR="00D111A6" w:rsidRPr="00D111A6" w14:paraId="2159CE13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A2F6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07:42:50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A9365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96A32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FE49E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657C2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05003050000013858-E0Ozl720hdrm</w:t>
            </w:r>
          </w:p>
        </w:tc>
      </w:tr>
      <w:tr w:rsidR="00D111A6" w:rsidRPr="00D111A6" w14:paraId="0081112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436ED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07:44:02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FF1F7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6611E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8F13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B2E0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07003070000014228-E0Ozl720hec3</w:t>
            </w:r>
          </w:p>
        </w:tc>
      </w:tr>
      <w:tr w:rsidR="00D111A6" w:rsidRPr="00D111A6" w14:paraId="6064CA6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7C749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07:49:25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909F4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3AC8B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34277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DA150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05003050000015416-E0Ozl720hjfO</w:t>
            </w:r>
          </w:p>
        </w:tc>
      </w:tr>
      <w:tr w:rsidR="00D111A6" w:rsidRPr="00D111A6" w14:paraId="7739DB4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B6127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07:49:47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E029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E5512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668B1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F320B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05003050000015416-E0Ozl720hjre</w:t>
            </w:r>
          </w:p>
        </w:tc>
      </w:tr>
      <w:tr w:rsidR="00D111A6" w:rsidRPr="00D111A6" w14:paraId="53EB7C87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9DF66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07:49:47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01BB1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72F84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ABDDD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69CD0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05003050000015416-E0Ozl720hjrg</w:t>
            </w:r>
          </w:p>
        </w:tc>
      </w:tr>
      <w:tr w:rsidR="00D111A6" w:rsidRPr="00D111A6" w14:paraId="47C0F4E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1531F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07:51:35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2AB24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06876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84DE3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4EE55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07003070000015658-E0Ozl720hlN0</w:t>
            </w:r>
          </w:p>
        </w:tc>
      </w:tr>
      <w:tr w:rsidR="00D111A6" w:rsidRPr="00D111A6" w14:paraId="1C64A66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80018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07:52:25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C7A06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1CC7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EDAF6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6F92E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05003050000015632-E0Ozl720hlze</w:t>
            </w:r>
          </w:p>
        </w:tc>
      </w:tr>
      <w:tr w:rsidR="00D111A6" w:rsidRPr="00D111A6" w14:paraId="3F610F5F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51880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07:54:36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DB512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40C6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1C5B6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EA663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07003070000016049-E0Ozl720hnt6</w:t>
            </w:r>
          </w:p>
        </w:tc>
      </w:tr>
      <w:tr w:rsidR="00D111A6" w:rsidRPr="00D111A6" w14:paraId="14B2FB33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787D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08:00:08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4395F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DC90B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A8F64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FDD3C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07003070000017002-E0Ozl720ht7G</w:t>
            </w:r>
          </w:p>
        </w:tc>
      </w:tr>
      <w:tr w:rsidR="00D111A6" w:rsidRPr="00D111A6" w14:paraId="44426117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5B8EF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08:00:10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87B55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44221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DBDC1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81AA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07003070000015988-E0Ozl720htCS</w:t>
            </w:r>
          </w:p>
        </w:tc>
      </w:tr>
      <w:tr w:rsidR="00D111A6" w:rsidRPr="00D111A6" w14:paraId="30358830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9377A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08:00:10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62731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E664B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B2AA2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35922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07003070000015988-E0Ozl720htCU</w:t>
            </w:r>
          </w:p>
        </w:tc>
      </w:tr>
      <w:tr w:rsidR="00D111A6" w:rsidRPr="00D111A6" w14:paraId="22A6696A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669F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08:00:10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0CCC8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0E302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B1AD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1AAE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05003050000016420-E0Ozl720ht8i</w:t>
            </w:r>
          </w:p>
        </w:tc>
      </w:tr>
      <w:tr w:rsidR="00D111A6" w:rsidRPr="00D111A6" w14:paraId="7E53AE6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26C6E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08:07:43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A932A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092D5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1D92C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941E1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05003050000019171-E0Ozl720i0Ly</w:t>
            </w:r>
          </w:p>
        </w:tc>
      </w:tr>
      <w:tr w:rsidR="00D111A6" w:rsidRPr="00D111A6" w14:paraId="2E665F6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57636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08:07:43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8DAED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79B6D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68212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CDE21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05003050000019171-E0Ozl720i0M0</w:t>
            </w:r>
          </w:p>
        </w:tc>
      </w:tr>
      <w:tr w:rsidR="00D111A6" w:rsidRPr="00D111A6" w14:paraId="09AA4573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67836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08:09:36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8159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D0937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B6787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37B86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05003050000019475-E0Ozl720i1zr</w:t>
            </w:r>
          </w:p>
        </w:tc>
      </w:tr>
      <w:tr w:rsidR="00D111A6" w:rsidRPr="00D111A6" w14:paraId="6FE6725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37142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08:09:36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0E2CE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DCC3D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15AC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1572E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05003050000019475-E0Ozl720i1zt</w:t>
            </w:r>
          </w:p>
        </w:tc>
      </w:tr>
      <w:tr w:rsidR="00D111A6" w:rsidRPr="00D111A6" w14:paraId="31F3EAAF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BE678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08:09:40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97592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44DBC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B13A1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0F4C6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05003050000019453-E0Ozl720i20t</w:t>
            </w:r>
          </w:p>
        </w:tc>
      </w:tr>
      <w:tr w:rsidR="00D111A6" w:rsidRPr="00D111A6" w14:paraId="16828713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7F036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08:16:56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B3743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7E597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3C05B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B55B7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07003070000020450-E0Ozl720i83v</w:t>
            </w:r>
          </w:p>
        </w:tc>
      </w:tr>
      <w:tr w:rsidR="00D111A6" w:rsidRPr="00D111A6" w14:paraId="4AE42681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84A92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08:22:32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59774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410D1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A1388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034E6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05003050000021585-E0Ozl720iD3t</w:t>
            </w:r>
          </w:p>
        </w:tc>
      </w:tr>
      <w:tr w:rsidR="00D111A6" w:rsidRPr="00D111A6" w14:paraId="140C0C7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A5EF3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08:23:54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D6EE5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8265E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B669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EC9B3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07003070000021751-E0Ozl720iEQS</w:t>
            </w:r>
          </w:p>
        </w:tc>
      </w:tr>
      <w:tr w:rsidR="00D111A6" w:rsidRPr="00D111A6" w14:paraId="2BCC484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47DA0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08:26:53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83DE0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410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E8FE0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65D2F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5C378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07003070000022129-E0Ozl720iGgq</w:t>
            </w:r>
          </w:p>
        </w:tc>
      </w:tr>
      <w:tr w:rsidR="00D111A6" w:rsidRPr="00D111A6" w14:paraId="2CE67940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FCE79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08:28:38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4E517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99385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13858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F7362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05003050000022513-E0Ozl720iHym</w:t>
            </w:r>
          </w:p>
        </w:tc>
      </w:tr>
      <w:tr w:rsidR="00D111A6" w:rsidRPr="00D111A6" w14:paraId="3D179E2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64D5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08:30:57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92BCB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5E300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64CF3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6E289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05003050000022475-E0Ozl720iJss</w:t>
            </w:r>
          </w:p>
        </w:tc>
      </w:tr>
      <w:tr w:rsidR="00D111A6" w:rsidRPr="00D111A6" w14:paraId="099B702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1AA5E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08:34:49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5AFB5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69E8F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3,532.0000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1B1EF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802F1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07003070000023347-E0Ozl720iMd4</w:t>
            </w:r>
          </w:p>
        </w:tc>
      </w:tr>
      <w:tr w:rsidR="00D111A6" w:rsidRPr="00D111A6" w14:paraId="2B306AD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9759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08:36:31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91B06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9F56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3,537.0000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B8461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649EE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05003050000023648-E0Ozl720iO49</w:t>
            </w:r>
          </w:p>
        </w:tc>
      </w:tr>
      <w:tr w:rsidR="00D111A6" w:rsidRPr="00D111A6" w14:paraId="628AF33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7EB38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08:37:21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BA5FE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FE896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3,534.0000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ABFE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D1392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07003070000023644-E0Ozl720iOlC</w:t>
            </w:r>
          </w:p>
        </w:tc>
      </w:tr>
      <w:tr w:rsidR="00D111A6" w:rsidRPr="00D111A6" w14:paraId="67C0D82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A0B76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08:37:21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A9D0E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BEFA0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3,534.0000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8A40B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E1C7F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07003070000023644-E0Ozl720iOlE</w:t>
            </w:r>
          </w:p>
        </w:tc>
      </w:tr>
      <w:tr w:rsidR="00D111A6" w:rsidRPr="00D111A6" w14:paraId="488738C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31E57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08:37:57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3D5CD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1EECE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3,531.0000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7278F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974D8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05003050000023850-E0Ozl720iPAC</w:t>
            </w:r>
          </w:p>
        </w:tc>
      </w:tr>
      <w:tr w:rsidR="00D111A6" w:rsidRPr="00D111A6" w14:paraId="54F22B8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99C4E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08:45:01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234B2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07C9D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3,531.0000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D7752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B5510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07003070000024297-E0Ozl720iTLB</w:t>
            </w:r>
          </w:p>
        </w:tc>
      </w:tr>
      <w:tr w:rsidR="00D111A6" w:rsidRPr="00D111A6" w14:paraId="7E077AA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7C6D1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08:50:18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7150F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3CC0A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3,531.0000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B73F6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08148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07003070000025708-E0Ozl720iWro</w:t>
            </w:r>
          </w:p>
        </w:tc>
      </w:tr>
      <w:tr w:rsidR="00D111A6" w:rsidRPr="00D111A6" w14:paraId="75C8E638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F8F2D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08:50:18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8994C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484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1E3CD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3,530.0000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0B8B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8ABED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07003070000025643-E0Ozl720iWsL</w:t>
            </w:r>
          </w:p>
        </w:tc>
      </w:tr>
      <w:tr w:rsidR="00D111A6" w:rsidRPr="00D111A6" w14:paraId="2953567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34EC8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08:54:30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63C0F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EE216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84B20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ADA9A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05003050000026060-E0Ozl720iZY0</w:t>
            </w:r>
          </w:p>
        </w:tc>
      </w:tr>
      <w:tr w:rsidR="00D111A6" w:rsidRPr="00D111A6" w14:paraId="4229E4A1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2926C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08:57:42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C0F9A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3579D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8F291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27E28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07003070000025802-E0Ozl720iboc</w:t>
            </w:r>
          </w:p>
        </w:tc>
      </w:tr>
      <w:tr w:rsidR="00D111A6" w:rsidRPr="00D111A6" w14:paraId="5465CD23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34C5E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09:01:40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9A4CA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C3D1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3FCC9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9933D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07003070000027106-E0Ozl720ieLe</w:t>
            </w:r>
          </w:p>
        </w:tc>
      </w:tr>
      <w:tr w:rsidR="00D111A6" w:rsidRPr="00D111A6" w14:paraId="575D022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7BAD5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09:08:06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B6364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4D20C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3,530.0000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F03E9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9E638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05003050000028302-E0Ozl720iiNm</w:t>
            </w:r>
          </w:p>
        </w:tc>
      </w:tr>
      <w:tr w:rsidR="00D111A6" w:rsidRPr="00D111A6" w14:paraId="0797B470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7FF9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09:08:06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8500F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8418D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3,530.0000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BADB8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83E29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05003050000028302-E0Ozl720iiNo</w:t>
            </w:r>
          </w:p>
        </w:tc>
      </w:tr>
      <w:tr w:rsidR="00D111A6" w:rsidRPr="00D111A6" w14:paraId="7D699F5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F1E56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09:13:39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FAB3E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D3843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3,532.0000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835A9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381AD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07003070000028720-E0Ozl720imVA</w:t>
            </w:r>
          </w:p>
        </w:tc>
      </w:tr>
      <w:tr w:rsidR="00D111A6" w:rsidRPr="00D111A6" w14:paraId="017B4B01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2972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09:13:56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3DCF8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4FE48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3,531.0000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000C5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E6C0B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07003070000028683-E0Ozl720imhp</w:t>
            </w:r>
          </w:p>
        </w:tc>
      </w:tr>
      <w:tr w:rsidR="00D111A6" w:rsidRPr="00D111A6" w14:paraId="729CB02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F90CD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09:13:56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6ED67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6A5B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3,531.0000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B03B8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E80F3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07003070000028683-E0Ozl720imhw</w:t>
            </w:r>
          </w:p>
        </w:tc>
      </w:tr>
      <w:tr w:rsidR="00D111A6" w:rsidRPr="00D111A6" w14:paraId="0C9CD43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DEB9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09:17:50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E2934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3A06A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1F264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0C080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05003050000028878-E0Ozl720ipDF</w:t>
            </w:r>
          </w:p>
        </w:tc>
      </w:tr>
      <w:tr w:rsidR="00D111A6" w:rsidRPr="00D111A6" w14:paraId="5363BC8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85D53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09:20:05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5252C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3EC9C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CEB7B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6A058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07003070000030119-E0Ozl720iqWr</w:t>
            </w:r>
          </w:p>
        </w:tc>
      </w:tr>
      <w:tr w:rsidR="00D111A6" w:rsidRPr="00D111A6" w14:paraId="24E795D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454E4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09:20:40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D7F61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07DDF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DA326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CB863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05003050000030052-E0Ozl720iqnY</w:t>
            </w:r>
          </w:p>
        </w:tc>
      </w:tr>
      <w:tr w:rsidR="00D111A6" w:rsidRPr="00D111A6" w14:paraId="7989C71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6C07A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09:26:53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6DCA5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F8221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0352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4300F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05003050000030275-E0Ozl720iud7</w:t>
            </w:r>
          </w:p>
        </w:tc>
      </w:tr>
      <w:tr w:rsidR="00D111A6" w:rsidRPr="00D111A6" w14:paraId="5559C450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A8C89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09:26:53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249BC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79075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1BA3F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6D40C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05003050000030275-E0Ozl720iud9</w:t>
            </w:r>
          </w:p>
        </w:tc>
      </w:tr>
      <w:tr w:rsidR="00D111A6" w:rsidRPr="00D111A6" w14:paraId="0682A60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CD249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2025-10-27 09:26:53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02053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8F87D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5A3F8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41FB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05003050000030275-E0Ozl720iuco</w:t>
            </w:r>
          </w:p>
        </w:tc>
      </w:tr>
      <w:tr w:rsidR="00D111A6" w:rsidRPr="00D111A6" w14:paraId="39AA5C57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28F50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09:26:53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4CB8C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597CB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24AD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CD726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05003050000030275-E0Ozl720iucq</w:t>
            </w:r>
          </w:p>
        </w:tc>
      </w:tr>
      <w:tr w:rsidR="00D111A6" w:rsidRPr="00D111A6" w14:paraId="0267768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A552A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09:26:53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1348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8E0A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40518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8535A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07003070000030525-E0Ozl720iub2</w:t>
            </w:r>
          </w:p>
        </w:tc>
      </w:tr>
      <w:tr w:rsidR="00D111A6" w:rsidRPr="00D111A6" w14:paraId="514D3BB8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3AB10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09:30:13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A5EB7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469B6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C5A01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9B064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05003050000031301-E0Ozl720iwop</w:t>
            </w:r>
          </w:p>
        </w:tc>
      </w:tr>
      <w:tr w:rsidR="00D111A6" w:rsidRPr="00D111A6" w14:paraId="37CCD41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F8DED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09:31:08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8954D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879BB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6C668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A6671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05003050000031301-E0Ozl720ixL7</w:t>
            </w:r>
          </w:p>
        </w:tc>
      </w:tr>
      <w:tr w:rsidR="00D111A6" w:rsidRPr="00D111A6" w14:paraId="060D77F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F132D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09:31:09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37928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FD48F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E60D1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911CE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05003050000031301-E0Ozl720ixLI</w:t>
            </w:r>
          </w:p>
        </w:tc>
      </w:tr>
      <w:tr w:rsidR="00D111A6" w:rsidRPr="00D111A6" w14:paraId="34C97C3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C0409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09:32:13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7A65A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9A831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512B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CC5AF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05003050000031301-E0Ozl720iy8V</w:t>
            </w:r>
          </w:p>
        </w:tc>
      </w:tr>
      <w:tr w:rsidR="00D111A6" w:rsidRPr="00D111A6" w14:paraId="743935F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AEE0F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09:33:19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F9F45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1EC04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389D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8B9E0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05003050000031065-E0Ozl720izFI</w:t>
            </w:r>
          </w:p>
        </w:tc>
      </w:tr>
      <w:tr w:rsidR="00D111A6" w:rsidRPr="00D111A6" w14:paraId="1E8A8E98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D77DD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09:34:01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3CE4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0CD7C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BEB54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3E13C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05003050000031844-E0Ozl720izj5</w:t>
            </w:r>
          </w:p>
        </w:tc>
      </w:tr>
      <w:tr w:rsidR="00D111A6" w:rsidRPr="00D111A6" w14:paraId="7B7F2400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8D1F0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09:35:37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EB55A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4113C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9F75C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773D7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07003070000032318-E0Ozl720j0gc</w:t>
            </w:r>
          </w:p>
        </w:tc>
      </w:tr>
      <w:tr w:rsidR="00D111A6" w:rsidRPr="00D111A6" w14:paraId="751AEE3F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94FF4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09:37:26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12E4A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A663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8FD80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60013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05003050000032463-E0Ozl720j1tc</w:t>
            </w:r>
          </w:p>
        </w:tc>
      </w:tr>
      <w:tr w:rsidR="00D111A6" w:rsidRPr="00D111A6" w14:paraId="4F350EF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2ED3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09:38:26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3E48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21C3D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62D19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0E85F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05003050000032581-E0Ozl720j2Rr</w:t>
            </w:r>
          </w:p>
        </w:tc>
      </w:tr>
      <w:tr w:rsidR="00D111A6" w:rsidRPr="00D111A6" w14:paraId="36B8439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8D191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09:40:39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075F2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D9CA3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3037B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D5375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07003070000032830-E0Ozl720j47V</w:t>
            </w:r>
          </w:p>
        </w:tc>
      </w:tr>
      <w:tr w:rsidR="00D111A6" w:rsidRPr="00D111A6" w14:paraId="594BE21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04F86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09:40:39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BA626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5D10B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56D80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AB64E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07003070000032830-E0Ozl720j47X</w:t>
            </w:r>
          </w:p>
        </w:tc>
      </w:tr>
      <w:tr w:rsidR="00D111A6" w:rsidRPr="00D111A6" w14:paraId="3B990C00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2E62B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09:41:18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8D6A0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28A7A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B515E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15FD0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07003070000033059-E0Ozl720j4c3</w:t>
            </w:r>
          </w:p>
        </w:tc>
      </w:tr>
      <w:tr w:rsidR="00D111A6" w:rsidRPr="00D111A6" w14:paraId="7754C62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6E2BA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09:57:59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8D5C5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1D4CB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1464F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722DD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07003070000035165-E0Ozl720jDxb</w:t>
            </w:r>
          </w:p>
        </w:tc>
      </w:tr>
      <w:tr w:rsidR="00D111A6" w:rsidRPr="00D111A6" w14:paraId="426E713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43AAF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09:57:59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0311C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CD309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CF01E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7DE7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07003070000035165-E0Ozl720jDxd</w:t>
            </w:r>
          </w:p>
        </w:tc>
      </w:tr>
      <w:tr w:rsidR="00D111A6" w:rsidRPr="00D111A6" w14:paraId="1E8C311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FB349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09:59:44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1D28E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B6C13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E532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68337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05003050000035065-E0Ozl720jFBi</w:t>
            </w:r>
          </w:p>
        </w:tc>
      </w:tr>
      <w:tr w:rsidR="00D111A6" w:rsidRPr="00D111A6" w14:paraId="12AF71DF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43B0F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10:05:39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E8F8B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9AE13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BF168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D03C8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05003050000036775-E0Ozl720jIjg</w:t>
            </w:r>
          </w:p>
        </w:tc>
      </w:tr>
      <w:tr w:rsidR="00D111A6" w:rsidRPr="00D111A6" w14:paraId="54E10930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B0358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10:05:55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025AC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60685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90B83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F7D63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07003070000033875-E0Ozl720jIvD</w:t>
            </w:r>
          </w:p>
        </w:tc>
      </w:tr>
      <w:tr w:rsidR="00D111A6" w:rsidRPr="00D111A6" w14:paraId="499E0DD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2A6C2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10:05:55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83D55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9CDEF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21D07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483EC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07003070000035555-E0Ozl720jIvF</w:t>
            </w:r>
          </w:p>
        </w:tc>
      </w:tr>
      <w:tr w:rsidR="00D111A6" w:rsidRPr="00D111A6" w14:paraId="623B526F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8518D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10:05:55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16CAF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658C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38905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06A02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07003070000035555-E0Ozl720jIvL</w:t>
            </w:r>
          </w:p>
        </w:tc>
      </w:tr>
      <w:tr w:rsidR="00D111A6" w:rsidRPr="00D111A6" w14:paraId="2EBB66D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64AB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10:09:28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FDE30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FBE12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FA86F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178E4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07003070000036889-E0Ozl720jLao</w:t>
            </w:r>
          </w:p>
        </w:tc>
      </w:tr>
      <w:tr w:rsidR="00D111A6" w:rsidRPr="00D111A6" w14:paraId="4BDB141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64D63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10:15:49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AD7D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7477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3DA3C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C1EE2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07003070000037582-E0Ozl720jPaU</w:t>
            </w:r>
          </w:p>
        </w:tc>
      </w:tr>
      <w:tr w:rsidR="00D111A6" w:rsidRPr="00D111A6" w14:paraId="2A15B723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9F2EE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10:21:44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6CDE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A6C28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82AA0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C1FD0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05003050000039244-E0Ozl720jTmN</w:t>
            </w:r>
          </w:p>
        </w:tc>
      </w:tr>
      <w:tr w:rsidR="00D111A6" w:rsidRPr="00D111A6" w14:paraId="17FA868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1F844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10:25:37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221AA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64DBA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C240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0E485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07003070000039717-E0Ozl720jVnC</w:t>
            </w:r>
          </w:p>
        </w:tc>
      </w:tr>
      <w:tr w:rsidR="00D111A6" w:rsidRPr="00D111A6" w14:paraId="4D074D6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08B19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10:39:15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924DB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D41F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98CB7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3790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05003050000042104-E0Ozl720jeqO</w:t>
            </w:r>
          </w:p>
        </w:tc>
      </w:tr>
      <w:tr w:rsidR="00D111A6" w:rsidRPr="00D111A6" w14:paraId="17067FE7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320B7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10:39:15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EDB46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EE92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B2475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66CE5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05003050000042104-E0Ozl720jeqQ</w:t>
            </w:r>
          </w:p>
        </w:tc>
      </w:tr>
      <w:tr w:rsidR="00D111A6" w:rsidRPr="00D111A6" w14:paraId="576D9DF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657F6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10:40:10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D5A55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354F2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2B574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BF0D4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07003070000042193-E0Ozl720jfck</w:t>
            </w:r>
          </w:p>
        </w:tc>
      </w:tr>
      <w:tr w:rsidR="00D111A6" w:rsidRPr="00D111A6" w14:paraId="6CD2132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51A42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10:40:10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14734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97E46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2138C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8CE8F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07003070000041842-E0Ozl720jfbq</w:t>
            </w:r>
          </w:p>
        </w:tc>
      </w:tr>
      <w:tr w:rsidR="00D111A6" w:rsidRPr="00D111A6" w14:paraId="21C8AD8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35038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10:47:58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D5156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A2F59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3C41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77AA2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05003050000043511-E0Ozl720jjnE</w:t>
            </w:r>
          </w:p>
        </w:tc>
      </w:tr>
      <w:tr w:rsidR="00D111A6" w:rsidRPr="00D111A6" w14:paraId="4A963E0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B5256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10:47:58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67A2D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DF49E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23126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8641C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05003050000043511-E0Ozl720jjnG</w:t>
            </w:r>
          </w:p>
        </w:tc>
      </w:tr>
      <w:tr w:rsidR="00D111A6" w:rsidRPr="00D111A6" w14:paraId="66ABFEFA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D7022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10:49:48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7ADAC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6DB4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B63A5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E7BF8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07003070000042742-E0Ozl720jkqI</w:t>
            </w:r>
          </w:p>
        </w:tc>
      </w:tr>
      <w:tr w:rsidR="00D111A6" w:rsidRPr="00D111A6" w14:paraId="3F8E738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61A19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10:49:48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1503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EE009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99F28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F921B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07003070000043497-E0Ozl720jkqK</w:t>
            </w:r>
          </w:p>
        </w:tc>
      </w:tr>
      <w:tr w:rsidR="00D111A6" w:rsidRPr="00D111A6" w14:paraId="6157CEF1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F3791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10:52:11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8EF7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6D9E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63606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76C45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05003050000044078-E0Ozl720jmO3</w:t>
            </w:r>
          </w:p>
        </w:tc>
      </w:tr>
      <w:tr w:rsidR="00D111A6" w:rsidRPr="00D111A6" w14:paraId="503555C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AAE55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10:57:07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2E1D9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3016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C9AAE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AE3BB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05003050000044436-E0Ozl720jp8j</w:t>
            </w:r>
          </w:p>
        </w:tc>
      </w:tr>
      <w:tr w:rsidR="00D111A6" w:rsidRPr="00D111A6" w14:paraId="2FA5585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28E15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11:00:28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5A11A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6463A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0B12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A9D03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07003070000045312-E0Ozl720jsJo</w:t>
            </w:r>
          </w:p>
        </w:tc>
      </w:tr>
      <w:tr w:rsidR="00D111A6" w:rsidRPr="00D111A6" w14:paraId="5674A7E0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3A1E2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11:06:14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A47CC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532B9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BB34A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DF3EA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05003050000045686-E0Ozl720jwPs</w:t>
            </w:r>
          </w:p>
        </w:tc>
      </w:tr>
      <w:tr w:rsidR="00D111A6" w:rsidRPr="00D111A6" w14:paraId="3ED96B4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59103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11:06:14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D017F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3581C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C1928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1F24F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05003050000045710-E0Ozl720jwPu</w:t>
            </w:r>
          </w:p>
        </w:tc>
      </w:tr>
      <w:tr w:rsidR="00D111A6" w:rsidRPr="00D111A6" w14:paraId="2AFB2AB8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6277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11:06:14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54C67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D981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D0AFA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EF78D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05003050000045710-E0Ozl720jwPw</w:t>
            </w:r>
          </w:p>
        </w:tc>
      </w:tr>
      <w:tr w:rsidR="00D111A6" w:rsidRPr="00D111A6" w14:paraId="71EE6DC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A2962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11:14:02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684B8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26A50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95F64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14E6F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05003050000047021-E0Ozl720k0XD</w:t>
            </w:r>
          </w:p>
        </w:tc>
      </w:tr>
      <w:tr w:rsidR="00D111A6" w:rsidRPr="00D111A6" w14:paraId="37989DA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F6140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11:14:02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6C2FB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70002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C3F07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EC62D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07003070000046807-E0Ozl720k0XB</w:t>
            </w:r>
          </w:p>
        </w:tc>
      </w:tr>
      <w:tr w:rsidR="00D111A6" w:rsidRPr="00D111A6" w14:paraId="728E1FA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E42D4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11:24:23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AA36C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03D0B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6C1D9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B8A49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07003070000049284-E0Ozl720k6Go</w:t>
            </w:r>
          </w:p>
        </w:tc>
      </w:tr>
      <w:tr w:rsidR="00D111A6" w:rsidRPr="00D111A6" w14:paraId="5DA3AAE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61F0E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11:24:23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63016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3A2E4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0D38E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4D903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07003070000049284-E0Ozl720k6Gq</w:t>
            </w:r>
          </w:p>
        </w:tc>
      </w:tr>
      <w:tr w:rsidR="00D111A6" w:rsidRPr="00D111A6" w14:paraId="01AD08D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0876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11:24:24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6932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38A71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6E3E3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54EA4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05003050000049281-E0Ozl720k6H5</w:t>
            </w:r>
          </w:p>
        </w:tc>
      </w:tr>
      <w:tr w:rsidR="00D111A6" w:rsidRPr="00D111A6" w14:paraId="2A77A821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386EB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11:24:24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FCBAE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9A040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998CE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BE9C1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05003050000049281-E0Ozl720k6H7</w:t>
            </w:r>
          </w:p>
        </w:tc>
      </w:tr>
      <w:tr w:rsidR="00D111A6" w:rsidRPr="00D111A6" w14:paraId="27664FC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79B82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11:24:24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B8D6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8CC0A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C863E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AE1B9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05003050000049281-E0Ozl720k6H9</w:t>
            </w:r>
          </w:p>
        </w:tc>
      </w:tr>
      <w:tr w:rsidR="00D111A6" w:rsidRPr="00D111A6" w14:paraId="0401B9D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0FFF0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11:24:56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B7990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770B3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F737F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2AF4E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05003050000048773-E0Ozl720k6dz</w:t>
            </w:r>
          </w:p>
        </w:tc>
      </w:tr>
      <w:tr w:rsidR="00D111A6" w:rsidRPr="00D111A6" w14:paraId="676E5463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42BC2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11:25:00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9F31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2FDD6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4C76C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7688E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07003070000048500-E0Ozl720k6hA</w:t>
            </w:r>
          </w:p>
        </w:tc>
      </w:tr>
      <w:tr w:rsidR="00D111A6" w:rsidRPr="00D111A6" w14:paraId="707A62E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A857B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11:27:08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39198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6713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833FC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3175A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05003050000049530-E0Ozl720k89N</w:t>
            </w:r>
          </w:p>
        </w:tc>
      </w:tr>
      <w:tr w:rsidR="00D111A6" w:rsidRPr="00D111A6" w14:paraId="7234A118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31015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11:27:08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0D8D7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F9222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9F87F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309E4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05003050000049530-E0Ozl720k89P</w:t>
            </w:r>
          </w:p>
        </w:tc>
      </w:tr>
      <w:tr w:rsidR="00D111A6" w:rsidRPr="00D111A6" w14:paraId="446208A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15025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11:27:08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08925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E1C97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FA181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7A357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05003050000049530-E0Ozl720k89I</w:t>
            </w:r>
          </w:p>
        </w:tc>
      </w:tr>
      <w:tr w:rsidR="00D111A6" w:rsidRPr="00D111A6" w14:paraId="33AE9CDF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F289C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11:33:53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9D012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41BE8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375C4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DC90E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05003050000050872-E0Ozl720kBnO</w:t>
            </w:r>
          </w:p>
        </w:tc>
      </w:tr>
      <w:tr w:rsidR="00D111A6" w:rsidRPr="00D111A6" w14:paraId="0FBF0211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4D30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11:37:58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E0A05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73F98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398F2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35D1D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05003050000050221-E0Ozl720kDyF</w:t>
            </w:r>
          </w:p>
        </w:tc>
      </w:tr>
      <w:tr w:rsidR="00D111A6" w:rsidRPr="00D111A6" w14:paraId="59E0449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BEF01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11:37:58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0C5DE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7AE9F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6F79E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A4A1C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05003050000051372-E0Ozl720kDyH</w:t>
            </w:r>
          </w:p>
        </w:tc>
      </w:tr>
      <w:tr w:rsidR="00D111A6" w:rsidRPr="00D111A6" w14:paraId="0A5734E1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B405C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11:44:55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4EBAF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66C85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20265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6CB48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05003050000052183-E0Ozl720kIS6</w:t>
            </w:r>
          </w:p>
        </w:tc>
      </w:tr>
      <w:tr w:rsidR="00D111A6" w:rsidRPr="00D111A6" w14:paraId="2045B9DA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94634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11:46:24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B21FF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8234C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2EB60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09927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05003050000052876-E0Ozl720kJNQ</w:t>
            </w:r>
          </w:p>
        </w:tc>
      </w:tr>
      <w:tr w:rsidR="00D111A6" w:rsidRPr="00D111A6" w14:paraId="4E0A0C5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F79E0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11:46:24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75AD5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868FD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48B9F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122B0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05003050000052876-E0Ozl720kJNS</w:t>
            </w:r>
          </w:p>
        </w:tc>
      </w:tr>
      <w:tr w:rsidR="00D111A6" w:rsidRPr="00D111A6" w14:paraId="569F256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87C95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2025-10-27 11:49:41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4495E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7A3D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95890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B5EF0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05003050000051592-E0Ozl720kLHx</w:t>
            </w:r>
          </w:p>
        </w:tc>
      </w:tr>
      <w:tr w:rsidR="00D111A6" w:rsidRPr="00D111A6" w14:paraId="42DF51C3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6A95B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11:49:41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FD86C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27AA0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38BF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0C608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05003050000051592-E0Ozl720kLHz</w:t>
            </w:r>
          </w:p>
        </w:tc>
      </w:tr>
      <w:tr w:rsidR="00D111A6" w:rsidRPr="00D111A6" w14:paraId="50A341C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08D5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11:49:41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4A305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2D8A9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2AAEE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84AB0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05003050000052375-E0Ozl720kLGL</w:t>
            </w:r>
          </w:p>
        </w:tc>
      </w:tr>
      <w:tr w:rsidR="00D111A6" w:rsidRPr="00D111A6" w14:paraId="6F42BAD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20502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11:49:41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AEE91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30EEC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45E0F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D49AC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05003050000052375-E0Ozl720kLGP</w:t>
            </w:r>
          </w:p>
        </w:tc>
      </w:tr>
      <w:tr w:rsidR="00D111A6" w:rsidRPr="00D111A6" w14:paraId="192D686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063E7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11:49:41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983BC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39BFD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82968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D6314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07003070000052900-E0Ozl720kLFc</w:t>
            </w:r>
          </w:p>
        </w:tc>
      </w:tr>
      <w:tr w:rsidR="00D111A6" w:rsidRPr="00D111A6" w14:paraId="31D94F8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0A272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11:54:51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DF6A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3CA16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09283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579AC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05003050000053979-E0Ozl720kORA</w:t>
            </w:r>
          </w:p>
        </w:tc>
      </w:tr>
      <w:tr w:rsidR="00D111A6" w:rsidRPr="00D111A6" w14:paraId="5996DDC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CCF7D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11:58:12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4CA80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D6117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69F48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6AC2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07003070000053673-E0Ozl720kQ8s</w:t>
            </w:r>
          </w:p>
        </w:tc>
      </w:tr>
      <w:tr w:rsidR="00D111A6" w:rsidRPr="00D111A6" w14:paraId="5432410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C63EE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11:59:41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68258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75287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9EA82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A51C0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07003070000054844-E0Ozl720kRXH</w:t>
            </w:r>
          </w:p>
        </w:tc>
      </w:tr>
      <w:tr w:rsidR="00D111A6" w:rsidRPr="00D111A6" w14:paraId="4CDB23A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F520E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11:59:41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FD023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4A8A7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AFB21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4F8CD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07003070000054844-E0Ozl720kRXJ</w:t>
            </w:r>
          </w:p>
        </w:tc>
      </w:tr>
      <w:tr w:rsidR="00D111A6" w:rsidRPr="00D111A6" w14:paraId="2CA77D8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F431D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12:07:49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299D7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8B92B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8822E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B039D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07003070000056352-E0Ozl720kXG4</w:t>
            </w:r>
          </w:p>
        </w:tc>
      </w:tr>
      <w:tr w:rsidR="00D111A6" w:rsidRPr="00D111A6" w14:paraId="62275E61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87025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12:11:07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710E0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34279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E0A2A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CCBAC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05003050000056065-E0Ozl720kZCB</w:t>
            </w:r>
          </w:p>
        </w:tc>
      </w:tr>
      <w:tr w:rsidR="00D111A6" w:rsidRPr="00D111A6" w14:paraId="5954D193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5C9EA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12:15:29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3F70B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D3121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69C36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798E4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07003070000056020-E0Ozl720kc9P</w:t>
            </w:r>
          </w:p>
        </w:tc>
      </w:tr>
      <w:tr w:rsidR="00D111A6" w:rsidRPr="00D111A6" w14:paraId="4AA15AB0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8D7A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12:20:37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7721E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5C5FC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D32C5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59A1C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05003050000058544-E0Ozl720keYD</w:t>
            </w:r>
          </w:p>
        </w:tc>
      </w:tr>
      <w:tr w:rsidR="00D111A6" w:rsidRPr="00D111A6" w14:paraId="321C826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0FFA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12:21:28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FBC0B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1C342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09543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F0CE0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05003050000058149-E0Ozl720kf9U</w:t>
            </w:r>
          </w:p>
        </w:tc>
      </w:tr>
      <w:tr w:rsidR="00D111A6" w:rsidRPr="00D111A6" w14:paraId="768AC33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2F17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12:22:45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B5885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3B667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D6B16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5FC16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05003050000059082-E0Ozl720kghg</w:t>
            </w:r>
          </w:p>
        </w:tc>
      </w:tr>
      <w:tr w:rsidR="00D111A6" w:rsidRPr="00D111A6" w14:paraId="17B0035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6FDD1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12:24:06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807EC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BD16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ED896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BE041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07003070000059134-E0Ozl720khhF</w:t>
            </w:r>
          </w:p>
        </w:tc>
      </w:tr>
      <w:tr w:rsidR="00D111A6" w:rsidRPr="00D111A6" w14:paraId="42BFF78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7C9BF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12:24:25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77FC2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11C24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56202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1BC77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07003070000059370-E0Ozl720ki22</w:t>
            </w:r>
          </w:p>
        </w:tc>
      </w:tr>
      <w:tr w:rsidR="00D111A6" w:rsidRPr="00D111A6" w14:paraId="16598EC1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879A9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12:26:49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431EB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FE870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01AD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62CCD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05003050000059304-E0Ozl720kjYg</w:t>
            </w:r>
          </w:p>
        </w:tc>
      </w:tr>
      <w:tr w:rsidR="00D111A6" w:rsidRPr="00D111A6" w14:paraId="3350EC70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C6478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12:28:02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B1B49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AF74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9E200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3EE12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07003070000059371-E0Ozl720kkIR</w:t>
            </w:r>
          </w:p>
        </w:tc>
      </w:tr>
      <w:tr w:rsidR="00D111A6" w:rsidRPr="00D111A6" w14:paraId="7F26D5C8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B58E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12:28:52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DE9C6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236A1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A90D2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6B72F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05003050000060115-E0Ozl720kkt5</w:t>
            </w:r>
          </w:p>
        </w:tc>
      </w:tr>
      <w:tr w:rsidR="00D111A6" w:rsidRPr="00D111A6" w14:paraId="3F6961A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E4484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12:29:35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B49CF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F7524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1D3D3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37B9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05003050000060115-E0Ozl720klcX</w:t>
            </w:r>
          </w:p>
        </w:tc>
      </w:tr>
      <w:tr w:rsidR="00D111A6" w:rsidRPr="00D111A6" w14:paraId="75FF6E01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D4A2B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12:29:56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73AFF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32238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8A67A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B781E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07003070000060185-E0Ozl720kltL</w:t>
            </w:r>
          </w:p>
        </w:tc>
      </w:tr>
      <w:tr w:rsidR="00D111A6" w:rsidRPr="00D111A6" w14:paraId="545BBA9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2C1C9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12:29:56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50B86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BFE79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47C5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2484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07003070000060185-E0Ozl720kltN</w:t>
            </w:r>
          </w:p>
        </w:tc>
      </w:tr>
      <w:tr w:rsidR="00D111A6" w:rsidRPr="00D111A6" w14:paraId="75D83C97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12FC5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12:30:00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667CC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CCBCF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7A738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AEB81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07003070000060645-E0Ozl720km2d</w:t>
            </w:r>
          </w:p>
        </w:tc>
      </w:tr>
      <w:tr w:rsidR="00D111A6" w:rsidRPr="00D111A6" w14:paraId="2C7EEB1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99539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12:31:22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8562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7E7DB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A8F9D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85A7B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07003070000061894-E0Ozl720kpcK</w:t>
            </w:r>
          </w:p>
        </w:tc>
      </w:tr>
      <w:tr w:rsidR="00D111A6" w:rsidRPr="00D111A6" w14:paraId="704B1CA7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CED1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12:31:22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F0D6F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727C8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1FD12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A7D96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07003070000061894-E0Ozl720kpc7</w:t>
            </w:r>
          </w:p>
        </w:tc>
      </w:tr>
      <w:tr w:rsidR="00D111A6" w:rsidRPr="00D111A6" w14:paraId="5B7509A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97184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12:31:22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AF49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D649C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D939F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91E7C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07003070000061894-E0Ozl720kpcF</w:t>
            </w:r>
          </w:p>
        </w:tc>
      </w:tr>
      <w:tr w:rsidR="00D111A6" w:rsidRPr="00D111A6" w14:paraId="08BB46F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00B93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12:31:22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CD5F0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C2407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2F06C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24681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05003050000061864-E0Ozl720kpba</w:t>
            </w:r>
          </w:p>
        </w:tc>
      </w:tr>
      <w:tr w:rsidR="00D111A6" w:rsidRPr="00D111A6" w14:paraId="623A997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9DC26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12:31:22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36BE8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374EB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D3222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D35A4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05003050000061864-E0Ozl720kpbi</w:t>
            </w:r>
          </w:p>
        </w:tc>
      </w:tr>
      <w:tr w:rsidR="00D111A6" w:rsidRPr="00D111A6" w14:paraId="365469B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1EAEB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12:31:22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0A02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ADE38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FD505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00AF5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07003070000061893-E0Ozl720kpaw</w:t>
            </w:r>
          </w:p>
        </w:tc>
      </w:tr>
      <w:tr w:rsidR="00D111A6" w:rsidRPr="00D111A6" w14:paraId="586DF4B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69415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12:34:07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FB891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C7B1F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4274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64A07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05003050000062993-E0Ozl720kua4</w:t>
            </w:r>
          </w:p>
        </w:tc>
      </w:tr>
      <w:tr w:rsidR="00D111A6" w:rsidRPr="00D111A6" w14:paraId="55B57E5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51DC6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12:34:07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80758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29219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FA997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DF1F0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07003070000063013-E0Ozl720kuXC</w:t>
            </w:r>
          </w:p>
        </w:tc>
      </w:tr>
      <w:tr w:rsidR="00D111A6" w:rsidRPr="00D111A6" w14:paraId="705F7C1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BBED8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12:34:07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94106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475B9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91DE5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0C713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07003070000063013-E0Ozl720kuWv</w:t>
            </w:r>
          </w:p>
        </w:tc>
      </w:tr>
      <w:tr w:rsidR="00D111A6" w:rsidRPr="00D111A6" w14:paraId="0EF293A8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28013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12:35:10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C2FE2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9C3AD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91CF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28528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07003070000063814-E0Ozl720kw0U</w:t>
            </w:r>
          </w:p>
        </w:tc>
      </w:tr>
      <w:tr w:rsidR="00D111A6" w:rsidRPr="00D111A6" w14:paraId="6D11142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1757B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12:38:36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8BFBF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4E045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08DCF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0B58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05003050000065601-E0Ozl720kzvt</w:t>
            </w:r>
          </w:p>
        </w:tc>
      </w:tr>
      <w:tr w:rsidR="00D111A6" w:rsidRPr="00D111A6" w14:paraId="45A6230A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EC54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12:39:00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24108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9B316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C25FB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DF6EA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05003050000063767-E0Ozl720l0e4</w:t>
            </w:r>
          </w:p>
        </w:tc>
      </w:tr>
      <w:tr w:rsidR="00D111A6" w:rsidRPr="00D111A6" w14:paraId="72E6CB2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9B0D0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12:39:00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4F899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5DC9E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17ACA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46BDA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05003050000063767-E0Ozl720l0du</w:t>
            </w:r>
          </w:p>
        </w:tc>
      </w:tr>
      <w:tr w:rsidR="00D111A6" w:rsidRPr="00D111A6" w14:paraId="74DD4BF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0C209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12:39:00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4BD65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69AC8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0BAAD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A64CC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05003050000063767-E0Ozl720l0dy</w:t>
            </w:r>
          </w:p>
        </w:tc>
      </w:tr>
      <w:tr w:rsidR="00D111A6" w:rsidRPr="00D111A6" w14:paraId="0BFB59D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8D18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12:39:00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4AC68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AF733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E347E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4AB47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05003050000063767-E0Ozl720l0e2</w:t>
            </w:r>
          </w:p>
        </w:tc>
      </w:tr>
      <w:tr w:rsidR="00D111A6" w:rsidRPr="00D111A6" w14:paraId="69DB507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2173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12:41:19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1AD2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CDEF3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5EF6A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29778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07003070000066067-E0Ozl720l2lm</w:t>
            </w:r>
          </w:p>
        </w:tc>
      </w:tr>
      <w:tr w:rsidR="00D111A6" w:rsidRPr="00D111A6" w14:paraId="6C9BB97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B61D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12:41:20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D44E5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CD468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177F5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7DCFD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05003050000066042-E0Ozl720l2oS</w:t>
            </w:r>
          </w:p>
        </w:tc>
      </w:tr>
      <w:tr w:rsidR="00D111A6" w:rsidRPr="00D111A6" w14:paraId="3E6A4B4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26A07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12:41:26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E78CF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16AF7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5792F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AD38D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05003050000066042-E0Ozl720l2wi</w:t>
            </w:r>
          </w:p>
        </w:tc>
      </w:tr>
      <w:tr w:rsidR="00D111A6" w:rsidRPr="00D111A6" w14:paraId="67256B98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D78F7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12:43:22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A8389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903A6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1D156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CBBD2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05003050000067516-E0Ozl720l51l</w:t>
            </w:r>
          </w:p>
        </w:tc>
      </w:tr>
      <w:tr w:rsidR="00D111A6" w:rsidRPr="00D111A6" w14:paraId="413E3D5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9D96E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12:43:50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B349A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1E544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9501B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707B7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07003070000067541-E0Ozl720l5QM</w:t>
            </w:r>
          </w:p>
        </w:tc>
      </w:tr>
      <w:tr w:rsidR="00D111A6" w:rsidRPr="00D111A6" w14:paraId="5C26A44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C4A8D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12:43:50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8D553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9BE3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D2610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E018D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07003070000067541-E0Ozl720l5QP</w:t>
            </w:r>
          </w:p>
        </w:tc>
      </w:tr>
      <w:tr w:rsidR="00D111A6" w:rsidRPr="00D111A6" w14:paraId="248882D7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7961B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12:43:50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A71B4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E2C2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20C8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27377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07003070000067541-E0Ozl720l5QI</w:t>
            </w:r>
          </w:p>
        </w:tc>
      </w:tr>
      <w:tr w:rsidR="00D111A6" w:rsidRPr="00D111A6" w14:paraId="141AC2E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10301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12:44:57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1104B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DF88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653BE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B7B80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07003070000068216-E0Ozl720l6Yq</w:t>
            </w:r>
          </w:p>
        </w:tc>
      </w:tr>
      <w:tr w:rsidR="00D111A6" w:rsidRPr="00D111A6" w14:paraId="2A1B399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B4B94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12:45:01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3538C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F1B0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4CD05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E213B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05003050000068198-E0Ozl720l6ei</w:t>
            </w:r>
          </w:p>
        </w:tc>
      </w:tr>
      <w:tr w:rsidR="00D111A6" w:rsidRPr="00D111A6" w14:paraId="1D7E7ECA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7DDF4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12:45:01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A825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68F8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D250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2687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05003050000068198-E0Ozl720l6eQ</w:t>
            </w:r>
          </w:p>
        </w:tc>
      </w:tr>
      <w:tr w:rsidR="00D111A6" w:rsidRPr="00D111A6" w14:paraId="75E502C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2D1E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12:45:01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AEEB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35E3D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72697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4533E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05003050000068198-E0Ozl720l6eV</w:t>
            </w:r>
          </w:p>
        </w:tc>
      </w:tr>
      <w:tr w:rsidR="00D111A6" w:rsidRPr="00D111A6" w14:paraId="2AA461B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A9632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12:45:01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4E234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ACB06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F8A6E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26CD7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07003070000068216-E0Ozl720l6ds</w:t>
            </w:r>
          </w:p>
        </w:tc>
      </w:tr>
      <w:tr w:rsidR="00D111A6" w:rsidRPr="00D111A6" w14:paraId="12EC194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46428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12:47:32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3686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79CB6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3,497.0000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7C216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1A4C4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07003070000068858-E0Ozl720l9Lp</w:t>
            </w:r>
          </w:p>
        </w:tc>
      </w:tr>
      <w:tr w:rsidR="00D111A6" w:rsidRPr="00D111A6" w14:paraId="4EAC58A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9387F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12:52:57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33B1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8F861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860A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3F910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05003050000070995-E0Ozl720lFKM</w:t>
            </w:r>
          </w:p>
        </w:tc>
      </w:tr>
      <w:tr w:rsidR="00D111A6" w:rsidRPr="00D111A6" w14:paraId="54AA6380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D273C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12:54:39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AFB8E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56926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3B2A4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1836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05003050000071490-E0Ozl720lGyL</w:t>
            </w:r>
          </w:p>
        </w:tc>
      </w:tr>
      <w:tr w:rsidR="00D111A6" w:rsidRPr="00D111A6" w14:paraId="5F128D4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B80CF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12:58:09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D6A6B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C78B4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37353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00E30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05003050000072392-E0Ozl720lJiS</w:t>
            </w:r>
          </w:p>
        </w:tc>
      </w:tr>
      <w:tr w:rsidR="00D111A6" w:rsidRPr="00D111A6" w14:paraId="3533698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C217A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12:58:09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1188F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FD01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9E8E7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CD61F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05003050000072392-E0Ozl720lJiU</w:t>
            </w:r>
          </w:p>
        </w:tc>
      </w:tr>
      <w:tr w:rsidR="00D111A6" w:rsidRPr="00D111A6" w14:paraId="40D0938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63B65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12:59:38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55C7D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E1815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2AC8F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C324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07003070000072745-E0Ozl720lKe0</w:t>
            </w:r>
          </w:p>
        </w:tc>
      </w:tr>
      <w:tr w:rsidR="00D111A6" w:rsidRPr="00D111A6" w14:paraId="55F80DF7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B8401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12:59:38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7F85F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3969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F4353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A07B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07003070000072745-E0Ozl720lKdw</w:t>
            </w:r>
          </w:p>
        </w:tc>
      </w:tr>
      <w:tr w:rsidR="00D111A6" w:rsidRPr="00D111A6" w14:paraId="7F2625F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3CA5E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2025-10-27 13:00:41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B6763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E15B1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70760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6C708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07003070000072271-E0Ozl720lLbf</w:t>
            </w:r>
          </w:p>
        </w:tc>
      </w:tr>
      <w:tr w:rsidR="00D111A6" w:rsidRPr="00D111A6" w14:paraId="134514F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8C3C3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13:01:44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EFEE9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9FF4A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78E16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6B7A7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05003050000073409-E0Ozl720lMbT</w:t>
            </w:r>
          </w:p>
        </w:tc>
      </w:tr>
      <w:tr w:rsidR="00D111A6" w:rsidRPr="00D111A6" w14:paraId="18439780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4258B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13:01:44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525C0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A15E2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A596F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9D86A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05003050000073409-E0Ozl720lMbG</w:t>
            </w:r>
          </w:p>
        </w:tc>
      </w:tr>
      <w:tr w:rsidR="00D111A6" w:rsidRPr="00D111A6" w14:paraId="44C5F5C1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17D36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13:05:47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150DD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C02C8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79C8F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20220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07003070000074377-E0Ozl720lQJv</w:t>
            </w:r>
          </w:p>
        </w:tc>
      </w:tr>
      <w:tr w:rsidR="00D111A6" w:rsidRPr="00D111A6" w14:paraId="28F9A82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71C21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13:05:47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2F78B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3703A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93410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33A2D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07003070000074874-E0Ozl720lQJB</w:t>
            </w:r>
          </w:p>
        </w:tc>
      </w:tr>
      <w:tr w:rsidR="00D111A6" w:rsidRPr="00D111A6" w14:paraId="7F835777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B5C36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13:08:14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6265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C92B2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8A1BD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5ACD5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07003070000074899-E0Ozl720lSRh</w:t>
            </w:r>
          </w:p>
        </w:tc>
      </w:tr>
      <w:tr w:rsidR="00D111A6" w:rsidRPr="00D111A6" w14:paraId="00B17CF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BF758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13:08:14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0C9B4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ADC78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CCBD5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87B18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07003070000075003-E0Ozl720lSRj</w:t>
            </w:r>
          </w:p>
        </w:tc>
      </w:tr>
      <w:tr w:rsidR="00D111A6" w:rsidRPr="00D111A6" w14:paraId="0CD1369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457D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13:08:14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7B995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B6A51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E7421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DE9A4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07003070000075003-E0Ozl720lSRw</w:t>
            </w:r>
          </w:p>
        </w:tc>
      </w:tr>
      <w:tr w:rsidR="00D111A6" w:rsidRPr="00D111A6" w14:paraId="4D757087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8EDF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13:12:41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D064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68F7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5A682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5A622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07003070000076392-E0Ozl720lWcM</w:t>
            </w:r>
          </w:p>
        </w:tc>
      </w:tr>
      <w:tr w:rsidR="00D111A6" w:rsidRPr="00D111A6" w14:paraId="4B6C6F97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6AC18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13:15:36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8E899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415F3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EF8AE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B01D9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07003070000077260-E0Ozl720lYaH</w:t>
            </w:r>
          </w:p>
        </w:tc>
      </w:tr>
      <w:tr w:rsidR="00D111A6" w:rsidRPr="00D111A6" w14:paraId="6492E33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01DB1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13:16:29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3F803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25821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FB645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46721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07003070000077477-E0Ozl720lZGX</w:t>
            </w:r>
          </w:p>
        </w:tc>
      </w:tr>
      <w:tr w:rsidR="00D111A6" w:rsidRPr="00D111A6" w14:paraId="6CFFA37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22DA1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13:16:29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1597E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7109A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8B2C5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320BE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07003070000077477-E0Ozl720lZGZ</w:t>
            </w:r>
          </w:p>
        </w:tc>
      </w:tr>
      <w:tr w:rsidR="00D111A6" w:rsidRPr="00D111A6" w14:paraId="3A1234C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FD4F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13:19:36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08F5F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D2065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8FA4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B5B5F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07003070000077882-E0Ozl720lbuv</w:t>
            </w:r>
          </w:p>
        </w:tc>
      </w:tr>
      <w:tr w:rsidR="00D111A6" w:rsidRPr="00D111A6" w14:paraId="53E14A6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7F4F5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13:19:36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12C9E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D8062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709CD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3EF24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07003070000077891-E0Ozl720lbth</w:t>
            </w:r>
          </w:p>
        </w:tc>
      </w:tr>
      <w:tr w:rsidR="00D111A6" w:rsidRPr="00D111A6" w14:paraId="6E970AD3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F075F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13:20:48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EA33B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CEA2B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43FE0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75F07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07003070000078394-E0Ozl720ld9T</w:t>
            </w:r>
          </w:p>
        </w:tc>
      </w:tr>
      <w:tr w:rsidR="00D111A6" w:rsidRPr="00D111A6" w14:paraId="1EBF79F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873BB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13:20:48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098C4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585D1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F8CDA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F6F26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07003070000078609-E0Ozl720ld9V</w:t>
            </w:r>
          </w:p>
        </w:tc>
      </w:tr>
      <w:tr w:rsidR="00D111A6" w:rsidRPr="00D111A6" w14:paraId="71248E07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B608D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13:21:37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7ED8D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5229D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1C069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36388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07003070000078609-E0Ozl720ldi3</w:t>
            </w:r>
          </w:p>
        </w:tc>
      </w:tr>
      <w:tr w:rsidR="00D111A6" w:rsidRPr="00D111A6" w14:paraId="0A97B5B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998B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13:23:33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141C7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94CA5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24100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889A6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07003070000079259-E0Ozl720lfKF</w:t>
            </w:r>
          </w:p>
        </w:tc>
      </w:tr>
      <w:tr w:rsidR="00D111A6" w:rsidRPr="00D111A6" w14:paraId="7544786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23CB1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13:27:31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33B48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1AAA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1BF1F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1ED7A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07003070000079992-E0Ozl720lieM</w:t>
            </w:r>
          </w:p>
        </w:tc>
      </w:tr>
      <w:tr w:rsidR="00D111A6" w:rsidRPr="00D111A6" w14:paraId="2DE9B67A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C447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13:28:04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6B477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A2AAC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7F683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CEF06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05003050000080482-E0Ozl720liyK</w:t>
            </w:r>
          </w:p>
        </w:tc>
      </w:tr>
      <w:tr w:rsidR="00D111A6" w:rsidRPr="00D111A6" w14:paraId="3387C82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A20F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13:29:01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A06C5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6A1FB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4EEFD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54E95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05003050000079633-E0Ozl720ljm1</w:t>
            </w:r>
          </w:p>
        </w:tc>
      </w:tr>
      <w:tr w:rsidR="00D111A6" w:rsidRPr="00D111A6" w14:paraId="74A731F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175B0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13:29:32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0B54C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C1776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0F252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1033F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07003070000080872-E0Ozl720lkL3</w:t>
            </w:r>
          </w:p>
        </w:tc>
      </w:tr>
      <w:tr w:rsidR="00D111A6" w:rsidRPr="00D111A6" w14:paraId="3571B93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34043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13:29:32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9313E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6EDE1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4B883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B4F6E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07003070000080872-E0Ozl720lkKo</w:t>
            </w:r>
          </w:p>
        </w:tc>
      </w:tr>
      <w:tr w:rsidR="00D111A6" w:rsidRPr="00D111A6" w14:paraId="61693CF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DC3C8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13:29:32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0A684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4E1FF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2E045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69C9A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07003070000080637-E0Ozl720lkIr</w:t>
            </w:r>
          </w:p>
        </w:tc>
      </w:tr>
      <w:tr w:rsidR="00D111A6" w:rsidRPr="00D111A6" w14:paraId="3328607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5C0C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13:29:32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D075D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45AF1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5BEF0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EDFDA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05003050000080881-E0Ozl720lkIX</w:t>
            </w:r>
          </w:p>
        </w:tc>
      </w:tr>
      <w:tr w:rsidR="00D111A6" w:rsidRPr="00D111A6" w14:paraId="076DFD6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09473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13:35:00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FDD33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9D7ED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18A48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6B8F8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05003050000081469-E0Ozl720lpdu</w:t>
            </w:r>
          </w:p>
        </w:tc>
      </w:tr>
      <w:tr w:rsidR="00D111A6" w:rsidRPr="00D111A6" w14:paraId="2D0A57D8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9ECCE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13:35:04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6AEA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616A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9EE48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B2A25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07003070000081462-E0Ozl720lpiD</w:t>
            </w:r>
          </w:p>
        </w:tc>
      </w:tr>
      <w:tr w:rsidR="00D111A6" w:rsidRPr="00D111A6" w14:paraId="3D54D527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D8BF7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13:40:41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3591A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12BE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D19E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F7E68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05003050000084053-E0Ozl720lut3</w:t>
            </w:r>
          </w:p>
        </w:tc>
      </w:tr>
      <w:tr w:rsidR="00D111A6" w:rsidRPr="00D111A6" w14:paraId="07413C0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82092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13:41:10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A6065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4F1EE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0C30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26D83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05003050000084157-E0Ozl720lvMz</w:t>
            </w:r>
          </w:p>
        </w:tc>
      </w:tr>
      <w:tr w:rsidR="00D111A6" w:rsidRPr="00D111A6" w14:paraId="34DBD74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A98D8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13:41:10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A810F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A0D81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8E887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168AE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05003050000084157-E0Ozl720lvN1</w:t>
            </w:r>
          </w:p>
        </w:tc>
      </w:tr>
      <w:tr w:rsidR="00D111A6" w:rsidRPr="00D111A6" w14:paraId="7C218B67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DE6EF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13:42:52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54186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3A030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9255C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F12B9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07003070000084694-E0Ozl720lwj5</w:t>
            </w:r>
          </w:p>
        </w:tc>
      </w:tr>
      <w:tr w:rsidR="00D111A6" w:rsidRPr="00D111A6" w14:paraId="35387C8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EDE8E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13:45:50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0DA55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8CBAE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EAB73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8277B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05003050000084930-E0Ozl720lys8</w:t>
            </w:r>
          </w:p>
        </w:tc>
      </w:tr>
      <w:tr w:rsidR="00D111A6" w:rsidRPr="00D111A6" w14:paraId="11B40F27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F26D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13:47:31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518BA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674A1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91B4E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D5373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07003070000085768-E0Ozl720m0Le</w:t>
            </w:r>
          </w:p>
        </w:tc>
      </w:tr>
      <w:tr w:rsidR="00D111A6" w:rsidRPr="00D111A6" w14:paraId="45D4B72F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B5FA4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13:47:44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50191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E04FC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60F11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0CCB0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05003050000085360-E0Ozl720m0XX</w:t>
            </w:r>
          </w:p>
        </w:tc>
      </w:tr>
      <w:tr w:rsidR="00D111A6" w:rsidRPr="00D111A6" w14:paraId="2D4BA3C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846D6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13:47:46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65CE6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AC11E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384FA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55312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05003050000085829-E0Ozl720m0Z9</w:t>
            </w:r>
          </w:p>
        </w:tc>
      </w:tr>
      <w:tr w:rsidR="00D111A6" w:rsidRPr="00D111A6" w14:paraId="0281052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D7A1E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13:50:18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6AD7C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E41A3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CDDF9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0734C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07003070000086467-E0Ozl720m2uu</w:t>
            </w:r>
          </w:p>
        </w:tc>
      </w:tr>
      <w:tr w:rsidR="00D111A6" w:rsidRPr="00D111A6" w14:paraId="12AD9DF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B0301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13:50:18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31CAA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3879E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3,520.0000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A8875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5C6C2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07003070000086467-E0Ozl720m2v1</w:t>
            </w:r>
          </w:p>
        </w:tc>
      </w:tr>
      <w:tr w:rsidR="00D111A6" w:rsidRPr="00D111A6" w14:paraId="14A9417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929E8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13:51:12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8233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CBD91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53EE3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E7A4C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07003070000086345-E0Ozl720m3tn</w:t>
            </w:r>
          </w:p>
        </w:tc>
      </w:tr>
      <w:tr w:rsidR="00D111A6" w:rsidRPr="00D111A6" w14:paraId="45956E5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41E7B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13:51:13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62739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F9AFE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E7D1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7200C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07003070000086770-E0Ozl720m3yQ</w:t>
            </w:r>
          </w:p>
        </w:tc>
      </w:tr>
      <w:tr w:rsidR="00D111A6" w:rsidRPr="00D111A6" w14:paraId="7AF707EA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716D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13:51:16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F2F22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4135D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BB20E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E9B5F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05003050000086722-E0Ozl720m42L</w:t>
            </w:r>
          </w:p>
        </w:tc>
      </w:tr>
      <w:tr w:rsidR="00D111A6" w:rsidRPr="00D111A6" w14:paraId="47DCCDF3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F7A2E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13:53:34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3069C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6E19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1A3A9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5DA8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07003070000087166-E0Ozl720m6Bd</w:t>
            </w:r>
          </w:p>
        </w:tc>
      </w:tr>
      <w:tr w:rsidR="00D111A6" w:rsidRPr="00D111A6" w14:paraId="6BE96B3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D5AE8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13:53:53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9472C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0486D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5258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6D232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05003050000087129-E0Ozl720m6P2</w:t>
            </w:r>
          </w:p>
        </w:tc>
      </w:tr>
      <w:tr w:rsidR="00D111A6" w:rsidRPr="00D111A6" w14:paraId="6F75C5D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C3596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13:55:41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4A7DD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CA99D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7BB24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7429D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07003070000087820-E0Ozl720m7aC</w:t>
            </w:r>
          </w:p>
        </w:tc>
      </w:tr>
      <w:tr w:rsidR="00D111A6" w:rsidRPr="00D111A6" w14:paraId="273FF81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34A84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14:00:05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292C9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9FC96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FDA77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0E6B8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05003050000087500-E0Ozl720mB46</w:t>
            </w:r>
          </w:p>
        </w:tc>
      </w:tr>
      <w:tr w:rsidR="00D111A6" w:rsidRPr="00D111A6" w14:paraId="302D821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1CEF8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14:00:05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1E0D3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ED1A5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1974D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A557F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05003050000088605-E0Ozl720mB48</w:t>
            </w:r>
          </w:p>
        </w:tc>
      </w:tr>
      <w:tr w:rsidR="00D111A6" w:rsidRPr="00D111A6" w14:paraId="653F91E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E5806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14:01:21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7AEE0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09F50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0AFF9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FD089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07003070000089209-E0Ozl720mCqs</w:t>
            </w:r>
          </w:p>
        </w:tc>
      </w:tr>
      <w:tr w:rsidR="00D111A6" w:rsidRPr="00D111A6" w14:paraId="5B256FE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D06E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14:03:23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8FEB9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4F02B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27D2A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CA8A3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05003050000089597-E0Ozl720mFVc</w:t>
            </w:r>
          </w:p>
        </w:tc>
      </w:tr>
      <w:tr w:rsidR="00D111A6" w:rsidRPr="00D111A6" w14:paraId="54104BA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43619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14:03:23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03A1D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639F1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DB699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6D66D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05003050000089597-E0Ozl720mFVO</w:t>
            </w:r>
          </w:p>
        </w:tc>
      </w:tr>
      <w:tr w:rsidR="00D111A6" w:rsidRPr="00D111A6" w14:paraId="75AD3F98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32F74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14:03:23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44F55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8524A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DC2C4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9A90A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05003050000089597-E0Ozl720mFVQ</w:t>
            </w:r>
          </w:p>
        </w:tc>
      </w:tr>
      <w:tr w:rsidR="00D111A6" w:rsidRPr="00D111A6" w14:paraId="57DB13C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6DA90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14:03:23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F9255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B3BB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CFFBD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FDE8D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05003050000089597-E0Ozl720mFVS</w:t>
            </w:r>
          </w:p>
        </w:tc>
      </w:tr>
      <w:tr w:rsidR="00D111A6" w:rsidRPr="00D111A6" w14:paraId="5D6032D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9229F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14:03:23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5F869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BB6E1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7ACE9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53F16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05003050000089597-E0Ozl720mFVU</w:t>
            </w:r>
          </w:p>
        </w:tc>
      </w:tr>
      <w:tr w:rsidR="00D111A6" w:rsidRPr="00D111A6" w14:paraId="48DE83E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B2DB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14:03:23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655D2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B3B0A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8CF0C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FEC52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07003070000089623-E0Ozl720mFU5</w:t>
            </w:r>
          </w:p>
        </w:tc>
      </w:tr>
      <w:tr w:rsidR="00D111A6" w:rsidRPr="00D111A6" w14:paraId="1A55F0B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76C56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14:03:23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7FE43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63367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2CA82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3BB9D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07003070000089623-E0Ozl720mFTw</w:t>
            </w:r>
          </w:p>
        </w:tc>
      </w:tr>
      <w:tr w:rsidR="00D111A6" w:rsidRPr="00D111A6" w14:paraId="7998B6C8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011E9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14:06:29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0016F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7F03A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BD429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16C6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05003050000090228-E0Ozl720mI4d</w:t>
            </w:r>
          </w:p>
        </w:tc>
      </w:tr>
      <w:tr w:rsidR="00D111A6" w:rsidRPr="00D111A6" w14:paraId="21C8F95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A9112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14:09:01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4517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B75BD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4C083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E5465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07003070000091073-E0Ozl720mJlk</w:t>
            </w:r>
          </w:p>
        </w:tc>
      </w:tr>
      <w:tr w:rsidR="00D111A6" w:rsidRPr="00D111A6" w14:paraId="536FB697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13124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14:09:26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09E5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B7F93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0FCA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4AC4E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05003050000091146-E0Ozl720mK7s</w:t>
            </w:r>
          </w:p>
        </w:tc>
      </w:tr>
      <w:tr w:rsidR="00D111A6" w:rsidRPr="00D111A6" w14:paraId="133FC503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BCAA4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14:11:12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DE37F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150F0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EDC69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E8B39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07003070000091553-E0Ozl720mLh2</w:t>
            </w:r>
          </w:p>
        </w:tc>
      </w:tr>
      <w:tr w:rsidR="00D111A6" w:rsidRPr="00D111A6" w14:paraId="3757B300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75CD7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14:12:49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7619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782C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7194A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602AD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07003070000091941-E0Ozl720mNCa</w:t>
            </w:r>
          </w:p>
        </w:tc>
      </w:tr>
      <w:tr w:rsidR="00D111A6" w:rsidRPr="00D111A6" w14:paraId="12458F1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7AD26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2025-10-27 14:12:54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E5A2B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A0FBC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E820A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A010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07003070000091941-E0Ozl720mNGK</w:t>
            </w:r>
          </w:p>
        </w:tc>
      </w:tr>
      <w:tr w:rsidR="00D111A6" w:rsidRPr="00D111A6" w14:paraId="28B98C1A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8FCF8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14:12:54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1879C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03BE8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1EE1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08553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07003070000091941-E0Ozl720mNGR</w:t>
            </w:r>
          </w:p>
        </w:tc>
      </w:tr>
      <w:tr w:rsidR="00D111A6" w:rsidRPr="00D111A6" w14:paraId="453C750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407D9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14:14:54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1FC46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BE91A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E5FB7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ED21F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07003070000090806-E0Ozl720mOsh</w:t>
            </w:r>
          </w:p>
        </w:tc>
      </w:tr>
      <w:tr w:rsidR="00D111A6" w:rsidRPr="00D111A6" w14:paraId="4F5FEF37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2F3F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14:17:40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3579A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890DB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DF8CE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2D63F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05003050000092880-E0Ozl720mSEr</w:t>
            </w:r>
          </w:p>
        </w:tc>
      </w:tr>
      <w:tr w:rsidR="00D111A6" w:rsidRPr="00D111A6" w14:paraId="31BAD1B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68E29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14:18:00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91A3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E75C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F96B6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99F78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05003050000092698-E0Ozl720mSi6</w:t>
            </w:r>
          </w:p>
        </w:tc>
      </w:tr>
      <w:tr w:rsidR="00D111A6" w:rsidRPr="00D111A6" w14:paraId="7A34C8C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0C05C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14:19:26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45F11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3EE4B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D9D0E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30B24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05003050000093426-E0Ozl720mUFW</w:t>
            </w:r>
          </w:p>
        </w:tc>
      </w:tr>
      <w:tr w:rsidR="00D111A6" w:rsidRPr="00D111A6" w14:paraId="5C46CA9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084D5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14:21:06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8BFFF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E755C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D2DC8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641A0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05003050000093819-E0Ozl720mWD6</w:t>
            </w:r>
          </w:p>
        </w:tc>
      </w:tr>
      <w:tr w:rsidR="00D111A6" w:rsidRPr="00D111A6" w14:paraId="042B057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7EDF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14:22:55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D0B2A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63C5E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AB2E9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2644D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07003070000094189-E0Ozl720mXkY</w:t>
            </w:r>
          </w:p>
        </w:tc>
      </w:tr>
      <w:tr w:rsidR="00D111A6" w:rsidRPr="00D111A6" w14:paraId="1881105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7D12D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14:24:59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4800C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52506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E40FC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3E4F9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07003070000094593-E0Ozl720mZg0</w:t>
            </w:r>
          </w:p>
        </w:tc>
      </w:tr>
      <w:tr w:rsidR="00D111A6" w:rsidRPr="00D111A6" w14:paraId="609BC0D3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5CD41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14:25:01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4235B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2F3B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1C653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6479A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05003050000094498-E0Ozl720mZia</w:t>
            </w:r>
          </w:p>
        </w:tc>
      </w:tr>
      <w:tr w:rsidR="00D111A6" w:rsidRPr="00D111A6" w14:paraId="0AB2372F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41519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14:26:06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E4001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E57F2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CB9F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87F44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07003070000094829-E0Ozl720mafu</w:t>
            </w:r>
          </w:p>
        </w:tc>
      </w:tr>
      <w:tr w:rsidR="00D111A6" w:rsidRPr="00D111A6" w14:paraId="73340D8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FBCA2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14:26:26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884B2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B9294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72905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1949E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05003050000094830-E0Ozl720mazb</w:t>
            </w:r>
          </w:p>
        </w:tc>
      </w:tr>
      <w:tr w:rsidR="00D111A6" w:rsidRPr="00D111A6" w14:paraId="42F78187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72D1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14:28:22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897E6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C243D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B0E7C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B83C8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07003070000095359-E0Ozl720md4H</w:t>
            </w:r>
          </w:p>
        </w:tc>
      </w:tr>
      <w:tr w:rsidR="00D111A6" w:rsidRPr="00D111A6" w14:paraId="3E86964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30FA9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14:29:56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09ADC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5C4CA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F4DC9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C02CE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07003070000095353-E0Ozl720meU3</w:t>
            </w:r>
          </w:p>
        </w:tc>
      </w:tr>
      <w:tr w:rsidR="00D111A6" w:rsidRPr="00D111A6" w14:paraId="5D4A2D9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3FA96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14:29:56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53F56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F9F70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86075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D4082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07003070000095353-E0Ozl720meUD</w:t>
            </w:r>
          </w:p>
        </w:tc>
      </w:tr>
      <w:tr w:rsidR="00D111A6" w:rsidRPr="00D111A6" w14:paraId="0294C90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C4D1A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14:29:56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AACF0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5FD1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5B445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936B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07003070000095353-E0Ozl720meUG</w:t>
            </w:r>
          </w:p>
        </w:tc>
      </w:tr>
      <w:tr w:rsidR="00D111A6" w:rsidRPr="00D111A6" w14:paraId="3DC3542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F19E8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14:29:56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5BCB0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89CE6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BFF1B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8474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05003050000095729-E0Ozl720meTi</w:t>
            </w:r>
          </w:p>
        </w:tc>
      </w:tr>
      <w:tr w:rsidR="00D111A6" w:rsidRPr="00D111A6" w14:paraId="3D8E57DA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0EC9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14:29:58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1E13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2A75F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FD57C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1D6A9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07003070000095241-E0Ozl720meXY</w:t>
            </w:r>
          </w:p>
        </w:tc>
      </w:tr>
      <w:tr w:rsidR="00D111A6" w:rsidRPr="00D111A6" w14:paraId="3523481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CD26D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14:29:58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58762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BA754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3262A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FFD1E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07003070000095241-E0Ozl720meXd</w:t>
            </w:r>
          </w:p>
        </w:tc>
      </w:tr>
      <w:tr w:rsidR="00D111A6" w:rsidRPr="00D111A6" w14:paraId="4C5F69D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92037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14:35:52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9B7C9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06911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F8945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5FB2E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05003050000096743-E0Ozl720mjDE</w:t>
            </w:r>
          </w:p>
        </w:tc>
      </w:tr>
      <w:tr w:rsidR="00D111A6" w:rsidRPr="00D111A6" w14:paraId="1251E8BA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6C24B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14:35:59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A330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13D77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3D3D0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5C19A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05003050000096688-E0Ozl720mjLc</w:t>
            </w:r>
          </w:p>
        </w:tc>
      </w:tr>
      <w:tr w:rsidR="00D111A6" w:rsidRPr="00D111A6" w14:paraId="746DD16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59EA1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14:36:33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76F30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56896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1BB8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E45A6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07003070000097007-E0Ozl720mjid</w:t>
            </w:r>
          </w:p>
        </w:tc>
      </w:tr>
      <w:tr w:rsidR="00D111A6" w:rsidRPr="00D111A6" w14:paraId="4D906B21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07330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14:36:55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3DB93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F7176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49622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47FBB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07003070000096489-E0Ozl720mk2O</w:t>
            </w:r>
          </w:p>
        </w:tc>
      </w:tr>
      <w:tr w:rsidR="00D111A6" w:rsidRPr="00D111A6" w14:paraId="3D8494EA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6AAE2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14:38:57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A6D2F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F9648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91FAB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4CF5F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05003050000097371-E0Ozl720mlkM</w:t>
            </w:r>
          </w:p>
        </w:tc>
      </w:tr>
      <w:tr w:rsidR="00D111A6" w:rsidRPr="00D111A6" w14:paraId="7FCF8CA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51B7D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14:39:59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067CF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F5AD2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FFC62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62512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05003050000097787-E0Ozl720mmeT</w:t>
            </w:r>
          </w:p>
        </w:tc>
      </w:tr>
      <w:tr w:rsidR="00D111A6" w:rsidRPr="00D111A6" w14:paraId="01B77908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47DF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14:40:06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718B0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F06A8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32CF9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5205D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07003070000097348-E0Ozl720mmmb</w:t>
            </w:r>
          </w:p>
        </w:tc>
      </w:tr>
      <w:tr w:rsidR="00D111A6" w:rsidRPr="00D111A6" w14:paraId="29FF857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AACC8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14:40:06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75E9E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9A578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1D648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A6AB1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07003070000097660-E0Ozl720mmlg</w:t>
            </w:r>
          </w:p>
        </w:tc>
      </w:tr>
      <w:tr w:rsidR="00D111A6" w:rsidRPr="00D111A6" w14:paraId="76B7E23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AF7EA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14:41:59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9B438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7B8BD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B03DC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3EB52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05003050000098068-E0Ozl720moNK</w:t>
            </w:r>
          </w:p>
        </w:tc>
      </w:tr>
      <w:tr w:rsidR="00D111A6" w:rsidRPr="00D111A6" w14:paraId="67BED34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6F5F5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14:46:58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A90EA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A30CA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295E8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1C1E3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07003070000098395-E0Ozl720msaN</w:t>
            </w:r>
          </w:p>
        </w:tc>
      </w:tr>
      <w:tr w:rsidR="00D111A6" w:rsidRPr="00D111A6" w14:paraId="0EF90A6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BD363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14:48:26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D4F45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AF18E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5A571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CAED2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05003050000099469-E0Ozl720mtvd</w:t>
            </w:r>
          </w:p>
        </w:tc>
      </w:tr>
      <w:tr w:rsidR="00D111A6" w:rsidRPr="00D111A6" w14:paraId="541E7A9F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10AFF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14:48:26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3C5AF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79CE2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E7AA8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4F10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05003050000099547-E0Ozl720mtvf</w:t>
            </w:r>
          </w:p>
        </w:tc>
      </w:tr>
      <w:tr w:rsidR="00D111A6" w:rsidRPr="00D111A6" w14:paraId="4575CBE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52F5A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14:49:30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A639D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04EB5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4DEA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9E0D6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05003050000099855-E0Ozl720muls</w:t>
            </w:r>
          </w:p>
        </w:tc>
      </w:tr>
      <w:tr w:rsidR="00D111A6" w:rsidRPr="00D111A6" w14:paraId="157FC05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1BB3A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14:49:35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C7247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CEE88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BB9A8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24D15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05003050000099855-E0Ozl720musw</w:t>
            </w:r>
          </w:p>
        </w:tc>
      </w:tr>
      <w:tr w:rsidR="00D111A6" w:rsidRPr="00D111A6" w14:paraId="6377A22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0272E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14:49:45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E71E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64023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B6797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5D75A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05003050000099842-E0Ozl720mv4b</w:t>
            </w:r>
          </w:p>
        </w:tc>
      </w:tr>
      <w:tr w:rsidR="00D111A6" w:rsidRPr="00D111A6" w14:paraId="215592FA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9545D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14:51:39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A4B9A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73C57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6A3E3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E2A15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05003050000100230-E0Ozl720mwTw</w:t>
            </w:r>
          </w:p>
        </w:tc>
      </w:tr>
      <w:tr w:rsidR="00D111A6" w:rsidRPr="00D111A6" w14:paraId="53478B01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F4560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14:51:39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949F1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A7DB5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969C5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F828F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05003050000100230-E0Ozl720mwU0</w:t>
            </w:r>
          </w:p>
        </w:tc>
      </w:tr>
      <w:tr w:rsidR="00D111A6" w:rsidRPr="00D111A6" w14:paraId="49D41C6A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AC7CF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14:51:39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42837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B967F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D6F18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FCD71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05003050000100230-E0Ozl720mwTi</w:t>
            </w:r>
          </w:p>
        </w:tc>
      </w:tr>
      <w:tr w:rsidR="00D111A6" w:rsidRPr="00D111A6" w14:paraId="177EA1F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52FBE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14:51:59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96AE4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7A53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7A124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1B61A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05003050000100161-E0Ozl720mwj3</w:t>
            </w:r>
          </w:p>
        </w:tc>
      </w:tr>
      <w:tr w:rsidR="00D111A6" w:rsidRPr="00D111A6" w14:paraId="6642EB4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18F13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14:54:06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EC00A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E145B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3BF81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A93AD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05003050000100529-E0Ozl720mydy</w:t>
            </w:r>
          </w:p>
        </w:tc>
      </w:tr>
      <w:tr w:rsidR="00D111A6" w:rsidRPr="00D111A6" w14:paraId="4108B61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49AE5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14:55:23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B2BA8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AB260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DF024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685EC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07003070000100847-E0Ozl720mztS</w:t>
            </w:r>
          </w:p>
        </w:tc>
      </w:tr>
      <w:tr w:rsidR="00D111A6" w:rsidRPr="00D111A6" w14:paraId="23C753A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3F246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14:56:52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63F07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0CBA6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58E67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8DB78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07003070000100746-E0Ozl720n1FP</w:t>
            </w:r>
          </w:p>
        </w:tc>
      </w:tr>
      <w:tr w:rsidR="00D111A6" w:rsidRPr="00D111A6" w14:paraId="22561FE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E1B0D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14:58:44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4A339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AB3CD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49FB6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3E0BC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05003050000101694-E0Ozl720n2WH</w:t>
            </w:r>
          </w:p>
        </w:tc>
      </w:tr>
      <w:tr w:rsidR="00D111A6" w:rsidRPr="00D111A6" w14:paraId="6DCB027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13396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14:59:26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8D5B9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FF746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21E81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D09AA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07003070000101952-E0Ozl720n30q</w:t>
            </w:r>
          </w:p>
        </w:tc>
      </w:tr>
      <w:tr w:rsidR="00D111A6" w:rsidRPr="00D111A6" w14:paraId="679640F1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B6A3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15:00:42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96ED7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FCEA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46FAB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0DEEF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05003050000102452-E0Ozl720n4EO</w:t>
            </w:r>
          </w:p>
        </w:tc>
      </w:tr>
      <w:tr w:rsidR="00D111A6" w:rsidRPr="00D111A6" w14:paraId="00F2BAD4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46400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15:01:58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25A2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186FD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8677D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B182C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05003050000102743-E0Ozl720n5eE</w:t>
            </w:r>
          </w:p>
        </w:tc>
      </w:tr>
      <w:tr w:rsidR="00D111A6" w:rsidRPr="00D111A6" w14:paraId="608BD7B8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F602C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15:01:58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D542C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6F40A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1272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17079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07003070000102578-E0Ozl720n5eW</w:t>
            </w:r>
          </w:p>
        </w:tc>
      </w:tr>
      <w:tr w:rsidR="00D111A6" w:rsidRPr="00D111A6" w14:paraId="0560B7AF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DF84F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15:03:44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FD9AE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2C645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13128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BAE7F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05003050000103076-E0Ozl720n7Vv</w:t>
            </w:r>
          </w:p>
        </w:tc>
      </w:tr>
      <w:tr w:rsidR="00D111A6" w:rsidRPr="00D111A6" w14:paraId="2BFA8BF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7371B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15:03:45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DE5BB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7133F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E3D60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9602E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07003070000102931-E0Ozl720n7WK</w:t>
            </w:r>
          </w:p>
        </w:tc>
      </w:tr>
      <w:tr w:rsidR="00D111A6" w:rsidRPr="00D111A6" w14:paraId="0F113E2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D8957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15:04:28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9DC8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BEF88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50E45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5528F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05003050000103317-E0Ozl720n7zb</w:t>
            </w:r>
          </w:p>
        </w:tc>
      </w:tr>
      <w:tr w:rsidR="00D111A6" w:rsidRPr="00D111A6" w14:paraId="7F43CDC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8A67B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15:04:29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BA840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677CC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2B74C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2CBC6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05003050000102956-E0Ozl720n81V</w:t>
            </w:r>
          </w:p>
        </w:tc>
      </w:tr>
      <w:tr w:rsidR="00D111A6" w:rsidRPr="00D111A6" w14:paraId="6B563AC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3AEEF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15:05:22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EF3EB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4503E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3,505.0000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B2F16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E409B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07003070000103317-E0Ozl720n8jm</w:t>
            </w:r>
          </w:p>
        </w:tc>
      </w:tr>
      <w:tr w:rsidR="00D111A6" w:rsidRPr="00D111A6" w14:paraId="30D74745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1AABA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15:06:57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38162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B608D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E0EE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0F665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07003070000103673-E0Ozl720n9v7</w:t>
            </w:r>
          </w:p>
        </w:tc>
      </w:tr>
      <w:tr w:rsidR="00D111A6" w:rsidRPr="00D111A6" w14:paraId="2D527FA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D5E62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15:06:57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EC2A7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25A9B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D8C5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2D563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07003070000103673-E0Ozl720n9v1</w:t>
            </w:r>
          </w:p>
        </w:tc>
      </w:tr>
      <w:tr w:rsidR="00D111A6" w:rsidRPr="00D111A6" w14:paraId="4C993588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8490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15:07:11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16EBE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64227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8B994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853042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07003070000103673-E0Ozl720nAAi</w:t>
            </w:r>
          </w:p>
        </w:tc>
      </w:tr>
      <w:tr w:rsidR="00D111A6" w:rsidRPr="00D111A6" w14:paraId="0BBD276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A78F6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15:08:23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362D7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7A815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C114B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45759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07003070000104020-E0Ozl720nBEL</w:t>
            </w:r>
          </w:p>
        </w:tc>
      </w:tr>
      <w:tr w:rsidR="00D111A6" w:rsidRPr="00D111A6" w14:paraId="33CA409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9C81F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15:10:08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31BBE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01DC4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6CE13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08EF1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07003070000104435-E0Ozl720nD1t</w:t>
            </w:r>
          </w:p>
        </w:tc>
      </w:tr>
      <w:tr w:rsidR="00D111A6" w:rsidRPr="00D111A6" w14:paraId="7F20D8D8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1BDF6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15:10:08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556AD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F1D6B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C7CF7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6E50D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07003070000104435-E0Ozl720nD1v</w:t>
            </w:r>
          </w:p>
        </w:tc>
      </w:tr>
      <w:tr w:rsidR="00D111A6" w:rsidRPr="00D111A6" w14:paraId="14F066E2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2BC26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15:11:06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CDC94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AE824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C9AD1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026BD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07003070000104860-E0Ozl720nDzV</w:t>
            </w:r>
          </w:p>
        </w:tc>
      </w:tr>
      <w:tr w:rsidR="00D111A6" w:rsidRPr="00D111A6" w14:paraId="4EE276C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A7BA0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2025-10-27 15:11:06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9874C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C51F7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55913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B0DB8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07003070000104860-E0Ozl720nDzX</w:t>
            </w:r>
          </w:p>
        </w:tc>
      </w:tr>
      <w:tr w:rsidR="00D111A6" w:rsidRPr="00D111A6" w14:paraId="2F47A01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F374A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15:12:09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CE112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7464F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51943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B00F4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05003050000104484-E0Ozl720nEtK</w:t>
            </w:r>
          </w:p>
        </w:tc>
      </w:tr>
      <w:tr w:rsidR="00D111A6" w:rsidRPr="00D111A6" w14:paraId="094411CF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D659A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15:12:59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39D20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3A39A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C23B2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63C9D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05003050000105428-E0Ozl720nFG5</w:t>
            </w:r>
          </w:p>
        </w:tc>
      </w:tr>
      <w:tr w:rsidR="00D111A6" w:rsidRPr="00D111A6" w14:paraId="051FEB01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BE29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15:12:59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E114D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E8A53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1607A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30EDC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07003070000105298-E0Ozl720nFG7</w:t>
            </w:r>
          </w:p>
        </w:tc>
      </w:tr>
      <w:tr w:rsidR="00D111A6" w:rsidRPr="00D111A6" w14:paraId="5291C65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873FC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15:12:59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A7B5C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F4608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2772A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66748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07003070000105298-E0Ozl720nFGC</w:t>
            </w:r>
          </w:p>
        </w:tc>
      </w:tr>
      <w:tr w:rsidR="00D111A6" w:rsidRPr="00D111A6" w14:paraId="123F89D6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73139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15:15:23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40D5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41330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504F2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F90B9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05003050000105832-E0Ozl720nH3a</w:t>
            </w:r>
          </w:p>
        </w:tc>
      </w:tr>
      <w:tr w:rsidR="00D111A6" w:rsidRPr="00D111A6" w14:paraId="7EB09B8F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979DA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15:15:23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86D68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E08C8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7BD33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62931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07003070000105680-E0Ozl720nH3c</w:t>
            </w:r>
          </w:p>
        </w:tc>
      </w:tr>
      <w:tr w:rsidR="00D111A6" w:rsidRPr="00D111A6" w14:paraId="2080966F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4CB97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15:17:06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74795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5F569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3,507.0000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89DF3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4D3D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07003070000106402-E0Ozl720nIPf</w:t>
            </w:r>
          </w:p>
        </w:tc>
      </w:tr>
      <w:tr w:rsidR="00D111A6" w:rsidRPr="00D111A6" w14:paraId="25F4C88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7EF4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15:19:03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4421A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CCFFB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3,509.0000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7A8EA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F9CF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07003070000106744-E0Ozl720nK3w</w:t>
            </w:r>
          </w:p>
        </w:tc>
      </w:tr>
      <w:tr w:rsidR="00D111A6" w:rsidRPr="00D111A6" w14:paraId="30A3697E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BEC4D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15:21:06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92D42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E1F11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EC365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EE4A4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05003050000107249-E0Ozl720nM0c</w:t>
            </w:r>
          </w:p>
        </w:tc>
      </w:tr>
      <w:tr w:rsidR="00D111A6" w:rsidRPr="00D111A6" w14:paraId="5F7843A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12E45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15:22:38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CF723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5E7FA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54F0C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A6EA5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05003050000106933-E0Ozl720nNJB</w:t>
            </w:r>
          </w:p>
        </w:tc>
      </w:tr>
      <w:tr w:rsidR="00D111A6" w:rsidRPr="00D111A6" w14:paraId="2F8DECCC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C90F4D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15:23:05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5CD37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28610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3,510.0000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20292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D8B46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05003050000107561-E0Ozl720nNes</w:t>
            </w:r>
          </w:p>
        </w:tc>
      </w:tr>
      <w:tr w:rsidR="00D111A6" w:rsidRPr="00D111A6" w14:paraId="40C166E0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220F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15:25:52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7812F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CD9E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C0985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1DDA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05003050000108170-E0Ozl720nPtY</w:t>
            </w:r>
          </w:p>
        </w:tc>
      </w:tr>
      <w:tr w:rsidR="00D111A6" w:rsidRPr="00D111A6" w14:paraId="5C567471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9467F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15:25:52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65E26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AB313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8B830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EE6B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05003050000108170-E0Ozl720nPta</w:t>
            </w:r>
          </w:p>
        </w:tc>
      </w:tr>
      <w:tr w:rsidR="00D111A6" w:rsidRPr="00D111A6" w14:paraId="79B804D0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BDEB1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15:26:08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F0D29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CC6AE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2D537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E8D81F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07003070000108100-E0Ozl720nQEz</w:t>
            </w:r>
          </w:p>
        </w:tc>
      </w:tr>
      <w:tr w:rsidR="00D111A6" w:rsidRPr="00D111A6" w14:paraId="4AD32568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D85E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15:26:30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2740A4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E7BD3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53386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A7BB8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05003050000108100-E0Ozl720nQiC</w:t>
            </w:r>
          </w:p>
        </w:tc>
      </w:tr>
      <w:tr w:rsidR="00D111A6" w:rsidRPr="00D111A6" w14:paraId="4381A10B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4ED32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15:27:54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069CB6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B6D86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98723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623B1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05003050000108574-E0Ozl720nS5y</w:t>
            </w:r>
          </w:p>
        </w:tc>
      </w:tr>
      <w:tr w:rsidR="00D111A6" w:rsidRPr="00D111A6" w14:paraId="678D641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C0BF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15:27:54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34154A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219CD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89A4D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4A3D1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05003050000108574-E0Ozl720nS60</w:t>
            </w:r>
          </w:p>
        </w:tc>
      </w:tr>
      <w:tr w:rsidR="00D111A6" w:rsidRPr="00D111A6" w14:paraId="502A702A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46888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15:28:04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F13EC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02ED15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4DF15C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3108C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07003070000108438-E0Ozl720nSEL</w:t>
            </w:r>
          </w:p>
        </w:tc>
      </w:tr>
      <w:tr w:rsidR="00D111A6" w:rsidRPr="00D111A6" w14:paraId="5F18D56D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1DEC1B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15:28:04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F76A0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AC4EF0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D1B57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E9D63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07003070000108438-E0Ozl720nSEO</w:t>
            </w:r>
          </w:p>
        </w:tc>
      </w:tr>
      <w:tr w:rsidR="00D111A6" w:rsidRPr="00D111A6" w14:paraId="27C77259" w14:textId="77777777" w:rsidTr="00D111A6">
        <w:trPr>
          <w:trHeight w:val="2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C0972E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2025-10-27 15:28:55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749EB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F9DEF8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EBC00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30159" w14:textId="77777777" w:rsidR="00D111A6" w:rsidRPr="00D111A6" w:rsidRDefault="00D111A6" w:rsidP="00D111A6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111A6">
              <w:rPr>
                <w:rFonts w:ascii="Arial" w:hAnsi="Arial" w:cs="Arial"/>
                <w:sz w:val="18"/>
                <w:szCs w:val="18"/>
                <w:lang w:eastAsia="en-GB"/>
              </w:rPr>
              <w:t>07003070000108770-E0Ozl720nTBf</w:t>
            </w:r>
          </w:p>
        </w:tc>
      </w:tr>
    </w:tbl>
    <w:p w14:paraId="4F0916A9" w14:textId="77777777" w:rsidR="00D111A6" w:rsidRDefault="00D111A6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54515C1F" w14:textId="77777777" w:rsidR="00802A45" w:rsidRPr="00A50F83" w:rsidRDefault="00802A45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FE0B4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8CBFD" w14:textId="77777777" w:rsidR="002D62ED" w:rsidRDefault="002D62ED" w:rsidP="00F2487C">
      <w:r>
        <w:separator/>
      </w:r>
    </w:p>
  </w:endnote>
  <w:endnote w:type="continuationSeparator" w:id="0">
    <w:p w14:paraId="54DAF068" w14:textId="77777777" w:rsidR="002D62ED" w:rsidRDefault="002D62ED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18E67" w14:textId="77777777" w:rsidR="002D62ED" w:rsidRDefault="002D62ED" w:rsidP="00F2487C">
      <w:r>
        <w:separator/>
      </w:r>
    </w:p>
  </w:footnote>
  <w:footnote w:type="continuationSeparator" w:id="0">
    <w:p w14:paraId="5AB71B5E" w14:textId="77777777" w:rsidR="002D62ED" w:rsidRDefault="002D62ED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82972"/>
    <w:rsid w:val="000A633D"/>
    <w:rsid w:val="000C6534"/>
    <w:rsid w:val="000D0A18"/>
    <w:rsid w:val="000F1286"/>
    <w:rsid w:val="001211C1"/>
    <w:rsid w:val="00125159"/>
    <w:rsid w:val="00133285"/>
    <w:rsid w:val="001400DC"/>
    <w:rsid w:val="00141857"/>
    <w:rsid w:val="00142522"/>
    <w:rsid w:val="00143128"/>
    <w:rsid w:val="001457B5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94B5A"/>
    <w:rsid w:val="002A3D6A"/>
    <w:rsid w:val="002A737A"/>
    <w:rsid w:val="002A7D56"/>
    <w:rsid w:val="002C2374"/>
    <w:rsid w:val="002D3BEB"/>
    <w:rsid w:val="002D62ED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6952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A3F5E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71C2C"/>
    <w:rsid w:val="005863F0"/>
    <w:rsid w:val="0059780E"/>
    <w:rsid w:val="005A2A30"/>
    <w:rsid w:val="005C6A5F"/>
    <w:rsid w:val="005D43ED"/>
    <w:rsid w:val="005F5D09"/>
    <w:rsid w:val="006101E4"/>
    <w:rsid w:val="006116EE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B370F"/>
    <w:rsid w:val="007C325B"/>
    <w:rsid w:val="007C4A03"/>
    <w:rsid w:val="007C5374"/>
    <w:rsid w:val="007F30AC"/>
    <w:rsid w:val="007F4BAD"/>
    <w:rsid w:val="00802A45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058EF"/>
    <w:rsid w:val="00B35DC4"/>
    <w:rsid w:val="00B43DFC"/>
    <w:rsid w:val="00B44C54"/>
    <w:rsid w:val="00B54997"/>
    <w:rsid w:val="00B56433"/>
    <w:rsid w:val="00B60549"/>
    <w:rsid w:val="00B767D4"/>
    <w:rsid w:val="00B9137A"/>
    <w:rsid w:val="00B96226"/>
    <w:rsid w:val="00B9725F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5C90"/>
    <w:rsid w:val="00CE1E62"/>
    <w:rsid w:val="00D111A6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DE4AF9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4D8E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MAR17MELD-955777008-84598</_dlc_DocId>
    <_dlc_DocIdUrl xmlns="5fe4e853-3417-48a7-a9b2-767e16cca7ad">
      <Url>https://afmap.sharepoint.com/sites/afmdms_mar17meldingen/_layouts/15/DocIdRedir.aspx?ID=MAR17MELD-955777008-84598</Url>
      <Description>MAR17MELD-955777008-84598</Description>
    </_dlc_DocIdUrl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C2510-01471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2025.10.27.docx</AFM_dms_origineleBestandsnaam>
    <AFM_dms_Grondslag xmlns="bedada9c-9ff6-4a90-bed1-7f262f8682ad" xsi:nil="true"/>
    <AFM_dms_Melder xmlns="bedada9c-9ff6-4a90-bed1-7f262f8682ad" xsi:nil="true"/>
  </documentManagement>
</p:properties>
</file>

<file path=customXml/item2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c04915b8e496739502ebb334edde6c15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04b7b9782f3dd4ff7d0528aaf7305b70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9254D0-F411-4E18-9860-815A0C4790D8}"/>
</file>

<file path=customXml/itemProps4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11DCDA3-B68C-4DBF-9FDD-5C03027EA604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62</TotalTime>
  <Pages>7</Pages>
  <Words>2153</Words>
  <Characters>22623</Characters>
  <Application>Microsoft Office Word</Application>
  <DocSecurity>0</DocSecurity>
  <Lines>1413</Lines>
  <Paragraphs>799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23977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81</cp:revision>
  <cp:lastPrinted>2016-11-21T15:24:00Z</cp:lastPrinted>
  <dcterms:created xsi:type="dcterms:W3CDTF">2018-05-03T15:58:00Z</dcterms:created>
  <dcterms:modified xsi:type="dcterms:W3CDTF">2025-10-27T17:09:00Z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0x010100D67FB3C8B9F44C9FB801D5E99C4AEC9B008B32F997535F40B0A20F4493835B16FA00B6AFA36744523C48BBF919E941DFB204</vt:lpwstr>
  </property>
  <property fmtid="{D5CDD505-2E9C-101B-9397-08002B2CF9AE}" pid="14" name="Order">
    <vt:r8>12656800</vt:r8>
  </property>
  <property fmtid="{D5CDD505-2E9C-101B-9397-08002B2CF9AE}" pid="15" name="_dlc_DocIdItemGuid">
    <vt:lpwstr>a8dea14e-733a-4bfb-afa0-dfa6bea9c0bf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  <property fmtid="{D5CDD505-2E9C-101B-9397-08002B2CF9AE}" pid="24" name="AFM_dms_Retentietermijn">
    <vt:lpwstr/>
  </property>
  <property fmtid="{D5CDD505-2E9C-101B-9397-08002B2CF9AE}" pid="25" name="AFM_dms_Documenttype">
    <vt:lpwstr>4;#Persbericht inkomend|29ae2195-941d-4ea3-be1c-3d43a11ff799</vt:lpwstr>
  </property>
  <property fmtid="{D5CDD505-2E9C-101B-9397-08002B2CF9AE}" pid="26" name="AFM_dms_Zaaktype">
    <vt:lpwstr>3;#EUIOVW|bd452f78-56ac-4048-8ad6-d473d26cf365</vt:lpwstr>
  </property>
</Properties>
</file>