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50F83" w:rsidR="00D647F7" w:rsidP="00D647F7" w:rsidRDefault="00015E67" w14:paraId="66258EFC" w14:textId="18237B6F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11 March</w:t>
      </w:r>
      <w:r w:rsidR="00D06B53">
        <w:rPr>
          <w:sz w:val="22"/>
          <w:szCs w:val="22"/>
          <w:lang w:val="en"/>
        </w:rPr>
        <w:t xml:space="preserve"> </w:t>
      </w:r>
      <w:r w:rsidRPr="00A50F83" w:rsidR="00FD46E9">
        <w:rPr>
          <w:sz w:val="22"/>
          <w:szCs w:val="22"/>
          <w:lang w:val="en"/>
        </w:rPr>
        <w:t>202</w:t>
      </w:r>
      <w:r w:rsidR="00DB1165">
        <w:rPr>
          <w:sz w:val="22"/>
          <w:szCs w:val="22"/>
          <w:lang w:val="en"/>
        </w:rPr>
        <w:t>6</w:t>
      </w:r>
    </w:p>
    <w:p w:rsidRPr="00A50F83" w:rsidR="00D647F7" w:rsidP="00DE4A7D" w:rsidRDefault="00D647F7" w14:paraId="49EB5434" w14:textId="1468EA31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:rsidRPr="00A50F83" w:rsidR="00DE4A7D" w:rsidP="00DE4A7D" w:rsidRDefault="00DE4A7D" w14:paraId="640A35FD" w14:textId="77777777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:rsidRPr="00A50F83" w:rsidR="00D647F7" w:rsidP="00DE4A7D" w:rsidRDefault="00D647F7" w14:paraId="76C628B6" w14:textId="77777777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:rsidRPr="00A50F83" w:rsidR="00DE4A7D" w:rsidP="00DE4A7D" w:rsidRDefault="00DE4A7D" w14:paraId="2B14CD59" w14:textId="77777777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:rsidRPr="00A50F83" w:rsidR="00163D46" w:rsidP="5989C71F" w:rsidRDefault="00163D46" w14:paraId="0608145A" w14:textId="7DEE4564">
      <w:pPr>
        <w:pStyle w:val="a"/>
        <w:spacing w:before="0" w:beforeAutospacing="off" w:after="0" w:afterAutospacing="off"/>
        <w:rPr>
          <w:sz w:val="22"/>
          <w:szCs w:val="22"/>
          <w:lang w:val="en-US"/>
        </w:rPr>
      </w:pPr>
      <w:r w:rsidRPr="5989C71F" w:rsidR="00163D46">
        <w:rPr>
          <w:sz w:val="22"/>
          <w:szCs w:val="22"/>
          <w:lang w:val="en-US"/>
        </w:rPr>
        <w:t xml:space="preserve">RELX PLC announces that today it </w:t>
      </w:r>
      <w:r w:rsidRPr="5989C71F" w:rsidR="00163D46">
        <w:rPr>
          <w:sz w:val="22"/>
          <w:szCs w:val="22"/>
          <w:lang w:val="en-US"/>
        </w:rPr>
        <w:t>purchased</w:t>
      </w:r>
      <w:r w:rsidRPr="5989C71F" w:rsidR="00163D46">
        <w:rPr>
          <w:sz w:val="22"/>
          <w:szCs w:val="22"/>
          <w:lang w:val="en-US"/>
        </w:rPr>
        <w:t xml:space="preserve"> </w:t>
      </w:r>
      <w:r w:rsidRPr="5989C71F" w:rsidR="009A4370">
        <w:rPr>
          <w:sz w:val="22"/>
          <w:szCs w:val="22"/>
          <w:lang w:val="en-US"/>
        </w:rPr>
        <w:t>through</w:t>
      </w:r>
      <w:r w:rsidRPr="5989C71F" w:rsidR="00163D46">
        <w:rPr>
          <w:sz w:val="22"/>
          <w:szCs w:val="22"/>
          <w:lang w:val="en-US"/>
        </w:rPr>
        <w:t xml:space="preserve"> </w:t>
      </w:r>
      <w:r w:rsidRPr="5989C71F" w:rsidR="00E22230">
        <w:rPr>
          <w:sz w:val="22"/>
          <w:szCs w:val="22"/>
          <w:lang w:val="en-US"/>
        </w:rPr>
        <w:t>UBS AG London Branch</w:t>
      </w:r>
      <w:r w:rsidRPr="5989C71F" w:rsidR="00163D46">
        <w:rPr>
          <w:sz w:val="22"/>
          <w:szCs w:val="22"/>
          <w:lang w:val="en-US"/>
        </w:rPr>
        <w:t xml:space="preserve"> </w:t>
      </w:r>
      <w:r w:rsidRPr="5989C71F" w:rsidR="00EB408D">
        <w:rPr>
          <w:sz w:val="22"/>
          <w:szCs w:val="22"/>
          <w:lang w:val="en-US"/>
        </w:rPr>
        <w:t>500,000</w:t>
      </w:r>
      <w:r w:rsidRPr="5989C71F" w:rsidR="00EB408D">
        <w:rPr>
          <w:sz w:val="22"/>
          <w:szCs w:val="22"/>
          <w:lang w:val="en-US"/>
        </w:rPr>
        <w:t xml:space="preserve"> </w:t>
      </w:r>
      <w:r w:rsidRPr="5989C71F" w:rsidR="00163D46">
        <w:rPr>
          <w:sz w:val="22"/>
          <w:szCs w:val="22"/>
          <w:lang w:val="en-US"/>
        </w:rPr>
        <w:t xml:space="preserve">RELX PLC ordinary shares of 14 </w:t>
      </w:r>
      <w:r w:rsidRPr="5989C71F" w:rsidR="00163D46">
        <w:rPr>
          <w:sz w:val="22"/>
          <w:szCs w:val="22"/>
          <w:vertAlign w:val="superscript"/>
          <w:lang w:val="en-US"/>
        </w:rPr>
        <w:t>51</w:t>
      </w:r>
      <w:r w:rsidRPr="5989C71F" w:rsidR="00163D46">
        <w:rPr>
          <w:sz w:val="22"/>
          <w:szCs w:val="22"/>
          <w:lang w:val="en-US"/>
        </w:rPr>
        <w:t>/</w:t>
      </w:r>
      <w:r w:rsidRPr="5989C71F" w:rsidR="00163D46">
        <w:rPr>
          <w:sz w:val="22"/>
          <w:szCs w:val="22"/>
          <w:vertAlign w:val="subscript"/>
          <w:lang w:val="en-US"/>
        </w:rPr>
        <w:t>116</w:t>
      </w:r>
      <w:r w:rsidRPr="5989C71F" w:rsidR="00163D46">
        <w:rPr>
          <w:sz w:val="22"/>
          <w:szCs w:val="22"/>
          <w:lang w:val="en-US"/>
        </w:rPr>
        <w:t xml:space="preserve"> pence each on the London Stock Exchange. The purchased shares will be held as treasury shares. Following the above purchase, RELX PLC holds </w:t>
      </w:r>
      <w:r w:rsidRPr="5989C71F" w:rsidR="001924C5">
        <w:rPr>
          <w:sz w:val="22"/>
          <w:szCs w:val="22"/>
          <w:lang w:val="en-US"/>
        </w:rPr>
        <w:t>28,337,957</w:t>
      </w:r>
      <w:r w:rsidRPr="5989C71F" w:rsidR="001924C5">
        <w:rPr>
          <w:sz w:val="22"/>
          <w:szCs w:val="22"/>
          <w:lang w:val="en-US"/>
        </w:rPr>
        <w:t xml:space="preserve"> </w:t>
      </w:r>
      <w:r w:rsidRPr="5989C71F" w:rsidR="00163D46">
        <w:rPr>
          <w:sz w:val="22"/>
          <w:szCs w:val="22"/>
          <w:lang w:val="en-US"/>
        </w:rPr>
        <w:t xml:space="preserve">ordinary shares in treasury, and has </w:t>
      </w:r>
      <w:r w:rsidRPr="5989C71F" w:rsidR="00C82C9F">
        <w:rPr>
          <w:sz w:val="22"/>
          <w:szCs w:val="22"/>
          <w:lang w:val="en-US"/>
        </w:rPr>
        <w:t>1,799,971,990</w:t>
      </w:r>
      <w:r w:rsidRPr="5989C71F" w:rsidR="00C82C9F">
        <w:rPr>
          <w:sz w:val="22"/>
          <w:szCs w:val="22"/>
          <w:lang w:val="en-US"/>
        </w:rPr>
        <w:t xml:space="preserve"> </w:t>
      </w:r>
      <w:r w:rsidRPr="5989C71F" w:rsidR="00163D46">
        <w:rPr>
          <w:sz w:val="22"/>
          <w:szCs w:val="22"/>
          <w:lang w:val="en-US"/>
        </w:rPr>
        <w:t xml:space="preserve">ordinary shares in issue (excluding treasury shares). Since </w:t>
      </w:r>
      <w:r w:rsidRPr="5989C71F" w:rsidR="00DB1165">
        <w:rPr>
          <w:sz w:val="22"/>
          <w:szCs w:val="22"/>
          <w:lang w:val="en-US"/>
        </w:rPr>
        <w:t>2</w:t>
      </w:r>
      <w:r w:rsidRPr="5989C71F" w:rsidR="00163D46">
        <w:rPr>
          <w:sz w:val="22"/>
          <w:szCs w:val="22"/>
          <w:lang w:val="en-US"/>
        </w:rPr>
        <w:t xml:space="preserve"> January 20</w:t>
      </w:r>
      <w:r w:rsidRPr="5989C71F" w:rsidR="00406855">
        <w:rPr>
          <w:sz w:val="22"/>
          <w:szCs w:val="22"/>
          <w:lang w:val="en-US"/>
        </w:rPr>
        <w:t>2</w:t>
      </w:r>
      <w:r w:rsidRPr="5989C71F" w:rsidR="00DB1165">
        <w:rPr>
          <w:sz w:val="22"/>
          <w:szCs w:val="22"/>
          <w:lang w:val="en-US"/>
        </w:rPr>
        <w:t>6</w:t>
      </w:r>
      <w:r w:rsidRPr="5989C71F" w:rsidR="00163D46">
        <w:rPr>
          <w:sz w:val="22"/>
          <w:szCs w:val="22"/>
          <w:lang w:val="en-US"/>
        </w:rPr>
        <w:t xml:space="preserve"> RELX PLC has </w:t>
      </w:r>
      <w:r w:rsidRPr="5989C71F" w:rsidR="00163D46">
        <w:rPr>
          <w:sz w:val="22"/>
          <w:szCs w:val="22"/>
          <w:lang w:val="en-US"/>
        </w:rPr>
        <w:t>purchased</w:t>
      </w:r>
      <w:r w:rsidRPr="5989C71F" w:rsidR="00163D46">
        <w:rPr>
          <w:sz w:val="22"/>
          <w:szCs w:val="22"/>
          <w:lang w:val="en-US"/>
        </w:rPr>
        <w:t xml:space="preserve"> </w:t>
      </w:r>
      <w:r w:rsidRPr="5989C71F" w:rsidR="007B2528">
        <w:rPr>
          <w:sz w:val="22"/>
          <w:szCs w:val="22"/>
          <w:lang w:val="en-US"/>
        </w:rPr>
        <w:t>24,230,085</w:t>
      </w:r>
      <w:r w:rsidRPr="5989C71F" w:rsidR="007B2528">
        <w:rPr>
          <w:sz w:val="22"/>
          <w:szCs w:val="22"/>
          <w:lang w:val="en-US"/>
        </w:rPr>
        <w:t xml:space="preserve"> </w:t>
      </w:r>
      <w:r w:rsidRPr="5989C71F" w:rsidR="003B36DA">
        <w:rPr>
          <w:sz w:val="22"/>
          <w:szCs w:val="22"/>
          <w:lang w:val="en-US"/>
        </w:rPr>
        <w:t xml:space="preserve">ordinary </w:t>
      </w:r>
      <w:r w:rsidRPr="5989C71F" w:rsidR="00163D46">
        <w:rPr>
          <w:sz w:val="22"/>
          <w:szCs w:val="22"/>
          <w:lang w:val="en-US"/>
        </w:rPr>
        <w:t>shares.</w:t>
      </w:r>
    </w:p>
    <w:p w:rsidRPr="00A50F83" w:rsidR="00787355" w:rsidP="00B54997" w:rsidRDefault="00787355" w14:paraId="7F016E53" w14:textId="7777777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:rsidRPr="00A50F83" w:rsidR="00790104" w:rsidP="5989C71F" w:rsidRDefault="00163D46" w14:paraId="74F257BE" w14:textId="799B19E1">
      <w:pPr>
        <w:pStyle w:val="a"/>
        <w:spacing w:before="0" w:beforeAutospacing="off" w:after="0" w:afterAutospacing="off"/>
        <w:rPr>
          <w:sz w:val="22"/>
          <w:szCs w:val="22"/>
          <w:lang w:val="en-US"/>
        </w:rPr>
      </w:pPr>
      <w:r w:rsidRPr="5989C71F" w:rsidR="00163D46">
        <w:rPr>
          <w:sz w:val="22"/>
          <w:szCs w:val="22"/>
          <w:lang w:val="en-US"/>
        </w:rPr>
        <w:t>In accordance with</w:t>
      </w:r>
      <w:r w:rsidRPr="5989C71F" w:rsidR="00163D46">
        <w:rPr>
          <w:sz w:val="22"/>
          <w:szCs w:val="22"/>
          <w:lang w:val="en-US"/>
        </w:rPr>
        <w:t xml:space="preserve"> Article 5(1)(b) of Regulation (EU) No 596/2014 (the Market Abuse Regulation), </w:t>
      </w:r>
      <w:r w:rsidRPr="5989C71F" w:rsidR="00E80E79">
        <w:rPr>
          <w:sz w:val="22"/>
          <w:szCs w:val="22"/>
          <w:lang w:val="en-US"/>
        </w:rPr>
        <w:t>detailed</w:t>
      </w:r>
      <w:r w:rsidRPr="5989C71F" w:rsidR="001A7A9E">
        <w:rPr>
          <w:sz w:val="22"/>
          <w:szCs w:val="22"/>
          <w:lang w:val="en-US"/>
        </w:rPr>
        <w:t xml:space="preserve"> information</w:t>
      </w:r>
      <w:r w:rsidRPr="5989C71F" w:rsidR="00163D46">
        <w:rPr>
          <w:sz w:val="22"/>
          <w:szCs w:val="22"/>
          <w:lang w:val="en-US"/>
        </w:rPr>
        <w:t xml:space="preserve"> </w:t>
      </w:r>
      <w:r w:rsidRPr="5989C71F" w:rsidR="00E80E79">
        <w:rPr>
          <w:sz w:val="22"/>
          <w:szCs w:val="22"/>
          <w:lang w:val="en-US"/>
        </w:rPr>
        <w:t>about the individual purchases made by</w:t>
      </w:r>
      <w:r w:rsidRPr="5989C71F" w:rsidR="00163D46">
        <w:rPr>
          <w:sz w:val="22"/>
          <w:szCs w:val="22"/>
          <w:lang w:val="en-US"/>
        </w:rPr>
        <w:t xml:space="preserve"> </w:t>
      </w:r>
      <w:r w:rsidRPr="5989C71F" w:rsidR="00E22230">
        <w:rPr>
          <w:sz w:val="22"/>
          <w:szCs w:val="22"/>
          <w:lang w:val="en-US"/>
        </w:rPr>
        <w:t>UBS AG London Branch</w:t>
      </w:r>
      <w:r w:rsidRPr="5989C71F" w:rsidR="00163D46">
        <w:rPr>
          <w:sz w:val="22"/>
          <w:szCs w:val="22"/>
          <w:lang w:val="en-US"/>
        </w:rPr>
        <w:t xml:space="preserve"> is set out below.</w:t>
      </w:r>
    </w:p>
    <w:p w:rsidRPr="00A50F83" w:rsidR="00787355" w:rsidP="00787355" w:rsidRDefault="00787355" w14:paraId="101CFBF4" w14:textId="77777777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:rsidRPr="00A50F83" w:rsidR="00E57021" w:rsidP="00787355" w:rsidRDefault="00E57021" w14:paraId="42FA70B8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:rsidRPr="00A50F83" w:rsidR="00787355" w:rsidP="00787355" w:rsidRDefault="00787355" w14:paraId="1CC31BB6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:rsidRPr="00A50F83" w:rsidR="00790104" w:rsidP="00787355" w:rsidRDefault="00790104" w14:paraId="040AD8EE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:rsidRPr="00A50F83" w:rsidR="005F5D09" w:rsidP="00787355" w:rsidRDefault="005F5D09" w14:paraId="2F30E4B3" w14:textId="77777777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Pr="00A50F83" w:rsidR="00790104" w:rsidTr="00B43DFC" w14:paraId="07CEA13D" w14:textId="77777777">
        <w:trPr>
          <w:tblCellSpacing w:w="0" w:type="dxa"/>
        </w:trPr>
        <w:tc>
          <w:tcPr>
            <w:tcW w:w="1668" w:type="pct"/>
            <w:hideMark/>
          </w:tcPr>
          <w:p w:rsidRPr="00A50F83" w:rsidR="00790104" w:rsidP="00787355" w:rsidRDefault="00790104" w14:paraId="01C27063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:rsidRPr="00A50F83" w:rsidR="00790104" w:rsidP="00787355" w:rsidRDefault="00790104" w14:paraId="1B5E32C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Pr="00A50F83" w:rsidR="00790104" w:rsidTr="00B43DFC" w14:paraId="5083C78B" w14:textId="77777777">
        <w:trPr>
          <w:tblCellSpacing w:w="0" w:type="dxa"/>
        </w:trPr>
        <w:tc>
          <w:tcPr>
            <w:tcW w:w="1668" w:type="pct"/>
            <w:hideMark/>
          </w:tcPr>
          <w:p w:rsidRPr="00A50F83" w:rsidR="00790104" w:rsidP="00787355" w:rsidRDefault="00790104" w14:paraId="1D0C5A55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:rsidRPr="00A50F83" w:rsidR="00790104" w:rsidP="00787355" w:rsidRDefault="00790104" w14:paraId="7DF2390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Pr="00A50F83" w:rsidR="00C25D9C" w:rsidTr="00B43DFC" w14:paraId="265A4AB0" w14:textId="77777777">
        <w:trPr>
          <w:trHeight w:val="80"/>
          <w:tblCellSpacing w:w="0" w:type="dxa"/>
        </w:trPr>
        <w:tc>
          <w:tcPr>
            <w:tcW w:w="1668" w:type="pct"/>
            <w:hideMark/>
          </w:tcPr>
          <w:p w:rsidRPr="00A50F83" w:rsidR="00C25D9C" w:rsidP="00C25D9C" w:rsidRDefault="00C25D9C" w14:paraId="6A8B0A44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:rsidRPr="00A50F83" w:rsidR="00C25D9C" w:rsidP="00C25D9C" w:rsidRDefault="00E22230" w14:paraId="7315CCAF" w14:textId="42DE2FEF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Pr="00A50F83" w:rsidR="00C25D9C" w:rsidTr="00B43DFC" w14:paraId="36216C85" w14:textId="77777777">
        <w:trPr>
          <w:tblCellSpacing w:w="0" w:type="dxa"/>
        </w:trPr>
        <w:tc>
          <w:tcPr>
            <w:tcW w:w="1668" w:type="pct"/>
            <w:hideMark/>
          </w:tcPr>
          <w:p w:rsidRPr="00A50F83" w:rsidR="00C25D9C" w:rsidP="00C25D9C" w:rsidRDefault="00C25D9C" w14:paraId="70F0182D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:rsidRPr="00A50F83" w:rsidR="00C25D9C" w:rsidP="00C25D9C" w:rsidRDefault="00E22230" w14:paraId="45DC792C" w14:textId="50B5A8E0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Pr="00A50F83" w:rsidR="00790104" w:rsidTr="00B43DFC" w14:paraId="1BB9E522" w14:textId="77777777">
        <w:trPr>
          <w:tblCellSpacing w:w="0" w:type="dxa"/>
        </w:trPr>
        <w:tc>
          <w:tcPr>
            <w:tcW w:w="1668" w:type="pct"/>
          </w:tcPr>
          <w:p w:rsidRPr="00A50F83" w:rsidR="00790104" w:rsidP="00787355" w:rsidRDefault="00790104" w14:paraId="3B4CF47F" w14:textId="2AD5F416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:rsidRPr="00A50F83" w:rsidR="00790104" w:rsidP="00787355" w:rsidRDefault="00790104" w14:paraId="124C7F3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Pr="00A50F83" w:rsidR="00790104" w:rsidTr="00B43DFC" w14:paraId="32698E97" w14:textId="77777777">
        <w:trPr>
          <w:tblCellSpacing w:w="0" w:type="dxa"/>
        </w:trPr>
        <w:tc>
          <w:tcPr>
            <w:tcW w:w="1668" w:type="pct"/>
          </w:tcPr>
          <w:p w:rsidRPr="00A50F83" w:rsidR="00790104" w:rsidP="00787355" w:rsidRDefault="00790104" w14:paraId="45981601" w14:textId="7777777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:rsidRPr="00A50F83" w:rsidR="00790104" w:rsidP="00787355" w:rsidRDefault="00790104" w14:paraId="7690F73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:rsidRPr="00A50F83" w:rsidR="00787355" w:rsidP="00787355" w:rsidRDefault="00787355" w14:paraId="16900FF3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:rsidRPr="00A50F83" w:rsidR="001A7A9E" w:rsidP="00787355" w:rsidRDefault="00790104" w14:paraId="2FC08FA1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Pr="00A50F83" w:rsidR="001A7A9E">
        <w:rPr>
          <w:b/>
          <w:sz w:val="22"/>
          <w:szCs w:val="22"/>
          <w:lang w:val="en"/>
        </w:rPr>
        <w:t>ggregated information</w:t>
      </w:r>
    </w:p>
    <w:p w:rsidRPr="00A50F83" w:rsidR="00787355" w:rsidP="00787355" w:rsidRDefault="00787355" w14:paraId="0952EFBB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Pr="00A50F83" w:rsidR="003E0113" w:rsidTr="00673B0A" w14:paraId="43FB84BB" w14:textId="77777777">
        <w:trPr>
          <w:tblCellSpacing w:w="0" w:type="dxa"/>
        </w:trPr>
        <w:tc>
          <w:tcPr>
            <w:tcW w:w="3695" w:type="pct"/>
            <w:hideMark/>
          </w:tcPr>
          <w:p w:rsidRPr="00A50F83" w:rsidR="003E0113" w:rsidP="00787355" w:rsidRDefault="003E0113" w14:paraId="4DC37D0C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:rsidRPr="00A50F83" w:rsidR="003E0113" w:rsidP="0018041D" w:rsidRDefault="00015E67" w14:paraId="5FA12454" w14:textId="766E91BC">
            <w:pPr>
              <w:pStyle w:val="a"/>
              <w:rPr>
                <w:sz w:val="22"/>
                <w:szCs w:val="22"/>
                <w:lang w:val="en"/>
              </w:rPr>
            </w:pPr>
            <w:r w:rsidRPr="00015E67">
              <w:rPr>
                <w:sz w:val="22"/>
                <w:szCs w:val="22"/>
                <w:lang w:val="en"/>
              </w:rPr>
              <w:t>11 March 2026</w:t>
            </w:r>
          </w:p>
        </w:tc>
      </w:tr>
      <w:tr w:rsidRPr="00A50F83" w:rsidR="003E0113" w:rsidTr="00673B0A" w14:paraId="14FC7A65" w14:textId="77777777">
        <w:trPr>
          <w:tblCellSpacing w:w="0" w:type="dxa"/>
        </w:trPr>
        <w:tc>
          <w:tcPr>
            <w:tcW w:w="3695" w:type="pct"/>
            <w:hideMark/>
          </w:tcPr>
          <w:p w:rsidRPr="00A50F83" w:rsidR="003E0113" w:rsidP="00787355" w:rsidRDefault="003E0113" w14:paraId="231FC816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:rsidRPr="00232623" w:rsidR="003E0113" w:rsidP="004E371D" w:rsidRDefault="00D27896" w14:paraId="154BB8C7" w14:textId="71CBFFDD">
            <w:pPr>
              <w:rPr>
                <w:rFonts w:ascii="Arial" w:hAnsi="Arial" w:cs="Arial"/>
                <w:sz w:val="22"/>
                <w:szCs w:val="22"/>
              </w:rPr>
            </w:pPr>
            <w:r w:rsidRPr="00D27896">
              <w:rPr>
                <w:rFonts w:ascii="Arial" w:hAnsi="Arial" w:cs="Arial"/>
                <w:sz w:val="22"/>
                <w:szCs w:val="22"/>
                <w:lang w:val="en"/>
              </w:rPr>
              <w:t>500,000</w:t>
            </w:r>
          </w:p>
        </w:tc>
      </w:tr>
      <w:tr w:rsidRPr="00A50F83" w:rsidR="00673B0A" w:rsidTr="00673B0A" w14:paraId="11481FD1" w14:textId="77777777">
        <w:trPr>
          <w:tblCellSpacing w:w="0" w:type="dxa"/>
        </w:trPr>
        <w:tc>
          <w:tcPr>
            <w:tcW w:w="3695" w:type="pct"/>
          </w:tcPr>
          <w:p w:rsidRPr="00A50F83" w:rsidR="00673B0A" w:rsidP="00787355" w:rsidRDefault="00673B0A" w14:paraId="6E218D22" w14:textId="368759A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:rsidRPr="00232623" w:rsidR="00673B0A" w:rsidP="004E371D" w:rsidRDefault="00EF1730" w14:paraId="18305561" w14:textId="68780A2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F1730">
              <w:rPr>
                <w:rFonts w:ascii="Arial" w:hAnsi="Arial" w:cs="Arial"/>
                <w:sz w:val="22"/>
                <w:szCs w:val="22"/>
                <w:lang w:val="en"/>
              </w:rPr>
              <w:t>2644</w:t>
            </w:r>
          </w:p>
        </w:tc>
      </w:tr>
      <w:tr w:rsidRPr="00A50F83" w:rsidR="00673B0A" w:rsidTr="00673B0A" w14:paraId="58ECCBF3" w14:textId="77777777">
        <w:trPr>
          <w:tblCellSpacing w:w="0" w:type="dxa"/>
        </w:trPr>
        <w:tc>
          <w:tcPr>
            <w:tcW w:w="3695" w:type="pct"/>
          </w:tcPr>
          <w:p w:rsidRPr="00673B0A" w:rsidR="00673B0A" w:rsidP="00787355" w:rsidRDefault="00673B0A" w14:paraId="0DCEE8D7" w14:textId="7F72D24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:rsidRPr="00232623" w:rsidR="00673B0A" w:rsidP="004E371D" w:rsidRDefault="00EF1730" w14:paraId="55C7469D" w14:textId="735BEDBE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F1730">
              <w:rPr>
                <w:rFonts w:ascii="Arial" w:hAnsi="Arial" w:cs="Arial"/>
                <w:sz w:val="22"/>
                <w:szCs w:val="22"/>
                <w:lang w:val="en"/>
              </w:rPr>
              <w:t>2587</w:t>
            </w:r>
          </w:p>
        </w:tc>
      </w:tr>
      <w:tr w:rsidRPr="00A50F83" w:rsidR="003E0113" w:rsidTr="00673B0A" w14:paraId="599BA5E7" w14:textId="77777777">
        <w:trPr>
          <w:tblCellSpacing w:w="0" w:type="dxa"/>
        </w:trPr>
        <w:tc>
          <w:tcPr>
            <w:tcW w:w="3695" w:type="pct"/>
            <w:hideMark/>
          </w:tcPr>
          <w:p w:rsidRPr="00A50F83" w:rsidR="003E0113" w:rsidP="00787355" w:rsidRDefault="003E0113" w14:paraId="34F02ED6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:rsidRPr="00232623" w:rsidR="003E0113" w:rsidP="004E371D" w:rsidRDefault="00EB408D" w14:paraId="7D419FC8" w14:textId="61D80862">
            <w:pPr>
              <w:rPr>
                <w:rFonts w:ascii="Arial" w:hAnsi="Arial" w:cs="Arial"/>
                <w:sz w:val="22"/>
                <w:szCs w:val="22"/>
              </w:rPr>
            </w:pPr>
            <w:r w:rsidRPr="00EB408D">
              <w:rPr>
                <w:rFonts w:ascii="Arial" w:hAnsi="Arial" w:cs="Arial"/>
                <w:sz w:val="22"/>
                <w:szCs w:val="22"/>
                <w:lang w:val="en"/>
              </w:rPr>
              <w:t>2611.7543</w:t>
            </w:r>
          </w:p>
        </w:tc>
      </w:tr>
    </w:tbl>
    <w:p w:rsidRPr="00A50F83" w:rsidR="00787355" w:rsidP="00787355" w:rsidRDefault="00787355" w14:paraId="43387EA3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:rsidRPr="00A50F83" w:rsidR="001F63C4" w:rsidP="00926C57" w:rsidRDefault="00790104" w14:paraId="695F0662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:rsidRPr="00A50F83" w:rsidR="00926C57" w:rsidP="00926C57" w:rsidRDefault="00926C57" w14:paraId="7D84CF44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595"/>
        <w:gridCol w:w="1595"/>
        <w:gridCol w:w="867"/>
        <w:gridCol w:w="867"/>
        <w:gridCol w:w="1335"/>
        <w:gridCol w:w="3201"/>
        <w:gridCol w:w="222"/>
      </w:tblGrid>
      <w:tr w:rsidRPr="000F5866" w:rsidR="000F5866" w:rsidTr="000F5866" w14:paraId="4FE3CC3F" w14:textId="77777777">
        <w:trPr>
          <w:gridAfter w:val="1"/>
          <w:wAfter w:w="36" w:type="dxa"/>
          <w:trHeight w:val="230"/>
        </w:trPr>
        <w:tc>
          <w:tcPr>
            <w:tcW w:w="15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0F5866" w:rsidR="000F5866" w:rsidP="000F5866" w:rsidRDefault="000F5866" w14:paraId="758C2A2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 xml:space="preserve">Transaction Date </w:t>
            </w:r>
          </w:p>
        </w:tc>
        <w:tc>
          <w:tcPr>
            <w:tcW w:w="15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0F5866" w:rsidR="000F5866" w:rsidP="000F5866" w:rsidRDefault="000F5866" w14:paraId="1D396DD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Time</w:t>
            </w:r>
          </w:p>
        </w:tc>
        <w:tc>
          <w:tcPr>
            <w:tcW w:w="7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0F5866" w:rsidR="000F5866" w:rsidP="000F5866" w:rsidRDefault="000F5866" w14:paraId="3F36958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8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0F5866" w:rsidR="000F5866" w:rsidP="000F5866" w:rsidRDefault="000F5866" w14:paraId="2C14765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0F5866" w:rsidR="000F5866" w:rsidP="000F5866" w:rsidRDefault="000F5866" w14:paraId="280D27A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2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0F5866" w:rsidR="000F5866" w:rsidP="000F5866" w:rsidRDefault="000F5866" w14:paraId="1BB6D3B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Pr="000F5866" w:rsidR="000F5866" w:rsidTr="000F5866" w14:paraId="6BC8B806" w14:textId="77777777">
        <w:trPr>
          <w:trHeight w:val="228"/>
        </w:trPr>
        <w:tc>
          <w:tcPr>
            <w:tcW w:w="1595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0F5866" w:rsidR="000F5866" w:rsidP="000F5866" w:rsidRDefault="000F5866" w14:paraId="711F6766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595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0F5866" w:rsidR="000F5866" w:rsidP="000F5866" w:rsidRDefault="000F5866" w14:paraId="5CCE9E14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73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0F5866" w:rsidR="000F5866" w:rsidP="000F5866" w:rsidRDefault="000F5866" w14:paraId="7D934000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1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0F5866" w:rsidR="000F5866" w:rsidP="000F5866" w:rsidRDefault="000F5866" w14:paraId="150B3EEE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335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0F5866" w:rsidR="000F5866" w:rsidP="000F5866" w:rsidRDefault="000F5866" w14:paraId="6B79FEE9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3201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0F5866" w:rsidR="000F5866" w:rsidP="000F5866" w:rsidRDefault="000F5866" w14:paraId="4235114D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0F5866" w:rsidR="000F5866" w:rsidP="000F5866" w:rsidRDefault="000F5866" w14:paraId="08E59D1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</w:tr>
      <w:tr w:rsidRPr="000F5866" w:rsidR="000F5866" w:rsidTr="000F5866" w14:paraId="2B7644C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E48A6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41EF0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08:00:24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21010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D650C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8E96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20F4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3606356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846494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639BBC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33A00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32B75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08:00:50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487B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1,532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8C27D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6023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39B2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3608250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F7FD5C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5D27B6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FE615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8DBE5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08:02:21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FE29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F925E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52FB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791E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3610976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890CB4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13CD91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6D492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3F3FE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08:02:21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268DF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825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5ABA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A657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76B4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3610974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3E7733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9BB3B3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660C0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8B314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08:02:21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290A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6959A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5860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8B6E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3610972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9205DC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56D602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EDC95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5045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08:03:12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866D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1,321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1EF9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4662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2EB0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3612380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1473FF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9B4A7C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00DF9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31C30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08:04:15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75B9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1,462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54FF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DB90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398F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3614290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A36F72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6417E4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29452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F1AE7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08:06:39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388B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50AC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FB3E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9CA6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3619978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4AB9A0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EE5CE5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9961A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E9495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08:08:30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41A6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9AFF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4EE2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579F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3624623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C99AF4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6564F5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128FA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C3124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08:08:30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61BB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56F1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7357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DFB6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3624621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E6D68B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0AC453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2E1B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BD2F9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08:09:34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CBFE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1,502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E98E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FC3E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F2C4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3626080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46DBB0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1AA940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BE85B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BFB9B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08:11:05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7D30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1,486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B64F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1EA0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0955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3628388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F274C6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489961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7FDF2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459E6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08:15:24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E1AA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1,462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4713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C75C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3564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3633768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654212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9F2ADB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4FA2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31C16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08:20:02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9427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1,345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C457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4E15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A72A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3639849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A12452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97B0E7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DFE74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5B646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08:23:45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AC1C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1,353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C2B8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3691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6801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3644010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F10904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003E10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0E7BB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50E6B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08:28:58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519A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1,305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A13F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1395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60F3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3651231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F58E2D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269F54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FDD5C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A1F79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08:29:57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8C41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1,407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B15A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D75D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1BFF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3652424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7285C4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EAEC92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5F36F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70C18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08:33:28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1570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1,431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784C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08C5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98A0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3658382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65D270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2BCBAC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267AA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E15CE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08:37:55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951F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1,490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D7CD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017C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1E16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3664557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74665D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AF5060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5517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476CC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08:39:28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8C6F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9C55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7AE8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3DCB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3667257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DAF58F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284BDC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4F5EE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9C88C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08:39:28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D395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1,246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20DF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2D84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4055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3667261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D1BE74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626FCA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9704D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45E31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08:39:28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ABBD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829C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ACB0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038F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3667259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3A6195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02458A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B6F7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64EF2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08:39:31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B0B1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1,339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8A1E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BE51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41F4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3667340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83B908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778958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6A78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8AB30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08:42:26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62B2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862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7878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A2B8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8C29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3671375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013177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AFEFFB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80C95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5D193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08:42:26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0A8F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624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3519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1035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E778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3671373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6F8346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77154E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A45D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39B52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08:46:11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B1F2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1,003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AB23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70CC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5438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3676585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500B6C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09085B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1D2DC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16269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08:46:11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6BB5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1FE5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B8B5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1C32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3676583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DC4C39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E782CE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365D1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262B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08:50:55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6950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1,322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4D79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2BAF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068D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3683431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67B97B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E16E30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360A4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905D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08:52:32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5881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1,261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71E6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B468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11AB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3685095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CDD3A6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6BACFA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F105A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1684F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08:56:31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BF8D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1,526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9380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ADA3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58C3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3691398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95E038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6FB4FC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7BDF4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4910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08:59:29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0382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1,359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A91C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C3DE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43C2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3695472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19B1ED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8985B5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22FB9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BDC8B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09:01:04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E4BA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E165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2587.00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105D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E9D6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3698561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8E29C7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AB0EEE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7F4EC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A259B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09:04:10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BECE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1,485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1498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187D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857D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3702058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12F9D4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6C563B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C9EC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7F3F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09:06:43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B302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1,154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66CC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5C953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92D5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3706710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70D5D6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769858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D8ED3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B443B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09:06:43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B8B3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C33E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4B4B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93C2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3706708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6989A7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E8F8A3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634EA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7181B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09:11:28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ECF1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00A0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0B54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BD31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3713263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C22652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763599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B571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2DA18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09:11:28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E194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11EF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16DC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2600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3713261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7EF6E3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1806E2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71D9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C4A5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09:14:56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1619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CBCA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2C6A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018E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3717560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2B2695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8C05FC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70D7F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BE4A6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09:23:40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C198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1,362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16B1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A426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690C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3728573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923AD6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D0046B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2705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F09C5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09:23:47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D78D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1,417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51F0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86C6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6FEA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3728685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789D01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4CEA13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EA59D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2A526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09:27:17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B994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71D4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ED20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15B4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3733724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6CD15E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768934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60B10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18A72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09:27:17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47C8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1,329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E88E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9D50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2DB8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3733722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212698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5201B7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1E7D0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3C95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09:28:08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329D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868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D721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2C31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6BE8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3734533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0C949C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2B0EF3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BCAFC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41B0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09:28:08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1036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487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0DF7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E8E1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2087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3734531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B0B7C6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A8ABD7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D6AC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EB33D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09:30:12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3846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1,264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F84E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F66F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2D79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3738282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A8BA6C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AE599E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7938A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24364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09:35:25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746E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1,462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CE6D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4BB7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C952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3745402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6663AA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C84508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4DD5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616FE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09:39:05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356D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A807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27CC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D730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3749917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F59364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DE349C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B124C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805BF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09:39:05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99EE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6B4E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B5DD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FD4A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3749915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12CC73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5F9D92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392CF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2211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09:39:05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10D2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59FB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0375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CC2E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3749913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616DBC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47A9C4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0B82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8E0B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09:39:05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5F2A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617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DCDC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0FD1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F2A4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3749911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E9EFDC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461DF7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EC91E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4B2C9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09:40:15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F94C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1,519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F149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AD80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210D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3752086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FFE933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C7FB94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9C603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C6F5C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09:49:08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3846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1,468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ED56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15BF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5B2D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3762764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DE8869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D477EB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AF3A6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04CD7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09:49:24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E939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1,433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5228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E1B7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597B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3763044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7F5018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03138A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D600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EDB92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09:52:16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8442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1,271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0A87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FFFD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BD39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3767740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85A6DC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9FFCF6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B57AA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30E0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09:55:10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1A9E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4EDA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1153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C25F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3772106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DCE9A3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4A63A5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C499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520E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09:57:09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00A3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8949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C974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8EF5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3774764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B5C07D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72A9DD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81A11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2C7D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09:57:09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CA96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F658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AF13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8B00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3774762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99AEAB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E92B8D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F6C9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A3DA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09:57:09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F1D7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EFD5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D39C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2FC4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3774760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97F956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43626F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C969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2F037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09:57:09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97BE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7346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678A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2849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3774758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C9F3EB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929EBA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C825A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FE902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09:57:09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235E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1,468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EF10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4A91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C7B7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3774754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DC4FCF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4F1573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841F7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B82C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09:57:09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92A5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DE05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8C76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9C46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3774756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A4B470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9D6647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9AB10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2948C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10:01:41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EC93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452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D951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1364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057A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3780135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D3A1F7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5DCDAD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D9C8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DF686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10:01:41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816B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849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08D1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6A3D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CFC1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3780133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543D20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0A1C4F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4C344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23984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10:03:54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A3F5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1,376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1F7D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1740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1531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3782344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215FD4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30E8D8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90CFD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6CFB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10:10:09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0821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EA18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C8C8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B723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3790836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4DFA6C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A7D703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57DD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DEAA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10:10:09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3FED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1,257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7801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D593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8685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3790834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AB7DBF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D07455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946A2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5CC75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10:12:03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CE3F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683D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FD73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3F1A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3792696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CDB884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DAD539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AFCBE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17AE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10:12:03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9F26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1,148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8933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864E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8D2B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3792692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FBAD5E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77A221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6BA8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1FE9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10:12:03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6083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AA30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2174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761B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3792694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61B7C3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916F93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7C0A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89997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10:14:50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5C4E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4B5D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4F5E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F7B3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3795358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9C080B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6FFA23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162DD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C975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10:14:50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A32E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3140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A773D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8365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3795356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AE9662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E2F94C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7FF8B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19D2D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10:14:50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E5A6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2934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E261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CA9B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3795354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FB642D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4B8413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6AE8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A63E4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10:14:50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3799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956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0B9D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9AB6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6940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3795352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FE3E43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4B0093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BA9DB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E6324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10:18:26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7BAC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754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9188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2E0F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16B2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3799870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0C8715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C43DC3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05E66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85E5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10:18:26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C895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553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2EA3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487B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C834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3799868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B8E46E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10410C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2634B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65F9E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10:18:51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5693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1,397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5856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FF09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0CAB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3800272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81ECF5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E0D7EC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40528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F6EC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10:25:41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CFB7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1,544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CC9B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6739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080E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3808634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11642C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8E7E39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6C462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6F5F4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10:26:55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C290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1,518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37EF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E6A5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77E7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3809696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102F11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1EF5E6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313B2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5C17D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10:28:36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0915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1,321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94AE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0314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2E33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3811037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D7E50D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0DBDE5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04A4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81C27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10:30:18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188D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1,545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075C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6C1F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0D00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3813496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5C6A60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09C290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DEE79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C12D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10:35:02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F528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1,358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2B94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FECD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0C64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3818682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F801B1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2F4895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1DFE6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AA56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10:37:43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D4C9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3343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BC33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232C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3821158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C79AD2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C22715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A4660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8E711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10:38:30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A49E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1,338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5517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685D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EA97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3821927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CD2C02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4301FD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062C0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78529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10:43:54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999A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1,439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BB1C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3FBC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2988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3828072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E5C40D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5EFF6E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54179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BCFD5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10:43:57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2C4D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1,554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ACC1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84B1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9F81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3828119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E39AEB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9D66A8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1DEAD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6BE03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10:45:52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ABC0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1,438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F477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97CC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8F10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3830848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76C1E6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F35E70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1C05C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BA30C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10:47:34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2A6D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B0A1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3C2C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826F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3832174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BF98A2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3F94AC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1ED41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F88C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10:48:09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3983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68F9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2731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09F8E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3832776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436C39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6EE7CC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B651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53A9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10:48:09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928C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1,114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278D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6138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B1C4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3832774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9D18BD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CE4A50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63628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6B7C0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10:54:21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58D9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1,294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A7B4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B18F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CFE6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3839813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5C40AF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B3EBEF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A9AEE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CDED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10:55:44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1AE9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1,396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8F2B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85E9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4B9A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3842103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C8451B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9A3406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13168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7704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10:55:44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0306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2AAE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6B3A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A54A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3842101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B38B5C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76B74A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6EB96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6F2CA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10:58:49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4569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DC82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74F9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9A04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3844652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F9D7A5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106F1B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0683A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9A9C9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10:58:49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9A81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718D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5BC6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E961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3844650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555360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B6F213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7358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E1A56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10:58:49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7059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1BA9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541C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D38E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3844648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810112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16A39F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15B2F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229C6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10:58:49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BC19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39DF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40EB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89F7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3844646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5FB369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6AAB78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3E7C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F4DE1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10:58:49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E24A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573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63EE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B06B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1D99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3844644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A87CC0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623BE8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E4F9C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F328D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10:58:49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59DC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7E3D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FCEA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AC7E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3844642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98ECB8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162F82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45241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B044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10:58:49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4F2A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0E1F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EAA4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AA3D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3844640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0FBA7D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616533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D63B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1B256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10:58:49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AD7C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8E8B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9511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BF2C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3844638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02D54A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1A2A00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183C4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2448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10:59:36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01E8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443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3400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0225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5CE5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3845301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FCB9F1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64766E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E102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1338F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10:59:36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10AA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813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705C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A9E5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C83E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3845303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A2270A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DD6241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C431E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5F907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10:59:59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9738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804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6BE1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A586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33AF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3845755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CE5FAD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5C87BA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B3443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F20A6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11:00:13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A771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626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C954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C44B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7FDF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3847250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7A5916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974241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3BAD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779E6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11:02:47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7C43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1,287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4265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A389D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01C7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3849425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45419F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B36E7B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79881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09ED0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11:03:51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BE99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1,372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1880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1774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CD8E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3850258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BE7EB3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0180C9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463DE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66DD6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11:07:03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CE3A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A3F3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BBFE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109B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3854347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7338F9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FA2040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A7BF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F57E5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11:07:03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00D3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B27D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725B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29D9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3854345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C846EF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A25345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8226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CFA13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11:07:03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D520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801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5216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3B23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D2F5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3854343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2217F8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E53F9A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0556A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7ED72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11:07:03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3DA4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E1A6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AA55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9806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3854341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13B630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0CA5C0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69D9F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8010D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11:08:38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82BF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877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054F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CE73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3C10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3855609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A5E5AB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2AA243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3901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BF137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11:08:38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E4A9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54A7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B8FF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20B5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3855607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9DF32B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1C9AFF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43C74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5F6A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11:11:36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8EB4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1,256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9DEC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8D8B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203C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3859092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7D0D6B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4E59A6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16FE1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C1ABA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11:15:30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6C9C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CB8A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85A4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F1BA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3863399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17DDF2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210AD7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76047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398E9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11:18:35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5097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1,522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DC8F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792C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B9EE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3865692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907248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EDE054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4DBEC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4173E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11:23:09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C1B1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701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B27C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694F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2596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3870941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CFF07E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270726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67D33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339D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11:23:09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1DFB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438B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55D2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6AA2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3870925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AEF1E7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6AA9E2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E0C1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5C5E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11:24:40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A727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709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987C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E500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5B4F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3872159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214E53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5CA166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A827E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B41E5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11:24:40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038E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714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8479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3346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1174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3872157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0AF07C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2F9DB2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C9BD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A792E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11:27:05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F3F6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1,277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4A5B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99C1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9C07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3875179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BC801C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1F2AB0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65964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E77FD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11:29:38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54D5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1,393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897A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3D5D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282A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3877468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702653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717402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980B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FF07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11:32:14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D60B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1,374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9197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601D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6A57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3880779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C9ABB7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EE69A7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20472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FA8A4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11:34:29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BEE8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E6B6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F122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C57D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3882260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26B068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DF34DA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FC0F2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278B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11:34:29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1FCF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601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6249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BD8C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B4EB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3882262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9AE475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E48C73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9F644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7A243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11:37:05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09ED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601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F6A7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7281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DBE9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3885395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9A5F22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A5107F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90EA5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20329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11:38:14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69D1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1,079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8EBA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A150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8F56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3886531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B07839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525C06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1AC22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3B039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11:38:14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AD42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910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D74D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BDCF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BB24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3886529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F665DB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1D3965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453B6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A928F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11:38:54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9692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1,160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8158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3F77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DD9B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3887018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8B5CF0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683D88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3B18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F2662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11:38:54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8C57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140D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5051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4E54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3887016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515F5C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75FB71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B173E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BB79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11:38:56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3CD7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1AEF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6C34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14A8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3887048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2919DC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04658E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E008D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4B04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11:38:56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E9FF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F768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8074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026C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3887046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1FA095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860B6B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5CC81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19612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11:38:56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430C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323D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616A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3C75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3887044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882AE2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A65BDA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14F21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3CE28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11:38:56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F586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4341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3FF8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2BC0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3887042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183DA9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B976EA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289D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D2009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11:39:02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2978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100B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929E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DD28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3887146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368EEA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8ADCC9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B7DDB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648A9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11:41:20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9128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601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D92D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A14C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090D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3890170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A4E4B5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FBA2CF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E8F3B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7E620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11:41:20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6974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9FDA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9819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06A4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3890172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8D4332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A7B936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5CC2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58B36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11:41:22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B843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1,513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FC60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0F37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CF9A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3890206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16F00B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8920E6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1D37B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93446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11:41:32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9172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D5F9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DCCB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7B60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3890379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B3DAFE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0FDBA5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6405F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EA87D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11:41:32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F05B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F21D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7204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2F1D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3890377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D7EB54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43B93C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0E269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E33D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11:41:34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BD43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807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D495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6E47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B56E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3890392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16ED70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F17153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CA07B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3ADE2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11:43:14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CEB5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5281F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3FBA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EDAF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3891593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B6E3C9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1B5F7C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96C1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99178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11:43:14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D3E7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1,046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5B64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2AA1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8429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3891591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C4016C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B71F46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CF05F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C98C7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11:43:14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3592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4918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4245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6F6E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3891597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FE5516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2C8945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DB9EE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1038C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11:43:14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2B01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EE11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23B4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C5C7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3891595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683365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1F5C5A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3EF23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83195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11:43:14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5385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1,124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3BAF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CA00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7D2D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3891587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54A644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7C98B8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CAC1A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17690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11:43:14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94C3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1606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142E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5A08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3891585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7FF4A1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CBD36D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9FA7E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9D7BB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11:45:23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410A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37B5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380B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1A9B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3894590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ED7ED7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4A75AE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1EE66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1EC4C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11:45:23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4F0A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1,418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657A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010E5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3066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3894588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2DA882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AFF03B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35806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2FE0C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11:49:58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2801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DFFB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C531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02DF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3898284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84505D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9E0377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43E7D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C548D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11:49:58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C527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1,133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9444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1008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21A5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3898280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AC9C6E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345614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BC25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1E9EB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11:51:25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0194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BCD6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73F4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82FB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3902594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2FCB1F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E8CE5D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7B27C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55B1C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11:51:25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5439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2307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D0BB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B168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3902592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9FF347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8C8595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E5B3C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2561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11:51:25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0E5B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C63D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2420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F76F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3902590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68433E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0F0EE0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9186D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938E3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11:52:56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698A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F476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6740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2203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3903809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9FD995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E3603F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5E794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02C46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11:52:56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A913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1,184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6AE5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F79D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5BDC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3903811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61DBF0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070B28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9443E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A0C7E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11:56:43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4D1E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1,767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A19E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37D9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9DA3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3908328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39C5B8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5BD678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7E70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3B023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12:00:28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4101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749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D636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FB2C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F99F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3911885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C6CD1E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05072D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E3993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1D731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12:00:28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855A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1,113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FCBF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5460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F944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3911887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0D82D5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5D2D04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95295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03279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12:00:33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58ED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8A4B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856F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0066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3911992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17021F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9C90CA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38CF0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0ECE4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12:03:12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F71F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679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8C90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8FAC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E05B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3913965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02580B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725596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0F676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A232F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12:03:12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D28E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639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A801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52F8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12E6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3913963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434581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44550F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E4A5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4A775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12:05:03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5C8E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1,377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D88E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DDDB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378B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3916839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1F4B80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0CE16E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23F0A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77B73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12:08:51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1C50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3D98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0CAC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4228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3919855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B066E9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715CFF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50CF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34E4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12:16:15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2060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880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2EE6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4BB0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B680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3927555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161917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A7541C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AD7A2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70A1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12:19:30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EF3C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FB83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EBAE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9705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3929914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3AE22A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B43D8A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F6A58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CFFA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12:19:30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D2D8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D187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4266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624D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3929916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253933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A14012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4DB94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6EC1C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12:19:30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1748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4F53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3CAC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AC2B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3929920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30E63B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BB2A50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C7D0C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44E16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12:19:30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B0EB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488F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A5E7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BB89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3929922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29EA87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DEC243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727B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5F7C1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12:19:30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B8BF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8D86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6C4E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F987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3929918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EC4C5F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2C8642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7356F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7F8CE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12:19:30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15DF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3D98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0A0F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FCEA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3929912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CCCAAF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C2EBCB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CB822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F0B01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12:19:32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497D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1,459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60DB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C3B1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83D2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3929953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A3AC89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5A26D8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80BCE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7FE83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12:22:25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0F83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423E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72FA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0C8C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3933604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26A5DE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92556E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3505D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D0DF4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12:22:25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629D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543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3926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7C73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56E7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3933602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5EFBCA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08F83C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8843F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8C97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12:22:31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8BFC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1,093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721D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E98E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08D8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3933747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A61448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EEE865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CBE55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CD8BB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12:25:45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A311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EB67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EDB6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8E47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3937228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B5B0C2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C1E8FE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A4A4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A5232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12:25:45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70A1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E3F7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8CF7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11C1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3937226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C35843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3C2B13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B8404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2BF1C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12:25:45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A4BC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CF0C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2232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FEF7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3937224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E6715F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93F8ED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F15A1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BD955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12:27:02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B58D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05F7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EC50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E027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3938658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84564F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6F4396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6583E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6A3C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12:27:15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9B50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5AAB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6047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A2A0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3938911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FE8F46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899FB5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24C05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96CB5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12:27:15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8DF1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6E89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AE7E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4344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3938905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9A0604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558A08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64B8B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B27FA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12:27:15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C295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F729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0CB6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CB02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3938907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4289E9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DC7E16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144D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DC50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12:27:15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FE81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BB3A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B2F9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2915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3938909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62753D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7DC046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82004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F5ECC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12:28:16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DB7B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1,401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1D8B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7522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B283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3939899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87050E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E9841D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EA1F1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C843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12:28:39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E03E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1,505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DB6C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D3F4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5C1B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3940260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195101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C61918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222A1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87A3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12:29:00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9DA3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1,475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8B70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6C05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2106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3940520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E01212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D4D7E4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61A04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F20E0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12:30:38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50F6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1,518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19C7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FC0B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5E9A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3944505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34AF2B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301549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0F2BE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B8C3B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12:31:10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C1DB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0BDA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D9EF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BAF1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3945018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3C68C4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B800C3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5161C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C4CCA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12:31:10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10C2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0F20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672D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4F2E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3945016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BB1B52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84BE32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623C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5C835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12:36:22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C6B9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1,357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BF6E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0F5D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83DF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3952252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F1D763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78CA68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5565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11335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12:39:12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FB91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1,438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0456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73A1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03F3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3954438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CA1D59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B920E1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9DD4F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A362B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12:41:25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35AA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769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ECA4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7E8C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E1FE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3957703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2F6A7D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9B1EC1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D3375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A3088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12:41:25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F047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767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040A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22A4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161A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3957705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FF65F4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DB635E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9BB7B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8F50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12:45:22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FDF7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017D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45E6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AFED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3962217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E3B8DA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0D0B49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23ED0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EE052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12:45:22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CA07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811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A148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6E17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97A0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3962215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EF464E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6D9E10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1ABB1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BEEC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12:51:34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832C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2,107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4A95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5815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4DAE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3969152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D1F5A5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262827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F9B65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79569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12:51:53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EC53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490A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179C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C906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3969497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5FC7D6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3F7713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352B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AE35B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12:52:09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4B30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A1B2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4B57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662E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3969716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C116FB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782E2E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6BFD5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8742C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12:52:19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E5AD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4662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334A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D00E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3969873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2CDAD6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7B3DA2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34763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4B3A1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12:52:25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4AF0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711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EDC6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DC14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0DCD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3969968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99D041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487AD1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C4C9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D66E0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12:54:37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C6F7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789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1517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2214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6EF2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3971928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754352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9FB313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087E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4D8E7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12:55:43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0343D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1,405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2696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578E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F513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3974059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FF6612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3F9A75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49B45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3BE51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12:58:31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419E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1,543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6BC4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4B83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0297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3976443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A7EF7E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8AE1DD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B95C4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BB03F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13:02:07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7044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563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0FD7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C115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508D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3981875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25241A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47C075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ABC21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E503F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13:03:42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B2B1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563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424D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9E54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0A84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3983359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A93D5C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BF003E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3226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00AB8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13:04:25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5868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B942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32AA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B528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3983848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0E63E4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2376D7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1D3BA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2A574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13:04:25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8067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1CC0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100D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D200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3983846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465032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05DB65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36FA7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8087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13:04:25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CF39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563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DD76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21BE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89AC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3983844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29A313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4D80EA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628C8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8F67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13:04:31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7501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1,745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B957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5EEE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E1D1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3983949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723D61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0F5CDE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B743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4B7E5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13:05:11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DFC5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B78D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CAA0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724A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3986149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BA12AD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55E0CA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0E9EA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8C485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13:06:21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50F9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1,343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7DDD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A71B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E554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3987223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FE8144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CF9698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194D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9CC41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13:07:31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EAFA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1,552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088DD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B304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D0DC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3988212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296C46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035F9E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75320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B18D6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13:10:18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E7D8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1,316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6BDD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2186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34FB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3991542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4B2F38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A0920E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1C10E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643E6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13:12:00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F752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1,298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2A85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4D2E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0DA7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3992883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8CF0BE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91DB36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B40BC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8A62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13:13:46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0099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1BE0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6FE7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02DF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3994185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C56CDB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EF29A3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3774C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CF25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13:13:46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D4B3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E80F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98B2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070E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3994183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CCF120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751EAC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C13E2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1F3F8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13:13:46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899A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729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E8F7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7E6F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75B8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3994181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036F49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F96D0E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A85D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296A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13:13:46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E3C8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91F9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15F9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1C3C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3994179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143581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A9F5D0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7D82A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AF16C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13:13:46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D878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945C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B296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3C23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3994177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B27A2D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3C9E48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EC011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69A4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13:13:46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E7A9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56CD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067D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175B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3994175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22F833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676F2F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5183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92484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13:13:46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F6CF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1,033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7EB6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1E97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AA2F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3994173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EF7E0C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6804A4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C5371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3532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13:15:31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DD83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190C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F7F8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0132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3996808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BF2A3B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4968D4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2AD42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BE6C7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13:16:26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7598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7286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AEDE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AA35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3997484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4D6841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44987A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B76A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D877F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13:19:47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37ED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9A43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2DDD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A2EC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4000172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656A01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1ABA46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3E5C2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06732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13:19:47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0997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0B56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026A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B22B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4000170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03523C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04EE29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0CFB6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B9827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13:20:00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3EE0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1,919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362D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7C02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809B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4000517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BDEE04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65058D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D5718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16677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13:21:25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10CD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935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9DD4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E1C5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6A27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4002707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A78C5F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768476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36E34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5D997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13:22:06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9A1E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1,334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9104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72AA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0301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4003429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C58D82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38A1D2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688E7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252D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13:22:06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3F38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665C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F6FB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28CF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4003427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1A5DFD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6943BE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8CD1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95123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13:22:29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C65F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1,378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4225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9F99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C354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4003778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68D521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F26B15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FCB52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63757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13:25:35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25D5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1,531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7961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B0BA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F130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4008238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2E2501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B994CD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A6EE2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FBC3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13:29:15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84CA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889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5090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B924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BE48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4013713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50212D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7B7D0C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324ED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AAADB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13:29:15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AD81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632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4297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BF0E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A93F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4013711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F06174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2BF31B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1D0BE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019CF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13:31:00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3F01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236D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1D5A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12D7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4021414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9D746A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BF8532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BE21A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C2A4F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13:31:00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363A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1,180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7F7B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B687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8027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4021412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2748AA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0F646E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099FB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E5B91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13:31:00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E7B2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1,405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A6B5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9397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183B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4021410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FBDD73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A91503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30AD1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10C58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13:31:02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AA40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1,627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67C1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6544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FBC8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4021511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73FEDC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2C61A3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3C044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21B29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13:31:50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05E8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C685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08B7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71F7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4022991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F35172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0822C2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E7C0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9D60A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13:31:50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5247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86E8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9492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CA45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4022989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0CE2C3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92DE49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CE440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B9830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13:31:50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95FB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801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E7BA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DF6B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33BA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4022987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97A056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553208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0A804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8B7BA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13:31:53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8CFD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1,526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EDF0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2B9B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E9CA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4023187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7FB0DF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1DFDAA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114DC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85815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13:33:37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45CD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1,504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D9F3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67F0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8329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4026533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2D1B37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E53100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D489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A00A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13:35:39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AE41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1,368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1D69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2641.00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5E51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628B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4033047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0844B8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55C33E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39AB2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0ACE6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13:35:40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1E1C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1,331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2B2F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2641.00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D3D7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F79D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4033051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054EED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01D99F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D402E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25297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13:35:40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57C5B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BBE7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2641.00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AF73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0110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4033049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2E46C5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DB46D0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AA7F6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ADB2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13:37:02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AA24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1,365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4159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2644.00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0319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FEB6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4035923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5B50CA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929CF7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DC70B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80A0C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13:38:01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9232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9EDE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2644.00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C2FF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BE54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4037409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BCA40E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EC6F0B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408DC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FB28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13:38:04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3BE7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25E6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2644.00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0A2D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7A9A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4037526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990B04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45D065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10DE9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B4B3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13:38:04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50AD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2691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2644.00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B5BE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6B1B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4037528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70E22E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F40426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FC890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C5373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13:39:57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714D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1,423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C585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2642.00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960A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2240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4040099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D1E521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53F0AE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F4041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F21CF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13:40:35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21FC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497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D137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2641.00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4B23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975B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4042415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88D067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7F88A2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E9144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F589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13:41:39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AC8D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1,311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C4BA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2644.00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3B91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55AD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4044214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4E673E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3A597A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D9E1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5B930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13:41:39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8DFC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2519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2644.00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5BAA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98D4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4044212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D2E48A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155F2A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2B837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3C45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13:42:03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4724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1,261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5A95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2641.00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17B4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6B14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4045009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3F7B7E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DD8AF6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94AC8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4F172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13:44:59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CD29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1,425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C526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2642.00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59FD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4CFF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4049830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FE6A1C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F20144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CEE9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D151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13:45:01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3556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1,380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4030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2640.00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9116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157C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4051882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74EA51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B99962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CB6FF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372AA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13:45:42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106E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7CEA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4D0B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B61E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4053461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4A9A7D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E21139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E228A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E2EB1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13:46:17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6F18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1,252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FC1A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9AFC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E543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4054567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C50AD9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5A95E9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5F93A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537FF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13:48:05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5645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621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B588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4F2F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EB38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4057526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1F16B2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2D8CBE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D9F68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779E5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13:48:05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634D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898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8EFB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60D3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9079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4057528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889359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E5A7D0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2140B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60093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13:50:43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22D7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1,530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A35C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1DF3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1551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4064178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8DE972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9574D2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07A59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0BB9D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13:52:17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8C06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1,511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D2DE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A415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CD9C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4066462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1ECED4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F7BC03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536B5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ED9A5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13:52:53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A865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1,359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582A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2631.00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51DD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B350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4067394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71C9B3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76CAC7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899D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F72C9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13:54:02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A20F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1,516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3D65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6628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3836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4069623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C8F103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C668C6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F2075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409C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13:55:39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D22D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1F17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C3C1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D801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4073846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EC3E64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525D3C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52659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B3953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13:55:39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3692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667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9827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26F6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BE14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4073844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528468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E7C60E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3A38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F837F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13:55:39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CC30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6001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344F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E947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4073842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165EE8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A4EF57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49F1A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6BCDB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13:57:43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2ADC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60C9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2C13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FA99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4077242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ED707B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72E03D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22C43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735D5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13:57:57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3B2F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637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91F3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277E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303A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4077623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13D493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B5D21F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B553E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3A13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13:58:15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F89D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568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C7CC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FE16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AC8D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4078126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9C23AF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021F5A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EEE0E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B5D0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13:59:21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1FB1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1,488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F43C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B32B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950C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4080784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E19D58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5ECB4E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1D934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4B734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14:00:11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7822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D448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E3FA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1DCA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4084530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6DC8BD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B18B86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4E401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A172C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14:00:11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FFFC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9227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0344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744A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4084527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A50DC1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A1585C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E66EA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4710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14:00:11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5C43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8E5E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C38E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4FF3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4084525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B32773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A7573F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6BAE2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A8147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14:00:14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AC78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520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9528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4F9D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4AF7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4084630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40838B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20CB79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6EDB0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7A2AB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14:00:14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9B95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BB0E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2DDD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8B16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4084628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CEF43E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69EB30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CEC82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84E0C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14:01:00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4AF1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1,332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204C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2DBF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1F9D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4088329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AEB0EA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9FB3A6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146E5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7DFC7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14:01:01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02DA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8069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4C9D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508F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4088440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3A7DDF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C7516A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5FD3E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513C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14:01:20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A8C12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1,141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A27A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4924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0555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4089547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AAB660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4BFC20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2F383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319D5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14:01:20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1A89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1AE3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A3D3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F87C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4089545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ED7B82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7BD6D4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B8339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44464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14:02:02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C750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1,362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6664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29A3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74C6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4091151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8E441C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97C37E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1616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F74D6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14:02:29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4CBF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573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68DD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FC85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9CD0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4092347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4FEAE9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F0CAC3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79BE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299EA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14:02:29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D4B8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AC07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9CF4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63D0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4092345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E4603C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BB2CC2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4384E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F2FAE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14:02:29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4342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4A88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5FA5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5F96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4092343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22CCC9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D04025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54EA6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54B99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14:03:16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3C22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1,124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0476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3453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6911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4093679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FC53EB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D66056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DABA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B26BE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14:03:16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642B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E76C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A3A78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1ED5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4093677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A0142A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76A777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EA6E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5A5B6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14:03:16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45CF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2B37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F10D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ACF6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4093675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275AC9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22BE5A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75F7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AB54E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14:04:12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8924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54D3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4148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8D39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4095298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4DE609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3E4376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91645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80DF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14:04:12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0FFD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81D0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2F1F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D40F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4095296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45249C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3F97EA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2E06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1AB94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14:04:12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7F8D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6218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5652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A0B1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4095294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5D0527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1D032D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57C55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DF1E6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14:04:12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1D5C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810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7E51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0BA5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C7D6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4095292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C74A44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CBD4AB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B3BD2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100A1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14:08:27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2E72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E93E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0712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6AB5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4105432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1BEB89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F14AFB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4E7DC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FA06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14:08:27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E0E8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3A17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A60F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BB0E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4105408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9341BA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A7B864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7A559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642D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14:08:27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27A4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F09F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350F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A68C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4105410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E7570F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E0754B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FDC18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99B5F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14:08:30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9CAB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7706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31E3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E7AC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4105482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0D532B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784EF5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A4AFB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990EF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14:08:30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3B9C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EEB8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17D2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FBAA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4105480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BC1DE9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CBBB6B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1DDD3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60A0C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14:08:30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9859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A79F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ADC6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A3BE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4105478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BDDF2E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8FC9AF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5CA8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5B533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14:08:39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9175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5484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7242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6293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4105646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5C3F0E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DE7189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D2BF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8F7C8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14:08:39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CF4B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7FA1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6342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EFA0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4105642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3DFDB2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31A329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5A86C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95B2C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14:08:39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C930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660E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4CAC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706B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4105640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FD6EBA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A321CF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F13A0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EEFDA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14:08:39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98A1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7516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ED39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BBB1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4105644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08F07F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87C04A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F8F43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6157A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14:08:39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047E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1,383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76F0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E55D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3451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4105638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D22BB6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3BFA4C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CA86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A633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14:08:39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1CDD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5B85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1CF2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8022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4105636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2BACFB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0DD90A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2145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7520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14:08:39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74C9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6A9A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C3EB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1C1D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4105633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4ADF6B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7A7DCD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F036B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13657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14:10:00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CAC7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1,256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47A6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D982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6563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4107474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4A9F85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AC7A7C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DD024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51EFB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14:11:37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A9BD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CBD4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9582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ABC5A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4112088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6EE9B4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6B0558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7BF4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6524F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14:11:42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CEA7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1,417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E9A3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2EC9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E258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4112159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55F5E4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F74B0E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CF16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4997E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14:12:06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A4F4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3FC5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8EEC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20C5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4112723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1337DF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EB1291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AB309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174BD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14:12:09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A478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831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A8F0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2775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D35A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4112854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D52707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9CA704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8364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4ACAA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14:12:09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1E94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4570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0204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6181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4112852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9BD2F4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B0D444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6435A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0E70A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14:12:09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9612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514D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0622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7975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4112850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8A5C89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707EBC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7009E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DC983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14:12:09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CC53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BC25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F0E1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1650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4112848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627918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890D6E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5EDCA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813E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14:13:48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4B3B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1,494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2B79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DA8F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5B8DD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4115771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00EF31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C0BF91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79242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0FAD6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14:14:49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F6CC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1,361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1A6E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0618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EA12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4117546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FE1FF4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E248E8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26022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D27C4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14:14:49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9E88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E9B0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37A7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3452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4117544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1567DC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D6A6F9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B7C39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7B755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14:16:43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5B7D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1,526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E9F3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1C82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C061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4122650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86A346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D6ED3F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4822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55845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14:18:30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6876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1,140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8B05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516A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69FF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4125323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38CD90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F8E678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FC645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472B2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14:19:31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4837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7688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6389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AF77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4126703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592107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E7C526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5270F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696BA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14:21:26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7767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1,508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C220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66C0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E540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4131838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1E377E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001640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731A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CE96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14:21:26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64E9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5E14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41DC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B066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4131836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948FC3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C7A0A2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06695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A7830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14:21:48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E4F6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1,388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D7E8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0E6C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7416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4132259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B83DB2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481FF9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0E373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E4E5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14:22:16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3537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99B1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3641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69C0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4132911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70E8E9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698FBA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A3632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C2ABE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14:22:16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CA65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A492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9053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E136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4132909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6E8A89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B76416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5FA27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8D110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14:22:16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60EA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06C5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DE56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A1E7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4132907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43DA1D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ABAD04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2B791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75356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14:22:16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1BB4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E226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E24B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7291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4132905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050E70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ADA4EB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BD609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4A1D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14:22:16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6BFA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823A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1210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18C8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4132903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4DF054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EA437F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0A4E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A6E4D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14:22:16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B1A4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1286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B7FB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4716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4132901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A2F2B7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AD47CB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0506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4D581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14:22:16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DBEB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D5A7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81AF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3064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4132899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C85247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4F97E5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4C134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30D98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14:22:18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A6EC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CDD6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BA5B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55E3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4132973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E17753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478669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27015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1028A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14:22:18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95E4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766B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050D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EC17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4132971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057D44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6DD317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A056A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CCC00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14:22:24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4CBF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5849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0CA2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B229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4133136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6DF12B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082F49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EBFBD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CDABF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14:24:24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E02F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1,325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84D9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93F7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81B8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4136548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E9B8D2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6CF26C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AEE6C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7D27D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14:24:24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237C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1,354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6FA8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A271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F7AF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4136545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60988B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028FDD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1081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47F5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14:25:18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9AE3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1,238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08B7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6B87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4533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4140313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2CD7C5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9BC916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F9FC7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FAF86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14:25:18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D2A4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01DB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4D92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08F7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4140311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B1AAF1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6D4EE1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21DF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88055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14:25:56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4EA9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D337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17CD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3F63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4141364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AD635A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4AC81C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1BF62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639F4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14:25:56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71F1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826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5B28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3CFF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3246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4141362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8D669F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B51C6F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8FC51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C0B5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14:27:19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0D50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DFA6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0155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326E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4143798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9D068D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465A79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4A85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4E54B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14:29:25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80C5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1,643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1917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9647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3E3A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4147316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144B87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C9B7B0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ADB17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1168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14:29:25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E4E6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2,083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7CF0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24A6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5039C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4147312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685F88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D38AA8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3CA9E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F3AAB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14:30:45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E0EA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1,474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96AB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3306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871B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4152136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43C027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A3DFE9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1F23E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53B4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14:31:13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4CC8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BCC1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5B7E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1D04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4153575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839BE1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7285FC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75C2A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5CA62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2A04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E97B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33BA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77B1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4154730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FE1092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1A36A7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2F01E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0CA40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0965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88EE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3526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002C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4154728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4AB107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891C41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5382A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6CDDC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809F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67EF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6BF1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18A6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4154726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9B9662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556F1F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B1C3D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7082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5BFB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C9F8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4057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5AC0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4154711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59A23A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81FD39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38CAB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6A7BD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2FE5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92BC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4B24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C72E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4154764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940DB0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587173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8043F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60D01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FAE5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3F10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6A1E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12A0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4154759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CB637C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C6F725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A92D3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DCAAD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5BBE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ABFF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74A3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B1E1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4154757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229E62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088F0A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A8307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FC33F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5953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EA8A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C5B0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02D2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4154745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761DDD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CCAF1E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08505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A2510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F407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CEDB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B54A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F02C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4154743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9ED39B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1DBDB4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0AFD4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47951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3986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D6A5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9E21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7370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4154747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79DF56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C5A6B6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A7877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80FC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6842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CF8B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181B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F003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4154749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DCA137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E763FD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3D6B2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7849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B12B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750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D435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020E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E6B1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4154741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4398A2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5E880C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97B88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328B5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B8C3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1,691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2DCE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50C9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447A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4154739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62433E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B0FD1F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3A069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C0675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14:31:50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D935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D844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BA53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1866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4154737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A26517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2DAAD1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F6D0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F9ACB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14:32:02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6FFF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1,307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A66F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118F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AA77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4155141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DA94C2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49918F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2E0A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34CA9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14:32:46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02C7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1,384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BF07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A030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65B5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4156454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FFEFF6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2F1544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06084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1C5B7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14:32:46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1A71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920C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EC5C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A45F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4156452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DECDD4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A4190D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F3B8B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A71E6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14:33:40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B497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1,526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1ED9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98FD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4BA2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4158252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7A0AE0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439901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05DA4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374F9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14:34:01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A434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8344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D958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21BD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4158779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F77DBD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CD79E0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F5972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59183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14:34:01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6DF2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490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04C8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82DF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B57D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4158781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D90F36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514630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D534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C3E80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14:34:01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E5E0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1,422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EB93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79B0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7B2D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4158776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892DC2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C6F60D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A284A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B28E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14:34:39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1152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1,467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8604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7805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775C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4160159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333271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0A5EF6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7E3F1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B2A9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14:35:19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20AD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1,448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9B58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ABDB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0D4A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4164696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DFF27C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D50443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DE5B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55D75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14:35:19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5EEA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1,503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6483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0A9C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241F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4164687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2D9EC6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A31560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B5640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6E640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14:36:06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3B95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1,534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D281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BADF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297D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4166061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6B85F6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75BB02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1BF03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80253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14:37:43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4EED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1,445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04BE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0027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E6F6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4168909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794826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9B2B7D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3812A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D4DE6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14:37:44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8D4E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10C2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029F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AA63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4168918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CAB7BA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6E0470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84474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526C2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14:37:44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04F1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B48D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B31B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376F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4168916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7BA086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01011A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511D6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6EED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14:37:44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9968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1,034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3938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2FC9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4AE8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4168914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0CBA89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67E5CF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38241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71ACC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14:38:10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175B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1,351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259F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71F5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EB41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4169624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12C2B1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AEA802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C02A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2C07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14:39:07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1B77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BF82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0426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3D0A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4171345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FCC47C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F71C57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14215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42B3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14:39:10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E621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9F83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956B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4EA0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4171481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75D401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15507F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AB16F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400F2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14:39:10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76E8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BC4B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A40E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E008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4171479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EBE9B3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6C37FC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61F3B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4488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14:39:10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2416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8EFD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9455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9C71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4171477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FC8D5E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ADC621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5099B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CADF5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14:39:10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B23B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96F6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79F7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0FC2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4171475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3B2BBD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B374C7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3AC27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E7E0C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14:39:10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BEE2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FB9F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2885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9D77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4171473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9F9477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AD1E63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7C44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16EC7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14:39:12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EBE2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606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5BDD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56E5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AFDF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4171544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22AB0E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415872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17A74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1E18C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14:41:15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DD20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4625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17B3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5C5E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4178099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2B3BAE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DD4E08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EEF8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2D160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14:41:15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5D35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EA68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BC43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7B1C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4178097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D0FAFB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84D51E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AB5E4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FD4D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14:41:15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9807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1,979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66CC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2620.00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BA2C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3D9C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4178094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AB8381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D52F76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94AF8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1B30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14:41:29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27B6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1,304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9492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D280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9597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4178660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1D4D74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9CF954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2E966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F1AD9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14:42:53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1192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1,508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2AA6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50CC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BB43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4181036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5200E4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E6533B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B9D96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7A6C6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14:43:15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110D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1,419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3ADA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D24E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1EC6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4181791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7BBE5A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57E704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B7DF8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ABAE9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14:44:40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9FCB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1,476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3C93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F271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ECE4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4184323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C18263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5AE7E9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EA565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A420A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14:45:11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923A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DD73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98E0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DE67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4187317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634E12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2E161D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23B56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97238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14:45:11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F620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55BA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D08E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F67F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4187315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383D07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E8D20F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732B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C4D49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14:45:11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00E5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1,150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5F65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C9D5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0718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4187313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04A543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AC11F4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7356D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A592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14:45:34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E18A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476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7E4D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082CF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6FC2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4188308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B7E63A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3EE163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DD905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9C49A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14:45:34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739E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95D5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2B45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12F8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4188306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0C8D70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6FC380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FD6FA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4E05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14:45:34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4627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55AC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C528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BAC0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4188304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18ADAE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110E68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FDCD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C02A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14:45:34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1E88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1,512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6AE1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6AD9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2EB1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4188300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F6000F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531992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068C6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E848C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14:46:28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21B2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DA39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D87E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79F8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4189974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D31A91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2109D3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CE0C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DC034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14:46:28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AFB5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566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CF94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8F28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0D8E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4189978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81D960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A81F3A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26C6D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49F46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14:46:28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5E06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2E8D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072E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8F3B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4189976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BDCA3B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383872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66C6F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8F515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14:48:12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566A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1,570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4C2E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A225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8455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4193200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ACDC82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535D1D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7E4FC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6B39A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14:49:45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2A3C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1,498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6BF2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3275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DD39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4196044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A04CCE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AB4479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CC13F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CBEB1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14:51:01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AE66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9E6A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7AE1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1856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4201392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4B123B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006FE3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12AA4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BEDE5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14:51:30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99B7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1,140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13D3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A192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7088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4202824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421640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A8C1C2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7535B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3DB97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14:51:30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545C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1,419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74D9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C51B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CA9F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4202822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660CC5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F3C67B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C2078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4BDB3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14:51:30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9C46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48EF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0942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5115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4202820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2B4054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A2CFBF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B62A9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30A6F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14:52:29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757D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5658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7D0F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B6D9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4205065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CC0594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BFF5AB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ACAF5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72D37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14:52:29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A627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4ACB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64B4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72AF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4205063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5BA028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BE1863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E490E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3B3B3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14:52:29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053B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711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D125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8F5B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AF4C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4205067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F214F0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AAF7EF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E637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BE770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14:52:29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E556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2E6B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CCA5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E62A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4205059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5E69A0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2E2DDC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9A7B3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1A054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14:52:29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D023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EE27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69C4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A628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4205057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D7CAC1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42E919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462D2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35C6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14:52:29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1285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1,209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AAA0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CF24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BDF9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4205061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5233ED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0770E2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9939B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EC45B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14:52:29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EAA2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2,147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5936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9F00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F11B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4205055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4BE37F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E7D6BE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6794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AB285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14:53:29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C6CC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1,491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8DE0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EAF5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E1CF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4207194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CD83BD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B47F27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CA200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DE79E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14:54:13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A54C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1,278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6937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80A7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AC24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4209064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0F7BE2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378FA9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22E37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21887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14:55:06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1826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1,246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8A9F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2514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8C0A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4212791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479107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DA6246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328B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52C4D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14:55:37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9EE0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15E6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25BE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FCDF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4213723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62251B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472CDC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9CEBF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B8E0F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14:55:37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EC8E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1CF2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8465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3774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4213721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6862CD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EAC56A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34E3D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9217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14:56:51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9B63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1,546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4EEB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0A9DE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BB80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4215190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743CA1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74C7B3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861C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811FB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14:56:51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F50F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60BE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7DD6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8D10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4215187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ED1F26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89CBE6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C207A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50282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14:57:06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45C3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1,259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74D3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E3D6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9F71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4215617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5C884D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E786FD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040C2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F62DC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14:59:02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AA37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1,522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2728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407D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51DD4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4218733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46980A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1C0520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D674C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EE6B4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14:59:06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9962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1,525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7511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2F97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DBBE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4218846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133228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539AEA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17F7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8141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15:01:09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CA94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1,356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9EEC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E0D7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B57B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4226910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75EA70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1889AF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EDF5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3F463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15:01:09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A09C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B1B3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31A9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4D87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4226908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E51572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80BFF6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0AE4A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973B1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15:01:14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62F6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1,461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96A2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E6DB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744D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4227099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5DF715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EA2B3A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F52FD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C93A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15:01:25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D6A6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1,464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B9BB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5D8B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CA42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4227531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15D2D6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76363A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D42B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92A8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15:01:25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6371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FDAD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FD7E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D794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4227529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C781FA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533466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F295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7527A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15:03:19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2CAA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1,652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A09D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CC4E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DA5E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4232422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65E92D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99C8C0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B2095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C074B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15:03:19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E7F5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BFD3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26B0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580A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4232420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099714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CA70FE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5B41E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9FAD6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15:03:46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03A9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1,249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817B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6A04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3F84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4233320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1CFD18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07D6FD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1ABA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C7B7F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15:03:46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C959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8214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506D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8246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4233318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4E641F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05BA9D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738F7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F706D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15:03:46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17EE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359C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BB8F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8939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4233312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06D68D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1DF9B4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78F7D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6D2C8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15:03:46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526B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E580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7AA8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900D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4233314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76B13B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684F10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5510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C677F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15:03:46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8D93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4DA2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5EC1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2928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4233316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3F8B00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282EEC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51F6B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163D6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15:03:46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1ED2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1,698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8336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D313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AD84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4233308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6CDDC2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40D519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0E12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AF798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15:04:36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9617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534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0B58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4566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816D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4234813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F45CE6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74DE53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FEE8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718A2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15:04:36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228E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972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CE9D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8F71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0D10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4234811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A3BE85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B54761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25E65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A683A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15:05:02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92CB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9530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72CA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D965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4238608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80823D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808CB6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43B2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2BE6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15:05:02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2B3C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CCF0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20B1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52EC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4238606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854608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92A6DB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47001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7F6E9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15:05:02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6088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780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62C2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D1E3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0C8C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4238604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E77E8C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A30DFA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BC0DC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0C9AA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15:05:29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9009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1,323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C3B4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EA1D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7FBA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4239618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019006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2175E3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00210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A4DFB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15:06:39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BFCC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1,553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094C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CF00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42F5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4241721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3DCA0F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BE06F7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858E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FC3A1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15:07:21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09C0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1,446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1911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B117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D08E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4242802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FEEEBF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012E0A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C1FFD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24040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15:07:44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F82F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1,446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4B73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AAE2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C20F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4243309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FD7423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BB10B0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F40A5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E21D8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15:08:38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6B9A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1,261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1FCB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C42E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3830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4244623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BAF35D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DE43BE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005B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2CF1F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15:10:01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0091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1,376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DD12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117F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4AE8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4249087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1D1EFA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94F40C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7D9E8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DBA60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15:10:40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02D6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E5B3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2CC4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7C66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4250539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37CE44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DDFC2E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075E8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67071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15:10:43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CFD4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1,163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A26D3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9F94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18D1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4250636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216C06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754733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44D4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78924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15:11:14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47AB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1,277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85DD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A1E6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0A75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4251611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759B3D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D9BCF0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DD46B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932D6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15:13:01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6A87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783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E1D1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2587.00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36B2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62C1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4255309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5991A8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D10C84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6281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704A3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15:13:01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F201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22ED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2587.00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FBCB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B760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4255307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BF625B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A086EA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7E0F3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BD787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15:13:01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6479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1,401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9143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2589.00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DEEC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514F6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4255296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03A5CD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3C8252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08A18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CECB8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15:13:58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62D8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1,394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06BF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2589.00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FE3E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BF8F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4257534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FEF8B8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1C28A3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04595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89528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15:14:33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4FA3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1,509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399B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2588.00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0418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333E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4258407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4FEE5C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FA6321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F3D48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0AC6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15:15:26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5AD1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2CC3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2587.00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5FA9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E7DF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4262661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E74532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444F91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5DB93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3B7D5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15:17:08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7504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615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48E5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8E08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E181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4265213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E2A9FE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E0E285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515E7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45F70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15:17:08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78E9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A8AE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29B7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8220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4265199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533C4B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72B2B5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02EBA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C69C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15:18:27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7CF1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44CB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517F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8F51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4266984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D28F42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37D6C5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E2BC6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05CF2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15:18:27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CC0A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AA43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F705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A77C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4266982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35DE09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EB4198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DB18E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FC163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15:19:59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1A16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DA41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120A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28CA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4269452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2DA607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806D8F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E4488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62AA8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15:20:05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A085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4008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9BCA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A7C4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4271985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B28D1D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FFA990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9BDFD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8A5AC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15:20:12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D06F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5348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0531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47FF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4272155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E272D1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6A0CB0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BCCDC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2123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15:20:12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55F9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4CD5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9D0D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2940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4272153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7A52C4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18ECAB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198C1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C33DC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15:20:14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9867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D96C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311C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1364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4272196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F01C27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71802A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E02B2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7D4C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15:20:14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DFDE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60BB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FEEF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44B8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4272194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75A1D0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2EB046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F2AEF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D432B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15:20:16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E762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1,004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B2F7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C5D1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0268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4272220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A776F0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4E7E7F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D14F1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78984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15:20:18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9E6B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81CB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7545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0695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4272266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4A68FC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ADB4F7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FBBD5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3F70A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15:20:54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61F1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1,981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6F4D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0F53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1098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4273081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2B668B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2C4A6E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84DA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CCCD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15:20:56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FD9E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C03C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E9C4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01944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4273104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47334F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1A6A0A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44A3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4E75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15:20:56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0B27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E8B9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285E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B356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4273102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D0C084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4E0384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06EE3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91EE5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15:21:13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4667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F538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8596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F1BD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4273531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6004EE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8AEB25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8DCE5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5384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15:21:13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1750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80A6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914E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75EF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4273528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B7BD53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813120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0FC58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BDDBB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15:21:13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6ABE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1DDF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1AB4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821B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4273526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C698B5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ABF3C1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EA82B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4A72D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15:21:13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910E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DCD8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7A41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3B49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4273524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086B44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BC8D14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7059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22391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15:21:17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8258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8A20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0744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CAAB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4273638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D21FBE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914CE2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211C2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E6902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15:21:20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8F4F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EF0E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1DB8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429F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4273660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8E8767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8A8BAC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3586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67EA8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15:21:20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16C8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1200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9942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AA35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4273658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8D9053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433CCD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C127B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C1006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15:21:36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D5F6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58A7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2A13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3820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4274007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13187C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61D4F8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24545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6915F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15:21:36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046E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184C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4D0A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0A246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4274004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C8A063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79B3C2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D820A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CF0E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15:21:58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68CC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8B7B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06A1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7350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4274342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6ED45C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21E540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95ED7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68A43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15:22:02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4284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F35F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B303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A966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4274535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9CBFFB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29A2D6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08A08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A6D4C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15:22:02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1F11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003E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6655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DC7B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4274533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678C7E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CE54AB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FCBC6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77C4B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15:22:02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6D69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8583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2597.00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05A2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A36C8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4274531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2C93AE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9D2531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37135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92E12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15:22:45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7B01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1,246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034E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AF409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1324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4275718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C5AFE1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D55C0E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4CB06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CDF8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B75B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4E4A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945F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323D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4276915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3688F7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BF5EF0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DD5EF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3475C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15:23:28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AE28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429E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B89B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4186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4276952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AD0811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C5FA72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DEDF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52DCE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5730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FB0C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21C9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3445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4277028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96A417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D54603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C9BC9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F8186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15:23:38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13F3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675C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529A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F231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4277232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C6A83F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C446AA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FCB3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18560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15:23:38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DD26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236E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62A3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1821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4277234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8BC563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651794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7BC47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CFCF6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15:23:38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8411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688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8FBD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6E48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DCB4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4277224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00CCE4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E444E7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EA6F8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937B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FC7E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9D42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14C4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C790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4277476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111ADC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DC8294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81D9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97F3A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EFB1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7269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57CD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7A08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4277474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99254B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C55BA6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E533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F10A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24DB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1,023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FEF7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6C25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DB35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4277472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AAD7B0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EA41A1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FDCA2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E4E86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967A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F029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82BE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CF5B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4277470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7EF33D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B762D0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889C8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8DF04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ABC0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552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14A8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8F1C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4AA9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4277468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55F135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31E941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AB1E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CD02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E58A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0595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4009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B638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4277466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BA7E58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BC600B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72300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4C5F5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69DB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0CBC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9A19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CA6F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4277464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717EC0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1F2745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61532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39C5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64E1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3CD0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1441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26B6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4277462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2340D6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96CBAD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D6624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2969F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7C76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E84F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4683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283C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4277459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D985E7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830744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B48D2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3BF5C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15:23:51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43CE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662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44ED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A495F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DA11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4277457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7D3820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2AE036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5EA90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B399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15:25:03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0F50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1,264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9469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B29E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887E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4283933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77B5D1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673479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8C589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34AE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15:26:31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1CF0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1,547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49AC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6050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F005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4286694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319237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9FA280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F8ECD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45BE5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15:26:35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8AB6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7B76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752F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A933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4286766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338ED7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8E2C7C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DE40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55B66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15:26:35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7FC2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58BA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0AC5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5796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4286764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041D70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18EDAA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F1661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B5A6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15:26:35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C6BA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E88B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36E8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7F19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4286762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10FADE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E46BC1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067BF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73C4B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15:26:35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2F5F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7241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46AC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491A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4286760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68242B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07E31F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AAB05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0AEA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15:26:36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D81C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BD9D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457A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73EF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4286817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FB4A72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6ED718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4F37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217A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15:26:47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56872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F558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5000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39F4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4286926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362233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953743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E2960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479FF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15:26:47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5A49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B93F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CF42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465A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4286923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E08F95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A4F277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19D95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7698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15:26:50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BE75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B65F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8089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2369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4286963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09409F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7F6C26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A8E4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F4B5E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15:27:06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7155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EEF4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380A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093C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4287552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B6049A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ED87AC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08D5D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A4A22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15:27:07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1542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AA8D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FCC4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FC0B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4287686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B545F4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ACB03B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1EA85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18DF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15:27:08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5079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494C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0B44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47E7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4287725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F884BA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DF5FDE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5A1F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185CE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15:27:08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502D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FE37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B4A2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BA42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4287723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69B46C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FE81CB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11B66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3A40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15:27:08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C0FD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BD53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46CE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672B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4287721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004B6D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2BAACC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6A28F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577F2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15:27:08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9A3C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662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FF47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5EF0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393E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4287719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4314F4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E732E2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E826C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C7B56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15:27:08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B259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2F87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6EF7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1F58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4287709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E88500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357EE9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3BD7F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C2F8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15:27:08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BE1C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1,283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4F1D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294F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DB6D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4287707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709F06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D3F369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67FA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2EFD8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15:27:08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4142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A3A3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C6EB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3D21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4287701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6462D2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5964C5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1F12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C0767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15:27:08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2658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23BA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A6B9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23AC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4287697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09A2BF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BD1512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1FBB8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0D228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15:28:38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617C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FAA2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2D1B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88A8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4290523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FBCDF5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95EBED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22BC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7B98A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15:28:41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0556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D85D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7ADA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1BE8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4290806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3BB740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328781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CCA5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FFB1C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15:28:49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6F33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0932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ED18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C2EF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4290926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67DCCD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F76857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952E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027C9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15:28:49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6F5A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DF0E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3EF3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0D3D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4290928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4085A2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9D8991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0EB32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9FD0D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15:28:49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EF45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665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4A04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9334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5671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4290924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C5CA95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9B5481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576BD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758B0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15:28:49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06D9B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F096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BE97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C1A2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4290922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C76841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5B5374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A9C1C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1EC52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15:28:57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183D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1,246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F156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9AC4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360AD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4291099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EF55B1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594B31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15C3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1E6EA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15:29:26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AC37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CABB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7EB2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9315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4291680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BB6F9A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C32AE6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4A76C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5F54B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15:29:26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59C4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D02F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C304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9082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4291678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FFBDBF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A4B5E8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5A9D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24CEB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15:29:43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E880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9037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AF69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7D67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4292019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DF6A60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A0A99C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7696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7383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15:30:28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96AE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1,451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C059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37CE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FA5E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4295824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5F884C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F70B45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3B9B5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66238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15:31:14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2C4B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1,326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4736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F5D5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04E8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4296874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E51B3E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4C8A07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1C42A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A9E9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15:32:29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77C7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3338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F8F6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0DC3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4298616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C18F70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C67A19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FC059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13F41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15:32:29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C9AB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BAB9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6B06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E203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4298614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49CBF6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13A40C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EB004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196CA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15:33:00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D8AC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4F08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F9C9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AFF0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4299135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EA0FDE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B3A461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2D481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D7784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15:33:00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1A6D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EDCC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C672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3169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4299107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C96AB6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35B1F5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59FB8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B7D64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15:33:11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8542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4914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A0EC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97AA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4299397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E7616F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99C3DE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CE86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108F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15:33:11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4C01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F550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11C5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D4D8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4299393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5820F9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EE1A9F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A0006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0F34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15:33:11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4FF4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6233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56E2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82AAE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4299395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87014F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5A2AFF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24144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CE783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15:33:26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AD24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1,994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5DAF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2163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ECC4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4299665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B465E7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2DB9ED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D4605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24362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15:35:15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1860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3E10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0150F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12EA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4304571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7BCD8F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44CEE2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E68AF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113AB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15:35:15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9AD9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85C3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AFC8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9DEB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4304573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A546FA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1D54D7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65931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D655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15:35:15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9E36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1,467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934D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2424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9170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4304569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CA0046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589634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F099F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F3F9A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15:35:15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1E79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243C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445D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D120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4304564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9DAAF7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926CCC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2B39E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FDBFA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15:35:15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152B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2459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58556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6090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4304562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E9FF28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E0C7CD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08BA6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86ED2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15:35:15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9FF9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571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3BAC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6343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2415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4304560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04A50D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B9F266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01DD5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9C9B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15:35:40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FCFB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464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40DD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8C1F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A374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4305177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3AEFFF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34BB8E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39074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7D2A9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15:35:40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BF1F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1BC7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C094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FF4C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4305175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1227E1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AB132E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0073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B6EBD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15:35:40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7A71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809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4EF5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3AA4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B2A5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4305179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A78E33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E9833E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AF9DE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DF31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15:35:43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8AAC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1,385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1824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3B97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2007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4305231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FBE323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0DF05B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0CF8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CB15A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15:37:11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ED1A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183A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76B7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6769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4307062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0434C9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2E5BA6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6EB1F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52F56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15:37:11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0C0B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1,117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1471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65F8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F3E3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4307060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55D99E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090F30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2D2E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A5535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15:39:33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ECBC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0A34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8F02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5D14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4310344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EE6352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95C2E4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3C91F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BDD8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15:39:33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3856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447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4A8C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0507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F7A4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4310336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05C209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B6C4AC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06854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8546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15:39:33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EE1A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88F7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7FA5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03FB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4310338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1DCB72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62563C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7DCA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8C0F8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15:39:33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0791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576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7884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86E5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0CDA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4310340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B28C54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8A5A58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3709B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20E87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15:39:33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7EFB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7702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94C8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E015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4310342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9AE8EB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09215F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CCC6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BD4B5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15:39:33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3A74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1,144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A19A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BC68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0252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4310334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C2C0A4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C338D1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F6066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03A3C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15:39:33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3A7A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86FD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B2DD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ED6B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4310332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F4459B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572589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0B969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402D7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15:39:33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0F52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DDEE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0F5B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2305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4310330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19DFFF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CB5C7B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EBD74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53C24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15:39:33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4F6D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2,028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22EF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3DCD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5F1B2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4310328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46C604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763EE9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4BB04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5A6BB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15:40:05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7A6D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CE8F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5262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A808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4313160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E6C9A3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383702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FC4F7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263C2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15:40:05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183E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752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1BA2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2DA3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F5EF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4313158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30009C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1C740D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47375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731C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15:40:05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2254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08FF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3B5F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CB6A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4313156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1CAF28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3512EF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0E83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BE986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15:40:05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D038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087B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7E82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59C2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4313154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199C61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02DE83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C8335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9E1C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15:40:05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B970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10BE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5C59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DBBF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4313152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0600F0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2B395B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C319F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CB78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15:40:05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D7AC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1433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F5D0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4909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4313150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9F337E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FB2D3B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E838B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791A7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15:40:32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DCD3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1,345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A322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6C16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A7E5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4313786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525A18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4FA3BD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A720B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42087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15:40:41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F007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52D3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8AB5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74AF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4314075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C6DA25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DC36E0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ED6D5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2D942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15:40:42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E984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9C16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0EF6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1B6C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4314099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32F6F0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D0A6E4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D61FB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2F4BD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15:41:07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2829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BC02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ACA7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AF59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4314598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0014D9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FFD15E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364E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7405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15:41:11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03FF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790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6CCE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38F7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7CE9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4314641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416F68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71A7CF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3F00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AFDAC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15:42:38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D182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9A7D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DD9D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DEDF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4316743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A23B66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A95610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E3801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59C28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15:42:38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C549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59747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966F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4F7C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4316741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171ECC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84B6B2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FB79E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2411E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15:42:40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29F0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0A7E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9BD0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9D5C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4316813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3E94D6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D6AEA7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05B29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44504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15:42:40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D88F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059C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484E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F437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4316811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7128AF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0767B8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9B1E0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7F5BF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15:42:40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C975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9F20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B61E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CAC1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4316809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976DFD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8E501E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C6D88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11BED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15:42:40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6799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887E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66DB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1147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4316806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5EA4EF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1B25BA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48795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080FB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15:43:44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391B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EF0D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D6BB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D566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4318030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ED9B99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6BA8D7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27308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21B34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15:43:44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C1BB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401C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A023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6E73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4318028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742BF8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28B5F5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DD1C5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393A7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15:44:15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9A5D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2,026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FE66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AE2E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3289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4318728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6DD4AC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72C800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7D517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4E0FE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15:45:26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83B2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5B34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090C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367B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4323303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23505C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39E5A1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137B4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10902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15:45:26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BDA9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28C9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C39F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BBB7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4323301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E6C810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EF7232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CF3AD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B6626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15:45:27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DD6F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103E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319B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1B23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4323344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239657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84F863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A0D93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5E140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15:45:27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6765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BB00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0D85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C3DF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4323342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55350C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1E37AD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DCB9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7BAF0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15:46:27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B34B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50F0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2847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463F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4324924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7FF22B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AEF37F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EECFC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49125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15:46:27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68C7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C96B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1B55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AF53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4324920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718BBF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F406AA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643AF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A3B8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15:46:27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E308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C4CB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B62C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D89A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4324922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F9CD91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48E966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4907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DC2C9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15:46:27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B60D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2CE1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DCE7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B488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4324930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0D7DEE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4CB037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2E16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C2A1D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15:46:27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C092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4B54B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2AB8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F0AC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4324926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3259B7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BAF3B3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51E6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0177F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15:46:27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8735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848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13A1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2F9E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D052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4324928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E089E5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23BE7B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C7F44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79CA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15:46:36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4D34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964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DC4A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2903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7416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4325117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A9F744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510CDB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F35F6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439D4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15:46:36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968C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9E81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D0DF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0F59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4325115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DE6A9E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B037D7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0B00A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81F7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15:46:36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F422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E17D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A844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5B17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4325113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8B0358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C1CAFF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FF172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CC59F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15:47:45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9768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1,339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A138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1079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042C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4326503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131BC9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FB7EDA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39873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A94A3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15:47:45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5B3F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EA53B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DD6F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FDA0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4326501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D0FBC4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DDEDAD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E2405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F566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15:47:45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7CA1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5D96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7416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8B73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4326499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0C9EEE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5777A0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97E16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3DDB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15:47:45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07FD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A050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43E7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0E12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4326497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9F7E0C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097591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39228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920FB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15:47:45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50A1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590E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9890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E1FA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4326492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F49784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0CB43F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9427E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0E4E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15:47:45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D743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4313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50F4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CDAA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4326488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C23499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AEB853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0FACB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05E8C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15:47:45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2EB2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8E16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F57C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B86D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4326490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74771F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21BF5C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86183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05DD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15:47:45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0CFE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7D4B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CBB9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A1FF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4326485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1D48C6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2C61AA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5B0DE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5DAD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15:47:45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D54A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A86FD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B394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41F0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4326483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FBF239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311FEE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4F919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34AF9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15:47:45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5A4A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666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E80D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503A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F122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4326481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ED240F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7633DC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46C6A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E3EFC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15:47:45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7637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426F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AD9D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71BC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4326479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B5B449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C2A9C3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544FA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44C4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15:49:00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3C0D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978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E68F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0BC0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D8EE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4328419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3310F7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4352A8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9B795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2E711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15:49:00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8E78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B790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3A52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68A1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4328417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F17842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68768C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6AD41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FB7B2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15:49:40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54CBB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597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C134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FD67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66DF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4329825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EA8385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1D25AE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3CC8E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970E7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15:49:40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6DEE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59AB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04B6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DEA6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4329823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DA6C4A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5F30F3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F671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2630D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15:49:40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142B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946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E47D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BC21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4EE2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4329821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E59CBF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2C17FD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89B58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AAF02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15:50:41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F01A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385A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0FAD6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FFA1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4333980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6EC4FE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C8A6FF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4526D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931D8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15:50:44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4F02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2E4C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35DD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7274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4334034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FF09B8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B742DC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5F72B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65571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15:50:45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E7DA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C4D0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6D00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CB09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4334073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C48AF2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AE3E59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0D17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84AFB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15:50:49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9905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7FA6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344A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2B95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4334177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810784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42D8FD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3EA72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43CF9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15:51:09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429A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1,024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2BB6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1535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0B271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4334730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8B6497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F31521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2F4A9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F226D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15:51:41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BF18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15A2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048A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313B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4335700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DB977A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8D8813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226E3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8FFA4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15:51:41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5FED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1,036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2B32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3633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6498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4335698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D2E6B5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D6AC16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4E0B1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B0F1B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15:53:09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A337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1,036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8FE9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F1C0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579E9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4337833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0F1F5A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C1FAD8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38A07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14D87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15:53:09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5010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1,026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9F4E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86BF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650A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4337831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D42F0E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B9B7D9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4FBF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C65D3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15:53:41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6617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1,525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8EBD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15A7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C649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4338761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9F3735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2D89DB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72E90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063CB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15:53:41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7DC1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8350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C6F6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FD41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4338759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3CBF73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1585F0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B27B5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D743D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15:53:41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6ECE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001D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7418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CBE1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4338757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C847A6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E220D1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41EC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A227D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15:53:43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3466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723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4255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D028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C087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4338788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518A94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F4FB0A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B5CE3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5813B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15:53:43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DB56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A0D9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BDE1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8591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4338784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539A3D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AF9AD2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F388A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729F5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15:53:50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C410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1,508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C164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428B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004C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4338873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B7F3AA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A510F9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7736E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68E8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15:53:50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A06C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453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6A91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4EEC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C327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4338871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0DA1B2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92EA79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2D025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63382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15:53:50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2F4E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EEBAF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C425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EC5E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4338869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BFECDE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659640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DFD8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8514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15:54:37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6CEE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1,340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FB87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826E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2CAF4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4339831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F09CF1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54A9C9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E5FD2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D1DAC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15:55:08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7995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690F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75AD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8F77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4343083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9E65B5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81853C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A65A5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8830B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15:55:08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63FF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576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4BFE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7E9D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7A04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4343081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F046EB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844DAB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8529E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4A9EB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15:55:08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AA88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750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49DE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DBD2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2C7C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4343079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FB4DB1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16F92C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8779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C4DB1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15:55:08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9B2D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1,269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2DA8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A3FD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42BF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4343077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AB94A9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92C5A6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05F4C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31863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15:57:18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B54D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976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6A02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EC30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03A5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4345856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2E3687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F182D3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594F6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ECE4C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15:57:18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5126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513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3137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3B5A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179D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4345848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706E8A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0787B8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8BEC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C0664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15:57:18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3952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2EAF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FF64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BDE6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4345850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7472C3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284C3B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9277D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B189F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15:57:18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A947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2251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AA3C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3F06D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4345852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9A6793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D886A2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5424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FCF2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15:57:18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F485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B3FF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6897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7B00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4345854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DD8497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D2A7B5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55C11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80758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15:57:29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DDB6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1,836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C24C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F5DC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1C9D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4346116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3C08E9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145350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1CB70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49D72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15:58:22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360E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1,524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E080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9BF0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52DB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4347185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CC29E7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0073CA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107E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EE115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15:59:25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FAD2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7CE7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BFD2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0A7C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4348843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163783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E1F8F7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0AEC3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B97E0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16:00:01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9833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EB49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5F1F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3890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4352246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F02811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D31E70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BCFE4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1766B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16:00:15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189E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1,440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7AD3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00DF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9618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4354076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E30477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9C20EB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E7A14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C5F01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16:00:15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C56A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1,077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80EB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DF20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ED91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4354074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5FD841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63A3EB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BAAB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4ED8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16:00:15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3DFFB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BC6A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4D65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3996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4354072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95B7F9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2B8C99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383AB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504A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16:00:45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3E1E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36EB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E745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5F4A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4354953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4C4889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38EC70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61AA3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70563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16:00:45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BDDC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B347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D219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2494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4354951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363B7C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AABA58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77641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EAA13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16:00:45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B11F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F243C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40E1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2444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4354955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A585B1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31DC65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5F9DE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DB64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16:00:45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B1DC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6D6E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375D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0A29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4354957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2E12A3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7D4A96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84DE3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F27EE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16:00:55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EE1C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BC9F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459C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8A90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4355213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0CF329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16C4D5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4742A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78361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16:00:55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367C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1,036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3FE0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93B4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6E2A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4355211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A614A4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D69D4D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DFFC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5F29B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16:00:55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3988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3C2D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2614.00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AE83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F0F6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4355209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421BD5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C1968D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01686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B258E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16:02:01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E2AD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2E84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932A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C574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4356924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E16647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DAE72E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D72B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AAFF7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16:02:01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B7CE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931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57285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7DAF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BD1A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4356922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EAFE9E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999E05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87A01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A0E3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16:02:01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5143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1,510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8876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283A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63FB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4356920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CAE665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672809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3F57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C17F4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16:02:01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17C9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904F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3865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9228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4356918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033989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D6712C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1BC44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EADF0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16:02:03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E3B6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D4AA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8B4E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F56C4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4357062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EACFCB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DD683A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64930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C6D8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16:02:03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700A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5BFE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46B5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AAEA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4357064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2EDF4D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F40CF1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9860D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6BB85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16:02:37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F3A1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1,414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7EB6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332BF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F5C5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4357947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B9C890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234D45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559C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36440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16:03:04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FD7A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24897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5D80D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7DE1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4358469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44550A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65A756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FC3D3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69A3A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16:04:17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C136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641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5E4F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2DDB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57BA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4360067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7A0293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7EB055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55E5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60A1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16:04:17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3031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F43E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1810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2DE8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4360065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D42D4C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C5733E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E394D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5183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16:04:20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2F61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1,858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BE4F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2611.00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EC07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F35D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4360176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067E20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FBAB81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7028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1C6C8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16:04:20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0A59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08BA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3E598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0EE4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4360174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864025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67CB83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93642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19096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16:04:20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EEA6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1,036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800A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0EDA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DCC1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4360172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F06E49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D7055B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B31E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9C26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16:04:20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84F2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35AB3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9A784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8231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4360170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FA2A3B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224678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9950E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6C10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16:04:20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C747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1012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929C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7F32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4360168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EAE5CA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2485C0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A474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50787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16:05:19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CD5DE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1,529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C51B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B08F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7548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4364463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17B4D1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6EC0DF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CFEF3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BC88F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16:07:23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31AE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1,039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02D6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E067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F069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4367325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90599D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E94471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8E0D1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3DC0A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16:07:23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9035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4E26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28E7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4CC1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4367323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EA8035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3012B0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9772E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C49FC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16:07:23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5594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726EA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02B1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6F6E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4367321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AEF8D0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A16766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DD0A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0DB6D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16:07:23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CF597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B74D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2737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88E7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4367319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D16430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B0B2B3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AC927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20ADF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16:07:23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3168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1,800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8F11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9FA4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77DC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4367313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F4D7EE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4D15BD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68553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DA13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16:07:23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32D2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1,373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8D3D0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EFD4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A968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4367311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D099CC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E4C714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EBCE1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F2E82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16:07:59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5563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994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C5D5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985E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65BA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4368395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DBB879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BD09D4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A2CC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18908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16:07:59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12A2C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E992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0B150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7ABC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4368393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8AB39A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D70B3D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D2DA6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5FE9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16:08:50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8340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B52D2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616D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BB010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4369882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C70C63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60CA22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B068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5A3A4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16:08:50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E5AA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D92F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0FEA4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0410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4369880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B047BC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C52D3D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B4D8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DE1B0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16:08:50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33E2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81E1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C0B2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F81D7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4369867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322E25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C4984B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094BE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54D1E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16:08:50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9A92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70401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B90A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E2E2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4369864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30FB2C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ACE33E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B74F1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06142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16:08:50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33EF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86E5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714D5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4AFF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4369859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932BEC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B5B459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AA34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39AEE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16:09:05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B0E5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1,516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5F85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59380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B5F8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4370381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E1CA10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6794E8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78991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3B272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16:09:05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DE64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1,089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1C057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ADAA4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D2F4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4370379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80B599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0870AE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C736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37E52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16:10:21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30C1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76C8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CFF6D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E14B6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4375134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B9BBBF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6A647F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7BA63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4791A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16:10:21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FBF3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AC02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F802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7E23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4375131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C17C32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027231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423D3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D7E70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16:10:41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A3F2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1,036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9C0B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6840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7CC6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4375747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6CF777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66C45E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87A03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BF065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16:10:41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7E48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A6DD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80C3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D7B9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4375749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BF5F95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C0EA35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2C225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1BF7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16:10:41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501D8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1,501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D76A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D0EC9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B43F4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4375729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91815F2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F8C09C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89CB3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E906B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16:10:41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7613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1,528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DC9C8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12A1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DAC0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4375727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D1A286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D259F6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A60BA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BEF7A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16:11:47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44E6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74013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2FB7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1AFB6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4378437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CFDBC1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B7B58E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7607B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6BAB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16:11:47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AA17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1,314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5F44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DC4A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2B42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4378435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9AA75F0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2A0D83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60F1C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CBE2D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16:11:54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DD20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1,525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307D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B4614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9BC9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4378588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58035E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2DDA98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F9405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CB091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16:13:38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C1FC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1,546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028A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1773D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677F4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4381224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2DAE70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F1B2F9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BD33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15D3E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16:14:25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464D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1D39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93AD5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12710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4382375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2B6EFD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FBA81C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0FEA2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3AEF9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16:14:25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A599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1,036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03AD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1C27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228E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4382371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DB1F96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E37C9E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1104A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8FCD5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16:14:25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694E3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F825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2CD3B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65D8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4382373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C406A3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072A87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D4A4B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64FEA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16:14:25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2E66E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624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3B5B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41C8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ABE1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4382369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BEAF98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05D5BF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9B6F9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B9972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16:14:25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BF1B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67F38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9E6C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BE2E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4382367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40DCC2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33ECB6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89DF9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F6F38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16:15:00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E4FD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1,798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CBDC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EDF5D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A095B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4383529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4029C9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846520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B0D70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9184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16:15:26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8DAA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1,334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FDCA9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4EF4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F943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4387211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F90FCF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A2FDA4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C486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A6A53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16:15:54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C0C30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AAE7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80A0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6AB56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4388745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6273BD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9F3DF9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8D4FB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DBE82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16:15:54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A342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228C2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AB95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193F8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4388743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4A35B56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1364492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BD471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019D5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16:15:54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A3114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F51A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11144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E6F2E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4388741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A56062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5FD008C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9F15A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B3242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16:15:54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2273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1,036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C6E7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AA0D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C689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4388739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094C2A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40163F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60AE0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A4C34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16:15:54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8CD1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1,417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4CCA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0260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42AD5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4388732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A48556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4CB384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46454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7F9F4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16:16:25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25DB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65026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E9CA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2F9BF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4389623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239219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7E4172C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33A2C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9DBFC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16:16:27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777CB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615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BD9F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A9194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DF0B5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4389699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67AC0C1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56076D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FDCD4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5CDF9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16:17:20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9ED05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576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ED4C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E91E0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54E4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4391712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CC60FF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9F4F9D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0BAE6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D3CB1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16:17:20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C80FE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BB5EE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7B9C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274B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4391710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082835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4F6E93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62297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8080E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16:17:20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0E13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1,036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1D7E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8D8D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6D74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4391708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00FB09B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AA0B4B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F5F05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B725D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16:17:20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D8B87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E1B5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0FB4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78E78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4391714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FC16DD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9EA52D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241AC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C9199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16:17:20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A9E1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83E46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16D4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ED507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4391716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D8D89B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F91E28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7885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39FBA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16:17:20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B2BE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2,364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3A6D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2610.00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7496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8C196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4391706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5A7C087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43F648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AABDC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2CD4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16:17:24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8DDF8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1,290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6A326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C0952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BFE2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4391890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855F25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82B3E36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EFF5B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563C8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16:18:05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01C51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96F3E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CB9A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CEB32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4393724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7603BB09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CAF55F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DFE4D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FEFDD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16:18:05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01516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3FE47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CF99D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F16BD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4393718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6621AE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2BB9AB80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D814E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4A99A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16:18:15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991C1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7AD04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A23A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1AB5B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4394073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5D79D48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62CC4D7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CF506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F165E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16:18:15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82B90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A5450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2608.00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FA126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4601A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4394070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5D48CD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75A0803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E883B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B6658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16:18:41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05676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4,945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01D9D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2FCF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43759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4394882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0A82CF5E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521EEA1A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3F244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02CE5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16:18:41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57BC9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8EFCD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2A80E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450CB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4394875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A9BB295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EB3129E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0707B7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E1650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16:18:41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90D04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676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372FF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DBF44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C544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4394879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3EEE424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4459E01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6DE13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0A13E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16:18:41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4F3F1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D82CF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E706A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9BF20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4394877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459635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8693274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5DCB87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41BD1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16:19:07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2E41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741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B8244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980A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6D210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4395710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13D0480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083387FF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C15F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36C8B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16:19:07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63549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542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2560CF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DF3FF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8BE9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4395712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66989FB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B1ACA25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BF4FF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10178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16:19:22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08ABC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563D9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2A5B5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A2FE6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4396043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3AABC7BF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65C109FD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DC9CC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41B81D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16:19:22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F5E00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44D97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CB96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1055C5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4396037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58DA35D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3035C7AB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9A91B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2795DE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16:19:22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B9268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7AAF5A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342DB4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86FEB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4396035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58A0E9CA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1CED8EF9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1A39CA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3617B9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16:19:22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3802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AB323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555A7F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BD908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4396041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2037EF8C" w14:textId="77777777">
            <w:pPr>
              <w:rPr>
                <w:sz w:val="20"/>
                <w:szCs w:val="20"/>
                <w:lang w:eastAsia="en-GB"/>
              </w:rPr>
            </w:pPr>
          </w:p>
        </w:tc>
      </w:tr>
      <w:tr w:rsidRPr="000F5866" w:rsidR="000F5866" w:rsidTr="000F5866" w14:paraId="480909A8" w14:textId="77777777">
        <w:trPr>
          <w:trHeight w:val="228"/>
        </w:trPr>
        <w:tc>
          <w:tcPr>
            <w:tcW w:w="1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6092BA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11-Mar-2026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F5866" w:rsidR="000F5866" w:rsidP="000F5866" w:rsidRDefault="000F5866" w14:paraId="7804DF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16:19:22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DFEF7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770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695D9D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2609.00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47652A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0F5866" w:rsidR="000F5866" w:rsidP="000F5866" w:rsidRDefault="000F5866" w14:paraId="0F18D9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F5866">
              <w:rPr>
                <w:rFonts w:ascii="Arial" w:hAnsi="Arial" w:cs="Arial"/>
                <w:sz w:val="18"/>
                <w:szCs w:val="18"/>
                <w:lang w:eastAsia="en-GB"/>
              </w:rPr>
              <w:t>4396039</w:t>
            </w:r>
          </w:p>
        </w:tc>
        <w:tc>
          <w:tcPr>
            <w:tcW w:w="36" w:type="dxa"/>
            <w:vAlign w:val="center"/>
            <w:hideMark/>
          </w:tcPr>
          <w:p w:rsidRPr="000F5866" w:rsidR="000F5866" w:rsidP="000F5866" w:rsidRDefault="000F5866" w14:paraId="47594DC3" w14:textId="77777777">
            <w:pPr>
              <w:rPr>
                <w:sz w:val="20"/>
                <w:szCs w:val="20"/>
                <w:lang w:eastAsia="en-GB"/>
              </w:rPr>
            </w:pPr>
          </w:p>
        </w:tc>
      </w:tr>
    </w:tbl>
    <w:p w:rsidRPr="00A50F83" w:rsidR="006A742D" w:rsidP="006A742D" w:rsidRDefault="006A742D" w14:paraId="7D943B9C" w14:textId="77777777">
      <w:pPr>
        <w:rPr>
          <w:rFonts w:ascii="Arial" w:hAnsi="Arial" w:cs="Arial"/>
          <w:lang w:val="en" w:eastAsia="en-GB"/>
        </w:rPr>
      </w:pPr>
    </w:p>
    <w:p w:rsidRPr="00A50F83" w:rsidR="006A742D" w:rsidP="006A742D" w:rsidRDefault="006A742D" w14:paraId="3ABFD08D" w14:textId="77777777">
      <w:pPr>
        <w:rPr>
          <w:rFonts w:ascii="Arial" w:hAnsi="Arial" w:cs="Arial"/>
          <w:lang w:val="en" w:eastAsia="en-GB"/>
        </w:rPr>
      </w:pPr>
    </w:p>
    <w:p w:rsidRPr="00A50F83" w:rsidR="006A742D" w:rsidP="006A742D" w:rsidRDefault="006A742D" w14:paraId="6BB0806B" w14:textId="77777777">
      <w:pPr>
        <w:rPr>
          <w:rFonts w:ascii="Arial" w:hAnsi="Arial" w:cs="Arial"/>
          <w:lang w:val="en" w:eastAsia="en-GB"/>
        </w:rPr>
      </w:pPr>
    </w:p>
    <w:p w:rsidRPr="00A50F83" w:rsidR="006A742D" w:rsidP="006A742D" w:rsidRDefault="006A742D" w14:paraId="6D3B88D9" w14:textId="77777777">
      <w:pPr>
        <w:rPr>
          <w:rFonts w:ascii="Arial" w:hAnsi="Arial" w:cs="Arial"/>
          <w:lang w:val="en" w:eastAsia="en-GB"/>
        </w:rPr>
      </w:pPr>
    </w:p>
    <w:p w:rsidRPr="00A50F83" w:rsidR="00143128" w:rsidP="00C7399F" w:rsidRDefault="00143128" w14:paraId="1FFDCFF7" w14:textId="77777777">
      <w:pPr>
        <w:rPr>
          <w:rFonts w:ascii="Arial" w:hAnsi="Arial" w:cs="Arial"/>
          <w:lang w:val="en" w:eastAsia="en-GB"/>
        </w:rPr>
      </w:pPr>
    </w:p>
    <w:sectPr w:rsidRPr="00A50F83" w:rsidR="00143128" w:rsidSect="00D2047F">
      <w:footerReference w:type="default" r:id="rId12"/>
      <w:footerReference w:type="first" r:id="rId13"/>
      <w:pgSz w:w="11909" w:h="16834" w:orient="portrait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7074" w:rsidP="00F2487C" w:rsidRDefault="00747074" w14:paraId="296A6D38" w14:textId="77777777">
      <w:r>
        <w:separator/>
      </w:r>
    </w:p>
  </w:endnote>
  <w:endnote w:type="continuationSeparator" w:id="0">
    <w:p w:rsidR="00747074" w:rsidP="00F2487C" w:rsidRDefault="00747074" w14:paraId="0227C1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747074" w:rsidP="006A742D" w:rsidRDefault="00747074" w14:paraId="48366769" w14:textId="77777777">
    <w:pPr>
      <w:pStyle w:val="Footer"/>
      <w:tabs>
        <w:tab w:val="left" w:pos="1770"/>
      </w:tabs>
    </w:pPr>
    <w:r>
      <w:tab/>
    </w:r>
  </w:p>
  <w:p w:rsidR="00747074" w:rsidRDefault="00747074" w14:paraId="6A2A0B9F" w14:textId="77777777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074" w:rsidRDefault="00747074" w14:paraId="3EE85C11" w14:textId="77777777">
                          <w:pPr>
                            <w:pStyle w:val="MacPacTrailer"/>
                          </w:pPr>
                        </w:p>
                        <w:p w:rsidR="00747074" w:rsidRDefault="00747074" w14:paraId="7320D11D" w14:textId="77777777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2876CA">
              <v:stroke joinstyle="miter"/>
              <v:path gradientshapeok="t" o:connecttype="rect"/>
            </v:shapetype>
            <v:shape id="Text Box 4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>
              <v:textbox inset="0,0,0,0">
                <w:txbxContent>
                  <w:p w:rsidR="00747074" w:rsidRDefault="00747074" w14:paraId="3EE85C11" w14:textId="77777777">
                    <w:pPr>
                      <w:pStyle w:val="MacPacTrailer"/>
                    </w:pPr>
                  </w:p>
                  <w:p w:rsidR="00747074" w:rsidRDefault="00747074" w14:paraId="7320D11D" w14:textId="77777777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747074" w:rsidRDefault="00747074" w14:paraId="2DCC9D51" w14:textId="77777777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074" w:rsidRDefault="00747074" w14:paraId="5BA272FC" w14:textId="77777777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6D7A34">
              <v:stroke joinstyle="miter"/>
              <v:path gradientshapeok="t" o:connecttype="rect"/>
            </v:shapetype>
            <v:shape id="Text Box 3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>
              <v:textbox inset="0,0,0,0">
                <w:txbxContent>
                  <w:p w:rsidR="00747074" w:rsidRDefault="00747074" w14:paraId="5BA272FC" w14:textId="77777777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7074" w:rsidP="00F2487C" w:rsidRDefault="00747074" w14:paraId="4BDD2F56" w14:textId="77777777">
      <w:r>
        <w:separator/>
      </w:r>
    </w:p>
  </w:footnote>
  <w:footnote w:type="continuationSeparator" w:id="0">
    <w:p w:rsidR="00747074" w:rsidP="00F2487C" w:rsidRDefault="00747074" w14:paraId="3389B62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hint="default" w:ascii="Symbol" w:hAnsi="Symbol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hint="default" w:ascii="Symbol" w:hAnsi="Symbol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hint="default" w:ascii="Symbol" w:hAnsi="Symbol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hint="default" w:ascii="Symbol" w:hAnsi="Symbol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hint="default" w:ascii="Symbol" w:hAnsi="Symbol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hint="default" w:ascii="Symbol" w:hAnsi="Symbol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hint="default" w:ascii="Wingdings" w:hAnsi="Wingdings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hint="default" w:ascii="Symbol" w:hAnsi="Symbol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hint="default" w:ascii="Courier New" w:hAnsi="Courier New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hint="default" w:ascii="Wingdings" w:hAnsi="Wingdings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trackRevisions w:val="false"/>
  <w:defaultTabStop w:val="720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5E67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D698E"/>
    <w:rsid w:val="000F1286"/>
    <w:rsid w:val="000F586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24C5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02FD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018B0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B2528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1ACF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2C9F"/>
    <w:rsid w:val="00C835EA"/>
    <w:rsid w:val="00CD5C90"/>
    <w:rsid w:val="00CE1E62"/>
    <w:rsid w:val="00D06B53"/>
    <w:rsid w:val="00D2047F"/>
    <w:rsid w:val="00D20F05"/>
    <w:rsid w:val="00D27896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165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408D"/>
    <w:rsid w:val="00EB72A2"/>
    <w:rsid w:val="00ED4B1F"/>
    <w:rsid w:val="00EE7C33"/>
    <w:rsid w:val="00EF05BA"/>
    <w:rsid w:val="00EF1730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  <w:rsid w:val="5989C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Times New Roman" w:eastAsia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uiPriority="3" w:semiHidden="1" w:unhideWhenUsed="1" w:qFormat="1"/>
    <w:lsdException w:name="heading 3" w:uiPriority="3" w:semiHidden="1" w:unhideWhenUsed="1" w:qFormat="1"/>
    <w:lsdException w:name="heading 4" w:uiPriority="3" w:semiHidden="1" w:unhideWhenUsed="1" w:qFormat="1"/>
    <w:lsdException w:name="heading 5" w:uiPriority="3" w:semiHidden="1" w:unhideWhenUsed="1" w:qFormat="1"/>
    <w:lsdException w:name="heading 6" w:uiPriority="3" w:semiHidden="1" w:unhideWhenUsed="1" w:qFormat="1"/>
    <w:lsdException w:name="heading 7" w:uiPriority="0" w:semiHidden="1" w:unhideWhenUsed="1"/>
    <w:lsdException w:name="heading 8" w:uiPriority="0" w:semiHidden="1" w:unhideWhenUsed="1"/>
    <w:lsdException w:name="heading 9" w:uiPriority="0" w:semiHidden="1" w:unhideWhenUsed="1"/>
    <w:lsdException w:name="index 1" w:uiPriority="0" w:semiHidden="1" w:unhideWhenUsed="1"/>
    <w:lsdException w:name="index 2" w:uiPriority="0" w:semiHidden="1" w:unhideWhenUsed="1"/>
    <w:lsdException w:name="index 3" w:uiPriority="0" w:semiHidden="1" w:unhideWhenUsed="1"/>
    <w:lsdException w:name="index 4" w:uiPriority="0" w:semiHidden="1" w:unhideWhenUsed="1"/>
    <w:lsdException w:name="index 5" w:uiPriority="0" w:semiHidden="1" w:unhideWhenUsed="1"/>
    <w:lsdException w:name="index 6" w:uiPriority="0" w:semiHidden="1" w:unhideWhenUsed="1"/>
    <w:lsdException w:name="index 7" w:uiPriority="0" w:semiHidden="1" w:unhideWhenUsed="1"/>
    <w:lsdException w:name="index 8" w:uiPriority="0" w:semiHidden="1" w:unhideWhenUsed="1"/>
    <w:lsdException w:name="index 9" w:uiPriority="0" w:semiHidden="1" w:unhideWhenUsed="1"/>
    <w:lsdException w:name="toc 1" w:uiPriority="4" w:semiHidden="1" w:unhideWhenUsed="1"/>
    <w:lsdException w:name="toc 2" w:uiPriority="4" w:semiHidden="1" w:unhideWhenUsed="1"/>
    <w:lsdException w:name="toc 3" w:uiPriority="4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7" w:semiHidden="1" w:unhideWhenUsed="1"/>
    <w:lsdException w:name="annotation text" w:semiHidden="1" w:unhideWhenUsed="1"/>
    <w:lsdException w:name="header" w:uiPriority="0" w:semiHidden="1" w:unhideWhenUsed="1"/>
    <w:lsdException w:name="footer" w:uiPriority="7" w:semiHidden="1" w:unhideWhenUsed="1"/>
    <w:lsdException w:name="index heading" w:uiPriority="0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7" w:semiHidden="1" w:unhideWhenUsed="1"/>
    <w:lsdException w:name="annotation reference" w:semiHidden="1" w:unhideWhenUsed="1"/>
    <w:lsdException w:name="line number" w:semiHidden="1" w:unhideWhenUsed="1"/>
    <w:lsdException w:name="page number" w:uiPriority="7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iPriority="0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uiPriority="0" w:semiHidden="1" w:unhideWhenUsed="1"/>
    <w:lsdException w:name="List Bullet 3" w:uiPriority="0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uiPriority="11" w:semiHidden="1"/>
    <w:lsdException w:name="Salutation" w:uiPriority="7" w:semiHidden="1" w:unhideWhenUsed="1"/>
    <w:lsdException w:name="Date" w:uiPriority="0" w:semiHidden="1" w:unhideWhenUsed="1"/>
    <w:lsdException w:name="Body Text First Indent" w:uiPriority="0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styleId="BodyTextChar" w:customStyle="1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styleId="Address" w:customStyle="1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styleId="DateChar" w:customStyle="1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styleId="FooterChar" w:customStyle="1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styleId="FootNoteSeparator" w:customStyle="1">
    <w:name w:val="FootNote Separator"/>
    <w:basedOn w:val="Normal"/>
    <w:uiPriority w:val="7"/>
    <w:unhideWhenUsed/>
    <w:rsid w:val="004C670F"/>
    <w:pPr>
      <w:pBdr>
        <w:top w:val="single" w:color="auto" w:sz="4" w:space="1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styleId="FsTable" w:customStyle="1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styleId="FsTableHeading" w:customStyle="1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styleId="FWRecitals" w:customStyle="1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styleId="HeaderChar" w:customStyle="1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styleId="HeaderFPCSLogo" w:customStyle="1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styleId="HeaderCPCSLogo" w:customStyle="1">
    <w:name w:val="HeaderCPCSLogo"/>
    <w:basedOn w:val="HeaderFPCSLogo"/>
    <w:semiHidden/>
    <w:rsid w:val="004C670F"/>
    <w:pPr>
      <w:spacing w:before="360"/>
    </w:pPr>
  </w:style>
  <w:style w:type="paragraph" w:styleId="HeaderCPN" w:customStyle="1">
    <w:name w:val="HeaderCPN"/>
    <w:basedOn w:val="BodyText"/>
    <w:semiHidden/>
    <w:rsid w:val="004C670F"/>
    <w:pPr>
      <w:spacing w:before="360" w:after="0"/>
      <w:jc w:val="right"/>
    </w:pPr>
  </w:style>
  <w:style w:type="paragraph" w:styleId="HeaderFPN" w:customStyle="1">
    <w:name w:val="HeaderFPN"/>
    <w:basedOn w:val="HeaderCPN"/>
    <w:semiHidden/>
    <w:rsid w:val="004C670F"/>
    <w:pPr>
      <w:spacing w:before="0"/>
    </w:pPr>
  </w:style>
  <w:style w:type="character" w:styleId="Heading1Char" w:customStyle="1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styleId="Heading2Char" w:customStyle="1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styleId="Heading3Char" w:customStyle="1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styleId="Heading4Char" w:customStyle="1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styleId="Heading5Char" w:customStyle="1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styleId="Heading6Char" w:customStyle="1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styleId="Heading7Char" w:customStyle="1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styleId="Heading8Char" w:customStyle="1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styleId="Heading9Char" w:customStyle="1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styleId="MarginalNote" w:customStyle="1">
    <w:name w:val="Marginal Note"/>
    <w:basedOn w:val="BodyText"/>
    <w:next w:val="BodyText"/>
    <w:uiPriority w:val="2"/>
    <w:rsid w:val="004C670F"/>
    <w:pPr>
      <w:keepNext/>
      <w:keepLines/>
      <w:framePr w:w="1152" w:hSpace="144" w:wrap="around" w:hAnchor="page" w:vAnchor="text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styleId="ParaHeading" w:customStyle="1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styleId="SalutationChar" w:customStyle="1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styleId="Sealing" w:customStyle="1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styleId="FsHidden" w:customStyle="1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WRecitalsChar" w:customStyle="1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F7985"/>
    <w:rPr>
      <w:rFonts w:ascii="Tahoma" w:hAnsi="Tahoma" w:eastAsia="Times New Roman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2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55D91" w:themeColor="accent1" w:themeShade="99" w:sz="4" w:space="0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D470D" w:themeColor="accent2" w:themeShade="99" w:sz="4" w:space="0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FFC000" w:themeColor="accent4" w:sz="2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36363" w:themeColor="accent3" w:themeShade="99" w:sz="4" w:space="0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A5A5A5" w:themeColor="accent3" w:sz="2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7300" w:themeColor="accent4" w:themeShade="99" w:sz="4" w:space="0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70AD47" w:themeColor="accent6" w:sz="2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64378" w:themeColor="accent5" w:themeShade="99" w:sz="4" w:space="0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4472C4" w:themeColor="accent5" w:sz="2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3672A" w:themeColor="accent6" w:themeShade="99" w:sz="4" w:space="0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8F7985"/>
    <w:rPr>
      <w:rFonts w:ascii="Tahoma" w:hAnsi="Tahoma" w:eastAsia="Times New Roman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Space="180" w:wrap="auto" w:hAnchor="page" w:xAlign="center" w:yAlign="bottom" w:hRule="exact"/>
      <w:ind w:left="288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hAnsiTheme="majorHAnsi" w:eastAsiaTheme="majorEastAsia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8F7985"/>
    <w:rPr>
      <w:rFonts w:ascii="Consolas" w:hAnsi="Consolas" w:eastAsia="Times New Roman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hAnsiTheme="majorHAnsi"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18" w:space="0"/>
          <w:right w:val="single" w:color="5B9BD5" w:themeColor="accent1" w:sz="8" w:space="0"/>
          <w:insideH w:val="nil"/>
          <w:insideV w:val="single" w:color="5B9BD5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H w:val="nil"/>
          <w:insideV w:val="single" w:color="5B9BD5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color="5B9BD5" w:themeColor="accent1" w:sz="8" w:space="0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color="5B9BD5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1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1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1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18" w:space="0"/>
          <w:right w:val="single" w:color="4472C4" w:themeColor="accent5" w:sz="8" w:space="0"/>
          <w:insideH w:val="nil"/>
          <w:insideV w:val="single" w:color="4472C4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H w:val="nil"/>
          <w:insideV w:val="single" w:color="4472C4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color="4472C4" w:themeColor="accent5" w:sz="8" w:space="0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color="4472C4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1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eastAsia="Times New Roman" w:cs="Consolas"/>
      <w:sz w:val="20"/>
      <w:szCs w:val="20"/>
      <w:lang w:val="en-GB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8F7985"/>
    <w:rPr>
      <w:rFonts w:ascii="Consolas" w:hAnsi="Consolas" w:eastAsia="Times New Roman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84B3DF" w:themeColor="accent1" w:themeTint="BF" w:sz="8" w:space="0"/>
        <w:left w:val="single" w:color="84B3DF" w:themeColor="accent1" w:themeTint="BF" w:sz="8" w:space="0"/>
        <w:bottom w:val="single" w:color="84B3DF" w:themeColor="accent1" w:themeTint="BF" w:sz="8" w:space="0"/>
        <w:right w:val="single" w:color="84B3DF" w:themeColor="accent1" w:themeTint="BF" w:sz="8" w:space="0"/>
        <w:insideH w:val="single" w:color="84B3DF" w:themeColor="accent1" w:themeTint="BF" w:sz="8" w:space="0"/>
        <w:insideV w:val="single" w:color="84B3DF" w:themeColor="accent1" w:themeTint="BF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4B3D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  <w:insideV w:val="single" w:color="F19D64" w:themeColor="accent2" w:themeTint="BF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9D64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  <w:insideV w:val="single" w:color="BBBBBB" w:themeColor="accent3" w:themeTint="BF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BBBBB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  <w:insideV w:val="single" w:color="FFCF40" w:themeColor="accent4" w:themeTint="BF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CF40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  <w:insideV w:val="single" w:color="7295D2" w:themeColor="accent5" w:themeTint="BF" w:sz="8" w:space="0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295D2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  <w:insideV w:val="single" w:color="93C571" w:themeColor="accent6" w:themeTint="BF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3C571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color="5B9BD5" w:themeColor="accent1" w:sz="6" w:space="0"/>
          <w:insideV w:val="single" w:color="5B9BD5" w:themeColor="accent1" w:sz="6" w:space="0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color="ED7D31" w:themeColor="accent2" w:sz="6" w:space="0"/>
          <w:insideV w:val="single" w:color="ED7D31" w:themeColor="accent2" w:sz="6" w:space="0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color="A5A5A5" w:themeColor="accent3" w:sz="6" w:space="0"/>
          <w:insideV w:val="single" w:color="A5A5A5" w:themeColor="accent3" w:sz="6" w:space="0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color="FFC000" w:themeColor="accent4" w:sz="6" w:space="0"/>
          <w:insideV w:val="single" w:color="FFC000" w:themeColor="accent4" w:sz="6" w:space="0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color="4472C4" w:themeColor="accent5" w:sz="6" w:space="0"/>
          <w:insideV w:val="single" w:color="4472C4" w:themeColor="accent5" w:sz="6" w:space="0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color="70AD47" w:themeColor="accent6" w:sz="6" w:space="0"/>
          <w:insideV w:val="single" w:color="70AD47" w:themeColor="accent6" w:sz="6" w:space="0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B9BD5" w:themeColor="accen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D7D31" w:themeColor="accent2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5A5A5" w:themeColor="accent3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C000" w:themeColor="accent4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472C4" w:themeColor="accent5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0AD47" w:themeColor="accent6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B9BD5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B9BD5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D7D31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D7D31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D7D31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5A5A5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5A5A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5A5A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C000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C00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C00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472C4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472C4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0AD47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0AD47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0AD47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84B3DF" w:themeColor="accent1" w:themeTint="BF" w:sz="8" w:space="0"/>
        <w:left w:val="single" w:color="84B3DF" w:themeColor="accent1" w:themeTint="BF" w:sz="8" w:space="0"/>
        <w:bottom w:val="single" w:color="84B3DF" w:themeColor="accent1" w:themeTint="BF" w:sz="8" w:space="0"/>
        <w:right w:val="single" w:color="84B3DF" w:themeColor="accent1" w:themeTint="BF" w:sz="8" w:space="0"/>
        <w:insideH w:val="single" w:color="84B3D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4B3DF" w:themeColor="accent1" w:themeTint="BF" w:sz="8" w:space="0"/>
          <w:left w:val="single" w:color="84B3DF" w:themeColor="accent1" w:themeTint="BF" w:sz="8" w:space="0"/>
          <w:bottom w:val="single" w:color="84B3DF" w:themeColor="accent1" w:themeTint="BF" w:sz="8" w:space="0"/>
          <w:right w:val="single" w:color="84B3DF" w:themeColor="accent1" w:themeTint="BF" w:sz="8" w:space="0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B3DF" w:themeColor="accent1" w:themeTint="BF" w:sz="6" w:space="0"/>
          <w:left w:val="single" w:color="84B3DF" w:themeColor="accent1" w:themeTint="BF" w:sz="8" w:space="0"/>
          <w:bottom w:val="single" w:color="84B3DF" w:themeColor="accent1" w:themeTint="BF" w:sz="8" w:space="0"/>
          <w:right w:val="single" w:color="84B3D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19D64" w:themeColor="accent2" w:themeTint="BF" w:sz="8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9D64" w:themeColor="accent2" w:themeTint="BF" w:sz="6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BBBBB" w:themeColor="accent3" w:themeTint="BF" w:sz="8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BBBBB" w:themeColor="accent3" w:themeTint="BF" w:sz="6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CF40" w:themeColor="accent4" w:themeTint="BF" w:sz="8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F40" w:themeColor="accent4" w:themeTint="BF" w:sz="6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295D2" w:themeColor="accent5" w:themeTint="BF" w:sz="8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5" w:themeTint="BF" w:sz="6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3C571" w:themeColor="accent6" w:themeTint="BF" w:sz="8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C571" w:themeColor="accent6" w:themeTint="BF" w:sz="6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8F7985"/>
    <w:rPr>
      <w:rFonts w:asciiTheme="majorHAnsi" w:hAnsiTheme="majorHAnsi" w:eastAsiaTheme="majorEastAsia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8F7985"/>
    <w:rPr>
      <w:rFonts w:ascii="Consolas" w:hAnsi="Consolas" w:eastAsia="Times New Roman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hAnsiTheme="majorHAnsi" w:eastAsiaTheme="majorEastAsia" w:cstheme="majorBidi"/>
      <w:i/>
      <w:iCs/>
      <w:color w:val="5B9BD5" w:themeColor="accent1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8F7985"/>
    <w:rPr>
      <w:rFonts w:asciiTheme="majorHAnsi" w:hAnsiTheme="majorHAnsi" w:eastAsiaTheme="majorEastAsia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semiHidden/>
    <w:rsid w:val="008F7985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hAnsiTheme="majorHAnsi" w:eastAsiaTheme="majorEastAsia" w:cstheme="majorBidi"/>
      <w:bCs/>
      <w:caps w:val="0"/>
      <w:color w:val="2E74B5" w:themeColor="accent1" w:themeShade="BF"/>
      <w:sz w:val="28"/>
      <w:szCs w:val="28"/>
    </w:rPr>
  </w:style>
  <w:style w:type="character" w:styleId="BoldEmphasis" w:customStyle="1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styleId="MarginNo" w:customStyle="1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styleId="MarginNoChar" w:customStyle="1">
    <w:name w:val="MarginNo Char"/>
    <w:link w:val="MarginNo"/>
    <w:rsid w:val="00A00506"/>
    <w:rPr>
      <w:rFonts w:eastAsia="SimSun"/>
      <w:szCs w:val="20"/>
      <w:lang w:val="en-GB"/>
    </w:rPr>
  </w:style>
  <w:style w:type="paragraph" w:styleId="FWParties" w:customStyle="1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styleId="FWPartiesChar" w:customStyle="1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styleId="ListBullet6" w:customStyle="1">
    <w:name w:val="List Bullet 6"/>
    <w:basedOn w:val="Normal"/>
    <w:rsid w:val="00CE1E62"/>
    <w:pPr>
      <w:numPr>
        <w:ilvl w:val="5"/>
        <w:numId w:val="4"/>
      </w:numPr>
    </w:pPr>
  </w:style>
  <w:style w:type="paragraph" w:styleId="ListBullet7" w:customStyle="1">
    <w:name w:val="List Bullet 7"/>
    <w:basedOn w:val="Normal"/>
    <w:rsid w:val="00CE1E62"/>
    <w:pPr>
      <w:numPr>
        <w:ilvl w:val="6"/>
        <w:numId w:val="4"/>
      </w:numPr>
    </w:pPr>
  </w:style>
  <w:style w:type="paragraph" w:styleId="ListBullet8" w:customStyle="1">
    <w:name w:val="List Bullet 8"/>
    <w:basedOn w:val="Normal"/>
    <w:rsid w:val="00CE1E62"/>
    <w:pPr>
      <w:numPr>
        <w:ilvl w:val="7"/>
        <w:numId w:val="4"/>
      </w:numPr>
    </w:pPr>
  </w:style>
  <w:style w:type="paragraph" w:styleId="ListBullet9" w:customStyle="1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styleId="Randziffer" w:customStyle="1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styleId="a" w:customStyle="1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styleId="l" w:customStyle="1">
    <w:name w:val="l"/>
    <w:basedOn w:val="DefaultParagraphFont"/>
    <w:rsid w:val="00163D46"/>
  </w:style>
  <w:style w:type="character" w:styleId="k" w:customStyle="1">
    <w:name w:val="k"/>
    <w:basedOn w:val="DefaultParagraphFont"/>
    <w:rsid w:val="00163D46"/>
  </w:style>
  <w:style w:type="character" w:styleId="j" w:customStyle="1">
    <w:name w:val="j"/>
    <w:basedOn w:val="DefaultParagraphFont"/>
    <w:rsid w:val="00163D46"/>
  </w:style>
  <w:style w:type="paragraph" w:styleId="MacPacTrailer" w:customStyle="1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styleId="ef" w:customStyle="1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styleId="dt" w:customStyle="1">
    <w:name w:val="dt"/>
    <w:basedOn w:val="DefaultParagraphFont"/>
    <w:rsid w:val="001A7A9E"/>
  </w:style>
  <w:style w:type="paragraph" w:styleId="msonormal0" w:customStyle="1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styleId="xl487" w:customStyle="1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styleId="xl489" w:customStyle="1">
    <w:name w:val="xl489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styleId="xl490" w:customStyle="1">
    <w:name w:val="xl490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1" w:customStyle="1">
    <w:name w:val="xl491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styleId="xl492" w:customStyle="1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styleId="xl493" w:customStyle="1">
    <w:name w:val="xl493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4" w:customStyle="1">
    <w:name w:val="xl494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5" w:customStyle="1">
    <w:name w:val="xl495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6" w:customStyle="1">
    <w:name w:val="xl496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7" w:customStyle="1">
    <w:name w:val="xl497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styleId="xl498" w:customStyle="1">
    <w:name w:val="xl498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styleId="xl499" w:customStyle="1">
    <w:name w:val="xl499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styleId="xl2604" w:customStyle="1">
    <w:name w:val="xl2604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05" w:customStyle="1">
    <w:name w:val="xl2605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styleId="xl2606" w:customStyle="1">
    <w:name w:val="xl2606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styleId="xl2607" w:customStyle="1">
    <w:name w:val="xl2607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styleId="xl2608" w:customStyle="1">
    <w:name w:val="xl2608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styleId="xl2609" w:customStyle="1">
    <w:name w:val="xl2609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10" w:customStyle="1">
    <w:name w:val="xl2610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11" w:customStyle="1">
    <w:name w:val="xl2611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12" w:customStyle="1">
    <w:name w:val="xl2612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13" w:customStyle="1">
    <w:name w:val="xl2613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styleId="xl2614" w:customStyle="1">
    <w:name w:val="xl2614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styleId="xl2615" w:customStyle="1">
    <w:name w:val="xl2615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16" w:customStyle="1">
    <w:name w:val="xl2616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17" w:customStyle="1">
    <w:name w:val="xl2617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18" w:customStyle="1">
    <w:name w:val="xl2618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19" w:customStyle="1">
    <w:name w:val="xl2619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0" w:customStyle="1">
    <w:name w:val="xl2620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1" w:customStyle="1">
    <w:name w:val="xl2621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2" w:customStyle="1">
    <w:name w:val="xl2622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3" w:customStyle="1">
    <w:name w:val="xl2623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4" w:customStyle="1">
    <w:name w:val="xl2624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02" w:customStyle="1">
    <w:name w:val="xl2602"/>
    <w:basedOn w:val="Normal"/>
    <w:rsid w:val="00406C68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styleId="xl2603" w:customStyle="1">
    <w:name w:val="xl2603"/>
    <w:basedOn w:val="Normal"/>
    <w:rsid w:val="00406C68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6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50c10c09874710a8f4ad4a5c41c52b98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732aafd15a3714e61516a5181170adfa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MAR17MELD-955777008-87500</_dlc_DocId>
    <_dlc_DocIdUrl xmlns="5fe4e853-3417-48a7-a9b2-767e16cca7ad">
      <Url>https://afmap.sharepoint.com/sites/afmdms_mar17meldingen/_layouts/15/DocIdRedir.aspx?ID=MAR17MELD-955777008-87500</Url>
      <Description>MAR17MELD-955777008-87500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C2603-00686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2026.03.11.docx</AFM_dms_origineleBestandsnaam>
    <AFM_dms_Grondslag xmlns="bedada9c-9ff6-4a90-bed1-7f262f8682ad" xsi:nil="true"/>
    <AFM_dms_Melder xmlns="bedada9c-9ff6-4a90-bed1-7f262f8682ad" xsi:nil="true"/>
  </documentManagement>
</p:properties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1B8F1E51-A22B-42F3-97C6-D5CD6B04F2BF}"/>
</file>

<file path=customXml/itemProps2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E41D126-A6AA-476F-A186-AEB33CA3C4CC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Blank_A4_Portrait</ap:Template>
  <ap:Application>Microsoft Word for the web</ap:Application>
  <ap:DocSecurity>0</ap:DocSecurity>
  <ap:ScaleCrop>false</ap:ScaleCrop>
  <ap:Company>Freshfields Bruckhaus Deringer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Oud, Maik</cp:lastModifiedBy>
  <cp:revision>16</cp:revision>
  <cp:lastPrinted>2016-11-21T15:24:00Z</cp:lastPrinted>
  <dcterms:created xsi:type="dcterms:W3CDTF">2022-11-02T16:23:00Z</dcterms:created>
  <dcterms:modified xsi:type="dcterms:W3CDTF">2026-03-12T09:01:08Z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93a9c59a-3d54-4a52-a691-4bfb08105a4e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AFM_dms_Zaaktype">
    <vt:lpwstr>3;#EUIOVW|bd452f78-56ac-4048-8ad6-d473d26cf365</vt:lpwstr>
  </property>
  <property fmtid="{D5CDD505-2E9C-101B-9397-08002B2CF9AE}" pid="14" name="AFM_dms_Retentietermijn">
    <vt:lpwstr/>
  </property>
  <property fmtid="{D5CDD505-2E9C-101B-9397-08002B2CF9AE}" pid="15" name="AFM_dms_Documenttype">
    <vt:lpwstr>4;#Persbericht inkomend|29ae2195-941d-4ea3-be1c-3d43a11ff799</vt:lpwstr>
  </property>
</Properties>
</file>