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399A" w:rsidRPr="006F4FA5" w:rsidRDefault="0020399A" w:rsidP="006F4FA5">
      <w:pPr>
        <w:spacing w:after="240"/>
        <w:rPr>
          <w:b/>
          <w:bCs/>
          <w:color w:val="000000"/>
          <w:sz w:val="24"/>
          <w:szCs w:val="24"/>
          <w:lang w:val="en-CA"/>
        </w:rPr>
      </w:pPr>
      <w:bookmarkStart w:id="0" w:name="_GoBack"/>
      <w:bookmarkEnd w:id="0"/>
      <w:r>
        <w:rPr>
          <w:b/>
          <w:bCs/>
          <w:color w:val="000000"/>
          <w:sz w:val="24"/>
          <w:szCs w:val="24"/>
          <w:lang w:val="en-CA"/>
        </w:rPr>
        <w:t xml:space="preserve">SHELL UPDATES ON ALASKA </w:t>
      </w:r>
      <w:r w:rsidRPr="006F4FA5">
        <w:rPr>
          <w:b/>
          <w:bCs/>
          <w:color w:val="000000"/>
          <w:sz w:val="24"/>
          <w:szCs w:val="24"/>
          <w:lang w:val="en-CA"/>
        </w:rPr>
        <w:t>EXPLORATION</w:t>
      </w:r>
    </w:p>
    <w:p w:rsidR="0020399A" w:rsidRPr="006F4FA5" w:rsidRDefault="0020399A" w:rsidP="006F4FA5">
      <w:pPr>
        <w:spacing w:after="240"/>
        <w:rPr>
          <w:sz w:val="24"/>
          <w:szCs w:val="24"/>
          <w:lang w:val="en-CA"/>
        </w:rPr>
      </w:pPr>
      <w:r w:rsidRPr="006F4FA5">
        <w:rPr>
          <w:sz w:val="24"/>
          <w:szCs w:val="24"/>
          <w:lang w:val="en-CA"/>
        </w:rPr>
        <w:t>Shell today provides an update on the Burger J exploration well, located in Alaska’s Chukchi Sea.  The Burger J well is approximately 150 miles from Barrow, Alaska, in about 150 feet of water.  Shell safely drilled the well to a total depth of 6800 feet this summer in a basin that demonstrates many of the key attributes of a major petroleum basin.  For an area equivalent to half the size of the Gulf of Mexico, this basin remains substantially under-explored.</w:t>
      </w:r>
    </w:p>
    <w:p w:rsidR="0020399A" w:rsidRPr="006F4FA5" w:rsidRDefault="0020399A" w:rsidP="006F4FA5">
      <w:pPr>
        <w:spacing w:after="240"/>
        <w:rPr>
          <w:sz w:val="24"/>
          <w:szCs w:val="24"/>
          <w:lang w:val="en-CA"/>
        </w:rPr>
      </w:pPr>
      <w:r w:rsidRPr="006F4FA5">
        <w:rPr>
          <w:sz w:val="24"/>
          <w:szCs w:val="24"/>
          <w:lang w:val="en-CA"/>
        </w:rPr>
        <w:t>Shell has found indications of oil and gas in the Burger J well, but these are not sufficient to warrant further exploration in the Burger prospect.  The well will be sealed and abandoned in accordance with U.S. regulations.  </w:t>
      </w:r>
    </w:p>
    <w:p w:rsidR="0020399A" w:rsidRPr="006F4FA5" w:rsidRDefault="0020399A" w:rsidP="006F4FA5">
      <w:pPr>
        <w:spacing w:after="240"/>
        <w:rPr>
          <w:sz w:val="24"/>
          <w:szCs w:val="24"/>
          <w:lang w:val="en-CA"/>
        </w:rPr>
      </w:pPr>
      <w:r w:rsidRPr="006F4FA5">
        <w:rPr>
          <w:sz w:val="24"/>
          <w:szCs w:val="24"/>
          <w:lang w:val="en-CA"/>
        </w:rPr>
        <w:t>"The Shell Alaska team has operated safely and exceptionally well in every aspect of this year's exploration program," said Marvin Odum, Director, Shell Upstream Americas.  "Shell continues to see important exploration potential in the basin, and the area is likely to ultimately be of strategic importance to Alaska and the US. However, this is a clearly disappointing exploration outcome for this part of the basin.”</w:t>
      </w:r>
    </w:p>
    <w:p w:rsidR="0020399A" w:rsidRPr="006F4FA5" w:rsidRDefault="0020399A" w:rsidP="006F4FA5">
      <w:pPr>
        <w:spacing w:after="240"/>
        <w:rPr>
          <w:sz w:val="24"/>
          <w:szCs w:val="24"/>
          <w:lang w:val="en-CA"/>
        </w:rPr>
      </w:pPr>
      <w:r w:rsidRPr="006F4FA5">
        <w:rPr>
          <w:sz w:val="24"/>
          <w:szCs w:val="24"/>
          <w:lang w:val="en-CA"/>
        </w:rPr>
        <w:t>Shell will now cease further exploration activity in offshore Alaska for the foreseeable future. This decision reflects both the Burger J well result, the high costs associated with the project, and the challenging and unpredictable federal regulatory environment in offshore Alaska.</w:t>
      </w:r>
    </w:p>
    <w:p w:rsidR="0020399A" w:rsidRPr="006F4FA5" w:rsidRDefault="0020399A" w:rsidP="006F4FA5">
      <w:pPr>
        <w:rPr>
          <w:sz w:val="24"/>
          <w:szCs w:val="24"/>
          <w:lang w:val="en-CA"/>
        </w:rPr>
      </w:pPr>
      <w:r w:rsidRPr="006F4FA5">
        <w:rPr>
          <w:sz w:val="24"/>
          <w:szCs w:val="24"/>
          <w:lang w:val="en-CA"/>
        </w:rPr>
        <w:t>The company expects to take financial charges as a result of this announcement. The balance sheet carrying value of Shell's Alaska position is approximately $3.0 billion, with approximately a further $1.1 billion of future contractual commitments. An update will be provided with the third quarter 2015 results.</w:t>
      </w:r>
    </w:p>
    <w:p w:rsidR="0020399A" w:rsidRPr="006F4FA5" w:rsidRDefault="0020399A" w:rsidP="006F4FA5">
      <w:pPr>
        <w:rPr>
          <w:sz w:val="24"/>
          <w:szCs w:val="24"/>
          <w:lang w:val="en-CA"/>
        </w:rPr>
      </w:pPr>
    </w:p>
    <w:p w:rsidR="0020399A" w:rsidRPr="006F4FA5" w:rsidRDefault="0020399A" w:rsidP="006F4FA5">
      <w:pPr>
        <w:rPr>
          <w:sz w:val="24"/>
          <w:szCs w:val="24"/>
          <w:lang w:val="en-CA"/>
        </w:rPr>
      </w:pPr>
      <w:r w:rsidRPr="006F4FA5">
        <w:rPr>
          <w:sz w:val="24"/>
          <w:szCs w:val="24"/>
          <w:lang w:val="en-CA"/>
        </w:rPr>
        <w:t>Shell holds a 100% working interest in 275 Outer Continental Sh</w:t>
      </w:r>
      <w:r>
        <w:rPr>
          <w:sz w:val="24"/>
          <w:szCs w:val="24"/>
          <w:lang w:val="en-CA"/>
        </w:rPr>
        <w:t>elf blocks in the Chukchi Sea.</w:t>
      </w:r>
    </w:p>
    <w:p w:rsidR="0020399A" w:rsidRPr="006F4FA5" w:rsidRDefault="0020399A" w:rsidP="006F4FA5">
      <w:pPr>
        <w:rPr>
          <w:sz w:val="24"/>
          <w:szCs w:val="24"/>
          <w:lang w:val="en-CA"/>
        </w:rPr>
      </w:pPr>
    </w:p>
    <w:p w:rsidR="0020399A" w:rsidRPr="006F4FA5" w:rsidRDefault="0020399A" w:rsidP="006F4FA5">
      <w:pPr>
        <w:rPr>
          <w:color w:val="000000"/>
          <w:sz w:val="24"/>
          <w:szCs w:val="24"/>
          <w:lang w:val="en-CA"/>
        </w:rPr>
      </w:pPr>
      <w:r w:rsidRPr="006F4FA5">
        <w:rPr>
          <w:sz w:val="24"/>
          <w:szCs w:val="24"/>
          <w:lang w:val="en-CA"/>
        </w:rPr>
        <w:t>Operations will continue to safely de-mobilize people and equipment from the Chukchi Sea</w:t>
      </w:r>
      <w:r w:rsidRPr="006F4FA5">
        <w:rPr>
          <w:color w:val="000000"/>
          <w:sz w:val="24"/>
          <w:szCs w:val="24"/>
          <w:lang w:val="en-CA"/>
        </w:rPr>
        <w:t>.</w:t>
      </w:r>
    </w:p>
    <w:p w:rsidR="0020399A" w:rsidRPr="006F4FA5" w:rsidRDefault="0020399A" w:rsidP="006F4FA5">
      <w:pPr>
        <w:spacing w:after="240"/>
        <w:rPr>
          <w:sz w:val="24"/>
          <w:szCs w:val="24"/>
          <w:lang w:val="en-CA"/>
        </w:rPr>
      </w:pPr>
    </w:p>
    <w:p w:rsidR="0020399A" w:rsidRPr="004434E7" w:rsidRDefault="0020399A" w:rsidP="006F4FA5">
      <w:pPr>
        <w:spacing w:after="240"/>
        <w:rPr>
          <w:sz w:val="24"/>
          <w:szCs w:val="24"/>
        </w:rPr>
      </w:pPr>
      <w:r w:rsidRPr="004434E7">
        <w:rPr>
          <w:sz w:val="24"/>
          <w:szCs w:val="24"/>
        </w:rPr>
        <w:t>Ends</w:t>
      </w:r>
    </w:p>
    <w:p w:rsidR="0020399A" w:rsidRDefault="0020399A" w:rsidP="006F4FA5">
      <w:pPr>
        <w:spacing w:after="240"/>
        <w:rPr>
          <w:rFonts w:ascii="Times New Roman" w:hAnsi="Times New Roman" w:cs="Times New Roman"/>
          <w:sz w:val="24"/>
          <w:szCs w:val="24"/>
        </w:rPr>
      </w:pPr>
    </w:p>
    <w:p w:rsidR="0020399A" w:rsidRPr="002A2A08" w:rsidRDefault="0020399A" w:rsidP="006F4FA5">
      <w:pPr>
        <w:keepNext/>
        <w:shd w:val="clear" w:color="auto" w:fill="FFFFFF"/>
        <w:contextualSpacing/>
      </w:pPr>
      <w:r w:rsidRPr="002A2A08">
        <w:rPr>
          <w:b/>
          <w:bCs/>
          <w:color w:val="333333"/>
        </w:rPr>
        <w:t xml:space="preserve">Enquiries </w:t>
      </w:r>
    </w:p>
    <w:p w:rsidR="0020399A" w:rsidRPr="002A2A08" w:rsidRDefault="0020399A" w:rsidP="006F4FA5">
      <w:pPr>
        <w:contextualSpacing/>
        <w:rPr>
          <w:b/>
          <w:bCs/>
          <w:color w:val="333333"/>
        </w:rPr>
      </w:pPr>
    </w:p>
    <w:p w:rsidR="0020399A" w:rsidRPr="002A2A08" w:rsidRDefault="0020399A" w:rsidP="006F4FA5">
      <w:pPr>
        <w:contextualSpacing/>
        <w:rPr>
          <w:lang w:val="en-MY" w:eastAsia="en-MY"/>
        </w:rPr>
      </w:pPr>
      <w:r w:rsidRPr="002A2A08">
        <w:rPr>
          <w:b/>
          <w:bCs/>
          <w:color w:val="333333"/>
        </w:rPr>
        <w:t>Shell Media Relations</w:t>
      </w:r>
      <w:r w:rsidRPr="002A2A08">
        <w:rPr>
          <w:b/>
          <w:bCs/>
          <w:color w:val="333333"/>
          <w:lang w:eastAsia="en-MY"/>
        </w:rPr>
        <w:br/>
      </w:r>
      <w:r w:rsidRPr="002A2A08">
        <w:rPr>
          <w:lang w:val="en-MY" w:eastAsia="en-MY"/>
        </w:rPr>
        <w:t>International: +44 207 934 5550</w:t>
      </w:r>
      <w:r w:rsidRPr="002A2A08">
        <w:rPr>
          <w:lang w:val="en-MY" w:eastAsia="en-MY"/>
        </w:rPr>
        <w:br/>
        <w:t>Americas: +1 713 241 4544</w:t>
      </w:r>
    </w:p>
    <w:p w:rsidR="0020399A" w:rsidRPr="002A2A08" w:rsidRDefault="0020399A" w:rsidP="006F4FA5">
      <w:pPr>
        <w:widowControl w:val="0"/>
        <w:shd w:val="clear" w:color="auto" w:fill="FFFFFF"/>
        <w:contextualSpacing/>
        <w:rPr>
          <w:b/>
          <w:bCs/>
          <w:color w:val="333333"/>
          <w:lang w:val="en-MY"/>
        </w:rPr>
      </w:pPr>
    </w:p>
    <w:p w:rsidR="0020399A" w:rsidRPr="002A2A08" w:rsidRDefault="0020399A" w:rsidP="006F4FA5">
      <w:pPr>
        <w:keepNext/>
        <w:shd w:val="clear" w:color="auto" w:fill="FFFFFF"/>
        <w:contextualSpacing/>
        <w:rPr>
          <w:color w:val="333333"/>
        </w:rPr>
      </w:pPr>
      <w:r w:rsidRPr="002A2A08">
        <w:rPr>
          <w:b/>
          <w:bCs/>
          <w:color w:val="333333"/>
        </w:rPr>
        <w:t>Shell Investor Relations</w:t>
      </w:r>
      <w:r w:rsidRPr="002A2A08">
        <w:rPr>
          <w:b/>
          <w:bCs/>
          <w:color w:val="333333"/>
        </w:rPr>
        <w:br/>
      </w:r>
      <w:r w:rsidRPr="002A2A08">
        <w:rPr>
          <w:color w:val="333333"/>
        </w:rPr>
        <w:t>Europe: + 31 70 377 4540</w:t>
      </w:r>
      <w:r w:rsidRPr="002A2A08">
        <w:rPr>
          <w:color w:val="333333"/>
        </w:rPr>
        <w:br/>
      </w:r>
      <w:r>
        <w:rPr>
          <w:color w:val="333333"/>
        </w:rPr>
        <w:t>North America</w:t>
      </w:r>
      <w:r w:rsidRPr="002A2A08">
        <w:rPr>
          <w:color w:val="333333"/>
        </w:rPr>
        <w:t>: +1 832 337 2034</w:t>
      </w:r>
    </w:p>
    <w:p w:rsidR="0020399A" w:rsidRPr="002A2A08" w:rsidRDefault="0020399A" w:rsidP="006F4FA5">
      <w:pPr>
        <w:widowControl w:val="0"/>
        <w:shd w:val="clear" w:color="auto" w:fill="FFFFFF"/>
        <w:contextualSpacing/>
        <w:rPr>
          <w:color w:val="333333"/>
        </w:rPr>
      </w:pPr>
    </w:p>
    <w:p w:rsidR="0020399A" w:rsidRPr="002A2A08" w:rsidRDefault="0020399A" w:rsidP="006F4FA5">
      <w:pPr>
        <w:widowControl w:val="0"/>
        <w:shd w:val="clear" w:color="auto" w:fill="FFFFFF"/>
        <w:contextualSpacing/>
        <w:rPr>
          <w:b/>
          <w:bCs/>
          <w:color w:val="333333"/>
        </w:rPr>
      </w:pPr>
    </w:p>
    <w:p w:rsidR="0020399A" w:rsidRPr="002A2A08" w:rsidRDefault="0020399A" w:rsidP="006F4FA5">
      <w:pPr>
        <w:keepNext/>
        <w:shd w:val="clear" w:color="auto" w:fill="FFFFFF"/>
        <w:contextualSpacing/>
        <w:rPr>
          <w:b/>
          <w:bCs/>
          <w:color w:val="333333"/>
        </w:rPr>
      </w:pPr>
      <w:r w:rsidRPr="002A2A08">
        <w:rPr>
          <w:b/>
          <w:bCs/>
          <w:color w:val="333333"/>
        </w:rPr>
        <w:t>Cautionary Note</w:t>
      </w:r>
    </w:p>
    <w:p w:rsidR="0020399A" w:rsidRPr="006F4FA5" w:rsidRDefault="0020399A" w:rsidP="006F4FA5">
      <w:pPr>
        <w:rPr>
          <w:sz w:val="18"/>
          <w:szCs w:val="18"/>
        </w:rPr>
      </w:pPr>
      <w:r w:rsidRPr="006F4FA5">
        <w:rPr>
          <w:sz w:val="18"/>
          <w:szCs w:val="18"/>
        </w:rPr>
        <w:t>The companies in which Royal Dutch Shell plc directly and indirectly owns investments are separate entities. In this release “Shell”, “Shell group” and “Royal Dutch Shell” are sometimes used for convenience where references are made to Royal Dutch Shell plc and its subsidiaries in general. Likewise, the words “we”, “us” and “our” are also used to refer to subsidiaries in general or to those who work for them. These expressions are also used where no useful purpose is served by identifying the particular company or companies. ‘‘Subsidiaries’’, “Shell subsidiaries” and “Shell companies” as used in this release refer to companies over which Royal Dutch Shell plc either directly or indirectly has control. Companies over which Shell has joint control are generally referred to as “joint ventures” and companies over which Shell has significant influence but neither control nor joint control are referred to as “associates”. In this release, joint ventures and associates may also be referred to as “equity-accounted investments”. The term “Shell interest” is used for convenience to indicate the direct and/or indirect ownership interest held by Shell in a venture, partnership or company, after exclusion of all third-party interest.</w:t>
      </w:r>
    </w:p>
    <w:p w:rsidR="0020399A" w:rsidRPr="006F4FA5" w:rsidRDefault="0020399A" w:rsidP="006F4FA5">
      <w:pPr>
        <w:rPr>
          <w:sz w:val="18"/>
          <w:szCs w:val="18"/>
        </w:rPr>
      </w:pPr>
    </w:p>
    <w:p w:rsidR="0020399A" w:rsidRPr="006F4FA5" w:rsidRDefault="0020399A" w:rsidP="006F4FA5">
      <w:pPr>
        <w:rPr>
          <w:sz w:val="18"/>
          <w:szCs w:val="18"/>
        </w:rPr>
      </w:pPr>
      <w:r w:rsidRPr="006F4FA5">
        <w:rPr>
          <w:sz w:val="18"/>
          <w:szCs w:val="18"/>
        </w:rPr>
        <w:t>This release contains forward-looking statements concerning the financial condition, results of operations and businesses of Royal Dutch Shell. All statements other than statements of historical fact are, or may be deemed to be, forward-looking statements. Forward-looking statements are statements of future expectations that are based on management’s current expectations and assumptions and involve known and unknown risks and uncertainties that could cause actual results, performance or events to differ materially from those expressed or implied in these statements. Forward-looking statements include, among other things, statements concerning the potential exposure of Royal Dutch Shell to market risks and statements expressing management’s expectations, beliefs, estimates, forecasts, projections and assumptions. These forward-looking statements are identified by their use of terms and phrases such as ‘‘anticipate’’, ‘‘believe’’, ‘‘could’’, ‘‘estimate’’, ‘‘expect’’, ‘‘goals’’, ‘‘intend’’, ‘‘may’’, ‘‘objectives’’, ‘‘outlook’’, ‘‘plan’’, ‘‘probably’’, ‘‘project’’, ‘‘risks’’, “schedule”, ‘‘seek’’, ‘‘should’’, ‘‘target’’, ‘‘will’’ and similar terms and phrases. There are a number of factors that could affect the future operations of Royal Dutch Shell and could cause those results to differ materially from those expressed in the forward-looking statements included in this release, including (without limitation): (a) price fluctuations in crude oil and natural gas; (b) changes in demand for Shell’s products; (c) currency fluctuations; (d) drilling and production results; (e) reserves estimates; (f) loss of market share and industry competition; (g) environmental and physical risks; (h) risks associated with the identification of suitable potential acquisition properties and targets, and successful negotiation and completion of such transactions; (i) the risk of doing business in developing countries and countries subject to international sanctions; (j) legislative, fiscal and regulatory developments including regulatory measures addressing climate change; (k) economic and financial market conditions in various countries and regions; (l) political risks, including the risks of expropriation and renegotiation of the terms of contracts with governmental entities, delays or advancements in the approval of projects and delays in the reimbursement for shared costs; and (m) changes in trading conditions. All forward-looking statements contained in this release are expressly qualified in their entirety by the cautionary statements contained or referred to in this section. Readers should not place undue reliance on forward-looking statements. Additional risk factors that may affect future results are contained in Royal Dutch Shell’s 20-F for the year ended December 31, 2014 (available at www.shell.com/investor and www.sec.gov ). These risk factors also expressly qualify all forward looking statements contained in this release and should be considered by the reader.  Each forward-looking statement speaks only as o</w:t>
      </w:r>
      <w:r>
        <w:rPr>
          <w:sz w:val="18"/>
          <w:szCs w:val="18"/>
        </w:rPr>
        <w:t>f the date of this release, September28</w:t>
      </w:r>
      <w:r w:rsidRPr="006F4FA5">
        <w:rPr>
          <w:sz w:val="18"/>
          <w:szCs w:val="18"/>
        </w:rPr>
        <w:t>, 2015. Neither Royal Dutch Shell plc nor any of its subsidiaries undertake any obligation to publicly update or revise any forward-looking statement as a result of new information, future events or other information. In light of these risks, results could differ materially from those stated, implied or inferred from the forward-looking statements contained in this release.</w:t>
      </w:r>
    </w:p>
    <w:p w:rsidR="0020399A" w:rsidRPr="006F4FA5" w:rsidRDefault="0020399A" w:rsidP="006F4FA5">
      <w:pPr>
        <w:rPr>
          <w:sz w:val="18"/>
          <w:szCs w:val="18"/>
        </w:rPr>
      </w:pPr>
    </w:p>
    <w:p w:rsidR="0020399A" w:rsidRDefault="0020399A" w:rsidP="006F4FA5">
      <w:r w:rsidRPr="006F4FA5">
        <w:rPr>
          <w:sz w:val="18"/>
          <w:szCs w:val="18"/>
        </w:rPr>
        <w:t>We may have used certain terms, such as resources, in this release that United States Securities and Exchange Commission (SEC) strictly prohibits us from including in our filings with the SEC.  U.S. Investors are urged to consider closely the disclosure in our Form 20-F, File No 1-32575, available on the SEC website www.sec.gov.</w:t>
      </w:r>
    </w:p>
    <w:sectPr w:rsidR="0020399A" w:rsidSect="00DD3C07">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SimSun">
    <w:altName w:val="??¨¬?"/>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F4FA5"/>
    <w:rsid w:val="00010EAA"/>
    <w:rsid w:val="00047E17"/>
    <w:rsid w:val="00074DAA"/>
    <w:rsid w:val="000D1A55"/>
    <w:rsid w:val="0018134A"/>
    <w:rsid w:val="0020399A"/>
    <w:rsid w:val="00206A8A"/>
    <w:rsid w:val="002808B4"/>
    <w:rsid w:val="002A2A08"/>
    <w:rsid w:val="004434E7"/>
    <w:rsid w:val="00481432"/>
    <w:rsid w:val="00567B48"/>
    <w:rsid w:val="00570B8A"/>
    <w:rsid w:val="005E5FAA"/>
    <w:rsid w:val="006D2483"/>
    <w:rsid w:val="006F4FA5"/>
    <w:rsid w:val="00796A79"/>
    <w:rsid w:val="008F222F"/>
    <w:rsid w:val="00963EF8"/>
    <w:rsid w:val="00A260BF"/>
    <w:rsid w:val="00A64E5D"/>
    <w:rsid w:val="00A716FE"/>
    <w:rsid w:val="00AA214B"/>
    <w:rsid w:val="00BD1154"/>
    <w:rsid w:val="00BD60B6"/>
    <w:rsid w:val="00C4438C"/>
    <w:rsid w:val="00C50F52"/>
    <w:rsid w:val="00DD3C07"/>
    <w:rsid w:val="00DE1EC3"/>
    <w:rsid w:val="00E61726"/>
    <w:rsid w:val="00E80C09"/>
    <w:rsid w:val="00E94B3A"/>
    <w:rsid w:val="00F6426E"/>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4FA5"/>
    <w:rPr>
      <w:rFonts w:eastAsia="SimSun" w:cs="Calibri"/>
      <w:lang w:eastAsia="zh-C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1615546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Pages>
  <Words>1069</Words>
  <Characters>6099</Characters>
  <Application>Microsoft Office Outlook</Application>
  <DocSecurity>0</DocSecurity>
  <Lines>0</Lines>
  <Paragraphs>0</Paragraphs>
  <ScaleCrop>false</ScaleCrop>
  <Company>Shell</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SHELL UPDATES ON ALASKA EXPLORATION</dc:title>
  <dc:subject/>
  <dc:creator>C.Cumpelik</dc:creator>
  <cp:keywords/>
  <dc:description/>
  <cp:lastModifiedBy>A User</cp:lastModifiedBy>
  <cp:revision>2</cp:revision>
  <cp:lastPrinted>2015-09-28T04:36:00Z</cp:lastPrinted>
  <dcterms:created xsi:type="dcterms:W3CDTF">2015-09-28T05:12:00Z</dcterms:created>
  <dcterms:modified xsi:type="dcterms:W3CDTF">2015-09-28T05:12:00Z</dcterms:modified>
</cp:coreProperties>
</file>