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26747" w14:textId="77777777" w:rsidR="00222F00" w:rsidRPr="00761B80" w:rsidRDefault="00222F00" w:rsidP="00565B19">
      <w:pPr>
        <w:pStyle w:val="Texto"/>
        <w:jc w:val="center"/>
      </w:pPr>
    </w:p>
    <w:p w14:paraId="3680D800" w14:textId="77777777" w:rsidR="00222F00" w:rsidRPr="00761B80" w:rsidRDefault="00222F00" w:rsidP="00565B19">
      <w:pPr>
        <w:pStyle w:val="Texto"/>
        <w:jc w:val="center"/>
      </w:pPr>
    </w:p>
    <w:p w14:paraId="07EB3D3D" w14:textId="7A996EF1" w:rsidR="00222F00" w:rsidRPr="00761B80" w:rsidRDefault="0095668F" w:rsidP="00222F00">
      <w:pPr>
        <w:pStyle w:val="Tituloprincipal"/>
        <w:rPr>
          <w:lang w:val="es-AR"/>
        </w:rPr>
      </w:pPr>
      <w:r w:rsidRPr="00761B80">
        <w:rPr>
          <w:lang w:val="es-AR"/>
        </w:rPr>
        <w:t>RESEÑ</w:t>
      </w:r>
      <w:r w:rsidR="004D4090" w:rsidRPr="00761B80">
        <w:rPr>
          <w:lang w:val="es-AR"/>
        </w:rPr>
        <w:t>A INFORMATIVA</w:t>
      </w:r>
      <w:r w:rsidR="00F11499">
        <w:rPr>
          <w:lang w:val="es-AR"/>
        </w:rPr>
        <w:t xml:space="preserve"> AL 30 DE NOVIEMBRE DE 2019</w:t>
      </w:r>
    </w:p>
    <w:p w14:paraId="6698FA57" w14:textId="77777777" w:rsidR="00222F00" w:rsidRPr="00761B80" w:rsidRDefault="00222F00" w:rsidP="001025A8">
      <w:pPr>
        <w:pStyle w:val="Texto"/>
        <w:jc w:val="center"/>
      </w:pPr>
    </w:p>
    <w:p w14:paraId="15C8C9C1" w14:textId="77777777" w:rsidR="001025A8" w:rsidRPr="00761B80" w:rsidRDefault="001025A8" w:rsidP="001025A8">
      <w:pPr>
        <w:pStyle w:val="Texto"/>
        <w:jc w:val="center"/>
      </w:pPr>
      <w:r w:rsidRPr="00761B80">
        <w:t>Expresada en miles de pesos</w:t>
      </w:r>
    </w:p>
    <w:p w14:paraId="52F0A50A" w14:textId="77777777" w:rsidR="001025A8" w:rsidRPr="00761B80" w:rsidRDefault="001025A8" w:rsidP="001025A8">
      <w:pPr>
        <w:pStyle w:val="Texto"/>
        <w:jc w:val="center"/>
      </w:pPr>
    </w:p>
    <w:p w14:paraId="74F845C0" w14:textId="77777777" w:rsidR="001025A8" w:rsidRPr="00761B80" w:rsidRDefault="001025A8" w:rsidP="001025A8">
      <w:pPr>
        <w:pStyle w:val="Texto"/>
        <w:jc w:val="center"/>
      </w:pPr>
      <w:r w:rsidRPr="00761B80">
        <w:t>(Nota 2.2. a los Estados Financieros Consolidados Condensados de Ledesma S.A.A.I.)</w:t>
      </w:r>
    </w:p>
    <w:p w14:paraId="7398BDC6" w14:textId="66C69E30" w:rsidR="001025A8" w:rsidRDefault="001025A8" w:rsidP="00944092">
      <w:pPr>
        <w:pStyle w:val="Texto"/>
      </w:pPr>
    </w:p>
    <w:p w14:paraId="6CAF8F78" w14:textId="77777777" w:rsidR="00364D32" w:rsidRPr="00761B80" w:rsidRDefault="00364D32" w:rsidP="00944092">
      <w:pPr>
        <w:pStyle w:val="Texto"/>
      </w:pPr>
    </w:p>
    <w:p w14:paraId="45B54BD7" w14:textId="77777777" w:rsidR="00222F00" w:rsidRPr="00761B80" w:rsidRDefault="00222F00" w:rsidP="00944092">
      <w:pPr>
        <w:pStyle w:val="Texto"/>
      </w:pPr>
    </w:p>
    <w:p w14:paraId="572B5B22" w14:textId="77777777" w:rsidR="00222F00" w:rsidRPr="00761B80" w:rsidRDefault="001025A8" w:rsidP="001025A8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>BREVE COMENTARIO SOBRE LAS ACTIVIDADES DE LA EMPRESA INFORMACIÓN CONSOLIDADA</w:t>
      </w:r>
    </w:p>
    <w:p w14:paraId="35541400" w14:textId="77777777" w:rsidR="00222F00" w:rsidRPr="00761B80" w:rsidRDefault="00222F00" w:rsidP="00222F00">
      <w:pPr>
        <w:pStyle w:val="Texto"/>
      </w:pPr>
    </w:p>
    <w:p w14:paraId="75900602" w14:textId="70463712" w:rsidR="00AC040B" w:rsidRPr="00761B80" w:rsidRDefault="001025A8" w:rsidP="00AC040B">
      <w:pPr>
        <w:pStyle w:val="Texto"/>
      </w:pPr>
      <w:r w:rsidRPr="00761B80">
        <w:t xml:space="preserve">En el </w:t>
      </w:r>
      <w:r w:rsidR="00A60296">
        <w:t>semestre</w:t>
      </w:r>
      <w:r w:rsidR="00AC4005">
        <w:t xml:space="preserve"> </w:t>
      </w:r>
      <w:r w:rsidRPr="00761B80">
        <w:t xml:space="preserve">finalizado el </w:t>
      </w:r>
      <w:r w:rsidR="008F67D5">
        <w:t>30 de noviembre</w:t>
      </w:r>
      <w:r w:rsidRPr="00761B80">
        <w:t xml:space="preserve"> de 2019, el Grupo Ledesma (Ledesma S.A.A.I. y controladas) obtuvo una pérdida neta del período por operaciones continuadas por </w:t>
      </w:r>
      <w:r w:rsidR="00152569">
        <w:t>(184.859)</w:t>
      </w:r>
      <w:r w:rsidRPr="00761B80">
        <w:t xml:space="preserve">, conformada principalmente por una ganancia operativa de </w:t>
      </w:r>
      <w:r w:rsidR="00152569">
        <w:t>1.107.569</w:t>
      </w:r>
      <w:r w:rsidRPr="00761B80">
        <w:t xml:space="preserve"> y una pérdida asociada a resultados financieros por </w:t>
      </w:r>
      <w:r w:rsidR="00A60296">
        <w:t>(1.260.449)</w:t>
      </w:r>
      <w:r w:rsidRPr="00761B80">
        <w:t xml:space="preserve">. Las actividades desarrolladas por el Grupo Ledesma se mencionan en la nota 1 a los estados financieros consolidados condensados al </w:t>
      </w:r>
      <w:r w:rsidR="00B160B1">
        <w:t>30 de noviembre</w:t>
      </w:r>
      <w:r w:rsidR="00B160B1" w:rsidRPr="00761B80">
        <w:t xml:space="preserve"> </w:t>
      </w:r>
      <w:r w:rsidRPr="00761B80">
        <w:t>de 2019.</w:t>
      </w:r>
    </w:p>
    <w:p w14:paraId="31437BE7" w14:textId="6B65E035" w:rsidR="00AC040B" w:rsidRDefault="00AC040B" w:rsidP="00AC040B">
      <w:pPr>
        <w:pStyle w:val="Texto"/>
        <w:numPr>
          <w:ilvl w:val="12"/>
          <w:numId w:val="0"/>
        </w:numPr>
        <w:ind w:left="432" w:hanging="432"/>
      </w:pPr>
    </w:p>
    <w:p w14:paraId="3E573CC7" w14:textId="77777777" w:rsidR="00364D32" w:rsidRPr="00761B80" w:rsidRDefault="00364D32" w:rsidP="00AC040B">
      <w:pPr>
        <w:pStyle w:val="Texto"/>
        <w:numPr>
          <w:ilvl w:val="12"/>
          <w:numId w:val="0"/>
        </w:numPr>
        <w:ind w:left="432" w:hanging="432"/>
      </w:pPr>
    </w:p>
    <w:p w14:paraId="04F52C75" w14:textId="4F7A21ED" w:rsidR="00222F00" w:rsidRPr="00761B80" w:rsidRDefault="001025A8" w:rsidP="001025A8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>ESTRUC</w:t>
      </w:r>
      <w:r w:rsidR="00442044" w:rsidRPr="00761B80">
        <w:rPr>
          <w:b/>
        </w:rPr>
        <w:t xml:space="preserve">TURA FINANCIERA CONSOLIDADA AL </w:t>
      </w:r>
      <w:r w:rsidR="00AB1DE2">
        <w:rPr>
          <w:b/>
        </w:rPr>
        <w:t>3</w:t>
      </w:r>
      <w:r w:rsidR="002C6114">
        <w:rPr>
          <w:b/>
        </w:rPr>
        <w:t>0</w:t>
      </w:r>
      <w:r w:rsidR="00AB1DE2">
        <w:rPr>
          <w:b/>
        </w:rPr>
        <w:t xml:space="preserve"> </w:t>
      </w:r>
      <w:r w:rsidR="0052229B">
        <w:rPr>
          <w:b/>
        </w:rPr>
        <w:t xml:space="preserve">DE </w:t>
      </w:r>
      <w:r w:rsidR="002C6114">
        <w:rPr>
          <w:b/>
        </w:rPr>
        <w:t>NOVIEMBRE</w:t>
      </w:r>
      <w:r w:rsidR="0052229B">
        <w:rPr>
          <w:b/>
        </w:rPr>
        <w:t xml:space="preserve"> DE</w:t>
      </w:r>
      <w:r w:rsidR="00AB1DE2">
        <w:rPr>
          <w:b/>
        </w:rPr>
        <w:t xml:space="preserve"> 2019</w:t>
      </w:r>
      <w:r w:rsidRPr="00761B80">
        <w:rPr>
          <w:b/>
        </w:rPr>
        <w:t xml:space="preserve"> COMPARATIVA CON </w:t>
      </w:r>
      <w:r w:rsidR="00F11499">
        <w:rPr>
          <w:b/>
        </w:rPr>
        <w:t>EL</w:t>
      </w:r>
      <w:r w:rsidR="00F11499" w:rsidRPr="00761B80">
        <w:rPr>
          <w:b/>
        </w:rPr>
        <w:t xml:space="preserve"> </w:t>
      </w:r>
      <w:r w:rsidRPr="00761B80">
        <w:rPr>
          <w:b/>
        </w:rPr>
        <w:t>MISMO PERIODO DE</w:t>
      </w:r>
      <w:r w:rsidR="00F11499">
        <w:rPr>
          <w:b/>
        </w:rPr>
        <w:t>L</w:t>
      </w:r>
      <w:r w:rsidRPr="00761B80">
        <w:rPr>
          <w:b/>
        </w:rPr>
        <w:t xml:space="preserve"> EJERCICIO ANTERIOR (Cifras expresadas en miles de pesos)</w:t>
      </w:r>
    </w:p>
    <w:p w14:paraId="4CB72852" w14:textId="77777777" w:rsidR="00CA2BAE" w:rsidRPr="00761B80" w:rsidRDefault="00CA2BAE" w:rsidP="00CA2BAE">
      <w:pPr>
        <w:pStyle w:val="Tex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440"/>
        <w:gridCol w:w="113"/>
        <w:gridCol w:w="1440"/>
      </w:tblGrid>
      <w:tr w:rsidR="00AB1DE2" w:rsidRPr="00761B80" w14:paraId="244FE53E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2A4E3" w14:textId="77777777" w:rsidR="00AB1DE2" w:rsidRPr="00761B80" w:rsidRDefault="00AB1DE2" w:rsidP="00CA2BAE">
            <w:pPr>
              <w:pStyle w:val="Texto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9CC5CCC" w14:textId="7D716522" w:rsidR="00AB1DE2" w:rsidRPr="00761B80" w:rsidRDefault="006D7E20" w:rsidP="00CA2BAE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30/11</w:t>
            </w:r>
            <w:r w:rsidR="00AB1DE2" w:rsidRPr="00761B80">
              <w:rPr>
                <w:b/>
              </w:rPr>
              <w:t>/2019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3010F120" w14:textId="77777777" w:rsidR="00AB1DE2" w:rsidRPr="00761B80" w:rsidRDefault="00AB1DE2" w:rsidP="00CA2BAE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4FF2B93" w14:textId="387261A9" w:rsidR="00AB1DE2" w:rsidRPr="00761B80" w:rsidRDefault="006D7E20" w:rsidP="00CA2BAE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30/11</w:t>
            </w:r>
            <w:r w:rsidR="00AB1DE2" w:rsidRPr="00761B80">
              <w:rPr>
                <w:b/>
              </w:rPr>
              <w:t>/2018</w:t>
            </w:r>
          </w:p>
        </w:tc>
      </w:tr>
      <w:tr w:rsidR="00AB1DE2" w:rsidRPr="00761B80" w14:paraId="68AF80BA" w14:textId="77777777" w:rsidTr="00AB1DE2">
        <w:tc>
          <w:tcPr>
            <w:tcW w:w="5040" w:type="dxa"/>
            <w:tcBorders>
              <w:left w:val="nil"/>
              <w:bottom w:val="nil"/>
              <w:right w:val="nil"/>
            </w:tcBorders>
            <w:vAlign w:val="bottom"/>
          </w:tcPr>
          <w:p w14:paraId="281A53DE" w14:textId="77777777" w:rsidR="00AB1DE2" w:rsidRPr="00761B80" w:rsidRDefault="00AB1DE2" w:rsidP="00CA2BAE">
            <w:pPr>
              <w:pStyle w:val="Texto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1510250C" w14:textId="77777777" w:rsidR="00AB1DE2" w:rsidRPr="00761B80" w:rsidRDefault="00AB1DE2" w:rsidP="00CA2BAE">
            <w:pPr>
              <w:pStyle w:val="Texto"/>
            </w:pP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2769F615" w14:textId="77777777" w:rsidR="00AB1DE2" w:rsidRPr="00761B80" w:rsidRDefault="00AB1DE2" w:rsidP="00CA2BAE">
            <w:pPr>
              <w:pStyle w:val="Texto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27124A5D" w14:textId="77777777" w:rsidR="00AB1DE2" w:rsidRPr="00761B80" w:rsidRDefault="00AB1DE2" w:rsidP="007864A9">
            <w:pPr>
              <w:pStyle w:val="Texto"/>
              <w:tabs>
                <w:tab w:val="decimal" w:pos="1275"/>
              </w:tabs>
            </w:pPr>
          </w:p>
        </w:tc>
      </w:tr>
      <w:tr w:rsidR="00AB1DE2" w:rsidRPr="00761B80" w14:paraId="6FB8DAB3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A507D" w14:textId="77777777" w:rsidR="00AB1DE2" w:rsidRPr="00761B80" w:rsidRDefault="00AB1DE2" w:rsidP="001025A8">
            <w:pPr>
              <w:pStyle w:val="Texto"/>
              <w:jc w:val="left"/>
            </w:pPr>
            <w:r w:rsidRPr="00761B80">
              <w:t>Activo no corriente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4B1E9AFC" w14:textId="50BBAF3D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10.329.5</w:t>
            </w:r>
            <w:r w:rsidR="00895034">
              <w:t>1</w:t>
            </w:r>
            <w:r>
              <w:t>9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702C8BA3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77F5E11A" w14:textId="438849A1" w:rsidR="00AB1DE2" w:rsidRPr="00761B80" w:rsidRDefault="00A60296" w:rsidP="001025A8">
            <w:pPr>
              <w:pStyle w:val="Texto"/>
              <w:tabs>
                <w:tab w:val="decimal" w:pos="1275"/>
              </w:tabs>
            </w:pPr>
            <w:r>
              <w:t>11.030.698</w:t>
            </w:r>
          </w:p>
        </w:tc>
      </w:tr>
      <w:tr w:rsidR="00AB1DE2" w:rsidRPr="00761B80" w14:paraId="5BE6558B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AF067" w14:textId="77777777" w:rsidR="00AB1DE2" w:rsidRPr="00761B80" w:rsidRDefault="00AB1DE2" w:rsidP="001025A8">
            <w:pPr>
              <w:pStyle w:val="Texto"/>
              <w:jc w:val="left"/>
            </w:pPr>
            <w:r w:rsidRPr="00761B80">
              <w:t>Activo corriente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35D55E22" w14:textId="4B3EA12F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14.725.</w:t>
            </w:r>
            <w:r w:rsidR="00895034">
              <w:t>576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5891977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07A2BF47" w14:textId="10BE1D5A" w:rsidR="00AB1DE2" w:rsidRPr="00761B80" w:rsidRDefault="00152569" w:rsidP="001025A8">
            <w:pPr>
              <w:pStyle w:val="Texto"/>
              <w:tabs>
                <w:tab w:val="decimal" w:pos="1275"/>
              </w:tabs>
            </w:pPr>
            <w:r>
              <w:t>14.451.126</w:t>
            </w:r>
          </w:p>
        </w:tc>
      </w:tr>
      <w:tr w:rsidR="00AB1DE2" w:rsidRPr="00761B80" w14:paraId="136596A0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CA477" w14:textId="77777777" w:rsidR="00AB1DE2" w:rsidRPr="00761B80" w:rsidRDefault="00AB1DE2" w:rsidP="001025A8">
            <w:pPr>
              <w:pStyle w:val="Texto"/>
              <w:jc w:val="left"/>
            </w:pPr>
            <w:r w:rsidRPr="00761B80">
              <w:t>Activo disponible para la venta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8EE4372" w14:textId="1BBEB0E5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1.397.049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079E3A91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C399175" w14:textId="6878CC20" w:rsidR="00AB1DE2" w:rsidRPr="00761B80" w:rsidRDefault="00152569" w:rsidP="001025A8">
            <w:pPr>
              <w:pStyle w:val="Texto"/>
              <w:tabs>
                <w:tab w:val="decimal" w:pos="1275"/>
              </w:tabs>
            </w:pPr>
            <w:r>
              <w:t>1.207.719</w:t>
            </w:r>
          </w:p>
        </w:tc>
      </w:tr>
      <w:tr w:rsidR="00AB1DE2" w:rsidRPr="00761B80" w14:paraId="4AB50DCD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040A8" w14:textId="77777777" w:rsidR="00AB1DE2" w:rsidRPr="00761B80" w:rsidRDefault="00AB1DE2" w:rsidP="001025A8">
            <w:pPr>
              <w:pStyle w:val="Texto"/>
              <w:jc w:val="left"/>
              <w:rPr>
                <w:b/>
              </w:rPr>
            </w:pPr>
            <w:proofErr w:type="gramStart"/>
            <w:r w:rsidRPr="00761B80">
              <w:rPr>
                <w:b/>
              </w:rPr>
              <w:t>Total</w:t>
            </w:r>
            <w:proofErr w:type="gramEnd"/>
            <w:r w:rsidRPr="00761B80">
              <w:rPr>
                <w:b/>
              </w:rPr>
              <w:t xml:space="preserve"> de activos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10CD4048" w14:textId="3CBA62BD" w:rsidR="00AB1DE2" w:rsidRPr="00761B80" w:rsidRDefault="00444DC9" w:rsidP="001025A8">
            <w:pPr>
              <w:pStyle w:val="Texto"/>
              <w:tabs>
                <w:tab w:val="decimal" w:pos="1275"/>
              </w:tabs>
              <w:rPr>
                <w:b/>
              </w:rPr>
            </w:pPr>
            <w:r>
              <w:rPr>
                <w:b/>
              </w:rPr>
              <w:t>26.452.14</w:t>
            </w:r>
            <w:r w:rsidR="00895034">
              <w:rPr>
                <w:b/>
              </w:rPr>
              <w:t>4</w:t>
            </w: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2D27B611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7806E95" w14:textId="7CBE12C1" w:rsidR="00AB1DE2" w:rsidRPr="00761B80" w:rsidRDefault="00A60296" w:rsidP="001025A8">
            <w:pPr>
              <w:pStyle w:val="Texto"/>
              <w:tabs>
                <w:tab w:val="decimal" w:pos="1275"/>
              </w:tabs>
              <w:rPr>
                <w:b/>
              </w:rPr>
            </w:pPr>
            <w:r>
              <w:rPr>
                <w:b/>
              </w:rPr>
              <w:t>26.689.543</w:t>
            </w:r>
          </w:p>
        </w:tc>
      </w:tr>
      <w:tr w:rsidR="00AB1DE2" w:rsidRPr="00761B80" w14:paraId="33B6D404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F50B5" w14:textId="19EC3B62" w:rsidR="00AB1DE2" w:rsidRPr="00761B80" w:rsidRDefault="00AB1DE2" w:rsidP="001025A8">
            <w:pPr>
              <w:pStyle w:val="Texto"/>
              <w:jc w:val="left"/>
            </w:pP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7828046B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323E86D1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23C6C2D7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</w:tr>
      <w:tr w:rsidR="00AB1DE2" w:rsidRPr="00761B80" w14:paraId="71B35D23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16C42" w14:textId="23DE3E63" w:rsidR="00AB1DE2" w:rsidRPr="00761B80" w:rsidRDefault="00AB1DE2" w:rsidP="001025A8">
            <w:pPr>
              <w:pStyle w:val="Texto"/>
              <w:jc w:val="left"/>
            </w:pPr>
            <w:r w:rsidRPr="00761B80">
              <w:t xml:space="preserve">Patrimonio </w:t>
            </w:r>
            <w:r w:rsidR="00F46CDD">
              <w:t>Neto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31A2FFE3" w14:textId="556ABE42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6.631.</w:t>
            </w:r>
            <w:r w:rsidR="00895034">
              <w:t>890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53F6E1F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7D70801D" w14:textId="65DEC7CA" w:rsidR="00AB1DE2" w:rsidRPr="00761B80" w:rsidRDefault="00413D8F" w:rsidP="001025A8">
            <w:pPr>
              <w:pStyle w:val="Texto"/>
              <w:tabs>
                <w:tab w:val="decimal" w:pos="1275"/>
              </w:tabs>
            </w:pPr>
            <w:r>
              <w:t>7.472.527</w:t>
            </w:r>
          </w:p>
        </w:tc>
      </w:tr>
      <w:tr w:rsidR="00AB1DE2" w:rsidRPr="00761B80" w14:paraId="435F061B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0E37" w14:textId="77777777" w:rsidR="00AB1DE2" w:rsidRPr="00761B80" w:rsidRDefault="00AB1DE2" w:rsidP="001025A8">
            <w:pPr>
              <w:pStyle w:val="Texto"/>
              <w:jc w:val="left"/>
            </w:pPr>
            <w:r w:rsidRPr="00761B80">
              <w:t>Pasivo no corriente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3B730941" w14:textId="29739DFC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7.323.002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4736E212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1F8BB61E" w14:textId="2EA385B9" w:rsidR="00AB1DE2" w:rsidRPr="00761B80" w:rsidRDefault="00152569" w:rsidP="001025A8">
            <w:pPr>
              <w:pStyle w:val="Texto"/>
              <w:tabs>
                <w:tab w:val="decimal" w:pos="1275"/>
              </w:tabs>
            </w:pPr>
            <w:r>
              <w:t>3.659.900</w:t>
            </w:r>
          </w:p>
        </w:tc>
      </w:tr>
      <w:tr w:rsidR="00AB1DE2" w:rsidRPr="00761B80" w14:paraId="6F9078B9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A1140" w14:textId="77777777" w:rsidR="00AB1DE2" w:rsidRPr="00761B80" w:rsidRDefault="00AB1DE2" w:rsidP="001025A8">
            <w:pPr>
              <w:pStyle w:val="Texto"/>
              <w:jc w:val="left"/>
            </w:pPr>
            <w:r w:rsidRPr="00761B80">
              <w:t>Pasivo corriente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78F49D1D" w14:textId="7B11BC65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12.497.25</w:t>
            </w:r>
            <w:r w:rsidR="00895034">
              <w:t>2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B3C4BB5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3331476E" w14:textId="0E07D681" w:rsidR="00AB1DE2" w:rsidRPr="00761B80" w:rsidRDefault="00152569" w:rsidP="001025A8">
            <w:pPr>
              <w:pStyle w:val="Texto"/>
              <w:tabs>
                <w:tab w:val="decimal" w:pos="1275"/>
              </w:tabs>
            </w:pPr>
            <w:r>
              <w:t>15.557.116</w:t>
            </w:r>
          </w:p>
        </w:tc>
      </w:tr>
      <w:tr w:rsidR="00AB1DE2" w:rsidRPr="00761B80" w14:paraId="1F4963C3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37DD" w14:textId="77777777" w:rsidR="00AB1DE2" w:rsidRPr="00761B80" w:rsidRDefault="00AB1DE2" w:rsidP="001025A8">
            <w:pPr>
              <w:pStyle w:val="Texto"/>
              <w:jc w:val="left"/>
            </w:pPr>
            <w:proofErr w:type="gramStart"/>
            <w:r w:rsidRPr="00761B80">
              <w:t>Total</w:t>
            </w:r>
            <w:proofErr w:type="gramEnd"/>
            <w:r w:rsidRPr="00761B80">
              <w:t xml:space="preserve"> pasivos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98FC711" w14:textId="0420D354" w:rsidR="00AB1DE2" w:rsidRPr="00761B80" w:rsidRDefault="00444DC9" w:rsidP="001025A8">
            <w:pPr>
              <w:pStyle w:val="Texto"/>
              <w:tabs>
                <w:tab w:val="decimal" w:pos="1275"/>
              </w:tabs>
            </w:pPr>
            <w:r>
              <w:t>19.820.254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2BD4B058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97DD94B" w14:textId="5DBCD121" w:rsidR="00AB1DE2" w:rsidRPr="00761B80" w:rsidRDefault="00152569" w:rsidP="001025A8">
            <w:pPr>
              <w:pStyle w:val="Texto"/>
              <w:tabs>
                <w:tab w:val="decimal" w:pos="1275"/>
              </w:tabs>
            </w:pPr>
            <w:r>
              <w:t>19.217.016</w:t>
            </w:r>
          </w:p>
        </w:tc>
      </w:tr>
      <w:tr w:rsidR="00AB1DE2" w:rsidRPr="00761B80" w14:paraId="7FEED15F" w14:textId="77777777" w:rsidTr="00AB1DE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4F359" w14:textId="77777777" w:rsidR="00AB1DE2" w:rsidRPr="00761B80" w:rsidRDefault="00AB1DE2" w:rsidP="001025A8">
            <w:pPr>
              <w:pStyle w:val="Texto"/>
              <w:jc w:val="left"/>
              <w:rPr>
                <w:b/>
              </w:rPr>
            </w:pPr>
            <w:proofErr w:type="gramStart"/>
            <w:r w:rsidRPr="00761B80">
              <w:rPr>
                <w:b/>
              </w:rPr>
              <w:t>Total</w:t>
            </w:r>
            <w:proofErr w:type="gramEnd"/>
            <w:r w:rsidRPr="00761B80">
              <w:rPr>
                <w:b/>
              </w:rPr>
              <w:t xml:space="preserve"> de patrimonio y pasivos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078906C" w14:textId="2F487054" w:rsidR="00AB1DE2" w:rsidRPr="00A54D05" w:rsidRDefault="00444DC9" w:rsidP="001025A8">
            <w:pPr>
              <w:pStyle w:val="Texto"/>
              <w:tabs>
                <w:tab w:val="decimal" w:pos="1275"/>
              </w:tabs>
              <w:rPr>
                <w:b/>
              </w:rPr>
            </w:pPr>
            <w:r w:rsidRPr="00A54D05">
              <w:rPr>
                <w:b/>
              </w:rPr>
              <w:t>26.452.</w:t>
            </w:r>
            <w:r w:rsidR="00EB6FC9" w:rsidRPr="00A54D05">
              <w:rPr>
                <w:b/>
              </w:rPr>
              <w:t>14</w:t>
            </w:r>
            <w:r w:rsidR="00EB6FC9">
              <w:rPr>
                <w:b/>
              </w:rPr>
              <w:t>4</w:t>
            </w: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3C495913" w14:textId="77777777" w:rsidR="00AB1DE2" w:rsidRPr="00761B80" w:rsidRDefault="00AB1DE2" w:rsidP="001025A8">
            <w:pPr>
              <w:pStyle w:val="Texto"/>
              <w:tabs>
                <w:tab w:val="decimal" w:pos="1275"/>
              </w:tabs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4EAFF92" w14:textId="2FAFB6A8" w:rsidR="00AB1DE2" w:rsidRPr="00AC4005" w:rsidRDefault="00152569" w:rsidP="001025A8">
            <w:pPr>
              <w:pStyle w:val="Texto"/>
              <w:tabs>
                <w:tab w:val="decimal" w:pos="1275"/>
              </w:tabs>
              <w:rPr>
                <w:b/>
              </w:rPr>
            </w:pPr>
            <w:r w:rsidRPr="00AC4005">
              <w:rPr>
                <w:b/>
              </w:rPr>
              <w:t>26.689.543</w:t>
            </w:r>
          </w:p>
        </w:tc>
      </w:tr>
    </w:tbl>
    <w:p w14:paraId="16CB4444" w14:textId="77777777" w:rsidR="00AF087A" w:rsidRPr="00761B80" w:rsidRDefault="00AF087A">
      <w:pPr>
        <w:rPr>
          <w:sz w:val="20"/>
          <w:szCs w:val="16"/>
        </w:rPr>
      </w:pPr>
      <w:r w:rsidRPr="00761B80">
        <w:rPr>
          <w:szCs w:val="16"/>
        </w:rPr>
        <w:br w:type="page"/>
      </w:r>
      <w:bookmarkStart w:id="0" w:name="_GoBack"/>
      <w:bookmarkEnd w:id="0"/>
    </w:p>
    <w:p w14:paraId="0F06B28F" w14:textId="77777777" w:rsidR="00AF087A" w:rsidRPr="00761B80" w:rsidRDefault="00AF087A" w:rsidP="00CA2BAE">
      <w:pPr>
        <w:pStyle w:val="Texto"/>
        <w:rPr>
          <w:szCs w:val="16"/>
        </w:rPr>
      </w:pPr>
    </w:p>
    <w:p w14:paraId="0EFCC0DD" w14:textId="77777777" w:rsidR="00AF087A" w:rsidRPr="00761B80" w:rsidRDefault="00AF087A" w:rsidP="00CA2BAE">
      <w:pPr>
        <w:pStyle w:val="Texto"/>
        <w:rPr>
          <w:szCs w:val="16"/>
        </w:rPr>
      </w:pPr>
    </w:p>
    <w:p w14:paraId="117F9882" w14:textId="05FF6B54" w:rsidR="00222F00" w:rsidRPr="00761B80" w:rsidRDefault="00AF087A" w:rsidP="00AF087A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 xml:space="preserve">ESTRUCTURA DEL RESULTADO INTEGRAL CONSOLIDADO AL </w:t>
      </w:r>
      <w:r w:rsidR="0052229B">
        <w:rPr>
          <w:b/>
        </w:rPr>
        <w:t>3</w:t>
      </w:r>
      <w:r w:rsidR="00E11816">
        <w:rPr>
          <w:b/>
        </w:rPr>
        <w:t>0</w:t>
      </w:r>
      <w:r w:rsidR="00F11499">
        <w:rPr>
          <w:b/>
        </w:rPr>
        <w:t xml:space="preserve"> DE NOVIEMBRE DE 2019</w:t>
      </w:r>
      <w:r w:rsidRPr="00761B80">
        <w:rPr>
          <w:b/>
        </w:rPr>
        <w:t xml:space="preserve"> COMPARATIVA CON </w:t>
      </w:r>
      <w:r w:rsidR="00F11499">
        <w:rPr>
          <w:b/>
        </w:rPr>
        <w:t>EL</w:t>
      </w:r>
      <w:r w:rsidR="00F11499" w:rsidRPr="00761B80">
        <w:rPr>
          <w:b/>
        </w:rPr>
        <w:t xml:space="preserve"> </w:t>
      </w:r>
      <w:r w:rsidRPr="00761B80">
        <w:rPr>
          <w:b/>
        </w:rPr>
        <w:t>MISMO PERIODO DE</w:t>
      </w:r>
      <w:r w:rsidR="00F11499">
        <w:rPr>
          <w:b/>
        </w:rPr>
        <w:t>L</w:t>
      </w:r>
      <w:r w:rsidRPr="00761B80">
        <w:rPr>
          <w:b/>
        </w:rPr>
        <w:t xml:space="preserve"> EJERCICIO ANTERIOR (Cifras expresadas en miles de pesos)</w:t>
      </w:r>
    </w:p>
    <w:p w14:paraId="670A6BDF" w14:textId="77777777" w:rsidR="00CA2BAE" w:rsidRPr="00761B80" w:rsidRDefault="00CA2BAE" w:rsidP="00CA2BAE">
      <w:pPr>
        <w:pStyle w:val="Tex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1440"/>
        <w:gridCol w:w="144"/>
        <w:gridCol w:w="1440"/>
      </w:tblGrid>
      <w:tr w:rsidR="00AB1DE2" w:rsidRPr="00761B80" w14:paraId="15DE74C8" w14:textId="77777777" w:rsidTr="00AB1DE2">
        <w:tc>
          <w:tcPr>
            <w:tcW w:w="5040" w:type="dxa"/>
          </w:tcPr>
          <w:p w14:paraId="15D93024" w14:textId="77777777" w:rsidR="00AB1DE2" w:rsidRPr="00761B80" w:rsidRDefault="00AB1DE2" w:rsidP="00C56CE1">
            <w:pPr>
              <w:pStyle w:val="Texto"/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48189EA8" w14:textId="21793DDB" w:rsidR="00AB1DE2" w:rsidRPr="00761B80" w:rsidRDefault="006D7E20" w:rsidP="00AF087A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30/11</w:t>
            </w:r>
            <w:r w:rsidR="00AB1DE2" w:rsidRPr="00761B80">
              <w:rPr>
                <w:b/>
              </w:rPr>
              <w:t>/2019</w:t>
            </w:r>
          </w:p>
        </w:tc>
        <w:tc>
          <w:tcPr>
            <w:tcW w:w="144" w:type="dxa"/>
          </w:tcPr>
          <w:p w14:paraId="738B7B1B" w14:textId="77777777" w:rsidR="00AB1DE2" w:rsidRPr="00761B80" w:rsidRDefault="00AB1DE2" w:rsidP="00AF087A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48FEA01D" w14:textId="6B50546B" w:rsidR="00AB1DE2" w:rsidRPr="00761B80" w:rsidRDefault="000E06BD" w:rsidP="00AF087A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30/11</w:t>
            </w:r>
            <w:r w:rsidR="00AB1DE2" w:rsidRPr="00761B80">
              <w:rPr>
                <w:b/>
              </w:rPr>
              <w:t>/2018</w:t>
            </w:r>
          </w:p>
        </w:tc>
      </w:tr>
      <w:tr w:rsidR="00AB1DE2" w:rsidRPr="00761B80" w14:paraId="4D319BF9" w14:textId="77777777" w:rsidTr="00AB1DE2">
        <w:tc>
          <w:tcPr>
            <w:tcW w:w="5040" w:type="dxa"/>
          </w:tcPr>
          <w:p w14:paraId="1232CE1D" w14:textId="77777777" w:rsidR="00AB1DE2" w:rsidRPr="00761B80" w:rsidRDefault="00AB1DE2" w:rsidP="00C56CE1">
            <w:pPr>
              <w:pStyle w:val="Texto"/>
            </w:pP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4219DD84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  <w:rPr>
                <w:b/>
              </w:rPr>
            </w:pPr>
          </w:p>
        </w:tc>
        <w:tc>
          <w:tcPr>
            <w:tcW w:w="144" w:type="dxa"/>
          </w:tcPr>
          <w:p w14:paraId="7553E685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2EBF66CA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  <w:rPr>
                <w:b/>
              </w:rPr>
            </w:pPr>
          </w:p>
        </w:tc>
      </w:tr>
      <w:tr w:rsidR="00AB1DE2" w:rsidRPr="00761B80" w14:paraId="3D83FADE" w14:textId="77777777" w:rsidTr="00AB1DE2">
        <w:tc>
          <w:tcPr>
            <w:tcW w:w="5040" w:type="dxa"/>
          </w:tcPr>
          <w:p w14:paraId="03397EFF" w14:textId="72756766" w:rsidR="00AB1DE2" w:rsidRPr="00761B80" w:rsidRDefault="00FD14D1" w:rsidP="00AF087A">
            <w:pPr>
              <w:pStyle w:val="Texto"/>
              <w:jc w:val="left"/>
            </w:pPr>
            <w:r>
              <w:t>Ganancia</w:t>
            </w:r>
            <w:r w:rsidR="00AB1DE2" w:rsidRPr="00761B80">
              <w:t xml:space="preserve"> operativa</w:t>
            </w:r>
          </w:p>
        </w:tc>
        <w:tc>
          <w:tcPr>
            <w:tcW w:w="1440" w:type="dxa"/>
          </w:tcPr>
          <w:p w14:paraId="4FC9A074" w14:textId="741861DC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1.107.569</w:t>
            </w:r>
          </w:p>
        </w:tc>
        <w:tc>
          <w:tcPr>
            <w:tcW w:w="144" w:type="dxa"/>
          </w:tcPr>
          <w:p w14:paraId="051D553E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515BE07F" w14:textId="666F3113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627.202</w:t>
            </w:r>
          </w:p>
        </w:tc>
      </w:tr>
      <w:tr w:rsidR="00AB1DE2" w:rsidRPr="00761B80" w14:paraId="1C77F8E1" w14:textId="77777777" w:rsidTr="00AB1DE2">
        <w:tc>
          <w:tcPr>
            <w:tcW w:w="5040" w:type="dxa"/>
          </w:tcPr>
          <w:p w14:paraId="0B3BF762" w14:textId="1D0CA5E0" w:rsidR="00AB1DE2" w:rsidRPr="00761B80" w:rsidRDefault="00C07ECD" w:rsidP="00AF087A">
            <w:pPr>
              <w:pStyle w:val="Texto"/>
              <w:jc w:val="left"/>
            </w:pPr>
            <w:r>
              <w:t>C</w:t>
            </w:r>
            <w:r w:rsidR="00AB1DE2" w:rsidRPr="00761B80">
              <w:t>ostos financieros, netos</w:t>
            </w:r>
          </w:p>
        </w:tc>
        <w:tc>
          <w:tcPr>
            <w:tcW w:w="1440" w:type="dxa"/>
          </w:tcPr>
          <w:p w14:paraId="168E3130" w14:textId="3C4EA7D4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(1.260.44</w:t>
            </w:r>
            <w:r w:rsidR="00025765">
              <w:t>7</w:t>
            </w:r>
            <w:r>
              <w:t>)</w:t>
            </w:r>
          </w:p>
        </w:tc>
        <w:tc>
          <w:tcPr>
            <w:tcW w:w="144" w:type="dxa"/>
          </w:tcPr>
          <w:p w14:paraId="6801B5F5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24AE68B3" w14:textId="5D666CC6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(3.075.361)</w:t>
            </w:r>
          </w:p>
        </w:tc>
      </w:tr>
      <w:tr w:rsidR="00AB1DE2" w:rsidRPr="00761B80" w14:paraId="6F50F33E" w14:textId="77777777" w:rsidTr="00AB1DE2">
        <w:tc>
          <w:tcPr>
            <w:tcW w:w="5040" w:type="dxa"/>
          </w:tcPr>
          <w:p w14:paraId="41939546" w14:textId="77777777" w:rsidR="00AB1DE2" w:rsidRPr="00761B80" w:rsidRDefault="00AB1DE2" w:rsidP="00AF087A">
            <w:pPr>
              <w:pStyle w:val="Texto"/>
              <w:jc w:val="left"/>
            </w:pPr>
            <w:r w:rsidRPr="00761B80">
              <w:t>Participaciones en los resultados netos de asociadas</w:t>
            </w:r>
          </w:p>
        </w:tc>
        <w:tc>
          <w:tcPr>
            <w:tcW w:w="1440" w:type="dxa"/>
          </w:tcPr>
          <w:p w14:paraId="55D2677C" w14:textId="3D67C42B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14.002</w:t>
            </w:r>
          </w:p>
        </w:tc>
        <w:tc>
          <w:tcPr>
            <w:tcW w:w="144" w:type="dxa"/>
          </w:tcPr>
          <w:p w14:paraId="03D8DDB6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31BE448B" w14:textId="50DD7019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69.073</w:t>
            </w:r>
          </w:p>
        </w:tc>
      </w:tr>
      <w:tr w:rsidR="00AB1DE2" w:rsidRPr="00761B80" w14:paraId="56136C98" w14:textId="77777777" w:rsidTr="00AB1DE2">
        <w:tc>
          <w:tcPr>
            <w:tcW w:w="5040" w:type="dxa"/>
          </w:tcPr>
          <w:p w14:paraId="0F907FAC" w14:textId="3563E95D" w:rsidR="00AB1DE2" w:rsidRPr="00761B80" w:rsidRDefault="00AB1DE2" w:rsidP="00AF087A">
            <w:pPr>
              <w:pStyle w:val="Texto"/>
              <w:jc w:val="left"/>
            </w:pPr>
            <w:r w:rsidRPr="00761B80">
              <w:t>Pérdida por operaciones continuadas antes del impuesto a las ganancias</w:t>
            </w:r>
          </w:p>
        </w:tc>
        <w:tc>
          <w:tcPr>
            <w:tcW w:w="1440" w:type="dxa"/>
          </w:tcPr>
          <w:p w14:paraId="357E9D8F" w14:textId="5A225E0D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(138.876)</w:t>
            </w:r>
          </w:p>
        </w:tc>
        <w:tc>
          <w:tcPr>
            <w:tcW w:w="144" w:type="dxa"/>
          </w:tcPr>
          <w:p w14:paraId="556F5A01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2BDCB726" w14:textId="737EF2EF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(2.379.086)</w:t>
            </w:r>
          </w:p>
        </w:tc>
      </w:tr>
      <w:tr w:rsidR="00AB1DE2" w:rsidRPr="00761B80" w14:paraId="22231C20" w14:textId="77777777" w:rsidTr="00AB1DE2">
        <w:tc>
          <w:tcPr>
            <w:tcW w:w="5040" w:type="dxa"/>
          </w:tcPr>
          <w:p w14:paraId="4239F5C9" w14:textId="77777777" w:rsidR="00AB1DE2" w:rsidRPr="00761B80" w:rsidRDefault="00AB1DE2" w:rsidP="00AF087A">
            <w:pPr>
              <w:pStyle w:val="Texto"/>
              <w:jc w:val="left"/>
            </w:pPr>
            <w:r w:rsidRPr="00761B80">
              <w:t>Impuesto a las ganancias sobre operaciones continuadas</w:t>
            </w:r>
          </w:p>
        </w:tc>
        <w:tc>
          <w:tcPr>
            <w:tcW w:w="1440" w:type="dxa"/>
          </w:tcPr>
          <w:p w14:paraId="4496EF72" w14:textId="683AAF56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(45.983)</w:t>
            </w:r>
          </w:p>
        </w:tc>
        <w:tc>
          <w:tcPr>
            <w:tcW w:w="144" w:type="dxa"/>
          </w:tcPr>
          <w:p w14:paraId="6D6CB091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7DBEA7CD" w14:textId="2E656177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308.471</w:t>
            </w:r>
          </w:p>
        </w:tc>
      </w:tr>
      <w:tr w:rsidR="00AB1DE2" w:rsidRPr="00761B80" w14:paraId="60575BBF" w14:textId="77777777" w:rsidTr="00AB1DE2">
        <w:tc>
          <w:tcPr>
            <w:tcW w:w="5040" w:type="dxa"/>
          </w:tcPr>
          <w:p w14:paraId="37FAB06C" w14:textId="479280CC" w:rsidR="00AB1DE2" w:rsidRPr="00761B80" w:rsidRDefault="00034495" w:rsidP="00AF087A">
            <w:pPr>
              <w:pStyle w:val="Texto"/>
              <w:jc w:val="left"/>
            </w:pPr>
            <w:r>
              <w:t>Pérdida neta del perí</w:t>
            </w:r>
            <w:r w:rsidR="00AB1DE2" w:rsidRPr="00761B80">
              <w:t>odo por operaciones continuadas</w:t>
            </w:r>
          </w:p>
        </w:tc>
        <w:tc>
          <w:tcPr>
            <w:tcW w:w="1440" w:type="dxa"/>
          </w:tcPr>
          <w:p w14:paraId="274EECF0" w14:textId="0258E94D" w:rsidR="00AB1DE2" w:rsidRPr="00761B80" w:rsidRDefault="00FD14D1" w:rsidP="007D57E4">
            <w:pPr>
              <w:pStyle w:val="Texto"/>
              <w:tabs>
                <w:tab w:val="decimal" w:pos="1152"/>
              </w:tabs>
              <w:jc w:val="left"/>
            </w:pPr>
            <w:r>
              <w:t>(184.859)</w:t>
            </w:r>
          </w:p>
        </w:tc>
        <w:tc>
          <w:tcPr>
            <w:tcW w:w="144" w:type="dxa"/>
          </w:tcPr>
          <w:p w14:paraId="19E47487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6C572181" w14:textId="27FAE4FF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(2.070.615)</w:t>
            </w:r>
          </w:p>
        </w:tc>
      </w:tr>
      <w:tr w:rsidR="00AB1DE2" w:rsidRPr="00761B80" w14:paraId="4CA8812C" w14:textId="77777777" w:rsidTr="00AB1DE2">
        <w:tc>
          <w:tcPr>
            <w:tcW w:w="5040" w:type="dxa"/>
          </w:tcPr>
          <w:p w14:paraId="1267A9F2" w14:textId="6248EA95" w:rsidR="00AB1DE2" w:rsidRPr="00761B80" w:rsidRDefault="00034495" w:rsidP="00AF087A">
            <w:pPr>
              <w:pStyle w:val="Texto"/>
              <w:jc w:val="left"/>
            </w:pPr>
            <w:r>
              <w:t>Ganancia neta del perí</w:t>
            </w:r>
            <w:r w:rsidR="00AB1DE2" w:rsidRPr="00761B80">
              <w:t>odo por operaciones discontinuadas</w:t>
            </w:r>
          </w:p>
        </w:tc>
        <w:tc>
          <w:tcPr>
            <w:tcW w:w="1440" w:type="dxa"/>
          </w:tcPr>
          <w:p w14:paraId="2DEF708C" w14:textId="0BA667F2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-</w:t>
            </w:r>
            <w:r w:rsidR="00AC4005">
              <w:t xml:space="preserve">      </w:t>
            </w:r>
          </w:p>
        </w:tc>
        <w:tc>
          <w:tcPr>
            <w:tcW w:w="144" w:type="dxa"/>
          </w:tcPr>
          <w:p w14:paraId="55BD7736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</w:tcPr>
          <w:p w14:paraId="60932FFA" w14:textId="4B266774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404.241</w:t>
            </w:r>
          </w:p>
        </w:tc>
      </w:tr>
      <w:tr w:rsidR="00AB1DE2" w:rsidRPr="00761B80" w14:paraId="4C700682" w14:textId="77777777" w:rsidTr="003B38D4">
        <w:tc>
          <w:tcPr>
            <w:tcW w:w="5040" w:type="dxa"/>
          </w:tcPr>
          <w:p w14:paraId="777042E8" w14:textId="2A88D9A6" w:rsidR="00AB1DE2" w:rsidRPr="00761B80" w:rsidRDefault="00034495" w:rsidP="00AF087A">
            <w:pPr>
              <w:pStyle w:val="Texto"/>
              <w:jc w:val="left"/>
            </w:pPr>
            <w:r>
              <w:t>Pérdida neta del perí</w:t>
            </w:r>
            <w:r w:rsidR="00AB1DE2" w:rsidRPr="00761B80">
              <w:t>odo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28C3BAE4" w14:textId="1B5B9F0A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(184.859)</w:t>
            </w:r>
          </w:p>
        </w:tc>
        <w:tc>
          <w:tcPr>
            <w:tcW w:w="144" w:type="dxa"/>
          </w:tcPr>
          <w:p w14:paraId="77E57300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3879AD5A" w14:textId="24F10A91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(1.666.374)</w:t>
            </w:r>
          </w:p>
        </w:tc>
      </w:tr>
      <w:tr w:rsidR="00AB1DE2" w:rsidRPr="00761B80" w14:paraId="382C4E4F" w14:textId="77777777" w:rsidTr="003B38D4">
        <w:tc>
          <w:tcPr>
            <w:tcW w:w="5040" w:type="dxa"/>
          </w:tcPr>
          <w:p w14:paraId="00B695BA" w14:textId="77777777" w:rsidR="00AB1DE2" w:rsidRPr="00761B80" w:rsidRDefault="00AB1DE2" w:rsidP="00AF087A">
            <w:pPr>
              <w:pStyle w:val="Texto"/>
              <w:jc w:val="left"/>
            </w:pPr>
            <w:r w:rsidRPr="00761B80">
              <w:t>Propietarios de la controladora</w:t>
            </w:r>
          </w:p>
        </w:tc>
        <w:tc>
          <w:tcPr>
            <w:tcW w:w="1440" w:type="dxa"/>
            <w:tcBorders>
              <w:top w:val="single" w:sz="6" w:space="0" w:color="auto"/>
              <w:bottom w:val="double" w:sz="6" w:space="0" w:color="auto"/>
            </w:tcBorders>
          </w:tcPr>
          <w:p w14:paraId="779AB4A4" w14:textId="4E2F1E8A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(184.859)</w:t>
            </w:r>
          </w:p>
        </w:tc>
        <w:tc>
          <w:tcPr>
            <w:tcW w:w="144" w:type="dxa"/>
          </w:tcPr>
          <w:p w14:paraId="05110100" w14:textId="77777777" w:rsidR="00AB1DE2" w:rsidRPr="00761B80" w:rsidRDefault="00AB1DE2" w:rsidP="007D57E4">
            <w:pPr>
              <w:pStyle w:val="Texto"/>
              <w:tabs>
                <w:tab w:val="decimal" w:pos="1152"/>
              </w:tabs>
              <w:jc w:val="left"/>
            </w:pPr>
          </w:p>
        </w:tc>
        <w:tc>
          <w:tcPr>
            <w:tcW w:w="1440" w:type="dxa"/>
            <w:tcBorders>
              <w:top w:val="single" w:sz="6" w:space="0" w:color="auto"/>
              <w:bottom w:val="double" w:sz="6" w:space="0" w:color="auto"/>
            </w:tcBorders>
          </w:tcPr>
          <w:p w14:paraId="786020F5" w14:textId="00B36103" w:rsidR="00AB1DE2" w:rsidRPr="00761B80" w:rsidRDefault="00A42F9E" w:rsidP="007D57E4">
            <w:pPr>
              <w:pStyle w:val="Texto"/>
              <w:tabs>
                <w:tab w:val="decimal" w:pos="1152"/>
              </w:tabs>
              <w:jc w:val="left"/>
            </w:pPr>
            <w:r>
              <w:t>(1.666.374)</w:t>
            </w:r>
          </w:p>
        </w:tc>
      </w:tr>
    </w:tbl>
    <w:p w14:paraId="19E49917" w14:textId="77777777" w:rsidR="00AF087A" w:rsidRPr="00761B80" w:rsidRDefault="00AF087A" w:rsidP="00AF087A">
      <w:pPr>
        <w:pStyle w:val="Texto"/>
      </w:pPr>
    </w:p>
    <w:p w14:paraId="71D1B92E" w14:textId="77777777" w:rsidR="00AC719B" w:rsidRPr="00761B80" w:rsidRDefault="00AC719B" w:rsidP="00222F00">
      <w:pPr>
        <w:pStyle w:val="Texto"/>
      </w:pPr>
    </w:p>
    <w:p w14:paraId="15BA11E6" w14:textId="261B4A8B" w:rsidR="00222F00" w:rsidRPr="00761B80" w:rsidRDefault="00AF087A" w:rsidP="00AF087A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 xml:space="preserve">ESTRUCTURA CONSOLIDADA DEL FLUJO DE EFECTIVO AL </w:t>
      </w:r>
      <w:r w:rsidR="000E06BD">
        <w:rPr>
          <w:b/>
        </w:rPr>
        <w:t>30 DE NOVIEMBRE</w:t>
      </w:r>
      <w:r w:rsidR="00AB1DE2">
        <w:rPr>
          <w:b/>
        </w:rPr>
        <w:t xml:space="preserve"> DE 2019</w:t>
      </w:r>
      <w:r w:rsidRPr="00761B80">
        <w:rPr>
          <w:b/>
        </w:rPr>
        <w:t xml:space="preserve"> COMPARATIVA CON </w:t>
      </w:r>
      <w:r w:rsidR="00F11499">
        <w:rPr>
          <w:b/>
        </w:rPr>
        <w:t>EL</w:t>
      </w:r>
      <w:r w:rsidR="00F11499" w:rsidRPr="00761B80">
        <w:rPr>
          <w:b/>
        </w:rPr>
        <w:t xml:space="preserve"> </w:t>
      </w:r>
      <w:r w:rsidRPr="00761B80">
        <w:rPr>
          <w:b/>
        </w:rPr>
        <w:t>MISMO PERIODO DE</w:t>
      </w:r>
      <w:r w:rsidR="00F11499">
        <w:rPr>
          <w:b/>
        </w:rPr>
        <w:t>L</w:t>
      </w:r>
      <w:r w:rsidRPr="00761B80">
        <w:rPr>
          <w:b/>
        </w:rPr>
        <w:t xml:space="preserve"> EJERCICIO ANTERIOR (Cifras expresadas en miles de pesos)</w:t>
      </w:r>
    </w:p>
    <w:p w14:paraId="1E4D6585" w14:textId="77777777" w:rsidR="00CA2BAE" w:rsidRPr="00761B80" w:rsidRDefault="00CA2BAE" w:rsidP="00CA2BAE">
      <w:pPr>
        <w:pStyle w:val="Textoinfau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0"/>
        <w:gridCol w:w="1440"/>
        <w:gridCol w:w="144"/>
        <w:gridCol w:w="1440"/>
      </w:tblGrid>
      <w:tr w:rsidR="00AB1DE2" w:rsidRPr="00761B80" w14:paraId="00AE88DC" w14:textId="77777777" w:rsidTr="00AB1DE2">
        <w:tc>
          <w:tcPr>
            <w:tcW w:w="5040" w:type="dxa"/>
          </w:tcPr>
          <w:p w14:paraId="1A3C654D" w14:textId="77777777" w:rsidR="00AB1DE2" w:rsidRPr="00761B80" w:rsidRDefault="00AB1DE2" w:rsidP="00AB1DE2">
            <w:pPr>
              <w:pStyle w:val="Texto"/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1A07077A" w14:textId="1A73FD33" w:rsidR="00AB1DE2" w:rsidRPr="00761B80" w:rsidRDefault="000E06BD" w:rsidP="00AB1DE2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30/11</w:t>
            </w:r>
            <w:r w:rsidR="00AB1DE2" w:rsidRPr="00761B80">
              <w:rPr>
                <w:b/>
              </w:rPr>
              <w:t>/2019</w:t>
            </w:r>
          </w:p>
        </w:tc>
        <w:tc>
          <w:tcPr>
            <w:tcW w:w="144" w:type="dxa"/>
          </w:tcPr>
          <w:p w14:paraId="1AB69842" w14:textId="77777777" w:rsidR="00AB1DE2" w:rsidRPr="00761B80" w:rsidRDefault="00AB1DE2" w:rsidP="00AB1DE2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69FBD3A5" w14:textId="733B83B5" w:rsidR="00AB1DE2" w:rsidRPr="00761B80" w:rsidRDefault="000E06BD" w:rsidP="00AB1DE2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30/11</w:t>
            </w:r>
            <w:r w:rsidR="00AB1DE2" w:rsidRPr="00761B80">
              <w:rPr>
                <w:b/>
              </w:rPr>
              <w:t>/2018</w:t>
            </w:r>
          </w:p>
        </w:tc>
      </w:tr>
      <w:tr w:rsidR="00AB1DE2" w:rsidRPr="00761B80" w14:paraId="0AEC341A" w14:textId="77777777" w:rsidTr="00AB1DE2">
        <w:tc>
          <w:tcPr>
            <w:tcW w:w="5040" w:type="dxa"/>
          </w:tcPr>
          <w:p w14:paraId="42C50DDA" w14:textId="197525AD" w:rsidR="00AB1DE2" w:rsidRPr="00761B80" w:rsidRDefault="00AB1DE2" w:rsidP="00AB1DE2">
            <w:pPr>
              <w:pStyle w:val="Texto"/>
              <w:jc w:val="left"/>
            </w:pPr>
            <w:r w:rsidRPr="00761B80">
              <w:t>Flujo neto de efectivo utilizado en las actividades de operación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1CB14B4D" w14:textId="7C9D7180" w:rsidR="00AB1DE2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(799.018)</w:t>
            </w:r>
          </w:p>
        </w:tc>
        <w:tc>
          <w:tcPr>
            <w:tcW w:w="144" w:type="dxa"/>
          </w:tcPr>
          <w:p w14:paraId="58A28583" w14:textId="77777777" w:rsidR="00AB1DE2" w:rsidRPr="00761B80" w:rsidRDefault="00AB1DE2" w:rsidP="00AB1DE2">
            <w:pPr>
              <w:pStyle w:val="Texto"/>
            </w:pP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6DE8E9CC" w14:textId="3F182B4B" w:rsidR="00AB1DE2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(536.638)</w:t>
            </w:r>
          </w:p>
        </w:tc>
      </w:tr>
      <w:tr w:rsidR="00AB1DE2" w:rsidRPr="00761B80" w14:paraId="4836843D" w14:textId="77777777" w:rsidTr="00AB1DE2">
        <w:tc>
          <w:tcPr>
            <w:tcW w:w="5040" w:type="dxa"/>
          </w:tcPr>
          <w:p w14:paraId="229786D0" w14:textId="7EB9673A" w:rsidR="00AB1DE2" w:rsidRPr="00761B80" w:rsidRDefault="00AB1DE2" w:rsidP="00AB1DE2">
            <w:pPr>
              <w:pStyle w:val="Texto"/>
              <w:jc w:val="left"/>
            </w:pPr>
            <w:r w:rsidRPr="00761B80">
              <w:t xml:space="preserve">Flujo neto de efectivo </w:t>
            </w:r>
            <w:r w:rsidR="00FD14D1">
              <w:t>(</w:t>
            </w:r>
            <w:r w:rsidRPr="00761B80">
              <w:t>utilizado en</w:t>
            </w:r>
            <w:r w:rsidR="00FD14D1">
              <w:t>) generado por</w:t>
            </w:r>
            <w:r w:rsidRPr="00761B80">
              <w:t xml:space="preserve"> las actividades de inversión</w:t>
            </w:r>
          </w:p>
        </w:tc>
        <w:tc>
          <w:tcPr>
            <w:tcW w:w="1440" w:type="dxa"/>
          </w:tcPr>
          <w:p w14:paraId="2A1BAA56" w14:textId="29BA1CE0" w:rsidR="00AB1DE2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(622.803)</w:t>
            </w:r>
          </w:p>
        </w:tc>
        <w:tc>
          <w:tcPr>
            <w:tcW w:w="144" w:type="dxa"/>
          </w:tcPr>
          <w:p w14:paraId="026277BE" w14:textId="77777777" w:rsidR="00AB1DE2" w:rsidRPr="00761B80" w:rsidRDefault="00AB1DE2" w:rsidP="00AB1DE2">
            <w:pPr>
              <w:pStyle w:val="Texto"/>
            </w:pPr>
          </w:p>
        </w:tc>
        <w:tc>
          <w:tcPr>
            <w:tcW w:w="1440" w:type="dxa"/>
          </w:tcPr>
          <w:p w14:paraId="169866FA" w14:textId="63F27A24" w:rsidR="00AB1DE2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57.141</w:t>
            </w:r>
          </w:p>
        </w:tc>
      </w:tr>
      <w:tr w:rsidR="00AB1DE2" w:rsidRPr="00761B80" w14:paraId="457F7F3A" w14:textId="77777777" w:rsidTr="00AB1DE2">
        <w:tc>
          <w:tcPr>
            <w:tcW w:w="5040" w:type="dxa"/>
          </w:tcPr>
          <w:p w14:paraId="6E7C0567" w14:textId="77777777" w:rsidR="00AB1DE2" w:rsidRPr="00761B80" w:rsidRDefault="00AB1DE2" w:rsidP="00AB1DE2">
            <w:pPr>
              <w:pStyle w:val="Texto"/>
              <w:jc w:val="left"/>
            </w:pPr>
            <w:r w:rsidRPr="00761B80">
              <w:t>Flujo neto de efectivo generado por (utilizado en) las actividades de financiación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26E83A2E" w14:textId="68449CD4" w:rsidR="00AB1DE2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1.884.545</w:t>
            </w:r>
          </w:p>
        </w:tc>
        <w:tc>
          <w:tcPr>
            <w:tcW w:w="144" w:type="dxa"/>
          </w:tcPr>
          <w:p w14:paraId="360CB0A2" w14:textId="77777777" w:rsidR="00AB1DE2" w:rsidRPr="00761B80" w:rsidRDefault="00AB1DE2" w:rsidP="00AB1DE2">
            <w:pPr>
              <w:pStyle w:val="Texto"/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1FE0F9FD" w14:textId="2B41647B" w:rsidR="00AB1DE2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(1.575.592)</w:t>
            </w:r>
          </w:p>
        </w:tc>
      </w:tr>
      <w:tr w:rsidR="00AB1DE2" w:rsidRPr="00761B80" w14:paraId="53AC9A2E" w14:textId="77777777" w:rsidTr="00AB1DE2">
        <w:tc>
          <w:tcPr>
            <w:tcW w:w="5040" w:type="dxa"/>
          </w:tcPr>
          <w:p w14:paraId="47409F00" w14:textId="497566CB" w:rsidR="00AB1DE2" w:rsidRPr="00AC4005" w:rsidRDefault="00FD14D1" w:rsidP="00AB1DE2">
            <w:pPr>
              <w:pStyle w:val="Texto"/>
              <w:jc w:val="left"/>
              <w:rPr>
                <w:b/>
              </w:rPr>
            </w:pPr>
            <w:r w:rsidRPr="00AC4005">
              <w:rPr>
                <w:b/>
              </w:rPr>
              <w:t>Variación neta</w:t>
            </w:r>
            <w:r w:rsidR="00AB1DE2" w:rsidRPr="00AC4005">
              <w:rPr>
                <w:b/>
              </w:rPr>
              <w:t xml:space="preserve"> de efectivo</w:t>
            </w:r>
            <w:r w:rsidRPr="00AC4005">
              <w:rPr>
                <w:b/>
              </w:rPr>
              <w:t xml:space="preserve"> y equivalente al efectivo</w:t>
            </w:r>
          </w:p>
        </w:tc>
        <w:tc>
          <w:tcPr>
            <w:tcW w:w="1440" w:type="dxa"/>
            <w:tcBorders>
              <w:top w:val="single" w:sz="6" w:space="0" w:color="auto"/>
              <w:bottom w:val="double" w:sz="6" w:space="0" w:color="auto"/>
            </w:tcBorders>
          </w:tcPr>
          <w:p w14:paraId="15208F0E" w14:textId="618040D6" w:rsidR="00AB1DE2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462.724</w:t>
            </w:r>
          </w:p>
        </w:tc>
        <w:tc>
          <w:tcPr>
            <w:tcW w:w="144" w:type="dxa"/>
          </w:tcPr>
          <w:p w14:paraId="1D1CCD93" w14:textId="77777777" w:rsidR="00AB1DE2" w:rsidRPr="00761B80" w:rsidRDefault="00AB1DE2" w:rsidP="00AB1DE2">
            <w:pPr>
              <w:pStyle w:val="Texto"/>
            </w:pPr>
          </w:p>
        </w:tc>
        <w:tc>
          <w:tcPr>
            <w:tcW w:w="1440" w:type="dxa"/>
            <w:tcBorders>
              <w:top w:val="single" w:sz="6" w:space="0" w:color="auto"/>
              <w:bottom w:val="double" w:sz="6" w:space="0" w:color="auto"/>
            </w:tcBorders>
          </w:tcPr>
          <w:p w14:paraId="750750CC" w14:textId="2FB424F2" w:rsidR="00AB1DE2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(2.055.089</w:t>
            </w:r>
            <w:r w:rsidR="00EB6FC9">
              <w:t>)</w:t>
            </w:r>
          </w:p>
        </w:tc>
      </w:tr>
      <w:tr w:rsidR="00AC4005" w:rsidRPr="00761B80" w14:paraId="5E1C5727" w14:textId="77777777" w:rsidTr="009A6FA7">
        <w:tc>
          <w:tcPr>
            <w:tcW w:w="5040" w:type="dxa"/>
          </w:tcPr>
          <w:p w14:paraId="57AC9D0C" w14:textId="77777777" w:rsidR="00AC4005" w:rsidRDefault="00AC4005" w:rsidP="009A6FA7">
            <w:pPr>
              <w:pStyle w:val="Texto"/>
            </w:pPr>
          </w:p>
        </w:tc>
        <w:tc>
          <w:tcPr>
            <w:tcW w:w="1440" w:type="dxa"/>
          </w:tcPr>
          <w:p w14:paraId="1411C3BB" w14:textId="77777777" w:rsidR="00AC4005" w:rsidRDefault="00AC4005" w:rsidP="00B36EE2">
            <w:pPr>
              <w:pStyle w:val="Texto"/>
              <w:tabs>
                <w:tab w:val="decimal" w:pos="1200"/>
              </w:tabs>
            </w:pPr>
          </w:p>
        </w:tc>
        <w:tc>
          <w:tcPr>
            <w:tcW w:w="144" w:type="dxa"/>
          </w:tcPr>
          <w:p w14:paraId="088EA5C5" w14:textId="77777777" w:rsidR="00AC4005" w:rsidRPr="00761B80" w:rsidRDefault="00AC4005" w:rsidP="00AB1DE2">
            <w:pPr>
              <w:pStyle w:val="Texto"/>
            </w:pPr>
          </w:p>
        </w:tc>
        <w:tc>
          <w:tcPr>
            <w:tcW w:w="1440" w:type="dxa"/>
          </w:tcPr>
          <w:p w14:paraId="637A18F5" w14:textId="77777777" w:rsidR="00AC4005" w:rsidRDefault="00AC4005" w:rsidP="00B36EE2">
            <w:pPr>
              <w:pStyle w:val="Texto"/>
              <w:tabs>
                <w:tab w:val="decimal" w:pos="1206"/>
              </w:tabs>
            </w:pPr>
          </w:p>
        </w:tc>
      </w:tr>
      <w:tr w:rsidR="0067567C" w:rsidRPr="00761B80" w14:paraId="7F372266" w14:textId="77777777" w:rsidTr="009A6FA7">
        <w:tc>
          <w:tcPr>
            <w:tcW w:w="5040" w:type="dxa"/>
          </w:tcPr>
          <w:p w14:paraId="5DC34DC0" w14:textId="09D346E3" w:rsidR="0067567C" w:rsidRPr="00761B80" w:rsidRDefault="00FD14D1" w:rsidP="009A6FA7">
            <w:pPr>
              <w:pStyle w:val="Texto"/>
            </w:pPr>
            <w:r>
              <w:t>Resultado por exposición al cambio de poder adquisitivo de la moneda generado por el efectivo</w:t>
            </w:r>
          </w:p>
        </w:tc>
        <w:tc>
          <w:tcPr>
            <w:tcW w:w="1440" w:type="dxa"/>
          </w:tcPr>
          <w:p w14:paraId="288A9A04" w14:textId="77777777" w:rsidR="0067567C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(129.234)</w:t>
            </w:r>
          </w:p>
        </w:tc>
        <w:tc>
          <w:tcPr>
            <w:tcW w:w="144" w:type="dxa"/>
          </w:tcPr>
          <w:p w14:paraId="68434811" w14:textId="77777777" w:rsidR="0067567C" w:rsidRPr="00761B80" w:rsidRDefault="0067567C" w:rsidP="00AB1DE2">
            <w:pPr>
              <w:pStyle w:val="Texto"/>
            </w:pPr>
          </w:p>
        </w:tc>
        <w:tc>
          <w:tcPr>
            <w:tcW w:w="1440" w:type="dxa"/>
          </w:tcPr>
          <w:p w14:paraId="7830B25A" w14:textId="77777777" w:rsidR="0067567C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(342.482)</w:t>
            </w:r>
          </w:p>
        </w:tc>
      </w:tr>
      <w:tr w:rsidR="00FD14D1" w:rsidRPr="00761B80" w14:paraId="0DFE954F" w14:textId="77777777" w:rsidTr="00FD14D1">
        <w:tc>
          <w:tcPr>
            <w:tcW w:w="5040" w:type="dxa"/>
          </w:tcPr>
          <w:p w14:paraId="012F9F11" w14:textId="5716F262" w:rsidR="00FD14D1" w:rsidRDefault="00FD14D1" w:rsidP="00FD14D1">
            <w:pPr>
              <w:pStyle w:val="Texto"/>
            </w:pPr>
            <w:r>
              <w:t>Diferencia de cambio</w:t>
            </w:r>
          </w:p>
        </w:tc>
        <w:tc>
          <w:tcPr>
            <w:tcW w:w="1440" w:type="dxa"/>
          </w:tcPr>
          <w:p w14:paraId="1AF5F3F8" w14:textId="6C03BA0F" w:rsidR="00FD14D1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243.1</w:t>
            </w:r>
            <w:r w:rsidR="00EB6FC9">
              <w:t>9</w:t>
            </w:r>
            <w:r>
              <w:t>6</w:t>
            </w:r>
          </w:p>
        </w:tc>
        <w:tc>
          <w:tcPr>
            <w:tcW w:w="144" w:type="dxa"/>
          </w:tcPr>
          <w:p w14:paraId="689D2BB0" w14:textId="77777777" w:rsidR="00FD14D1" w:rsidRPr="00761B80" w:rsidRDefault="00FD14D1" w:rsidP="00AB1DE2">
            <w:pPr>
              <w:pStyle w:val="Texto"/>
            </w:pPr>
          </w:p>
        </w:tc>
        <w:tc>
          <w:tcPr>
            <w:tcW w:w="1440" w:type="dxa"/>
          </w:tcPr>
          <w:p w14:paraId="70A1E5EC" w14:textId="77777777" w:rsidR="00FD14D1" w:rsidRDefault="00FD14D1" w:rsidP="00B36EE2">
            <w:pPr>
              <w:pStyle w:val="Texto"/>
              <w:tabs>
                <w:tab w:val="decimal" w:pos="1206"/>
              </w:tabs>
            </w:pPr>
            <w:r>
              <w:t>39.784</w:t>
            </w:r>
          </w:p>
        </w:tc>
      </w:tr>
      <w:tr w:rsidR="0067567C" w:rsidRPr="00761B80" w14:paraId="409F9405" w14:textId="77777777" w:rsidTr="009A6FA7">
        <w:tc>
          <w:tcPr>
            <w:tcW w:w="5040" w:type="dxa"/>
          </w:tcPr>
          <w:p w14:paraId="7AB2B3DD" w14:textId="00485F72" w:rsidR="0067567C" w:rsidRPr="00761B80" w:rsidRDefault="00FD14D1" w:rsidP="009A6FA7">
            <w:pPr>
              <w:pStyle w:val="Texto"/>
            </w:pPr>
            <w:r>
              <w:t>Efectivo y equivalentes de efectivo al inicio del ejercicio</w:t>
            </w:r>
          </w:p>
        </w:tc>
        <w:tc>
          <w:tcPr>
            <w:tcW w:w="1440" w:type="dxa"/>
          </w:tcPr>
          <w:p w14:paraId="34AB2005" w14:textId="77777777" w:rsidR="0067567C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532.723</w:t>
            </w:r>
          </w:p>
        </w:tc>
        <w:tc>
          <w:tcPr>
            <w:tcW w:w="144" w:type="dxa"/>
          </w:tcPr>
          <w:p w14:paraId="23F827AD" w14:textId="77777777" w:rsidR="0067567C" w:rsidRPr="00761B80" w:rsidRDefault="0067567C" w:rsidP="00AB1DE2">
            <w:pPr>
              <w:pStyle w:val="Texto"/>
            </w:pPr>
          </w:p>
        </w:tc>
        <w:tc>
          <w:tcPr>
            <w:tcW w:w="1440" w:type="dxa"/>
          </w:tcPr>
          <w:p w14:paraId="0216D2BF" w14:textId="77777777" w:rsidR="0067567C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3.101.272</w:t>
            </w:r>
          </w:p>
        </w:tc>
      </w:tr>
      <w:tr w:rsidR="00AB1DE2" w:rsidRPr="00761B80" w14:paraId="38ECB0D7" w14:textId="77777777" w:rsidTr="00AB1DE2">
        <w:tc>
          <w:tcPr>
            <w:tcW w:w="5040" w:type="dxa"/>
          </w:tcPr>
          <w:p w14:paraId="44FE6B38" w14:textId="73823795" w:rsidR="00AB1DE2" w:rsidRPr="00AC4005" w:rsidRDefault="00FD14D1" w:rsidP="00AB1DE2">
            <w:pPr>
              <w:pStyle w:val="Texto"/>
              <w:jc w:val="left"/>
              <w:rPr>
                <w:b/>
              </w:rPr>
            </w:pPr>
            <w:r w:rsidRPr="00AC4005">
              <w:rPr>
                <w:b/>
              </w:rPr>
              <w:t>Efectivo y equivalentes de efectivo al cierre del período</w:t>
            </w:r>
          </w:p>
        </w:tc>
        <w:tc>
          <w:tcPr>
            <w:tcW w:w="1440" w:type="dxa"/>
            <w:tcBorders>
              <w:top w:val="single" w:sz="6" w:space="0" w:color="auto"/>
              <w:bottom w:val="double" w:sz="6" w:space="0" w:color="auto"/>
            </w:tcBorders>
          </w:tcPr>
          <w:p w14:paraId="6F64274C" w14:textId="71FFEF2E" w:rsidR="00AB1DE2" w:rsidRPr="00761B80" w:rsidRDefault="00FD14D1" w:rsidP="00B36EE2">
            <w:pPr>
              <w:pStyle w:val="Texto"/>
              <w:tabs>
                <w:tab w:val="decimal" w:pos="1200"/>
              </w:tabs>
            </w:pPr>
            <w:r>
              <w:t>1.109.</w:t>
            </w:r>
            <w:r w:rsidR="00EB6FC9">
              <w:t>409</w:t>
            </w:r>
          </w:p>
        </w:tc>
        <w:tc>
          <w:tcPr>
            <w:tcW w:w="144" w:type="dxa"/>
          </w:tcPr>
          <w:p w14:paraId="70447449" w14:textId="77777777" w:rsidR="00AB1DE2" w:rsidRPr="00761B80" w:rsidRDefault="00AB1DE2" w:rsidP="00AB1DE2">
            <w:pPr>
              <w:pStyle w:val="Texto"/>
            </w:pPr>
          </w:p>
        </w:tc>
        <w:tc>
          <w:tcPr>
            <w:tcW w:w="1440" w:type="dxa"/>
            <w:tcBorders>
              <w:top w:val="single" w:sz="6" w:space="0" w:color="auto"/>
              <w:bottom w:val="double" w:sz="6" w:space="0" w:color="auto"/>
            </w:tcBorders>
          </w:tcPr>
          <w:p w14:paraId="0D2E0118" w14:textId="77777777" w:rsidR="00AB1DE2" w:rsidRPr="00761B80" w:rsidRDefault="00FD14D1" w:rsidP="00B36EE2">
            <w:pPr>
              <w:pStyle w:val="Texto"/>
              <w:tabs>
                <w:tab w:val="decimal" w:pos="1206"/>
              </w:tabs>
            </w:pPr>
            <w:r>
              <w:t>743.485</w:t>
            </w:r>
          </w:p>
        </w:tc>
      </w:tr>
    </w:tbl>
    <w:p w14:paraId="72DA597D" w14:textId="77777777" w:rsidR="00C56CE1" w:rsidRPr="00761B80" w:rsidRDefault="00C56CE1" w:rsidP="00AF087A">
      <w:pPr>
        <w:pStyle w:val="Texto"/>
      </w:pPr>
    </w:p>
    <w:p w14:paraId="3DA81256" w14:textId="77777777" w:rsidR="00C56CE1" w:rsidRPr="00761B80" w:rsidRDefault="00C56CE1">
      <w:pPr>
        <w:rPr>
          <w:sz w:val="20"/>
        </w:rPr>
      </w:pPr>
      <w:r w:rsidRPr="00761B80">
        <w:br w:type="page"/>
      </w:r>
    </w:p>
    <w:p w14:paraId="73D445E1" w14:textId="77777777" w:rsidR="00222F00" w:rsidRPr="00761B80" w:rsidRDefault="00222F00" w:rsidP="00AF087A">
      <w:pPr>
        <w:pStyle w:val="Texto"/>
      </w:pPr>
    </w:p>
    <w:p w14:paraId="3189C45F" w14:textId="2648FEAC" w:rsidR="00222F00" w:rsidRPr="00761B80" w:rsidRDefault="00C56CE1" w:rsidP="00C56CE1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 xml:space="preserve">DATOS ESTADISTICOS (EN UNIDADES FÍSICAS) AL </w:t>
      </w:r>
      <w:r w:rsidR="000E06BD">
        <w:rPr>
          <w:b/>
        </w:rPr>
        <w:t>3</w:t>
      </w:r>
      <w:r w:rsidR="00E11816">
        <w:rPr>
          <w:b/>
        </w:rPr>
        <w:t>0</w:t>
      </w:r>
      <w:r w:rsidR="000E06BD">
        <w:rPr>
          <w:b/>
        </w:rPr>
        <w:t xml:space="preserve"> DE NOVIEMBRE</w:t>
      </w:r>
      <w:r w:rsidR="00364D32">
        <w:rPr>
          <w:b/>
        </w:rPr>
        <w:t xml:space="preserve"> DE 2019</w:t>
      </w:r>
      <w:r w:rsidRPr="00761B80">
        <w:rPr>
          <w:b/>
        </w:rPr>
        <w:t xml:space="preserve"> COMPARATIVOS CON </w:t>
      </w:r>
      <w:r w:rsidR="00F11499">
        <w:rPr>
          <w:b/>
        </w:rPr>
        <w:t>EL</w:t>
      </w:r>
      <w:r w:rsidR="00F11499" w:rsidRPr="00761B80">
        <w:rPr>
          <w:b/>
        </w:rPr>
        <w:t xml:space="preserve"> </w:t>
      </w:r>
      <w:r w:rsidRPr="00761B80">
        <w:rPr>
          <w:b/>
        </w:rPr>
        <w:t>MISMO PERÍODO DE</w:t>
      </w:r>
      <w:r w:rsidR="00F11499">
        <w:rPr>
          <w:b/>
        </w:rPr>
        <w:t>L</w:t>
      </w:r>
      <w:r w:rsidRPr="00761B80">
        <w:rPr>
          <w:b/>
        </w:rPr>
        <w:t xml:space="preserve"> EJERCICIO ANTERIOR (</w:t>
      </w:r>
      <w:r w:rsidR="00F11499">
        <w:rPr>
          <w:b/>
        </w:rPr>
        <w:t>I</w:t>
      </w:r>
      <w:r w:rsidRPr="00761B80">
        <w:rPr>
          <w:b/>
        </w:rPr>
        <w:t xml:space="preserve">nformación no examinada y no cubierta por el Informe de </w:t>
      </w:r>
      <w:r w:rsidR="00F11499">
        <w:rPr>
          <w:b/>
        </w:rPr>
        <w:t>R</w:t>
      </w:r>
      <w:r w:rsidRPr="00761B80">
        <w:rPr>
          <w:b/>
        </w:rPr>
        <w:t>evisión)</w:t>
      </w:r>
    </w:p>
    <w:p w14:paraId="0D3F3F44" w14:textId="77777777" w:rsidR="00CA2BAE" w:rsidRPr="00761B80" w:rsidRDefault="00CA2BAE" w:rsidP="00503DF3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C56CE1" w:rsidRPr="00295695" w14:paraId="239B342C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AC382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0DB27B8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producción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228FA15A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2DB58F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C56CE1" w:rsidRPr="00295695" w14:paraId="5B10D22A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D5454" w14:textId="77777777" w:rsidR="00C56CE1" w:rsidRPr="00295695" w:rsidRDefault="00C56CE1" w:rsidP="00295695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AZÚCAR (</w:t>
            </w:r>
            <w:proofErr w:type="spellStart"/>
            <w:r w:rsidRPr="00295695">
              <w:rPr>
                <w:b/>
              </w:rPr>
              <w:t>tns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A08D3EA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2FB670BB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50F7CAB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 xml:space="preserve">Mercado Local </w:t>
            </w:r>
            <w:r w:rsidRPr="00295695">
              <w:rPr>
                <w:b/>
                <w:sz w:val="16"/>
                <w:szCs w:val="16"/>
              </w:rPr>
              <w:t>(*)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3E2E7194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6C82338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Exportación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16FBD6C4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66AD240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C56CE1" w:rsidRPr="00761B80" w14:paraId="39AF30B4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B8B32" w14:textId="77777777" w:rsidR="00C56CE1" w:rsidRPr="00736FFF" w:rsidRDefault="00C56CE1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5F7D341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6F705980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44266B20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10E88C8F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44650CEF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73AE157F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87B9FD2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</w:tr>
      <w:tr w:rsidR="00736FFF" w:rsidRPr="00761B80" w14:paraId="2ADD90B8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C3525" w14:textId="3FDA62CE" w:rsidR="00736FFF" w:rsidRPr="008404B7" w:rsidRDefault="00E73E0D" w:rsidP="00295695">
            <w:pPr>
              <w:pStyle w:val="Texto"/>
            </w:pPr>
            <w:r>
              <w:t>2do</w:t>
            </w:r>
            <w:r w:rsidR="00736FFF" w:rsidRPr="008404B7">
              <w:t>.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50BF986B" w14:textId="04B3F7BB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51.746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614721C0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00E6BDA3" w14:textId="5CADB1C4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68.16</w:t>
            </w:r>
            <w:r w:rsidR="00CA3125">
              <w:t>4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2F05C57F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0B766438" w14:textId="5AC9800A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22.756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7EF7778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8C724DA" w14:textId="7F41F857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90.920</w:t>
            </w:r>
          </w:p>
        </w:tc>
      </w:tr>
      <w:tr w:rsidR="00736FFF" w:rsidRPr="00761B80" w14:paraId="7E04BD4C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5AE4D" w14:textId="4188011F" w:rsidR="00736FFF" w:rsidRPr="008404B7" w:rsidRDefault="00E73E0D" w:rsidP="00295695">
            <w:pPr>
              <w:pStyle w:val="Texto"/>
            </w:pPr>
            <w:r>
              <w:t>2do</w:t>
            </w:r>
            <w:r w:rsidR="00736FFF" w:rsidRPr="008404B7">
              <w:t>.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21FC7014" w14:textId="20E11359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58.526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6C647A44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65B37C16" w14:textId="75B00CFA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66.454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31AC3BB9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77BF8FB" w14:textId="7DEED63E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8.491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2A0B87AE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760F787" w14:textId="4E9DF971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74.945</w:t>
            </w:r>
          </w:p>
        </w:tc>
      </w:tr>
      <w:tr w:rsidR="00736FFF" w:rsidRPr="00761B80" w14:paraId="79560FB3" w14:textId="77777777" w:rsidTr="00736FFF">
        <w:trPr>
          <w:trHeight w:val="26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69D91" w14:textId="487AD5A4" w:rsidR="00736FFF" w:rsidRPr="008404B7" w:rsidRDefault="00736FFF" w:rsidP="00295695">
            <w:pPr>
              <w:pStyle w:val="Texto"/>
            </w:pPr>
            <w:r w:rsidRPr="008404B7">
              <w:t>Acumulad</w:t>
            </w:r>
            <w:r w:rsidR="008F495A">
              <w:t xml:space="preserve">o </w:t>
            </w:r>
            <w:r w:rsidR="00E73E0D">
              <w:t>2do</w:t>
            </w:r>
            <w:r w:rsidRPr="008404B7">
              <w:t>. Trimestre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4107ADA0" w14:textId="1D7733B4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132.330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5E9CA6D2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3AB89C02" w14:textId="0E89999A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137.</w:t>
            </w:r>
            <w:r w:rsidR="00CA3125">
              <w:t>510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5745CAC6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2B80E3CD" w14:textId="0CD937C3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34.446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0AAFE919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98E0B59" w14:textId="043CF57B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171.956</w:t>
            </w:r>
          </w:p>
        </w:tc>
      </w:tr>
      <w:tr w:rsidR="00736FFF" w:rsidRPr="00761B80" w14:paraId="0CFE6FC5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532F8" w14:textId="5B8AA8E2" w:rsidR="00736FFF" w:rsidRPr="008404B7" w:rsidRDefault="008F495A" w:rsidP="00295695">
            <w:pPr>
              <w:pStyle w:val="Texto"/>
            </w:pPr>
            <w:r>
              <w:t xml:space="preserve">Acumulado </w:t>
            </w:r>
            <w:r w:rsidR="00E73E0D">
              <w:t>2do</w:t>
            </w:r>
            <w:r w:rsidR="00736FFF" w:rsidRPr="008404B7">
              <w:t>. Trimestre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5DA1587E" w14:textId="31A23328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102.119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11CCB21E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74D9E24A" w14:textId="369161F5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130.734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65CB3654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FF021B0" w14:textId="0267BCBA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12.077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7A49295C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3C4B91D" w14:textId="60BFD6BA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142.811</w:t>
            </w:r>
          </w:p>
        </w:tc>
      </w:tr>
    </w:tbl>
    <w:p w14:paraId="762718BA" w14:textId="77777777" w:rsidR="008E7EDF" w:rsidRPr="00761B80" w:rsidRDefault="008E7EDF" w:rsidP="008E7EDF">
      <w:pPr>
        <w:pStyle w:val="Texto"/>
      </w:pPr>
    </w:p>
    <w:p w14:paraId="54EC8A82" w14:textId="77777777" w:rsidR="00C56CE1" w:rsidRPr="00761B80" w:rsidRDefault="00C56CE1" w:rsidP="008E7EDF">
      <w:pPr>
        <w:pStyle w:val="Texto"/>
        <w:rPr>
          <w:sz w:val="16"/>
          <w:szCs w:val="16"/>
        </w:rPr>
      </w:pPr>
      <w:r w:rsidRPr="00761B80">
        <w:rPr>
          <w:sz w:val="16"/>
          <w:szCs w:val="16"/>
        </w:rPr>
        <w:t>(*) Incluye reventa</w:t>
      </w:r>
    </w:p>
    <w:p w14:paraId="118A8FA5" w14:textId="77777777" w:rsidR="00C56CE1" w:rsidRPr="00761B80" w:rsidRDefault="00C56CE1" w:rsidP="008E7EDF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C56CE1" w:rsidRPr="00295695" w14:paraId="4B90650E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56E6F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A5A425C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producción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03B09972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8FB4B9C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C56CE1" w:rsidRPr="00295695" w14:paraId="73527E20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1AB90" w14:textId="77777777" w:rsidR="00C56CE1" w:rsidRPr="00295695" w:rsidRDefault="00C56CE1" w:rsidP="00295695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CONVERSIONES PAPELERAS (</w:t>
            </w:r>
            <w:proofErr w:type="spellStart"/>
            <w:r w:rsidRPr="00295695">
              <w:rPr>
                <w:b/>
              </w:rPr>
              <w:t>tns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729FBF93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75856BC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A858BF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Mercado Local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10582DC6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E0B5A3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Exportación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44A4E43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4D4D094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C56CE1" w:rsidRPr="00761B80" w14:paraId="3F3402EF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D92F4" w14:textId="77777777" w:rsidR="00C56CE1" w:rsidRPr="00761B80" w:rsidRDefault="00C56CE1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9BB61E7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74A7846D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9903B90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0D49E7CB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74E2079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3B40B7F8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CDE8228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</w:tr>
      <w:tr w:rsidR="00736FFF" w:rsidRPr="00761B80" w14:paraId="41309505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172D3" w14:textId="566BB43A" w:rsidR="00736FFF" w:rsidRPr="00D423C4" w:rsidRDefault="00881097" w:rsidP="00295695">
            <w:pPr>
              <w:pStyle w:val="Texto"/>
            </w:pPr>
            <w:r>
              <w:t>2do</w:t>
            </w:r>
            <w:r w:rsidR="00736FFF" w:rsidRPr="00D423C4">
              <w:t>.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3A7EE6FD" w14:textId="3A9D8F64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24.547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317045B0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3B2E393E" w14:textId="4FD663EA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20.69</w:t>
            </w:r>
            <w:r w:rsidR="00CA3125">
              <w:t>6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7756E439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B7E63B4" w14:textId="1C6DA8A0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3.108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1AC3DA1E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6936FB0" w14:textId="35EAD5F8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23.804</w:t>
            </w:r>
          </w:p>
        </w:tc>
      </w:tr>
      <w:tr w:rsidR="00736FFF" w:rsidRPr="00761B80" w14:paraId="2ABCD64C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1B1BC" w14:textId="3318E11F" w:rsidR="00736FFF" w:rsidRPr="00D423C4" w:rsidRDefault="00881097" w:rsidP="00295695">
            <w:pPr>
              <w:pStyle w:val="Texto"/>
            </w:pPr>
            <w:r>
              <w:t>2do</w:t>
            </w:r>
            <w:r w:rsidRPr="00D423C4">
              <w:t>.</w:t>
            </w:r>
            <w:r w:rsidR="00736FFF" w:rsidRPr="00D423C4">
              <w:t xml:space="preserve">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2A9C8018" w14:textId="0D1F6EC0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27.797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50EAE9DE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5F1AB89F" w14:textId="09E8858F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22.462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1F2996D6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98C58E0" w14:textId="38586F34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5.052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383A47A4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2EDB363F" w14:textId="33AEF6D5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27.514</w:t>
            </w:r>
          </w:p>
        </w:tc>
      </w:tr>
      <w:tr w:rsidR="00736FFF" w:rsidRPr="00761B80" w14:paraId="65F9C771" w14:textId="77777777" w:rsidTr="00736FFF">
        <w:trPr>
          <w:trHeight w:val="26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F26B1" w14:textId="29EA1B38" w:rsidR="00736FFF" w:rsidRPr="00D423C4" w:rsidRDefault="00736FFF" w:rsidP="00295695">
            <w:pPr>
              <w:pStyle w:val="Texto"/>
            </w:pPr>
            <w:r w:rsidRPr="00D423C4">
              <w:t xml:space="preserve">Acumulado </w:t>
            </w:r>
            <w:r w:rsidR="00881097">
              <w:t>2do</w:t>
            </w:r>
            <w:r w:rsidR="00881097" w:rsidRPr="00D423C4">
              <w:t>.</w:t>
            </w:r>
            <w:r w:rsidRPr="00D423C4">
              <w:t xml:space="preserve"> Trimestre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67AC3EC6" w14:textId="5A401428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51.279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55F1101D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1C040EBD" w14:textId="67522702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38.211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62B63935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03BD8A36" w14:textId="55AF67D1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7.352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196BF8EF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E39AEF5" w14:textId="452EB2F0" w:rsidR="00736FFF" w:rsidRPr="00736FFF" w:rsidRDefault="00716D30" w:rsidP="00295695">
            <w:pPr>
              <w:pStyle w:val="Texto"/>
              <w:tabs>
                <w:tab w:val="decimal" w:pos="1170"/>
              </w:tabs>
            </w:pPr>
            <w:r>
              <w:t>45.563</w:t>
            </w:r>
          </w:p>
        </w:tc>
      </w:tr>
      <w:tr w:rsidR="00736FFF" w:rsidRPr="00761B80" w14:paraId="199179D7" w14:textId="77777777" w:rsidTr="00736FFF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1D1B" w14:textId="3375C845" w:rsidR="00736FFF" w:rsidRPr="00D423C4" w:rsidRDefault="00736FFF" w:rsidP="00295695">
            <w:pPr>
              <w:pStyle w:val="Texto"/>
            </w:pPr>
            <w:r w:rsidRPr="00D423C4">
              <w:t xml:space="preserve">Acumulado </w:t>
            </w:r>
            <w:r w:rsidR="00881097">
              <w:t>2do</w:t>
            </w:r>
            <w:r w:rsidR="00881097" w:rsidRPr="00D423C4">
              <w:t>.</w:t>
            </w:r>
            <w:r w:rsidRPr="00D423C4">
              <w:t xml:space="preserve"> Trimestre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541A7398" w14:textId="2B937E40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54.228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15D15F72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1C4747FF" w14:textId="545F27A7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43.023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75A1C239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9A4F493" w14:textId="618119AB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9.526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28478C96" w14:textId="77777777" w:rsidR="00736FFF" w:rsidRPr="00761B80" w:rsidRDefault="00736FF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BE92085" w14:textId="30C29375" w:rsidR="00736FFF" w:rsidRPr="00736FFF" w:rsidRDefault="00333CCE" w:rsidP="00295695">
            <w:pPr>
              <w:pStyle w:val="Texto"/>
              <w:tabs>
                <w:tab w:val="decimal" w:pos="1170"/>
              </w:tabs>
            </w:pPr>
            <w:r>
              <w:t>52.549</w:t>
            </w:r>
          </w:p>
        </w:tc>
      </w:tr>
    </w:tbl>
    <w:p w14:paraId="7BD29BA5" w14:textId="77777777" w:rsidR="00834858" w:rsidRPr="00761B80" w:rsidRDefault="00834858" w:rsidP="008E7EDF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C56CE1" w:rsidRPr="00295695" w14:paraId="32FEEDF1" w14:textId="77777777" w:rsidTr="003F2274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A0E3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BF11964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producción</w:t>
            </w:r>
            <w:r w:rsidR="00930C4F" w:rsidRPr="00295695">
              <w:rPr>
                <w:b/>
              </w:rPr>
              <w:t xml:space="preserve"> </w:t>
            </w:r>
            <w:r w:rsidR="00930C4F" w:rsidRPr="00295695">
              <w:rPr>
                <w:b/>
                <w:sz w:val="16"/>
                <w:szCs w:val="16"/>
              </w:rPr>
              <w:t>(**)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1B680C5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1AF0928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C56CE1" w:rsidRPr="00295695" w14:paraId="53D99AAD" w14:textId="77777777" w:rsidTr="003F2274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B090C" w14:textId="0698F618" w:rsidR="00C56CE1" w:rsidRPr="00295695" w:rsidRDefault="00C56CE1" w:rsidP="00295695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ALCOHOL (</w:t>
            </w:r>
            <w:proofErr w:type="spellStart"/>
            <w:r w:rsidR="00333CCE">
              <w:rPr>
                <w:b/>
              </w:rPr>
              <w:t>klt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519701A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29282E7A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58BD5FE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Mercado Local</w:t>
            </w:r>
            <w:r w:rsidR="00930C4F" w:rsidRPr="00295695">
              <w:rPr>
                <w:b/>
              </w:rPr>
              <w:t xml:space="preserve"> </w:t>
            </w:r>
            <w:r w:rsidR="00930C4F" w:rsidRPr="00295695">
              <w:rPr>
                <w:b/>
                <w:sz w:val="16"/>
                <w:szCs w:val="16"/>
              </w:rPr>
              <w:t>(*)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609D1251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4D48B3D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Exportación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68EE6685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CDFE179" w14:textId="77777777" w:rsidR="00C56CE1" w:rsidRPr="00295695" w:rsidRDefault="00C56CE1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C56CE1" w:rsidRPr="00761B80" w14:paraId="0BC3992C" w14:textId="77777777" w:rsidTr="003F2274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AFC5" w14:textId="77777777" w:rsidR="00C56CE1" w:rsidRPr="00761B80" w:rsidRDefault="00C56CE1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1AD6F900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441B4613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55C0EE8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17B4C97A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DA21614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1E35BF0E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0EEF41FF" w14:textId="77777777" w:rsidR="00C56CE1" w:rsidRPr="00761B80" w:rsidRDefault="00C56CE1" w:rsidP="00295695">
            <w:pPr>
              <w:pStyle w:val="Texto"/>
              <w:tabs>
                <w:tab w:val="decimal" w:pos="1170"/>
              </w:tabs>
            </w:pPr>
          </w:p>
        </w:tc>
      </w:tr>
      <w:tr w:rsidR="00E93E3E" w:rsidRPr="00761B80" w14:paraId="5FBB0469" w14:textId="77777777" w:rsidTr="003F2274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F60A" w14:textId="3D8CB6A8" w:rsidR="00E93E3E" w:rsidRPr="007A59E8" w:rsidRDefault="00881097" w:rsidP="00295695">
            <w:pPr>
              <w:pStyle w:val="Texto"/>
            </w:pPr>
            <w:r>
              <w:t>2do</w:t>
            </w:r>
            <w:r w:rsidRPr="00D423C4">
              <w:t>.</w:t>
            </w:r>
            <w:r w:rsidR="00E93E3E" w:rsidRPr="007A59E8">
              <w:t xml:space="preserve">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1D06BB4C" w14:textId="122D3B77" w:rsidR="00E93E3E" w:rsidRPr="00E93E3E" w:rsidRDefault="00716D30" w:rsidP="00295695">
            <w:pPr>
              <w:pStyle w:val="Texto"/>
              <w:tabs>
                <w:tab w:val="decimal" w:pos="1170"/>
              </w:tabs>
            </w:pPr>
            <w:r>
              <w:t>1</w:t>
            </w:r>
            <w:r w:rsidR="00333CCE">
              <w:t>7.187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264C0809" w14:textId="77777777" w:rsidR="00E93E3E" w:rsidRPr="00761B80" w:rsidRDefault="00E93E3E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4DDD084D" w14:textId="6C4F0292" w:rsidR="00E93E3E" w:rsidRPr="00E93E3E" w:rsidRDefault="00716D30" w:rsidP="00295695">
            <w:pPr>
              <w:pStyle w:val="Texto"/>
              <w:tabs>
                <w:tab w:val="decimal" w:pos="1170"/>
              </w:tabs>
            </w:pPr>
            <w:r>
              <w:t>1</w:t>
            </w:r>
            <w:r w:rsidR="00333CCE">
              <w:t>6.585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3394534E" w14:textId="77777777" w:rsidR="00E93E3E" w:rsidRPr="00761B80" w:rsidRDefault="00E93E3E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C4CAF4D" w14:textId="3027341D" w:rsidR="00E93E3E" w:rsidRPr="00E93E3E" w:rsidRDefault="00716D30" w:rsidP="00295695">
            <w:pPr>
              <w:pStyle w:val="Texto"/>
              <w:tabs>
                <w:tab w:val="decimal" w:pos="1170"/>
              </w:tabs>
            </w:pPr>
            <w:r>
              <w:t>-</w:t>
            </w:r>
            <w:r w:rsidR="003F2274">
              <w:t xml:space="preserve">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04EE0042" w14:textId="77777777" w:rsidR="00E93E3E" w:rsidRPr="00761B80" w:rsidRDefault="00E93E3E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98C8AF1" w14:textId="7BA2A534" w:rsidR="00E93E3E" w:rsidRPr="00E93E3E" w:rsidRDefault="00333CCE" w:rsidP="00295695">
            <w:pPr>
              <w:pStyle w:val="Texto"/>
              <w:tabs>
                <w:tab w:val="decimal" w:pos="1170"/>
              </w:tabs>
            </w:pPr>
            <w:r>
              <w:t>16.585</w:t>
            </w:r>
          </w:p>
        </w:tc>
      </w:tr>
      <w:tr w:rsidR="003F2274" w:rsidRPr="00761B80" w14:paraId="31717564" w14:textId="77777777" w:rsidTr="003F2274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0737" w14:textId="2E8BDDD7" w:rsidR="003F2274" w:rsidRPr="007A59E8" w:rsidRDefault="003F2274" w:rsidP="003F2274">
            <w:pPr>
              <w:pStyle w:val="Texto"/>
            </w:pPr>
            <w:r>
              <w:t>2do</w:t>
            </w:r>
            <w:r w:rsidRPr="00D423C4">
              <w:t>.</w:t>
            </w:r>
            <w:r w:rsidRPr="007A59E8">
              <w:t xml:space="preserve">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6A127F00" w14:textId="29A8C769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23.230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629F21C7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0DDFB606" w14:textId="4AF6C303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19.462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5A56B8C7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4BFB97C3" w14:textId="53CEE438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 xml:space="preserve">-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0DF9FC25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4A4AC4EC" w14:textId="6FC3CA77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19.462</w:t>
            </w:r>
          </w:p>
        </w:tc>
      </w:tr>
      <w:tr w:rsidR="003F2274" w:rsidRPr="00761B80" w14:paraId="6D799873" w14:textId="77777777" w:rsidTr="003F2274">
        <w:trPr>
          <w:trHeight w:val="26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62227" w14:textId="45F01C93" w:rsidR="003F2274" w:rsidRPr="007A59E8" w:rsidRDefault="003F2274" w:rsidP="003F2274">
            <w:pPr>
              <w:pStyle w:val="Texto"/>
            </w:pPr>
            <w:r>
              <w:t>Acumulado 2do</w:t>
            </w:r>
            <w:r w:rsidRPr="00D423C4">
              <w:t>.</w:t>
            </w:r>
            <w:r w:rsidRPr="007A59E8">
              <w:t xml:space="preserve"> Trimestre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711923AF" w14:textId="453B2F7E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35.436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6C7AD187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3EC52A0B" w14:textId="0A99BCC8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34.618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2CEAC788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45F57696" w14:textId="40430C91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 xml:space="preserve">-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74D32B96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43C0430" w14:textId="68CE3D2A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34.618</w:t>
            </w:r>
          </w:p>
        </w:tc>
      </w:tr>
      <w:tr w:rsidR="003F2274" w:rsidRPr="00761B80" w14:paraId="0DCF9E9B" w14:textId="77777777" w:rsidTr="003F2274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A6D02" w14:textId="2D93E90A" w:rsidR="003F2274" w:rsidRPr="007A59E8" w:rsidRDefault="003F2274" w:rsidP="003F2274">
            <w:pPr>
              <w:pStyle w:val="Texto"/>
            </w:pPr>
            <w:r>
              <w:t>Acumulado 2do</w:t>
            </w:r>
            <w:r w:rsidRPr="00D423C4">
              <w:t>.</w:t>
            </w:r>
            <w:r w:rsidRPr="007A59E8">
              <w:t xml:space="preserve"> Trimestre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1294E209" w14:textId="0366D926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58.492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74B033EE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26C5284D" w14:textId="1BA533B0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46.520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74A7C8BE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3CD18C2" w14:textId="00233566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 xml:space="preserve">-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4E3BAE81" w14:textId="77777777" w:rsidR="003F2274" w:rsidRPr="00761B80" w:rsidRDefault="003F2274" w:rsidP="003F2274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2A27782" w14:textId="021A1108" w:rsidR="003F2274" w:rsidRPr="00E93E3E" w:rsidRDefault="003F2274" w:rsidP="003F2274">
            <w:pPr>
              <w:pStyle w:val="Texto"/>
              <w:tabs>
                <w:tab w:val="decimal" w:pos="1170"/>
              </w:tabs>
            </w:pPr>
            <w:r>
              <w:t>46.520</w:t>
            </w:r>
          </w:p>
        </w:tc>
      </w:tr>
    </w:tbl>
    <w:p w14:paraId="0053A923" w14:textId="77777777" w:rsidR="004E5179" w:rsidRPr="00761B80" w:rsidRDefault="004E5179" w:rsidP="008E7EDF">
      <w:pPr>
        <w:pStyle w:val="Texto"/>
      </w:pPr>
    </w:p>
    <w:p w14:paraId="248C522C" w14:textId="3EFBD48B" w:rsidR="00C56CE1" w:rsidRPr="00761B80" w:rsidRDefault="00930C4F" w:rsidP="00930C4F">
      <w:pPr>
        <w:pStyle w:val="Texto"/>
        <w:ind w:left="426" w:hanging="426"/>
        <w:rPr>
          <w:sz w:val="16"/>
          <w:szCs w:val="16"/>
        </w:rPr>
      </w:pPr>
      <w:r w:rsidRPr="00761B80">
        <w:rPr>
          <w:sz w:val="16"/>
          <w:szCs w:val="16"/>
        </w:rPr>
        <w:t>(*)</w:t>
      </w:r>
      <w:r w:rsidR="00CD2393">
        <w:rPr>
          <w:sz w:val="16"/>
          <w:szCs w:val="16"/>
        </w:rPr>
        <w:tab/>
      </w:r>
      <w:r w:rsidRPr="00761B80">
        <w:rPr>
          <w:sz w:val="16"/>
          <w:szCs w:val="16"/>
        </w:rPr>
        <w:t>Incluye ventas a Bio Ledesma S.A.</w:t>
      </w:r>
    </w:p>
    <w:p w14:paraId="36392D24" w14:textId="557C29C0" w:rsidR="00C56CE1" w:rsidRPr="00761B80" w:rsidRDefault="00930C4F" w:rsidP="00CD2393">
      <w:pPr>
        <w:pStyle w:val="Texto"/>
        <w:ind w:left="426" w:hanging="426"/>
        <w:rPr>
          <w:sz w:val="16"/>
          <w:szCs w:val="16"/>
        </w:rPr>
      </w:pPr>
      <w:r w:rsidRPr="00761B80">
        <w:rPr>
          <w:sz w:val="16"/>
          <w:szCs w:val="16"/>
        </w:rPr>
        <w:t>(**)</w:t>
      </w:r>
      <w:r w:rsidR="00CD2393">
        <w:rPr>
          <w:sz w:val="16"/>
          <w:szCs w:val="16"/>
        </w:rPr>
        <w:tab/>
      </w:r>
      <w:r w:rsidRPr="00761B80">
        <w:rPr>
          <w:sz w:val="16"/>
          <w:szCs w:val="16"/>
        </w:rPr>
        <w:t>No incluye alcohol producido de propiedad de Cañeros.</w:t>
      </w:r>
    </w:p>
    <w:p w14:paraId="7F9B2123" w14:textId="77777777" w:rsidR="008E7EDF" w:rsidRPr="00761B80" w:rsidRDefault="008E7EDF" w:rsidP="008E7EDF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930C4F" w:rsidRPr="00295695" w14:paraId="70713533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341FC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E174D90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 xml:space="preserve">Volumen de producción </w:t>
            </w:r>
            <w:r w:rsidRPr="00295695">
              <w:rPr>
                <w:b/>
                <w:sz w:val="16"/>
                <w:szCs w:val="16"/>
              </w:rPr>
              <w:t>(*)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5F07989A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1763F8F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930C4F" w:rsidRPr="00295695" w14:paraId="78FEB3AE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E714" w14:textId="77777777" w:rsidR="00930C4F" w:rsidRPr="00295695" w:rsidRDefault="00930C4F" w:rsidP="00295695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FRUTA EMBALADA Y A GRANEL (</w:t>
            </w:r>
            <w:proofErr w:type="spellStart"/>
            <w:r w:rsidRPr="00295695">
              <w:rPr>
                <w:b/>
              </w:rPr>
              <w:t>tns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A37C65A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78C14D99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6875F57" w14:textId="77777777" w:rsidR="00295695" w:rsidRDefault="00295695" w:rsidP="00295695">
            <w:pPr>
              <w:pStyle w:val="Texto"/>
              <w:jc w:val="center"/>
              <w:rPr>
                <w:b/>
              </w:rPr>
            </w:pPr>
            <w:r>
              <w:rPr>
                <w:b/>
              </w:rPr>
              <w:t>Mercado Local</w:t>
            </w:r>
          </w:p>
          <w:p w14:paraId="2ACADDCB" w14:textId="324D9CDC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  <w:sz w:val="16"/>
                <w:szCs w:val="16"/>
              </w:rPr>
              <w:t>(**)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43AB8E49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77E62AF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 xml:space="preserve">Exportación </w:t>
            </w:r>
            <w:r w:rsidRPr="00295695">
              <w:rPr>
                <w:b/>
                <w:sz w:val="16"/>
                <w:szCs w:val="16"/>
              </w:rPr>
              <w:t>(**)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369C9716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5CF3B8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930C4F" w:rsidRPr="00761B80" w14:paraId="0FFD7A8C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0123F" w14:textId="77777777" w:rsidR="00930C4F" w:rsidRPr="00761B80" w:rsidRDefault="00930C4F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5B08D46D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7CCA35C2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47D3D59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03A77280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49E05305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3DDDBB56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E68A7E2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</w:tr>
      <w:tr w:rsidR="00BA181D" w:rsidRPr="00761B80" w14:paraId="5DE021B3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300A3" w14:textId="73BF4E4B" w:rsidR="00BA181D" w:rsidRPr="00204061" w:rsidRDefault="00881097" w:rsidP="00295695">
            <w:pPr>
              <w:pStyle w:val="Texto"/>
            </w:pPr>
            <w:r>
              <w:t>2do</w:t>
            </w:r>
            <w:r w:rsidRPr="00D423C4">
              <w:t>.</w:t>
            </w:r>
            <w:r w:rsidR="00BA181D" w:rsidRPr="00204061">
              <w:t xml:space="preserve">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2D4C3466" w14:textId="4B0D5C68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3.874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5F82F5F5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3E22AE17" w14:textId="5A9EEE0D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1.556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537D8C62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27F7840" w14:textId="1E1F549F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8.517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3F34F143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D187227" w14:textId="32FE20D1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10.073</w:t>
            </w:r>
          </w:p>
        </w:tc>
      </w:tr>
      <w:tr w:rsidR="00BA181D" w:rsidRPr="00761B80" w14:paraId="708D2BC2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9C0A4" w14:textId="55D7BA7E" w:rsidR="00BA181D" w:rsidRPr="00204061" w:rsidRDefault="00881097" w:rsidP="00295695">
            <w:pPr>
              <w:pStyle w:val="Texto"/>
            </w:pPr>
            <w:r>
              <w:t>2do</w:t>
            </w:r>
            <w:r w:rsidRPr="00D423C4">
              <w:t>.</w:t>
            </w:r>
            <w:r w:rsidR="00BA181D" w:rsidRPr="00204061">
              <w:t xml:space="preserve">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2BE05402" w14:textId="5A3DCF96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5.764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58039117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1BE1FA52" w14:textId="10518948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2.049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474CE2E5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BA9537D" w14:textId="230C5631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10.395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9F4DC9E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21C07D21" w14:textId="2B5350C5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12.444</w:t>
            </w:r>
          </w:p>
        </w:tc>
      </w:tr>
      <w:tr w:rsidR="00BA181D" w:rsidRPr="00761B80" w14:paraId="21B95F72" w14:textId="77777777" w:rsidTr="00BA181D">
        <w:trPr>
          <w:trHeight w:val="26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1279" w14:textId="602C188D" w:rsidR="00BA181D" w:rsidRPr="00204061" w:rsidRDefault="00760813" w:rsidP="00295695">
            <w:pPr>
              <w:pStyle w:val="Texto"/>
            </w:pPr>
            <w:r>
              <w:t xml:space="preserve">Acumulado </w:t>
            </w:r>
            <w:r w:rsidR="00881097">
              <w:t>2do</w:t>
            </w:r>
            <w:r w:rsidR="00881097" w:rsidRPr="00D423C4">
              <w:t>.</w:t>
            </w:r>
            <w:r w:rsidR="00BA181D" w:rsidRPr="00204061">
              <w:t xml:space="preserve"> Trimestre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0AA97CBC" w14:textId="364E6D88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31.686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2322E46F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0CA22947" w14:textId="6EC3DFF9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3.40</w:t>
            </w:r>
            <w:r w:rsidR="00CA3125">
              <w:t>0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4416500D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2709D299" w14:textId="43617643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29.096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3EE1032F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944067A" w14:textId="0D02D391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32.496</w:t>
            </w:r>
          </w:p>
        </w:tc>
      </w:tr>
      <w:tr w:rsidR="00BA181D" w:rsidRPr="00761B80" w14:paraId="787B21D3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F6C2F" w14:textId="384B805C" w:rsidR="00BA181D" w:rsidRPr="00204061" w:rsidRDefault="00760813" w:rsidP="00295695">
            <w:pPr>
              <w:pStyle w:val="Texto"/>
            </w:pPr>
            <w:r>
              <w:t xml:space="preserve">Acumulado </w:t>
            </w:r>
            <w:r w:rsidR="00881097">
              <w:t>2do</w:t>
            </w:r>
            <w:r w:rsidR="00881097" w:rsidRPr="00D423C4">
              <w:t>.</w:t>
            </w:r>
            <w:r w:rsidR="00BA181D" w:rsidRPr="00204061">
              <w:t xml:space="preserve"> Trimestre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1C3623C3" w14:textId="407B1261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32.167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6406BDC3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71AADE71" w14:textId="4C7CEFA0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4.346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432497E0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DE34BE8" w14:textId="7001A58A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28.700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43E3F3D3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B0DB8E6" w14:textId="0A3885DD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33.046</w:t>
            </w:r>
          </w:p>
        </w:tc>
      </w:tr>
    </w:tbl>
    <w:p w14:paraId="643C3AB3" w14:textId="77777777" w:rsidR="00930C4F" w:rsidRPr="00761B80" w:rsidRDefault="00930C4F" w:rsidP="008E7EDF">
      <w:pPr>
        <w:pStyle w:val="Texto"/>
      </w:pPr>
    </w:p>
    <w:p w14:paraId="75A4CE26" w14:textId="6A508259" w:rsidR="00930C4F" w:rsidRPr="00761B80" w:rsidRDefault="00930C4F" w:rsidP="00565B19">
      <w:pPr>
        <w:pStyle w:val="Texto"/>
        <w:ind w:left="450" w:hanging="450"/>
        <w:rPr>
          <w:sz w:val="16"/>
          <w:szCs w:val="16"/>
        </w:rPr>
      </w:pPr>
      <w:r w:rsidRPr="00761B80">
        <w:rPr>
          <w:sz w:val="16"/>
          <w:szCs w:val="16"/>
        </w:rPr>
        <w:t>(*)</w:t>
      </w:r>
      <w:r w:rsidR="00565B19">
        <w:rPr>
          <w:sz w:val="16"/>
          <w:szCs w:val="16"/>
        </w:rPr>
        <w:tab/>
      </w:r>
      <w:r w:rsidRPr="00761B80">
        <w:rPr>
          <w:sz w:val="16"/>
          <w:szCs w:val="16"/>
        </w:rPr>
        <w:t xml:space="preserve">Incluye fruta comprada en </w:t>
      </w:r>
      <w:proofErr w:type="spellStart"/>
      <w:r w:rsidRPr="00761B80">
        <w:rPr>
          <w:sz w:val="16"/>
          <w:szCs w:val="16"/>
        </w:rPr>
        <w:t>packing</w:t>
      </w:r>
      <w:proofErr w:type="spellEnd"/>
      <w:r w:rsidRPr="00761B80">
        <w:rPr>
          <w:sz w:val="16"/>
          <w:szCs w:val="16"/>
        </w:rPr>
        <w:t xml:space="preserve"> de Ingenio</w:t>
      </w:r>
    </w:p>
    <w:p w14:paraId="4E8581F0" w14:textId="589E2788" w:rsidR="00930C4F" w:rsidRPr="00761B80" w:rsidRDefault="00930C4F" w:rsidP="00565B19">
      <w:pPr>
        <w:pStyle w:val="Texto"/>
        <w:ind w:left="450" w:hanging="450"/>
        <w:rPr>
          <w:sz w:val="16"/>
          <w:szCs w:val="16"/>
        </w:rPr>
      </w:pPr>
      <w:r w:rsidRPr="00761B80">
        <w:rPr>
          <w:sz w:val="16"/>
          <w:szCs w:val="16"/>
        </w:rPr>
        <w:t>(**)</w:t>
      </w:r>
      <w:r w:rsidR="00565B19">
        <w:rPr>
          <w:sz w:val="16"/>
          <w:szCs w:val="16"/>
        </w:rPr>
        <w:tab/>
      </w:r>
      <w:r w:rsidRPr="00761B80">
        <w:rPr>
          <w:sz w:val="16"/>
          <w:szCs w:val="16"/>
        </w:rPr>
        <w:t>Incluye operaciones de reventa.</w:t>
      </w:r>
    </w:p>
    <w:p w14:paraId="72D6B105" w14:textId="7E039A40" w:rsidR="00364D32" w:rsidRDefault="00364D32">
      <w:pPr>
        <w:rPr>
          <w:sz w:val="20"/>
        </w:rPr>
      </w:pPr>
      <w:r>
        <w:br w:type="page"/>
      </w:r>
    </w:p>
    <w:p w14:paraId="6B418FF8" w14:textId="77777777" w:rsidR="00930C4F" w:rsidRPr="00761B80" w:rsidRDefault="00930C4F" w:rsidP="008E7EDF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930C4F" w:rsidRPr="00295695" w14:paraId="3C3D4A26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20F0B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417E726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 xml:space="preserve">Volumen de producción </w:t>
            </w:r>
            <w:r w:rsidRPr="00295695">
              <w:rPr>
                <w:b/>
                <w:sz w:val="16"/>
                <w:szCs w:val="16"/>
              </w:rPr>
              <w:t>(*)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140B6198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3ABADF5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930C4F" w:rsidRPr="00295695" w14:paraId="1D72A8F4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6BD9" w14:textId="77777777" w:rsidR="00930C4F" w:rsidRPr="00295695" w:rsidRDefault="00930C4F" w:rsidP="00295695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JUGOS (</w:t>
            </w:r>
            <w:proofErr w:type="spellStart"/>
            <w:r w:rsidRPr="00295695">
              <w:rPr>
                <w:b/>
              </w:rPr>
              <w:t>tns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730027B7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6800870C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749C307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 xml:space="preserve">Mercado Local </w:t>
            </w:r>
            <w:r w:rsidRPr="00295695">
              <w:rPr>
                <w:b/>
                <w:sz w:val="16"/>
                <w:szCs w:val="16"/>
              </w:rPr>
              <w:t>(**)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63CBE46B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06C6E6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 xml:space="preserve">Exportación </w:t>
            </w:r>
            <w:r w:rsidRPr="00295695">
              <w:rPr>
                <w:b/>
                <w:sz w:val="16"/>
                <w:szCs w:val="16"/>
              </w:rPr>
              <w:t>(**)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3F0919DB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B31B827" w14:textId="77777777" w:rsidR="00930C4F" w:rsidRPr="00295695" w:rsidRDefault="00930C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930C4F" w:rsidRPr="00761B80" w14:paraId="14920AE8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86AFC" w14:textId="77777777" w:rsidR="00930C4F" w:rsidRPr="00761B80" w:rsidRDefault="00930C4F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DBD3749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0EFEE163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3193BCD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5A180116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5EE8C1F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0B826705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4B6D18E" w14:textId="77777777" w:rsidR="00930C4F" w:rsidRPr="00761B80" w:rsidRDefault="00930C4F" w:rsidP="00295695">
            <w:pPr>
              <w:pStyle w:val="Texto"/>
              <w:tabs>
                <w:tab w:val="decimal" w:pos="1170"/>
              </w:tabs>
            </w:pPr>
          </w:p>
        </w:tc>
      </w:tr>
      <w:tr w:rsidR="00BA181D" w:rsidRPr="00761B80" w14:paraId="5A7AD076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2359" w14:textId="116B13CA" w:rsidR="00BA181D" w:rsidRPr="007F1EB7" w:rsidRDefault="00760813" w:rsidP="00295695">
            <w:pPr>
              <w:pStyle w:val="Texto"/>
            </w:pPr>
            <w:r>
              <w:t>2</w:t>
            </w:r>
            <w:r w:rsidR="00922E77">
              <w:t>do</w:t>
            </w:r>
            <w:r w:rsidR="00BA181D" w:rsidRPr="007F1EB7">
              <w:t>.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768DE897" w14:textId="357423F6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1.374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3D20F233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33F8666B" w14:textId="43946271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940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5B7DF32E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09E72386" w14:textId="2E916D3B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2.268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034A902B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E8975D8" w14:textId="1C1844A8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3.208</w:t>
            </w:r>
          </w:p>
        </w:tc>
      </w:tr>
      <w:tr w:rsidR="00BA181D" w:rsidRPr="00761B80" w14:paraId="426C1B16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C2C6A" w14:textId="49E42B9B" w:rsidR="00BA181D" w:rsidRPr="007F1EB7" w:rsidRDefault="00760813" w:rsidP="00295695">
            <w:pPr>
              <w:pStyle w:val="Texto"/>
            </w:pPr>
            <w:r>
              <w:t>2</w:t>
            </w:r>
            <w:r w:rsidR="00922E77">
              <w:t>do</w:t>
            </w:r>
            <w:r w:rsidR="00BA181D" w:rsidRPr="007F1EB7">
              <w:t>.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6660A769" w14:textId="6A0E9ACC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987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25035D3C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0D1C8477" w14:textId="4D558609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1.137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1A128F84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5187CF7" w14:textId="6503DFC2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761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277EEA8C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4AF8B608" w14:textId="60AC032B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1.898</w:t>
            </w:r>
          </w:p>
        </w:tc>
      </w:tr>
      <w:tr w:rsidR="00BA181D" w:rsidRPr="00761B80" w14:paraId="718DF3D0" w14:textId="77777777" w:rsidTr="00BA181D">
        <w:trPr>
          <w:trHeight w:val="26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70A2F" w14:textId="5D5664F5" w:rsidR="00BA181D" w:rsidRPr="007F1EB7" w:rsidRDefault="00760813" w:rsidP="00295695">
            <w:pPr>
              <w:pStyle w:val="Texto"/>
            </w:pPr>
            <w:r>
              <w:t>Acumulado 2</w:t>
            </w:r>
            <w:r w:rsidR="00922E77">
              <w:t>do</w:t>
            </w:r>
            <w:r w:rsidR="00BA181D" w:rsidRPr="007F1EB7">
              <w:t>. Trimestre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460EA137" w14:textId="420285D4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5.836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3A4B8349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7DF86C38" w14:textId="75D4DD7F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1.585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3E5CA558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033FE455" w14:textId="024235EB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3.186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45274FAB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0283535" w14:textId="411B37B0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4.771</w:t>
            </w:r>
          </w:p>
        </w:tc>
      </w:tr>
      <w:tr w:rsidR="00BA181D" w:rsidRPr="00761B80" w14:paraId="7F844EE1" w14:textId="77777777" w:rsidTr="00BA181D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F704A" w14:textId="17369E54" w:rsidR="00BA181D" w:rsidRPr="007F1EB7" w:rsidRDefault="00760813" w:rsidP="00295695">
            <w:pPr>
              <w:pStyle w:val="Texto"/>
            </w:pPr>
            <w:r>
              <w:t>Acumulado 2</w:t>
            </w:r>
            <w:r w:rsidR="00922E77">
              <w:t>do</w:t>
            </w:r>
            <w:r w:rsidR="00BA181D" w:rsidRPr="007F1EB7">
              <w:t>. Trimestre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4A13BF4B" w14:textId="4C342113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4.585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729E7630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4428F664" w14:textId="06E5A0FC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1.337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728123FB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F4E433A" w14:textId="325D972C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2.026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875E967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3E87EC62" w14:textId="4B7D5298" w:rsidR="00BA181D" w:rsidRPr="00BA181D" w:rsidRDefault="00333CCE" w:rsidP="00295695">
            <w:pPr>
              <w:pStyle w:val="Texto"/>
              <w:tabs>
                <w:tab w:val="decimal" w:pos="1170"/>
              </w:tabs>
            </w:pPr>
            <w:r>
              <w:t>3.363</w:t>
            </w:r>
          </w:p>
        </w:tc>
      </w:tr>
    </w:tbl>
    <w:p w14:paraId="51C6EF76" w14:textId="77777777" w:rsidR="00222F00" w:rsidRPr="00761B80" w:rsidRDefault="00222F00" w:rsidP="00222F00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D42A4F" w:rsidRPr="00295695" w14:paraId="639BD911" w14:textId="77777777" w:rsidTr="00645882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D7362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5A0578F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producción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534BE470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876E36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D42A4F" w:rsidRPr="00295695" w14:paraId="0FAE35AF" w14:textId="77777777" w:rsidTr="00645882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35E01" w14:textId="77777777" w:rsidR="00D42A4F" w:rsidRPr="00295695" w:rsidRDefault="00D42A4F" w:rsidP="00295695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CEREALES (</w:t>
            </w:r>
            <w:proofErr w:type="spellStart"/>
            <w:r w:rsidRPr="00295695">
              <w:rPr>
                <w:b/>
              </w:rPr>
              <w:t>tns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99A3DBA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5D3F0207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3DB13D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Mercado Local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3AC5642D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1A0E538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Exportación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54866B23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3C8F6BB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D42A4F" w:rsidRPr="00761B80" w14:paraId="3C27CB03" w14:textId="77777777" w:rsidTr="00645882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E3492" w14:textId="77777777" w:rsidR="00D42A4F" w:rsidRPr="00761B80" w:rsidRDefault="00D42A4F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8438F25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12D74A92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8548B7E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0E78536B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924DFE7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56AE64F4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B63BBC7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</w:tr>
      <w:tr w:rsidR="00BA181D" w:rsidRPr="00761B80" w14:paraId="1AE6A598" w14:textId="77777777" w:rsidTr="00EB2890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5DA40688" w14:textId="374346AC" w:rsidR="00BA181D" w:rsidRPr="00F77A9C" w:rsidRDefault="00922E77" w:rsidP="00295695">
            <w:pPr>
              <w:pStyle w:val="Texto"/>
            </w:pPr>
            <w:r>
              <w:t>2do</w:t>
            </w:r>
            <w:r w:rsidR="00BA181D" w:rsidRPr="00F77A9C">
              <w:t>.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</w:tcPr>
          <w:p w14:paraId="789B8471" w14:textId="21D6625E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4.620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0134D89E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</w:tcPr>
          <w:p w14:paraId="6366D8B9" w14:textId="38887F20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25.293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7B951B4E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22456C6F" w14:textId="2C938C14" w:rsidR="00BA181D" w:rsidRPr="00761B80" w:rsidRDefault="00D43083" w:rsidP="00295695">
            <w:pPr>
              <w:pStyle w:val="Texto"/>
              <w:tabs>
                <w:tab w:val="decimal" w:pos="1170"/>
              </w:tabs>
            </w:pPr>
            <w:r>
              <w:t>-</w:t>
            </w:r>
            <w:r w:rsidR="00D510CE">
              <w:t xml:space="preserve"> 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C5DA3C8" w14:textId="77777777" w:rsidR="00BA181D" w:rsidRPr="00761B80" w:rsidRDefault="00BA181D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F61181C" w14:textId="75C9B35F" w:rsidR="00BA181D" w:rsidRPr="00BA181D" w:rsidRDefault="00D43083" w:rsidP="00295695">
            <w:pPr>
              <w:pStyle w:val="Texto"/>
              <w:tabs>
                <w:tab w:val="decimal" w:pos="1170"/>
              </w:tabs>
            </w:pPr>
            <w:r>
              <w:t>25.293</w:t>
            </w:r>
          </w:p>
        </w:tc>
      </w:tr>
      <w:tr w:rsidR="00D510CE" w:rsidRPr="00761B80" w14:paraId="0FF88921" w14:textId="77777777" w:rsidTr="00EB2890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D6B6D45" w14:textId="506FE831" w:rsidR="00D510CE" w:rsidRPr="00F77A9C" w:rsidRDefault="00D510CE" w:rsidP="00D510CE">
            <w:pPr>
              <w:pStyle w:val="Texto"/>
            </w:pPr>
            <w:r>
              <w:t>2do</w:t>
            </w:r>
            <w:r w:rsidRPr="00F77A9C">
              <w:t>.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</w:tcPr>
          <w:p w14:paraId="3D4BBA9F" w14:textId="55F32824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13.993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1D433557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</w:tcPr>
          <w:p w14:paraId="3661FA56" w14:textId="6C57C4D1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13.263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67CD83C4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244DDD4" w14:textId="6D1ECA6A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  <w:r>
              <w:t xml:space="preserve">- 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36FEEFDF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D452064" w14:textId="253CA599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13.263</w:t>
            </w:r>
          </w:p>
        </w:tc>
      </w:tr>
    </w:tbl>
    <w:p w14:paraId="1421DD20" w14:textId="77777777" w:rsidR="00617B39" w:rsidRPr="00761B80" w:rsidRDefault="00617B39" w:rsidP="00222F00">
      <w:pPr>
        <w:pStyle w:val="Texto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1436"/>
        <w:gridCol w:w="94"/>
        <w:gridCol w:w="1746"/>
        <w:gridCol w:w="112"/>
        <w:gridCol w:w="1418"/>
        <w:gridCol w:w="113"/>
        <w:gridCol w:w="1418"/>
      </w:tblGrid>
      <w:tr w:rsidR="00D42A4F" w:rsidRPr="00295695" w14:paraId="36EB9C83" w14:textId="77777777" w:rsidTr="00A759D3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CD091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C4A3081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producción</w:t>
            </w:r>
          </w:p>
        </w:tc>
        <w:tc>
          <w:tcPr>
            <w:tcW w:w="94" w:type="dxa"/>
            <w:tcBorders>
              <w:top w:val="nil"/>
              <w:left w:val="nil"/>
              <w:right w:val="nil"/>
            </w:tcBorders>
            <w:vAlign w:val="bottom"/>
          </w:tcPr>
          <w:p w14:paraId="05339903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48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781BAE5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Volumen de ventas</w:t>
            </w:r>
          </w:p>
        </w:tc>
      </w:tr>
      <w:tr w:rsidR="00D42A4F" w:rsidRPr="00295695" w14:paraId="5A337AFE" w14:textId="77777777" w:rsidTr="00A759D3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025B6" w14:textId="16010C29" w:rsidR="00D42A4F" w:rsidRPr="00295695" w:rsidRDefault="00D42A4F" w:rsidP="00637C4F">
            <w:pPr>
              <w:pStyle w:val="Texto"/>
              <w:jc w:val="left"/>
              <w:rPr>
                <w:b/>
              </w:rPr>
            </w:pPr>
            <w:r w:rsidRPr="00295695">
              <w:rPr>
                <w:b/>
              </w:rPr>
              <w:t>GANADERIA (</w:t>
            </w:r>
            <w:proofErr w:type="spellStart"/>
            <w:r w:rsidRPr="00295695">
              <w:rPr>
                <w:b/>
              </w:rPr>
              <w:t>tns</w:t>
            </w:r>
            <w:proofErr w:type="spellEnd"/>
            <w:r w:rsidRPr="00295695">
              <w:rPr>
                <w:b/>
              </w:rPr>
              <w:t>.)</w:t>
            </w:r>
          </w:p>
        </w:tc>
        <w:tc>
          <w:tcPr>
            <w:tcW w:w="1436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3D135B9C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2AAE34C2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82ABC15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Mercado Local</w:t>
            </w:r>
          </w:p>
        </w:tc>
        <w:tc>
          <w:tcPr>
            <w:tcW w:w="112" w:type="dxa"/>
            <w:tcBorders>
              <w:top w:val="nil"/>
              <w:left w:val="nil"/>
              <w:right w:val="nil"/>
            </w:tcBorders>
            <w:vAlign w:val="bottom"/>
          </w:tcPr>
          <w:p w14:paraId="1A7E6805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693AFD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Exportación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2608FE70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215D259" w14:textId="77777777" w:rsidR="00D42A4F" w:rsidRPr="00295695" w:rsidRDefault="00D42A4F" w:rsidP="00295695">
            <w:pPr>
              <w:pStyle w:val="Texto"/>
              <w:jc w:val="center"/>
              <w:rPr>
                <w:b/>
              </w:rPr>
            </w:pPr>
            <w:r w:rsidRPr="00295695">
              <w:rPr>
                <w:b/>
              </w:rPr>
              <w:t>Total</w:t>
            </w:r>
          </w:p>
        </w:tc>
      </w:tr>
      <w:tr w:rsidR="00D42A4F" w:rsidRPr="00761B80" w14:paraId="0120E58B" w14:textId="77777777" w:rsidTr="00A759D3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25A3D" w14:textId="77777777" w:rsidR="00D42A4F" w:rsidRPr="00761B80" w:rsidRDefault="00D42A4F" w:rsidP="00295695">
            <w:pPr>
              <w:pStyle w:val="Texto"/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694C8237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94" w:type="dxa"/>
            <w:tcBorders>
              <w:left w:val="nil"/>
              <w:right w:val="nil"/>
            </w:tcBorders>
            <w:vAlign w:val="bottom"/>
          </w:tcPr>
          <w:p w14:paraId="372C70B1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3EEC01AE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2" w:type="dxa"/>
            <w:tcBorders>
              <w:left w:val="nil"/>
              <w:right w:val="nil"/>
            </w:tcBorders>
            <w:vAlign w:val="bottom"/>
          </w:tcPr>
          <w:p w14:paraId="7F093FB5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0DDF83E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7E89352A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0C999DF" w14:textId="77777777" w:rsidR="00D42A4F" w:rsidRPr="00761B80" w:rsidRDefault="00D42A4F" w:rsidP="00295695">
            <w:pPr>
              <w:pStyle w:val="Texto"/>
              <w:tabs>
                <w:tab w:val="decimal" w:pos="1170"/>
              </w:tabs>
            </w:pPr>
          </w:p>
        </w:tc>
      </w:tr>
      <w:tr w:rsidR="00D510CE" w:rsidRPr="00761B80" w14:paraId="22EEFA1A" w14:textId="77777777" w:rsidTr="00A759D3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2BDC4" w14:textId="294FDC97" w:rsidR="00D510CE" w:rsidRPr="00766254" w:rsidRDefault="00D510CE" w:rsidP="00D510CE">
            <w:pPr>
              <w:pStyle w:val="Texto"/>
            </w:pPr>
            <w:r>
              <w:t>2do</w:t>
            </w:r>
            <w:r w:rsidRPr="00766254">
              <w:t>. Trimestre del Ejercicio 19/20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7806F1DA" w14:textId="22A9B055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1.324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3D7921D8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6B1439CD" w14:textId="62DE66DF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442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01FA619E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7D7F8C7D" w14:textId="3106F49E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  <w:r>
              <w:t xml:space="preserve">- 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213D8A0E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50E60231" w14:textId="48645FD0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442</w:t>
            </w:r>
          </w:p>
        </w:tc>
      </w:tr>
      <w:tr w:rsidR="00D510CE" w:rsidRPr="00761B80" w14:paraId="03BE3BB7" w14:textId="77777777" w:rsidTr="00A759D3"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D8B4A" w14:textId="2F803FB6" w:rsidR="00D510CE" w:rsidRPr="00766254" w:rsidRDefault="00D510CE" w:rsidP="00D510CE">
            <w:pPr>
              <w:pStyle w:val="Texto"/>
            </w:pPr>
            <w:r>
              <w:t>2do</w:t>
            </w:r>
            <w:r w:rsidRPr="00766254">
              <w:t>. Trimestre del Ejercicio 18/19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vAlign w:val="bottom"/>
          </w:tcPr>
          <w:p w14:paraId="4DD57989" w14:textId="4DBC7705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834</w:t>
            </w:r>
          </w:p>
        </w:tc>
        <w:tc>
          <w:tcPr>
            <w:tcW w:w="94" w:type="dxa"/>
            <w:tcBorders>
              <w:left w:val="nil"/>
              <w:bottom w:val="nil"/>
              <w:right w:val="nil"/>
            </w:tcBorders>
            <w:vAlign w:val="bottom"/>
          </w:tcPr>
          <w:p w14:paraId="11A46CF1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746" w:type="dxa"/>
            <w:tcBorders>
              <w:left w:val="nil"/>
              <w:bottom w:val="nil"/>
              <w:right w:val="nil"/>
            </w:tcBorders>
            <w:vAlign w:val="bottom"/>
          </w:tcPr>
          <w:p w14:paraId="6BF409CD" w14:textId="522EC718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334</w:t>
            </w:r>
          </w:p>
        </w:tc>
        <w:tc>
          <w:tcPr>
            <w:tcW w:w="112" w:type="dxa"/>
            <w:tcBorders>
              <w:left w:val="nil"/>
              <w:bottom w:val="nil"/>
              <w:right w:val="nil"/>
            </w:tcBorders>
            <w:vAlign w:val="bottom"/>
          </w:tcPr>
          <w:p w14:paraId="0C28FCC8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B762926" w14:textId="10ADECF2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  <w:r>
              <w:t xml:space="preserve">-       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1F155BE4" w14:textId="77777777" w:rsidR="00D510CE" w:rsidRPr="00761B80" w:rsidRDefault="00D510CE" w:rsidP="00D510CE">
            <w:pPr>
              <w:pStyle w:val="Texto"/>
              <w:tabs>
                <w:tab w:val="decimal" w:pos="1170"/>
              </w:tabs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1172FF71" w14:textId="6928AE91" w:rsidR="00D510CE" w:rsidRPr="00BA181D" w:rsidRDefault="00D510CE" w:rsidP="00D510CE">
            <w:pPr>
              <w:pStyle w:val="Texto"/>
              <w:tabs>
                <w:tab w:val="decimal" w:pos="1170"/>
              </w:tabs>
            </w:pPr>
            <w:r>
              <w:t>334</w:t>
            </w:r>
          </w:p>
        </w:tc>
      </w:tr>
    </w:tbl>
    <w:p w14:paraId="3977B460" w14:textId="77777777" w:rsidR="00D42A4F" w:rsidRPr="00761B80" w:rsidRDefault="00D42A4F" w:rsidP="00222F00">
      <w:pPr>
        <w:pStyle w:val="Texto"/>
      </w:pPr>
    </w:p>
    <w:p w14:paraId="46ECDFA6" w14:textId="3A38AEF6" w:rsidR="00D42A4F" w:rsidRPr="00761B80" w:rsidRDefault="00D42A4F" w:rsidP="00364D32"/>
    <w:p w14:paraId="084CB5E1" w14:textId="77777777" w:rsidR="00222F00" w:rsidRPr="00761B80" w:rsidRDefault="00222F00" w:rsidP="00C878F6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>ÍNDICES</w:t>
      </w:r>
    </w:p>
    <w:p w14:paraId="01EA32A9" w14:textId="77777777" w:rsidR="005B4E5D" w:rsidRPr="00761B80" w:rsidRDefault="005B4E5D" w:rsidP="008E7EDF">
      <w:pPr>
        <w:pStyle w:val="Texto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0"/>
        <w:gridCol w:w="129"/>
        <w:gridCol w:w="1152"/>
        <w:gridCol w:w="113"/>
        <w:gridCol w:w="1152"/>
      </w:tblGrid>
      <w:tr w:rsidR="00364D32" w:rsidRPr="00761B80" w14:paraId="618DA9EB" w14:textId="77777777" w:rsidTr="00364D32">
        <w:tc>
          <w:tcPr>
            <w:tcW w:w="576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A646D78" w14:textId="310CCC52" w:rsidR="00364D32" w:rsidRPr="00364D32" w:rsidRDefault="00364D32" w:rsidP="00364D32">
            <w:pPr>
              <w:pStyle w:val="Texto"/>
              <w:jc w:val="center"/>
              <w:rPr>
                <w:b/>
                <w:sz w:val="18"/>
                <w:szCs w:val="18"/>
              </w:rPr>
            </w:pPr>
            <w:r w:rsidRPr="00364D32">
              <w:rPr>
                <w:b/>
                <w:sz w:val="18"/>
                <w:szCs w:val="18"/>
              </w:rPr>
              <w:t>Índices</w:t>
            </w:r>
          </w:p>
        </w:tc>
        <w:tc>
          <w:tcPr>
            <w:tcW w:w="129" w:type="dxa"/>
            <w:tcBorders>
              <w:left w:val="nil"/>
              <w:right w:val="nil"/>
            </w:tcBorders>
            <w:vAlign w:val="bottom"/>
          </w:tcPr>
          <w:p w14:paraId="69C863CA" w14:textId="77777777" w:rsidR="00364D32" w:rsidRPr="00364D32" w:rsidRDefault="00364D32" w:rsidP="00364D32">
            <w:pPr>
              <w:pStyle w:val="Tex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bottom"/>
          </w:tcPr>
          <w:p w14:paraId="47A93C5C" w14:textId="7772E853" w:rsidR="00364D32" w:rsidRPr="00364D32" w:rsidRDefault="000E06BD" w:rsidP="00364D32">
            <w:pPr>
              <w:pStyle w:val="Tex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30/11</w:t>
            </w:r>
            <w:r w:rsidR="00364D32" w:rsidRPr="00364D32">
              <w:rPr>
                <w:b/>
                <w:sz w:val="18"/>
                <w:szCs w:val="18"/>
              </w:rPr>
              <w:t>/2019</w:t>
            </w: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427D788D" w14:textId="77777777" w:rsidR="00364D32" w:rsidRPr="00364D32" w:rsidRDefault="00364D32" w:rsidP="00364D32">
            <w:pPr>
              <w:pStyle w:val="Tex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  <w:vAlign w:val="bottom"/>
          </w:tcPr>
          <w:p w14:paraId="62869EF9" w14:textId="1029FC05" w:rsidR="00364D32" w:rsidRPr="00364D32" w:rsidRDefault="000E06BD" w:rsidP="00364D32">
            <w:pPr>
              <w:pStyle w:val="Tex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30/11</w:t>
            </w:r>
            <w:r w:rsidR="00364D32" w:rsidRPr="00364D32">
              <w:rPr>
                <w:b/>
                <w:sz w:val="18"/>
                <w:szCs w:val="18"/>
              </w:rPr>
              <w:t>/2018</w:t>
            </w:r>
          </w:p>
        </w:tc>
      </w:tr>
      <w:tr w:rsidR="00364D32" w:rsidRPr="00761B80" w14:paraId="5CD9E835" w14:textId="77777777" w:rsidTr="00364D32"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78521A8" w14:textId="77777777" w:rsidR="00364D32" w:rsidRPr="00761B80" w:rsidRDefault="00364D32" w:rsidP="005B4E5D">
            <w:pPr>
              <w:pStyle w:val="Texto"/>
              <w:rPr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1968F197" w14:textId="77777777" w:rsidR="00364D32" w:rsidRPr="00761B80" w:rsidRDefault="00364D32" w:rsidP="005B4E5D">
            <w:pPr>
              <w:pStyle w:val="Texto"/>
              <w:rPr>
                <w:sz w:val="18"/>
                <w:szCs w:val="18"/>
              </w:rPr>
            </w:pPr>
          </w:p>
        </w:tc>
        <w:tc>
          <w:tcPr>
            <w:tcW w:w="129" w:type="dxa"/>
            <w:tcBorders>
              <w:left w:val="nil"/>
              <w:right w:val="nil"/>
            </w:tcBorders>
            <w:vAlign w:val="bottom"/>
          </w:tcPr>
          <w:p w14:paraId="6A08F33D" w14:textId="77777777" w:rsidR="00364D32" w:rsidRPr="00761B80" w:rsidRDefault="00364D32" w:rsidP="005B4E5D">
            <w:pPr>
              <w:pStyle w:val="Tex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74684CA4" w14:textId="77777777" w:rsidR="00364D32" w:rsidRPr="00761B80" w:rsidRDefault="00364D32" w:rsidP="005B4E5D">
            <w:pPr>
              <w:pStyle w:val="Texto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  <w:vAlign w:val="bottom"/>
          </w:tcPr>
          <w:p w14:paraId="6051157B" w14:textId="77777777" w:rsidR="00364D32" w:rsidRPr="00761B80" w:rsidRDefault="00364D32" w:rsidP="005B4E5D">
            <w:pPr>
              <w:pStyle w:val="Tex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14:paraId="21B1EAB9" w14:textId="77777777" w:rsidR="00364D32" w:rsidRPr="00761B80" w:rsidRDefault="00364D32" w:rsidP="005B4E5D">
            <w:pPr>
              <w:pStyle w:val="Texto"/>
              <w:rPr>
                <w:sz w:val="18"/>
                <w:szCs w:val="18"/>
              </w:rPr>
            </w:pPr>
          </w:p>
        </w:tc>
      </w:tr>
      <w:tr w:rsidR="00364D32" w:rsidRPr="00761B80" w14:paraId="637F813B" w14:textId="77777777" w:rsidTr="00364D3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E1E69" w14:textId="77777777" w:rsidR="00364D32" w:rsidRPr="00761B80" w:rsidRDefault="00364D32" w:rsidP="005B4E5D">
            <w:pPr>
              <w:pStyle w:val="Texto"/>
              <w:jc w:val="left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Liquidez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bottom"/>
          </w:tcPr>
          <w:p w14:paraId="68D15DDC" w14:textId="77777777" w:rsidR="00364D32" w:rsidRPr="00761B80" w:rsidRDefault="00364D32" w:rsidP="00D42A4F">
            <w:pPr>
              <w:pStyle w:val="Texto"/>
              <w:jc w:val="center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(Activo corriente / Pasivo corriente)</w:t>
            </w:r>
          </w:p>
        </w:tc>
        <w:tc>
          <w:tcPr>
            <w:tcW w:w="129" w:type="dxa"/>
            <w:tcBorders>
              <w:left w:val="nil"/>
              <w:bottom w:val="nil"/>
              <w:right w:val="nil"/>
            </w:tcBorders>
            <w:vAlign w:val="bottom"/>
          </w:tcPr>
          <w:p w14:paraId="430AB835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0D49A9B1" w14:textId="3EF4A973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1,18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5DFF9602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312AB919" w14:textId="4B15699B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</w:tr>
      <w:tr w:rsidR="00364D32" w:rsidRPr="00761B80" w14:paraId="1E7714F4" w14:textId="77777777" w:rsidTr="00364D3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D9039" w14:textId="77777777" w:rsidR="00364D32" w:rsidRPr="00761B80" w:rsidRDefault="00364D32" w:rsidP="005B4E5D">
            <w:pPr>
              <w:pStyle w:val="Texto"/>
              <w:jc w:val="left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Solvencia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bottom"/>
          </w:tcPr>
          <w:p w14:paraId="2AE2A1BE" w14:textId="77777777" w:rsidR="00364D32" w:rsidRPr="00761B80" w:rsidRDefault="00364D32" w:rsidP="00D42A4F">
            <w:pPr>
              <w:pStyle w:val="Texto"/>
              <w:jc w:val="center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(Patrimonio total / Pasivo)</w:t>
            </w:r>
          </w:p>
        </w:tc>
        <w:tc>
          <w:tcPr>
            <w:tcW w:w="129" w:type="dxa"/>
            <w:tcBorders>
              <w:left w:val="nil"/>
              <w:bottom w:val="nil"/>
              <w:right w:val="nil"/>
            </w:tcBorders>
            <w:vAlign w:val="bottom"/>
          </w:tcPr>
          <w:p w14:paraId="5363B0FE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3289D83E" w14:textId="0F814E6E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6D397F70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51DADF60" w14:textId="6EAA93BF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364D32" w:rsidRPr="00761B80" w14:paraId="74A64322" w14:textId="77777777" w:rsidTr="00364D3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B96A7" w14:textId="77777777" w:rsidR="00364D32" w:rsidRPr="00761B80" w:rsidRDefault="00364D32" w:rsidP="005B4E5D">
            <w:pPr>
              <w:pStyle w:val="Texto"/>
              <w:jc w:val="left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Inmovilización del capital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bottom"/>
          </w:tcPr>
          <w:p w14:paraId="0F7F5F7C" w14:textId="77777777" w:rsidR="00364D32" w:rsidRPr="00761B80" w:rsidRDefault="00364D32" w:rsidP="00D42A4F">
            <w:pPr>
              <w:pStyle w:val="Texto"/>
              <w:jc w:val="center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(Activo no corriente / Total del activo)</w:t>
            </w:r>
          </w:p>
        </w:tc>
        <w:tc>
          <w:tcPr>
            <w:tcW w:w="129" w:type="dxa"/>
            <w:tcBorders>
              <w:left w:val="nil"/>
              <w:bottom w:val="nil"/>
              <w:right w:val="nil"/>
            </w:tcBorders>
            <w:vAlign w:val="bottom"/>
          </w:tcPr>
          <w:p w14:paraId="247ED138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302D1B86" w14:textId="20F2F2A9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4D85B6C6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1DC1B4A1" w14:textId="23540301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</w:tr>
      <w:tr w:rsidR="00364D32" w:rsidRPr="00761B80" w14:paraId="619BFB61" w14:textId="77777777" w:rsidTr="00364D3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A5DB9" w14:textId="77777777" w:rsidR="00364D32" w:rsidRPr="00761B80" w:rsidRDefault="00364D32" w:rsidP="005B4E5D">
            <w:pPr>
              <w:pStyle w:val="Texto"/>
              <w:jc w:val="left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Rentabilidad</w:t>
            </w: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vAlign w:val="bottom"/>
          </w:tcPr>
          <w:p w14:paraId="709A4B1C" w14:textId="77777777" w:rsidR="00364D32" w:rsidRPr="00761B80" w:rsidRDefault="00364D32" w:rsidP="00D42A4F">
            <w:pPr>
              <w:pStyle w:val="Texto"/>
              <w:jc w:val="center"/>
              <w:rPr>
                <w:sz w:val="18"/>
                <w:szCs w:val="18"/>
              </w:rPr>
            </w:pPr>
            <w:r w:rsidRPr="00761B80">
              <w:rPr>
                <w:sz w:val="18"/>
                <w:szCs w:val="18"/>
              </w:rPr>
              <w:t>(Resultado del período / Patrimonio total)</w:t>
            </w:r>
          </w:p>
        </w:tc>
        <w:tc>
          <w:tcPr>
            <w:tcW w:w="129" w:type="dxa"/>
            <w:tcBorders>
              <w:left w:val="nil"/>
              <w:bottom w:val="nil"/>
              <w:right w:val="nil"/>
            </w:tcBorders>
            <w:vAlign w:val="bottom"/>
          </w:tcPr>
          <w:p w14:paraId="6A406742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43C63302" w14:textId="69040D62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(0,03)</w:t>
            </w:r>
          </w:p>
        </w:tc>
        <w:tc>
          <w:tcPr>
            <w:tcW w:w="113" w:type="dxa"/>
            <w:tcBorders>
              <w:left w:val="nil"/>
              <w:bottom w:val="nil"/>
              <w:right w:val="nil"/>
            </w:tcBorders>
            <w:vAlign w:val="bottom"/>
          </w:tcPr>
          <w:p w14:paraId="259F9A03" w14:textId="77777777" w:rsidR="00364D32" w:rsidRPr="00761B80" w:rsidRDefault="00364D32" w:rsidP="005B4E5D">
            <w:pPr>
              <w:pStyle w:val="Texto"/>
              <w:tabs>
                <w:tab w:val="decimal" w:pos="708"/>
              </w:tabs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bottom"/>
          </w:tcPr>
          <w:p w14:paraId="76E42719" w14:textId="5B826881" w:rsidR="00364D32" w:rsidRPr="00761B80" w:rsidRDefault="00444DC9" w:rsidP="000575CE">
            <w:pPr>
              <w:pStyle w:val="Texto"/>
              <w:tabs>
                <w:tab w:val="decimal" w:pos="5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(0,91)</w:t>
            </w:r>
          </w:p>
        </w:tc>
      </w:tr>
    </w:tbl>
    <w:p w14:paraId="3807B465" w14:textId="77777777" w:rsidR="00222F00" w:rsidRPr="00761B80" w:rsidRDefault="00222F00" w:rsidP="00222F00">
      <w:pPr>
        <w:pStyle w:val="Texto"/>
      </w:pPr>
    </w:p>
    <w:p w14:paraId="157632DC" w14:textId="77777777" w:rsidR="005866DC" w:rsidRPr="00761B80" w:rsidRDefault="005866DC" w:rsidP="00222F00">
      <w:pPr>
        <w:pStyle w:val="Texto"/>
      </w:pPr>
    </w:p>
    <w:p w14:paraId="7289EC06" w14:textId="595ECEDF" w:rsidR="00222F00" w:rsidRPr="00761B80" w:rsidRDefault="005866DC" w:rsidP="005866DC">
      <w:pPr>
        <w:pStyle w:val="Textoinfaud"/>
        <w:numPr>
          <w:ilvl w:val="0"/>
          <w:numId w:val="6"/>
        </w:numPr>
        <w:rPr>
          <w:b/>
        </w:rPr>
      </w:pPr>
      <w:r w:rsidRPr="00761B80">
        <w:rPr>
          <w:b/>
        </w:rPr>
        <w:t>PERSPECTIVAS (</w:t>
      </w:r>
      <w:r w:rsidR="00F11499">
        <w:rPr>
          <w:b/>
        </w:rPr>
        <w:t>I</w:t>
      </w:r>
      <w:r w:rsidRPr="00761B80">
        <w:rPr>
          <w:b/>
        </w:rPr>
        <w:t xml:space="preserve">nformación no examinada y no cubierta por el Informe de </w:t>
      </w:r>
      <w:r w:rsidR="00201254">
        <w:rPr>
          <w:b/>
        </w:rPr>
        <w:t>R</w:t>
      </w:r>
      <w:r w:rsidRPr="00761B80">
        <w:rPr>
          <w:b/>
        </w:rPr>
        <w:t>evisión)</w:t>
      </w:r>
    </w:p>
    <w:p w14:paraId="303094AC" w14:textId="77777777" w:rsidR="00222F00" w:rsidRPr="00761B80" w:rsidRDefault="00222F00" w:rsidP="00295695">
      <w:pPr>
        <w:pStyle w:val="Texto"/>
      </w:pPr>
    </w:p>
    <w:p w14:paraId="5935A268" w14:textId="11EE5050" w:rsidR="005866DC" w:rsidRPr="00761B80" w:rsidRDefault="005866DC" w:rsidP="00295695">
      <w:pPr>
        <w:pStyle w:val="Texto"/>
      </w:pPr>
      <w:r w:rsidRPr="00761B80">
        <w:t xml:space="preserve">Durante el </w:t>
      </w:r>
      <w:r w:rsidR="00E73E0D">
        <w:rPr>
          <w:rFonts w:cs="Arial"/>
          <w:bCs/>
          <w:lang w:val="es-ES"/>
        </w:rPr>
        <w:t>segundo</w:t>
      </w:r>
      <w:r w:rsidRPr="00761B80">
        <w:t xml:space="preserve"> trimestre </w:t>
      </w:r>
      <w:r w:rsidR="00302F02">
        <w:t>del</w:t>
      </w:r>
      <w:r w:rsidRPr="00761B80">
        <w:t xml:space="preserve"> ejercicio </w:t>
      </w:r>
      <w:r w:rsidR="004271E4" w:rsidRPr="00BC0700">
        <w:rPr>
          <w:rFonts w:cs="Arial"/>
          <w:bCs/>
          <w:lang w:val="es-ES"/>
        </w:rPr>
        <w:t xml:space="preserve">se </w:t>
      </w:r>
      <w:r w:rsidR="00302F02">
        <w:t>logró disminuir el</w:t>
      </w:r>
      <w:r w:rsidR="004271E4" w:rsidRPr="00BC0700">
        <w:rPr>
          <w:rFonts w:cs="Arial"/>
          <w:bCs/>
          <w:lang w:val="es-ES"/>
        </w:rPr>
        <w:t xml:space="preserve"> impacto </w:t>
      </w:r>
      <w:r w:rsidR="00302F02">
        <w:t xml:space="preserve">negativo que habíamos tenido durante </w:t>
      </w:r>
      <w:r w:rsidR="000D073A">
        <w:t>el</w:t>
      </w:r>
      <w:r w:rsidR="00302F02">
        <w:t xml:space="preserve"> primer trimestre </w:t>
      </w:r>
      <w:r w:rsidR="004271E4" w:rsidRPr="00BC0700">
        <w:rPr>
          <w:rFonts w:cs="Arial"/>
          <w:bCs/>
          <w:lang w:val="es-ES"/>
        </w:rPr>
        <w:t xml:space="preserve">en los </w:t>
      </w:r>
      <w:r w:rsidRPr="00761B80">
        <w:t>costos</w:t>
      </w:r>
      <w:r w:rsidR="004271E4" w:rsidRPr="00BC0700">
        <w:rPr>
          <w:rFonts w:cs="Arial"/>
          <w:bCs/>
          <w:lang w:val="es-ES"/>
        </w:rPr>
        <w:t xml:space="preserve"> financieros</w:t>
      </w:r>
      <w:r w:rsidR="00302F02">
        <w:t>, producto de la financiación</w:t>
      </w:r>
      <w:r w:rsidR="004271E4" w:rsidRPr="00BC0700">
        <w:rPr>
          <w:rFonts w:cs="Arial"/>
          <w:bCs/>
          <w:lang w:val="es-ES"/>
        </w:rPr>
        <w:t xml:space="preserve"> de </w:t>
      </w:r>
      <w:r w:rsidR="00302F02">
        <w:t>mediano plazo obtenida, mejorando al mismo tiempo el perfil de la deuda. La disminución</w:t>
      </w:r>
      <w:r w:rsidRPr="00761B80">
        <w:t xml:space="preserve"> </w:t>
      </w:r>
      <w:r w:rsidR="004271E4" w:rsidRPr="00BC0700">
        <w:rPr>
          <w:rFonts w:cs="Arial"/>
          <w:bCs/>
          <w:lang w:val="es-ES"/>
        </w:rPr>
        <w:t xml:space="preserve">en </w:t>
      </w:r>
      <w:r w:rsidR="00302F02">
        <w:t xml:space="preserve">el impacto de los costos financieros es </w:t>
      </w:r>
      <w:r w:rsidR="000D073A">
        <w:t>aún</w:t>
      </w:r>
      <w:r w:rsidR="00302F02">
        <w:t xml:space="preserve"> mayor comparada</w:t>
      </w:r>
      <w:r w:rsidR="004271E4" w:rsidRPr="00BC0700">
        <w:rPr>
          <w:rFonts w:cs="Arial"/>
          <w:bCs/>
          <w:lang w:val="es-ES"/>
        </w:rPr>
        <w:t xml:space="preserve"> con </w:t>
      </w:r>
      <w:r w:rsidR="00F11499">
        <w:t>el</w:t>
      </w:r>
      <w:r w:rsidR="00302F02">
        <w:t xml:space="preserve"> mismo periodo del </w:t>
      </w:r>
      <w:r w:rsidR="00F11499">
        <w:t>ejercicio</w:t>
      </w:r>
      <w:r w:rsidR="00302F02">
        <w:t xml:space="preserve"> pasado</w:t>
      </w:r>
      <w:r w:rsidRPr="00761B80">
        <w:t>.</w:t>
      </w:r>
    </w:p>
    <w:p w14:paraId="79A45A2D" w14:textId="77777777" w:rsidR="005866DC" w:rsidRPr="00761B80" w:rsidRDefault="005866DC" w:rsidP="00295695">
      <w:pPr>
        <w:pStyle w:val="Texto"/>
      </w:pPr>
    </w:p>
    <w:p w14:paraId="717E3069" w14:textId="755AB3C8" w:rsidR="00302F02" w:rsidRDefault="00302F02" w:rsidP="00302F02">
      <w:pPr>
        <w:pStyle w:val="Texto"/>
      </w:pPr>
      <w:r>
        <w:t>Los mercados tanto en Azúcar como en Papel se han visto afectados por la recesión y caída de consumo,</w:t>
      </w:r>
      <w:r w:rsidR="000D073A">
        <w:t xml:space="preserve"> </w:t>
      </w:r>
      <w:r>
        <w:t xml:space="preserve">no </w:t>
      </w:r>
      <w:proofErr w:type="gramStart"/>
      <w:r>
        <w:t>obstante</w:t>
      </w:r>
      <w:proofErr w:type="gramEnd"/>
      <w:r>
        <w:t xml:space="preserve"> se ha logrado internamente mantener las ventas en volúmenes similares al </w:t>
      </w:r>
      <w:r w:rsidR="00F11499">
        <w:t>ejercicio</w:t>
      </w:r>
      <w:r>
        <w:t xml:space="preserve"> anterior, a través de un gran esfuerzo en el </w:t>
      </w:r>
      <w:r w:rsidR="000D073A">
        <w:t>área</w:t>
      </w:r>
      <w:r>
        <w:t xml:space="preserve"> comercial. En el negocio de Frutas hemos podido exportar los </w:t>
      </w:r>
      <w:r w:rsidR="000D073A">
        <w:t>volúmenes</w:t>
      </w:r>
      <w:r>
        <w:t xml:space="preserve"> proyectados y con buenos precios de venta en el mercado </w:t>
      </w:r>
      <w:r w:rsidR="00F11499">
        <w:t>e</w:t>
      </w:r>
      <w:r>
        <w:t>uropeo.</w:t>
      </w:r>
    </w:p>
    <w:p w14:paraId="11142C80" w14:textId="77777777" w:rsidR="00302F02" w:rsidRDefault="00302F02" w:rsidP="00302F02">
      <w:pPr>
        <w:pStyle w:val="Texto"/>
      </w:pPr>
    </w:p>
    <w:p w14:paraId="4DFBE3D2" w14:textId="4B0F8DA5" w:rsidR="00302F02" w:rsidRDefault="00302F02" w:rsidP="00302F02">
      <w:pPr>
        <w:pStyle w:val="Texto"/>
      </w:pPr>
      <w:proofErr w:type="gramStart"/>
      <w:r>
        <w:t>Asimismo</w:t>
      </w:r>
      <w:proofErr w:type="gramEnd"/>
      <w:r>
        <w:t xml:space="preserve"> se observa una disminución de los gastos de administración producto de las iniciativas de</w:t>
      </w:r>
      <w:r w:rsidR="00F11499">
        <w:t>l proyecto</w:t>
      </w:r>
      <w:r>
        <w:t xml:space="preserve"> Genesis XXI, lo que ha generado un impacto positivo en la generación de EBITDA.</w:t>
      </w:r>
    </w:p>
    <w:p w14:paraId="535FC767" w14:textId="77777777" w:rsidR="00302F02" w:rsidRDefault="00302F02" w:rsidP="00302F02">
      <w:pPr>
        <w:pStyle w:val="Texto"/>
      </w:pPr>
    </w:p>
    <w:p w14:paraId="69095AE5" w14:textId="407A4CE0" w:rsidR="00222F00" w:rsidRPr="00761B80" w:rsidRDefault="00302F02" w:rsidP="00295695">
      <w:pPr>
        <w:pStyle w:val="Texto"/>
      </w:pPr>
      <w:r>
        <w:t xml:space="preserve">Si bien tenemos un contexto de incertidumbre hacia adelante, seguimos enfocados en </w:t>
      </w:r>
      <w:proofErr w:type="gramStart"/>
      <w:r>
        <w:t>nuestro planes</w:t>
      </w:r>
      <w:proofErr w:type="gramEnd"/>
      <w:r>
        <w:t xml:space="preserve"> para mejorar la competitividad en todos los negocios y de esa forma continuar con la mejora sostenida de los resultados.</w:t>
      </w:r>
      <w:r w:rsidRPr="00761B80" w:rsidDel="00302F02">
        <w:t xml:space="preserve"> </w:t>
      </w:r>
    </w:p>
    <w:p w14:paraId="6ABA6A78" w14:textId="77777777" w:rsidR="00387DE3" w:rsidRDefault="00387DE3" w:rsidP="00E40119">
      <w:pPr>
        <w:pStyle w:val="Texto"/>
      </w:pPr>
    </w:p>
    <w:sectPr w:rsidR="00387DE3" w:rsidSect="00E40119">
      <w:headerReference w:type="default" r:id="rId8"/>
      <w:footerReference w:type="default" r:id="rId9"/>
      <w:pgSz w:w="12240" w:h="15840" w:code="1"/>
      <w:pgMar w:top="576" w:right="864" w:bottom="576" w:left="1728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993A0" w14:textId="77777777" w:rsidR="0070598D" w:rsidRDefault="0070598D">
      <w:r>
        <w:separator/>
      </w:r>
    </w:p>
  </w:endnote>
  <w:endnote w:type="continuationSeparator" w:id="0">
    <w:p w14:paraId="3EBFED8E" w14:textId="77777777" w:rsidR="0070598D" w:rsidRDefault="0070598D">
      <w:r>
        <w:continuationSeparator/>
      </w:r>
    </w:p>
  </w:endnote>
  <w:endnote w:type="continuationNotice" w:id="1">
    <w:p w14:paraId="4F38EE9C" w14:textId="77777777" w:rsidR="0070598D" w:rsidRDefault="007059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80E79" w14:textId="77777777" w:rsidR="00E40119" w:rsidRPr="008A0400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 w:rsidRPr="008A0400">
      <w:rPr>
        <w:sz w:val="14"/>
        <w:szCs w:val="14"/>
      </w:rPr>
      <w:tab/>
    </w:r>
    <w:r>
      <w:rPr>
        <w:sz w:val="14"/>
        <w:szCs w:val="14"/>
      </w:rPr>
      <w:t>Por Comisión Fiscalizadora</w:t>
    </w:r>
    <w:r w:rsidRPr="008A0400">
      <w:rPr>
        <w:sz w:val="14"/>
        <w:szCs w:val="14"/>
      </w:rPr>
      <w:tab/>
      <w:t>Firmado a efectos de su identificación con</w:t>
    </w:r>
  </w:p>
  <w:p w14:paraId="429FF014" w14:textId="77777777" w:rsidR="00E40119" w:rsidRPr="008A0400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nuestro informe de fecha 09-01-2020</w:t>
    </w:r>
  </w:p>
  <w:p w14:paraId="0CCA0AFB" w14:textId="77777777" w:rsidR="00E40119" w:rsidRPr="008A0400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 w:rsidRPr="008A0400">
      <w:rPr>
        <w:sz w:val="14"/>
        <w:szCs w:val="14"/>
      </w:rPr>
      <w:t>PISTRELLI, HENRY MARTIN Y ASOCIADOS S.R.L.</w:t>
    </w:r>
  </w:p>
  <w:p w14:paraId="3E13FF3F" w14:textId="77777777" w:rsidR="00E40119" w:rsidRPr="003C62FC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</w:rPr>
      <w:t xml:space="preserve">C.P.C.E.C.A.B.A. </w:t>
    </w:r>
    <w:proofErr w:type="spellStart"/>
    <w:r>
      <w:rPr>
        <w:sz w:val="14"/>
      </w:rPr>
      <w:t>T°</w:t>
    </w:r>
    <w:proofErr w:type="spellEnd"/>
    <w:r>
      <w:rPr>
        <w:sz w:val="14"/>
      </w:rPr>
      <w:t xml:space="preserve"> 1 - </w:t>
    </w:r>
    <w:proofErr w:type="spellStart"/>
    <w:r>
      <w:rPr>
        <w:sz w:val="14"/>
      </w:rPr>
      <w:t>F°</w:t>
    </w:r>
    <w:proofErr w:type="spellEnd"/>
    <w:r>
      <w:rPr>
        <w:sz w:val="14"/>
      </w:rPr>
      <w:t xml:space="preserve"> 13</w:t>
    </w:r>
  </w:p>
  <w:p w14:paraId="2033F958" w14:textId="77777777" w:rsidR="00E40119" w:rsidRPr="00853669" w:rsidRDefault="00E40119" w:rsidP="00421565">
    <w:pPr>
      <w:pStyle w:val="Texto"/>
      <w:tabs>
        <w:tab w:val="center" w:pos="1440"/>
        <w:tab w:val="center" w:pos="4860"/>
        <w:tab w:val="center" w:pos="8010"/>
        <w:tab w:val="center" w:pos="8460"/>
      </w:tabs>
      <w:ind w:right="108"/>
      <w:rPr>
        <w:sz w:val="18"/>
      </w:rPr>
    </w:pPr>
    <w:r w:rsidRPr="003C62FC">
      <w:rPr>
        <w:sz w:val="18"/>
      </w:rPr>
      <w:tab/>
    </w:r>
    <w:r w:rsidRPr="003C62FC">
      <w:rPr>
        <w:sz w:val="18"/>
      </w:rPr>
      <w:tab/>
    </w:r>
    <w:r w:rsidRPr="003C62FC">
      <w:rPr>
        <w:sz w:val="18"/>
      </w:rPr>
      <w:tab/>
    </w:r>
    <w:r w:rsidRPr="00421565">
      <w:rPr>
        <w:sz w:val="18"/>
      </w:rPr>
      <w:t>L</w:t>
    </w:r>
    <w:r>
      <w:rPr>
        <w:sz w:val="18"/>
      </w:rPr>
      <w:t>ic</w:t>
    </w:r>
    <w:r w:rsidRPr="00421565">
      <w:rPr>
        <w:sz w:val="18"/>
      </w:rPr>
      <w:t>. SANTIAGO BLAQUIER</w:t>
    </w:r>
  </w:p>
  <w:p w14:paraId="04F15633" w14:textId="77777777" w:rsidR="00E40119" w:rsidRPr="00853669" w:rsidRDefault="00E40119" w:rsidP="00421565">
    <w:pPr>
      <w:pStyle w:val="Texto"/>
      <w:tabs>
        <w:tab w:val="center" w:pos="1440"/>
        <w:tab w:val="center" w:pos="4860"/>
        <w:tab w:val="center" w:pos="8010"/>
        <w:tab w:val="center" w:pos="8460"/>
      </w:tabs>
      <w:ind w:right="108"/>
      <w:rPr>
        <w:sz w:val="18"/>
      </w:rPr>
    </w:pPr>
    <w:r w:rsidRPr="00853669">
      <w:rPr>
        <w:sz w:val="18"/>
      </w:rPr>
      <w:tab/>
    </w:r>
    <w:r w:rsidRPr="00853669">
      <w:rPr>
        <w:sz w:val="18"/>
      </w:rPr>
      <w:tab/>
    </w:r>
    <w:r w:rsidRPr="00853669">
      <w:rPr>
        <w:sz w:val="18"/>
      </w:rPr>
      <w:tab/>
    </w:r>
    <w:r>
      <w:rPr>
        <w:sz w:val="18"/>
      </w:rPr>
      <w:t>Director</w:t>
    </w:r>
  </w:p>
  <w:p w14:paraId="3984A2F7" w14:textId="77777777" w:rsidR="00E40119" w:rsidRPr="00853669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 w:rsidRPr="00853669">
      <w:rPr>
        <w:sz w:val="14"/>
        <w:szCs w:val="14"/>
      </w:rPr>
      <w:tab/>
    </w:r>
    <w:r>
      <w:rPr>
        <w:sz w:val="14"/>
        <w:szCs w:val="14"/>
      </w:rPr>
      <w:t>Dra. MARÍA FRAGUAS</w:t>
    </w:r>
    <w:r w:rsidRPr="00853669">
      <w:rPr>
        <w:sz w:val="14"/>
        <w:szCs w:val="14"/>
      </w:rPr>
      <w:tab/>
      <w:t>PABLO MORENO</w:t>
    </w:r>
  </w:p>
  <w:p w14:paraId="306CBFAA" w14:textId="77777777" w:rsidR="00E40119" w:rsidRPr="00853669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 w:rsidRPr="00853669">
      <w:rPr>
        <w:sz w:val="14"/>
        <w:szCs w:val="14"/>
      </w:rPr>
      <w:tab/>
    </w:r>
    <w:r>
      <w:rPr>
        <w:sz w:val="14"/>
        <w:szCs w:val="14"/>
      </w:rPr>
      <w:t>Síndico</w:t>
    </w:r>
    <w:r w:rsidRPr="00853669">
      <w:rPr>
        <w:sz w:val="14"/>
        <w:szCs w:val="14"/>
      </w:rPr>
      <w:tab/>
      <w:t>Socio</w:t>
    </w:r>
  </w:p>
  <w:p w14:paraId="57019FBE" w14:textId="77777777" w:rsidR="00E40119" w:rsidRPr="004665CC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 w:rsidRPr="00853669">
      <w:rPr>
        <w:sz w:val="14"/>
        <w:szCs w:val="14"/>
      </w:rPr>
      <w:tab/>
    </w:r>
    <w:r w:rsidRPr="00853669">
      <w:rPr>
        <w:sz w:val="14"/>
        <w:szCs w:val="14"/>
      </w:rPr>
      <w:tab/>
    </w:r>
    <w:r w:rsidRPr="004665CC">
      <w:rPr>
        <w:sz w:val="14"/>
        <w:szCs w:val="14"/>
      </w:rPr>
      <w:t>Contador Público U.B.A.</w:t>
    </w:r>
  </w:p>
  <w:p w14:paraId="745A24B2" w14:textId="77777777" w:rsidR="00E40119" w:rsidRPr="004665CC" w:rsidRDefault="00E40119" w:rsidP="00421565">
    <w:pPr>
      <w:pStyle w:val="Texto"/>
      <w:tabs>
        <w:tab w:val="center" w:pos="1440"/>
        <w:tab w:val="center" w:pos="4860"/>
        <w:tab w:val="center" w:pos="8460"/>
      </w:tabs>
      <w:ind w:right="108"/>
      <w:rPr>
        <w:sz w:val="14"/>
        <w:szCs w:val="14"/>
      </w:rPr>
    </w:pPr>
    <w:r w:rsidRPr="004665CC">
      <w:rPr>
        <w:sz w:val="14"/>
        <w:szCs w:val="14"/>
      </w:rPr>
      <w:tab/>
    </w:r>
    <w:r w:rsidRPr="004665CC">
      <w:rPr>
        <w:sz w:val="14"/>
        <w:szCs w:val="14"/>
      </w:rPr>
      <w:tab/>
    </w:r>
    <w:r w:rsidRPr="004665CC">
      <w:rPr>
        <w:sz w:val="14"/>
      </w:rPr>
      <w:t>C.P.C.E.C.A.B.A.</w:t>
    </w:r>
    <w:r w:rsidRPr="004665CC">
      <w:rPr>
        <w:sz w:val="14"/>
        <w:szCs w:val="14"/>
      </w:rPr>
      <w:t xml:space="preserve"> </w:t>
    </w:r>
    <w:proofErr w:type="spellStart"/>
    <w:r w:rsidRPr="004665CC">
      <w:rPr>
        <w:sz w:val="14"/>
        <w:szCs w:val="14"/>
      </w:rPr>
      <w:t>T°</w:t>
    </w:r>
    <w:proofErr w:type="spellEnd"/>
    <w:r w:rsidRPr="004665CC">
      <w:rPr>
        <w:sz w:val="14"/>
        <w:szCs w:val="14"/>
      </w:rPr>
      <w:t xml:space="preserve"> 164 - </w:t>
    </w:r>
    <w:proofErr w:type="spellStart"/>
    <w:r w:rsidRPr="004665CC">
      <w:rPr>
        <w:sz w:val="14"/>
        <w:szCs w:val="14"/>
      </w:rPr>
      <w:t>F°</w:t>
    </w:r>
    <w:proofErr w:type="spellEnd"/>
    <w:r w:rsidRPr="004665CC">
      <w:rPr>
        <w:sz w:val="14"/>
        <w:szCs w:val="14"/>
      </w:rPr>
      <w:t xml:space="preserve"> 235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336B6" w14:textId="77777777" w:rsidR="0070598D" w:rsidRDefault="0070598D">
      <w:r>
        <w:separator/>
      </w:r>
    </w:p>
  </w:footnote>
  <w:footnote w:type="continuationSeparator" w:id="0">
    <w:p w14:paraId="65425708" w14:textId="77777777" w:rsidR="0070598D" w:rsidRDefault="0070598D">
      <w:r>
        <w:continuationSeparator/>
      </w:r>
    </w:p>
  </w:footnote>
  <w:footnote w:type="continuationNotice" w:id="1">
    <w:p w14:paraId="6E4DE327" w14:textId="77777777" w:rsidR="0070598D" w:rsidRDefault="007059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169861764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127F2935" w14:textId="303313F5" w:rsidR="0070598D" w:rsidRPr="00BE2EBE" w:rsidRDefault="0070598D" w:rsidP="00022920">
        <w:pPr>
          <w:pStyle w:val="Header"/>
          <w:jc w:val="center"/>
          <w:rPr>
            <w:sz w:val="16"/>
            <w:szCs w:val="16"/>
            <w:lang w:val="en-US"/>
          </w:rPr>
        </w:pPr>
        <w:r w:rsidRPr="00BE2EBE">
          <w:rPr>
            <w:sz w:val="16"/>
            <w:szCs w:val="16"/>
            <w:lang w:val="en-US"/>
          </w:rPr>
          <w:t xml:space="preserve">- </w:t>
        </w:r>
        <w:r w:rsidRPr="001D5290">
          <w:rPr>
            <w:sz w:val="16"/>
            <w:szCs w:val="16"/>
          </w:rPr>
          <w:fldChar w:fldCharType="begin"/>
        </w:r>
        <w:r w:rsidRPr="00BE2EBE">
          <w:rPr>
            <w:sz w:val="16"/>
            <w:szCs w:val="16"/>
            <w:lang w:val="en-US"/>
          </w:rPr>
          <w:instrText xml:space="preserve"> PAGE   \* MERGEFORMAT </w:instrText>
        </w:r>
        <w:r w:rsidRPr="001D5290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  <w:lang w:val="en-US"/>
          </w:rPr>
          <w:t>5</w:t>
        </w:r>
        <w:r w:rsidRPr="001D5290">
          <w:rPr>
            <w:noProof/>
            <w:sz w:val="16"/>
            <w:szCs w:val="16"/>
          </w:rPr>
          <w:fldChar w:fldCharType="end"/>
        </w:r>
        <w:r w:rsidRPr="00BE2EBE">
          <w:rPr>
            <w:noProof/>
            <w:sz w:val="16"/>
            <w:szCs w:val="16"/>
            <w:lang w:val="en-US"/>
          </w:rPr>
          <w:t xml:space="preserve"> -</w:t>
        </w:r>
      </w:p>
    </w:sdtContent>
  </w:sdt>
  <w:p w14:paraId="335C9293" w14:textId="77777777" w:rsidR="0070598D" w:rsidRPr="000548F5" w:rsidRDefault="0070598D" w:rsidP="00222F00">
    <w:pPr>
      <w:pStyle w:val="Header"/>
      <w:jc w:val="center"/>
      <w:rPr>
        <w:sz w:val="16"/>
        <w:szCs w:val="16"/>
        <w:lang w:val="en-US"/>
      </w:rPr>
    </w:pPr>
  </w:p>
  <w:p w14:paraId="016FCD59" w14:textId="77777777" w:rsidR="0070598D" w:rsidRPr="00BE2EBE" w:rsidRDefault="0070598D" w:rsidP="00A36DDF">
    <w:pPr>
      <w:pStyle w:val="Ttuloprincipal"/>
      <w:rPr>
        <w:lang w:val="en-US"/>
      </w:rPr>
    </w:pPr>
    <w:r>
      <w:rPr>
        <w:lang w:val="en-US"/>
      </w:rPr>
      <w:t>LEDESMA SOCIEDAD ANÓNIMA AGRÍCOLA INDUSTRIAL</w:t>
    </w:r>
  </w:p>
  <w:p w14:paraId="39258ECC" w14:textId="77777777" w:rsidR="0070598D" w:rsidRPr="000548F5" w:rsidRDefault="0070598D" w:rsidP="00C240BC">
    <w:pPr>
      <w:pStyle w:val="Texto"/>
      <w:jc w:val="center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7EE8"/>
    <w:multiLevelType w:val="hybridMultilevel"/>
    <w:tmpl w:val="15B89FC2"/>
    <w:lvl w:ilvl="0" w:tplc="E54066C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419BC"/>
    <w:multiLevelType w:val="hybridMultilevel"/>
    <w:tmpl w:val="DCD2E248"/>
    <w:lvl w:ilvl="0" w:tplc="97B8082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DBC"/>
    <w:multiLevelType w:val="hybridMultilevel"/>
    <w:tmpl w:val="43FC9914"/>
    <w:lvl w:ilvl="0" w:tplc="A5A2A632">
      <w:start w:val="1"/>
      <w:numFmt w:val="lowerLetter"/>
      <w:lvlText w:val="%1)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72" w:hanging="360"/>
      </w:pPr>
    </w:lvl>
    <w:lvl w:ilvl="2" w:tplc="2C0A001B" w:tentative="1">
      <w:start w:val="1"/>
      <w:numFmt w:val="lowerRoman"/>
      <w:lvlText w:val="%3."/>
      <w:lvlJc w:val="right"/>
      <w:pPr>
        <w:ind w:left="2592" w:hanging="180"/>
      </w:pPr>
    </w:lvl>
    <w:lvl w:ilvl="3" w:tplc="2C0A000F" w:tentative="1">
      <w:start w:val="1"/>
      <w:numFmt w:val="decimal"/>
      <w:lvlText w:val="%4."/>
      <w:lvlJc w:val="left"/>
      <w:pPr>
        <w:ind w:left="3312" w:hanging="360"/>
      </w:pPr>
    </w:lvl>
    <w:lvl w:ilvl="4" w:tplc="2C0A0019" w:tentative="1">
      <w:start w:val="1"/>
      <w:numFmt w:val="lowerLetter"/>
      <w:lvlText w:val="%5."/>
      <w:lvlJc w:val="left"/>
      <w:pPr>
        <w:ind w:left="4032" w:hanging="360"/>
      </w:pPr>
    </w:lvl>
    <w:lvl w:ilvl="5" w:tplc="2C0A001B" w:tentative="1">
      <w:start w:val="1"/>
      <w:numFmt w:val="lowerRoman"/>
      <w:lvlText w:val="%6."/>
      <w:lvlJc w:val="right"/>
      <w:pPr>
        <w:ind w:left="4752" w:hanging="180"/>
      </w:pPr>
    </w:lvl>
    <w:lvl w:ilvl="6" w:tplc="2C0A000F" w:tentative="1">
      <w:start w:val="1"/>
      <w:numFmt w:val="decimal"/>
      <w:lvlText w:val="%7."/>
      <w:lvlJc w:val="left"/>
      <w:pPr>
        <w:ind w:left="5472" w:hanging="360"/>
      </w:pPr>
    </w:lvl>
    <w:lvl w:ilvl="7" w:tplc="2C0A0019" w:tentative="1">
      <w:start w:val="1"/>
      <w:numFmt w:val="lowerLetter"/>
      <w:lvlText w:val="%8."/>
      <w:lvlJc w:val="left"/>
      <w:pPr>
        <w:ind w:left="6192" w:hanging="360"/>
      </w:pPr>
    </w:lvl>
    <w:lvl w:ilvl="8" w:tplc="2C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4A55CB1"/>
    <w:multiLevelType w:val="hybridMultilevel"/>
    <w:tmpl w:val="A594B588"/>
    <w:lvl w:ilvl="0" w:tplc="2744ACB8">
      <w:start w:val="1"/>
      <w:numFmt w:val="lowerRoman"/>
      <w:lvlText w:val="(%1)"/>
      <w:lvlJc w:val="left"/>
      <w:pPr>
        <w:ind w:left="360" w:hanging="360"/>
      </w:pPr>
      <w:rPr>
        <w:rFonts w:hint="default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13E5"/>
    <w:multiLevelType w:val="hybridMultilevel"/>
    <w:tmpl w:val="5B5EBD34"/>
    <w:lvl w:ilvl="0" w:tplc="6792E37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54252"/>
    <w:multiLevelType w:val="hybridMultilevel"/>
    <w:tmpl w:val="2EDCF76A"/>
    <w:lvl w:ilvl="0" w:tplc="6294291A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C184C"/>
    <w:multiLevelType w:val="hybridMultilevel"/>
    <w:tmpl w:val="437E9088"/>
    <w:lvl w:ilvl="0" w:tplc="9966759C">
      <w:start w:val="1"/>
      <w:numFmt w:val="lowerLetter"/>
      <w:lvlText w:val="%1)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51377"/>
    <w:multiLevelType w:val="hybridMultilevel"/>
    <w:tmpl w:val="73564D92"/>
    <w:lvl w:ilvl="0" w:tplc="076E7A0A">
      <w:start w:val="1"/>
      <w:numFmt w:val="lowerLetter"/>
      <w:lvlText w:val="%1)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11E90"/>
    <w:multiLevelType w:val="hybridMultilevel"/>
    <w:tmpl w:val="CE7CE0A0"/>
    <w:lvl w:ilvl="0" w:tplc="A970C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C0D62"/>
    <w:multiLevelType w:val="hybridMultilevel"/>
    <w:tmpl w:val="93DCD378"/>
    <w:lvl w:ilvl="0" w:tplc="CA40B4C6">
      <w:start w:val="1"/>
      <w:numFmt w:val="lowerLetter"/>
      <w:lvlText w:val="%1.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13821"/>
    <w:multiLevelType w:val="hybridMultilevel"/>
    <w:tmpl w:val="C2189626"/>
    <w:lvl w:ilvl="0" w:tplc="2526ACE8">
      <w:start w:val="1"/>
      <w:numFmt w:val="lowerLetter"/>
      <w:lvlText w:val="(%1)"/>
      <w:lvlJc w:val="left"/>
      <w:pPr>
        <w:ind w:left="432" w:hanging="432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92DCC"/>
    <w:multiLevelType w:val="multilevel"/>
    <w:tmpl w:val="CF92997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A34C80"/>
    <w:multiLevelType w:val="hybridMultilevel"/>
    <w:tmpl w:val="1320F090"/>
    <w:lvl w:ilvl="0" w:tplc="6C64AE3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831B9"/>
    <w:multiLevelType w:val="hybridMultilevel"/>
    <w:tmpl w:val="6E285592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ACFA867E">
      <w:start w:val="1"/>
      <w:numFmt w:val="decimal"/>
      <w:lvlText w:val="(%2)"/>
      <w:lvlJc w:val="left"/>
      <w:pPr>
        <w:ind w:left="1440" w:hanging="72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113468"/>
    <w:multiLevelType w:val="hybridMultilevel"/>
    <w:tmpl w:val="5B5EBD34"/>
    <w:lvl w:ilvl="0" w:tplc="6792E37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C6702"/>
    <w:multiLevelType w:val="singleLevel"/>
    <w:tmpl w:val="F4307510"/>
    <w:lvl w:ilvl="0">
      <w:start w:val="5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1A2A7A5F"/>
    <w:multiLevelType w:val="hybridMultilevel"/>
    <w:tmpl w:val="7A40638A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ACFA867E">
      <w:start w:val="1"/>
      <w:numFmt w:val="decimal"/>
      <w:lvlText w:val="(%2)"/>
      <w:lvlJc w:val="left"/>
      <w:pPr>
        <w:ind w:left="1440" w:hanging="72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F353C0"/>
    <w:multiLevelType w:val="hybridMultilevel"/>
    <w:tmpl w:val="5B5EBD34"/>
    <w:lvl w:ilvl="0" w:tplc="6792E37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D52E8"/>
    <w:multiLevelType w:val="hybridMultilevel"/>
    <w:tmpl w:val="A8F67588"/>
    <w:lvl w:ilvl="0" w:tplc="5CE67D68">
      <w:start w:val="1"/>
      <w:numFmt w:val="decimal"/>
      <w:lvlText w:val="(%1)"/>
      <w:lvlJc w:val="left"/>
      <w:pPr>
        <w:ind w:left="720" w:hanging="360"/>
      </w:pPr>
      <w:rPr>
        <w:rFonts w:hint="default"/>
        <w:sz w:val="14"/>
        <w:szCs w:val="1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7039B"/>
    <w:multiLevelType w:val="hybridMultilevel"/>
    <w:tmpl w:val="020A8956"/>
    <w:lvl w:ilvl="0" w:tplc="BAA4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6A5A81"/>
    <w:multiLevelType w:val="multilevel"/>
    <w:tmpl w:val="4372E3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84"/>
        </w:tabs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32"/>
        </w:tabs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64"/>
        </w:tabs>
        <w:ind w:left="44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896"/>
        </w:tabs>
        <w:ind w:left="4896" w:hanging="1440"/>
      </w:pPr>
      <w:rPr>
        <w:rFonts w:hint="default"/>
      </w:rPr>
    </w:lvl>
  </w:abstractNum>
  <w:abstractNum w:abstractNumId="21" w15:restartNumberingAfterBreak="0">
    <w:nsid w:val="28E17154"/>
    <w:multiLevelType w:val="hybridMultilevel"/>
    <w:tmpl w:val="8E968E5E"/>
    <w:lvl w:ilvl="0" w:tplc="EC96D344">
      <w:start w:val="1"/>
      <w:numFmt w:val="decimal"/>
      <w:lvlText w:val="7.2.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4056D"/>
    <w:multiLevelType w:val="hybridMultilevel"/>
    <w:tmpl w:val="B9D6D3B8"/>
    <w:lvl w:ilvl="0" w:tplc="A954A9A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477AB"/>
    <w:multiLevelType w:val="hybridMultilevel"/>
    <w:tmpl w:val="9D4CEB72"/>
    <w:lvl w:ilvl="0" w:tplc="EF24EF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534A9222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E5E0903"/>
    <w:multiLevelType w:val="hybridMultilevel"/>
    <w:tmpl w:val="0A7EDF30"/>
    <w:lvl w:ilvl="0" w:tplc="17C2E46E">
      <w:start w:val="1"/>
      <w:numFmt w:val="decimal"/>
      <w:lvlText w:val="13.%1."/>
      <w:lvlJc w:val="left"/>
      <w:pPr>
        <w:ind w:left="576" w:hanging="576"/>
      </w:pPr>
      <w:rPr>
        <w:rFonts w:ascii="Arial" w:hAnsi="Arial" w:cs="Arial" w:hint="default"/>
        <w:b/>
        <w:i w:val="0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660509"/>
    <w:multiLevelType w:val="hybridMultilevel"/>
    <w:tmpl w:val="F2763D8A"/>
    <w:lvl w:ilvl="0" w:tplc="DC64AA0A">
      <w:start w:val="1"/>
      <w:numFmt w:val="decimal"/>
      <w:lvlText w:val="7.1.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C3408"/>
    <w:multiLevelType w:val="hybridMultilevel"/>
    <w:tmpl w:val="4FC23938"/>
    <w:lvl w:ilvl="0" w:tplc="0540E33E">
      <w:start w:val="1"/>
      <w:numFmt w:val="decimal"/>
      <w:lvlText w:val="1.%1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235BB4"/>
    <w:multiLevelType w:val="hybridMultilevel"/>
    <w:tmpl w:val="7A40638A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ACFA867E">
      <w:start w:val="1"/>
      <w:numFmt w:val="decimal"/>
      <w:lvlText w:val="(%2)"/>
      <w:lvlJc w:val="left"/>
      <w:pPr>
        <w:ind w:left="1440" w:hanging="72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6F75885"/>
    <w:multiLevelType w:val="hybridMultilevel"/>
    <w:tmpl w:val="98FA3510"/>
    <w:lvl w:ilvl="0" w:tplc="103AEE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281C06"/>
    <w:multiLevelType w:val="hybridMultilevel"/>
    <w:tmpl w:val="77A457FA"/>
    <w:lvl w:ilvl="0" w:tplc="9B12AE6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16"/>
        <w:szCs w:val="16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B20FD4"/>
    <w:multiLevelType w:val="multilevel"/>
    <w:tmpl w:val="453ED64A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2" w:hanging="10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4" w:hanging="10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1" w15:restartNumberingAfterBreak="0">
    <w:nsid w:val="3BF0148E"/>
    <w:multiLevelType w:val="hybridMultilevel"/>
    <w:tmpl w:val="FF7E110A"/>
    <w:lvl w:ilvl="0" w:tplc="BAA4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F92793"/>
    <w:multiLevelType w:val="hybridMultilevel"/>
    <w:tmpl w:val="A594B588"/>
    <w:lvl w:ilvl="0" w:tplc="2744ACB8">
      <w:start w:val="1"/>
      <w:numFmt w:val="lowerRoman"/>
      <w:lvlText w:val="(%1)"/>
      <w:lvlJc w:val="left"/>
      <w:pPr>
        <w:ind w:left="360" w:hanging="360"/>
      </w:pPr>
      <w:rPr>
        <w:rFonts w:hint="default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2C2ACA"/>
    <w:multiLevelType w:val="hybridMultilevel"/>
    <w:tmpl w:val="E820BA34"/>
    <w:lvl w:ilvl="0" w:tplc="301626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3343DC"/>
    <w:multiLevelType w:val="hybridMultilevel"/>
    <w:tmpl w:val="F506908C"/>
    <w:lvl w:ilvl="0" w:tplc="F0C43962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865F4"/>
    <w:multiLevelType w:val="hybridMultilevel"/>
    <w:tmpl w:val="302C9356"/>
    <w:lvl w:ilvl="0" w:tplc="F1280BB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966C8D"/>
    <w:multiLevelType w:val="hybridMultilevel"/>
    <w:tmpl w:val="E76A78A0"/>
    <w:lvl w:ilvl="0" w:tplc="43161D2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A970CFB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58F31F1"/>
    <w:multiLevelType w:val="hybridMultilevel"/>
    <w:tmpl w:val="E820BA34"/>
    <w:lvl w:ilvl="0" w:tplc="301626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DD66DA"/>
    <w:multiLevelType w:val="hybridMultilevel"/>
    <w:tmpl w:val="EDDCB3FA"/>
    <w:lvl w:ilvl="0" w:tplc="8FA426E2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A864CA"/>
    <w:multiLevelType w:val="hybridMultilevel"/>
    <w:tmpl w:val="EE7EDC96"/>
    <w:lvl w:ilvl="0" w:tplc="97B8082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23133B"/>
    <w:multiLevelType w:val="hybridMultilevel"/>
    <w:tmpl w:val="C66E2106"/>
    <w:lvl w:ilvl="0" w:tplc="BAA4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6ED01E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B74198"/>
    <w:multiLevelType w:val="hybridMultilevel"/>
    <w:tmpl w:val="5B5EBD34"/>
    <w:lvl w:ilvl="0" w:tplc="6792E37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925E0"/>
    <w:multiLevelType w:val="hybridMultilevel"/>
    <w:tmpl w:val="C9E04BC2"/>
    <w:lvl w:ilvl="0" w:tplc="703C1616">
      <w:start w:val="1"/>
      <w:numFmt w:val="decimal"/>
      <w:lvlText w:val="9.2.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F51DA1"/>
    <w:multiLevelType w:val="hybridMultilevel"/>
    <w:tmpl w:val="CE7CE0A0"/>
    <w:lvl w:ilvl="0" w:tplc="A970C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F532F8"/>
    <w:multiLevelType w:val="hybridMultilevel"/>
    <w:tmpl w:val="9168B682"/>
    <w:lvl w:ilvl="0" w:tplc="8924A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49116A"/>
    <w:multiLevelType w:val="hybridMultilevel"/>
    <w:tmpl w:val="3AB834B0"/>
    <w:lvl w:ilvl="0" w:tplc="AA8C609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7E8C345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036B4A"/>
    <w:multiLevelType w:val="hybridMultilevel"/>
    <w:tmpl w:val="98CC6930"/>
    <w:lvl w:ilvl="0" w:tplc="6B147DC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7" w15:restartNumberingAfterBreak="0">
    <w:nsid w:val="69E65C82"/>
    <w:multiLevelType w:val="hybridMultilevel"/>
    <w:tmpl w:val="DA6C05EA"/>
    <w:lvl w:ilvl="0" w:tplc="3F061E18">
      <w:start w:val="1"/>
      <w:numFmt w:val="lowerLetter"/>
      <w:lvlText w:val="(%1)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BF4D71"/>
    <w:multiLevelType w:val="hybridMultilevel"/>
    <w:tmpl w:val="C2189626"/>
    <w:lvl w:ilvl="0" w:tplc="2526ACE8">
      <w:start w:val="1"/>
      <w:numFmt w:val="lowerLetter"/>
      <w:lvlText w:val="(%1)"/>
      <w:lvlJc w:val="left"/>
      <w:pPr>
        <w:ind w:left="432" w:hanging="432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B824A3"/>
    <w:multiLevelType w:val="hybridMultilevel"/>
    <w:tmpl w:val="642423B6"/>
    <w:lvl w:ilvl="0" w:tplc="8E76A71E">
      <w:start w:val="1"/>
      <w:numFmt w:val="decimal"/>
      <w:lvlText w:val="2.%1."/>
      <w:lvlJc w:val="left"/>
      <w:pPr>
        <w:ind w:left="1152" w:hanging="360"/>
      </w:pPr>
      <w:rPr>
        <w:rFonts w:ascii="Arial Bold" w:hAnsi="Arial Bold" w:hint="default"/>
        <w:b/>
        <w:i w:val="0"/>
        <w:sz w:val="20"/>
      </w:rPr>
    </w:lvl>
    <w:lvl w:ilvl="1" w:tplc="C790598C">
      <w:start w:val="1"/>
      <w:numFmt w:val="decimal"/>
      <w:lvlText w:val="2.%2."/>
      <w:lvlJc w:val="left"/>
      <w:pPr>
        <w:ind w:left="1440" w:hanging="360"/>
      </w:pPr>
      <w:rPr>
        <w:rFonts w:hint="default"/>
        <w:b/>
        <w:i w:val="0"/>
        <w:sz w:val="20"/>
      </w:rPr>
    </w:lvl>
    <w:lvl w:ilvl="2" w:tplc="5E3CBDD4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3142B1"/>
    <w:multiLevelType w:val="hybridMultilevel"/>
    <w:tmpl w:val="2D5CB0CC"/>
    <w:lvl w:ilvl="0" w:tplc="94B69100">
      <w:start w:val="1"/>
      <w:numFmt w:val="decimal"/>
      <w:lvlText w:val="15.%1."/>
      <w:lvlJc w:val="left"/>
      <w:pPr>
        <w:ind w:left="576" w:hanging="576"/>
      </w:pPr>
      <w:rPr>
        <w:rFonts w:ascii="Arial" w:hAnsi="Arial" w:cs="Arial" w:hint="default"/>
        <w:b/>
        <w:i w:val="0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632B7A"/>
    <w:multiLevelType w:val="hybridMultilevel"/>
    <w:tmpl w:val="50C04908"/>
    <w:lvl w:ilvl="0" w:tplc="421463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1A1C65"/>
    <w:multiLevelType w:val="hybridMultilevel"/>
    <w:tmpl w:val="1A8A625E"/>
    <w:lvl w:ilvl="0" w:tplc="BAA4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614985"/>
    <w:multiLevelType w:val="hybridMultilevel"/>
    <w:tmpl w:val="F7482E4C"/>
    <w:lvl w:ilvl="0" w:tplc="55D08B06">
      <w:start w:val="1"/>
      <w:numFmt w:val="decimal"/>
      <w:lvlText w:val="9.1.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1C0605"/>
    <w:multiLevelType w:val="hybridMultilevel"/>
    <w:tmpl w:val="A262FC66"/>
    <w:lvl w:ilvl="0" w:tplc="58DE8E24">
      <w:start w:val="1"/>
      <w:numFmt w:val="lowerLetter"/>
      <w:lvlText w:val="(%1)"/>
      <w:lvlJc w:val="left"/>
      <w:pPr>
        <w:ind w:left="432" w:hanging="432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F97374"/>
    <w:multiLevelType w:val="hybridMultilevel"/>
    <w:tmpl w:val="95B6E34A"/>
    <w:lvl w:ilvl="0" w:tplc="985A332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F018DA"/>
    <w:multiLevelType w:val="hybridMultilevel"/>
    <w:tmpl w:val="DB5E23AE"/>
    <w:lvl w:ilvl="0" w:tplc="4D66B0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F46603"/>
    <w:multiLevelType w:val="hybridMultilevel"/>
    <w:tmpl w:val="A594B588"/>
    <w:lvl w:ilvl="0" w:tplc="2744ACB8">
      <w:start w:val="1"/>
      <w:numFmt w:val="lowerRoman"/>
      <w:lvlText w:val="(%1)"/>
      <w:lvlJc w:val="left"/>
      <w:pPr>
        <w:ind w:left="360" w:hanging="360"/>
      </w:pPr>
      <w:rPr>
        <w:rFonts w:hint="default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0"/>
  </w:num>
  <w:num w:numId="4">
    <w:abstractNumId w:val="49"/>
  </w:num>
  <w:num w:numId="5">
    <w:abstractNumId w:val="13"/>
  </w:num>
  <w:num w:numId="6">
    <w:abstractNumId w:val="20"/>
  </w:num>
  <w:num w:numId="7">
    <w:abstractNumId w:val="50"/>
  </w:num>
  <w:num w:numId="8">
    <w:abstractNumId w:val="53"/>
  </w:num>
  <w:num w:numId="9">
    <w:abstractNumId w:val="11"/>
  </w:num>
  <w:num w:numId="10">
    <w:abstractNumId w:val="24"/>
  </w:num>
  <w:num w:numId="11">
    <w:abstractNumId w:val="26"/>
  </w:num>
  <w:num w:numId="12">
    <w:abstractNumId w:val="35"/>
  </w:num>
  <w:num w:numId="13">
    <w:abstractNumId w:val="5"/>
  </w:num>
  <w:num w:numId="14">
    <w:abstractNumId w:val="9"/>
  </w:num>
  <w:num w:numId="15">
    <w:abstractNumId w:val="18"/>
  </w:num>
  <w:num w:numId="16">
    <w:abstractNumId w:val="14"/>
  </w:num>
  <w:num w:numId="17">
    <w:abstractNumId w:val="4"/>
  </w:num>
  <w:num w:numId="18">
    <w:abstractNumId w:val="17"/>
  </w:num>
  <w:num w:numId="19">
    <w:abstractNumId w:val="41"/>
  </w:num>
  <w:num w:numId="20">
    <w:abstractNumId w:val="37"/>
  </w:num>
  <w:num w:numId="21">
    <w:abstractNumId w:val="33"/>
  </w:num>
  <w:num w:numId="22">
    <w:abstractNumId w:val="29"/>
  </w:num>
  <w:num w:numId="23">
    <w:abstractNumId w:val="31"/>
  </w:num>
  <w:num w:numId="24">
    <w:abstractNumId w:val="27"/>
  </w:num>
  <w:num w:numId="25">
    <w:abstractNumId w:val="16"/>
  </w:num>
  <w:num w:numId="26">
    <w:abstractNumId w:val="34"/>
  </w:num>
  <w:num w:numId="27">
    <w:abstractNumId w:val="19"/>
  </w:num>
  <w:num w:numId="28">
    <w:abstractNumId w:val="52"/>
  </w:num>
  <w:num w:numId="29">
    <w:abstractNumId w:val="57"/>
  </w:num>
  <w:num w:numId="30">
    <w:abstractNumId w:val="44"/>
  </w:num>
  <w:num w:numId="31">
    <w:abstractNumId w:val="32"/>
  </w:num>
  <w:num w:numId="32">
    <w:abstractNumId w:val="3"/>
  </w:num>
  <w:num w:numId="33">
    <w:abstractNumId w:val="55"/>
  </w:num>
  <w:num w:numId="34">
    <w:abstractNumId w:val="22"/>
  </w:num>
  <w:num w:numId="35">
    <w:abstractNumId w:val="28"/>
  </w:num>
  <w:num w:numId="36">
    <w:abstractNumId w:val="45"/>
  </w:num>
  <w:num w:numId="37">
    <w:abstractNumId w:val="12"/>
  </w:num>
  <w:num w:numId="38">
    <w:abstractNumId w:val="51"/>
  </w:num>
  <w:num w:numId="39">
    <w:abstractNumId w:val="56"/>
  </w:num>
  <w:num w:numId="40">
    <w:abstractNumId w:val="1"/>
  </w:num>
  <w:num w:numId="41">
    <w:abstractNumId w:val="39"/>
  </w:num>
  <w:num w:numId="42">
    <w:abstractNumId w:val="47"/>
  </w:num>
  <w:num w:numId="43">
    <w:abstractNumId w:val="0"/>
  </w:num>
  <w:num w:numId="44">
    <w:abstractNumId w:val="36"/>
  </w:num>
  <w:num w:numId="45">
    <w:abstractNumId w:val="23"/>
  </w:num>
  <w:num w:numId="46">
    <w:abstractNumId w:val="43"/>
  </w:num>
  <w:num w:numId="47">
    <w:abstractNumId w:val="54"/>
  </w:num>
  <w:num w:numId="48">
    <w:abstractNumId w:val="42"/>
  </w:num>
  <w:num w:numId="49">
    <w:abstractNumId w:val="25"/>
  </w:num>
  <w:num w:numId="50">
    <w:abstractNumId w:val="21"/>
  </w:num>
  <w:num w:numId="51">
    <w:abstractNumId w:val="48"/>
  </w:num>
  <w:num w:numId="52">
    <w:abstractNumId w:val="38"/>
  </w:num>
  <w:num w:numId="53">
    <w:abstractNumId w:val="10"/>
  </w:num>
  <w:num w:numId="54">
    <w:abstractNumId w:val="6"/>
  </w:num>
  <w:num w:numId="55">
    <w:abstractNumId w:val="7"/>
  </w:num>
  <w:num w:numId="56">
    <w:abstractNumId w:val="46"/>
  </w:num>
  <w:num w:numId="57">
    <w:abstractNumId w:val="2"/>
  </w:num>
  <w:num w:numId="58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1"/>
  <w:printFractionalCharacterWidth/>
  <w:hideGrammaticalError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9" w:dllVersion="512" w:checkStyle="1"/>
  <w:activeWritingStyle w:appName="MSWord" w:lang="es-AR" w:vendorID="9" w:dllVersion="512" w:checkStyle="1"/>
  <w:activeWritingStyle w:appName="MSWord" w:lang="pt-BR" w:vendorID="1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efaultTableStyle w:val="Texto1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008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59"/>
    <w:rsid w:val="0000067A"/>
    <w:rsid w:val="00001801"/>
    <w:rsid w:val="00001C16"/>
    <w:rsid w:val="00001C48"/>
    <w:rsid w:val="000024AA"/>
    <w:rsid w:val="00003530"/>
    <w:rsid w:val="00003BFB"/>
    <w:rsid w:val="00003DF8"/>
    <w:rsid w:val="00004002"/>
    <w:rsid w:val="00004B71"/>
    <w:rsid w:val="00004E66"/>
    <w:rsid w:val="0000532C"/>
    <w:rsid w:val="00005BAF"/>
    <w:rsid w:val="00005BDB"/>
    <w:rsid w:val="00005C3D"/>
    <w:rsid w:val="000064B5"/>
    <w:rsid w:val="000066C6"/>
    <w:rsid w:val="00006A93"/>
    <w:rsid w:val="00006BCA"/>
    <w:rsid w:val="00006F3A"/>
    <w:rsid w:val="0000704C"/>
    <w:rsid w:val="000072CB"/>
    <w:rsid w:val="0000742B"/>
    <w:rsid w:val="0000764F"/>
    <w:rsid w:val="00007A80"/>
    <w:rsid w:val="00007D78"/>
    <w:rsid w:val="00011580"/>
    <w:rsid w:val="000117A9"/>
    <w:rsid w:val="00011FEF"/>
    <w:rsid w:val="00012271"/>
    <w:rsid w:val="00012EB5"/>
    <w:rsid w:val="00012EDC"/>
    <w:rsid w:val="00013191"/>
    <w:rsid w:val="00013474"/>
    <w:rsid w:val="0001383D"/>
    <w:rsid w:val="000138C4"/>
    <w:rsid w:val="00013B55"/>
    <w:rsid w:val="00013C60"/>
    <w:rsid w:val="00013E81"/>
    <w:rsid w:val="00013EA6"/>
    <w:rsid w:val="00014797"/>
    <w:rsid w:val="000147B9"/>
    <w:rsid w:val="000168FD"/>
    <w:rsid w:val="000169C6"/>
    <w:rsid w:val="00016CCF"/>
    <w:rsid w:val="0001748E"/>
    <w:rsid w:val="00017B9A"/>
    <w:rsid w:val="00017D6D"/>
    <w:rsid w:val="0002054A"/>
    <w:rsid w:val="00021040"/>
    <w:rsid w:val="000211F5"/>
    <w:rsid w:val="00021517"/>
    <w:rsid w:val="00021555"/>
    <w:rsid w:val="0002170E"/>
    <w:rsid w:val="00021768"/>
    <w:rsid w:val="00021DAC"/>
    <w:rsid w:val="00021E01"/>
    <w:rsid w:val="00022380"/>
    <w:rsid w:val="00022416"/>
    <w:rsid w:val="00022672"/>
    <w:rsid w:val="00022920"/>
    <w:rsid w:val="000229B9"/>
    <w:rsid w:val="00022A9D"/>
    <w:rsid w:val="0002322A"/>
    <w:rsid w:val="00023298"/>
    <w:rsid w:val="000232D5"/>
    <w:rsid w:val="00023560"/>
    <w:rsid w:val="00023AF6"/>
    <w:rsid w:val="00023C46"/>
    <w:rsid w:val="00023C94"/>
    <w:rsid w:val="00023E82"/>
    <w:rsid w:val="000243AC"/>
    <w:rsid w:val="0002443D"/>
    <w:rsid w:val="00024543"/>
    <w:rsid w:val="000246D8"/>
    <w:rsid w:val="00024C36"/>
    <w:rsid w:val="000250A4"/>
    <w:rsid w:val="00025608"/>
    <w:rsid w:val="00025765"/>
    <w:rsid w:val="00026275"/>
    <w:rsid w:val="000263AA"/>
    <w:rsid w:val="00026497"/>
    <w:rsid w:val="00026665"/>
    <w:rsid w:val="00027283"/>
    <w:rsid w:val="000274AF"/>
    <w:rsid w:val="000274F4"/>
    <w:rsid w:val="00027A68"/>
    <w:rsid w:val="00030116"/>
    <w:rsid w:val="0003028E"/>
    <w:rsid w:val="0003096E"/>
    <w:rsid w:val="000309D5"/>
    <w:rsid w:val="00030B2C"/>
    <w:rsid w:val="00031612"/>
    <w:rsid w:val="000318ED"/>
    <w:rsid w:val="000320A3"/>
    <w:rsid w:val="00032678"/>
    <w:rsid w:val="00032A51"/>
    <w:rsid w:val="00032AB6"/>
    <w:rsid w:val="00032FAF"/>
    <w:rsid w:val="0003429D"/>
    <w:rsid w:val="00034495"/>
    <w:rsid w:val="00034526"/>
    <w:rsid w:val="00034A35"/>
    <w:rsid w:val="00034F4A"/>
    <w:rsid w:val="000351AE"/>
    <w:rsid w:val="00035B61"/>
    <w:rsid w:val="00035DDE"/>
    <w:rsid w:val="00035EFD"/>
    <w:rsid w:val="00036326"/>
    <w:rsid w:val="0003641A"/>
    <w:rsid w:val="00036A2E"/>
    <w:rsid w:val="000370A6"/>
    <w:rsid w:val="00037D84"/>
    <w:rsid w:val="00040225"/>
    <w:rsid w:val="00040819"/>
    <w:rsid w:val="0004087F"/>
    <w:rsid w:val="00041013"/>
    <w:rsid w:val="00041301"/>
    <w:rsid w:val="00041C00"/>
    <w:rsid w:val="00042254"/>
    <w:rsid w:val="00042ADE"/>
    <w:rsid w:val="00042AF7"/>
    <w:rsid w:val="00042CB4"/>
    <w:rsid w:val="0004326F"/>
    <w:rsid w:val="00043402"/>
    <w:rsid w:val="000435EF"/>
    <w:rsid w:val="00043767"/>
    <w:rsid w:val="00043783"/>
    <w:rsid w:val="000438E3"/>
    <w:rsid w:val="00043A2B"/>
    <w:rsid w:val="00043E58"/>
    <w:rsid w:val="00043FC7"/>
    <w:rsid w:val="000442D0"/>
    <w:rsid w:val="0004441A"/>
    <w:rsid w:val="000444B1"/>
    <w:rsid w:val="0004456D"/>
    <w:rsid w:val="0004509A"/>
    <w:rsid w:val="00045428"/>
    <w:rsid w:val="000455F2"/>
    <w:rsid w:val="000455F3"/>
    <w:rsid w:val="00045985"/>
    <w:rsid w:val="00045D89"/>
    <w:rsid w:val="00045E37"/>
    <w:rsid w:val="00046353"/>
    <w:rsid w:val="00046763"/>
    <w:rsid w:val="0004680D"/>
    <w:rsid w:val="00046A7F"/>
    <w:rsid w:val="00047367"/>
    <w:rsid w:val="00047611"/>
    <w:rsid w:val="00047718"/>
    <w:rsid w:val="00047961"/>
    <w:rsid w:val="00047983"/>
    <w:rsid w:val="00047E2A"/>
    <w:rsid w:val="0005040C"/>
    <w:rsid w:val="00050729"/>
    <w:rsid w:val="00050864"/>
    <w:rsid w:val="00050E66"/>
    <w:rsid w:val="00051457"/>
    <w:rsid w:val="000514A1"/>
    <w:rsid w:val="0005174D"/>
    <w:rsid w:val="000527C9"/>
    <w:rsid w:val="000527D3"/>
    <w:rsid w:val="00052BAD"/>
    <w:rsid w:val="00052DC8"/>
    <w:rsid w:val="0005300D"/>
    <w:rsid w:val="00053094"/>
    <w:rsid w:val="00053315"/>
    <w:rsid w:val="0005332E"/>
    <w:rsid w:val="000537ED"/>
    <w:rsid w:val="00053D55"/>
    <w:rsid w:val="000546FA"/>
    <w:rsid w:val="000548F5"/>
    <w:rsid w:val="000556F8"/>
    <w:rsid w:val="00055873"/>
    <w:rsid w:val="0005602D"/>
    <w:rsid w:val="00056C14"/>
    <w:rsid w:val="00056CE8"/>
    <w:rsid w:val="00056E97"/>
    <w:rsid w:val="00057219"/>
    <w:rsid w:val="000575CE"/>
    <w:rsid w:val="00057931"/>
    <w:rsid w:val="00057F1F"/>
    <w:rsid w:val="00060A91"/>
    <w:rsid w:val="00060EA7"/>
    <w:rsid w:val="00061265"/>
    <w:rsid w:val="000613CF"/>
    <w:rsid w:val="000615DC"/>
    <w:rsid w:val="000616D7"/>
    <w:rsid w:val="00061AF0"/>
    <w:rsid w:val="00061B70"/>
    <w:rsid w:val="00062008"/>
    <w:rsid w:val="00062965"/>
    <w:rsid w:val="00062B4C"/>
    <w:rsid w:val="000630F0"/>
    <w:rsid w:val="00063593"/>
    <w:rsid w:val="0006469E"/>
    <w:rsid w:val="00064A46"/>
    <w:rsid w:val="000660E9"/>
    <w:rsid w:val="00066CB8"/>
    <w:rsid w:val="00066CD2"/>
    <w:rsid w:val="000674BC"/>
    <w:rsid w:val="00067660"/>
    <w:rsid w:val="00067A42"/>
    <w:rsid w:val="00067B9B"/>
    <w:rsid w:val="00070042"/>
    <w:rsid w:val="00070155"/>
    <w:rsid w:val="0007035E"/>
    <w:rsid w:val="00070998"/>
    <w:rsid w:val="00070C60"/>
    <w:rsid w:val="00071247"/>
    <w:rsid w:val="000712E0"/>
    <w:rsid w:val="00071310"/>
    <w:rsid w:val="00071830"/>
    <w:rsid w:val="00071E24"/>
    <w:rsid w:val="0007268E"/>
    <w:rsid w:val="000728B1"/>
    <w:rsid w:val="00072A44"/>
    <w:rsid w:val="00072A6E"/>
    <w:rsid w:val="00072E7F"/>
    <w:rsid w:val="00073029"/>
    <w:rsid w:val="00073257"/>
    <w:rsid w:val="000732B4"/>
    <w:rsid w:val="000732E4"/>
    <w:rsid w:val="0007388F"/>
    <w:rsid w:val="00073C44"/>
    <w:rsid w:val="000743EC"/>
    <w:rsid w:val="000745EF"/>
    <w:rsid w:val="00074B2D"/>
    <w:rsid w:val="00075112"/>
    <w:rsid w:val="00075271"/>
    <w:rsid w:val="00076AD3"/>
    <w:rsid w:val="00076E9C"/>
    <w:rsid w:val="00077032"/>
    <w:rsid w:val="00077352"/>
    <w:rsid w:val="0007751C"/>
    <w:rsid w:val="000778B6"/>
    <w:rsid w:val="00077917"/>
    <w:rsid w:val="00077C6D"/>
    <w:rsid w:val="00077E35"/>
    <w:rsid w:val="000801EE"/>
    <w:rsid w:val="00080FD0"/>
    <w:rsid w:val="000818A0"/>
    <w:rsid w:val="00081A24"/>
    <w:rsid w:val="00082521"/>
    <w:rsid w:val="00082541"/>
    <w:rsid w:val="0008292C"/>
    <w:rsid w:val="00082F25"/>
    <w:rsid w:val="00083433"/>
    <w:rsid w:val="00083A59"/>
    <w:rsid w:val="0008437A"/>
    <w:rsid w:val="00084466"/>
    <w:rsid w:val="00084CA9"/>
    <w:rsid w:val="000850CA"/>
    <w:rsid w:val="0008589A"/>
    <w:rsid w:val="000863FA"/>
    <w:rsid w:val="000866A2"/>
    <w:rsid w:val="00086892"/>
    <w:rsid w:val="0008793B"/>
    <w:rsid w:val="00087BDA"/>
    <w:rsid w:val="00087D4B"/>
    <w:rsid w:val="000901B9"/>
    <w:rsid w:val="000903E4"/>
    <w:rsid w:val="000907F8"/>
    <w:rsid w:val="00090AC0"/>
    <w:rsid w:val="00090C07"/>
    <w:rsid w:val="00090E87"/>
    <w:rsid w:val="00090EE1"/>
    <w:rsid w:val="00090F58"/>
    <w:rsid w:val="0009124C"/>
    <w:rsid w:val="00091460"/>
    <w:rsid w:val="00091911"/>
    <w:rsid w:val="000919E9"/>
    <w:rsid w:val="00091ABB"/>
    <w:rsid w:val="0009204C"/>
    <w:rsid w:val="000921C1"/>
    <w:rsid w:val="00092234"/>
    <w:rsid w:val="0009241A"/>
    <w:rsid w:val="00092421"/>
    <w:rsid w:val="000926B4"/>
    <w:rsid w:val="00092744"/>
    <w:rsid w:val="0009279C"/>
    <w:rsid w:val="00093155"/>
    <w:rsid w:val="00093234"/>
    <w:rsid w:val="0009333C"/>
    <w:rsid w:val="000933E9"/>
    <w:rsid w:val="0009352C"/>
    <w:rsid w:val="000938BA"/>
    <w:rsid w:val="00093B0D"/>
    <w:rsid w:val="00093C92"/>
    <w:rsid w:val="000940A8"/>
    <w:rsid w:val="00094242"/>
    <w:rsid w:val="000947DA"/>
    <w:rsid w:val="00094ADC"/>
    <w:rsid w:val="00094CB0"/>
    <w:rsid w:val="000958D8"/>
    <w:rsid w:val="00096511"/>
    <w:rsid w:val="00096526"/>
    <w:rsid w:val="00096C06"/>
    <w:rsid w:val="00096DB9"/>
    <w:rsid w:val="00097560"/>
    <w:rsid w:val="00097935"/>
    <w:rsid w:val="000A056B"/>
    <w:rsid w:val="000A05F7"/>
    <w:rsid w:val="000A087F"/>
    <w:rsid w:val="000A092E"/>
    <w:rsid w:val="000A09D6"/>
    <w:rsid w:val="000A0A14"/>
    <w:rsid w:val="000A0A74"/>
    <w:rsid w:val="000A0E91"/>
    <w:rsid w:val="000A17D7"/>
    <w:rsid w:val="000A190D"/>
    <w:rsid w:val="000A1F26"/>
    <w:rsid w:val="000A1F98"/>
    <w:rsid w:val="000A21BD"/>
    <w:rsid w:val="000A261B"/>
    <w:rsid w:val="000A29C5"/>
    <w:rsid w:val="000A2CD9"/>
    <w:rsid w:val="000A2DCF"/>
    <w:rsid w:val="000A2E2E"/>
    <w:rsid w:val="000A30AB"/>
    <w:rsid w:val="000A3426"/>
    <w:rsid w:val="000A3701"/>
    <w:rsid w:val="000A4403"/>
    <w:rsid w:val="000A44A8"/>
    <w:rsid w:val="000A4653"/>
    <w:rsid w:val="000A46E4"/>
    <w:rsid w:val="000A4708"/>
    <w:rsid w:val="000A4C07"/>
    <w:rsid w:val="000A5228"/>
    <w:rsid w:val="000A5B4A"/>
    <w:rsid w:val="000A5F3E"/>
    <w:rsid w:val="000A61C6"/>
    <w:rsid w:val="000A69E6"/>
    <w:rsid w:val="000A6E54"/>
    <w:rsid w:val="000A6F2B"/>
    <w:rsid w:val="000A756F"/>
    <w:rsid w:val="000A7A56"/>
    <w:rsid w:val="000B00CE"/>
    <w:rsid w:val="000B027D"/>
    <w:rsid w:val="000B02BA"/>
    <w:rsid w:val="000B08B0"/>
    <w:rsid w:val="000B116A"/>
    <w:rsid w:val="000B1343"/>
    <w:rsid w:val="000B1567"/>
    <w:rsid w:val="000B166B"/>
    <w:rsid w:val="000B1D24"/>
    <w:rsid w:val="000B240E"/>
    <w:rsid w:val="000B284C"/>
    <w:rsid w:val="000B32BC"/>
    <w:rsid w:val="000B3422"/>
    <w:rsid w:val="000B37F3"/>
    <w:rsid w:val="000B3A38"/>
    <w:rsid w:val="000B3B9B"/>
    <w:rsid w:val="000B3CDA"/>
    <w:rsid w:val="000B4D2B"/>
    <w:rsid w:val="000B4EFC"/>
    <w:rsid w:val="000B5067"/>
    <w:rsid w:val="000B59BF"/>
    <w:rsid w:val="000B6BFE"/>
    <w:rsid w:val="000B6D11"/>
    <w:rsid w:val="000B709F"/>
    <w:rsid w:val="000B7260"/>
    <w:rsid w:val="000B730C"/>
    <w:rsid w:val="000B7445"/>
    <w:rsid w:val="000B7B82"/>
    <w:rsid w:val="000B7C8F"/>
    <w:rsid w:val="000C03E0"/>
    <w:rsid w:val="000C1047"/>
    <w:rsid w:val="000C1488"/>
    <w:rsid w:val="000C1523"/>
    <w:rsid w:val="000C166E"/>
    <w:rsid w:val="000C1713"/>
    <w:rsid w:val="000C1D94"/>
    <w:rsid w:val="000C210D"/>
    <w:rsid w:val="000C257A"/>
    <w:rsid w:val="000C2662"/>
    <w:rsid w:val="000C2780"/>
    <w:rsid w:val="000C28ED"/>
    <w:rsid w:val="000C2A44"/>
    <w:rsid w:val="000C2A5C"/>
    <w:rsid w:val="000C2C7E"/>
    <w:rsid w:val="000C2E16"/>
    <w:rsid w:val="000C2ED7"/>
    <w:rsid w:val="000C330C"/>
    <w:rsid w:val="000C35CD"/>
    <w:rsid w:val="000C39E6"/>
    <w:rsid w:val="000C3A02"/>
    <w:rsid w:val="000C3F32"/>
    <w:rsid w:val="000C4379"/>
    <w:rsid w:val="000C4FA7"/>
    <w:rsid w:val="000C503A"/>
    <w:rsid w:val="000C5320"/>
    <w:rsid w:val="000C5538"/>
    <w:rsid w:val="000C55F5"/>
    <w:rsid w:val="000C56DD"/>
    <w:rsid w:val="000C5936"/>
    <w:rsid w:val="000C5E90"/>
    <w:rsid w:val="000C64D4"/>
    <w:rsid w:val="000C6501"/>
    <w:rsid w:val="000C6E6E"/>
    <w:rsid w:val="000C6FF8"/>
    <w:rsid w:val="000C7290"/>
    <w:rsid w:val="000C7846"/>
    <w:rsid w:val="000D018A"/>
    <w:rsid w:val="000D073A"/>
    <w:rsid w:val="000D07AE"/>
    <w:rsid w:val="000D0EFB"/>
    <w:rsid w:val="000D11FE"/>
    <w:rsid w:val="000D13D3"/>
    <w:rsid w:val="000D184E"/>
    <w:rsid w:val="000D1BB8"/>
    <w:rsid w:val="000D1D05"/>
    <w:rsid w:val="000D2205"/>
    <w:rsid w:val="000D221C"/>
    <w:rsid w:val="000D28B2"/>
    <w:rsid w:val="000D2E8B"/>
    <w:rsid w:val="000D323B"/>
    <w:rsid w:val="000D44F8"/>
    <w:rsid w:val="000D489A"/>
    <w:rsid w:val="000D4911"/>
    <w:rsid w:val="000D4C50"/>
    <w:rsid w:val="000D4D0A"/>
    <w:rsid w:val="000D4FAF"/>
    <w:rsid w:val="000D508A"/>
    <w:rsid w:val="000D5098"/>
    <w:rsid w:val="000D5594"/>
    <w:rsid w:val="000D57BF"/>
    <w:rsid w:val="000D57D2"/>
    <w:rsid w:val="000D5BF4"/>
    <w:rsid w:val="000D6317"/>
    <w:rsid w:val="000D635E"/>
    <w:rsid w:val="000D668E"/>
    <w:rsid w:val="000D6BE5"/>
    <w:rsid w:val="000D76A7"/>
    <w:rsid w:val="000D785D"/>
    <w:rsid w:val="000D7C3F"/>
    <w:rsid w:val="000E000E"/>
    <w:rsid w:val="000E01E6"/>
    <w:rsid w:val="000E053F"/>
    <w:rsid w:val="000E0616"/>
    <w:rsid w:val="000E06BD"/>
    <w:rsid w:val="000E0D1B"/>
    <w:rsid w:val="000E0ED6"/>
    <w:rsid w:val="000E115B"/>
    <w:rsid w:val="000E1691"/>
    <w:rsid w:val="000E1ED8"/>
    <w:rsid w:val="000E2033"/>
    <w:rsid w:val="000E2165"/>
    <w:rsid w:val="000E21D5"/>
    <w:rsid w:val="000E2355"/>
    <w:rsid w:val="000E23AD"/>
    <w:rsid w:val="000E2B6B"/>
    <w:rsid w:val="000E3347"/>
    <w:rsid w:val="000E3610"/>
    <w:rsid w:val="000E37B8"/>
    <w:rsid w:val="000E3806"/>
    <w:rsid w:val="000E38EC"/>
    <w:rsid w:val="000E4353"/>
    <w:rsid w:val="000E44ED"/>
    <w:rsid w:val="000E4552"/>
    <w:rsid w:val="000E46FA"/>
    <w:rsid w:val="000E4917"/>
    <w:rsid w:val="000E4E4F"/>
    <w:rsid w:val="000E4ED3"/>
    <w:rsid w:val="000E5387"/>
    <w:rsid w:val="000E5FE9"/>
    <w:rsid w:val="000E609C"/>
    <w:rsid w:val="000E64F5"/>
    <w:rsid w:val="000E6B8E"/>
    <w:rsid w:val="000E6C37"/>
    <w:rsid w:val="000E6D43"/>
    <w:rsid w:val="000E735E"/>
    <w:rsid w:val="000E7BF1"/>
    <w:rsid w:val="000E7EB0"/>
    <w:rsid w:val="000E7F93"/>
    <w:rsid w:val="000F00A4"/>
    <w:rsid w:val="000F060A"/>
    <w:rsid w:val="000F091C"/>
    <w:rsid w:val="000F0DC1"/>
    <w:rsid w:val="000F0EBF"/>
    <w:rsid w:val="000F0F3E"/>
    <w:rsid w:val="000F126A"/>
    <w:rsid w:val="000F1CBE"/>
    <w:rsid w:val="000F1DF3"/>
    <w:rsid w:val="000F1E79"/>
    <w:rsid w:val="000F1F36"/>
    <w:rsid w:val="000F2294"/>
    <w:rsid w:val="000F3192"/>
    <w:rsid w:val="000F3279"/>
    <w:rsid w:val="000F3480"/>
    <w:rsid w:val="000F3EDE"/>
    <w:rsid w:val="000F40E2"/>
    <w:rsid w:val="000F43F6"/>
    <w:rsid w:val="000F4640"/>
    <w:rsid w:val="000F5605"/>
    <w:rsid w:val="000F5899"/>
    <w:rsid w:val="000F5C24"/>
    <w:rsid w:val="000F6A55"/>
    <w:rsid w:val="000F6FCB"/>
    <w:rsid w:val="000F73F3"/>
    <w:rsid w:val="000F795A"/>
    <w:rsid w:val="000F7F63"/>
    <w:rsid w:val="00100DFF"/>
    <w:rsid w:val="00100E92"/>
    <w:rsid w:val="0010158A"/>
    <w:rsid w:val="0010159D"/>
    <w:rsid w:val="00101B99"/>
    <w:rsid w:val="00101CAA"/>
    <w:rsid w:val="00101EE7"/>
    <w:rsid w:val="00101EEA"/>
    <w:rsid w:val="001025A8"/>
    <w:rsid w:val="00102612"/>
    <w:rsid w:val="00102707"/>
    <w:rsid w:val="0010302A"/>
    <w:rsid w:val="00103167"/>
    <w:rsid w:val="00103AE4"/>
    <w:rsid w:val="00104664"/>
    <w:rsid w:val="00104816"/>
    <w:rsid w:val="00104CBB"/>
    <w:rsid w:val="00105295"/>
    <w:rsid w:val="0010593A"/>
    <w:rsid w:val="00105973"/>
    <w:rsid w:val="00105A6D"/>
    <w:rsid w:val="00105F18"/>
    <w:rsid w:val="00106542"/>
    <w:rsid w:val="00106919"/>
    <w:rsid w:val="001073FF"/>
    <w:rsid w:val="001074C4"/>
    <w:rsid w:val="001077D7"/>
    <w:rsid w:val="001078CE"/>
    <w:rsid w:val="001078DE"/>
    <w:rsid w:val="00107B89"/>
    <w:rsid w:val="00107BAB"/>
    <w:rsid w:val="00110075"/>
    <w:rsid w:val="00110248"/>
    <w:rsid w:val="00110287"/>
    <w:rsid w:val="00110580"/>
    <w:rsid w:val="001107EA"/>
    <w:rsid w:val="001108C5"/>
    <w:rsid w:val="00110A67"/>
    <w:rsid w:val="00110EFA"/>
    <w:rsid w:val="00111C31"/>
    <w:rsid w:val="00111C32"/>
    <w:rsid w:val="00111F4D"/>
    <w:rsid w:val="00112042"/>
    <w:rsid w:val="0011273C"/>
    <w:rsid w:val="00112EE9"/>
    <w:rsid w:val="0011346B"/>
    <w:rsid w:val="00114385"/>
    <w:rsid w:val="001147BE"/>
    <w:rsid w:val="001149CA"/>
    <w:rsid w:val="001150F5"/>
    <w:rsid w:val="00115238"/>
    <w:rsid w:val="00116806"/>
    <w:rsid w:val="00116810"/>
    <w:rsid w:val="001173B6"/>
    <w:rsid w:val="00117AB0"/>
    <w:rsid w:val="00117B01"/>
    <w:rsid w:val="00117E3C"/>
    <w:rsid w:val="00117E56"/>
    <w:rsid w:val="001202DB"/>
    <w:rsid w:val="00120456"/>
    <w:rsid w:val="0012055F"/>
    <w:rsid w:val="001205DA"/>
    <w:rsid w:val="00120968"/>
    <w:rsid w:val="00120CC2"/>
    <w:rsid w:val="00120F6A"/>
    <w:rsid w:val="0012118B"/>
    <w:rsid w:val="00121727"/>
    <w:rsid w:val="001220E3"/>
    <w:rsid w:val="0012213A"/>
    <w:rsid w:val="001222F7"/>
    <w:rsid w:val="00122365"/>
    <w:rsid w:val="0012257D"/>
    <w:rsid w:val="001225C7"/>
    <w:rsid w:val="00122A8A"/>
    <w:rsid w:val="00122B66"/>
    <w:rsid w:val="00122C3F"/>
    <w:rsid w:val="00122D01"/>
    <w:rsid w:val="00122D8D"/>
    <w:rsid w:val="00122E4F"/>
    <w:rsid w:val="001232CF"/>
    <w:rsid w:val="00123475"/>
    <w:rsid w:val="00123953"/>
    <w:rsid w:val="00124453"/>
    <w:rsid w:val="00124902"/>
    <w:rsid w:val="00124A9A"/>
    <w:rsid w:val="00124BDE"/>
    <w:rsid w:val="00124E1F"/>
    <w:rsid w:val="0012563B"/>
    <w:rsid w:val="00125F15"/>
    <w:rsid w:val="0012616F"/>
    <w:rsid w:val="001265EC"/>
    <w:rsid w:val="0012683F"/>
    <w:rsid w:val="001269E9"/>
    <w:rsid w:val="00126A91"/>
    <w:rsid w:val="00126D54"/>
    <w:rsid w:val="001270F0"/>
    <w:rsid w:val="00127412"/>
    <w:rsid w:val="00127485"/>
    <w:rsid w:val="001275AC"/>
    <w:rsid w:val="001275B9"/>
    <w:rsid w:val="001279E1"/>
    <w:rsid w:val="00131119"/>
    <w:rsid w:val="00131608"/>
    <w:rsid w:val="001319EC"/>
    <w:rsid w:val="00131F89"/>
    <w:rsid w:val="001321D9"/>
    <w:rsid w:val="00132323"/>
    <w:rsid w:val="001329EB"/>
    <w:rsid w:val="00133991"/>
    <w:rsid w:val="00133B40"/>
    <w:rsid w:val="00134AE1"/>
    <w:rsid w:val="001353E5"/>
    <w:rsid w:val="001357D5"/>
    <w:rsid w:val="00135D09"/>
    <w:rsid w:val="00135FF5"/>
    <w:rsid w:val="00136641"/>
    <w:rsid w:val="00136674"/>
    <w:rsid w:val="001367F6"/>
    <w:rsid w:val="00136801"/>
    <w:rsid w:val="001369E2"/>
    <w:rsid w:val="001370EF"/>
    <w:rsid w:val="0013759D"/>
    <w:rsid w:val="001375A8"/>
    <w:rsid w:val="0013783F"/>
    <w:rsid w:val="00137914"/>
    <w:rsid w:val="00137BA5"/>
    <w:rsid w:val="00137D7E"/>
    <w:rsid w:val="00137ED4"/>
    <w:rsid w:val="00140171"/>
    <w:rsid w:val="00140D51"/>
    <w:rsid w:val="00141429"/>
    <w:rsid w:val="0014182B"/>
    <w:rsid w:val="00142147"/>
    <w:rsid w:val="0014224E"/>
    <w:rsid w:val="0014252F"/>
    <w:rsid w:val="00142539"/>
    <w:rsid w:val="00142ABA"/>
    <w:rsid w:val="00142D5D"/>
    <w:rsid w:val="00143BC6"/>
    <w:rsid w:val="00143FC4"/>
    <w:rsid w:val="00145831"/>
    <w:rsid w:val="00145ACC"/>
    <w:rsid w:val="0014631B"/>
    <w:rsid w:val="00146972"/>
    <w:rsid w:val="001469CD"/>
    <w:rsid w:val="00147EA4"/>
    <w:rsid w:val="00147F3C"/>
    <w:rsid w:val="001500C7"/>
    <w:rsid w:val="00150C03"/>
    <w:rsid w:val="00150CF9"/>
    <w:rsid w:val="00151521"/>
    <w:rsid w:val="00151BB3"/>
    <w:rsid w:val="00151F41"/>
    <w:rsid w:val="00152230"/>
    <w:rsid w:val="00152569"/>
    <w:rsid w:val="0015271E"/>
    <w:rsid w:val="00152BEE"/>
    <w:rsid w:val="00152EB0"/>
    <w:rsid w:val="00153085"/>
    <w:rsid w:val="00153515"/>
    <w:rsid w:val="001538F3"/>
    <w:rsid w:val="0015429A"/>
    <w:rsid w:val="001543EB"/>
    <w:rsid w:val="001549C7"/>
    <w:rsid w:val="00154A39"/>
    <w:rsid w:val="00154DDE"/>
    <w:rsid w:val="00154F3D"/>
    <w:rsid w:val="0015575E"/>
    <w:rsid w:val="001557F9"/>
    <w:rsid w:val="00156A71"/>
    <w:rsid w:val="00157055"/>
    <w:rsid w:val="0015739A"/>
    <w:rsid w:val="00157890"/>
    <w:rsid w:val="00157EDF"/>
    <w:rsid w:val="0016004A"/>
    <w:rsid w:val="00160666"/>
    <w:rsid w:val="001606C6"/>
    <w:rsid w:val="00161065"/>
    <w:rsid w:val="0016111B"/>
    <w:rsid w:val="00161385"/>
    <w:rsid w:val="00161D63"/>
    <w:rsid w:val="001628B7"/>
    <w:rsid w:val="00162C58"/>
    <w:rsid w:val="0016307C"/>
    <w:rsid w:val="00163A56"/>
    <w:rsid w:val="0016402F"/>
    <w:rsid w:val="001653DA"/>
    <w:rsid w:val="0016585A"/>
    <w:rsid w:val="00165AED"/>
    <w:rsid w:val="00165E8E"/>
    <w:rsid w:val="001660C9"/>
    <w:rsid w:val="00166409"/>
    <w:rsid w:val="00166570"/>
    <w:rsid w:val="001666E5"/>
    <w:rsid w:val="001667B1"/>
    <w:rsid w:val="001667FF"/>
    <w:rsid w:val="00166AB0"/>
    <w:rsid w:val="00166F8E"/>
    <w:rsid w:val="00167398"/>
    <w:rsid w:val="001677E9"/>
    <w:rsid w:val="00167A1E"/>
    <w:rsid w:val="00167E84"/>
    <w:rsid w:val="00170297"/>
    <w:rsid w:val="001703BF"/>
    <w:rsid w:val="001706D2"/>
    <w:rsid w:val="001707C5"/>
    <w:rsid w:val="00171671"/>
    <w:rsid w:val="00171DF5"/>
    <w:rsid w:val="001722AE"/>
    <w:rsid w:val="00172518"/>
    <w:rsid w:val="00172539"/>
    <w:rsid w:val="0017258E"/>
    <w:rsid w:val="0017259F"/>
    <w:rsid w:val="0017267B"/>
    <w:rsid w:val="00172CFE"/>
    <w:rsid w:val="00172ED5"/>
    <w:rsid w:val="001730B9"/>
    <w:rsid w:val="001733D4"/>
    <w:rsid w:val="001734B5"/>
    <w:rsid w:val="001735F5"/>
    <w:rsid w:val="0017387A"/>
    <w:rsid w:val="0017393F"/>
    <w:rsid w:val="00173ECD"/>
    <w:rsid w:val="001742ED"/>
    <w:rsid w:val="00174435"/>
    <w:rsid w:val="00174A4C"/>
    <w:rsid w:val="00175866"/>
    <w:rsid w:val="00175AEB"/>
    <w:rsid w:val="00175EDC"/>
    <w:rsid w:val="00175FE1"/>
    <w:rsid w:val="00175FFB"/>
    <w:rsid w:val="00176BAA"/>
    <w:rsid w:val="00177244"/>
    <w:rsid w:val="00177977"/>
    <w:rsid w:val="001779A5"/>
    <w:rsid w:val="001809B6"/>
    <w:rsid w:val="00181225"/>
    <w:rsid w:val="001814BD"/>
    <w:rsid w:val="00182053"/>
    <w:rsid w:val="001823CF"/>
    <w:rsid w:val="00182580"/>
    <w:rsid w:val="00182971"/>
    <w:rsid w:val="00182C39"/>
    <w:rsid w:val="00182C49"/>
    <w:rsid w:val="00182F9B"/>
    <w:rsid w:val="00183217"/>
    <w:rsid w:val="00183717"/>
    <w:rsid w:val="001839B2"/>
    <w:rsid w:val="0018424E"/>
    <w:rsid w:val="001844F0"/>
    <w:rsid w:val="0018489F"/>
    <w:rsid w:val="00184B57"/>
    <w:rsid w:val="00184E45"/>
    <w:rsid w:val="00184FAA"/>
    <w:rsid w:val="00185952"/>
    <w:rsid w:val="00185D54"/>
    <w:rsid w:val="001869C5"/>
    <w:rsid w:val="001871A2"/>
    <w:rsid w:val="0018786A"/>
    <w:rsid w:val="001900D7"/>
    <w:rsid w:val="0019010E"/>
    <w:rsid w:val="00190134"/>
    <w:rsid w:val="001901FC"/>
    <w:rsid w:val="00191ABC"/>
    <w:rsid w:val="00191DC7"/>
    <w:rsid w:val="00191E6F"/>
    <w:rsid w:val="001923B1"/>
    <w:rsid w:val="00192884"/>
    <w:rsid w:val="00192AA5"/>
    <w:rsid w:val="00192BBC"/>
    <w:rsid w:val="001937E3"/>
    <w:rsid w:val="00194323"/>
    <w:rsid w:val="00194DD5"/>
    <w:rsid w:val="00194F6B"/>
    <w:rsid w:val="0019504D"/>
    <w:rsid w:val="0019517B"/>
    <w:rsid w:val="0019546D"/>
    <w:rsid w:val="001958FD"/>
    <w:rsid w:val="00195A58"/>
    <w:rsid w:val="00195F43"/>
    <w:rsid w:val="001975A0"/>
    <w:rsid w:val="0019782E"/>
    <w:rsid w:val="00197EE2"/>
    <w:rsid w:val="001A049A"/>
    <w:rsid w:val="001A087F"/>
    <w:rsid w:val="001A0A2E"/>
    <w:rsid w:val="001A0CD2"/>
    <w:rsid w:val="001A0D76"/>
    <w:rsid w:val="001A1051"/>
    <w:rsid w:val="001A1A10"/>
    <w:rsid w:val="001A1B87"/>
    <w:rsid w:val="001A202B"/>
    <w:rsid w:val="001A2146"/>
    <w:rsid w:val="001A21E7"/>
    <w:rsid w:val="001A2283"/>
    <w:rsid w:val="001A26F5"/>
    <w:rsid w:val="001A32F4"/>
    <w:rsid w:val="001A4818"/>
    <w:rsid w:val="001A5021"/>
    <w:rsid w:val="001A5354"/>
    <w:rsid w:val="001A5ACB"/>
    <w:rsid w:val="001A5B97"/>
    <w:rsid w:val="001A5BAE"/>
    <w:rsid w:val="001A638A"/>
    <w:rsid w:val="001A64D7"/>
    <w:rsid w:val="001A659A"/>
    <w:rsid w:val="001A69C0"/>
    <w:rsid w:val="001A7ABA"/>
    <w:rsid w:val="001B0644"/>
    <w:rsid w:val="001B0761"/>
    <w:rsid w:val="001B082D"/>
    <w:rsid w:val="001B0A3F"/>
    <w:rsid w:val="001B0F25"/>
    <w:rsid w:val="001B1343"/>
    <w:rsid w:val="001B1BA6"/>
    <w:rsid w:val="001B1C54"/>
    <w:rsid w:val="001B1C8D"/>
    <w:rsid w:val="001B1CDA"/>
    <w:rsid w:val="001B25FA"/>
    <w:rsid w:val="001B271C"/>
    <w:rsid w:val="001B29C1"/>
    <w:rsid w:val="001B2B79"/>
    <w:rsid w:val="001B3624"/>
    <w:rsid w:val="001B3BB2"/>
    <w:rsid w:val="001B3F39"/>
    <w:rsid w:val="001B4491"/>
    <w:rsid w:val="001B4C11"/>
    <w:rsid w:val="001B5C41"/>
    <w:rsid w:val="001B5DEB"/>
    <w:rsid w:val="001B63DC"/>
    <w:rsid w:val="001B675D"/>
    <w:rsid w:val="001B6DFD"/>
    <w:rsid w:val="001B6E36"/>
    <w:rsid w:val="001B702D"/>
    <w:rsid w:val="001B7285"/>
    <w:rsid w:val="001B78BA"/>
    <w:rsid w:val="001C047B"/>
    <w:rsid w:val="001C10EC"/>
    <w:rsid w:val="001C1302"/>
    <w:rsid w:val="001C13A5"/>
    <w:rsid w:val="001C1423"/>
    <w:rsid w:val="001C152E"/>
    <w:rsid w:val="001C1672"/>
    <w:rsid w:val="001C197A"/>
    <w:rsid w:val="001C1F68"/>
    <w:rsid w:val="001C240E"/>
    <w:rsid w:val="001C2D8A"/>
    <w:rsid w:val="001C2FA3"/>
    <w:rsid w:val="001C31A3"/>
    <w:rsid w:val="001C3296"/>
    <w:rsid w:val="001C362F"/>
    <w:rsid w:val="001C37A2"/>
    <w:rsid w:val="001C3E77"/>
    <w:rsid w:val="001C4217"/>
    <w:rsid w:val="001C453F"/>
    <w:rsid w:val="001C45A3"/>
    <w:rsid w:val="001C47E6"/>
    <w:rsid w:val="001C4894"/>
    <w:rsid w:val="001C491B"/>
    <w:rsid w:val="001C4DD9"/>
    <w:rsid w:val="001C5060"/>
    <w:rsid w:val="001C5EF1"/>
    <w:rsid w:val="001C63A2"/>
    <w:rsid w:val="001C6853"/>
    <w:rsid w:val="001C6989"/>
    <w:rsid w:val="001C6A71"/>
    <w:rsid w:val="001C6BFE"/>
    <w:rsid w:val="001C74EF"/>
    <w:rsid w:val="001D0133"/>
    <w:rsid w:val="001D0671"/>
    <w:rsid w:val="001D0B00"/>
    <w:rsid w:val="001D0BA4"/>
    <w:rsid w:val="001D0D22"/>
    <w:rsid w:val="001D1061"/>
    <w:rsid w:val="001D12BF"/>
    <w:rsid w:val="001D1429"/>
    <w:rsid w:val="001D166C"/>
    <w:rsid w:val="001D1714"/>
    <w:rsid w:val="001D17F5"/>
    <w:rsid w:val="001D194E"/>
    <w:rsid w:val="001D1C3C"/>
    <w:rsid w:val="001D1E0F"/>
    <w:rsid w:val="001D2765"/>
    <w:rsid w:val="001D2A88"/>
    <w:rsid w:val="001D2E63"/>
    <w:rsid w:val="001D2ED8"/>
    <w:rsid w:val="001D3ED4"/>
    <w:rsid w:val="001D3F89"/>
    <w:rsid w:val="001D4EE9"/>
    <w:rsid w:val="001D508E"/>
    <w:rsid w:val="001D5418"/>
    <w:rsid w:val="001D55AD"/>
    <w:rsid w:val="001D5D70"/>
    <w:rsid w:val="001D6307"/>
    <w:rsid w:val="001D63C9"/>
    <w:rsid w:val="001D7050"/>
    <w:rsid w:val="001D7625"/>
    <w:rsid w:val="001D785A"/>
    <w:rsid w:val="001D7E45"/>
    <w:rsid w:val="001E0292"/>
    <w:rsid w:val="001E05FB"/>
    <w:rsid w:val="001E08FE"/>
    <w:rsid w:val="001E107E"/>
    <w:rsid w:val="001E1387"/>
    <w:rsid w:val="001E13A4"/>
    <w:rsid w:val="001E13AA"/>
    <w:rsid w:val="001E1529"/>
    <w:rsid w:val="001E15E4"/>
    <w:rsid w:val="001E18D1"/>
    <w:rsid w:val="001E19ED"/>
    <w:rsid w:val="001E1A3C"/>
    <w:rsid w:val="001E1A97"/>
    <w:rsid w:val="001E21BE"/>
    <w:rsid w:val="001E2AB2"/>
    <w:rsid w:val="001E2E6F"/>
    <w:rsid w:val="001E374B"/>
    <w:rsid w:val="001E3E6E"/>
    <w:rsid w:val="001E3F39"/>
    <w:rsid w:val="001E3F3B"/>
    <w:rsid w:val="001E4910"/>
    <w:rsid w:val="001E61F8"/>
    <w:rsid w:val="001E6319"/>
    <w:rsid w:val="001E63D8"/>
    <w:rsid w:val="001E6441"/>
    <w:rsid w:val="001E669D"/>
    <w:rsid w:val="001E6E04"/>
    <w:rsid w:val="001E6E33"/>
    <w:rsid w:val="001E778F"/>
    <w:rsid w:val="001E77B7"/>
    <w:rsid w:val="001E78BF"/>
    <w:rsid w:val="001F0190"/>
    <w:rsid w:val="001F0462"/>
    <w:rsid w:val="001F0535"/>
    <w:rsid w:val="001F0D30"/>
    <w:rsid w:val="001F129C"/>
    <w:rsid w:val="001F1C13"/>
    <w:rsid w:val="001F21F4"/>
    <w:rsid w:val="001F279C"/>
    <w:rsid w:val="001F283A"/>
    <w:rsid w:val="001F2C81"/>
    <w:rsid w:val="001F2FB2"/>
    <w:rsid w:val="001F311A"/>
    <w:rsid w:val="001F3790"/>
    <w:rsid w:val="001F3A5F"/>
    <w:rsid w:val="001F44BA"/>
    <w:rsid w:val="001F455C"/>
    <w:rsid w:val="001F4785"/>
    <w:rsid w:val="001F4854"/>
    <w:rsid w:val="001F49F9"/>
    <w:rsid w:val="001F4D9B"/>
    <w:rsid w:val="001F4DA9"/>
    <w:rsid w:val="001F4F7A"/>
    <w:rsid w:val="001F5070"/>
    <w:rsid w:val="001F550D"/>
    <w:rsid w:val="001F6261"/>
    <w:rsid w:val="001F64E3"/>
    <w:rsid w:val="001F6D0F"/>
    <w:rsid w:val="001F73E7"/>
    <w:rsid w:val="001F7901"/>
    <w:rsid w:val="001F7A31"/>
    <w:rsid w:val="002002A4"/>
    <w:rsid w:val="002004D7"/>
    <w:rsid w:val="002004EF"/>
    <w:rsid w:val="002007D6"/>
    <w:rsid w:val="00200915"/>
    <w:rsid w:val="00200E24"/>
    <w:rsid w:val="00201126"/>
    <w:rsid w:val="00201254"/>
    <w:rsid w:val="00201A4E"/>
    <w:rsid w:val="00201DB9"/>
    <w:rsid w:val="00202024"/>
    <w:rsid w:val="00202048"/>
    <w:rsid w:val="00202529"/>
    <w:rsid w:val="0020278C"/>
    <w:rsid w:val="002031EB"/>
    <w:rsid w:val="002033E7"/>
    <w:rsid w:val="002034B8"/>
    <w:rsid w:val="00203CD2"/>
    <w:rsid w:val="00204243"/>
    <w:rsid w:val="00204770"/>
    <w:rsid w:val="002047E2"/>
    <w:rsid w:val="0020495D"/>
    <w:rsid w:val="00204ED3"/>
    <w:rsid w:val="00205C2D"/>
    <w:rsid w:val="00205E6D"/>
    <w:rsid w:val="002060D4"/>
    <w:rsid w:val="00206216"/>
    <w:rsid w:val="00206B7E"/>
    <w:rsid w:val="00206F81"/>
    <w:rsid w:val="0020760B"/>
    <w:rsid w:val="0020766D"/>
    <w:rsid w:val="0021023A"/>
    <w:rsid w:val="00210284"/>
    <w:rsid w:val="00210729"/>
    <w:rsid w:val="0021072E"/>
    <w:rsid w:val="00210800"/>
    <w:rsid w:val="00210838"/>
    <w:rsid w:val="00210C91"/>
    <w:rsid w:val="00210DD4"/>
    <w:rsid w:val="00211237"/>
    <w:rsid w:val="0021166D"/>
    <w:rsid w:val="002116CB"/>
    <w:rsid w:val="00211D71"/>
    <w:rsid w:val="002126C1"/>
    <w:rsid w:val="00212741"/>
    <w:rsid w:val="00212D55"/>
    <w:rsid w:val="00212F8E"/>
    <w:rsid w:val="00213072"/>
    <w:rsid w:val="0021377D"/>
    <w:rsid w:val="002138A9"/>
    <w:rsid w:val="00213D83"/>
    <w:rsid w:val="00214269"/>
    <w:rsid w:val="0021441D"/>
    <w:rsid w:val="00214828"/>
    <w:rsid w:val="002148F6"/>
    <w:rsid w:val="00214C6F"/>
    <w:rsid w:val="00214F95"/>
    <w:rsid w:val="002150F7"/>
    <w:rsid w:val="0021548D"/>
    <w:rsid w:val="002154FD"/>
    <w:rsid w:val="0021555D"/>
    <w:rsid w:val="00215AE5"/>
    <w:rsid w:val="00215B1B"/>
    <w:rsid w:val="00216632"/>
    <w:rsid w:val="002168E8"/>
    <w:rsid w:val="00216F3E"/>
    <w:rsid w:val="00217103"/>
    <w:rsid w:val="00217284"/>
    <w:rsid w:val="002172C4"/>
    <w:rsid w:val="002172DF"/>
    <w:rsid w:val="0021757B"/>
    <w:rsid w:val="0022000A"/>
    <w:rsid w:val="00220172"/>
    <w:rsid w:val="00220295"/>
    <w:rsid w:val="002209F9"/>
    <w:rsid w:val="00220C2B"/>
    <w:rsid w:val="00220C61"/>
    <w:rsid w:val="00220D5B"/>
    <w:rsid w:val="002213EC"/>
    <w:rsid w:val="00221CB2"/>
    <w:rsid w:val="00222369"/>
    <w:rsid w:val="00222F00"/>
    <w:rsid w:val="0022316A"/>
    <w:rsid w:val="00223A39"/>
    <w:rsid w:val="00223AF7"/>
    <w:rsid w:val="00223FA0"/>
    <w:rsid w:val="002246B2"/>
    <w:rsid w:val="0022496F"/>
    <w:rsid w:val="00224B4D"/>
    <w:rsid w:val="00224BE7"/>
    <w:rsid w:val="00225A72"/>
    <w:rsid w:val="00225C73"/>
    <w:rsid w:val="00225E67"/>
    <w:rsid w:val="002263C0"/>
    <w:rsid w:val="002268B9"/>
    <w:rsid w:val="002275D4"/>
    <w:rsid w:val="00227DC3"/>
    <w:rsid w:val="00230031"/>
    <w:rsid w:val="002302A1"/>
    <w:rsid w:val="002306E7"/>
    <w:rsid w:val="0023075A"/>
    <w:rsid w:val="00230ABA"/>
    <w:rsid w:val="00230F29"/>
    <w:rsid w:val="00230F94"/>
    <w:rsid w:val="00230FF2"/>
    <w:rsid w:val="0023151E"/>
    <w:rsid w:val="0023153A"/>
    <w:rsid w:val="002315FC"/>
    <w:rsid w:val="00232660"/>
    <w:rsid w:val="00232FE4"/>
    <w:rsid w:val="0023356D"/>
    <w:rsid w:val="00233E27"/>
    <w:rsid w:val="00233E7C"/>
    <w:rsid w:val="00233F1C"/>
    <w:rsid w:val="00234027"/>
    <w:rsid w:val="00234550"/>
    <w:rsid w:val="002347A7"/>
    <w:rsid w:val="00234F75"/>
    <w:rsid w:val="0023535D"/>
    <w:rsid w:val="00235413"/>
    <w:rsid w:val="00235519"/>
    <w:rsid w:val="0023586B"/>
    <w:rsid w:val="00235A72"/>
    <w:rsid w:val="0023665E"/>
    <w:rsid w:val="00236A25"/>
    <w:rsid w:val="00236AE0"/>
    <w:rsid w:val="00236CB6"/>
    <w:rsid w:val="00236EEA"/>
    <w:rsid w:val="00237183"/>
    <w:rsid w:val="00237440"/>
    <w:rsid w:val="00237540"/>
    <w:rsid w:val="00237545"/>
    <w:rsid w:val="002377D3"/>
    <w:rsid w:val="0024021A"/>
    <w:rsid w:val="0024024A"/>
    <w:rsid w:val="00240AB8"/>
    <w:rsid w:val="0024114B"/>
    <w:rsid w:val="002418BC"/>
    <w:rsid w:val="002419AC"/>
    <w:rsid w:val="002419C0"/>
    <w:rsid w:val="00241B4E"/>
    <w:rsid w:val="00241ED1"/>
    <w:rsid w:val="002421E5"/>
    <w:rsid w:val="0024250D"/>
    <w:rsid w:val="00242529"/>
    <w:rsid w:val="002425DA"/>
    <w:rsid w:val="00242780"/>
    <w:rsid w:val="00242A92"/>
    <w:rsid w:val="00242D06"/>
    <w:rsid w:val="002430EC"/>
    <w:rsid w:val="002437D8"/>
    <w:rsid w:val="00243C62"/>
    <w:rsid w:val="00243E5E"/>
    <w:rsid w:val="0024409B"/>
    <w:rsid w:val="002441DE"/>
    <w:rsid w:val="00244368"/>
    <w:rsid w:val="0024492F"/>
    <w:rsid w:val="00244BFD"/>
    <w:rsid w:val="00244FF9"/>
    <w:rsid w:val="002451BF"/>
    <w:rsid w:val="0024527B"/>
    <w:rsid w:val="0024545A"/>
    <w:rsid w:val="002455F2"/>
    <w:rsid w:val="00245866"/>
    <w:rsid w:val="002466AD"/>
    <w:rsid w:val="002466BA"/>
    <w:rsid w:val="00246E3E"/>
    <w:rsid w:val="00246E62"/>
    <w:rsid w:val="00246F1E"/>
    <w:rsid w:val="002477D2"/>
    <w:rsid w:val="002479EA"/>
    <w:rsid w:val="00250328"/>
    <w:rsid w:val="002505B2"/>
    <w:rsid w:val="002506D6"/>
    <w:rsid w:val="002507AE"/>
    <w:rsid w:val="00250E23"/>
    <w:rsid w:val="0025134D"/>
    <w:rsid w:val="0025159F"/>
    <w:rsid w:val="002517F5"/>
    <w:rsid w:val="002519F9"/>
    <w:rsid w:val="00251AB2"/>
    <w:rsid w:val="00252239"/>
    <w:rsid w:val="002523B8"/>
    <w:rsid w:val="0025277E"/>
    <w:rsid w:val="002529C6"/>
    <w:rsid w:val="00252B75"/>
    <w:rsid w:val="00252E6F"/>
    <w:rsid w:val="002531B9"/>
    <w:rsid w:val="002532EF"/>
    <w:rsid w:val="0025343A"/>
    <w:rsid w:val="0025346B"/>
    <w:rsid w:val="002535B8"/>
    <w:rsid w:val="00253D22"/>
    <w:rsid w:val="00253DB8"/>
    <w:rsid w:val="00254371"/>
    <w:rsid w:val="002543DE"/>
    <w:rsid w:val="00254D34"/>
    <w:rsid w:val="00254DA9"/>
    <w:rsid w:val="002552AE"/>
    <w:rsid w:val="0025575E"/>
    <w:rsid w:val="00255B6B"/>
    <w:rsid w:val="00255C72"/>
    <w:rsid w:val="00255E41"/>
    <w:rsid w:val="00255F3F"/>
    <w:rsid w:val="002561B9"/>
    <w:rsid w:val="00256295"/>
    <w:rsid w:val="002562D2"/>
    <w:rsid w:val="0025651E"/>
    <w:rsid w:val="002565D9"/>
    <w:rsid w:val="00256D52"/>
    <w:rsid w:val="002574DF"/>
    <w:rsid w:val="0025784F"/>
    <w:rsid w:val="002600DF"/>
    <w:rsid w:val="0026081E"/>
    <w:rsid w:val="00260B97"/>
    <w:rsid w:val="00260BE4"/>
    <w:rsid w:val="00260DC9"/>
    <w:rsid w:val="0026128A"/>
    <w:rsid w:val="002612A6"/>
    <w:rsid w:val="00261718"/>
    <w:rsid w:val="002619C5"/>
    <w:rsid w:val="00261F00"/>
    <w:rsid w:val="00262170"/>
    <w:rsid w:val="00262533"/>
    <w:rsid w:val="00262AF8"/>
    <w:rsid w:val="0026311F"/>
    <w:rsid w:val="00263337"/>
    <w:rsid w:val="0026394E"/>
    <w:rsid w:val="00263E91"/>
    <w:rsid w:val="00264118"/>
    <w:rsid w:val="00264861"/>
    <w:rsid w:val="00264866"/>
    <w:rsid w:val="00264AAD"/>
    <w:rsid w:val="00265CC0"/>
    <w:rsid w:val="002660DE"/>
    <w:rsid w:val="0026637D"/>
    <w:rsid w:val="00266992"/>
    <w:rsid w:val="00267B72"/>
    <w:rsid w:val="00270068"/>
    <w:rsid w:val="00270227"/>
    <w:rsid w:val="002704D6"/>
    <w:rsid w:val="002705BB"/>
    <w:rsid w:val="00270CB3"/>
    <w:rsid w:val="00270CBE"/>
    <w:rsid w:val="002711C7"/>
    <w:rsid w:val="0027196D"/>
    <w:rsid w:val="00271E05"/>
    <w:rsid w:val="00272254"/>
    <w:rsid w:val="00272BEA"/>
    <w:rsid w:val="00272DDD"/>
    <w:rsid w:val="00273388"/>
    <w:rsid w:val="002735C8"/>
    <w:rsid w:val="002735D1"/>
    <w:rsid w:val="00273F38"/>
    <w:rsid w:val="0027469B"/>
    <w:rsid w:val="00274AB5"/>
    <w:rsid w:val="00274FB2"/>
    <w:rsid w:val="002753EC"/>
    <w:rsid w:val="002754A5"/>
    <w:rsid w:val="002759ED"/>
    <w:rsid w:val="00275A4B"/>
    <w:rsid w:val="00275A7E"/>
    <w:rsid w:val="00275C7F"/>
    <w:rsid w:val="00276084"/>
    <w:rsid w:val="002762DC"/>
    <w:rsid w:val="002768C1"/>
    <w:rsid w:val="0027693E"/>
    <w:rsid w:val="00277135"/>
    <w:rsid w:val="00277169"/>
    <w:rsid w:val="002773D0"/>
    <w:rsid w:val="0027793D"/>
    <w:rsid w:val="00277AC3"/>
    <w:rsid w:val="00277BCF"/>
    <w:rsid w:val="0028013A"/>
    <w:rsid w:val="002807E1"/>
    <w:rsid w:val="00280924"/>
    <w:rsid w:val="00281063"/>
    <w:rsid w:val="00281AE8"/>
    <w:rsid w:val="00282187"/>
    <w:rsid w:val="00282839"/>
    <w:rsid w:val="00282D61"/>
    <w:rsid w:val="002830A7"/>
    <w:rsid w:val="0028345E"/>
    <w:rsid w:val="002837BA"/>
    <w:rsid w:val="00283A3A"/>
    <w:rsid w:val="00283B54"/>
    <w:rsid w:val="00283C9D"/>
    <w:rsid w:val="00284687"/>
    <w:rsid w:val="00284848"/>
    <w:rsid w:val="0028488F"/>
    <w:rsid w:val="002849FC"/>
    <w:rsid w:val="00284A57"/>
    <w:rsid w:val="00284ADD"/>
    <w:rsid w:val="00284B87"/>
    <w:rsid w:val="0028539E"/>
    <w:rsid w:val="00285A0D"/>
    <w:rsid w:val="00285CFF"/>
    <w:rsid w:val="00285E83"/>
    <w:rsid w:val="00286459"/>
    <w:rsid w:val="0028659C"/>
    <w:rsid w:val="00286730"/>
    <w:rsid w:val="00286BCF"/>
    <w:rsid w:val="00286CD8"/>
    <w:rsid w:val="0028759E"/>
    <w:rsid w:val="0028784A"/>
    <w:rsid w:val="002878EF"/>
    <w:rsid w:val="00287DB5"/>
    <w:rsid w:val="00287DE1"/>
    <w:rsid w:val="00287E86"/>
    <w:rsid w:val="00287FCF"/>
    <w:rsid w:val="0029076F"/>
    <w:rsid w:val="002907F4"/>
    <w:rsid w:val="00290B1E"/>
    <w:rsid w:val="00290C49"/>
    <w:rsid w:val="002910A0"/>
    <w:rsid w:val="0029119C"/>
    <w:rsid w:val="0029149C"/>
    <w:rsid w:val="002917F5"/>
    <w:rsid w:val="00291ED5"/>
    <w:rsid w:val="00291F87"/>
    <w:rsid w:val="0029204D"/>
    <w:rsid w:val="002921DB"/>
    <w:rsid w:val="00292645"/>
    <w:rsid w:val="002928E5"/>
    <w:rsid w:val="00292F0C"/>
    <w:rsid w:val="002930CC"/>
    <w:rsid w:val="0029316C"/>
    <w:rsid w:val="002932D8"/>
    <w:rsid w:val="0029367B"/>
    <w:rsid w:val="00293D07"/>
    <w:rsid w:val="00293F3D"/>
    <w:rsid w:val="00294B7A"/>
    <w:rsid w:val="00294DE1"/>
    <w:rsid w:val="00295695"/>
    <w:rsid w:val="0029617C"/>
    <w:rsid w:val="002967C3"/>
    <w:rsid w:val="00296E15"/>
    <w:rsid w:val="002974BD"/>
    <w:rsid w:val="00297CAB"/>
    <w:rsid w:val="00297F5B"/>
    <w:rsid w:val="00297F92"/>
    <w:rsid w:val="002A046C"/>
    <w:rsid w:val="002A0D08"/>
    <w:rsid w:val="002A0F3D"/>
    <w:rsid w:val="002A101D"/>
    <w:rsid w:val="002A10E2"/>
    <w:rsid w:val="002A13E4"/>
    <w:rsid w:val="002A1714"/>
    <w:rsid w:val="002A19B5"/>
    <w:rsid w:val="002A1EE8"/>
    <w:rsid w:val="002A200A"/>
    <w:rsid w:val="002A247A"/>
    <w:rsid w:val="002A25F1"/>
    <w:rsid w:val="002A2A30"/>
    <w:rsid w:val="002A2D74"/>
    <w:rsid w:val="002A3086"/>
    <w:rsid w:val="002A335B"/>
    <w:rsid w:val="002A3625"/>
    <w:rsid w:val="002A3649"/>
    <w:rsid w:val="002A3A4B"/>
    <w:rsid w:val="002A3CAC"/>
    <w:rsid w:val="002A442F"/>
    <w:rsid w:val="002A46D3"/>
    <w:rsid w:val="002A4704"/>
    <w:rsid w:val="002A4BF4"/>
    <w:rsid w:val="002A5253"/>
    <w:rsid w:val="002A5918"/>
    <w:rsid w:val="002A5A21"/>
    <w:rsid w:val="002A5D24"/>
    <w:rsid w:val="002A5FA6"/>
    <w:rsid w:val="002A65BC"/>
    <w:rsid w:val="002A697A"/>
    <w:rsid w:val="002A6D88"/>
    <w:rsid w:val="002A73D7"/>
    <w:rsid w:val="002A75FC"/>
    <w:rsid w:val="002A7DC4"/>
    <w:rsid w:val="002B00E2"/>
    <w:rsid w:val="002B0411"/>
    <w:rsid w:val="002B0721"/>
    <w:rsid w:val="002B0794"/>
    <w:rsid w:val="002B08B0"/>
    <w:rsid w:val="002B092A"/>
    <w:rsid w:val="002B0D2D"/>
    <w:rsid w:val="002B0F80"/>
    <w:rsid w:val="002B148A"/>
    <w:rsid w:val="002B1523"/>
    <w:rsid w:val="002B2084"/>
    <w:rsid w:val="002B2745"/>
    <w:rsid w:val="002B2FEA"/>
    <w:rsid w:val="002B322D"/>
    <w:rsid w:val="002B387F"/>
    <w:rsid w:val="002B3D6D"/>
    <w:rsid w:val="002B5709"/>
    <w:rsid w:val="002B5B24"/>
    <w:rsid w:val="002B5BE0"/>
    <w:rsid w:val="002B658A"/>
    <w:rsid w:val="002B6E0C"/>
    <w:rsid w:val="002B6FB0"/>
    <w:rsid w:val="002B7BE6"/>
    <w:rsid w:val="002C0351"/>
    <w:rsid w:val="002C07CF"/>
    <w:rsid w:val="002C0E6B"/>
    <w:rsid w:val="002C2046"/>
    <w:rsid w:val="002C2084"/>
    <w:rsid w:val="002C226D"/>
    <w:rsid w:val="002C26FD"/>
    <w:rsid w:val="002C27E4"/>
    <w:rsid w:val="002C2892"/>
    <w:rsid w:val="002C28F4"/>
    <w:rsid w:val="002C2BCE"/>
    <w:rsid w:val="002C2D0C"/>
    <w:rsid w:val="002C2E01"/>
    <w:rsid w:val="002C32D8"/>
    <w:rsid w:val="002C3998"/>
    <w:rsid w:val="002C3AF4"/>
    <w:rsid w:val="002C419A"/>
    <w:rsid w:val="002C449B"/>
    <w:rsid w:val="002C45B6"/>
    <w:rsid w:val="002C51B3"/>
    <w:rsid w:val="002C56E8"/>
    <w:rsid w:val="002C5CE5"/>
    <w:rsid w:val="002C5D26"/>
    <w:rsid w:val="002C5DF8"/>
    <w:rsid w:val="002C6114"/>
    <w:rsid w:val="002C622B"/>
    <w:rsid w:val="002C69E7"/>
    <w:rsid w:val="002C6C0C"/>
    <w:rsid w:val="002C7087"/>
    <w:rsid w:val="002C7906"/>
    <w:rsid w:val="002C7B00"/>
    <w:rsid w:val="002C7F6F"/>
    <w:rsid w:val="002D01E5"/>
    <w:rsid w:val="002D0781"/>
    <w:rsid w:val="002D11D7"/>
    <w:rsid w:val="002D1499"/>
    <w:rsid w:val="002D1854"/>
    <w:rsid w:val="002D1916"/>
    <w:rsid w:val="002D199C"/>
    <w:rsid w:val="002D1BFB"/>
    <w:rsid w:val="002D2047"/>
    <w:rsid w:val="002D20D6"/>
    <w:rsid w:val="002D2227"/>
    <w:rsid w:val="002D27C5"/>
    <w:rsid w:val="002D29E3"/>
    <w:rsid w:val="002D2FB1"/>
    <w:rsid w:val="002D34E4"/>
    <w:rsid w:val="002D3A32"/>
    <w:rsid w:val="002D3C17"/>
    <w:rsid w:val="002D3C35"/>
    <w:rsid w:val="002D40FE"/>
    <w:rsid w:val="002D4344"/>
    <w:rsid w:val="002D45AF"/>
    <w:rsid w:val="002D48B5"/>
    <w:rsid w:val="002D4CB2"/>
    <w:rsid w:val="002D4F6C"/>
    <w:rsid w:val="002D5175"/>
    <w:rsid w:val="002D5AC9"/>
    <w:rsid w:val="002D5CB2"/>
    <w:rsid w:val="002D61E2"/>
    <w:rsid w:val="002D640F"/>
    <w:rsid w:val="002D6771"/>
    <w:rsid w:val="002D6F8F"/>
    <w:rsid w:val="002D719E"/>
    <w:rsid w:val="002D72C5"/>
    <w:rsid w:val="002D7955"/>
    <w:rsid w:val="002D7B74"/>
    <w:rsid w:val="002E02BA"/>
    <w:rsid w:val="002E0ADC"/>
    <w:rsid w:val="002E1ACA"/>
    <w:rsid w:val="002E1FDF"/>
    <w:rsid w:val="002E29BB"/>
    <w:rsid w:val="002E2A16"/>
    <w:rsid w:val="002E2BD2"/>
    <w:rsid w:val="002E2E30"/>
    <w:rsid w:val="002E2ECB"/>
    <w:rsid w:val="002E309E"/>
    <w:rsid w:val="002E3B1E"/>
    <w:rsid w:val="002E3C20"/>
    <w:rsid w:val="002E40CF"/>
    <w:rsid w:val="002E4225"/>
    <w:rsid w:val="002E52A5"/>
    <w:rsid w:val="002E5A60"/>
    <w:rsid w:val="002E5AEB"/>
    <w:rsid w:val="002E5DFF"/>
    <w:rsid w:val="002E617D"/>
    <w:rsid w:val="002E63D4"/>
    <w:rsid w:val="002E7047"/>
    <w:rsid w:val="002E721C"/>
    <w:rsid w:val="002E7782"/>
    <w:rsid w:val="002E799B"/>
    <w:rsid w:val="002E7AE3"/>
    <w:rsid w:val="002E7C82"/>
    <w:rsid w:val="002F0213"/>
    <w:rsid w:val="002F03B7"/>
    <w:rsid w:val="002F0B17"/>
    <w:rsid w:val="002F0EF2"/>
    <w:rsid w:val="002F1025"/>
    <w:rsid w:val="002F121B"/>
    <w:rsid w:val="002F1458"/>
    <w:rsid w:val="002F1642"/>
    <w:rsid w:val="002F185D"/>
    <w:rsid w:val="002F1CAA"/>
    <w:rsid w:val="002F1F57"/>
    <w:rsid w:val="002F1FDB"/>
    <w:rsid w:val="002F248F"/>
    <w:rsid w:val="002F2DBF"/>
    <w:rsid w:val="002F305A"/>
    <w:rsid w:val="002F30E8"/>
    <w:rsid w:val="002F341E"/>
    <w:rsid w:val="002F3575"/>
    <w:rsid w:val="002F3613"/>
    <w:rsid w:val="002F3757"/>
    <w:rsid w:val="002F3AE9"/>
    <w:rsid w:val="002F3B59"/>
    <w:rsid w:val="002F3C1E"/>
    <w:rsid w:val="002F43B4"/>
    <w:rsid w:val="002F4607"/>
    <w:rsid w:val="002F4962"/>
    <w:rsid w:val="002F589E"/>
    <w:rsid w:val="002F5BB3"/>
    <w:rsid w:val="002F60CF"/>
    <w:rsid w:val="002F6108"/>
    <w:rsid w:val="002F631A"/>
    <w:rsid w:val="002F6A79"/>
    <w:rsid w:val="002F6E6E"/>
    <w:rsid w:val="002F733E"/>
    <w:rsid w:val="00300953"/>
    <w:rsid w:val="00300E28"/>
    <w:rsid w:val="00301076"/>
    <w:rsid w:val="00301E8F"/>
    <w:rsid w:val="00301E9C"/>
    <w:rsid w:val="003020AF"/>
    <w:rsid w:val="003022F1"/>
    <w:rsid w:val="003025BF"/>
    <w:rsid w:val="003028E2"/>
    <w:rsid w:val="00302C3E"/>
    <w:rsid w:val="00302EC4"/>
    <w:rsid w:val="00302F02"/>
    <w:rsid w:val="00303007"/>
    <w:rsid w:val="003030D7"/>
    <w:rsid w:val="003032A1"/>
    <w:rsid w:val="003033D1"/>
    <w:rsid w:val="00303650"/>
    <w:rsid w:val="00303684"/>
    <w:rsid w:val="00303738"/>
    <w:rsid w:val="00303BFD"/>
    <w:rsid w:val="00303DDD"/>
    <w:rsid w:val="00303FB2"/>
    <w:rsid w:val="003041D7"/>
    <w:rsid w:val="0030437E"/>
    <w:rsid w:val="003043F9"/>
    <w:rsid w:val="00304B61"/>
    <w:rsid w:val="00305585"/>
    <w:rsid w:val="0030597B"/>
    <w:rsid w:val="00305D55"/>
    <w:rsid w:val="003066E7"/>
    <w:rsid w:val="00306712"/>
    <w:rsid w:val="00306BF2"/>
    <w:rsid w:val="00306DE3"/>
    <w:rsid w:val="003070B7"/>
    <w:rsid w:val="00307E8C"/>
    <w:rsid w:val="003100DA"/>
    <w:rsid w:val="00310596"/>
    <w:rsid w:val="00310D90"/>
    <w:rsid w:val="00311007"/>
    <w:rsid w:val="003117E6"/>
    <w:rsid w:val="003119E1"/>
    <w:rsid w:val="00311A8F"/>
    <w:rsid w:val="00311AD5"/>
    <w:rsid w:val="00312491"/>
    <w:rsid w:val="003125E3"/>
    <w:rsid w:val="00312E59"/>
    <w:rsid w:val="00312EE6"/>
    <w:rsid w:val="00312FA0"/>
    <w:rsid w:val="0031335D"/>
    <w:rsid w:val="00313BEB"/>
    <w:rsid w:val="00313D46"/>
    <w:rsid w:val="00313FCA"/>
    <w:rsid w:val="00313FEA"/>
    <w:rsid w:val="0031428B"/>
    <w:rsid w:val="003148C6"/>
    <w:rsid w:val="00315099"/>
    <w:rsid w:val="0031546E"/>
    <w:rsid w:val="003159E4"/>
    <w:rsid w:val="00315DB3"/>
    <w:rsid w:val="003168FF"/>
    <w:rsid w:val="00316AF1"/>
    <w:rsid w:val="00316B24"/>
    <w:rsid w:val="00316B6C"/>
    <w:rsid w:val="00316CEE"/>
    <w:rsid w:val="00316D07"/>
    <w:rsid w:val="00317270"/>
    <w:rsid w:val="00317729"/>
    <w:rsid w:val="003177E5"/>
    <w:rsid w:val="003179CD"/>
    <w:rsid w:val="00317BC1"/>
    <w:rsid w:val="0032040E"/>
    <w:rsid w:val="0032089C"/>
    <w:rsid w:val="00320970"/>
    <w:rsid w:val="00320CD0"/>
    <w:rsid w:val="00321185"/>
    <w:rsid w:val="003211C9"/>
    <w:rsid w:val="00321238"/>
    <w:rsid w:val="003218BC"/>
    <w:rsid w:val="00321F25"/>
    <w:rsid w:val="00322038"/>
    <w:rsid w:val="00322563"/>
    <w:rsid w:val="00322846"/>
    <w:rsid w:val="0032285A"/>
    <w:rsid w:val="0032347E"/>
    <w:rsid w:val="00323962"/>
    <w:rsid w:val="00323CFA"/>
    <w:rsid w:val="00323E14"/>
    <w:rsid w:val="00323E8D"/>
    <w:rsid w:val="00324105"/>
    <w:rsid w:val="00324753"/>
    <w:rsid w:val="00324D07"/>
    <w:rsid w:val="00325151"/>
    <w:rsid w:val="0032561B"/>
    <w:rsid w:val="00325845"/>
    <w:rsid w:val="0032589D"/>
    <w:rsid w:val="00325F7E"/>
    <w:rsid w:val="00326235"/>
    <w:rsid w:val="003263B4"/>
    <w:rsid w:val="003264B5"/>
    <w:rsid w:val="00326F0D"/>
    <w:rsid w:val="00327163"/>
    <w:rsid w:val="003271BF"/>
    <w:rsid w:val="00327612"/>
    <w:rsid w:val="00330163"/>
    <w:rsid w:val="003301E9"/>
    <w:rsid w:val="0033046B"/>
    <w:rsid w:val="00330C51"/>
    <w:rsid w:val="00330CC3"/>
    <w:rsid w:val="00331188"/>
    <w:rsid w:val="003316BD"/>
    <w:rsid w:val="003321D2"/>
    <w:rsid w:val="0033256B"/>
    <w:rsid w:val="00332840"/>
    <w:rsid w:val="00332D1B"/>
    <w:rsid w:val="00332D84"/>
    <w:rsid w:val="00332DC5"/>
    <w:rsid w:val="00332EBA"/>
    <w:rsid w:val="003335BD"/>
    <w:rsid w:val="00333718"/>
    <w:rsid w:val="00333845"/>
    <w:rsid w:val="003339EC"/>
    <w:rsid w:val="00333CCE"/>
    <w:rsid w:val="0033412E"/>
    <w:rsid w:val="00334507"/>
    <w:rsid w:val="003352DD"/>
    <w:rsid w:val="003356BD"/>
    <w:rsid w:val="00335704"/>
    <w:rsid w:val="00335715"/>
    <w:rsid w:val="00335D1E"/>
    <w:rsid w:val="003366A2"/>
    <w:rsid w:val="0033676B"/>
    <w:rsid w:val="00336BCE"/>
    <w:rsid w:val="00336DEB"/>
    <w:rsid w:val="003375A8"/>
    <w:rsid w:val="00337753"/>
    <w:rsid w:val="00340083"/>
    <w:rsid w:val="003400EE"/>
    <w:rsid w:val="003402D6"/>
    <w:rsid w:val="00340B2A"/>
    <w:rsid w:val="0034105F"/>
    <w:rsid w:val="003413D7"/>
    <w:rsid w:val="00341AD4"/>
    <w:rsid w:val="00342139"/>
    <w:rsid w:val="00342227"/>
    <w:rsid w:val="003425FD"/>
    <w:rsid w:val="003427F8"/>
    <w:rsid w:val="00342A96"/>
    <w:rsid w:val="0034328A"/>
    <w:rsid w:val="0034354C"/>
    <w:rsid w:val="00343D17"/>
    <w:rsid w:val="003442A7"/>
    <w:rsid w:val="00344638"/>
    <w:rsid w:val="00344783"/>
    <w:rsid w:val="00344E2F"/>
    <w:rsid w:val="003459C5"/>
    <w:rsid w:val="00345E96"/>
    <w:rsid w:val="003460AA"/>
    <w:rsid w:val="003468AA"/>
    <w:rsid w:val="0034690F"/>
    <w:rsid w:val="0034716F"/>
    <w:rsid w:val="003475C2"/>
    <w:rsid w:val="00347AE9"/>
    <w:rsid w:val="00347EB7"/>
    <w:rsid w:val="00350048"/>
    <w:rsid w:val="0035011F"/>
    <w:rsid w:val="0035022F"/>
    <w:rsid w:val="003505CC"/>
    <w:rsid w:val="00350D02"/>
    <w:rsid w:val="00350DAB"/>
    <w:rsid w:val="00350E24"/>
    <w:rsid w:val="00350F90"/>
    <w:rsid w:val="00351056"/>
    <w:rsid w:val="00351959"/>
    <w:rsid w:val="00351976"/>
    <w:rsid w:val="00351D20"/>
    <w:rsid w:val="00352476"/>
    <w:rsid w:val="00352673"/>
    <w:rsid w:val="00352FF7"/>
    <w:rsid w:val="003538B0"/>
    <w:rsid w:val="00354498"/>
    <w:rsid w:val="00354509"/>
    <w:rsid w:val="00354A53"/>
    <w:rsid w:val="00354AD2"/>
    <w:rsid w:val="00354CA7"/>
    <w:rsid w:val="00354E7C"/>
    <w:rsid w:val="003551F3"/>
    <w:rsid w:val="003557AD"/>
    <w:rsid w:val="003559B2"/>
    <w:rsid w:val="003559FD"/>
    <w:rsid w:val="00355EAE"/>
    <w:rsid w:val="003560F6"/>
    <w:rsid w:val="00356127"/>
    <w:rsid w:val="003563BF"/>
    <w:rsid w:val="0035662C"/>
    <w:rsid w:val="00356919"/>
    <w:rsid w:val="00357034"/>
    <w:rsid w:val="0035727E"/>
    <w:rsid w:val="0035772C"/>
    <w:rsid w:val="00357979"/>
    <w:rsid w:val="00357CBC"/>
    <w:rsid w:val="00357ECA"/>
    <w:rsid w:val="0036022A"/>
    <w:rsid w:val="0036105B"/>
    <w:rsid w:val="0036172F"/>
    <w:rsid w:val="003617CE"/>
    <w:rsid w:val="003617EA"/>
    <w:rsid w:val="00361D6F"/>
    <w:rsid w:val="00362023"/>
    <w:rsid w:val="00362452"/>
    <w:rsid w:val="0036281B"/>
    <w:rsid w:val="00363173"/>
    <w:rsid w:val="00364704"/>
    <w:rsid w:val="003647A5"/>
    <w:rsid w:val="00364833"/>
    <w:rsid w:val="00364942"/>
    <w:rsid w:val="00364AD1"/>
    <w:rsid w:val="00364D32"/>
    <w:rsid w:val="00365018"/>
    <w:rsid w:val="0036544A"/>
    <w:rsid w:val="003657A3"/>
    <w:rsid w:val="003659AF"/>
    <w:rsid w:val="00365ACA"/>
    <w:rsid w:val="003661BD"/>
    <w:rsid w:val="0036657E"/>
    <w:rsid w:val="00366A55"/>
    <w:rsid w:val="003679F9"/>
    <w:rsid w:val="00367DF8"/>
    <w:rsid w:val="00367EC4"/>
    <w:rsid w:val="003701A7"/>
    <w:rsid w:val="003701B7"/>
    <w:rsid w:val="00370659"/>
    <w:rsid w:val="00370996"/>
    <w:rsid w:val="00371441"/>
    <w:rsid w:val="00371606"/>
    <w:rsid w:val="00372071"/>
    <w:rsid w:val="00372194"/>
    <w:rsid w:val="00372310"/>
    <w:rsid w:val="0037265D"/>
    <w:rsid w:val="003730C1"/>
    <w:rsid w:val="00373546"/>
    <w:rsid w:val="003738C7"/>
    <w:rsid w:val="00373DF5"/>
    <w:rsid w:val="00373FE3"/>
    <w:rsid w:val="003742BB"/>
    <w:rsid w:val="0037480A"/>
    <w:rsid w:val="00375031"/>
    <w:rsid w:val="00375451"/>
    <w:rsid w:val="003756DC"/>
    <w:rsid w:val="003757F2"/>
    <w:rsid w:val="00375918"/>
    <w:rsid w:val="00376032"/>
    <w:rsid w:val="00376247"/>
    <w:rsid w:val="00376D61"/>
    <w:rsid w:val="003770F7"/>
    <w:rsid w:val="00377875"/>
    <w:rsid w:val="0037793E"/>
    <w:rsid w:val="00377A3F"/>
    <w:rsid w:val="00380039"/>
    <w:rsid w:val="00380131"/>
    <w:rsid w:val="00380192"/>
    <w:rsid w:val="00380255"/>
    <w:rsid w:val="00380391"/>
    <w:rsid w:val="003806E9"/>
    <w:rsid w:val="00380792"/>
    <w:rsid w:val="00380B16"/>
    <w:rsid w:val="003813D3"/>
    <w:rsid w:val="00381758"/>
    <w:rsid w:val="00381989"/>
    <w:rsid w:val="00381E68"/>
    <w:rsid w:val="00382702"/>
    <w:rsid w:val="00382B8E"/>
    <w:rsid w:val="00382CAB"/>
    <w:rsid w:val="0038321C"/>
    <w:rsid w:val="0038333F"/>
    <w:rsid w:val="0038359F"/>
    <w:rsid w:val="0038370B"/>
    <w:rsid w:val="00384354"/>
    <w:rsid w:val="00384686"/>
    <w:rsid w:val="0038476E"/>
    <w:rsid w:val="003847C4"/>
    <w:rsid w:val="00384D16"/>
    <w:rsid w:val="00384D86"/>
    <w:rsid w:val="00384E85"/>
    <w:rsid w:val="00385B19"/>
    <w:rsid w:val="00385CF1"/>
    <w:rsid w:val="003860CC"/>
    <w:rsid w:val="0038642E"/>
    <w:rsid w:val="00386B42"/>
    <w:rsid w:val="00386BFD"/>
    <w:rsid w:val="00386D05"/>
    <w:rsid w:val="0038711F"/>
    <w:rsid w:val="0038721A"/>
    <w:rsid w:val="003873E3"/>
    <w:rsid w:val="003873E4"/>
    <w:rsid w:val="00387673"/>
    <w:rsid w:val="0038767B"/>
    <w:rsid w:val="00387804"/>
    <w:rsid w:val="003878D6"/>
    <w:rsid w:val="0038799D"/>
    <w:rsid w:val="00387DE3"/>
    <w:rsid w:val="00387E6C"/>
    <w:rsid w:val="00390152"/>
    <w:rsid w:val="00390795"/>
    <w:rsid w:val="0039093D"/>
    <w:rsid w:val="003912AE"/>
    <w:rsid w:val="003913A5"/>
    <w:rsid w:val="0039142B"/>
    <w:rsid w:val="0039145A"/>
    <w:rsid w:val="00391770"/>
    <w:rsid w:val="00391A77"/>
    <w:rsid w:val="003922FE"/>
    <w:rsid w:val="00392361"/>
    <w:rsid w:val="00392661"/>
    <w:rsid w:val="0039292C"/>
    <w:rsid w:val="00392F05"/>
    <w:rsid w:val="003938D8"/>
    <w:rsid w:val="00393913"/>
    <w:rsid w:val="00393999"/>
    <w:rsid w:val="00393C12"/>
    <w:rsid w:val="00393C9C"/>
    <w:rsid w:val="00393E05"/>
    <w:rsid w:val="003944F6"/>
    <w:rsid w:val="00394638"/>
    <w:rsid w:val="003952C5"/>
    <w:rsid w:val="00395302"/>
    <w:rsid w:val="00395AF3"/>
    <w:rsid w:val="00395CFF"/>
    <w:rsid w:val="00395F7B"/>
    <w:rsid w:val="003963CF"/>
    <w:rsid w:val="0039651B"/>
    <w:rsid w:val="0039677F"/>
    <w:rsid w:val="003967F1"/>
    <w:rsid w:val="00396868"/>
    <w:rsid w:val="00396B96"/>
    <w:rsid w:val="00396C08"/>
    <w:rsid w:val="00397F2E"/>
    <w:rsid w:val="003A03EA"/>
    <w:rsid w:val="003A0AB3"/>
    <w:rsid w:val="003A1B2F"/>
    <w:rsid w:val="003A1EDA"/>
    <w:rsid w:val="003A2142"/>
    <w:rsid w:val="003A24A1"/>
    <w:rsid w:val="003A2CB5"/>
    <w:rsid w:val="003A394F"/>
    <w:rsid w:val="003A424F"/>
    <w:rsid w:val="003A425C"/>
    <w:rsid w:val="003A44D9"/>
    <w:rsid w:val="003A459B"/>
    <w:rsid w:val="003A4BEF"/>
    <w:rsid w:val="003A5115"/>
    <w:rsid w:val="003A5E87"/>
    <w:rsid w:val="003A67F4"/>
    <w:rsid w:val="003A681A"/>
    <w:rsid w:val="003A6A2B"/>
    <w:rsid w:val="003A6BB8"/>
    <w:rsid w:val="003A71AF"/>
    <w:rsid w:val="003A7357"/>
    <w:rsid w:val="003A754A"/>
    <w:rsid w:val="003A7582"/>
    <w:rsid w:val="003A764E"/>
    <w:rsid w:val="003A787E"/>
    <w:rsid w:val="003A7F98"/>
    <w:rsid w:val="003B0151"/>
    <w:rsid w:val="003B04B5"/>
    <w:rsid w:val="003B0BC6"/>
    <w:rsid w:val="003B0C11"/>
    <w:rsid w:val="003B0CC5"/>
    <w:rsid w:val="003B10F6"/>
    <w:rsid w:val="003B189F"/>
    <w:rsid w:val="003B19A0"/>
    <w:rsid w:val="003B1D18"/>
    <w:rsid w:val="003B1FAF"/>
    <w:rsid w:val="003B23A4"/>
    <w:rsid w:val="003B2A40"/>
    <w:rsid w:val="003B2D13"/>
    <w:rsid w:val="003B2D9E"/>
    <w:rsid w:val="003B3072"/>
    <w:rsid w:val="003B30B6"/>
    <w:rsid w:val="003B311A"/>
    <w:rsid w:val="003B350E"/>
    <w:rsid w:val="003B38D4"/>
    <w:rsid w:val="003B3BB5"/>
    <w:rsid w:val="003B4690"/>
    <w:rsid w:val="003B4701"/>
    <w:rsid w:val="003B47C7"/>
    <w:rsid w:val="003B49FE"/>
    <w:rsid w:val="003B4A01"/>
    <w:rsid w:val="003B5015"/>
    <w:rsid w:val="003B5559"/>
    <w:rsid w:val="003B5947"/>
    <w:rsid w:val="003B5CBE"/>
    <w:rsid w:val="003B5F46"/>
    <w:rsid w:val="003B66F7"/>
    <w:rsid w:val="003B682C"/>
    <w:rsid w:val="003B683C"/>
    <w:rsid w:val="003B697B"/>
    <w:rsid w:val="003B6A9C"/>
    <w:rsid w:val="003B6F0D"/>
    <w:rsid w:val="003B727D"/>
    <w:rsid w:val="003B7485"/>
    <w:rsid w:val="003B74EE"/>
    <w:rsid w:val="003B7794"/>
    <w:rsid w:val="003C00D0"/>
    <w:rsid w:val="003C06A6"/>
    <w:rsid w:val="003C0BBF"/>
    <w:rsid w:val="003C0E88"/>
    <w:rsid w:val="003C103E"/>
    <w:rsid w:val="003C11FA"/>
    <w:rsid w:val="003C17B7"/>
    <w:rsid w:val="003C1B6A"/>
    <w:rsid w:val="003C1BC0"/>
    <w:rsid w:val="003C1FC2"/>
    <w:rsid w:val="003C2226"/>
    <w:rsid w:val="003C23CB"/>
    <w:rsid w:val="003C28A7"/>
    <w:rsid w:val="003C2A35"/>
    <w:rsid w:val="003C2C36"/>
    <w:rsid w:val="003C2E39"/>
    <w:rsid w:val="003C3119"/>
    <w:rsid w:val="003C36B9"/>
    <w:rsid w:val="003C3A3A"/>
    <w:rsid w:val="003C3AC6"/>
    <w:rsid w:val="003C3BE9"/>
    <w:rsid w:val="003C431A"/>
    <w:rsid w:val="003C444F"/>
    <w:rsid w:val="003C445A"/>
    <w:rsid w:val="003C45EF"/>
    <w:rsid w:val="003C4685"/>
    <w:rsid w:val="003C46B0"/>
    <w:rsid w:val="003C46E3"/>
    <w:rsid w:val="003C4912"/>
    <w:rsid w:val="003C49F3"/>
    <w:rsid w:val="003C4D2D"/>
    <w:rsid w:val="003C564D"/>
    <w:rsid w:val="003C598D"/>
    <w:rsid w:val="003C5B26"/>
    <w:rsid w:val="003C62FC"/>
    <w:rsid w:val="003C6410"/>
    <w:rsid w:val="003C6641"/>
    <w:rsid w:val="003C6C44"/>
    <w:rsid w:val="003C7449"/>
    <w:rsid w:val="003C75F7"/>
    <w:rsid w:val="003C7D25"/>
    <w:rsid w:val="003C7F99"/>
    <w:rsid w:val="003D06C5"/>
    <w:rsid w:val="003D0796"/>
    <w:rsid w:val="003D0ED9"/>
    <w:rsid w:val="003D0FAF"/>
    <w:rsid w:val="003D15CA"/>
    <w:rsid w:val="003D1604"/>
    <w:rsid w:val="003D1605"/>
    <w:rsid w:val="003D17AF"/>
    <w:rsid w:val="003D1C60"/>
    <w:rsid w:val="003D23B3"/>
    <w:rsid w:val="003D2728"/>
    <w:rsid w:val="003D27C3"/>
    <w:rsid w:val="003D29BD"/>
    <w:rsid w:val="003D2F54"/>
    <w:rsid w:val="003D32BB"/>
    <w:rsid w:val="003D3867"/>
    <w:rsid w:val="003D3E8A"/>
    <w:rsid w:val="003D412B"/>
    <w:rsid w:val="003D42FE"/>
    <w:rsid w:val="003D49D1"/>
    <w:rsid w:val="003D5220"/>
    <w:rsid w:val="003D56E4"/>
    <w:rsid w:val="003D5FCD"/>
    <w:rsid w:val="003D6352"/>
    <w:rsid w:val="003D6C3B"/>
    <w:rsid w:val="003D71DD"/>
    <w:rsid w:val="003D7756"/>
    <w:rsid w:val="003D7E5B"/>
    <w:rsid w:val="003D7E85"/>
    <w:rsid w:val="003E074F"/>
    <w:rsid w:val="003E082B"/>
    <w:rsid w:val="003E0E51"/>
    <w:rsid w:val="003E0E82"/>
    <w:rsid w:val="003E0F48"/>
    <w:rsid w:val="003E15CF"/>
    <w:rsid w:val="003E1AE6"/>
    <w:rsid w:val="003E24B4"/>
    <w:rsid w:val="003E2554"/>
    <w:rsid w:val="003E3D54"/>
    <w:rsid w:val="003E41F0"/>
    <w:rsid w:val="003E4ADB"/>
    <w:rsid w:val="003E5823"/>
    <w:rsid w:val="003E5AC0"/>
    <w:rsid w:val="003E5B1A"/>
    <w:rsid w:val="003E5DB6"/>
    <w:rsid w:val="003E5E04"/>
    <w:rsid w:val="003E653C"/>
    <w:rsid w:val="003E659A"/>
    <w:rsid w:val="003E65C9"/>
    <w:rsid w:val="003E6BD9"/>
    <w:rsid w:val="003E6BFC"/>
    <w:rsid w:val="003E6C8D"/>
    <w:rsid w:val="003E71CF"/>
    <w:rsid w:val="003E7356"/>
    <w:rsid w:val="003E754E"/>
    <w:rsid w:val="003E75E5"/>
    <w:rsid w:val="003E7768"/>
    <w:rsid w:val="003E7776"/>
    <w:rsid w:val="003E77AA"/>
    <w:rsid w:val="003E7931"/>
    <w:rsid w:val="003E7BF7"/>
    <w:rsid w:val="003E7E8B"/>
    <w:rsid w:val="003F08E0"/>
    <w:rsid w:val="003F09CE"/>
    <w:rsid w:val="003F09E3"/>
    <w:rsid w:val="003F12DB"/>
    <w:rsid w:val="003F1D3E"/>
    <w:rsid w:val="003F1FE1"/>
    <w:rsid w:val="003F20AD"/>
    <w:rsid w:val="003F2274"/>
    <w:rsid w:val="003F2733"/>
    <w:rsid w:val="003F3283"/>
    <w:rsid w:val="003F3789"/>
    <w:rsid w:val="003F3C88"/>
    <w:rsid w:val="003F3DC6"/>
    <w:rsid w:val="003F45A4"/>
    <w:rsid w:val="003F57C3"/>
    <w:rsid w:val="003F57E0"/>
    <w:rsid w:val="003F59E0"/>
    <w:rsid w:val="003F5F28"/>
    <w:rsid w:val="003F68A1"/>
    <w:rsid w:val="003F69C6"/>
    <w:rsid w:val="003F6F84"/>
    <w:rsid w:val="003F7C29"/>
    <w:rsid w:val="003F7E58"/>
    <w:rsid w:val="004000E1"/>
    <w:rsid w:val="0040036D"/>
    <w:rsid w:val="00400CD5"/>
    <w:rsid w:val="004010D1"/>
    <w:rsid w:val="00401686"/>
    <w:rsid w:val="004016CA"/>
    <w:rsid w:val="004016E3"/>
    <w:rsid w:val="0040196E"/>
    <w:rsid w:val="00401C40"/>
    <w:rsid w:val="00401DB4"/>
    <w:rsid w:val="00401E02"/>
    <w:rsid w:val="00401E46"/>
    <w:rsid w:val="00401E95"/>
    <w:rsid w:val="0040223A"/>
    <w:rsid w:val="0040230F"/>
    <w:rsid w:val="004025FD"/>
    <w:rsid w:val="00402745"/>
    <w:rsid w:val="004027B4"/>
    <w:rsid w:val="00402B2C"/>
    <w:rsid w:val="00402DE1"/>
    <w:rsid w:val="00402E97"/>
    <w:rsid w:val="00403873"/>
    <w:rsid w:val="00403D25"/>
    <w:rsid w:val="00404316"/>
    <w:rsid w:val="0040453C"/>
    <w:rsid w:val="0040491B"/>
    <w:rsid w:val="00404983"/>
    <w:rsid w:val="004049C9"/>
    <w:rsid w:val="00404F47"/>
    <w:rsid w:val="00404FB4"/>
    <w:rsid w:val="00405309"/>
    <w:rsid w:val="00405794"/>
    <w:rsid w:val="0040614A"/>
    <w:rsid w:val="00406158"/>
    <w:rsid w:val="004064E6"/>
    <w:rsid w:val="00406568"/>
    <w:rsid w:val="00406A56"/>
    <w:rsid w:val="004074D7"/>
    <w:rsid w:val="00407D8C"/>
    <w:rsid w:val="00407DB5"/>
    <w:rsid w:val="00407E76"/>
    <w:rsid w:val="0041055D"/>
    <w:rsid w:val="0041068A"/>
    <w:rsid w:val="00410A5B"/>
    <w:rsid w:val="00410C9F"/>
    <w:rsid w:val="00410CDC"/>
    <w:rsid w:val="00410E24"/>
    <w:rsid w:val="00410EB7"/>
    <w:rsid w:val="00411302"/>
    <w:rsid w:val="00411594"/>
    <w:rsid w:val="004116D0"/>
    <w:rsid w:val="00411926"/>
    <w:rsid w:val="0041206E"/>
    <w:rsid w:val="004128CC"/>
    <w:rsid w:val="00412C0B"/>
    <w:rsid w:val="00412D08"/>
    <w:rsid w:val="00413042"/>
    <w:rsid w:val="004130FE"/>
    <w:rsid w:val="00413213"/>
    <w:rsid w:val="00413D8F"/>
    <w:rsid w:val="00414B3B"/>
    <w:rsid w:val="00414D7A"/>
    <w:rsid w:val="00414E4C"/>
    <w:rsid w:val="00414E9F"/>
    <w:rsid w:val="004155D6"/>
    <w:rsid w:val="00415600"/>
    <w:rsid w:val="004157E2"/>
    <w:rsid w:val="00415815"/>
    <w:rsid w:val="004159DE"/>
    <w:rsid w:val="00415D05"/>
    <w:rsid w:val="004169F3"/>
    <w:rsid w:val="00417226"/>
    <w:rsid w:val="004172B8"/>
    <w:rsid w:val="00417A16"/>
    <w:rsid w:val="00417C00"/>
    <w:rsid w:val="00417C1C"/>
    <w:rsid w:val="00420092"/>
    <w:rsid w:val="004201B7"/>
    <w:rsid w:val="004205E2"/>
    <w:rsid w:val="004206D3"/>
    <w:rsid w:val="004209A0"/>
    <w:rsid w:val="00420D24"/>
    <w:rsid w:val="00420EAB"/>
    <w:rsid w:val="00421414"/>
    <w:rsid w:val="00421565"/>
    <w:rsid w:val="00421931"/>
    <w:rsid w:val="00421BE4"/>
    <w:rsid w:val="00421F30"/>
    <w:rsid w:val="004220EB"/>
    <w:rsid w:val="004221E0"/>
    <w:rsid w:val="0042254A"/>
    <w:rsid w:val="0042341A"/>
    <w:rsid w:val="00423A84"/>
    <w:rsid w:val="004240C5"/>
    <w:rsid w:val="0042419A"/>
    <w:rsid w:val="004244CD"/>
    <w:rsid w:val="0042461B"/>
    <w:rsid w:val="00424B56"/>
    <w:rsid w:val="0042506E"/>
    <w:rsid w:val="00425579"/>
    <w:rsid w:val="0042591F"/>
    <w:rsid w:val="00426DCE"/>
    <w:rsid w:val="004271E4"/>
    <w:rsid w:val="0042766B"/>
    <w:rsid w:val="00427A51"/>
    <w:rsid w:val="00427CF5"/>
    <w:rsid w:val="00430024"/>
    <w:rsid w:val="0043019D"/>
    <w:rsid w:val="00430BF2"/>
    <w:rsid w:val="00430FA9"/>
    <w:rsid w:val="004311C5"/>
    <w:rsid w:val="004319F8"/>
    <w:rsid w:val="00431A65"/>
    <w:rsid w:val="00431C06"/>
    <w:rsid w:val="004325C4"/>
    <w:rsid w:val="004326BA"/>
    <w:rsid w:val="00432BC4"/>
    <w:rsid w:val="00432C90"/>
    <w:rsid w:val="00433088"/>
    <w:rsid w:val="00433498"/>
    <w:rsid w:val="004336DA"/>
    <w:rsid w:val="00433985"/>
    <w:rsid w:val="00434259"/>
    <w:rsid w:val="004343BB"/>
    <w:rsid w:val="004344A6"/>
    <w:rsid w:val="0043498B"/>
    <w:rsid w:val="00434BD0"/>
    <w:rsid w:val="004357CB"/>
    <w:rsid w:val="00435CF0"/>
    <w:rsid w:val="00435DED"/>
    <w:rsid w:val="00435F1E"/>
    <w:rsid w:val="00436130"/>
    <w:rsid w:val="0043625A"/>
    <w:rsid w:val="00436286"/>
    <w:rsid w:val="00436C64"/>
    <w:rsid w:val="0043701A"/>
    <w:rsid w:val="0043756C"/>
    <w:rsid w:val="00437E8D"/>
    <w:rsid w:val="00440108"/>
    <w:rsid w:val="00440402"/>
    <w:rsid w:val="00440CF4"/>
    <w:rsid w:val="00440D4A"/>
    <w:rsid w:val="00440E3C"/>
    <w:rsid w:val="0044126D"/>
    <w:rsid w:val="00441341"/>
    <w:rsid w:val="004418C6"/>
    <w:rsid w:val="00442044"/>
    <w:rsid w:val="004420AD"/>
    <w:rsid w:val="00442186"/>
    <w:rsid w:val="00442303"/>
    <w:rsid w:val="00442ABC"/>
    <w:rsid w:val="004430FE"/>
    <w:rsid w:val="00443678"/>
    <w:rsid w:val="004436C0"/>
    <w:rsid w:val="00443A82"/>
    <w:rsid w:val="00443CC4"/>
    <w:rsid w:val="004441D3"/>
    <w:rsid w:val="00444456"/>
    <w:rsid w:val="00444897"/>
    <w:rsid w:val="00444927"/>
    <w:rsid w:val="00444AB5"/>
    <w:rsid w:val="00444B97"/>
    <w:rsid w:val="00444BAD"/>
    <w:rsid w:val="00444C63"/>
    <w:rsid w:val="00444DC9"/>
    <w:rsid w:val="00444F81"/>
    <w:rsid w:val="00445105"/>
    <w:rsid w:val="00445341"/>
    <w:rsid w:val="0044607C"/>
    <w:rsid w:val="00446148"/>
    <w:rsid w:val="00446185"/>
    <w:rsid w:val="004463CA"/>
    <w:rsid w:val="00446873"/>
    <w:rsid w:val="00446E97"/>
    <w:rsid w:val="004506F4"/>
    <w:rsid w:val="00450865"/>
    <w:rsid w:val="00450B20"/>
    <w:rsid w:val="0045107D"/>
    <w:rsid w:val="00451AF4"/>
    <w:rsid w:val="00451FDA"/>
    <w:rsid w:val="004521CA"/>
    <w:rsid w:val="004522DB"/>
    <w:rsid w:val="00452361"/>
    <w:rsid w:val="00454214"/>
    <w:rsid w:val="004542AF"/>
    <w:rsid w:val="004545D8"/>
    <w:rsid w:val="004547B6"/>
    <w:rsid w:val="00454822"/>
    <w:rsid w:val="00454AF9"/>
    <w:rsid w:val="0045574D"/>
    <w:rsid w:val="00455815"/>
    <w:rsid w:val="00455CA9"/>
    <w:rsid w:val="00456177"/>
    <w:rsid w:val="004561DB"/>
    <w:rsid w:val="00456227"/>
    <w:rsid w:val="004564DF"/>
    <w:rsid w:val="004567AD"/>
    <w:rsid w:val="0045697A"/>
    <w:rsid w:val="00456AB7"/>
    <w:rsid w:val="00456C77"/>
    <w:rsid w:val="00456F66"/>
    <w:rsid w:val="00456FF9"/>
    <w:rsid w:val="00457020"/>
    <w:rsid w:val="0045703B"/>
    <w:rsid w:val="00457156"/>
    <w:rsid w:val="004574A5"/>
    <w:rsid w:val="00460547"/>
    <w:rsid w:val="00460F40"/>
    <w:rsid w:val="00461082"/>
    <w:rsid w:val="004610FA"/>
    <w:rsid w:val="00461307"/>
    <w:rsid w:val="00461C7D"/>
    <w:rsid w:val="00461E15"/>
    <w:rsid w:val="0046202F"/>
    <w:rsid w:val="004624E6"/>
    <w:rsid w:val="004625EB"/>
    <w:rsid w:val="00462693"/>
    <w:rsid w:val="00462DBA"/>
    <w:rsid w:val="00463287"/>
    <w:rsid w:val="00463A60"/>
    <w:rsid w:val="00463B4A"/>
    <w:rsid w:val="004643EA"/>
    <w:rsid w:val="0046466D"/>
    <w:rsid w:val="0046494C"/>
    <w:rsid w:val="00464973"/>
    <w:rsid w:val="00464AC1"/>
    <w:rsid w:val="00464C4D"/>
    <w:rsid w:val="00464E3C"/>
    <w:rsid w:val="0046545D"/>
    <w:rsid w:val="004656F1"/>
    <w:rsid w:val="00465768"/>
    <w:rsid w:val="00465A1B"/>
    <w:rsid w:val="00466295"/>
    <w:rsid w:val="004665A0"/>
    <w:rsid w:val="004665AC"/>
    <w:rsid w:val="004665CC"/>
    <w:rsid w:val="00466823"/>
    <w:rsid w:val="0046698A"/>
    <w:rsid w:val="00466CD8"/>
    <w:rsid w:val="00467598"/>
    <w:rsid w:val="00467705"/>
    <w:rsid w:val="00467A16"/>
    <w:rsid w:val="00467BF1"/>
    <w:rsid w:val="00467D07"/>
    <w:rsid w:val="0047061C"/>
    <w:rsid w:val="00470919"/>
    <w:rsid w:val="00470A8E"/>
    <w:rsid w:val="00470B49"/>
    <w:rsid w:val="00470ECA"/>
    <w:rsid w:val="0047141E"/>
    <w:rsid w:val="00471D98"/>
    <w:rsid w:val="00471F49"/>
    <w:rsid w:val="00471F7C"/>
    <w:rsid w:val="00472229"/>
    <w:rsid w:val="0047239B"/>
    <w:rsid w:val="00472520"/>
    <w:rsid w:val="00472D0C"/>
    <w:rsid w:val="0047380C"/>
    <w:rsid w:val="00473E61"/>
    <w:rsid w:val="004742F2"/>
    <w:rsid w:val="004746D0"/>
    <w:rsid w:val="00474C6C"/>
    <w:rsid w:val="00474D5A"/>
    <w:rsid w:val="00475030"/>
    <w:rsid w:val="00475594"/>
    <w:rsid w:val="00475718"/>
    <w:rsid w:val="004757FE"/>
    <w:rsid w:val="00475A5E"/>
    <w:rsid w:val="00475DE0"/>
    <w:rsid w:val="004765E2"/>
    <w:rsid w:val="00476A61"/>
    <w:rsid w:val="00476FC0"/>
    <w:rsid w:val="00477235"/>
    <w:rsid w:val="004774C8"/>
    <w:rsid w:val="0047778D"/>
    <w:rsid w:val="00477A70"/>
    <w:rsid w:val="00477DEA"/>
    <w:rsid w:val="00477E33"/>
    <w:rsid w:val="00480062"/>
    <w:rsid w:val="0048063A"/>
    <w:rsid w:val="0048132A"/>
    <w:rsid w:val="00481577"/>
    <w:rsid w:val="00481BA3"/>
    <w:rsid w:val="00482648"/>
    <w:rsid w:val="00482714"/>
    <w:rsid w:val="004827BE"/>
    <w:rsid w:val="004829D7"/>
    <w:rsid w:val="00482CDC"/>
    <w:rsid w:val="004840C7"/>
    <w:rsid w:val="0048431E"/>
    <w:rsid w:val="0048452C"/>
    <w:rsid w:val="00484FFF"/>
    <w:rsid w:val="0048510A"/>
    <w:rsid w:val="0048556E"/>
    <w:rsid w:val="004857D6"/>
    <w:rsid w:val="0048588D"/>
    <w:rsid w:val="00485983"/>
    <w:rsid w:val="00485B7E"/>
    <w:rsid w:val="00485C88"/>
    <w:rsid w:val="00486330"/>
    <w:rsid w:val="0048666D"/>
    <w:rsid w:val="00486AB4"/>
    <w:rsid w:val="00486C94"/>
    <w:rsid w:val="00486F10"/>
    <w:rsid w:val="00490AEC"/>
    <w:rsid w:val="004914F2"/>
    <w:rsid w:val="0049169B"/>
    <w:rsid w:val="00491786"/>
    <w:rsid w:val="004919A4"/>
    <w:rsid w:val="00491B01"/>
    <w:rsid w:val="00491C6A"/>
    <w:rsid w:val="00491E47"/>
    <w:rsid w:val="00492C0F"/>
    <w:rsid w:val="00492C8C"/>
    <w:rsid w:val="00492DDC"/>
    <w:rsid w:val="004943CF"/>
    <w:rsid w:val="004947DF"/>
    <w:rsid w:val="00494818"/>
    <w:rsid w:val="0049488C"/>
    <w:rsid w:val="00494989"/>
    <w:rsid w:val="0049498D"/>
    <w:rsid w:val="00494FB8"/>
    <w:rsid w:val="0049521D"/>
    <w:rsid w:val="004954A5"/>
    <w:rsid w:val="00495660"/>
    <w:rsid w:val="004957F7"/>
    <w:rsid w:val="00495F80"/>
    <w:rsid w:val="00496077"/>
    <w:rsid w:val="004960E2"/>
    <w:rsid w:val="00496243"/>
    <w:rsid w:val="0049653D"/>
    <w:rsid w:val="00496D56"/>
    <w:rsid w:val="004971E0"/>
    <w:rsid w:val="004973AE"/>
    <w:rsid w:val="004974EB"/>
    <w:rsid w:val="004A036B"/>
    <w:rsid w:val="004A05A8"/>
    <w:rsid w:val="004A0848"/>
    <w:rsid w:val="004A0ED9"/>
    <w:rsid w:val="004A109E"/>
    <w:rsid w:val="004A112E"/>
    <w:rsid w:val="004A1329"/>
    <w:rsid w:val="004A1A78"/>
    <w:rsid w:val="004A2909"/>
    <w:rsid w:val="004A2A2A"/>
    <w:rsid w:val="004A2E16"/>
    <w:rsid w:val="004A2E26"/>
    <w:rsid w:val="004A2E76"/>
    <w:rsid w:val="004A3105"/>
    <w:rsid w:val="004A314E"/>
    <w:rsid w:val="004A324E"/>
    <w:rsid w:val="004A3280"/>
    <w:rsid w:val="004A331F"/>
    <w:rsid w:val="004A4633"/>
    <w:rsid w:val="004A4F93"/>
    <w:rsid w:val="004A5037"/>
    <w:rsid w:val="004A5590"/>
    <w:rsid w:val="004A5788"/>
    <w:rsid w:val="004A62D0"/>
    <w:rsid w:val="004A6DA0"/>
    <w:rsid w:val="004A7288"/>
    <w:rsid w:val="004A77F3"/>
    <w:rsid w:val="004A7E26"/>
    <w:rsid w:val="004B04D3"/>
    <w:rsid w:val="004B05CB"/>
    <w:rsid w:val="004B0C4B"/>
    <w:rsid w:val="004B0E26"/>
    <w:rsid w:val="004B18A9"/>
    <w:rsid w:val="004B19A1"/>
    <w:rsid w:val="004B2571"/>
    <w:rsid w:val="004B2724"/>
    <w:rsid w:val="004B2EB3"/>
    <w:rsid w:val="004B3678"/>
    <w:rsid w:val="004B374B"/>
    <w:rsid w:val="004B3980"/>
    <w:rsid w:val="004B3E76"/>
    <w:rsid w:val="004B3FB1"/>
    <w:rsid w:val="004B40C9"/>
    <w:rsid w:val="004B447D"/>
    <w:rsid w:val="004B44D4"/>
    <w:rsid w:val="004B48F9"/>
    <w:rsid w:val="004B4AAF"/>
    <w:rsid w:val="004B4BA9"/>
    <w:rsid w:val="004B4C7B"/>
    <w:rsid w:val="004B5273"/>
    <w:rsid w:val="004B59BF"/>
    <w:rsid w:val="004B5C35"/>
    <w:rsid w:val="004B5CB9"/>
    <w:rsid w:val="004B6467"/>
    <w:rsid w:val="004B6615"/>
    <w:rsid w:val="004B68CD"/>
    <w:rsid w:val="004B729D"/>
    <w:rsid w:val="004B72C1"/>
    <w:rsid w:val="004B7E99"/>
    <w:rsid w:val="004C09CA"/>
    <w:rsid w:val="004C0FB3"/>
    <w:rsid w:val="004C101D"/>
    <w:rsid w:val="004C10BF"/>
    <w:rsid w:val="004C18E9"/>
    <w:rsid w:val="004C1BDD"/>
    <w:rsid w:val="004C1F77"/>
    <w:rsid w:val="004C21AE"/>
    <w:rsid w:val="004C2B97"/>
    <w:rsid w:val="004C2C65"/>
    <w:rsid w:val="004C2C81"/>
    <w:rsid w:val="004C2CEB"/>
    <w:rsid w:val="004C2D2C"/>
    <w:rsid w:val="004C308A"/>
    <w:rsid w:val="004C370A"/>
    <w:rsid w:val="004C3727"/>
    <w:rsid w:val="004C3B7A"/>
    <w:rsid w:val="004C3D33"/>
    <w:rsid w:val="004C434E"/>
    <w:rsid w:val="004C43F7"/>
    <w:rsid w:val="004C4A52"/>
    <w:rsid w:val="004C4AA1"/>
    <w:rsid w:val="004C4C3C"/>
    <w:rsid w:val="004C56C1"/>
    <w:rsid w:val="004C5810"/>
    <w:rsid w:val="004C58B3"/>
    <w:rsid w:val="004C63EE"/>
    <w:rsid w:val="004C669D"/>
    <w:rsid w:val="004C66E3"/>
    <w:rsid w:val="004C67ED"/>
    <w:rsid w:val="004C7267"/>
    <w:rsid w:val="004C7796"/>
    <w:rsid w:val="004C7811"/>
    <w:rsid w:val="004C783B"/>
    <w:rsid w:val="004C796E"/>
    <w:rsid w:val="004C7A29"/>
    <w:rsid w:val="004C7B97"/>
    <w:rsid w:val="004D01FB"/>
    <w:rsid w:val="004D11C2"/>
    <w:rsid w:val="004D178E"/>
    <w:rsid w:val="004D181E"/>
    <w:rsid w:val="004D1AFE"/>
    <w:rsid w:val="004D2284"/>
    <w:rsid w:val="004D245A"/>
    <w:rsid w:val="004D295F"/>
    <w:rsid w:val="004D2AFF"/>
    <w:rsid w:val="004D353B"/>
    <w:rsid w:val="004D386B"/>
    <w:rsid w:val="004D3F58"/>
    <w:rsid w:val="004D4090"/>
    <w:rsid w:val="004D412C"/>
    <w:rsid w:val="004D4639"/>
    <w:rsid w:val="004D4F44"/>
    <w:rsid w:val="004D54CA"/>
    <w:rsid w:val="004D5B84"/>
    <w:rsid w:val="004D605E"/>
    <w:rsid w:val="004D63C8"/>
    <w:rsid w:val="004D6459"/>
    <w:rsid w:val="004D6B85"/>
    <w:rsid w:val="004D6D9F"/>
    <w:rsid w:val="004D6E23"/>
    <w:rsid w:val="004D6F8E"/>
    <w:rsid w:val="004D7091"/>
    <w:rsid w:val="004D7152"/>
    <w:rsid w:val="004D7397"/>
    <w:rsid w:val="004D7D66"/>
    <w:rsid w:val="004D7D92"/>
    <w:rsid w:val="004D7F63"/>
    <w:rsid w:val="004D7F85"/>
    <w:rsid w:val="004E0098"/>
    <w:rsid w:val="004E0254"/>
    <w:rsid w:val="004E0594"/>
    <w:rsid w:val="004E088C"/>
    <w:rsid w:val="004E095E"/>
    <w:rsid w:val="004E09DF"/>
    <w:rsid w:val="004E0BD2"/>
    <w:rsid w:val="004E0F07"/>
    <w:rsid w:val="004E199E"/>
    <w:rsid w:val="004E1BEC"/>
    <w:rsid w:val="004E2151"/>
    <w:rsid w:val="004E311E"/>
    <w:rsid w:val="004E3169"/>
    <w:rsid w:val="004E3214"/>
    <w:rsid w:val="004E33EF"/>
    <w:rsid w:val="004E36A1"/>
    <w:rsid w:val="004E37E7"/>
    <w:rsid w:val="004E39EF"/>
    <w:rsid w:val="004E3BFD"/>
    <w:rsid w:val="004E3F98"/>
    <w:rsid w:val="004E4569"/>
    <w:rsid w:val="004E47FD"/>
    <w:rsid w:val="004E4A74"/>
    <w:rsid w:val="004E4F70"/>
    <w:rsid w:val="004E516A"/>
    <w:rsid w:val="004E5179"/>
    <w:rsid w:val="004E541E"/>
    <w:rsid w:val="004E57DD"/>
    <w:rsid w:val="004E596E"/>
    <w:rsid w:val="004E59A7"/>
    <w:rsid w:val="004E5A3E"/>
    <w:rsid w:val="004E5C44"/>
    <w:rsid w:val="004E635E"/>
    <w:rsid w:val="004E63EF"/>
    <w:rsid w:val="004E6C5D"/>
    <w:rsid w:val="004E6D48"/>
    <w:rsid w:val="004E6E00"/>
    <w:rsid w:val="004E73B7"/>
    <w:rsid w:val="004E73CE"/>
    <w:rsid w:val="004E7B9C"/>
    <w:rsid w:val="004E7E3B"/>
    <w:rsid w:val="004F0282"/>
    <w:rsid w:val="004F07ED"/>
    <w:rsid w:val="004F08BC"/>
    <w:rsid w:val="004F0B69"/>
    <w:rsid w:val="004F11AD"/>
    <w:rsid w:val="004F1380"/>
    <w:rsid w:val="004F16F7"/>
    <w:rsid w:val="004F249E"/>
    <w:rsid w:val="004F2627"/>
    <w:rsid w:val="004F2781"/>
    <w:rsid w:val="004F2868"/>
    <w:rsid w:val="004F2B3A"/>
    <w:rsid w:val="004F2B88"/>
    <w:rsid w:val="004F300B"/>
    <w:rsid w:val="004F31B5"/>
    <w:rsid w:val="004F32E5"/>
    <w:rsid w:val="004F3531"/>
    <w:rsid w:val="004F37A5"/>
    <w:rsid w:val="004F3812"/>
    <w:rsid w:val="004F3B7B"/>
    <w:rsid w:val="004F3BCE"/>
    <w:rsid w:val="004F3C73"/>
    <w:rsid w:val="004F3F27"/>
    <w:rsid w:val="004F3FD6"/>
    <w:rsid w:val="004F41CE"/>
    <w:rsid w:val="004F49F7"/>
    <w:rsid w:val="004F4E9A"/>
    <w:rsid w:val="004F5318"/>
    <w:rsid w:val="004F5A0B"/>
    <w:rsid w:val="004F6B2B"/>
    <w:rsid w:val="004F6C77"/>
    <w:rsid w:val="004F6CF2"/>
    <w:rsid w:val="004F6F0B"/>
    <w:rsid w:val="004F6F73"/>
    <w:rsid w:val="004F72EC"/>
    <w:rsid w:val="004F7439"/>
    <w:rsid w:val="004F7C31"/>
    <w:rsid w:val="004F7D46"/>
    <w:rsid w:val="004F7F28"/>
    <w:rsid w:val="0050013F"/>
    <w:rsid w:val="0050034B"/>
    <w:rsid w:val="0050057F"/>
    <w:rsid w:val="00500C45"/>
    <w:rsid w:val="00500E53"/>
    <w:rsid w:val="00500F3E"/>
    <w:rsid w:val="0050104F"/>
    <w:rsid w:val="00501240"/>
    <w:rsid w:val="005016B9"/>
    <w:rsid w:val="005017B5"/>
    <w:rsid w:val="005017FF"/>
    <w:rsid w:val="00502330"/>
    <w:rsid w:val="005023AB"/>
    <w:rsid w:val="0050267F"/>
    <w:rsid w:val="005027F9"/>
    <w:rsid w:val="00503158"/>
    <w:rsid w:val="00503DF3"/>
    <w:rsid w:val="005041CC"/>
    <w:rsid w:val="005042A8"/>
    <w:rsid w:val="005046A7"/>
    <w:rsid w:val="00504A4A"/>
    <w:rsid w:val="00504CBE"/>
    <w:rsid w:val="0050509E"/>
    <w:rsid w:val="00505121"/>
    <w:rsid w:val="005053BF"/>
    <w:rsid w:val="005066A1"/>
    <w:rsid w:val="005068C4"/>
    <w:rsid w:val="00506F90"/>
    <w:rsid w:val="0050716D"/>
    <w:rsid w:val="005071F9"/>
    <w:rsid w:val="00507A3F"/>
    <w:rsid w:val="005105F9"/>
    <w:rsid w:val="00510872"/>
    <w:rsid w:val="0051093E"/>
    <w:rsid w:val="00510B2C"/>
    <w:rsid w:val="00510C67"/>
    <w:rsid w:val="00510D7C"/>
    <w:rsid w:val="00510EF2"/>
    <w:rsid w:val="00510FFB"/>
    <w:rsid w:val="005117D9"/>
    <w:rsid w:val="005117E6"/>
    <w:rsid w:val="0051191D"/>
    <w:rsid w:val="00511C94"/>
    <w:rsid w:val="005124B9"/>
    <w:rsid w:val="00512A21"/>
    <w:rsid w:val="00513418"/>
    <w:rsid w:val="0051373E"/>
    <w:rsid w:val="005138FB"/>
    <w:rsid w:val="00513CFA"/>
    <w:rsid w:val="0051431D"/>
    <w:rsid w:val="005143AD"/>
    <w:rsid w:val="00514623"/>
    <w:rsid w:val="00514679"/>
    <w:rsid w:val="00514F67"/>
    <w:rsid w:val="00514FA9"/>
    <w:rsid w:val="00515791"/>
    <w:rsid w:val="00515A80"/>
    <w:rsid w:val="00515BB2"/>
    <w:rsid w:val="00515C84"/>
    <w:rsid w:val="005161B4"/>
    <w:rsid w:val="005167DB"/>
    <w:rsid w:val="0051694B"/>
    <w:rsid w:val="0051727A"/>
    <w:rsid w:val="005172AD"/>
    <w:rsid w:val="00517866"/>
    <w:rsid w:val="00517B92"/>
    <w:rsid w:val="0052017E"/>
    <w:rsid w:val="00520B07"/>
    <w:rsid w:val="00520D03"/>
    <w:rsid w:val="00520DD9"/>
    <w:rsid w:val="005214FB"/>
    <w:rsid w:val="0052153D"/>
    <w:rsid w:val="0052181C"/>
    <w:rsid w:val="00522297"/>
    <w:rsid w:val="0052229B"/>
    <w:rsid w:val="00522360"/>
    <w:rsid w:val="00522A3C"/>
    <w:rsid w:val="00523970"/>
    <w:rsid w:val="00523CE1"/>
    <w:rsid w:val="00523EC1"/>
    <w:rsid w:val="00524179"/>
    <w:rsid w:val="00524230"/>
    <w:rsid w:val="00524356"/>
    <w:rsid w:val="00524699"/>
    <w:rsid w:val="00524C8F"/>
    <w:rsid w:val="00524D09"/>
    <w:rsid w:val="00525386"/>
    <w:rsid w:val="00525D01"/>
    <w:rsid w:val="00526208"/>
    <w:rsid w:val="0052690A"/>
    <w:rsid w:val="00526F3B"/>
    <w:rsid w:val="005276FA"/>
    <w:rsid w:val="00527BB7"/>
    <w:rsid w:val="00527DE4"/>
    <w:rsid w:val="00527F10"/>
    <w:rsid w:val="0053018A"/>
    <w:rsid w:val="00530BB8"/>
    <w:rsid w:val="0053143E"/>
    <w:rsid w:val="00531C75"/>
    <w:rsid w:val="0053225A"/>
    <w:rsid w:val="005323C7"/>
    <w:rsid w:val="00532B47"/>
    <w:rsid w:val="00532F2A"/>
    <w:rsid w:val="0053312A"/>
    <w:rsid w:val="00533233"/>
    <w:rsid w:val="005332F4"/>
    <w:rsid w:val="0053347C"/>
    <w:rsid w:val="005339AB"/>
    <w:rsid w:val="00533E3B"/>
    <w:rsid w:val="005342C1"/>
    <w:rsid w:val="0053434C"/>
    <w:rsid w:val="00534AB9"/>
    <w:rsid w:val="00534C06"/>
    <w:rsid w:val="0053581C"/>
    <w:rsid w:val="00535E5D"/>
    <w:rsid w:val="00535EEE"/>
    <w:rsid w:val="00536858"/>
    <w:rsid w:val="005368DE"/>
    <w:rsid w:val="00536CE7"/>
    <w:rsid w:val="00536EF3"/>
    <w:rsid w:val="00537019"/>
    <w:rsid w:val="00537102"/>
    <w:rsid w:val="00537675"/>
    <w:rsid w:val="00537A85"/>
    <w:rsid w:val="00537B4F"/>
    <w:rsid w:val="005404A9"/>
    <w:rsid w:val="005408DE"/>
    <w:rsid w:val="00540BD9"/>
    <w:rsid w:val="00540FF2"/>
    <w:rsid w:val="00541028"/>
    <w:rsid w:val="005413D9"/>
    <w:rsid w:val="00541549"/>
    <w:rsid w:val="005417E1"/>
    <w:rsid w:val="00541DAE"/>
    <w:rsid w:val="0054213D"/>
    <w:rsid w:val="00542283"/>
    <w:rsid w:val="005425D8"/>
    <w:rsid w:val="00542CF4"/>
    <w:rsid w:val="00542D4B"/>
    <w:rsid w:val="00542FE6"/>
    <w:rsid w:val="00543695"/>
    <w:rsid w:val="0054370E"/>
    <w:rsid w:val="00543796"/>
    <w:rsid w:val="00543D6B"/>
    <w:rsid w:val="00543F41"/>
    <w:rsid w:val="00543FE5"/>
    <w:rsid w:val="0054420D"/>
    <w:rsid w:val="0054472B"/>
    <w:rsid w:val="00544D48"/>
    <w:rsid w:val="005451D2"/>
    <w:rsid w:val="00545338"/>
    <w:rsid w:val="0054552A"/>
    <w:rsid w:val="005456D8"/>
    <w:rsid w:val="005459A9"/>
    <w:rsid w:val="00545CCF"/>
    <w:rsid w:val="00545E96"/>
    <w:rsid w:val="00546829"/>
    <w:rsid w:val="005468BE"/>
    <w:rsid w:val="005468C9"/>
    <w:rsid w:val="00546C55"/>
    <w:rsid w:val="00546DE1"/>
    <w:rsid w:val="005470F3"/>
    <w:rsid w:val="00547276"/>
    <w:rsid w:val="0054767F"/>
    <w:rsid w:val="00547907"/>
    <w:rsid w:val="00547AB3"/>
    <w:rsid w:val="00547CBB"/>
    <w:rsid w:val="00547FBA"/>
    <w:rsid w:val="00550B03"/>
    <w:rsid w:val="00550BDB"/>
    <w:rsid w:val="0055165E"/>
    <w:rsid w:val="0055176B"/>
    <w:rsid w:val="00551C60"/>
    <w:rsid w:val="005523D9"/>
    <w:rsid w:val="00552453"/>
    <w:rsid w:val="00552958"/>
    <w:rsid w:val="00552A79"/>
    <w:rsid w:val="00553011"/>
    <w:rsid w:val="0055325B"/>
    <w:rsid w:val="00553B30"/>
    <w:rsid w:val="00554279"/>
    <w:rsid w:val="0055446E"/>
    <w:rsid w:val="00554535"/>
    <w:rsid w:val="00554B75"/>
    <w:rsid w:val="00554F52"/>
    <w:rsid w:val="0055568D"/>
    <w:rsid w:val="005556D2"/>
    <w:rsid w:val="00555865"/>
    <w:rsid w:val="00555958"/>
    <w:rsid w:val="00555975"/>
    <w:rsid w:val="005559F0"/>
    <w:rsid w:val="00556373"/>
    <w:rsid w:val="005568F8"/>
    <w:rsid w:val="00556CB3"/>
    <w:rsid w:val="00556F9D"/>
    <w:rsid w:val="00556FC8"/>
    <w:rsid w:val="005573AE"/>
    <w:rsid w:val="005573DC"/>
    <w:rsid w:val="00557504"/>
    <w:rsid w:val="0055794C"/>
    <w:rsid w:val="00557A7B"/>
    <w:rsid w:val="00560510"/>
    <w:rsid w:val="00560DC1"/>
    <w:rsid w:val="005612D3"/>
    <w:rsid w:val="005616AB"/>
    <w:rsid w:val="00561826"/>
    <w:rsid w:val="00561B9E"/>
    <w:rsid w:val="00562429"/>
    <w:rsid w:val="0056245C"/>
    <w:rsid w:val="00562615"/>
    <w:rsid w:val="005628DD"/>
    <w:rsid w:val="005629E1"/>
    <w:rsid w:val="00563251"/>
    <w:rsid w:val="0056347B"/>
    <w:rsid w:val="005639E3"/>
    <w:rsid w:val="00563B89"/>
    <w:rsid w:val="00563CDC"/>
    <w:rsid w:val="00563E52"/>
    <w:rsid w:val="00563F5C"/>
    <w:rsid w:val="005643A4"/>
    <w:rsid w:val="00564606"/>
    <w:rsid w:val="00564904"/>
    <w:rsid w:val="00564924"/>
    <w:rsid w:val="00564A0C"/>
    <w:rsid w:val="00564CC4"/>
    <w:rsid w:val="00564DC5"/>
    <w:rsid w:val="00564FEF"/>
    <w:rsid w:val="005650B3"/>
    <w:rsid w:val="005653EF"/>
    <w:rsid w:val="00565B06"/>
    <w:rsid w:val="00565B19"/>
    <w:rsid w:val="00565F02"/>
    <w:rsid w:val="00565F5B"/>
    <w:rsid w:val="005660C5"/>
    <w:rsid w:val="0056653A"/>
    <w:rsid w:val="005665DF"/>
    <w:rsid w:val="005668C5"/>
    <w:rsid w:val="00566AE5"/>
    <w:rsid w:val="00566BF2"/>
    <w:rsid w:val="005672EE"/>
    <w:rsid w:val="00567502"/>
    <w:rsid w:val="0056784A"/>
    <w:rsid w:val="00567943"/>
    <w:rsid w:val="00570128"/>
    <w:rsid w:val="00570250"/>
    <w:rsid w:val="00570598"/>
    <w:rsid w:val="0057073C"/>
    <w:rsid w:val="00570971"/>
    <w:rsid w:val="005709E9"/>
    <w:rsid w:val="00571009"/>
    <w:rsid w:val="005711D3"/>
    <w:rsid w:val="005716A8"/>
    <w:rsid w:val="0057172A"/>
    <w:rsid w:val="00571DBB"/>
    <w:rsid w:val="005721CD"/>
    <w:rsid w:val="00572331"/>
    <w:rsid w:val="005725E5"/>
    <w:rsid w:val="005725F4"/>
    <w:rsid w:val="0057297A"/>
    <w:rsid w:val="005732BA"/>
    <w:rsid w:val="0057342E"/>
    <w:rsid w:val="005735A2"/>
    <w:rsid w:val="005739F2"/>
    <w:rsid w:val="00573D29"/>
    <w:rsid w:val="00574659"/>
    <w:rsid w:val="00574EBC"/>
    <w:rsid w:val="005753C9"/>
    <w:rsid w:val="0057559B"/>
    <w:rsid w:val="0057657C"/>
    <w:rsid w:val="00576858"/>
    <w:rsid w:val="00576DAA"/>
    <w:rsid w:val="00576F4D"/>
    <w:rsid w:val="0057747C"/>
    <w:rsid w:val="005778C3"/>
    <w:rsid w:val="00577A62"/>
    <w:rsid w:val="00577BA9"/>
    <w:rsid w:val="0058002E"/>
    <w:rsid w:val="00580460"/>
    <w:rsid w:val="0058071C"/>
    <w:rsid w:val="00580FF3"/>
    <w:rsid w:val="005810B6"/>
    <w:rsid w:val="0058119F"/>
    <w:rsid w:val="0058126D"/>
    <w:rsid w:val="0058129F"/>
    <w:rsid w:val="005815FC"/>
    <w:rsid w:val="005816D0"/>
    <w:rsid w:val="005816E6"/>
    <w:rsid w:val="00583C07"/>
    <w:rsid w:val="00584309"/>
    <w:rsid w:val="00584663"/>
    <w:rsid w:val="0058476E"/>
    <w:rsid w:val="00584E22"/>
    <w:rsid w:val="0058594E"/>
    <w:rsid w:val="00585EA7"/>
    <w:rsid w:val="00585FE6"/>
    <w:rsid w:val="0058636D"/>
    <w:rsid w:val="005866DC"/>
    <w:rsid w:val="00586C44"/>
    <w:rsid w:val="00586C87"/>
    <w:rsid w:val="00586DB9"/>
    <w:rsid w:val="00586F41"/>
    <w:rsid w:val="00587470"/>
    <w:rsid w:val="0058758A"/>
    <w:rsid w:val="00587AB9"/>
    <w:rsid w:val="00587B88"/>
    <w:rsid w:val="005902CE"/>
    <w:rsid w:val="00590474"/>
    <w:rsid w:val="005904CD"/>
    <w:rsid w:val="005907CB"/>
    <w:rsid w:val="0059118B"/>
    <w:rsid w:val="0059128E"/>
    <w:rsid w:val="00591436"/>
    <w:rsid w:val="005914C5"/>
    <w:rsid w:val="005914D7"/>
    <w:rsid w:val="005914E8"/>
    <w:rsid w:val="0059158B"/>
    <w:rsid w:val="005924DB"/>
    <w:rsid w:val="00592EA0"/>
    <w:rsid w:val="00593203"/>
    <w:rsid w:val="00593339"/>
    <w:rsid w:val="0059357A"/>
    <w:rsid w:val="00593AF4"/>
    <w:rsid w:val="00593B88"/>
    <w:rsid w:val="005940D2"/>
    <w:rsid w:val="005943EB"/>
    <w:rsid w:val="0059459B"/>
    <w:rsid w:val="005946A7"/>
    <w:rsid w:val="00594DEE"/>
    <w:rsid w:val="00594FB6"/>
    <w:rsid w:val="00595CD2"/>
    <w:rsid w:val="00595EEA"/>
    <w:rsid w:val="005963ED"/>
    <w:rsid w:val="0059646A"/>
    <w:rsid w:val="005965F2"/>
    <w:rsid w:val="0059686A"/>
    <w:rsid w:val="00596AAC"/>
    <w:rsid w:val="00597045"/>
    <w:rsid w:val="0059707F"/>
    <w:rsid w:val="00597377"/>
    <w:rsid w:val="0059746A"/>
    <w:rsid w:val="0059777C"/>
    <w:rsid w:val="00597BA8"/>
    <w:rsid w:val="005A0159"/>
    <w:rsid w:val="005A06B7"/>
    <w:rsid w:val="005A0986"/>
    <w:rsid w:val="005A099D"/>
    <w:rsid w:val="005A0A75"/>
    <w:rsid w:val="005A1221"/>
    <w:rsid w:val="005A14B0"/>
    <w:rsid w:val="005A1557"/>
    <w:rsid w:val="005A15BA"/>
    <w:rsid w:val="005A1918"/>
    <w:rsid w:val="005A1F86"/>
    <w:rsid w:val="005A201C"/>
    <w:rsid w:val="005A220C"/>
    <w:rsid w:val="005A222D"/>
    <w:rsid w:val="005A22B9"/>
    <w:rsid w:val="005A2310"/>
    <w:rsid w:val="005A2CF0"/>
    <w:rsid w:val="005A323F"/>
    <w:rsid w:val="005A3465"/>
    <w:rsid w:val="005A4C50"/>
    <w:rsid w:val="005A5009"/>
    <w:rsid w:val="005A5B0A"/>
    <w:rsid w:val="005A6120"/>
    <w:rsid w:val="005A62D8"/>
    <w:rsid w:val="005A64A4"/>
    <w:rsid w:val="005A6D2D"/>
    <w:rsid w:val="005A7B8D"/>
    <w:rsid w:val="005A7F98"/>
    <w:rsid w:val="005B02D0"/>
    <w:rsid w:val="005B0570"/>
    <w:rsid w:val="005B0761"/>
    <w:rsid w:val="005B0D56"/>
    <w:rsid w:val="005B11AD"/>
    <w:rsid w:val="005B124A"/>
    <w:rsid w:val="005B1AF3"/>
    <w:rsid w:val="005B1F21"/>
    <w:rsid w:val="005B1F2B"/>
    <w:rsid w:val="005B2765"/>
    <w:rsid w:val="005B3064"/>
    <w:rsid w:val="005B382F"/>
    <w:rsid w:val="005B3B78"/>
    <w:rsid w:val="005B3D1B"/>
    <w:rsid w:val="005B41DE"/>
    <w:rsid w:val="005B4291"/>
    <w:rsid w:val="005B44C5"/>
    <w:rsid w:val="005B4C48"/>
    <w:rsid w:val="005B4E5D"/>
    <w:rsid w:val="005B5584"/>
    <w:rsid w:val="005B570D"/>
    <w:rsid w:val="005B5C0B"/>
    <w:rsid w:val="005B5F44"/>
    <w:rsid w:val="005B611B"/>
    <w:rsid w:val="005B613E"/>
    <w:rsid w:val="005B64CE"/>
    <w:rsid w:val="005B6851"/>
    <w:rsid w:val="005B68A9"/>
    <w:rsid w:val="005B6D95"/>
    <w:rsid w:val="005B7A9F"/>
    <w:rsid w:val="005C0072"/>
    <w:rsid w:val="005C00A5"/>
    <w:rsid w:val="005C04EB"/>
    <w:rsid w:val="005C0A4F"/>
    <w:rsid w:val="005C1518"/>
    <w:rsid w:val="005C1678"/>
    <w:rsid w:val="005C1986"/>
    <w:rsid w:val="005C22EA"/>
    <w:rsid w:val="005C23B5"/>
    <w:rsid w:val="005C2D5E"/>
    <w:rsid w:val="005C318F"/>
    <w:rsid w:val="005C33CD"/>
    <w:rsid w:val="005C3B38"/>
    <w:rsid w:val="005C3C54"/>
    <w:rsid w:val="005C4F98"/>
    <w:rsid w:val="005C5384"/>
    <w:rsid w:val="005C53F6"/>
    <w:rsid w:val="005C5515"/>
    <w:rsid w:val="005C5921"/>
    <w:rsid w:val="005C6383"/>
    <w:rsid w:val="005C6388"/>
    <w:rsid w:val="005C7554"/>
    <w:rsid w:val="005C77A9"/>
    <w:rsid w:val="005D059C"/>
    <w:rsid w:val="005D075D"/>
    <w:rsid w:val="005D0C5D"/>
    <w:rsid w:val="005D191D"/>
    <w:rsid w:val="005D1C33"/>
    <w:rsid w:val="005D27C9"/>
    <w:rsid w:val="005D289C"/>
    <w:rsid w:val="005D2D85"/>
    <w:rsid w:val="005D2DB9"/>
    <w:rsid w:val="005D30D3"/>
    <w:rsid w:val="005D3B24"/>
    <w:rsid w:val="005D3FB7"/>
    <w:rsid w:val="005D4A5F"/>
    <w:rsid w:val="005D4CC2"/>
    <w:rsid w:val="005D5034"/>
    <w:rsid w:val="005D5356"/>
    <w:rsid w:val="005D555A"/>
    <w:rsid w:val="005D558A"/>
    <w:rsid w:val="005D65BD"/>
    <w:rsid w:val="005D687E"/>
    <w:rsid w:val="005D7258"/>
    <w:rsid w:val="005D727C"/>
    <w:rsid w:val="005D788C"/>
    <w:rsid w:val="005E08D7"/>
    <w:rsid w:val="005E0A0F"/>
    <w:rsid w:val="005E0F9F"/>
    <w:rsid w:val="005E1479"/>
    <w:rsid w:val="005E1A22"/>
    <w:rsid w:val="005E1D45"/>
    <w:rsid w:val="005E260A"/>
    <w:rsid w:val="005E2AD0"/>
    <w:rsid w:val="005E2EED"/>
    <w:rsid w:val="005E3509"/>
    <w:rsid w:val="005E35FC"/>
    <w:rsid w:val="005E3A8E"/>
    <w:rsid w:val="005E3C64"/>
    <w:rsid w:val="005E3F78"/>
    <w:rsid w:val="005E3F99"/>
    <w:rsid w:val="005E416C"/>
    <w:rsid w:val="005E4517"/>
    <w:rsid w:val="005E45AA"/>
    <w:rsid w:val="005E4626"/>
    <w:rsid w:val="005E4C4B"/>
    <w:rsid w:val="005E4CB2"/>
    <w:rsid w:val="005E544D"/>
    <w:rsid w:val="005E56AB"/>
    <w:rsid w:val="005E58C2"/>
    <w:rsid w:val="005E5AB2"/>
    <w:rsid w:val="005E6055"/>
    <w:rsid w:val="005E6CC1"/>
    <w:rsid w:val="005E72EF"/>
    <w:rsid w:val="005E7DB2"/>
    <w:rsid w:val="005F027D"/>
    <w:rsid w:val="005F02AA"/>
    <w:rsid w:val="005F0516"/>
    <w:rsid w:val="005F062A"/>
    <w:rsid w:val="005F0718"/>
    <w:rsid w:val="005F0C42"/>
    <w:rsid w:val="005F0F05"/>
    <w:rsid w:val="005F146B"/>
    <w:rsid w:val="005F188F"/>
    <w:rsid w:val="005F1B04"/>
    <w:rsid w:val="005F1DEC"/>
    <w:rsid w:val="005F260F"/>
    <w:rsid w:val="005F2834"/>
    <w:rsid w:val="005F288D"/>
    <w:rsid w:val="005F28EB"/>
    <w:rsid w:val="005F2DF1"/>
    <w:rsid w:val="005F3804"/>
    <w:rsid w:val="005F3FED"/>
    <w:rsid w:val="005F4423"/>
    <w:rsid w:val="005F4F22"/>
    <w:rsid w:val="005F51E2"/>
    <w:rsid w:val="005F5429"/>
    <w:rsid w:val="005F5475"/>
    <w:rsid w:val="005F55F5"/>
    <w:rsid w:val="005F5C16"/>
    <w:rsid w:val="005F5DF9"/>
    <w:rsid w:val="005F6780"/>
    <w:rsid w:val="005F6CD3"/>
    <w:rsid w:val="005F79DC"/>
    <w:rsid w:val="005F7C00"/>
    <w:rsid w:val="006000B8"/>
    <w:rsid w:val="00600300"/>
    <w:rsid w:val="00600A4F"/>
    <w:rsid w:val="00601125"/>
    <w:rsid w:val="00601489"/>
    <w:rsid w:val="006017F3"/>
    <w:rsid w:val="00601932"/>
    <w:rsid w:val="00601BD0"/>
    <w:rsid w:val="00601D3A"/>
    <w:rsid w:val="0060263E"/>
    <w:rsid w:val="006029F5"/>
    <w:rsid w:val="00602A8E"/>
    <w:rsid w:val="00602AED"/>
    <w:rsid w:val="00602E2F"/>
    <w:rsid w:val="006031F8"/>
    <w:rsid w:val="00603209"/>
    <w:rsid w:val="00603CA6"/>
    <w:rsid w:val="00603E20"/>
    <w:rsid w:val="00603FD3"/>
    <w:rsid w:val="0060429F"/>
    <w:rsid w:val="0060458B"/>
    <w:rsid w:val="00604641"/>
    <w:rsid w:val="0060491C"/>
    <w:rsid w:val="00604A7E"/>
    <w:rsid w:val="00604C7D"/>
    <w:rsid w:val="00605149"/>
    <w:rsid w:val="00605232"/>
    <w:rsid w:val="00605305"/>
    <w:rsid w:val="0060542F"/>
    <w:rsid w:val="006054B5"/>
    <w:rsid w:val="00605762"/>
    <w:rsid w:val="0060588A"/>
    <w:rsid w:val="00605B65"/>
    <w:rsid w:val="00605E75"/>
    <w:rsid w:val="00605F77"/>
    <w:rsid w:val="006064CC"/>
    <w:rsid w:val="00606A61"/>
    <w:rsid w:val="00606EA1"/>
    <w:rsid w:val="0060757E"/>
    <w:rsid w:val="00610823"/>
    <w:rsid w:val="00610BA2"/>
    <w:rsid w:val="006117FD"/>
    <w:rsid w:val="00611939"/>
    <w:rsid w:val="006119B8"/>
    <w:rsid w:val="00611A16"/>
    <w:rsid w:val="00612140"/>
    <w:rsid w:val="00612541"/>
    <w:rsid w:val="006125AA"/>
    <w:rsid w:val="00612679"/>
    <w:rsid w:val="006128FD"/>
    <w:rsid w:val="00613127"/>
    <w:rsid w:val="00613179"/>
    <w:rsid w:val="00613445"/>
    <w:rsid w:val="00613AF7"/>
    <w:rsid w:val="00613BB4"/>
    <w:rsid w:val="006142C8"/>
    <w:rsid w:val="006147D0"/>
    <w:rsid w:val="006151B3"/>
    <w:rsid w:val="0061531C"/>
    <w:rsid w:val="006156A2"/>
    <w:rsid w:val="00615741"/>
    <w:rsid w:val="00615C6E"/>
    <w:rsid w:val="00615F2F"/>
    <w:rsid w:val="00615F53"/>
    <w:rsid w:val="0061618B"/>
    <w:rsid w:val="0061622F"/>
    <w:rsid w:val="00616375"/>
    <w:rsid w:val="006168A2"/>
    <w:rsid w:val="006174BE"/>
    <w:rsid w:val="00617B39"/>
    <w:rsid w:val="0062026E"/>
    <w:rsid w:val="0062090F"/>
    <w:rsid w:val="00620D39"/>
    <w:rsid w:val="00620FD2"/>
    <w:rsid w:val="006215F0"/>
    <w:rsid w:val="0062209E"/>
    <w:rsid w:val="00622697"/>
    <w:rsid w:val="00622B01"/>
    <w:rsid w:val="00622C8A"/>
    <w:rsid w:val="00623086"/>
    <w:rsid w:val="0062405A"/>
    <w:rsid w:val="006242B2"/>
    <w:rsid w:val="006246C7"/>
    <w:rsid w:val="00624A13"/>
    <w:rsid w:val="00624AA1"/>
    <w:rsid w:val="0062600A"/>
    <w:rsid w:val="00626315"/>
    <w:rsid w:val="006264CB"/>
    <w:rsid w:val="0062662F"/>
    <w:rsid w:val="00626944"/>
    <w:rsid w:val="00627171"/>
    <w:rsid w:val="00627228"/>
    <w:rsid w:val="00627238"/>
    <w:rsid w:val="00627316"/>
    <w:rsid w:val="0062776C"/>
    <w:rsid w:val="00627B17"/>
    <w:rsid w:val="00627C68"/>
    <w:rsid w:val="00627DDF"/>
    <w:rsid w:val="0063021B"/>
    <w:rsid w:val="0063045A"/>
    <w:rsid w:val="0063162C"/>
    <w:rsid w:val="006318AE"/>
    <w:rsid w:val="00631CA4"/>
    <w:rsid w:val="00633467"/>
    <w:rsid w:val="00633CDB"/>
    <w:rsid w:val="00634298"/>
    <w:rsid w:val="00634DE1"/>
    <w:rsid w:val="006354C1"/>
    <w:rsid w:val="006358C2"/>
    <w:rsid w:val="00635ADC"/>
    <w:rsid w:val="00635F63"/>
    <w:rsid w:val="0063639A"/>
    <w:rsid w:val="00636D63"/>
    <w:rsid w:val="00637518"/>
    <w:rsid w:val="006375DE"/>
    <w:rsid w:val="00637766"/>
    <w:rsid w:val="00637780"/>
    <w:rsid w:val="00637A98"/>
    <w:rsid w:val="00637C4F"/>
    <w:rsid w:val="00640169"/>
    <w:rsid w:val="00640420"/>
    <w:rsid w:val="00640A3F"/>
    <w:rsid w:val="00640B5F"/>
    <w:rsid w:val="00640D8F"/>
    <w:rsid w:val="00640FC0"/>
    <w:rsid w:val="00641241"/>
    <w:rsid w:val="006413D8"/>
    <w:rsid w:val="006419AC"/>
    <w:rsid w:val="00641E6E"/>
    <w:rsid w:val="00641FB6"/>
    <w:rsid w:val="00642334"/>
    <w:rsid w:val="00642C2F"/>
    <w:rsid w:val="00642D5C"/>
    <w:rsid w:val="00643194"/>
    <w:rsid w:val="00643AE3"/>
    <w:rsid w:val="00643EA6"/>
    <w:rsid w:val="006440BE"/>
    <w:rsid w:val="006442F3"/>
    <w:rsid w:val="00644752"/>
    <w:rsid w:val="00644CAD"/>
    <w:rsid w:val="00644F65"/>
    <w:rsid w:val="00645065"/>
    <w:rsid w:val="006450ED"/>
    <w:rsid w:val="006457B9"/>
    <w:rsid w:val="00645882"/>
    <w:rsid w:val="00645B97"/>
    <w:rsid w:val="00645D28"/>
    <w:rsid w:val="00645DA9"/>
    <w:rsid w:val="00646264"/>
    <w:rsid w:val="006463E0"/>
    <w:rsid w:val="00646572"/>
    <w:rsid w:val="0064692D"/>
    <w:rsid w:val="006469DC"/>
    <w:rsid w:val="00646EC7"/>
    <w:rsid w:val="006500AD"/>
    <w:rsid w:val="006507E0"/>
    <w:rsid w:val="00650AE2"/>
    <w:rsid w:val="00651487"/>
    <w:rsid w:val="00651765"/>
    <w:rsid w:val="00651AA3"/>
    <w:rsid w:val="00651B96"/>
    <w:rsid w:val="00651FD8"/>
    <w:rsid w:val="006523F9"/>
    <w:rsid w:val="00652511"/>
    <w:rsid w:val="00652A46"/>
    <w:rsid w:val="00652B8C"/>
    <w:rsid w:val="00652F69"/>
    <w:rsid w:val="00652F93"/>
    <w:rsid w:val="00652FC5"/>
    <w:rsid w:val="00653050"/>
    <w:rsid w:val="00653785"/>
    <w:rsid w:val="00654715"/>
    <w:rsid w:val="00654885"/>
    <w:rsid w:val="00654E57"/>
    <w:rsid w:val="00655015"/>
    <w:rsid w:val="006556C7"/>
    <w:rsid w:val="00655821"/>
    <w:rsid w:val="00655C29"/>
    <w:rsid w:val="00655DF4"/>
    <w:rsid w:val="00655ECC"/>
    <w:rsid w:val="0065656C"/>
    <w:rsid w:val="006567E5"/>
    <w:rsid w:val="00656C44"/>
    <w:rsid w:val="00656E4B"/>
    <w:rsid w:val="00657532"/>
    <w:rsid w:val="00657AE4"/>
    <w:rsid w:val="00657D3C"/>
    <w:rsid w:val="006609BA"/>
    <w:rsid w:val="0066104E"/>
    <w:rsid w:val="00661AC4"/>
    <w:rsid w:val="006621A6"/>
    <w:rsid w:val="0066226D"/>
    <w:rsid w:val="006622A1"/>
    <w:rsid w:val="00662A2C"/>
    <w:rsid w:val="00662B55"/>
    <w:rsid w:val="00662C18"/>
    <w:rsid w:val="00662ECB"/>
    <w:rsid w:val="006632A9"/>
    <w:rsid w:val="00663480"/>
    <w:rsid w:val="00663481"/>
    <w:rsid w:val="00663BBB"/>
    <w:rsid w:val="00664443"/>
    <w:rsid w:val="006647E9"/>
    <w:rsid w:val="00664B10"/>
    <w:rsid w:val="00664B85"/>
    <w:rsid w:val="00664E92"/>
    <w:rsid w:val="0066503C"/>
    <w:rsid w:val="0066521A"/>
    <w:rsid w:val="0066562B"/>
    <w:rsid w:val="006659E8"/>
    <w:rsid w:val="00666301"/>
    <w:rsid w:val="00666407"/>
    <w:rsid w:val="00666885"/>
    <w:rsid w:val="006668DF"/>
    <w:rsid w:val="00666D35"/>
    <w:rsid w:val="00667008"/>
    <w:rsid w:val="00667305"/>
    <w:rsid w:val="006673A2"/>
    <w:rsid w:val="00667535"/>
    <w:rsid w:val="00667CED"/>
    <w:rsid w:val="00670A11"/>
    <w:rsid w:val="00670BC3"/>
    <w:rsid w:val="0067139F"/>
    <w:rsid w:val="006715AF"/>
    <w:rsid w:val="00671BF0"/>
    <w:rsid w:val="0067200D"/>
    <w:rsid w:val="0067259B"/>
    <w:rsid w:val="006727F7"/>
    <w:rsid w:val="00672808"/>
    <w:rsid w:val="00672974"/>
    <w:rsid w:val="006735AB"/>
    <w:rsid w:val="006738F7"/>
    <w:rsid w:val="00673FF5"/>
    <w:rsid w:val="00674549"/>
    <w:rsid w:val="0067494E"/>
    <w:rsid w:val="0067567C"/>
    <w:rsid w:val="00675ECB"/>
    <w:rsid w:val="0067605D"/>
    <w:rsid w:val="0067685D"/>
    <w:rsid w:val="00676972"/>
    <w:rsid w:val="00676A0F"/>
    <w:rsid w:val="00676B79"/>
    <w:rsid w:val="00676D1C"/>
    <w:rsid w:val="00676EC1"/>
    <w:rsid w:val="00677185"/>
    <w:rsid w:val="006772B5"/>
    <w:rsid w:val="0067751A"/>
    <w:rsid w:val="006800A1"/>
    <w:rsid w:val="00680517"/>
    <w:rsid w:val="00680DB9"/>
    <w:rsid w:val="00680E6E"/>
    <w:rsid w:val="00680F34"/>
    <w:rsid w:val="0068128F"/>
    <w:rsid w:val="00681348"/>
    <w:rsid w:val="00681A8C"/>
    <w:rsid w:val="00681AC7"/>
    <w:rsid w:val="0068206D"/>
    <w:rsid w:val="00682088"/>
    <w:rsid w:val="006825AF"/>
    <w:rsid w:val="006827A8"/>
    <w:rsid w:val="006827E3"/>
    <w:rsid w:val="006827E6"/>
    <w:rsid w:val="006828D8"/>
    <w:rsid w:val="00682AAC"/>
    <w:rsid w:val="00682CE7"/>
    <w:rsid w:val="00682D77"/>
    <w:rsid w:val="00682FF6"/>
    <w:rsid w:val="00683150"/>
    <w:rsid w:val="006833D0"/>
    <w:rsid w:val="00683412"/>
    <w:rsid w:val="0068346C"/>
    <w:rsid w:val="00683A0F"/>
    <w:rsid w:val="00683E41"/>
    <w:rsid w:val="00683E75"/>
    <w:rsid w:val="00684051"/>
    <w:rsid w:val="0068419E"/>
    <w:rsid w:val="00684246"/>
    <w:rsid w:val="006842E8"/>
    <w:rsid w:val="00684C1B"/>
    <w:rsid w:val="00685C4A"/>
    <w:rsid w:val="00685F5A"/>
    <w:rsid w:val="006860A7"/>
    <w:rsid w:val="006862DD"/>
    <w:rsid w:val="0068669D"/>
    <w:rsid w:val="00686B62"/>
    <w:rsid w:val="00687471"/>
    <w:rsid w:val="00687B30"/>
    <w:rsid w:val="00687FC6"/>
    <w:rsid w:val="00690258"/>
    <w:rsid w:val="00690CBB"/>
    <w:rsid w:val="00690FC7"/>
    <w:rsid w:val="006915DA"/>
    <w:rsid w:val="006918B8"/>
    <w:rsid w:val="006918DD"/>
    <w:rsid w:val="00691A9F"/>
    <w:rsid w:val="00691BF7"/>
    <w:rsid w:val="0069248D"/>
    <w:rsid w:val="00692EE5"/>
    <w:rsid w:val="00693386"/>
    <w:rsid w:val="0069353C"/>
    <w:rsid w:val="00693E12"/>
    <w:rsid w:val="00693F0A"/>
    <w:rsid w:val="00694171"/>
    <w:rsid w:val="0069422F"/>
    <w:rsid w:val="006944CB"/>
    <w:rsid w:val="00694F79"/>
    <w:rsid w:val="00695A9F"/>
    <w:rsid w:val="006964FF"/>
    <w:rsid w:val="0069704C"/>
    <w:rsid w:val="00697A07"/>
    <w:rsid w:val="00697BAA"/>
    <w:rsid w:val="00697CD5"/>
    <w:rsid w:val="006A062B"/>
    <w:rsid w:val="006A06AA"/>
    <w:rsid w:val="006A09ED"/>
    <w:rsid w:val="006A14F1"/>
    <w:rsid w:val="006A1AA6"/>
    <w:rsid w:val="006A1F60"/>
    <w:rsid w:val="006A27C6"/>
    <w:rsid w:val="006A2ADC"/>
    <w:rsid w:val="006A2ED6"/>
    <w:rsid w:val="006A3A8E"/>
    <w:rsid w:val="006A3FE5"/>
    <w:rsid w:val="006A4025"/>
    <w:rsid w:val="006A4190"/>
    <w:rsid w:val="006A4C4F"/>
    <w:rsid w:val="006A4DDB"/>
    <w:rsid w:val="006A4EF1"/>
    <w:rsid w:val="006A5126"/>
    <w:rsid w:val="006A5168"/>
    <w:rsid w:val="006A5470"/>
    <w:rsid w:val="006A55EF"/>
    <w:rsid w:val="006A59B9"/>
    <w:rsid w:val="006A60E9"/>
    <w:rsid w:val="006A6575"/>
    <w:rsid w:val="006A687D"/>
    <w:rsid w:val="006A6F87"/>
    <w:rsid w:val="006A7483"/>
    <w:rsid w:val="006B0038"/>
    <w:rsid w:val="006B0168"/>
    <w:rsid w:val="006B03C7"/>
    <w:rsid w:val="006B0887"/>
    <w:rsid w:val="006B130E"/>
    <w:rsid w:val="006B175A"/>
    <w:rsid w:val="006B19FE"/>
    <w:rsid w:val="006B21E1"/>
    <w:rsid w:val="006B274A"/>
    <w:rsid w:val="006B2AA2"/>
    <w:rsid w:val="006B2BA7"/>
    <w:rsid w:val="006B3312"/>
    <w:rsid w:val="006B368F"/>
    <w:rsid w:val="006B3CC7"/>
    <w:rsid w:val="006B44B0"/>
    <w:rsid w:val="006B46FB"/>
    <w:rsid w:val="006B4C4D"/>
    <w:rsid w:val="006B5533"/>
    <w:rsid w:val="006B55FE"/>
    <w:rsid w:val="006B6027"/>
    <w:rsid w:val="006B635A"/>
    <w:rsid w:val="006B6AE3"/>
    <w:rsid w:val="006B6C11"/>
    <w:rsid w:val="006B781D"/>
    <w:rsid w:val="006B7859"/>
    <w:rsid w:val="006C054B"/>
    <w:rsid w:val="006C1326"/>
    <w:rsid w:val="006C19B6"/>
    <w:rsid w:val="006C1E47"/>
    <w:rsid w:val="006C21B9"/>
    <w:rsid w:val="006C2249"/>
    <w:rsid w:val="006C2455"/>
    <w:rsid w:val="006C2676"/>
    <w:rsid w:val="006C3382"/>
    <w:rsid w:val="006C3585"/>
    <w:rsid w:val="006C38BF"/>
    <w:rsid w:val="006C3988"/>
    <w:rsid w:val="006C3C29"/>
    <w:rsid w:val="006C3C96"/>
    <w:rsid w:val="006C3CDD"/>
    <w:rsid w:val="006C3E23"/>
    <w:rsid w:val="006C4580"/>
    <w:rsid w:val="006C4EED"/>
    <w:rsid w:val="006C4FC6"/>
    <w:rsid w:val="006C513A"/>
    <w:rsid w:val="006C54FF"/>
    <w:rsid w:val="006C5856"/>
    <w:rsid w:val="006C5C98"/>
    <w:rsid w:val="006C643D"/>
    <w:rsid w:val="006C65A0"/>
    <w:rsid w:val="006C66D0"/>
    <w:rsid w:val="006C7226"/>
    <w:rsid w:val="006C75B4"/>
    <w:rsid w:val="006C76E7"/>
    <w:rsid w:val="006C79CA"/>
    <w:rsid w:val="006C7EF9"/>
    <w:rsid w:val="006D039A"/>
    <w:rsid w:val="006D1320"/>
    <w:rsid w:val="006D14E8"/>
    <w:rsid w:val="006D19FD"/>
    <w:rsid w:val="006D1EFA"/>
    <w:rsid w:val="006D1F24"/>
    <w:rsid w:val="006D20B1"/>
    <w:rsid w:val="006D232E"/>
    <w:rsid w:val="006D2DDD"/>
    <w:rsid w:val="006D3767"/>
    <w:rsid w:val="006D3997"/>
    <w:rsid w:val="006D3C31"/>
    <w:rsid w:val="006D3C8A"/>
    <w:rsid w:val="006D4190"/>
    <w:rsid w:val="006D4659"/>
    <w:rsid w:val="006D4DF9"/>
    <w:rsid w:val="006D4FDF"/>
    <w:rsid w:val="006D5054"/>
    <w:rsid w:val="006D5256"/>
    <w:rsid w:val="006D52C9"/>
    <w:rsid w:val="006D5865"/>
    <w:rsid w:val="006D5A0A"/>
    <w:rsid w:val="006D5BFF"/>
    <w:rsid w:val="006D6D35"/>
    <w:rsid w:val="006D6F75"/>
    <w:rsid w:val="006D71C6"/>
    <w:rsid w:val="006D7B96"/>
    <w:rsid w:val="006D7E20"/>
    <w:rsid w:val="006E05E5"/>
    <w:rsid w:val="006E074F"/>
    <w:rsid w:val="006E0B40"/>
    <w:rsid w:val="006E0DFC"/>
    <w:rsid w:val="006E105A"/>
    <w:rsid w:val="006E1915"/>
    <w:rsid w:val="006E1FD5"/>
    <w:rsid w:val="006E204B"/>
    <w:rsid w:val="006E227E"/>
    <w:rsid w:val="006E2FBC"/>
    <w:rsid w:val="006E30D9"/>
    <w:rsid w:val="006E320F"/>
    <w:rsid w:val="006E35F3"/>
    <w:rsid w:val="006E3DE4"/>
    <w:rsid w:val="006E4305"/>
    <w:rsid w:val="006E454B"/>
    <w:rsid w:val="006E46F6"/>
    <w:rsid w:val="006E470C"/>
    <w:rsid w:val="006E475D"/>
    <w:rsid w:val="006E489A"/>
    <w:rsid w:val="006E4DCB"/>
    <w:rsid w:val="006E6142"/>
    <w:rsid w:val="006E65D2"/>
    <w:rsid w:val="006E6F35"/>
    <w:rsid w:val="006E7A48"/>
    <w:rsid w:val="006E7A58"/>
    <w:rsid w:val="006F0637"/>
    <w:rsid w:val="006F0910"/>
    <w:rsid w:val="006F0C25"/>
    <w:rsid w:val="006F110B"/>
    <w:rsid w:val="006F1409"/>
    <w:rsid w:val="006F15E1"/>
    <w:rsid w:val="006F1B8C"/>
    <w:rsid w:val="006F225B"/>
    <w:rsid w:val="006F26D0"/>
    <w:rsid w:val="006F31AF"/>
    <w:rsid w:val="006F3754"/>
    <w:rsid w:val="006F39AF"/>
    <w:rsid w:val="006F4008"/>
    <w:rsid w:val="006F445B"/>
    <w:rsid w:val="006F4520"/>
    <w:rsid w:val="006F474C"/>
    <w:rsid w:val="006F47D2"/>
    <w:rsid w:val="006F4C2F"/>
    <w:rsid w:val="006F4E89"/>
    <w:rsid w:val="006F50B2"/>
    <w:rsid w:val="006F527F"/>
    <w:rsid w:val="006F530F"/>
    <w:rsid w:val="006F5583"/>
    <w:rsid w:val="006F5792"/>
    <w:rsid w:val="006F5D33"/>
    <w:rsid w:val="006F5ED9"/>
    <w:rsid w:val="006F6264"/>
    <w:rsid w:val="006F63BB"/>
    <w:rsid w:val="006F64FC"/>
    <w:rsid w:val="006F6978"/>
    <w:rsid w:val="006F7413"/>
    <w:rsid w:val="006F79E5"/>
    <w:rsid w:val="006F7AF7"/>
    <w:rsid w:val="007002A0"/>
    <w:rsid w:val="007007A8"/>
    <w:rsid w:val="00700BEC"/>
    <w:rsid w:val="00701847"/>
    <w:rsid w:val="007026F8"/>
    <w:rsid w:val="00702918"/>
    <w:rsid w:val="00702BB0"/>
    <w:rsid w:val="00702F73"/>
    <w:rsid w:val="00703365"/>
    <w:rsid w:val="007033E4"/>
    <w:rsid w:val="0070371F"/>
    <w:rsid w:val="0070383F"/>
    <w:rsid w:val="007038F7"/>
    <w:rsid w:val="00703937"/>
    <w:rsid w:val="00703A76"/>
    <w:rsid w:val="00703CAB"/>
    <w:rsid w:val="00703E5B"/>
    <w:rsid w:val="00703EA2"/>
    <w:rsid w:val="00703F8A"/>
    <w:rsid w:val="00704220"/>
    <w:rsid w:val="0070424C"/>
    <w:rsid w:val="00704C9D"/>
    <w:rsid w:val="00704D8C"/>
    <w:rsid w:val="00704EAB"/>
    <w:rsid w:val="00704EDA"/>
    <w:rsid w:val="00704F14"/>
    <w:rsid w:val="0070508C"/>
    <w:rsid w:val="0070553C"/>
    <w:rsid w:val="007055F9"/>
    <w:rsid w:val="00705729"/>
    <w:rsid w:val="0070598D"/>
    <w:rsid w:val="0070625C"/>
    <w:rsid w:val="0070654E"/>
    <w:rsid w:val="00706C87"/>
    <w:rsid w:val="007071A5"/>
    <w:rsid w:val="00707305"/>
    <w:rsid w:val="00707EB2"/>
    <w:rsid w:val="007103A2"/>
    <w:rsid w:val="00710ADD"/>
    <w:rsid w:val="00710B80"/>
    <w:rsid w:val="00710F39"/>
    <w:rsid w:val="007117F6"/>
    <w:rsid w:val="00711A1B"/>
    <w:rsid w:val="00711FE9"/>
    <w:rsid w:val="0071252C"/>
    <w:rsid w:val="0071265D"/>
    <w:rsid w:val="0071327F"/>
    <w:rsid w:val="00713F84"/>
    <w:rsid w:val="00714775"/>
    <w:rsid w:val="00714B34"/>
    <w:rsid w:val="00714DD8"/>
    <w:rsid w:val="00714E9B"/>
    <w:rsid w:val="00715679"/>
    <w:rsid w:val="0071594D"/>
    <w:rsid w:val="00715970"/>
    <w:rsid w:val="00715E6C"/>
    <w:rsid w:val="0071613A"/>
    <w:rsid w:val="00716267"/>
    <w:rsid w:val="00716D30"/>
    <w:rsid w:val="00716D47"/>
    <w:rsid w:val="00716FF0"/>
    <w:rsid w:val="0071707B"/>
    <w:rsid w:val="007175F3"/>
    <w:rsid w:val="00717767"/>
    <w:rsid w:val="0071787E"/>
    <w:rsid w:val="00717B50"/>
    <w:rsid w:val="00717C0F"/>
    <w:rsid w:val="00717F1F"/>
    <w:rsid w:val="007201C6"/>
    <w:rsid w:val="0072033C"/>
    <w:rsid w:val="0072072F"/>
    <w:rsid w:val="00720F89"/>
    <w:rsid w:val="007226EB"/>
    <w:rsid w:val="00722A2F"/>
    <w:rsid w:val="00723114"/>
    <w:rsid w:val="00723406"/>
    <w:rsid w:val="0072368A"/>
    <w:rsid w:val="00723EC3"/>
    <w:rsid w:val="0072401B"/>
    <w:rsid w:val="0072470C"/>
    <w:rsid w:val="00724AD8"/>
    <w:rsid w:val="00724C30"/>
    <w:rsid w:val="00724F22"/>
    <w:rsid w:val="00725284"/>
    <w:rsid w:val="007258E1"/>
    <w:rsid w:val="00725A88"/>
    <w:rsid w:val="007270A6"/>
    <w:rsid w:val="007271E8"/>
    <w:rsid w:val="00727230"/>
    <w:rsid w:val="00727B8C"/>
    <w:rsid w:val="00730049"/>
    <w:rsid w:val="00730271"/>
    <w:rsid w:val="00730596"/>
    <w:rsid w:val="00730719"/>
    <w:rsid w:val="00730E7E"/>
    <w:rsid w:val="007310CC"/>
    <w:rsid w:val="00731EFB"/>
    <w:rsid w:val="007327AB"/>
    <w:rsid w:val="00732D15"/>
    <w:rsid w:val="00732DAC"/>
    <w:rsid w:val="00732F1E"/>
    <w:rsid w:val="007338CA"/>
    <w:rsid w:val="00733D60"/>
    <w:rsid w:val="0073407F"/>
    <w:rsid w:val="00734435"/>
    <w:rsid w:val="00734872"/>
    <w:rsid w:val="007348DA"/>
    <w:rsid w:val="00734B4D"/>
    <w:rsid w:val="007350A6"/>
    <w:rsid w:val="007357FD"/>
    <w:rsid w:val="007360A9"/>
    <w:rsid w:val="00736811"/>
    <w:rsid w:val="00736E6E"/>
    <w:rsid w:val="00736FFF"/>
    <w:rsid w:val="007371CB"/>
    <w:rsid w:val="00737450"/>
    <w:rsid w:val="00737923"/>
    <w:rsid w:val="00737983"/>
    <w:rsid w:val="00737B1D"/>
    <w:rsid w:val="00737FED"/>
    <w:rsid w:val="007403E6"/>
    <w:rsid w:val="0074068A"/>
    <w:rsid w:val="007406D5"/>
    <w:rsid w:val="00741793"/>
    <w:rsid w:val="00741830"/>
    <w:rsid w:val="00741958"/>
    <w:rsid w:val="00741BE6"/>
    <w:rsid w:val="00741C0E"/>
    <w:rsid w:val="00741F9D"/>
    <w:rsid w:val="0074218C"/>
    <w:rsid w:val="00742F7C"/>
    <w:rsid w:val="0074358C"/>
    <w:rsid w:val="0074462E"/>
    <w:rsid w:val="007455C6"/>
    <w:rsid w:val="00745BB6"/>
    <w:rsid w:val="00745E9A"/>
    <w:rsid w:val="00746368"/>
    <w:rsid w:val="00746AF6"/>
    <w:rsid w:val="00746C56"/>
    <w:rsid w:val="00747204"/>
    <w:rsid w:val="007473C9"/>
    <w:rsid w:val="0074776C"/>
    <w:rsid w:val="007503A3"/>
    <w:rsid w:val="00750AD5"/>
    <w:rsid w:val="00750CDB"/>
    <w:rsid w:val="00750D0C"/>
    <w:rsid w:val="0075184C"/>
    <w:rsid w:val="007519C9"/>
    <w:rsid w:val="00751E20"/>
    <w:rsid w:val="0075251F"/>
    <w:rsid w:val="00752524"/>
    <w:rsid w:val="00752A7B"/>
    <w:rsid w:val="00753256"/>
    <w:rsid w:val="00753807"/>
    <w:rsid w:val="00753910"/>
    <w:rsid w:val="00753AC5"/>
    <w:rsid w:val="00753B0A"/>
    <w:rsid w:val="00753FB1"/>
    <w:rsid w:val="007541A2"/>
    <w:rsid w:val="007542AC"/>
    <w:rsid w:val="007543DC"/>
    <w:rsid w:val="00754819"/>
    <w:rsid w:val="00754C3E"/>
    <w:rsid w:val="00754EB4"/>
    <w:rsid w:val="00754FA5"/>
    <w:rsid w:val="00755209"/>
    <w:rsid w:val="007557B0"/>
    <w:rsid w:val="00756222"/>
    <w:rsid w:val="00756558"/>
    <w:rsid w:val="00756615"/>
    <w:rsid w:val="00756619"/>
    <w:rsid w:val="0075682F"/>
    <w:rsid w:val="00756857"/>
    <w:rsid w:val="0075699B"/>
    <w:rsid w:val="00756A62"/>
    <w:rsid w:val="00756B82"/>
    <w:rsid w:val="00757348"/>
    <w:rsid w:val="007574ED"/>
    <w:rsid w:val="00760022"/>
    <w:rsid w:val="00760701"/>
    <w:rsid w:val="007607D1"/>
    <w:rsid w:val="00760813"/>
    <w:rsid w:val="00761997"/>
    <w:rsid w:val="00761B80"/>
    <w:rsid w:val="00761D1B"/>
    <w:rsid w:val="00761F89"/>
    <w:rsid w:val="00761FD7"/>
    <w:rsid w:val="007624F8"/>
    <w:rsid w:val="007627EF"/>
    <w:rsid w:val="007628C0"/>
    <w:rsid w:val="00762AEE"/>
    <w:rsid w:val="00762DF7"/>
    <w:rsid w:val="0076382B"/>
    <w:rsid w:val="00764218"/>
    <w:rsid w:val="0076448A"/>
    <w:rsid w:val="00764804"/>
    <w:rsid w:val="00764A3D"/>
    <w:rsid w:val="00764BD7"/>
    <w:rsid w:val="0076513E"/>
    <w:rsid w:val="00765248"/>
    <w:rsid w:val="007652CB"/>
    <w:rsid w:val="00765E95"/>
    <w:rsid w:val="00765FED"/>
    <w:rsid w:val="007661CC"/>
    <w:rsid w:val="00766663"/>
    <w:rsid w:val="00766B9B"/>
    <w:rsid w:val="00766C84"/>
    <w:rsid w:val="0076756B"/>
    <w:rsid w:val="00770ACB"/>
    <w:rsid w:val="00770C60"/>
    <w:rsid w:val="00770F1C"/>
    <w:rsid w:val="00771782"/>
    <w:rsid w:val="00772041"/>
    <w:rsid w:val="007723BF"/>
    <w:rsid w:val="00772803"/>
    <w:rsid w:val="00772911"/>
    <w:rsid w:val="007729B6"/>
    <w:rsid w:val="00772E39"/>
    <w:rsid w:val="00772E67"/>
    <w:rsid w:val="00772F3F"/>
    <w:rsid w:val="007733FE"/>
    <w:rsid w:val="0077384C"/>
    <w:rsid w:val="00773C60"/>
    <w:rsid w:val="00773C75"/>
    <w:rsid w:val="00773F69"/>
    <w:rsid w:val="007741E3"/>
    <w:rsid w:val="00774873"/>
    <w:rsid w:val="00774984"/>
    <w:rsid w:val="00774A76"/>
    <w:rsid w:val="00774B33"/>
    <w:rsid w:val="00774E9B"/>
    <w:rsid w:val="00775662"/>
    <w:rsid w:val="007759F2"/>
    <w:rsid w:val="00775B11"/>
    <w:rsid w:val="00775EEE"/>
    <w:rsid w:val="0077642B"/>
    <w:rsid w:val="00776729"/>
    <w:rsid w:val="00776D49"/>
    <w:rsid w:val="00777147"/>
    <w:rsid w:val="00777558"/>
    <w:rsid w:val="00777998"/>
    <w:rsid w:val="00777AE6"/>
    <w:rsid w:val="00777CFB"/>
    <w:rsid w:val="00780722"/>
    <w:rsid w:val="007808AD"/>
    <w:rsid w:val="00780A0C"/>
    <w:rsid w:val="00780B11"/>
    <w:rsid w:val="00780C8A"/>
    <w:rsid w:val="007816EC"/>
    <w:rsid w:val="00781F0B"/>
    <w:rsid w:val="007820AC"/>
    <w:rsid w:val="00782400"/>
    <w:rsid w:val="007833D3"/>
    <w:rsid w:val="00783B27"/>
    <w:rsid w:val="00784477"/>
    <w:rsid w:val="007845A6"/>
    <w:rsid w:val="007848DA"/>
    <w:rsid w:val="007850D6"/>
    <w:rsid w:val="007851F7"/>
    <w:rsid w:val="00785934"/>
    <w:rsid w:val="00785B26"/>
    <w:rsid w:val="0078638E"/>
    <w:rsid w:val="007864A9"/>
    <w:rsid w:val="007866F6"/>
    <w:rsid w:val="00786978"/>
    <w:rsid w:val="00786984"/>
    <w:rsid w:val="007869A7"/>
    <w:rsid w:val="00786DF3"/>
    <w:rsid w:val="00787231"/>
    <w:rsid w:val="0078755E"/>
    <w:rsid w:val="00787B18"/>
    <w:rsid w:val="00787D95"/>
    <w:rsid w:val="0079016C"/>
    <w:rsid w:val="0079028E"/>
    <w:rsid w:val="007902CD"/>
    <w:rsid w:val="0079051E"/>
    <w:rsid w:val="0079058D"/>
    <w:rsid w:val="00790A7A"/>
    <w:rsid w:val="00790D52"/>
    <w:rsid w:val="00790E3E"/>
    <w:rsid w:val="0079133A"/>
    <w:rsid w:val="0079156D"/>
    <w:rsid w:val="00791990"/>
    <w:rsid w:val="00791A90"/>
    <w:rsid w:val="0079220B"/>
    <w:rsid w:val="0079246E"/>
    <w:rsid w:val="007928A7"/>
    <w:rsid w:val="00792D7D"/>
    <w:rsid w:val="00792E3D"/>
    <w:rsid w:val="00792F81"/>
    <w:rsid w:val="0079301D"/>
    <w:rsid w:val="00793307"/>
    <w:rsid w:val="007934C6"/>
    <w:rsid w:val="00794E32"/>
    <w:rsid w:val="007951B3"/>
    <w:rsid w:val="007952A0"/>
    <w:rsid w:val="0079599C"/>
    <w:rsid w:val="00796A65"/>
    <w:rsid w:val="00797E76"/>
    <w:rsid w:val="00797FA5"/>
    <w:rsid w:val="007A095F"/>
    <w:rsid w:val="007A130B"/>
    <w:rsid w:val="007A2428"/>
    <w:rsid w:val="007A267E"/>
    <w:rsid w:val="007A2ED0"/>
    <w:rsid w:val="007A30E8"/>
    <w:rsid w:val="007A33FC"/>
    <w:rsid w:val="007A3476"/>
    <w:rsid w:val="007A3C1E"/>
    <w:rsid w:val="007A4735"/>
    <w:rsid w:val="007A4790"/>
    <w:rsid w:val="007A514D"/>
    <w:rsid w:val="007A55A8"/>
    <w:rsid w:val="007A57C3"/>
    <w:rsid w:val="007A6430"/>
    <w:rsid w:val="007A688E"/>
    <w:rsid w:val="007A70B6"/>
    <w:rsid w:val="007A713A"/>
    <w:rsid w:val="007A72B1"/>
    <w:rsid w:val="007A7630"/>
    <w:rsid w:val="007A7A3F"/>
    <w:rsid w:val="007A7C63"/>
    <w:rsid w:val="007B04F6"/>
    <w:rsid w:val="007B062D"/>
    <w:rsid w:val="007B0726"/>
    <w:rsid w:val="007B0F3F"/>
    <w:rsid w:val="007B1987"/>
    <w:rsid w:val="007B1A96"/>
    <w:rsid w:val="007B2014"/>
    <w:rsid w:val="007B23FD"/>
    <w:rsid w:val="007B2B92"/>
    <w:rsid w:val="007B3024"/>
    <w:rsid w:val="007B3427"/>
    <w:rsid w:val="007B381B"/>
    <w:rsid w:val="007B3B0B"/>
    <w:rsid w:val="007B3D15"/>
    <w:rsid w:val="007B3EF4"/>
    <w:rsid w:val="007B3F66"/>
    <w:rsid w:val="007B40D9"/>
    <w:rsid w:val="007B4464"/>
    <w:rsid w:val="007B481B"/>
    <w:rsid w:val="007B542F"/>
    <w:rsid w:val="007B5E34"/>
    <w:rsid w:val="007B605E"/>
    <w:rsid w:val="007B6883"/>
    <w:rsid w:val="007B6FBA"/>
    <w:rsid w:val="007B70CD"/>
    <w:rsid w:val="007B736A"/>
    <w:rsid w:val="007B78D9"/>
    <w:rsid w:val="007B7BFD"/>
    <w:rsid w:val="007B7C39"/>
    <w:rsid w:val="007C12AE"/>
    <w:rsid w:val="007C147A"/>
    <w:rsid w:val="007C16D7"/>
    <w:rsid w:val="007C174E"/>
    <w:rsid w:val="007C18BE"/>
    <w:rsid w:val="007C1B0A"/>
    <w:rsid w:val="007C1E81"/>
    <w:rsid w:val="007C241E"/>
    <w:rsid w:val="007C267B"/>
    <w:rsid w:val="007C2EEA"/>
    <w:rsid w:val="007C38EB"/>
    <w:rsid w:val="007C3B2A"/>
    <w:rsid w:val="007C3CBF"/>
    <w:rsid w:val="007C403A"/>
    <w:rsid w:val="007C4499"/>
    <w:rsid w:val="007C49C0"/>
    <w:rsid w:val="007C4B87"/>
    <w:rsid w:val="007C4C5A"/>
    <w:rsid w:val="007C54FC"/>
    <w:rsid w:val="007C55D2"/>
    <w:rsid w:val="007C593A"/>
    <w:rsid w:val="007C638D"/>
    <w:rsid w:val="007C6C57"/>
    <w:rsid w:val="007C7821"/>
    <w:rsid w:val="007C7AD1"/>
    <w:rsid w:val="007C7FF6"/>
    <w:rsid w:val="007D09F0"/>
    <w:rsid w:val="007D0C6F"/>
    <w:rsid w:val="007D0F1B"/>
    <w:rsid w:val="007D1137"/>
    <w:rsid w:val="007D11E6"/>
    <w:rsid w:val="007D1277"/>
    <w:rsid w:val="007D1324"/>
    <w:rsid w:val="007D1395"/>
    <w:rsid w:val="007D17A5"/>
    <w:rsid w:val="007D1A4A"/>
    <w:rsid w:val="007D1A50"/>
    <w:rsid w:val="007D25AD"/>
    <w:rsid w:val="007D27A4"/>
    <w:rsid w:val="007D2A4D"/>
    <w:rsid w:val="007D2D8A"/>
    <w:rsid w:val="007D3135"/>
    <w:rsid w:val="007D317E"/>
    <w:rsid w:val="007D38F0"/>
    <w:rsid w:val="007D3E53"/>
    <w:rsid w:val="007D3E8F"/>
    <w:rsid w:val="007D4376"/>
    <w:rsid w:val="007D48B8"/>
    <w:rsid w:val="007D49EC"/>
    <w:rsid w:val="007D4B07"/>
    <w:rsid w:val="007D4DB7"/>
    <w:rsid w:val="007D4E56"/>
    <w:rsid w:val="007D4F47"/>
    <w:rsid w:val="007D4FDD"/>
    <w:rsid w:val="007D50FE"/>
    <w:rsid w:val="007D511E"/>
    <w:rsid w:val="007D51D5"/>
    <w:rsid w:val="007D52B8"/>
    <w:rsid w:val="007D54CB"/>
    <w:rsid w:val="007D57E4"/>
    <w:rsid w:val="007D663D"/>
    <w:rsid w:val="007D6BEC"/>
    <w:rsid w:val="007D6FA4"/>
    <w:rsid w:val="007D6FC9"/>
    <w:rsid w:val="007E0471"/>
    <w:rsid w:val="007E05C9"/>
    <w:rsid w:val="007E061A"/>
    <w:rsid w:val="007E06BB"/>
    <w:rsid w:val="007E07F9"/>
    <w:rsid w:val="007E082C"/>
    <w:rsid w:val="007E09FA"/>
    <w:rsid w:val="007E10F4"/>
    <w:rsid w:val="007E1545"/>
    <w:rsid w:val="007E16CC"/>
    <w:rsid w:val="007E170A"/>
    <w:rsid w:val="007E187E"/>
    <w:rsid w:val="007E1A57"/>
    <w:rsid w:val="007E1BAA"/>
    <w:rsid w:val="007E1FA2"/>
    <w:rsid w:val="007E26CC"/>
    <w:rsid w:val="007E2E27"/>
    <w:rsid w:val="007E2E96"/>
    <w:rsid w:val="007E36A4"/>
    <w:rsid w:val="007E36DC"/>
    <w:rsid w:val="007E389D"/>
    <w:rsid w:val="007E38EF"/>
    <w:rsid w:val="007E3B91"/>
    <w:rsid w:val="007E4200"/>
    <w:rsid w:val="007E515B"/>
    <w:rsid w:val="007E57E1"/>
    <w:rsid w:val="007E59A6"/>
    <w:rsid w:val="007E5A1C"/>
    <w:rsid w:val="007E5E77"/>
    <w:rsid w:val="007E69CA"/>
    <w:rsid w:val="007E76E0"/>
    <w:rsid w:val="007E77C1"/>
    <w:rsid w:val="007E7A1D"/>
    <w:rsid w:val="007E7BD8"/>
    <w:rsid w:val="007F0983"/>
    <w:rsid w:val="007F0C42"/>
    <w:rsid w:val="007F0CD6"/>
    <w:rsid w:val="007F12B8"/>
    <w:rsid w:val="007F131A"/>
    <w:rsid w:val="007F15AA"/>
    <w:rsid w:val="007F1765"/>
    <w:rsid w:val="007F1873"/>
    <w:rsid w:val="007F1A18"/>
    <w:rsid w:val="007F2490"/>
    <w:rsid w:val="007F24D7"/>
    <w:rsid w:val="007F282E"/>
    <w:rsid w:val="007F2DC1"/>
    <w:rsid w:val="007F2FD5"/>
    <w:rsid w:val="007F3381"/>
    <w:rsid w:val="007F3C14"/>
    <w:rsid w:val="007F3D79"/>
    <w:rsid w:val="007F4048"/>
    <w:rsid w:val="007F4BAC"/>
    <w:rsid w:val="007F4DEA"/>
    <w:rsid w:val="007F533A"/>
    <w:rsid w:val="007F55A0"/>
    <w:rsid w:val="007F57F9"/>
    <w:rsid w:val="007F58E3"/>
    <w:rsid w:val="007F5B21"/>
    <w:rsid w:val="007F60A3"/>
    <w:rsid w:val="007F624A"/>
    <w:rsid w:val="007F6658"/>
    <w:rsid w:val="007F676A"/>
    <w:rsid w:val="007F6881"/>
    <w:rsid w:val="007F68AA"/>
    <w:rsid w:val="007F6C63"/>
    <w:rsid w:val="007F712B"/>
    <w:rsid w:val="007F740D"/>
    <w:rsid w:val="007F7821"/>
    <w:rsid w:val="008007B0"/>
    <w:rsid w:val="008008DC"/>
    <w:rsid w:val="008009FE"/>
    <w:rsid w:val="00800B26"/>
    <w:rsid w:val="00801096"/>
    <w:rsid w:val="008013BF"/>
    <w:rsid w:val="00801F36"/>
    <w:rsid w:val="00802158"/>
    <w:rsid w:val="008022DF"/>
    <w:rsid w:val="0080239D"/>
    <w:rsid w:val="008026C5"/>
    <w:rsid w:val="0080296E"/>
    <w:rsid w:val="0080314D"/>
    <w:rsid w:val="008032BD"/>
    <w:rsid w:val="00803FAE"/>
    <w:rsid w:val="008041E3"/>
    <w:rsid w:val="008047B5"/>
    <w:rsid w:val="008048C5"/>
    <w:rsid w:val="00804D2A"/>
    <w:rsid w:val="00805144"/>
    <w:rsid w:val="0080533B"/>
    <w:rsid w:val="00805423"/>
    <w:rsid w:val="008055F4"/>
    <w:rsid w:val="008073CF"/>
    <w:rsid w:val="0080740E"/>
    <w:rsid w:val="00807D0A"/>
    <w:rsid w:val="00807E8A"/>
    <w:rsid w:val="00810173"/>
    <w:rsid w:val="00810C06"/>
    <w:rsid w:val="00811187"/>
    <w:rsid w:val="008111E6"/>
    <w:rsid w:val="00811AB2"/>
    <w:rsid w:val="00811AC3"/>
    <w:rsid w:val="00812244"/>
    <w:rsid w:val="008125F7"/>
    <w:rsid w:val="00812A5E"/>
    <w:rsid w:val="00812D53"/>
    <w:rsid w:val="00813282"/>
    <w:rsid w:val="00813331"/>
    <w:rsid w:val="00813A5C"/>
    <w:rsid w:val="00813D94"/>
    <w:rsid w:val="008140D2"/>
    <w:rsid w:val="00814385"/>
    <w:rsid w:val="00814402"/>
    <w:rsid w:val="00814AA7"/>
    <w:rsid w:val="00814B57"/>
    <w:rsid w:val="00814E55"/>
    <w:rsid w:val="00814EC7"/>
    <w:rsid w:val="008150AC"/>
    <w:rsid w:val="008152D5"/>
    <w:rsid w:val="00815AC3"/>
    <w:rsid w:val="00815C15"/>
    <w:rsid w:val="008164DC"/>
    <w:rsid w:val="00816FF1"/>
    <w:rsid w:val="00817D68"/>
    <w:rsid w:val="0082033F"/>
    <w:rsid w:val="008204D4"/>
    <w:rsid w:val="00820EA2"/>
    <w:rsid w:val="0082104A"/>
    <w:rsid w:val="00821700"/>
    <w:rsid w:val="00821A3C"/>
    <w:rsid w:val="00821FF6"/>
    <w:rsid w:val="0082209D"/>
    <w:rsid w:val="00822456"/>
    <w:rsid w:val="008226EB"/>
    <w:rsid w:val="00822D37"/>
    <w:rsid w:val="00822D64"/>
    <w:rsid w:val="0082369B"/>
    <w:rsid w:val="00823C13"/>
    <w:rsid w:val="00823E1F"/>
    <w:rsid w:val="00824078"/>
    <w:rsid w:val="008242E4"/>
    <w:rsid w:val="00824844"/>
    <w:rsid w:val="00824AFD"/>
    <w:rsid w:val="0082500C"/>
    <w:rsid w:val="00825628"/>
    <w:rsid w:val="00825638"/>
    <w:rsid w:val="008256A4"/>
    <w:rsid w:val="0082624D"/>
    <w:rsid w:val="00826BF3"/>
    <w:rsid w:val="008270F2"/>
    <w:rsid w:val="0082733A"/>
    <w:rsid w:val="00827932"/>
    <w:rsid w:val="008307D1"/>
    <w:rsid w:val="008309F8"/>
    <w:rsid w:val="00830B97"/>
    <w:rsid w:val="00830D12"/>
    <w:rsid w:val="0083139E"/>
    <w:rsid w:val="008313A1"/>
    <w:rsid w:val="00831618"/>
    <w:rsid w:val="0083193A"/>
    <w:rsid w:val="00832084"/>
    <w:rsid w:val="0083277D"/>
    <w:rsid w:val="00832B05"/>
    <w:rsid w:val="00832CEB"/>
    <w:rsid w:val="00832D15"/>
    <w:rsid w:val="0083355E"/>
    <w:rsid w:val="00833595"/>
    <w:rsid w:val="00834858"/>
    <w:rsid w:val="00834B1D"/>
    <w:rsid w:val="00835018"/>
    <w:rsid w:val="00835190"/>
    <w:rsid w:val="008359C7"/>
    <w:rsid w:val="008359F3"/>
    <w:rsid w:val="00835A88"/>
    <w:rsid w:val="00835CCE"/>
    <w:rsid w:val="008366BD"/>
    <w:rsid w:val="00836D93"/>
    <w:rsid w:val="00836FF1"/>
    <w:rsid w:val="00837265"/>
    <w:rsid w:val="00837755"/>
    <w:rsid w:val="00837D66"/>
    <w:rsid w:val="00840912"/>
    <w:rsid w:val="008412AE"/>
    <w:rsid w:val="00841C2A"/>
    <w:rsid w:val="00841C3B"/>
    <w:rsid w:val="00842348"/>
    <w:rsid w:val="008424BD"/>
    <w:rsid w:val="0084290B"/>
    <w:rsid w:val="00842C6F"/>
    <w:rsid w:val="00842CD5"/>
    <w:rsid w:val="00842D3A"/>
    <w:rsid w:val="00843474"/>
    <w:rsid w:val="00843D3B"/>
    <w:rsid w:val="00843FB8"/>
    <w:rsid w:val="008452C5"/>
    <w:rsid w:val="00845863"/>
    <w:rsid w:val="00845AA8"/>
    <w:rsid w:val="00845CC9"/>
    <w:rsid w:val="00845D9B"/>
    <w:rsid w:val="0084609A"/>
    <w:rsid w:val="00846483"/>
    <w:rsid w:val="00846566"/>
    <w:rsid w:val="00846753"/>
    <w:rsid w:val="00846809"/>
    <w:rsid w:val="0084690B"/>
    <w:rsid w:val="00846BEA"/>
    <w:rsid w:val="00846C10"/>
    <w:rsid w:val="00846F27"/>
    <w:rsid w:val="00846FE7"/>
    <w:rsid w:val="00847499"/>
    <w:rsid w:val="0084778E"/>
    <w:rsid w:val="00847C80"/>
    <w:rsid w:val="00847E37"/>
    <w:rsid w:val="00847EF4"/>
    <w:rsid w:val="0085011B"/>
    <w:rsid w:val="00850959"/>
    <w:rsid w:val="00850B9B"/>
    <w:rsid w:val="00851638"/>
    <w:rsid w:val="00851819"/>
    <w:rsid w:val="00851942"/>
    <w:rsid w:val="008519A9"/>
    <w:rsid w:val="00851EF0"/>
    <w:rsid w:val="008520AC"/>
    <w:rsid w:val="00852718"/>
    <w:rsid w:val="0085278F"/>
    <w:rsid w:val="0085349D"/>
    <w:rsid w:val="00853622"/>
    <w:rsid w:val="00853669"/>
    <w:rsid w:val="00853C88"/>
    <w:rsid w:val="00853DB7"/>
    <w:rsid w:val="0085405B"/>
    <w:rsid w:val="00854138"/>
    <w:rsid w:val="00854CF8"/>
    <w:rsid w:val="00854EC9"/>
    <w:rsid w:val="00854F7A"/>
    <w:rsid w:val="0085507E"/>
    <w:rsid w:val="00855145"/>
    <w:rsid w:val="00855B2F"/>
    <w:rsid w:val="00856CFE"/>
    <w:rsid w:val="00857640"/>
    <w:rsid w:val="008579BE"/>
    <w:rsid w:val="00857A7B"/>
    <w:rsid w:val="00857FC2"/>
    <w:rsid w:val="00860575"/>
    <w:rsid w:val="008605F9"/>
    <w:rsid w:val="00860626"/>
    <w:rsid w:val="0086088E"/>
    <w:rsid w:val="008609EB"/>
    <w:rsid w:val="00860A98"/>
    <w:rsid w:val="00860D8A"/>
    <w:rsid w:val="0086181E"/>
    <w:rsid w:val="00861B84"/>
    <w:rsid w:val="00862273"/>
    <w:rsid w:val="0086249E"/>
    <w:rsid w:val="008624DF"/>
    <w:rsid w:val="00862533"/>
    <w:rsid w:val="008626C0"/>
    <w:rsid w:val="00862A22"/>
    <w:rsid w:val="00862ABE"/>
    <w:rsid w:val="00862EAC"/>
    <w:rsid w:val="00863048"/>
    <w:rsid w:val="008633AA"/>
    <w:rsid w:val="00863611"/>
    <w:rsid w:val="008659E2"/>
    <w:rsid w:val="00865E09"/>
    <w:rsid w:val="00866BBA"/>
    <w:rsid w:val="00866F3E"/>
    <w:rsid w:val="00867557"/>
    <w:rsid w:val="008675CB"/>
    <w:rsid w:val="0086782B"/>
    <w:rsid w:val="00867C98"/>
    <w:rsid w:val="00870233"/>
    <w:rsid w:val="008706A2"/>
    <w:rsid w:val="0087083C"/>
    <w:rsid w:val="00870B39"/>
    <w:rsid w:val="00870DBF"/>
    <w:rsid w:val="00870E01"/>
    <w:rsid w:val="008710F7"/>
    <w:rsid w:val="0087111C"/>
    <w:rsid w:val="00871462"/>
    <w:rsid w:val="00871575"/>
    <w:rsid w:val="00871D77"/>
    <w:rsid w:val="0087242A"/>
    <w:rsid w:val="00872A73"/>
    <w:rsid w:val="00872CBE"/>
    <w:rsid w:val="0087353F"/>
    <w:rsid w:val="00873737"/>
    <w:rsid w:val="008739B7"/>
    <w:rsid w:val="00873CAE"/>
    <w:rsid w:val="0087470E"/>
    <w:rsid w:val="00874B66"/>
    <w:rsid w:val="00874F90"/>
    <w:rsid w:val="00875072"/>
    <w:rsid w:val="00875414"/>
    <w:rsid w:val="00875466"/>
    <w:rsid w:val="0087548F"/>
    <w:rsid w:val="00875533"/>
    <w:rsid w:val="0087555A"/>
    <w:rsid w:val="0087603D"/>
    <w:rsid w:val="0087622E"/>
    <w:rsid w:val="00876635"/>
    <w:rsid w:val="00876666"/>
    <w:rsid w:val="00876B87"/>
    <w:rsid w:val="0087792C"/>
    <w:rsid w:val="0087797B"/>
    <w:rsid w:val="00880840"/>
    <w:rsid w:val="00880C6E"/>
    <w:rsid w:val="00880CB8"/>
    <w:rsid w:val="00880F52"/>
    <w:rsid w:val="00881097"/>
    <w:rsid w:val="008814FA"/>
    <w:rsid w:val="00881653"/>
    <w:rsid w:val="008816B0"/>
    <w:rsid w:val="008816C8"/>
    <w:rsid w:val="00881B0C"/>
    <w:rsid w:val="00881BFC"/>
    <w:rsid w:val="00882791"/>
    <w:rsid w:val="0088288A"/>
    <w:rsid w:val="00882B20"/>
    <w:rsid w:val="00882EE6"/>
    <w:rsid w:val="00882F19"/>
    <w:rsid w:val="00883D11"/>
    <w:rsid w:val="00883F16"/>
    <w:rsid w:val="0088408F"/>
    <w:rsid w:val="008841DC"/>
    <w:rsid w:val="00884256"/>
    <w:rsid w:val="00884299"/>
    <w:rsid w:val="008845C3"/>
    <w:rsid w:val="0088474F"/>
    <w:rsid w:val="0088515D"/>
    <w:rsid w:val="008853F4"/>
    <w:rsid w:val="00885621"/>
    <w:rsid w:val="00885AC0"/>
    <w:rsid w:val="00885B4D"/>
    <w:rsid w:val="00886063"/>
    <w:rsid w:val="00886112"/>
    <w:rsid w:val="00886368"/>
    <w:rsid w:val="00886CA6"/>
    <w:rsid w:val="008870B1"/>
    <w:rsid w:val="0088771B"/>
    <w:rsid w:val="00887A33"/>
    <w:rsid w:val="008901A3"/>
    <w:rsid w:val="00890564"/>
    <w:rsid w:val="00890690"/>
    <w:rsid w:val="008906BC"/>
    <w:rsid w:val="0089089A"/>
    <w:rsid w:val="008908DC"/>
    <w:rsid w:val="008908DE"/>
    <w:rsid w:val="0089093A"/>
    <w:rsid w:val="008911CD"/>
    <w:rsid w:val="00891360"/>
    <w:rsid w:val="00891429"/>
    <w:rsid w:val="008916E8"/>
    <w:rsid w:val="00892118"/>
    <w:rsid w:val="0089224F"/>
    <w:rsid w:val="00892A16"/>
    <w:rsid w:val="00892A4E"/>
    <w:rsid w:val="00892DE4"/>
    <w:rsid w:val="008933D1"/>
    <w:rsid w:val="0089353D"/>
    <w:rsid w:val="0089383E"/>
    <w:rsid w:val="008939F2"/>
    <w:rsid w:val="00893AA4"/>
    <w:rsid w:val="00893D81"/>
    <w:rsid w:val="00893E93"/>
    <w:rsid w:val="00893F4D"/>
    <w:rsid w:val="00894E78"/>
    <w:rsid w:val="00895034"/>
    <w:rsid w:val="00895356"/>
    <w:rsid w:val="00896040"/>
    <w:rsid w:val="008963DD"/>
    <w:rsid w:val="00896B9B"/>
    <w:rsid w:val="008974BE"/>
    <w:rsid w:val="00897AF5"/>
    <w:rsid w:val="00897D81"/>
    <w:rsid w:val="008A0400"/>
    <w:rsid w:val="008A0485"/>
    <w:rsid w:val="008A0891"/>
    <w:rsid w:val="008A0AE5"/>
    <w:rsid w:val="008A0BAF"/>
    <w:rsid w:val="008A1312"/>
    <w:rsid w:val="008A1365"/>
    <w:rsid w:val="008A1498"/>
    <w:rsid w:val="008A174B"/>
    <w:rsid w:val="008A184C"/>
    <w:rsid w:val="008A2011"/>
    <w:rsid w:val="008A2065"/>
    <w:rsid w:val="008A27AF"/>
    <w:rsid w:val="008A2F41"/>
    <w:rsid w:val="008A3294"/>
    <w:rsid w:val="008A353B"/>
    <w:rsid w:val="008A378F"/>
    <w:rsid w:val="008A37F3"/>
    <w:rsid w:val="008A3B60"/>
    <w:rsid w:val="008A3E43"/>
    <w:rsid w:val="008A3FBE"/>
    <w:rsid w:val="008A432F"/>
    <w:rsid w:val="008A4A98"/>
    <w:rsid w:val="008A4BEA"/>
    <w:rsid w:val="008A4C58"/>
    <w:rsid w:val="008A545F"/>
    <w:rsid w:val="008A57CB"/>
    <w:rsid w:val="008A5C12"/>
    <w:rsid w:val="008A5F04"/>
    <w:rsid w:val="008A5FA5"/>
    <w:rsid w:val="008A6097"/>
    <w:rsid w:val="008A6989"/>
    <w:rsid w:val="008A6AA0"/>
    <w:rsid w:val="008A6BB3"/>
    <w:rsid w:val="008A7466"/>
    <w:rsid w:val="008A746F"/>
    <w:rsid w:val="008A7524"/>
    <w:rsid w:val="008A7811"/>
    <w:rsid w:val="008A786C"/>
    <w:rsid w:val="008B0D2B"/>
    <w:rsid w:val="008B0EC4"/>
    <w:rsid w:val="008B115F"/>
    <w:rsid w:val="008B188F"/>
    <w:rsid w:val="008B1F7F"/>
    <w:rsid w:val="008B203E"/>
    <w:rsid w:val="008B2B06"/>
    <w:rsid w:val="008B2BD9"/>
    <w:rsid w:val="008B2BF4"/>
    <w:rsid w:val="008B342C"/>
    <w:rsid w:val="008B3CF5"/>
    <w:rsid w:val="008B3D31"/>
    <w:rsid w:val="008B50B9"/>
    <w:rsid w:val="008B5146"/>
    <w:rsid w:val="008B5218"/>
    <w:rsid w:val="008B5289"/>
    <w:rsid w:val="008B534B"/>
    <w:rsid w:val="008B551B"/>
    <w:rsid w:val="008B5859"/>
    <w:rsid w:val="008B59D2"/>
    <w:rsid w:val="008B5CFE"/>
    <w:rsid w:val="008B5DFF"/>
    <w:rsid w:val="008B6164"/>
    <w:rsid w:val="008B61E6"/>
    <w:rsid w:val="008B63C8"/>
    <w:rsid w:val="008B6783"/>
    <w:rsid w:val="008B6B7B"/>
    <w:rsid w:val="008B6F15"/>
    <w:rsid w:val="008B73BE"/>
    <w:rsid w:val="008B74A3"/>
    <w:rsid w:val="008C0863"/>
    <w:rsid w:val="008C09C1"/>
    <w:rsid w:val="008C0E44"/>
    <w:rsid w:val="008C148F"/>
    <w:rsid w:val="008C1CD0"/>
    <w:rsid w:val="008C2049"/>
    <w:rsid w:val="008C2A2C"/>
    <w:rsid w:val="008C2DD8"/>
    <w:rsid w:val="008C2F41"/>
    <w:rsid w:val="008C303F"/>
    <w:rsid w:val="008C3318"/>
    <w:rsid w:val="008C3ADB"/>
    <w:rsid w:val="008C472C"/>
    <w:rsid w:val="008C4E30"/>
    <w:rsid w:val="008C4EA4"/>
    <w:rsid w:val="008C52EC"/>
    <w:rsid w:val="008C5B75"/>
    <w:rsid w:val="008C5F6D"/>
    <w:rsid w:val="008C624B"/>
    <w:rsid w:val="008C63A5"/>
    <w:rsid w:val="008C6CBB"/>
    <w:rsid w:val="008C6DD5"/>
    <w:rsid w:val="008C6F5E"/>
    <w:rsid w:val="008C6FFF"/>
    <w:rsid w:val="008C72CC"/>
    <w:rsid w:val="008C7991"/>
    <w:rsid w:val="008C7B71"/>
    <w:rsid w:val="008C7DB9"/>
    <w:rsid w:val="008D04F1"/>
    <w:rsid w:val="008D09DA"/>
    <w:rsid w:val="008D0BB3"/>
    <w:rsid w:val="008D0F7A"/>
    <w:rsid w:val="008D14D7"/>
    <w:rsid w:val="008D14DE"/>
    <w:rsid w:val="008D1618"/>
    <w:rsid w:val="008D1A69"/>
    <w:rsid w:val="008D1B55"/>
    <w:rsid w:val="008D1E52"/>
    <w:rsid w:val="008D240B"/>
    <w:rsid w:val="008D24D7"/>
    <w:rsid w:val="008D25D0"/>
    <w:rsid w:val="008D2817"/>
    <w:rsid w:val="008D2926"/>
    <w:rsid w:val="008D2BD5"/>
    <w:rsid w:val="008D2D3D"/>
    <w:rsid w:val="008D2FDE"/>
    <w:rsid w:val="008D3A21"/>
    <w:rsid w:val="008D4263"/>
    <w:rsid w:val="008D42BA"/>
    <w:rsid w:val="008D44E4"/>
    <w:rsid w:val="008D4BED"/>
    <w:rsid w:val="008D4D10"/>
    <w:rsid w:val="008D5233"/>
    <w:rsid w:val="008D52EE"/>
    <w:rsid w:val="008D5724"/>
    <w:rsid w:val="008D5D34"/>
    <w:rsid w:val="008D5E4D"/>
    <w:rsid w:val="008D6249"/>
    <w:rsid w:val="008D6671"/>
    <w:rsid w:val="008D6F0B"/>
    <w:rsid w:val="008E0205"/>
    <w:rsid w:val="008E031F"/>
    <w:rsid w:val="008E05F9"/>
    <w:rsid w:val="008E06B3"/>
    <w:rsid w:val="008E0B26"/>
    <w:rsid w:val="008E0BB4"/>
    <w:rsid w:val="008E0BF4"/>
    <w:rsid w:val="008E0C5A"/>
    <w:rsid w:val="008E0C85"/>
    <w:rsid w:val="008E0CE9"/>
    <w:rsid w:val="008E0FE8"/>
    <w:rsid w:val="008E1488"/>
    <w:rsid w:val="008E17D9"/>
    <w:rsid w:val="008E18BD"/>
    <w:rsid w:val="008E19B2"/>
    <w:rsid w:val="008E1BC7"/>
    <w:rsid w:val="008E1D56"/>
    <w:rsid w:val="008E2341"/>
    <w:rsid w:val="008E2595"/>
    <w:rsid w:val="008E2C60"/>
    <w:rsid w:val="008E2D8F"/>
    <w:rsid w:val="008E2ECB"/>
    <w:rsid w:val="008E3142"/>
    <w:rsid w:val="008E316C"/>
    <w:rsid w:val="008E31ED"/>
    <w:rsid w:val="008E3359"/>
    <w:rsid w:val="008E3660"/>
    <w:rsid w:val="008E37B9"/>
    <w:rsid w:val="008E37BF"/>
    <w:rsid w:val="008E3BF2"/>
    <w:rsid w:val="008E480F"/>
    <w:rsid w:val="008E489A"/>
    <w:rsid w:val="008E4E2B"/>
    <w:rsid w:val="008E5081"/>
    <w:rsid w:val="008E57AD"/>
    <w:rsid w:val="008E58D8"/>
    <w:rsid w:val="008E5C0C"/>
    <w:rsid w:val="008E68BD"/>
    <w:rsid w:val="008E7221"/>
    <w:rsid w:val="008E7262"/>
    <w:rsid w:val="008E73F4"/>
    <w:rsid w:val="008E78F3"/>
    <w:rsid w:val="008E798C"/>
    <w:rsid w:val="008E7A93"/>
    <w:rsid w:val="008E7BD1"/>
    <w:rsid w:val="008E7CEB"/>
    <w:rsid w:val="008E7EDF"/>
    <w:rsid w:val="008F02C6"/>
    <w:rsid w:val="008F0EA8"/>
    <w:rsid w:val="008F0EF3"/>
    <w:rsid w:val="008F0F4C"/>
    <w:rsid w:val="008F11EF"/>
    <w:rsid w:val="008F13BF"/>
    <w:rsid w:val="008F1486"/>
    <w:rsid w:val="008F180F"/>
    <w:rsid w:val="008F2872"/>
    <w:rsid w:val="008F314A"/>
    <w:rsid w:val="008F3227"/>
    <w:rsid w:val="008F33BD"/>
    <w:rsid w:val="008F35F3"/>
    <w:rsid w:val="008F3920"/>
    <w:rsid w:val="008F3F51"/>
    <w:rsid w:val="008F4296"/>
    <w:rsid w:val="008F42E3"/>
    <w:rsid w:val="008F4355"/>
    <w:rsid w:val="008F457A"/>
    <w:rsid w:val="008F46A2"/>
    <w:rsid w:val="008F4792"/>
    <w:rsid w:val="008F495A"/>
    <w:rsid w:val="008F4ADE"/>
    <w:rsid w:val="008F4F3F"/>
    <w:rsid w:val="008F4F66"/>
    <w:rsid w:val="008F5147"/>
    <w:rsid w:val="008F5474"/>
    <w:rsid w:val="008F55C5"/>
    <w:rsid w:val="008F5AD5"/>
    <w:rsid w:val="008F5BE0"/>
    <w:rsid w:val="008F5D18"/>
    <w:rsid w:val="008F67D5"/>
    <w:rsid w:val="008F6961"/>
    <w:rsid w:val="008F6BC1"/>
    <w:rsid w:val="008F6FE8"/>
    <w:rsid w:val="008F7520"/>
    <w:rsid w:val="008F75BE"/>
    <w:rsid w:val="008F78C0"/>
    <w:rsid w:val="008F7E56"/>
    <w:rsid w:val="00900671"/>
    <w:rsid w:val="009006DF"/>
    <w:rsid w:val="00900F7C"/>
    <w:rsid w:val="0090108F"/>
    <w:rsid w:val="009010F0"/>
    <w:rsid w:val="00901161"/>
    <w:rsid w:val="00901472"/>
    <w:rsid w:val="009015C7"/>
    <w:rsid w:val="00901B6A"/>
    <w:rsid w:val="00902055"/>
    <w:rsid w:val="009035F0"/>
    <w:rsid w:val="009037CF"/>
    <w:rsid w:val="00903AC3"/>
    <w:rsid w:val="00904D7C"/>
    <w:rsid w:val="00904E84"/>
    <w:rsid w:val="00904ECC"/>
    <w:rsid w:val="00905119"/>
    <w:rsid w:val="00905B85"/>
    <w:rsid w:val="00905F10"/>
    <w:rsid w:val="00905F4E"/>
    <w:rsid w:val="00906170"/>
    <w:rsid w:val="00906309"/>
    <w:rsid w:val="009063DA"/>
    <w:rsid w:val="009064A1"/>
    <w:rsid w:val="0090744E"/>
    <w:rsid w:val="0090776A"/>
    <w:rsid w:val="009078F6"/>
    <w:rsid w:val="00910261"/>
    <w:rsid w:val="0091089A"/>
    <w:rsid w:val="00910AA2"/>
    <w:rsid w:val="00910D88"/>
    <w:rsid w:val="00910FEA"/>
    <w:rsid w:val="00911028"/>
    <w:rsid w:val="009112A0"/>
    <w:rsid w:val="00911419"/>
    <w:rsid w:val="00911F4F"/>
    <w:rsid w:val="00912077"/>
    <w:rsid w:val="00912090"/>
    <w:rsid w:val="009120B6"/>
    <w:rsid w:val="009123C8"/>
    <w:rsid w:val="00912642"/>
    <w:rsid w:val="00912878"/>
    <w:rsid w:val="00912999"/>
    <w:rsid w:val="00912AA3"/>
    <w:rsid w:val="00913621"/>
    <w:rsid w:val="009136B1"/>
    <w:rsid w:val="0091371A"/>
    <w:rsid w:val="0091372D"/>
    <w:rsid w:val="0091385E"/>
    <w:rsid w:val="00913938"/>
    <w:rsid w:val="00913A61"/>
    <w:rsid w:val="0091431D"/>
    <w:rsid w:val="009147E7"/>
    <w:rsid w:val="00914865"/>
    <w:rsid w:val="00914D38"/>
    <w:rsid w:val="00914F0C"/>
    <w:rsid w:val="009153F4"/>
    <w:rsid w:val="00915602"/>
    <w:rsid w:val="009157A2"/>
    <w:rsid w:val="0091598A"/>
    <w:rsid w:val="00916008"/>
    <w:rsid w:val="0091653A"/>
    <w:rsid w:val="009165F8"/>
    <w:rsid w:val="009168AF"/>
    <w:rsid w:val="00917158"/>
    <w:rsid w:val="00917240"/>
    <w:rsid w:val="009173C5"/>
    <w:rsid w:val="009173C8"/>
    <w:rsid w:val="009173F1"/>
    <w:rsid w:val="00917439"/>
    <w:rsid w:val="00917AC6"/>
    <w:rsid w:val="00917C39"/>
    <w:rsid w:val="00917D6E"/>
    <w:rsid w:val="009203A7"/>
    <w:rsid w:val="00920400"/>
    <w:rsid w:val="009204C3"/>
    <w:rsid w:val="00920B30"/>
    <w:rsid w:val="00920C90"/>
    <w:rsid w:val="00920E3C"/>
    <w:rsid w:val="009211F7"/>
    <w:rsid w:val="0092190F"/>
    <w:rsid w:val="0092198C"/>
    <w:rsid w:val="009219AD"/>
    <w:rsid w:val="009219C3"/>
    <w:rsid w:val="00921B72"/>
    <w:rsid w:val="00921F8A"/>
    <w:rsid w:val="0092205F"/>
    <w:rsid w:val="00922265"/>
    <w:rsid w:val="009223AE"/>
    <w:rsid w:val="009224E8"/>
    <w:rsid w:val="009224EC"/>
    <w:rsid w:val="00922546"/>
    <w:rsid w:val="009225B9"/>
    <w:rsid w:val="00922904"/>
    <w:rsid w:val="00922E77"/>
    <w:rsid w:val="00923F0D"/>
    <w:rsid w:val="00924118"/>
    <w:rsid w:val="009241FE"/>
    <w:rsid w:val="00924757"/>
    <w:rsid w:val="00924967"/>
    <w:rsid w:val="00924C5A"/>
    <w:rsid w:val="00924CB1"/>
    <w:rsid w:val="0092503F"/>
    <w:rsid w:val="00925089"/>
    <w:rsid w:val="00925628"/>
    <w:rsid w:val="00925659"/>
    <w:rsid w:val="00925878"/>
    <w:rsid w:val="00925EF0"/>
    <w:rsid w:val="00926C1B"/>
    <w:rsid w:val="00926FD7"/>
    <w:rsid w:val="00927456"/>
    <w:rsid w:val="009277AF"/>
    <w:rsid w:val="009308BA"/>
    <w:rsid w:val="00930C4F"/>
    <w:rsid w:val="00930CCF"/>
    <w:rsid w:val="009311EC"/>
    <w:rsid w:val="009316FD"/>
    <w:rsid w:val="009321D9"/>
    <w:rsid w:val="00932A33"/>
    <w:rsid w:val="00932B70"/>
    <w:rsid w:val="00933175"/>
    <w:rsid w:val="009332EB"/>
    <w:rsid w:val="0093516E"/>
    <w:rsid w:val="0093564F"/>
    <w:rsid w:val="0093570F"/>
    <w:rsid w:val="00935904"/>
    <w:rsid w:val="00936348"/>
    <w:rsid w:val="009366B3"/>
    <w:rsid w:val="009367AF"/>
    <w:rsid w:val="009369E6"/>
    <w:rsid w:val="00936B1A"/>
    <w:rsid w:val="00936CE7"/>
    <w:rsid w:val="00936D64"/>
    <w:rsid w:val="00936D9B"/>
    <w:rsid w:val="009373C2"/>
    <w:rsid w:val="009379B9"/>
    <w:rsid w:val="00937D4F"/>
    <w:rsid w:val="00940761"/>
    <w:rsid w:val="00940BCE"/>
    <w:rsid w:val="009412F2"/>
    <w:rsid w:val="0094178D"/>
    <w:rsid w:val="00941830"/>
    <w:rsid w:val="0094191A"/>
    <w:rsid w:val="00941C96"/>
    <w:rsid w:val="00941D04"/>
    <w:rsid w:val="00941FFA"/>
    <w:rsid w:val="009429BA"/>
    <w:rsid w:val="00942C30"/>
    <w:rsid w:val="009433A8"/>
    <w:rsid w:val="0094347D"/>
    <w:rsid w:val="00943652"/>
    <w:rsid w:val="0094376D"/>
    <w:rsid w:val="0094388A"/>
    <w:rsid w:val="00943AE3"/>
    <w:rsid w:val="00943C6E"/>
    <w:rsid w:val="00943D2C"/>
    <w:rsid w:val="00943E0A"/>
    <w:rsid w:val="00943E1E"/>
    <w:rsid w:val="00944092"/>
    <w:rsid w:val="00944A55"/>
    <w:rsid w:val="00944BE1"/>
    <w:rsid w:val="0094502A"/>
    <w:rsid w:val="0094504D"/>
    <w:rsid w:val="0094588C"/>
    <w:rsid w:val="00945F89"/>
    <w:rsid w:val="00946203"/>
    <w:rsid w:val="009475F9"/>
    <w:rsid w:val="00947C41"/>
    <w:rsid w:val="009500A8"/>
    <w:rsid w:val="00950175"/>
    <w:rsid w:val="0095136B"/>
    <w:rsid w:val="00951700"/>
    <w:rsid w:val="00951AF0"/>
    <w:rsid w:val="00952053"/>
    <w:rsid w:val="0095363D"/>
    <w:rsid w:val="009539EA"/>
    <w:rsid w:val="00953B08"/>
    <w:rsid w:val="00953B22"/>
    <w:rsid w:val="009540BA"/>
    <w:rsid w:val="009544BA"/>
    <w:rsid w:val="00954991"/>
    <w:rsid w:val="00954CA0"/>
    <w:rsid w:val="00955161"/>
    <w:rsid w:val="0095531D"/>
    <w:rsid w:val="009561F1"/>
    <w:rsid w:val="009564E3"/>
    <w:rsid w:val="0095662E"/>
    <w:rsid w:val="0095668F"/>
    <w:rsid w:val="00956AC0"/>
    <w:rsid w:val="00956BF8"/>
    <w:rsid w:val="00956D0B"/>
    <w:rsid w:val="00956DA3"/>
    <w:rsid w:val="00956EED"/>
    <w:rsid w:val="00957334"/>
    <w:rsid w:val="0095741C"/>
    <w:rsid w:val="009574F6"/>
    <w:rsid w:val="009575A5"/>
    <w:rsid w:val="00957786"/>
    <w:rsid w:val="00957C1F"/>
    <w:rsid w:val="00957C98"/>
    <w:rsid w:val="00960088"/>
    <w:rsid w:val="009603CA"/>
    <w:rsid w:val="009605DD"/>
    <w:rsid w:val="00960ED5"/>
    <w:rsid w:val="00960FB4"/>
    <w:rsid w:val="00961CBE"/>
    <w:rsid w:val="00961E32"/>
    <w:rsid w:val="00961F9E"/>
    <w:rsid w:val="00962617"/>
    <w:rsid w:val="009627BC"/>
    <w:rsid w:val="00962922"/>
    <w:rsid w:val="00962938"/>
    <w:rsid w:val="00962985"/>
    <w:rsid w:val="00962B30"/>
    <w:rsid w:val="009634CE"/>
    <w:rsid w:val="00963729"/>
    <w:rsid w:val="009637A4"/>
    <w:rsid w:val="00963D5E"/>
    <w:rsid w:val="00963E9E"/>
    <w:rsid w:val="00963F61"/>
    <w:rsid w:val="009642DC"/>
    <w:rsid w:val="009650C3"/>
    <w:rsid w:val="00965B7A"/>
    <w:rsid w:val="00965D64"/>
    <w:rsid w:val="00965E68"/>
    <w:rsid w:val="009661F8"/>
    <w:rsid w:val="0096771D"/>
    <w:rsid w:val="00967C53"/>
    <w:rsid w:val="0097030C"/>
    <w:rsid w:val="00970BB4"/>
    <w:rsid w:val="00970C92"/>
    <w:rsid w:val="00970DC5"/>
    <w:rsid w:val="0097127D"/>
    <w:rsid w:val="009712B4"/>
    <w:rsid w:val="00971485"/>
    <w:rsid w:val="00971925"/>
    <w:rsid w:val="00971B19"/>
    <w:rsid w:val="00971D23"/>
    <w:rsid w:val="00971DCC"/>
    <w:rsid w:val="00972785"/>
    <w:rsid w:val="009729DF"/>
    <w:rsid w:val="00972A97"/>
    <w:rsid w:val="00972D17"/>
    <w:rsid w:val="00972E90"/>
    <w:rsid w:val="00972FED"/>
    <w:rsid w:val="00973698"/>
    <w:rsid w:val="009748B3"/>
    <w:rsid w:val="00974D44"/>
    <w:rsid w:val="0097516F"/>
    <w:rsid w:val="00975289"/>
    <w:rsid w:val="009755C6"/>
    <w:rsid w:val="00975DC3"/>
    <w:rsid w:val="00975F9F"/>
    <w:rsid w:val="00976294"/>
    <w:rsid w:val="0097646F"/>
    <w:rsid w:val="0097649B"/>
    <w:rsid w:val="00976B64"/>
    <w:rsid w:val="00976EA3"/>
    <w:rsid w:val="009779AF"/>
    <w:rsid w:val="00977B2A"/>
    <w:rsid w:val="00980042"/>
    <w:rsid w:val="00980152"/>
    <w:rsid w:val="00980BBB"/>
    <w:rsid w:val="00980FBE"/>
    <w:rsid w:val="00981816"/>
    <w:rsid w:val="00981829"/>
    <w:rsid w:val="00981B18"/>
    <w:rsid w:val="00981D45"/>
    <w:rsid w:val="0098274A"/>
    <w:rsid w:val="00982795"/>
    <w:rsid w:val="009829F0"/>
    <w:rsid w:val="00982E47"/>
    <w:rsid w:val="00982ED4"/>
    <w:rsid w:val="009830FC"/>
    <w:rsid w:val="00983C86"/>
    <w:rsid w:val="00983ECD"/>
    <w:rsid w:val="00984230"/>
    <w:rsid w:val="009845B4"/>
    <w:rsid w:val="00984CC3"/>
    <w:rsid w:val="00984EE1"/>
    <w:rsid w:val="00984F92"/>
    <w:rsid w:val="009854B3"/>
    <w:rsid w:val="009857FE"/>
    <w:rsid w:val="00985D73"/>
    <w:rsid w:val="00986041"/>
    <w:rsid w:val="0098645A"/>
    <w:rsid w:val="00986A0B"/>
    <w:rsid w:val="00986B86"/>
    <w:rsid w:val="0098743E"/>
    <w:rsid w:val="00987FF4"/>
    <w:rsid w:val="009900A7"/>
    <w:rsid w:val="00990A6A"/>
    <w:rsid w:val="00990C42"/>
    <w:rsid w:val="0099123C"/>
    <w:rsid w:val="00991399"/>
    <w:rsid w:val="009913D4"/>
    <w:rsid w:val="00991FF5"/>
    <w:rsid w:val="00992474"/>
    <w:rsid w:val="0099298E"/>
    <w:rsid w:val="00992C78"/>
    <w:rsid w:val="0099355E"/>
    <w:rsid w:val="0099394E"/>
    <w:rsid w:val="00993C3C"/>
    <w:rsid w:val="00993E2B"/>
    <w:rsid w:val="009940DA"/>
    <w:rsid w:val="00994546"/>
    <w:rsid w:val="00994872"/>
    <w:rsid w:val="00994F65"/>
    <w:rsid w:val="00995D5B"/>
    <w:rsid w:val="00995DCE"/>
    <w:rsid w:val="00995E65"/>
    <w:rsid w:val="00996508"/>
    <w:rsid w:val="00996AB5"/>
    <w:rsid w:val="00996D78"/>
    <w:rsid w:val="0099732C"/>
    <w:rsid w:val="0099752C"/>
    <w:rsid w:val="009975AF"/>
    <w:rsid w:val="00997D52"/>
    <w:rsid w:val="009A0011"/>
    <w:rsid w:val="009A01B9"/>
    <w:rsid w:val="009A03F8"/>
    <w:rsid w:val="009A117F"/>
    <w:rsid w:val="009A118C"/>
    <w:rsid w:val="009A21E6"/>
    <w:rsid w:val="009A2222"/>
    <w:rsid w:val="009A299D"/>
    <w:rsid w:val="009A2A8B"/>
    <w:rsid w:val="009A3408"/>
    <w:rsid w:val="009A364D"/>
    <w:rsid w:val="009A3B5F"/>
    <w:rsid w:val="009A3D7E"/>
    <w:rsid w:val="009A420E"/>
    <w:rsid w:val="009A4D3E"/>
    <w:rsid w:val="009A531F"/>
    <w:rsid w:val="009A5BDA"/>
    <w:rsid w:val="009A5FAB"/>
    <w:rsid w:val="009A651A"/>
    <w:rsid w:val="009A66A4"/>
    <w:rsid w:val="009A6815"/>
    <w:rsid w:val="009A6F01"/>
    <w:rsid w:val="009A6FA7"/>
    <w:rsid w:val="009B0348"/>
    <w:rsid w:val="009B0357"/>
    <w:rsid w:val="009B09DF"/>
    <w:rsid w:val="009B0CD4"/>
    <w:rsid w:val="009B0F2C"/>
    <w:rsid w:val="009B1AC0"/>
    <w:rsid w:val="009B1F64"/>
    <w:rsid w:val="009B3066"/>
    <w:rsid w:val="009B312B"/>
    <w:rsid w:val="009B3285"/>
    <w:rsid w:val="009B345D"/>
    <w:rsid w:val="009B3553"/>
    <w:rsid w:val="009B373B"/>
    <w:rsid w:val="009B375F"/>
    <w:rsid w:val="009B380A"/>
    <w:rsid w:val="009B409D"/>
    <w:rsid w:val="009B4311"/>
    <w:rsid w:val="009B47EC"/>
    <w:rsid w:val="009B4C91"/>
    <w:rsid w:val="009B4F58"/>
    <w:rsid w:val="009B55FA"/>
    <w:rsid w:val="009B5644"/>
    <w:rsid w:val="009B573F"/>
    <w:rsid w:val="009B588D"/>
    <w:rsid w:val="009B6157"/>
    <w:rsid w:val="009B62CE"/>
    <w:rsid w:val="009B64DE"/>
    <w:rsid w:val="009B67A1"/>
    <w:rsid w:val="009B68F6"/>
    <w:rsid w:val="009B6DCE"/>
    <w:rsid w:val="009B706B"/>
    <w:rsid w:val="009B737D"/>
    <w:rsid w:val="009B7530"/>
    <w:rsid w:val="009C109A"/>
    <w:rsid w:val="009C1330"/>
    <w:rsid w:val="009C1868"/>
    <w:rsid w:val="009C18EA"/>
    <w:rsid w:val="009C221E"/>
    <w:rsid w:val="009C2954"/>
    <w:rsid w:val="009C2BBE"/>
    <w:rsid w:val="009C3009"/>
    <w:rsid w:val="009C3477"/>
    <w:rsid w:val="009C394A"/>
    <w:rsid w:val="009C466D"/>
    <w:rsid w:val="009C490F"/>
    <w:rsid w:val="009C4ACA"/>
    <w:rsid w:val="009C4C17"/>
    <w:rsid w:val="009C4D68"/>
    <w:rsid w:val="009C5020"/>
    <w:rsid w:val="009C578C"/>
    <w:rsid w:val="009C6DC4"/>
    <w:rsid w:val="009C73D6"/>
    <w:rsid w:val="009C7A4E"/>
    <w:rsid w:val="009D074B"/>
    <w:rsid w:val="009D081D"/>
    <w:rsid w:val="009D0C1F"/>
    <w:rsid w:val="009D0D05"/>
    <w:rsid w:val="009D0E96"/>
    <w:rsid w:val="009D0F26"/>
    <w:rsid w:val="009D0F8A"/>
    <w:rsid w:val="009D120A"/>
    <w:rsid w:val="009D160F"/>
    <w:rsid w:val="009D19DF"/>
    <w:rsid w:val="009D1D9D"/>
    <w:rsid w:val="009D1E14"/>
    <w:rsid w:val="009D1EAE"/>
    <w:rsid w:val="009D1F5F"/>
    <w:rsid w:val="009D2302"/>
    <w:rsid w:val="009D2378"/>
    <w:rsid w:val="009D260F"/>
    <w:rsid w:val="009D26A0"/>
    <w:rsid w:val="009D26AB"/>
    <w:rsid w:val="009D35E4"/>
    <w:rsid w:val="009D38EB"/>
    <w:rsid w:val="009D3D69"/>
    <w:rsid w:val="009D3E2C"/>
    <w:rsid w:val="009D3EA4"/>
    <w:rsid w:val="009D3FA7"/>
    <w:rsid w:val="009D406B"/>
    <w:rsid w:val="009D43ED"/>
    <w:rsid w:val="009D4639"/>
    <w:rsid w:val="009D48AB"/>
    <w:rsid w:val="009D48AE"/>
    <w:rsid w:val="009D4A48"/>
    <w:rsid w:val="009D4AE5"/>
    <w:rsid w:val="009D538E"/>
    <w:rsid w:val="009D5511"/>
    <w:rsid w:val="009D57BF"/>
    <w:rsid w:val="009D6035"/>
    <w:rsid w:val="009D610E"/>
    <w:rsid w:val="009D634A"/>
    <w:rsid w:val="009D6E8F"/>
    <w:rsid w:val="009D6FBD"/>
    <w:rsid w:val="009D71B0"/>
    <w:rsid w:val="009D75E0"/>
    <w:rsid w:val="009D780E"/>
    <w:rsid w:val="009D7C08"/>
    <w:rsid w:val="009E0395"/>
    <w:rsid w:val="009E08CE"/>
    <w:rsid w:val="009E0EA3"/>
    <w:rsid w:val="009E1064"/>
    <w:rsid w:val="009E10A7"/>
    <w:rsid w:val="009E154C"/>
    <w:rsid w:val="009E1914"/>
    <w:rsid w:val="009E19B5"/>
    <w:rsid w:val="009E1AA3"/>
    <w:rsid w:val="009E1C1D"/>
    <w:rsid w:val="009E1E44"/>
    <w:rsid w:val="009E1F12"/>
    <w:rsid w:val="009E2263"/>
    <w:rsid w:val="009E22D0"/>
    <w:rsid w:val="009E2338"/>
    <w:rsid w:val="009E2561"/>
    <w:rsid w:val="009E256A"/>
    <w:rsid w:val="009E2A9F"/>
    <w:rsid w:val="009E3105"/>
    <w:rsid w:val="009E33AA"/>
    <w:rsid w:val="009E36EB"/>
    <w:rsid w:val="009E4903"/>
    <w:rsid w:val="009E4C55"/>
    <w:rsid w:val="009E4D62"/>
    <w:rsid w:val="009E5245"/>
    <w:rsid w:val="009E55C0"/>
    <w:rsid w:val="009E562B"/>
    <w:rsid w:val="009E570B"/>
    <w:rsid w:val="009E5824"/>
    <w:rsid w:val="009E5903"/>
    <w:rsid w:val="009E5D58"/>
    <w:rsid w:val="009E5F41"/>
    <w:rsid w:val="009E613B"/>
    <w:rsid w:val="009E6140"/>
    <w:rsid w:val="009E6567"/>
    <w:rsid w:val="009E6A3B"/>
    <w:rsid w:val="009E6E77"/>
    <w:rsid w:val="009E7412"/>
    <w:rsid w:val="009E77DF"/>
    <w:rsid w:val="009E78D4"/>
    <w:rsid w:val="009E7BE3"/>
    <w:rsid w:val="009E7E8D"/>
    <w:rsid w:val="009F0408"/>
    <w:rsid w:val="009F0697"/>
    <w:rsid w:val="009F0770"/>
    <w:rsid w:val="009F0B39"/>
    <w:rsid w:val="009F13CB"/>
    <w:rsid w:val="009F19F8"/>
    <w:rsid w:val="009F1DAB"/>
    <w:rsid w:val="009F1EA7"/>
    <w:rsid w:val="009F23CE"/>
    <w:rsid w:val="009F2973"/>
    <w:rsid w:val="009F29E6"/>
    <w:rsid w:val="009F2EE8"/>
    <w:rsid w:val="009F2F41"/>
    <w:rsid w:val="009F3092"/>
    <w:rsid w:val="009F30B6"/>
    <w:rsid w:val="009F30DA"/>
    <w:rsid w:val="009F3A4F"/>
    <w:rsid w:val="009F3F73"/>
    <w:rsid w:val="009F4445"/>
    <w:rsid w:val="009F4738"/>
    <w:rsid w:val="009F53E0"/>
    <w:rsid w:val="009F5DB6"/>
    <w:rsid w:val="009F60CE"/>
    <w:rsid w:val="009F629B"/>
    <w:rsid w:val="009F69DC"/>
    <w:rsid w:val="009F70C5"/>
    <w:rsid w:val="009F784B"/>
    <w:rsid w:val="009F7B2D"/>
    <w:rsid w:val="009F7B41"/>
    <w:rsid w:val="00A00249"/>
    <w:rsid w:val="00A00374"/>
    <w:rsid w:val="00A0045D"/>
    <w:rsid w:val="00A0052B"/>
    <w:rsid w:val="00A0079A"/>
    <w:rsid w:val="00A00F05"/>
    <w:rsid w:val="00A01743"/>
    <w:rsid w:val="00A0199E"/>
    <w:rsid w:val="00A02051"/>
    <w:rsid w:val="00A0208C"/>
    <w:rsid w:val="00A02184"/>
    <w:rsid w:val="00A021B2"/>
    <w:rsid w:val="00A022EE"/>
    <w:rsid w:val="00A0233F"/>
    <w:rsid w:val="00A025CE"/>
    <w:rsid w:val="00A02F19"/>
    <w:rsid w:val="00A02F28"/>
    <w:rsid w:val="00A03DB7"/>
    <w:rsid w:val="00A04032"/>
    <w:rsid w:val="00A045A5"/>
    <w:rsid w:val="00A0496E"/>
    <w:rsid w:val="00A04DD4"/>
    <w:rsid w:val="00A04FF0"/>
    <w:rsid w:val="00A05504"/>
    <w:rsid w:val="00A05880"/>
    <w:rsid w:val="00A05B13"/>
    <w:rsid w:val="00A05ED6"/>
    <w:rsid w:val="00A0643E"/>
    <w:rsid w:val="00A064AA"/>
    <w:rsid w:val="00A064D5"/>
    <w:rsid w:val="00A06A5F"/>
    <w:rsid w:val="00A0711C"/>
    <w:rsid w:val="00A07182"/>
    <w:rsid w:val="00A0766A"/>
    <w:rsid w:val="00A07727"/>
    <w:rsid w:val="00A077B5"/>
    <w:rsid w:val="00A10018"/>
    <w:rsid w:val="00A1055E"/>
    <w:rsid w:val="00A10F43"/>
    <w:rsid w:val="00A114EE"/>
    <w:rsid w:val="00A11A2C"/>
    <w:rsid w:val="00A11AF5"/>
    <w:rsid w:val="00A11EC7"/>
    <w:rsid w:val="00A12665"/>
    <w:rsid w:val="00A12976"/>
    <w:rsid w:val="00A12A1A"/>
    <w:rsid w:val="00A12F4F"/>
    <w:rsid w:val="00A12F9C"/>
    <w:rsid w:val="00A1383B"/>
    <w:rsid w:val="00A140FF"/>
    <w:rsid w:val="00A142F5"/>
    <w:rsid w:val="00A14532"/>
    <w:rsid w:val="00A14A36"/>
    <w:rsid w:val="00A14B04"/>
    <w:rsid w:val="00A14CEB"/>
    <w:rsid w:val="00A14DDC"/>
    <w:rsid w:val="00A14F74"/>
    <w:rsid w:val="00A150DE"/>
    <w:rsid w:val="00A1540D"/>
    <w:rsid w:val="00A15696"/>
    <w:rsid w:val="00A15A16"/>
    <w:rsid w:val="00A15C6A"/>
    <w:rsid w:val="00A15C74"/>
    <w:rsid w:val="00A1640F"/>
    <w:rsid w:val="00A16851"/>
    <w:rsid w:val="00A16A56"/>
    <w:rsid w:val="00A16B0B"/>
    <w:rsid w:val="00A16CFC"/>
    <w:rsid w:val="00A172BA"/>
    <w:rsid w:val="00A1761C"/>
    <w:rsid w:val="00A1789D"/>
    <w:rsid w:val="00A17B0B"/>
    <w:rsid w:val="00A20378"/>
    <w:rsid w:val="00A206EE"/>
    <w:rsid w:val="00A20850"/>
    <w:rsid w:val="00A208C1"/>
    <w:rsid w:val="00A20B68"/>
    <w:rsid w:val="00A215D5"/>
    <w:rsid w:val="00A22ED4"/>
    <w:rsid w:val="00A232F0"/>
    <w:rsid w:val="00A23790"/>
    <w:rsid w:val="00A238FE"/>
    <w:rsid w:val="00A23F45"/>
    <w:rsid w:val="00A246AF"/>
    <w:rsid w:val="00A24A56"/>
    <w:rsid w:val="00A24C43"/>
    <w:rsid w:val="00A24CA4"/>
    <w:rsid w:val="00A24E89"/>
    <w:rsid w:val="00A24EF1"/>
    <w:rsid w:val="00A25573"/>
    <w:rsid w:val="00A26901"/>
    <w:rsid w:val="00A26C76"/>
    <w:rsid w:val="00A26E3C"/>
    <w:rsid w:val="00A27215"/>
    <w:rsid w:val="00A276D9"/>
    <w:rsid w:val="00A276F8"/>
    <w:rsid w:val="00A2783B"/>
    <w:rsid w:val="00A278B3"/>
    <w:rsid w:val="00A27B53"/>
    <w:rsid w:val="00A27FEE"/>
    <w:rsid w:val="00A3006F"/>
    <w:rsid w:val="00A30379"/>
    <w:rsid w:val="00A3044A"/>
    <w:rsid w:val="00A3053A"/>
    <w:rsid w:val="00A30894"/>
    <w:rsid w:val="00A30DB2"/>
    <w:rsid w:val="00A30ECC"/>
    <w:rsid w:val="00A31A34"/>
    <w:rsid w:val="00A31E2A"/>
    <w:rsid w:val="00A3228F"/>
    <w:rsid w:val="00A322D0"/>
    <w:rsid w:val="00A32639"/>
    <w:rsid w:val="00A3273D"/>
    <w:rsid w:val="00A328F7"/>
    <w:rsid w:val="00A32E6A"/>
    <w:rsid w:val="00A3309D"/>
    <w:rsid w:val="00A33566"/>
    <w:rsid w:val="00A33A04"/>
    <w:rsid w:val="00A34292"/>
    <w:rsid w:val="00A3466C"/>
    <w:rsid w:val="00A356AC"/>
    <w:rsid w:val="00A35ECE"/>
    <w:rsid w:val="00A36038"/>
    <w:rsid w:val="00A36566"/>
    <w:rsid w:val="00A365D6"/>
    <w:rsid w:val="00A36DDF"/>
    <w:rsid w:val="00A370D8"/>
    <w:rsid w:val="00A37145"/>
    <w:rsid w:val="00A37E27"/>
    <w:rsid w:val="00A401E7"/>
    <w:rsid w:val="00A40341"/>
    <w:rsid w:val="00A406FA"/>
    <w:rsid w:val="00A40B6A"/>
    <w:rsid w:val="00A41022"/>
    <w:rsid w:val="00A41107"/>
    <w:rsid w:val="00A412B6"/>
    <w:rsid w:val="00A417BF"/>
    <w:rsid w:val="00A41B11"/>
    <w:rsid w:val="00A41C96"/>
    <w:rsid w:val="00A42032"/>
    <w:rsid w:val="00A421DC"/>
    <w:rsid w:val="00A423D6"/>
    <w:rsid w:val="00A42478"/>
    <w:rsid w:val="00A42492"/>
    <w:rsid w:val="00A426E5"/>
    <w:rsid w:val="00A42787"/>
    <w:rsid w:val="00A42D37"/>
    <w:rsid w:val="00A42F9E"/>
    <w:rsid w:val="00A42FF3"/>
    <w:rsid w:val="00A43267"/>
    <w:rsid w:val="00A43810"/>
    <w:rsid w:val="00A4384F"/>
    <w:rsid w:val="00A438E8"/>
    <w:rsid w:val="00A43B27"/>
    <w:rsid w:val="00A43DA4"/>
    <w:rsid w:val="00A4402D"/>
    <w:rsid w:val="00A44527"/>
    <w:rsid w:val="00A44F8A"/>
    <w:rsid w:val="00A45F10"/>
    <w:rsid w:val="00A45F85"/>
    <w:rsid w:val="00A45FFB"/>
    <w:rsid w:val="00A4610E"/>
    <w:rsid w:val="00A46164"/>
    <w:rsid w:val="00A461DC"/>
    <w:rsid w:val="00A46970"/>
    <w:rsid w:val="00A469B4"/>
    <w:rsid w:val="00A46B5C"/>
    <w:rsid w:val="00A46D48"/>
    <w:rsid w:val="00A471C2"/>
    <w:rsid w:val="00A4787B"/>
    <w:rsid w:val="00A47990"/>
    <w:rsid w:val="00A47B09"/>
    <w:rsid w:val="00A47F30"/>
    <w:rsid w:val="00A50396"/>
    <w:rsid w:val="00A505F7"/>
    <w:rsid w:val="00A50F64"/>
    <w:rsid w:val="00A51287"/>
    <w:rsid w:val="00A52652"/>
    <w:rsid w:val="00A52AC3"/>
    <w:rsid w:val="00A52FD3"/>
    <w:rsid w:val="00A5360B"/>
    <w:rsid w:val="00A53817"/>
    <w:rsid w:val="00A53CB5"/>
    <w:rsid w:val="00A53E29"/>
    <w:rsid w:val="00A541BA"/>
    <w:rsid w:val="00A541BD"/>
    <w:rsid w:val="00A54236"/>
    <w:rsid w:val="00A5489F"/>
    <w:rsid w:val="00A54958"/>
    <w:rsid w:val="00A54A39"/>
    <w:rsid w:val="00A54A54"/>
    <w:rsid w:val="00A54AA2"/>
    <w:rsid w:val="00A54D05"/>
    <w:rsid w:val="00A54E97"/>
    <w:rsid w:val="00A54EBA"/>
    <w:rsid w:val="00A55534"/>
    <w:rsid w:val="00A55655"/>
    <w:rsid w:val="00A56F60"/>
    <w:rsid w:val="00A5749A"/>
    <w:rsid w:val="00A574B4"/>
    <w:rsid w:val="00A5762F"/>
    <w:rsid w:val="00A57EEC"/>
    <w:rsid w:val="00A60296"/>
    <w:rsid w:val="00A603C6"/>
    <w:rsid w:val="00A61335"/>
    <w:rsid w:val="00A615B4"/>
    <w:rsid w:val="00A61921"/>
    <w:rsid w:val="00A61A7D"/>
    <w:rsid w:val="00A61CD8"/>
    <w:rsid w:val="00A61E4A"/>
    <w:rsid w:val="00A61ED1"/>
    <w:rsid w:val="00A62599"/>
    <w:rsid w:val="00A62793"/>
    <w:rsid w:val="00A62CA2"/>
    <w:rsid w:val="00A62E50"/>
    <w:rsid w:val="00A62E88"/>
    <w:rsid w:val="00A63A6B"/>
    <w:rsid w:val="00A63AD1"/>
    <w:rsid w:val="00A63AEB"/>
    <w:rsid w:val="00A63C6C"/>
    <w:rsid w:val="00A642C5"/>
    <w:rsid w:val="00A64973"/>
    <w:rsid w:val="00A64A33"/>
    <w:rsid w:val="00A6556E"/>
    <w:rsid w:val="00A65810"/>
    <w:rsid w:val="00A65A1E"/>
    <w:rsid w:val="00A65A68"/>
    <w:rsid w:val="00A65CD3"/>
    <w:rsid w:val="00A65D4E"/>
    <w:rsid w:val="00A65FE7"/>
    <w:rsid w:val="00A662B5"/>
    <w:rsid w:val="00A66317"/>
    <w:rsid w:val="00A66C2D"/>
    <w:rsid w:val="00A66C39"/>
    <w:rsid w:val="00A66F25"/>
    <w:rsid w:val="00A6724A"/>
    <w:rsid w:val="00A67327"/>
    <w:rsid w:val="00A67731"/>
    <w:rsid w:val="00A67802"/>
    <w:rsid w:val="00A67942"/>
    <w:rsid w:val="00A67DA7"/>
    <w:rsid w:val="00A67FB6"/>
    <w:rsid w:val="00A7010E"/>
    <w:rsid w:val="00A70133"/>
    <w:rsid w:val="00A703B0"/>
    <w:rsid w:val="00A70C2F"/>
    <w:rsid w:val="00A71CD1"/>
    <w:rsid w:val="00A71E73"/>
    <w:rsid w:val="00A71FEB"/>
    <w:rsid w:val="00A7293F"/>
    <w:rsid w:val="00A730BB"/>
    <w:rsid w:val="00A730FB"/>
    <w:rsid w:val="00A737A4"/>
    <w:rsid w:val="00A73DC8"/>
    <w:rsid w:val="00A740AC"/>
    <w:rsid w:val="00A740CD"/>
    <w:rsid w:val="00A74689"/>
    <w:rsid w:val="00A74983"/>
    <w:rsid w:val="00A74C4A"/>
    <w:rsid w:val="00A74C8F"/>
    <w:rsid w:val="00A75170"/>
    <w:rsid w:val="00A759D3"/>
    <w:rsid w:val="00A75DD8"/>
    <w:rsid w:val="00A761FD"/>
    <w:rsid w:val="00A76457"/>
    <w:rsid w:val="00A767A6"/>
    <w:rsid w:val="00A7696B"/>
    <w:rsid w:val="00A77046"/>
    <w:rsid w:val="00A7786B"/>
    <w:rsid w:val="00A779BB"/>
    <w:rsid w:val="00A77DB2"/>
    <w:rsid w:val="00A80183"/>
    <w:rsid w:val="00A80AC5"/>
    <w:rsid w:val="00A81307"/>
    <w:rsid w:val="00A81BBE"/>
    <w:rsid w:val="00A82A38"/>
    <w:rsid w:val="00A82B37"/>
    <w:rsid w:val="00A82E01"/>
    <w:rsid w:val="00A82E2B"/>
    <w:rsid w:val="00A83585"/>
    <w:rsid w:val="00A836DD"/>
    <w:rsid w:val="00A841FA"/>
    <w:rsid w:val="00A84390"/>
    <w:rsid w:val="00A84532"/>
    <w:rsid w:val="00A84AD3"/>
    <w:rsid w:val="00A857B3"/>
    <w:rsid w:val="00A85A03"/>
    <w:rsid w:val="00A86138"/>
    <w:rsid w:val="00A8687B"/>
    <w:rsid w:val="00A8688B"/>
    <w:rsid w:val="00A86970"/>
    <w:rsid w:val="00A86D3B"/>
    <w:rsid w:val="00A86D61"/>
    <w:rsid w:val="00A87251"/>
    <w:rsid w:val="00A87330"/>
    <w:rsid w:val="00A874A7"/>
    <w:rsid w:val="00A902B1"/>
    <w:rsid w:val="00A90384"/>
    <w:rsid w:val="00A905D1"/>
    <w:rsid w:val="00A90729"/>
    <w:rsid w:val="00A90C2E"/>
    <w:rsid w:val="00A90FC2"/>
    <w:rsid w:val="00A91541"/>
    <w:rsid w:val="00A91743"/>
    <w:rsid w:val="00A91AC0"/>
    <w:rsid w:val="00A91AC1"/>
    <w:rsid w:val="00A92030"/>
    <w:rsid w:val="00A92A79"/>
    <w:rsid w:val="00A92D56"/>
    <w:rsid w:val="00A939DC"/>
    <w:rsid w:val="00A944EA"/>
    <w:rsid w:val="00A94A4D"/>
    <w:rsid w:val="00A95076"/>
    <w:rsid w:val="00A9517A"/>
    <w:rsid w:val="00A95D93"/>
    <w:rsid w:val="00A969AF"/>
    <w:rsid w:val="00A96CBF"/>
    <w:rsid w:val="00A970CB"/>
    <w:rsid w:val="00A97186"/>
    <w:rsid w:val="00A971BD"/>
    <w:rsid w:val="00A97851"/>
    <w:rsid w:val="00A97B48"/>
    <w:rsid w:val="00A97CA2"/>
    <w:rsid w:val="00AA0141"/>
    <w:rsid w:val="00AA06A4"/>
    <w:rsid w:val="00AA0BDB"/>
    <w:rsid w:val="00AA0E1A"/>
    <w:rsid w:val="00AA0FAA"/>
    <w:rsid w:val="00AA104E"/>
    <w:rsid w:val="00AA12DF"/>
    <w:rsid w:val="00AA1B0A"/>
    <w:rsid w:val="00AA1C65"/>
    <w:rsid w:val="00AA1D86"/>
    <w:rsid w:val="00AA1DDF"/>
    <w:rsid w:val="00AA1F57"/>
    <w:rsid w:val="00AA24FA"/>
    <w:rsid w:val="00AA2892"/>
    <w:rsid w:val="00AA2BA4"/>
    <w:rsid w:val="00AA2D75"/>
    <w:rsid w:val="00AA2EFA"/>
    <w:rsid w:val="00AA32F8"/>
    <w:rsid w:val="00AA368A"/>
    <w:rsid w:val="00AA3AAC"/>
    <w:rsid w:val="00AA3E06"/>
    <w:rsid w:val="00AA3E8F"/>
    <w:rsid w:val="00AA41AB"/>
    <w:rsid w:val="00AA48AA"/>
    <w:rsid w:val="00AA4D96"/>
    <w:rsid w:val="00AA5403"/>
    <w:rsid w:val="00AA5FA6"/>
    <w:rsid w:val="00AA6116"/>
    <w:rsid w:val="00AA635E"/>
    <w:rsid w:val="00AA6832"/>
    <w:rsid w:val="00AA6833"/>
    <w:rsid w:val="00AA6C32"/>
    <w:rsid w:val="00AA6D0F"/>
    <w:rsid w:val="00AA6D71"/>
    <w:rsid w:val="00AA6F05"/>
    <w:rsid w:val="00AA7335"/>
    <w:rsid w:val="00AA768E"/>
    <w:rsid w:val="00AA7EED"/>
    <w:rsid w:val="00AB00FA"/>
    <w:rsid w:val="00AB0261"/>
    <w:rsid w:val="00AB0A85"/>
    <w:rsid w:val="00AB0B79"/>
    <w:rsid w:val="00AB1751"/>
    <w:rsid w:val="00AB1A9D"/>
    <w:rsid w:val="00AB1BEA"/>
    <w:rsid w:val="00AB1DE2"/>
    <w:rsid w:val="00AB1ED9"/>
    <w:rsid w:val="00AB2188"/>
    <w:rsid w:val="00AB237F"/>
    <w:rsid w:val="00AB27CE"/>
    <w:rsid w:val="00AB27F0"/>
    <w:rsid w:val="00AB2847"/>
    <w:rsid w:val="00AB299B"/>
    <w:rsid w:val="00AB2A71"/>
    <w:rsid w:val="00AB2C43"/>
    <w:rsid w:val="00AB31FA"/>
    <w:rsid w:val="00AB33BA"/>
    <w:rsid w:val="00AB3F0E"/>
    <w:rsid w:val="00AB412D"/>
    <w:rsid w:val="00AB422D"/>
    <w:rsid w:val="00AB4B9B"/>
    <w:rsid w:val="00AB4C81"/>
    <w:rsid w:val="00AB5184"/>
    <w:rsid w:val="00AB57C1"/>
    <w:rsid w:val="00AB5877"/>
    <w:rsid w:val="00AB5A0D"/>
    <w:rsid w:val="00AB5C10"/>
    <w:rsid w:val="00AB5DEF"/>
    <w:rsid w:val="00AB5E83"/>
    <w:rsid w:val="00AB65F6"/>
    <w:rsid w:val="00AB6B11"/>
    <w:rsid w:val="00AB7540"/>
    <w:rsid w:val="00AB7596"/>
    <w:rsid w:val="00AB75DB"/>
    <w:rsid w:val="00AB7D84"/>
    <w:rsid w:val="00AB7D8A"/>
    <w:rsid w:val="00AB7F11"/>
    <w:rsid w:val="00AC026E"/>
    <w:rsid w:val="00AC040B"/>
    <w:rsid w:val="00AC05CC"/>
    <w:rsid w:val="00AC07DE"/>
    <w:rsid w:val="00AC0AF7"/>
    <w:rsid w:val="00AC0B8A"/>
    <w:rsid w:val="00AC0D4B"/>
    <w:rsid w:val="00AC176B"/>
    <w:rsid w:val="00AC176D"/>
    <w:rsid w:val="00AC23D0"/>
    <w:rsid w:val="00AC2403"/>
    <w:rsid w:val="00AC2717"/>
    <w:rsid w:val="00AC2BB3"/>
    <w:rsid w:val="00AC2DDF"/>
    <w:rsid w:val="00AC2ECF"/>
    <w:rsid w:val="00AC2F6E"/>
    <w:rsid w:val="00AC35BC"/>
    <w:rsid w:val="00AC3604"/>
    <w:rsid w:val="00AC3CE5"/>
    <w:rsid w:val="00AC4005"/>
    <w:rsid w:val="00AC432E"/>
    <w:rsid w:val="00AC47DD"/>
    <w:rsid w:val="00AC5728"/>
    <w:rsid w:val="00AC5E68"/>
    <w:rsid w:val="00AC642C"/>
    <w:rsid w:val="00AC663D"/>
    <w:rsid w:val="00AC6B60"/>
    <w:rsid w:val="00AC714C"/>
    <w:rsid w:val="00AC719B"/>
    <w:rsid w:val="00AC72A2"/>
    <w:rsid w:val="00AC7572"/>
    <w:rsid w:val="00AC766D"/>
    <w:rsid w:val="00AC7875"/>
    <w:rsid w:val="00AC7BE7"/>
    <w:rsid w:val="00AC7BEF"/>
    <w:rsid w:val="00AD00C9"/>
    <w:rsid w:val="00AD0606"/>
    <w:rsid w:val="00AD09DF"/>
    <w:rsid w:val="00AD0BC5"/>
    <w:rsid w:val="00AD1128"/>
    <w:rsid w:val="00AD12A2"/>
    <w:rsid w:val="00AD16BB"/>
    <w:rsid w:val="00AD177E"/>
    <w:rsid w:val="00AD1988"/>
    <w:rsid w:val="00AD1BC2"/>
    <w:rsid w:val="00AD2155"/>
    <w:rsid w:val="00AD2215"/>
    <w:rsid w:val="00AD2EEA"/>
    <w:rsid w:val="00AD3736"/>
    <w:rsid w:val="00AD38A4"/>
    <w:rsid w:val="00AD3A63"/>
    <w:rsid w:val="00AD3C67"/>
    <w:rsid w:val="00AD3E70"/>
    <w:rsid w:val="00AD4350"/>
    <w:rsid w:val="00AD454C"/>
    <w:rsid w:val="00AD45FC"/>
    <w:rsid w:val="00AD4A1E"/>
    <w:rsid w:val="00AD4A38"/>
    <w:rsid w:val="00AD51EE"/>
    <w:rsid w:val="00AD52D7"/>
    <w:rsid w:val="00AD5BA0"/>
    <w:rsid w:val="00AD5D16"/>
    <w:rsid w:val="00AD7398"/>
    <w:rsid w:val="00AD75D4"/>
    <w:rsid w:val="00AD77E9"/>
    <w:rsid w:val="00AD7C46"/>
    <w:rsid w:val="00AD7C7F"/>
    <w:rsid w:val="00AE04C1"/>
    <w:rsid w:val="00AE08E8"/>
    <w:rsid w:val="00AE113B"/>
    <w:rsid w:val="00AE1276"/>
    <w:rsid w:val="00AE14F7"/>
    <w:rsid w:val="00AE18FC"/>
    <w:rsid w:val="00AE1BB8"/>
    <w:rsid w:val="00AE1CA0"/>
    <w:rsid w:val="00AE1E53"/>
    <w:rsid w:val="00AE1F97"/>
    <w:rsid w:val="00AE23DA"/>
    <w:rsid w:val="00AE242B"/>
    <w:rsid w:val="00AE25C0"/>
    <w:rsid w:val="00AE25C2"/>
    <w:rsid w:val="00AE29F4"/>
    <w:rsid w:val="00AE3043"/>
    <w:rsid w:val="00AE3CD9"/>
    <w:rsid w:val="00AE42B3"/>
    <w:rsid w:val="00AE432A"/>
    <w:rsid w:val="00AE4865"/>
    <w:rsid w:val="00AE48C2"/>
    <w:rsid w:val="00AE4D3B"/>
    <w:rsid w:val="00AE4E6B"/>
    <w:rsid w:val="00AE5366"/>
    <w:rsid w:val="00AE6275"/>
    <w:rsid w:val="00AE6950"/>
    <w:rsid w:val="00AE6BC4"/>
    <w:rsid w:val="00AE6F5B"/>
    <w:rsid w:val="00AE6FD5"/>
    <w:rsid w:val="00AE7351"/>
    <w:rsid w:val="00AE7878"/>
    <w:rsid w:val="00AE793E"/>
    <w:rsid w:val="00AF018A"/>
    <w:rsid w:val="00AF0211"/>
    <w:rsid w:val="00AF06F2"/>
    <w:rsid w:val="00AF087A"/>
    <w:rsid w:val="00AF0D62"/>
    <w:rsid w:val="00AF0DEC"/>
    <w:rsid w:val="00AF120F"/>
    <w:rsid w:val="00AF1DC2"/>
    <w:rsid w:val="00AF2223"/>
    <w:rsid w:val="00AF2512"/>
    <w:rsid w:val="00AF2C4D"/>
    <w:rsid w:val="00AF2C81"/>
    <w:rsid w:val="00AF2FD2"/>
    <w:rsid w:val="00AF35D8"/>
    <w:rsid w:val="00AF37E8"/>
    <w:rsid w:val="00AF3857"/>
    <w:rsid w:val="00AF4347"/>
    <w:rsid w:val="00AF4776"/>
    <w:rsid w:val="00AF4B59"/>
    <w:rsid w:val="00AF56A2"/>
    <w:rsid w:val="00AF5927"/>
    <w:rsid w:val="00AF5D9E"/>
    <w:rsid w:val="00AF5EBC"/>
    <w:rsid w:val="00AF6380"/>
    <w:rsid w:val="00AF66AB"/>
    <w:rsid w:val="00AF698B"/>
    <w:rsid w:val="00AF715E"/>
    <w:rsid w:val="00AF71E1"/>
    <w:rsid w:val="00AF7311"/>
    <w:rsid w:val="00AF7AB6"/>
    <w:rsid w:val="00B00080"/>
    <w:rsid w:val="00B002E6"/>
    <w:rsid w:val="00B0030F"/>
    <w:rsid w:val="00B004C8"/>
    <w:rsid w:val="00B00A02"/>
    <w:rsid w:val="00B00BD1"/>
    <w:rsid w:val="00B00E96"/>
    <w:rsid w:val="00B00ECB"/>
    <w:rsid w:val="00B00EFD"/>
    <w:rsid w:val="00B00FCB"/>
    <w:rsid w:val="00B01010"/>
    <w:rsid w:val="00B01266"/>
    <w:rsid w:val="00B01288"/>
    <w:rsid w:val="00B01426"/>
    <w:rsid w:val="00B0143B"/>
    <w:rsid w:val="00B01BA6"/>
    <w:rsid w:val="00B0239A"/>
    <w:rsid w:val="00B024CE"/>
    <w:rsid w:val="00B02EB8"/>
    <w:rsid w:val="00B03152"/>
    <w:rsid w:val="00B0316E"/>
    <w:rsid w:val="00B031CE"/>
    <w:rsid w:val="00B03617"/>
    <w:rsid w:val="00B03783"/>
    <w:rsid w:val="00B0382A"/>
    <w:rsid w:val="00B03DEC"/>
    <w:rsid w:val="00B04408"/>
    <w:rsid w:val="00B04979"/>
    <w:rsid w:val="00B04A82"/>
    <w:rsid w:val="00B0519E"/>
    <w:rsid w:val="00B05A0E"/>
    <w:rsid w:val="00B05BC0"/>
    <w:rsid w:val="00B05C2F"/>
    <w:rsid w:val="00B0705D"/>
    <w:rsid w:val="00B07147"/>
    <w:rsid w:val="00B07202"/>
    <w:rsid w:val="00B07C52"/>
    <w:rsid w:val="00B07CA4"/>
    <w:rsid w:val="00B10171"/>
    <w:rsid w:val="00B104BF"/>
    <w:rsid w:val="00B10D7D"/>
    <w:rsid w:val="00B10FD7"/>
    <w:rsid w:val="00B113D5"/>
    <w:rsid w:val="00B119F6"/>
    <w:rsid w:val="00B11B47"/>
    <w:rsid w:val="00B11F59"/>
    <w:rsid w:val="00B127A9"/>
    <w:rsid w:val="00B12800"/>
    <w:rsid w:val="00B12FAB"/>
    <w:rsid w:val="00B134F0"/>
    <w:rsid w:val="00B13C9A"/>
    <w:rsid w:val="00B1413F"/>
    <w:rsid w:val="00B1416A"/>
    <w:rsid w:val="00B14198"/>
    <w:rsid w:val="00B141D7"/>
    <w:rsid w:val="00B1457E"/>
    <w:rsid w:val="00B1470C"/>
    <w:rsid w:val="00B14AE6"/>
    <w:rsid w:val="00B14B2C"/>
    <w:rsid w:val="00B14D16"/>
    <w:rsid w:val="00B14E95"/>
    <w:rsid w:val="00B155A9"/>
    <w:rsid w:val="00B1590E"/>
    <w:rsid w:val="00B1598C"/>
    <w:rsid w:val="00B15F12"/>
    <w:rsid w:val="00B160B1"/>
    <w:rsid w:val="00B160FE"/>
    <w:rsid w:val="00B16212"/>
    <w:rsid w:val="00B16949"/>
    <w:rsid w:val="00B16C2E"/>
    <w:rsid w:val="00B16CCD"/>
    <w:rsid w:val="00B16F47"/>
    <w:rsid w:val="00B171E7"/>
    <w:rsid w:val="00B17A7B"/>
    <w:rsid w:val="00B17DF7"/>
    <w:rsid w:val="00B17FF5"/>
    <w:rsid w:val="00B2050C"/>
    <w:rsid w:val="00B20651"/>
    <w:rsid w:val="00B20732"/>
    <w:rsid w:val="00B209FB"/>
    <w:rsid w:val="00B20A1A"/>
    <w:rsid w:val="00B20DAD"/>
    <w:rsid w:val="00B2100D"/>
    <w:rsid w:val="00B21269"/>
    <w:rsid w:val="00B21330"/>
    <w:rsid w:val="00B21538"/>
    <w:rsid w:val="00B2158C"/>
    <w:rsid w:val="00B2196F"/>
    <w:rsid w:val="00B21A1E"/>
    <w:rsid w:val="00B21D87"/>
    <w:rsid w:val="00B220C4"/>
    <w:rsid w:val="00B22250"/>
    <w:rsid w:val="00B229BE"/>
    <w:rsid w:val="00B22B18"/>
    <w:rsid w:val="00B22C58"/>
    <w:rsid w:val="00B22CD0"/>
    <w:rsid w:val="00B2344B"/>
    <w:rsid w:val="00B23698"/>
    <w:rsid w:val="00B23A8F"/>
    <w:rsid w:val="00B23D19"/>
    <w:rsid w:val="00B2408F"/>
    <w:rsid w:val="00B242CF"/>
    <w:rsid w:val="00B24511"/>
    <w:rsid w:val="00B24D1C"/>
    <w:rsid w:val="00B25073"/>
    <w:rsid w:val="00B250C6"/>
    <w:rsid w:val="00B25567"/>
    <w:rsid w:val="00B25589"/>
    <w:rsid w:val="00B25A92"/>
    <w:rsid w:val="00B25C1A"/>
    <w:rsid w:val="00B26583"/>
    <w:rsid w:val="00B26E65"/>
    <w:rsid w:val="00B2703C"/>
    <w:rsid w:val="00B2771B"/>
    <w:rsid w:val="00B277DE"/>
    <w:rsid w:val="00B30958"/>
    <w:rsid w:val="00B30CED"/>
    <w:rsid w:val="00B30FBA"/>
    <w:rsid w:val="00B311A0"/>
    <w:rsid w:val="00B314A4"/>
    <w:rsid w:val="00B319E4"/>
    <w:rsid w:val="00B31CB4"/>
    <w:rsid w:val="00B31DDF"/>
    <w:rsid w:val="00B32B82"/>
    <w:rsid w:val="00B32C39"/>
    <w:rsid w:val="00B332AC"/>
    <w:rsid w:val="00B33880"/>
    <w:rsid w:val="00B33DCD"/>
    <w:rsid w:val="00B341A5"/>
    <w:rsid w:val="00B34312"/>
    <w:rsid w:val="00B344F8"/>
    <w:rsid w:val="00B347FF"/>
    <w:rsid w:val="00B34FF9"/>
    <w:rsid w:val="00B350D5"/>
    <w:rsid w:val="00B3526F"/>
    <w:rsid w:val="00B35933"/>
    <w:rsid w:val="00B3621D"/>
    <w:rsid w:val="00B367DC"/>
    <w:rsid w:val="00B36EE2"/>
    <w:rsid w:val="00B37672"/>
    <w:rsid w:val="00B37E46"/>
    <w:rsid w:val="00B405E9"/>
    <w:rsid w:val="00B40D7C"/>
    <w:rsid w:val="00B40DE0"/>
    <w:rsid w:val="00B40FCB"/>
    <w:rsid w:val="00B41638"/>
    <w:rsid w:val="00B4176A"/>
    <w:rsid w:val="00B41947"/>
    <w:rsid w:val="00B41D2D"/>
    <w:rsid w:val="00B42021"/>
    <w:rsid w:val="00B420D8"/>
    <w:rsid w:val="00B42512"/>
    <w:rsid w:val="00B42633"/>
    <w:rsid w:val="00B4297E"/>
    <w:rsid w:val="00B42A21"/>
    <w:rsid w:val="00B42D84"/>
    <w:rsid w:val="00B43445"/>
    <w:rsid w:val="00B451F9"/>
    <w:rsid w:val="00B45DA7"/>
    <w:rsid w:val="00B46A6F"/>
    <w:rsid w:val="00B47099"/>
    <w:rsid w:val="00B47137"/>
    <w:rsid w:val="00B47C8B"/>
    <w:rsid w:val="00B47D3E"/>
    <w:rsid w:val="00B50739"/>
    <w:rsid w:val="00B50761"/>
    <w:rsid w:val="00B507A4"/>
    <w:rsid w:val="00B5080C"/>
    <w:rsid w:val="00B50974"/>
    <w:rsid w:val="00B50BF5"/>
    <w:rsid w:val="00B50C00"/>
    <w:rsid w:val="00B50C6B"/>
    <w:rsid w:val="00B515EF"/>
    <w:rsid w:val="00B52632"/>
    <w:rsid w:val="00B5339E"/>
    <w:rsid w:val="00B53D94"/>
    <w:rsid w:val="00B54F1A"/>
    <w:rsid w:val="00B54FB7"/>
    <w:rsid w:val="00B551C9"/>
    <w:rsid w:val="00B5591A"/>
    <w:rsid w:val="00B55E2F"/>
    <w:rsid w:val="00B55ED3"/>
    <w:rsid w:val="00B55F8B"/>
    <w:rsid w:val="00B56D33"/>
    <w:rsid w:val="00B574D1"/>
    <w:rsid w:val="00B5794B"/>
    <w:rsid w:val="00B57B7C"/>
    <w:rsid w:val="00B57D06"/>
    <w:rsid w:val="00B6005E"/>
    <w:rsid w:val="00B6049E"/>
    <w:rsid w:val="00B6067C"/>
    <w:rsid w:val="00B608FC"/>
    <w:rsid w:val="00B60E12"/>
    <w:rsid w:val="00B6102C"/>
    <w:rsid w:val="00B611B9"/>
    <w:rsid w:val="00B611BF"/>
    <w:rsid w:val="00B622C2"/>
    <w:rsid w:val="00B6292F"/>
    <w:rsid w:val="00B62CA3"/>
    <w:rsid w:val="00B63797"/>
    <w:rsid w:val="00B64533"/>
    <w:rsid w:val="00B64580"/>
    <w:rsid w:val="00B6529E"/>
    <w:rsid w:val="00B66EB3"/>
    <w:rsid w:val="00B6716D"/>
    <w:rsid w:val="00B67342"/>
    <w:rsid w:val="00B6792C"/>
    <w:rsid w:val="00B70A6D"/>
    <w:rsid w:val="00B70E9A"/>
    <w:rsid w:val="00B71027"/>
    <w:rsid w:val="00B712E3"/>
    <w:rsid w:val="00B71C41"/>
    <w:rsid w:val="00B71C62"/>
    <w:rsid w:val="00B725F7"/>
    <w:rsid w:val="00B72628"/>
    <w:rsid w:val="00B73363"/>
    <w:rsid w:val="00B7350D"/>
    <w:rsid w:val="00B73E3F"/>
    <w:rsid w:val="00B7443D"/>
    <w:rsid w:val="00B744FC"/>
    <w:rsid w:val="00B74961"/>
    <w:rsid w:val="00B76113"/>
    <w:rsid w:val="00B7628F"/>
    <w:rsid w:val="00B76583"/>
    <w:rsid w:val="00B7685B"/>
    <w:rsid w:val="00B76E9B"/>
    <w:rsid w:val="00B7753C"/>
    <w:rsid w:val="00B77716"/>
    <w:rsid w:val="00B77CBF"/>
    <w:rsid w:val="00B77E6A"/>
    <w:rsid w:val="00B80421"/>
    <w:rsid w:val="00B80A1A"/>
    <w:rsid w:val="00B80BB5"/>
    <w:rsid w:val="00B81927"/>
    <w:rsid w:val="00B81C2E"/>
    <w:rsid w:val="00B81EE5"/>
    <w:rsid w:val="00B830F1"/>
    <w:rsid w:val="00B83435"/>
    <w:rsid w:val="00B83671"/>
    <w:rsid w:val="00B83E3D"/>
    <w:rsid w:val="00B83FDB"/>
    <w:rsid w:val="00B8456F"/>
    <w:rsid w:val="00B850DD"/>
    <w:rsid w:val="00B8512F"/>
    <w:rsid w:val="00B8574D"/>
    <w:rsid w:val="00B85CB0"/>
    <w:rsid w:val="00B85EF1"/>
    <w:rsid w:val="00B85F57"/>
    <w:rsid w:val="00B86551"/>
    <w:rsid w:val="00B87B85"/>
    <w:rsid w:val="00B9001F"/>
    <w:rsid w:val="00B909AA"/>
    <w:rsid w:val="00B90BA4"/>
    <w:rsid w:val="00B90FE4"/>
    <w:rsid w:val="00B911B0"/>
    <w:rsid w:val="00B9129B"/>
    <w:rsid w:val="00B9132F"/>
    <w:rsid w:val="00B91854"/>
    <w:rsid w:val="00B91AD1"/>
    <w:rsid w:val="00B91C9D"/>
    <w:rsid w:val="00B91EDC"/>
    <w:rsid w:val="00B92087"/>
    <w:rsid w:val="00B9211A"/>
    <w:rsid w:val="00B921B6"/>
    <w:rsid w:val="00B92646"/>
    <w:rsid w:val="00B927E8"/>
    <w:rsid w:val="00B928F5"/>
    <w:rsid w:val="00B92A03"/>
    <w:rsid w:val="00B92A3E"/>
    <w:rsid w:val="00B92B2E"/>
    <w:rsid w:val="00B92BC6"/>
    <w:rsid w:val="00B92D3E"/>
    <w:rsid w:val="00B93490"/>
    <w:rsid w:val="00B935CC"/>
    <w:rsid w:val="00B93616"/>
    <w:rsid w:val="00B939B7"/>
    <w:rsid w:val="00B93C3E"/>
    <w:rsid w:val="00B93DBD"/>
    <w:rsid w:val="00B93FEC"/>
    <w:rsid w:val="00B940C0"/>
    <w:rsid w:val="00B941F7"/>
    <w:rsid w:val="00B94439"/>
    <w:rsid w:val="00B94B38"/>
    <w:rsid w:val="00B94DAB"/>
    <w:rsid w:val="00B95483"/>
    <w:rsid w:val="00B9554C"/>
    <w:rsid w:val="00B95AFF"/>
    <w:rsid w:val="00B95EA5"/>
    <w:rsid w:val="00B96E5D"/>
    <w:rsid w:val="00B96F2F"/>
    <w:rsid w:val="00B9703C"/>
    <w:rsid w:val="00B970E8"/>
    <w:rsid w:val="00B97206"/>
    <w:rsid w:val="00B97423"/>
    <w:rsid w:val="00B9757F"/>
    <w:rsid w:val="00B97846"/>
    <w:rsid w:val="00BA06DE"/>
    <w:rsid w:val="00BA10FD"/>
    <w:rsid w:val="00BA11B5"/>
    <w:rsid w:val="00BA128D"/>
    <w:rsid w:val="00BA14D4"/>
    <w:rsid w:val="00BA181D"/>
    <w:rsid w:val="00BA1968"/>
    <w:rsid w:val="00BA1D9C"/>
    <w:rsid w:val="00BA211C"/>
    <w:rsid w:val="00BA256D"/>
    <w:rsid w:val="00BA2D10"/>
    <w:rsid w:val="00BA2E47"/>
    <w:rsid w:val="00BA392D"/>
    <w:rsid w:val="00BA3B50"/>
    <w:rsid w:val="00BA3D4F"/>
    <w:rsid w:val="00BA4152"/>
    <w:rsid w:val="00BA41AB"/>
    <w:rsid w:val="00BA4532"/>
    <w:rsid w:val="00BA457A"/>
    <w:rsid w:val="00BA475B"/>
    <w:rsid w:val="00BA4A3E"/>
    <w:rsid w:val="00BA553A"/>
    <w:rsid w:val="00BA56D1"/>
    <w:rsid w:val="00BA57E3"/>
    <w:rsid w:val="00BA5901"/>
    <w:rsid w:val="00BA6326"/>
    <w:rsid w:val="00BA632F"/>
    <w:rsid w:val="00BA6D71"/>
    <w:rsid w:val="00BA6E3C"/>
    <w:rsid w:val="00BA6ED9"/>
    <w:rsid w:val="00BA7290"/>
    <w:rsid w:val="00BA7BB1"/>
    <w:rsid w:val="00BA7C3B"/>
    <w:rsid w:val="00BB05EF"/>
    <w:rsid w:val="00BB0720"/>
    <w:rsid w:val="00BB09E9"/>
    <w:rsid w:val="00BB0FED"/>
    <w:rsid w:val="00BB1A7D"/>
    <w:rsid w:val="00BB2451"/>
    <w:rsid w:val="00BB27AC"/>
    <w:rsid w:val="00BB27F5"/>
    <w:rsid w:val="00BB2A9D"/>
    <w:rsid w:val="00BB357C"/>
    <w:rsid w:val="00BB37BE"/>
    <w:rsid w:val="00BB3A54"/>
    <w:rsid w:val="00BB3B83"/>
    <w:rsid w:val="00BB3B8C"/>
    <w:rsid w:val="00BB3C13"/>
    <w:rsid w:val="00BB3F8B"/>
    <w:rsid w:val="00BB4071"/>
    <w:rsid w:val="00BB4465"/>
    <w:rsid w:val="00BB4891"/>
    <w:rsid w:val="00BB4F5B"/>
    <w:rsid w:val="00BB5624"/>
    <w:rsid w:val="00BB58FB"/>
    <w:rsid w:val="00BB5FB9"/>
    <w:rsid w:val="00BB6291"/>
    <w:rsid w:val="00BB6457"/>
    <w:rsid w:val="00BB648D"/>
    <w:rsid w:val="00BB6560"/>
    <w:rsid w:val="00BB688E"/>
    <w:rsid w:val="00BB6B19"/>
    <w:rsid w:val="00BB6D2B"/>
    <w:rsid w:val="00BB7396"/>
    <w:rsid w:val="00BB775E"/>
    <w:rsid w:val="00BB797A"/>
    <w:rsid w:val="00BB798E"/>
    <w:rsid w:val="00BB7BB4"/>
    <w:rsid w:val="00BB7CF1"/>
    <w:rsid w:val="00BB7F8E"/>
    <w:rsid w:val="00BC0700"/>
    <w:rsid w:val="00BC1376"/>
    <w:rsid w:val="00BC1575"/>
    <w:rsid w:val="00BC1E7A"/>
    <w:rsid w:val="00BC26BB"/>
    <w:rsid w:val="00BC3060"/>
    <w:rsid w:val="00BC32FD"/>
    <w:rsid w:val="00BC337F"/>
    <w:rsid w:val="00BC35F8"/>
    <w:rsid w:val="00BC38FC"/>
    <w:rsid w:val="00BC3C63"/>
    <w:rsid w:val="00BC3E33"/>
    <w:rsid w:val="00BC4000"/>
    <w:rsid w:val="00BC4186"/>
    <w:rsid w:val="00BC45C3"/>
    <w:rsid w:val="00BC4B94"/>
    <w:rsid w:val="00BC4E5A"/>
    <w:rsid w:val="00BC54FB"/>
    <w:rsid w:val="00BC5746"/>
    <w:rsid w:val="00BC5876"/>
    <w:rsid w:val="00BC5FDA"/>
    <w:rsid w:val="00BC621E"/>
    <w:rsid w:val="00BC642D"/>
    <w:rsid w:val="00BC65E6"/>
    <w:rsid w:val="00BC6914"/>
    <w:rsid w:val="00BC6A8D"/>
    <w:rsid w:val="00BC6AE3"/>
    <w:rsid w:val="00BC6FE4"/>
    <w:rsid w:val="00BC723E"/>
    <w:rsid w:val="00BC7243"/>
    <w:rsid w:val="00BC7528"/>
    <w:rsid w:val="00BC7650"/>
    <w:rsid w:val="00BC7B34"/>
    <w:rsid w:val="00BC7E93"/>
    <w:rsid w:val="00BC7FB9"/>
    <w:rsid w:val="00BD01F3"/>
    <w:rsid w:val="00BD075B"/>
    <w:rsid w:val="00BD0CA4"/>
    <w:rsid w:val="00BD0DC5"/>
    <w:rsid w:val="00BD1147"/>
    <w:rsid w:val="00BD1488"/>
    <w:rsid w:val="00BD17C6"/>
    <w:rsid w:val="00BD1B9E"/>
    <w:rsid w:val="00BD207C"/>
    <w:rsid w:val="00BD21E5"/>
    <w:rsid w:val="00BD2205"/>
    <w:rsid w:val="00BD2533"/>
    <w:rsid w:val="00BD2544"/>
    <w:rsid w:val="00BD267B"/>
    <w:rsid w:val="00BD28CA"/>
    <w:rsid w:val="00BD4043"/>
    <w:rsid w:val="00BD405A"/>
    <w:rsid w:val="00BD41D7"/>
    <w:rsid w:val="00BD4681"/>
    <w:rsid w:val="00BD4AA3"/>
    <w:rsid w:val="00BD4AFB"/>
    <w:rsid w:val="00BD52C3"/>
    <w:rsid w:val="00BD53BF"/>
    <w:rsid w:val="00BD5842"/>
    <w:rsid w:val="00BD5A3B"/>
    <w:rsid w:val="00BD5E96"/>
    <w:rsid w:val="00BD5F7E"/>
    <w:rsid w:val="00BD665E"/>
    <w:rsid w:val="00BD673A"/>
    <w:rsid w:val="00BD68DC"/>
    <w:rsid w:val="00BD6BAF"/>
    <w:rsid w:val="00BD7397"/>
    <w:rsid w:val="00BD7E92"/>
    <w:rsid w:val="00BE0545"/>
    <w:rsid w:val="00BE0722"/>
    <w:rsid w:val="00BE0CB1"/>
    <w:rsid w:val="00BE0EB8"/>
    <w:rsid w:val="00BE12D7"/>
    <w:rsid w:val="00BE1334"/>
    <w:rsid w:val="00BE1E32"/>
    <w:rsid w:val="00BE2125"/>
    <w:rsid w:val="00BE25DE"/>
    <w:rsid w:val="00BE26A3"/>
    <w:rsid w:val="00BE2B8B"/>
    <w:rsid w:val="00BE2D27"/>
    <w:rsid w:val="00BE2EB5"/>
    <w:rsid w:val="00BE2EBE"/>
    <w:rsid w:val="00BE362E"/>
    <w:rsid w:val="00BE446F"/>
    <w:rsid w:val="00BE4707"/>
    <w:rsid w:val="00BE48C7"/>
    <w:rsid w:val="00BE4D6D"/>
    <w:rsid w:val="00BE4F02"/>
    <w:rsid w:val="00BE6261"/>
    <w:rsid w:val="00BE6433"/>
    <w:rsid w:val="00BE6B17"/>
    <w:rsid w:val="00BE6C2C"/>
    <w:rsid w:val="00BE6E33"/>
    <w:rsid w:val="00BE6E71"/>
    <w:rsid w:val="00BE7E1C"/>
    <w:rsid w:val="00BF070B"/>
    <w:rsid w:val="00BF0941"/>
    <w:rsid w:val="00BF0D9E"/>
    <w:rsid w:val="00BF1235"/>
    <w:rsid w:val="00BF1CF2"/>
    <w:rsid w:val="00BF25D0"/>
    <w:rsid w:val="00BF274E"/>
    <w:rsid w:val="00BF278C"/>
    <w:rsid w:val="00BF2956"/>
    <w:rsid w:val="00BF2CE8"/>
    <w:rsid w:val="00BF2F71"/>
    <w:rsid w:val="00BF339A"/>
    <w:rsid w:val="00BF33C7"/>
    <w:rsid w:val="00BF36C8"/>
    <w:rsid w:val="00BF37C5"/>
    <w:rsid w:val="00BF37D3"/>
    <w:rsid w:val="00BF3823"/>
    <w:rsid w:val="00BF38DF"/>
    <w:rsid w:val="00BF48E7"/>
    <w:rsid w:val="00BF4CBB"/>
    <w:rsid w:val="00BF4E0B"/>
    <w:rsid w:val="00BF4E26"/>
    <w:rsid w:val="00BF4EDD"/>
    <w:rsid w:val="00BF5276"/>
    <w:rsid w:val="00BF5699"/>
    <w:rsid w:val="00BF5806"/>
    <w:rsid w:val="00BF5809"/>
    <w:rsid w:val="00BF5B51"/>
    <w:rsid w:val="00BF5C21"/>
    <w:rsid w:val="00BF5EF7"/>
    <w:rsid w:val="00BF63DE"/>
    <w:rsid w:val="00BF6598"/>
    <w:rsid w:val="00BF6C4D"/>
    <w:rsid w:val="00BF6C6F"/>
    <w:rsid w:val="00BF6CDE"/>
    <w:rsid w:val="00BF70F7"/>
    <w:rsid w:val="00BF77D9"/>
    <w:rsid w:val="00BF7932"/>
    <w:rsid w:val="00BF7B08"/>
    <w:rsid w:val="00C0004F"/>
    <w:rsid w:val="00C003DB"/>
    <w:rsid w:val="00C0043B"/>
    <w:rsid w:val="00C00B10"/>
    <w:rsid w:val="00C00C00"/>
    <w:rsid w:val="00C013B6"/>
    <w:rsid w:val="00C01757"/>
    <w:rsid w:val="00C01D7A"/>
    <w:rsid w:val="00C021F5"/>
    <w:rsid w:val="00C02690"/>
    <w:rsid w:val="00C026BB"/>
    <w:rsid w:val="00C02C8B"/>
    <w:rsid w:val="00C02EA3"/>
    <w:rsid w:val="00C02F77"/>
    <w:rsid w:val="00C032FF"/>
    <w:rsid w:val="00C038F2"/>
    <w:rsid w:val="00C0403A"/>
    <w:rsid w:val="00C042E2"/>
    <w:rsid w:val="00C04509"/>
    <w:rsid w:val="00C04C2E"/>
    <w:rsid w:val="00C04C48"/>
    <w:rsid w:val="00C050CC"/>
    <w:rsid w:val="00C05290"/>
    <w:rsid w:val="00C053E6"/>
    <w:rsid w:val="00C05542"/>
    <w:rsid w:val="00C065E7"/>
    <w:rsid w:val="00C0670E"/>
    <w:rsid w:val="00C06C36"/>
    <w:rsid w:val="00C071BE"/>
    <w:rsid w:val="00C07854"/>
    <w:rsid w:val="00C07BB1"/>
    <w:rsid w:val="00C07DCA"/>
    <w:rsid w:val="00C07ECD"/>
    <w:rsid w:val="00C10660"/>
    <w:rsid w:val="00C10AD7"/>
    <w:rsid w:val="00C10ADA"/>
    <w:rsid w:val="00C112D1"/>
    <w:rsid w:val="00C114D8"/>
    <w:rsid w:val="00C11E0B"/>
    <w:rsid w:val="00C124DA"/>
    <w:rsid w:val="00C124E3"/>
    <w:rsid w:val="00C12594"/>
    <w:rsid w:val="00C125A8"/>
    <w:rsid w:val="00C1266F"/>
    <w:rsid w:val="00C1276C"/>
    <w:rsid w:val="00C1277E"/>
    <w:rsid w:val="00C12855"/>
    <w:rsid w:val="00C12D16"/>
    <w:rsid w:val="00C12E2C"/>
    <w:rsid w:val="00C12E34"/>
    <w:rsid w:val="00C13523"/>
    <w:rsid w:val="00C13D27"/>
    <w:rsid w:val="00C143DA"/>
    <w:rsid w:val="00C145CC"/>
    <w:rsid w:val="00C14D39"/>
    <w:rsid w:val="00C15028"/>
    <w:rsid w:val="00C15884"/>
    <w:rsid w:val="00C15911"/>
    <w:rsid w:val="00C15B8C"/>
    <w:rsid w:val="00C16350"/>
    <w:rsid w:val="00C16E5C"/>
    <w:rsid w:val="00C174C4"/>
    <w:rsid w:val="00C17BA5"/>
    <w:rsid w:val="00C17BD6"/>
    <w:rsid w:val="00C20010"/>
    <w:rsid w:val="00C20084"/>
    <w:rsid w:val="00C205AE"/>
    <w:rsid w:val="00C2065F"/>
    <w:rsid w:val="00C20ADF"/>
    <w:rsid w:val="00C20B65"/>
    <w:rsid w:val="00C20C62"/>
    <w:rsid w:val="00C20D19"/>
    <w:rsid w:val="00C20EF1"/>
    <w:rsid w:val="00C210AF"/>
    <w:rsid w:val="00C2228F"/>
    <w:rsid w:val="00C22708"/>
    <w:rsid w:val="00C22D83"/>
    <w:rsid w:val="00C22F1E"/>
    <w:rsid w:val="00C22FE1"/>
    <w:rsid w:val="00C233F4"/>
    <w:rsid w:val="00C235BC"/>
    <w:rsid w:val="00C23903"/>
    <w:rsid w:val="00C23E03"/>
    <w:rsid w:val="00C24049"/>
    <w:rsid w:val="00C240BC"/>
    <w:rsid w:val="00C2434C"/>
    <w:rsid w:val="00C2441E"/>
    <w:rsid w:val="00C245FB"/>
    <w:rsid w:val="00C24C2B"/>
    <w:rsid w:val="00C2507F"/>
    <w:rsid w:val="00C25270"/>
    <w:rsid w:val="00C25333"/>
    <w:rsid w:val="00C25A19"/>
    <w:rsid w:val="00C25BC8"/>
    <w:rsid w:val="00C25CBA"/>
    <w:rsid w:val="00C25D50"/>
    <w:rsid w:val="00C25FE4"/>
    <w:rsid w:val="00C26152"/>
    <w:rsid w:val="00C26687"/>
    <w:rsid w:val="00C26950"/>
    <w:rsid w:val="00C26A7A"/>
    <w:rsid w:val="00C26AA1"/>
    <w:rsid w:val="00C26D06"/>
    <w:rsid w:val="00C27396"/>
    <w:rsid w:val="00C2756E"/>
    <w:rsid w:val="00C275A3"/>
    <w:rsid w:val="00C2767B"/>
    <w:rsid w:val="00C279F2"/>
    <w:rsid w:val="00C30643"/>
    <w:rsid w:val="00C308B2"/>
    <w:rsid w:val="00C30CE6"/>
    <w:rsid w:val="00C31026"/>
    <w:rsid w:val="00C312BC"/>
    <w:rsid w:val="00C31722"/>
    <w:rsid w:val="00C32024"/>
    <w:rsid w:val="00C322E5"/>
    <w:rsid w:val="00C32330"/>
    <w:rsid w:val="00C32485"/>
    <w:rsid w:val="00C32B63"/>
    <w:rsid w:val="00C3374A"/>
    <w:rsid w:val="00C33B52"/>
    <w:rsid w:val="00C34148"/>
    <w:rsid w:val="00C341F8"/>
    <w:rsid w:val="00C345B0"/>
    <w:rsid w:val="00C34835"/>
    <w:rsid w:val="00C34B8A"/>
    <w:rsid w:val="00C3548B"/>
    <w:rsid w:val="00C3558C"/>
    <w:rsid w:val="00C359B3"/>
    <w:rsid w:val="00C35D10"/>
    <w:rsid w:val="00C3739F"/>
    <w:rsid w:val="00C377DE"/>
    <w:rsid w:val="00C4058F"/>
    <w:rsid w:val="00C40907"/>
    <w:rsid w:val="00C40A12"/>
    <w:rsid w:val="00C414AE"/>
    <w:rsid w:val="00C41BEB"/>
    <w:rsid w:val="00C41F00"/>
    <w:rsid w:val="00C42983"/>
    <w:rsid w:val="00C42DD0"/>
    <w:rsid w:val="00C43443"/>
    <w:rsid w:val="00C437A6"/>
    <w:rsid w:val="00C441E2"/>
    <w:rsid w:val="00C4422B"/>
    <w:rsid w:val="00C44326"/>
    <w:rsid w:val="00C44987"/>
    <w:rsid w:val="00C44C3B"/>
    <w:rsid w:val="00C456B8"/>
    <w:rsid w:val="00C45CC0"/>
    <w:rsid w:val="00C45FB9"/>
    <w:rsid w:val="00C46241"/>
    <w:rsid w:val="00C46491"/>
    <w:rsid w:val="00C4678F"/>
    <w:rsid w:val="00C469B1"/>
    <w:rsid w:val="00C46CE3"/>
    <w:rsid w:val="00C47D3E"/>
    <w:rsid w:val="00C50077"/>
    <w:rsid w:val="00C50901"/>
    <w:rsid w:val="00C51199"/>
    <w:rsid w:val="00C513E0"/>
    <w:rsid w:val="00C5158F"/>
    <w:rsid w:val="00C516F3"/>
    <w:rsid w:val="00C519D4"/>
    <w:rsid w:val="00C51C57"/>
    <w:rsid w:val="00C51D27"/>
    <w:rsid w:val="00C51E67"/>
    <w:rsid w:val="00C5203B"/>
    <w:rsid w:val="00C52101"/>
    <w:rsid w:val="00C5232F"/>
    <w:rsid w:val="00C52475"/>
    <w:rsid w:val="00C52B70"/>
    <w:rsid w:val="00C52F25"/>
    <w:rsid w:val="00C534CE"/>
    <w:rsid w:val="00C53525"/>
    <w:rsid w:val="00C536B8"/>
    <w:rsid w:val="00C5394E"/>
    <w:rsid w:val="00C53C41"/>
    <w:rsid w:val="00C53D9F"/>
    <w:rsid w:val="00C53DE6"/>
    <w:rsid w:val="00C543F7"/>
    <w:rsid w:val="00C546A4"/>
    <w:rsid w:val="00C55369"/>
    <w:rsid w:val="00C554E5"/>
    <w:rsid w:val="00C55629"/>
    <w:rsid w:val="00C5580E"/>
    <w:rsid w:val="00C55975"/>
    <w:rsid w:val="00C55A79"/>
    <w:rsid w:val="00C55AC5"/>
    <w:rsid w:val="00C56CE1"/>
    <w:rsid w:val="00C56F43"/>
    <w:rsid w:val="00C5709A"/>
    <w:rsid w:val="00C578A3"/>
    <w:rsid w:val="00C57A51"/>
    <w:rsid w:val="00C57ED3"/>
    <w:rsid w:val="00C604E7"/>
    <w:rsid w:val="00C60631"/>
    <w:rsid w:val="00C607CE"/>
    <w:rsid w:val="00C60832"/>
    <w:rsid w:val="00C61116"/>
    <w:rsid w:val="00C61363"/>
    <w:rsid w:val="00C614EF"/>
    <w:rsid w:val="00C61592"/>
    <w:rsid w:val="00C615EF"/>
    <w:rsid w:val="00C61EAE"/>
    <w:rsid w:val="00C6201B"/>
    <w:rsid w:val="00C621F3"/>
    <w:rsid w:val="00C62511"/>
    <w:rsid w:val="00C629D6"/>
    <w:rsid w:val="00C635FD"/>
    <w:rsid w:val="00C63E9D"/>
    <w:rsid w:val="00C64DFF"/>
    <w:rsid w:val="00C650F9"/>
    <w:rsid w:val="00C6561B"/>
    <w:rsid w:val="00C65C29"/>
    <w:rsid w:val="00C66BC9"/>
    <w:rsid w:val="00C66C0F"/>
    <w:rsid w:val="00C67244"/>
    <w:rsid w:val="00C675B3"/>
    <w:rsid w:val="00C67733"/>
    <w:rsid w:val="00C67871"/>
    <w:rsid w:val="00C67AC0"/>
    <w:rsid w:val="00C70470"/>
    <w:rsid w:val="00C709A0"/>
    <w:rsid w:val="00C70D5B"/>
    <w:rsid w:val="00C70D8B"/>
    <w:rsid w:val="00C7121B"/>
    <w:rsid w:val="00C713BF"/>
    <w:rsid w:val="00C71625"/>
    <w:rsid w:val="00C717CA"/>
    <w:rsid w:val="00C71EC3"/>
    <w:rsid w:val="00C721CA"/>
    <w:rsid w:val="00C726D8"/>
    <w:rsid w:val="00C728D5"/>
    <w:rsid w:val="00C728EC"/>
    <w:rsid w:val="00C7292E"/>
    <w:rsid w:val="00C72EF2"/>
    <w:rsid w:val="00C734E3"/>
    <w:rsid w:val="00C739EC"/>
    <w:rsid w:val="00C74034"/>
    <w:rsid w:val="00C7409E"/>
    <w:rsid w:val="00C74139"/>
    <w:rsid w:val="00C743D3"/>
    <w:rsid w:val="00C74684"/>
    <w:rsid w:val="00C7488A"/>
    <w:rsid w:val="00C74B1B"/>
    <w:rsid w:val="00C74C1C"/>
    <w:rsid w:val="00C75292"/>
    <w:rsid w:val="00C754EB"/>
    <w:rsid w:val="00C75614"/>
    <w:rsid w:val="00C759B2"/>
    <w:rsid w:val="00C759D8"/>
    <w:rsid w:val="00C7621E"/>
    <w:rsid w:val="00C76C05"/>
    <w:rsid w:val="00C770D1"/>
    <w:rsid w:val="00C80150"/>
    <w:rsid w:val="00C80632"/>
    <w:rsid w:val="00C80AC2"/>
    <w:rsid w:val="00C80C46"/>
    <w:rsid w:val="00C8135C"/>
    <w:rsid w:val="00C8142D"/>
    <w:rsid w:val="00C815AA"/>
    <w:rsid w:val="00C81DD5"/>
    <w:rsid w:val="00C82244"/>
    <w:rsid w:val="00C825E9"/>
    <w:rsid w:val="00C82735"/>
    <w:rsid w:val="00C828EC"/>
    <w:rsid w:val="00C82A9F"/>
    <w:rsid w:val="00C82AB1"/>
    <w:rsid w:val="00C82C9F"/>
    <w:rsid w:val="00C82E44"/>
    <w:rsid w:val="00C82E59"/>
    <w:rsid w:val="00C82FC0"/>
    <w:rsid w:val="00C83BD7"/>
    <w:rsid w:val="00C83BDB"/>
    <w:rsid w:val="00C83D27"/>
    <w:rsid w:val="00C8407A"/>
    <w:rsid w:val="00C840C8"/>
    <w:rsid w:val="00C84174"/>
    <w:rsid w:val="00C8471A"/>
    <w:rsid w:val="00C84875"/>
    <w:rsid w:val="00C84925"/>
    <w:rsid w:val="00C84C55"/>
    <w:rsid w:val="00C85441"/>
    <w:rsid w:val="00C85527"/>
    <w:rsid w:val="00C85776"/>
    <w:rsid w:val="00C857EF"/>
    <w:rsid w:val="00C85F24"/>
    <w:rsid w:val="00C85F77"/>
    <w:rsid w:val="00C868EB"/>
    <w:rsid w:val="00C86DDE"/>
    <w:rsid w:val="00C87031"/>
    <w:rsid w:val="00C87119"/>
    <w:rsid w:val="00C87217"/>
    <w:rsid w:val="00C878E3"/>
    <w:rsid w:val="00C878F6"/>
    <w:rsid w:val="00C9046F"/>
    <w:rsid w:val="00C90AED"/>
    <w:rsid w:val="00C90B3B"/>
    <w:rsid w:val="00C90CFB"/>
    <w:rsid w:val="00C913BD"/>
    <w:rsid w:val="00C928DF"/>
    <w:rsid w:val="00C92987"/>
    <w:rsid w:val="00C92F52"/>
    <w:rsid w:val="00C94260"/>
    <w:rsid w:val="00C9431B"/>
    <w:rsid w:val="00C945B7"/>
    <w:rsid w:val="00C94BB1"/>
    <w:rsid w:val="00C94E2A"/>
    <w:rsid w:val="00C9552D"/>
    <w:rsid w:val="00C95851"/>
    <w:rsid w:val="00C95AB5"/>
    <w:rsid w:val="00C95AE6"/>
    <w:rsid w:val="00C95EB5"/>
    <w:rsid w:val="00C95F37"/>
    <w:rsid w:val="00C963C7"/>
    <w:rsid w:val="00C969E8"/>
    <w:rsid w:val="00C96A01"/>
    <w:rsid w:val="00C96A25"/>
    <w:rsid w:val="00C96F8E"/>
    <w:rsid w:val="00C96F94"/>
    <w:rsid w:val="00C971E7"/>
    <w:rsid w:val="00CA04A7"/>
    <w:rsid w:val="00CA0710"/>
    <w:rsid w:val="00CA07B7"/>
    <w:rsid w:val="00CA0B14"/>
    <w:rsid w:val="00CA0BAC"/>
    <w:rsid w:val="00CA0D17"/>
    <w:rsid w:val="00CA1433"/>
    <w:rsid w:val="00CA1973"/>
    <w:rsid w:val="00CA19E2"/>
    <w:rsid w:val="00CA1E36"/>
    <w:rsid w:val="00CA26D0"/>
    <w:rsid w:val="00CA2708"/>
    <w:rsid w:val="00CA2BAE"/>
    <w:rsid w:val="00CA3125"/>
    <w:rsid w:val="00CA31DD"/>
    <w:rsid w:val="00CA3531"/>
    <w:rsid w:val="00CA3740"/>
    <w:rsid w:val="00CA3AE4"/>
    <w:rsid w:val="00CA3DA7"/>
    <w:rsid w:val="00CA3E19"/>
    <w:rsid w:val="00CA4571"/>
    <w:rsid w:val="00CA4761"/>
    <w:rsid w:val="00CA47CD"/>
    <w:rsid w:val="00CA4898"/>
    <w:rsid w:val="00CA4AC6"/>
    <w:rsid w:val="00CA4BD5"/>
    <w:rsid w:val="00CA5086"/>
    <w:rsid w:val="00CA53FB"/>
    <w:rsid w:val="00CA5524"/>
    <w:rsid w:val="00CA56A4"/>
    <w:rsid w:val="00CA5749"/>
    <w:rsid w:val="00CA5AF5"/>
    <w:rsid w:val="00CA61A3"/>
    <w:rsid w:val="00CA641D"/>
    <w:rsid w:val="00CA6AC3"/>
    <w:rsid w:val="00CA6BB3"/>
    <w:rsid w:val="00CA6F21"/>
    <w:rsid w:val="00CA6F97"/>
    <w:rsid w:val="00CA7149"/>
    <w:rsid w:val="00CA7684"/>
    <w:rsid w:val="00CA7797"/>
    <w:rsid w:val="00CA7D76"/>
    <w:rsid w:val="00CA7E95"/>
    <w:rsid w:val="00CB00A1"/>
    <w:rsid w:val="00CB089D"/>
    <w:rsid w:val="00CB0A05"/>
    <w:rsid w:val="00CB0E44"/>
    <w:rsid w:val="00CB1139"/>
    <w:rsid w:val="00CB167F"/>
    <w:rsid w:val="00CB21E4"/>
    <w:rsid w:val="00CB22A4"/>
    <w:rsid w:val="00CB247C"/>
    <w:rsid w:val="00CB2942"/>
    <w:rsid w:val="00CB2C18"/>
    <w:rsid w:val="00CB4255"/>
    <w:rsid w:val="00CB432F"/>
    <w:rsid w:val="00CB4542"/>
    <w:rsid w:val="00CB4CE9"/>
    <w:rsid w:val="00CB5584"/>
    <w:rsid w:val="00CB5649"/>
    <w:rsid w:val="00CB625B"/>
    <w:rsid w:val="00CB6273"/>
    <w:rsid w:val="00CB666C"/>
    <w:rsid w:val="00CB6818"/>
    <w:rsid w:val="00CB6DE6"/>
    <w:rsid w:val="00CB6EC7"/>
    <w:rsid w:val="00CB76C4"/>
    <w:rsid w:val="00CB7F16"/>
    <w:rsid w:val="00CC0054"/>
    <w:rsid w:val="00CC00D1"/>
    <w:rsid w:val="00CC07B4"/>
    <w:rsid w:val="00CC0916"/>
    <w:rsid w:val="00CC0D4B"/>
    <w:rsid w:val="00CC1100"/>
    <w:rsid w:val="00CC1216"/>
    <w:rsid w:val="00CC12CF"/>
    <w:rsid w:val="00CC14A1"/>
    <w:rsid w:val="00CC1C10"/>
    <w:rsid w:val="00CC1D33"/>
    <w:rsid w:val="00CC1E9E"/>
    <w:rsid w:val="00CC1F56"/>
    <w:rsid w:val="00CC32B0"/>
    <w:rsid w:val="00CC37F9"/>
    <w:rsid w:val="00CC3886"/>
    <w:rsid w:val="00CC38B6"/>
    <w:rsid w:val="00CC3F23"/>
    <w:rsid w:val="00CC4C6B"/>
    <w:rsid w:val="00CC5A75"/>
    <w:rsid w:val="00CC5C5F"/>
    <w:rsid w:val="00CC5CCD"/>
    <w:rsid w:val="00CC6369"/>
    <w:rsid w:val="00CC63BE"/>
    <w:rsid w:val="00CC655A"/>
    <w:rsid w:val="00CC699C"/>
    <w:rsid w:val="00CC6B67"/>
    <w:rsid w:val="00CC6B7F"/>
    <w:rsid w:val="00CC6DBD"/>
    <w:rsid w:val="00CC6F98"/>
    <w:rsid w:val="00CC783A"/>
    <w:rsid w:val="00CD013E"/>
    <w:rsid w:val="00CD046C"/>
    <w:rsid w:val="00CD0B27"/>
    <w:rsid w:val="00CD0B82"/>
    <w:rsid w:val="00CD1284"/>
    <w:rsid w:val="00CD1534"/>
    <w:rsid w:val="00CD2393"/>
    <w:rsid w:val="00CD36A5"/>
    <w:rsid w:val="00CD3C50"/>
    <w:rsid w:val="00CD3D3D"/>
    <w:rsid w:val="00CD40C7"/>
    <w:rsid w:val="00CD41DC"/>
    <w:rsid w:val="00CD4602"/>
    <w:rsid w:val="00CD479D"/>
    <w:rsid w:val="00CD4BA7"/>
    <w:rsid w:val="00CD4C22"/>
    <w:rsid w:val="00CD5354"/>
    <w:rsid w:val="00CD577B"/>
    <w:rsid w:val="00CD5E83"/>
    <w:rsid w:val="00CD6169"/>
    <w:rsid w:val="00CD61B6"/>
    <w:rsid w:val="00CD61C6"/>
    <w:rsid w:val="00CD624E"/>
    <w:rsid w:val="00CD6519"/>
    <w:rsid w:val="00CD6598"/>
    <w:rsid w:val="00CD6932"/>
    <w:rsid w:val="00CD6A50"/>
    <w:rsid w:val="00CD6F88"/>
    <w:rsid w:val="00CD7C40"/>
    <w:rsid w:val="00CE01A2"/>
    <w:rsid w:val="00CE068C"/>
    <w:rsid w:val="00CE07A6"/>
    <w:rsid w:val="00CE0A65"/>
    <w:rsid w:val="00CE0A9A"/>
    <w:rsid w:val="00CE0C8E"/>
    <w:rsid w:val="00CE0E1E"/>
    <w:rsid w:val="00CE1389"/>
    <w:rsid w:val="00CE1B82"/>
    <w:rsid w:val="00CE1B88"/>
    <w:rsid w:val="00CE1DB0"/>
    <w:rsid w:val="00CE220E"/>
    <w:rsid w:val="00CE2222"/>
    <w:rsid w:val="00CE2654"/>
    <w:rsid w:val="00CE27A7"/>
    <w:rsid w:val="00CE2E72"/>
    <w:rsid w:val="00CE3042"/>
    <w:rsid w:val="00CE3544"/>
    <w:rsid w:val="00CE3B4C"/>
    <w:rsid w:val="00CE3D40"/>
    <w:rsid w:val="00CE4BCC"/>
    <w:rsid w:val="00CE508E"/>
    <w:rsid w:val="00CE5132"/>
    <w:rsid w:val="00CE51D5"/>
    <w:rsid w:val="00CE5AD9"/>
    <w:rsid w:val="00CE6036"/>
    <w:rsid w:val="00CE643E"/>
    <w:rsid w:val="00CE723F"/>
    <w:rsid w:val="00CE733D"/>
    <w:rsid w:val="00CE78E6"/>
    <w:rsid w:val="00CF035F"/>
    <w:rsid w:val="00CF072D"/>
    <w:rsid w:val="00CF0BD4"/>
    <w:rsid w:val="00CF1371"/>
    <w:rsid w:val="00CF14B3"/>
    <w:rsid w:val="00CF195B"/>
    <w:rsid w:val="00CF19ED"/>
    <w:rsid w:val="00CF1B48"/>
    <w:rsid w:val="00CF1C62"/>
    <w:rsid w:val="00CF2019"/>
    <w:rsid w:val="00CF2101"/>
    <w:rsid w:val="00CF2524"/>
    <w:rsid w:val="00CF2787"/>
    <w:rsid w:val="00CF2B25"/>
    <w:rsid w:val="00CF2D2C"/>
    <w:rsid w:val="00CF3114"/>
    <w:rsid w:val="00CF3EFB"/>
    <w:rsid w:val="00CF3F69"/>
    <w:rsid w:val="00CF43C2"/>
    <w:rsid w:val="00CF475D"/>
    <w:rsid w:val="00CF4C3F"/>
    <w:rsid w:val="00CF4DAF"/>
    <w:rsid w:val="00CF529C"/>
    <w:rsid w:val="00CF5333"/>
    <w:rsid w:val="00CF5B11"/>
    <w:rsid w:val="00CF5CF4"/>
    <w:rsid w:val="00CF5FFA"/>
    <w:rsid w:val="00CF70E7"/>
    <w:rsid w:val="00CF73DE"/>
    <w:rsid w:val="00CF7879"/>
    <w:rsid w:val="00CF7BB9"/>
    <w:rsid w:val="00D0066D"/>
    <w:rsid w:val="00D007DA"/>
    <w:rsid w:val="00D0122D"/>
    <w:rsid w:val="00D01266"/>
    <w:rsid w:val="00D01315"/>
    <w:rsid w:val="00D01774"/>
    <w:rsid w:val="00D01802"/>
    <w:rsid w:val="00D02013"/>
    <w:rsid w:val="00D0229E"/>
    <w:rsid w:val="00D027B5"/>
    <w:rsid w:val="00D02B36"/>
    <w:rsid w:val="00D02C2D"/>
    <w:rsid w:val="00D02CD6"/>
    <w:rsid w:val="00D030BD"/>
    <w:rsid w:val="00D031D5"/>
    <w:rsid w:val="00D031DD"/>
    <w:rsid w:val="00D0336E"/>
    <w:rsid w:val="00D03457"/>
    <w:rsid w:val="00D03552"/>
    <w:rsid w:val="00D036DE"/>
    <w:rsid w:val="00D03782"/>
    <w:rsid w:val="00D04A9C"/>
    <w:rsid w:val="00D04E5F"/>
    <w:rsid w:val="00D054A0"/>
    <w:rsid w:val="00D057F0"/>
    <w:rsid w:val="00D05C92"/>
    <w:rsid w:val="00D06193"/>
    <w:rsid w:val="00D06401"/>
    <w:rsid w:val="00D06560"/>
    <w:rsid w:val="00D06605"/>
    <w:rsid w:val="00D0691D"/>
    <w:rsid w:val="00D06F38"/>
    <w:rsid w:val="00D06F54"/>
    <w:rsid w:val="00D070F8"/>
    <w:rsid w:val="00D077C6"/>
    <w:rsid w:val="00D07BE2"/>
    <w:rsid w:val="00D07D07"/>
    <w:rsid w:val="00D07DE5"/>
    <w:rsid w:val="00D10C88"/>
    <w:rsid w:val="00D10D3F"/>
    <w:rsid w:val="00D10D4D"/>
    <w:rsid w:val="00D11056"/>
    <w:rsid w:val="00D11096"/>
    <w:rsid w:val="00D1137A"/>
    <w:rsid w:val="00D115EF"/>
    <w:rsid w:val="00D11ECA"/>
    <w:rsid w:val="00D12CA0"/>
    <w:rsid w:val="00D12E5D"/>
    <w:rsid w:val="00D13062"/>
    <w:rsid w:val="00D134B3"/>
    <w:rsid w:val="00D136B6"/>
    <w:rsid w:val="00D13A5F"/>
    <w:rsid w:val="00D13B92"/>
    <w:rsid w:val="00D14B3B"/>
    <w:rsid w:val="00D14CBB"/>
    <w:rsid w:val="00D14DAF"/>
    <w:rsid w:val="00D14FE5"/>
    <w:rsid w:val="00D1511E"/>
    <w:rsid w:val="00D15353"/>
    <w:rsid w:val="00D1593D"/>
    <w:rsid w:val="00D15E1B"/>
    <w:rsid w:val="00D1603C"/>
    <w:rsid w:val="00D162D5"/>
    <w:rsid w:val="00D16435"/>
    <w:rsid w:val="00D16487"/>
    <w:rsid w:val="00D16867"/>
    <w:rsid w:val="00D16CBE"/>
    <w:rsid w:val="00D16FEA"/>
    <w:rsid w:val="00D17314"/>
    <w:rsid w:val="00D176D6"/>
    <w:rsid w:val="00D17ADB"/>
    <w:rsid w:val="00D17F8D"/>
    <w:rsid w:val="00D20693"/>
    <w:rsid w:val="00D21BBE"/>
    <w:rsid w:val="00D21CED"/>
    <w:rsid w:val="00D21D21"/>
    <w:rsid w:val="00D220AD"/>
    <w:rsid w:val="00D22322"/>
    <w:rsid w:val="00D2255D"/>
    <w:rsid w:val="00D22AB9"/>
    <w:rsid w:val="00D230F4"/>
    <w:rsid w:val="00D235BC"/>
    <w:rsid w:val="00D237FF"/>
    <w:rsid w:val="00D23B24"/>
    <w:rsid w:val="00D24019"/>
    <w:rsid w:val="00D240ED"/>
    <w:rsid w:val="00D24113"/>
    <w:rsid w:val="00D242FC"/>
    <w:rsid w:val="00D24594"/>
    <w:rsid w:val="00D245A6"/>
    <w:rsid w:val="00D245EC"/>
    <w:rsid w:val="00D24807"/>
    <w:rsid w:val="00D24845"/>
    <w:rsid w:val="00D24E6E"/>
    <w:rsid w:val="00D2534E"/>
    <w:rsid w:val="00D25A7D"/>
    <w:rsid w:val="00D26482"/>
    <w:rsid w:val="00D26817"/>
    <w:rsid w:val="00D26D29"/>
    <w:rsid w:val="00D26F65"/>
    <w:rsid w:val="00D26F85"/>
    <w:rsid w:val="00D276A3"/>
    <w:rsid w:val="00D30420"/>
    <w:rsid w:val="00D304F9"/>
    <w:rsid w:val="00D3053F"/>
    <w:rsid w:val="00D30BD4"/>
    <w:rsid w:val="00D30E10"/>
    <w:rsid w:val="00D31E4B"/>
    <w:rsid w:val="00D32889"/>
    <w:rsid w:val="00D33663"/>
    <w:rsid w:val="00D33B92"/>
    <w:rsid w:val="00D33CEF"/>
    <w:rsid w:val="00D340F3"/>
    <w:rsid w:val="00D348DB"/>
    <w:rsid w:val="00D34A74"/>
    <w:rsid w:val="00D34DDF"/>
    <w:rsid w:val="00D3545C"/>
    <w:rsid w:val="00D35630"/>
    <w:rsid w:val="00D3595D"/>
    <w:rsid w:val="00D35C2B"/>
    <w:rsid w:val="00D35DE9"/>
    <w:rsid w:val="00D35F76"/>
    <w:rsid w:val="00D36355"/>
    <w:rsid w:val="00D3672A"/>
    <w:rsid w:val="00D36C53"/>
    <w:rsid w:val="00D3730B"/>
    <w:rsid w:val="00D37379"/>
    <w:rsid w:val="00D37448"/>
    <w:rsid w:val="00D377E6"/>
    <w:rsid w:val="00D379EA"/>
    <w:rsid w:val="00D37F87"/>
    <w:rsid w:val="00D40415"/>
    <w:rsid w:val="00D408E1"/>
    <w:rsid w:val="00D40C20"/>
    <w:rsid w:val="00D413F4"/>
    <w:rsid w:val="00D4151B"/>
    <w:rsid w:val="00D4167B"/>
    <w:rsid w:val="00D4176C"/>
    <w:rsid w:val="00D41B35"/>
    <w:rsid w:val="00D42A4F"/>
    <w:rsid w:val="00D42B9F"/>
    <w:rsid w:val="00D42C10"/>
    <w:rsid w:val="00D42CFA"/>
    <w:rsid w:val="00D42FC8"/>
    <w:rsid w:val="00D43083"/>
    <w:rsid w:val="00D436A4"/>
    <w:rsid w:val="00D43F27"/>
    <w:rsid w:val="00D444E8"/>
    <w:rsid w:val="00D44798"/>
    <w:rsid w:val="00D4593F"/>
    <w:rsid w:val="00D45EE7"/>
    <w:rsid w:val="00D463B2"/>
    <w:rsid w:val="00D4662C"/>
    <w:rsid w:val="00D467D4"/>
    <w:rsid w:val="00D46853"/>
    <w:rsid w:val="00D46D51"/>
    <w:rsid w:val="00D46E15"/>
    <w:rsid w:val="00D47104"/>
    <w:rsid w:val="00D474FF"/>
    <w:rsid w:val="00D5081A"/>
    <w:rsid w:val="00D50B47"/>
    <w:rsid w:val="00D510CE"/>
    <w:rsid w:val="00D5157D"/>
    <w:rsid w:val="00D5174C"/>
    <w:rsid w:val="00D519FE"/>
    <w:rsid w:val="00D51BAF"/>
    <w:rsid w:val="00D51C2F"/>
    <w:rsid w:val="00D51DC7"/>
    <w:rsid w:val="00D51DDB"/>
    <w:rsid w:val="00D52151"/>
    <w:rsid w:val="00D52254"/>
    <w:rsid w:val="00D52EA1"/>
    <w:rsid w:val="00D52F92"/>
    <w:rsid w:val="00D530EF"/>
    <w:rsid w:val="00D53546"/>
    <w:rsid w:val="00D53660"/>
    <w:rsid w:val="00D54496"/>
    <w:rsid w:val="00D54538"/>
    <w:rsid w:val="00D546D4"/>
    <w:rsid w:val="00D54B04"/>
    <w:rsid w:val="00D551ED"/>
    <w:rsid w:val="00D55225"/>
    <w:rsid w:val="00D55865"/>
    <w:rsid w:val="00D55981"/>
    <w:rsid w:val="00D55D99"/>
    <w:rsid w:val="00D5607E"/>
    <w:rsid w:val="00D56371"/>
    <w:rsid w:val="00D56673"/>
    <w:rsid w:val="00D56C31"/>
    <w:rsid w:val="00D56F68"/>
    <w:rsid w:val="00D57135"/>
    <w:rsid w:val="00D57177"/>
    <w:rsid w:val="00D57460"/>
    <w:rsid w:val="00D5761A"/>
    <w:rsid w:val="00D57B90"/>
    <w:rsid w:val="00D57C8D"/>
    <w:rsid w:val="00D57FE6"/>
    <w:rsid w:val="00D57FF7"/>
    <w:rsid w:val="00D600FE"/>
    <w:rsid w:val="00D60319"/>
    <w:rsid w:val="00D609C1"/>
    <w:rsid w:val="00D6139E"/>
    <w:rsid w:val="00D61487"/>
    <w:rsid w:val="00D6238D"/>
    <w:rsid w:val="00D62950"/>
    <w:rsid w:val="00D63AC9"/>
    <w:rsid w:val="00D63C0E"/>
    <w:rsid w:val="00D64122"/>
    <w:rsid w:val="00D6481D"/>
    <w:rsid w:val="00D6500A"/>
    <w:rsid w:val="00D65376"/>
    <w:rsid w:val="00D65A94"/>
    <w:rsid w:val="00D65F44"/>
    <w:rsid w:val="00D6626D"/>
    <w:rsid w:val="00D66742"/>
    <w:rsid w:val="00D67FDF"/>
    <w:rsid w:val="00D70225"/>
    <w:rsid w:val="00D703C9"/>
    <w:rsid w:val="00D707C1"/>
    <w:rsid w:val="00D709BF"/>
    <w:rsid w:val="00D70D8E"/>
    <w:rsid w:val="00D70DE2"/>
    <w:rsid w:val="00D70E05"/>
    <w:rsid w:val="00D7105E"/>
    <w:rsid w:val="00D71294"/>
    <w:rsid w:val="00D725CC"/>
    <w:rsid w:val="00D72BEB"/>
    <w:rsid w:val="00D72EFB"/>
    <w:rsid w:val="00D73443"/>
    <w:rsid w:val="00D734F2"/>
    <w:rsid w:val="00D73927"/>
    <w:rsid w:val="00D74135"/>
    <w:rsid w:val="00D74B59"/>
    <w:rsid w:val="00D750CF"/>
    <w:rsid w:val="00D75F53"/>
    <w:rsid w:val="00D76DCA"/>
    <w:rsid w:val="00D77390"/>
    <w:rsid w:val="00D77561"/>
    <w:rsid w:val="00D777F7"/>
    <w:rsid w:val="00D77D55"/>
    <w:rsid w:val="00D80399"/>
    <w:rsid w:val="00D803CD"/>
    <w:rsid w:val="00D80498"/>
    <w:rsid w:val="00D807F2"/>
    <w:rsid w:val="00D809E3"/>
    <w:rsid w:val="00D80E1D"/>
    <w:rsid w:val="00D80E4F"/>
    <w:rsid w:val="00D813D5"/>
    <w:rsid w:val="00D81898"/>
    <w:rsid w:val="00D81A36"/>
    <w:rsid w:val="00D81C20"/>
    <w:rsid w:val="00D81DAE"/>
    <w:rsid w:val="00D820B8"/>
    <w:rsid w:val="00D82A59"/>
    <w:rsid w:val="00D831D5"/>
    <w:rsid w:val="00D833A0"/>
    <w:rsid w:val="00D834B2"/>
    <w:rsid w:val="00D834BE"/>
    <w:rsid w:val="00D83B33"/>
    <w:rsid w:val="00D84731"/>
    <w:rsid w:val="00D84E01"/>
    <w:rsid w:val="00D84FC8"/>
    <w:rsid w:val="00D85534"/>
    <w:rsid w:val="00D85949"/>
    <w:rsid w:val="00D859AE"/>
    <w:rsid w:val="00D85C5D"/>
    <w:rsid w:val="00D85F78"/>
    <w:rsid w:val="00D8642E"/>
    <w:rsid w:val="00D86D55"/>
    <w:rsid w:val="00D87B88"/>
    <w:rsid w:val="00D87CB9"/>
    <w:rsid w:val="00D87FB1"/>
    <w:rsid w:val="00D905A5"/>
    <w:rsid w:val="00D907FA"/>
    <w:rsid w:val="00D90A82"/>
    <w:rsid w:val="00D9146D"/>
    <w:rsid w:val="00D91DE1"/>
    <w:rsid w:val="00D92394"/>
    <w:rsid w:val="00D92CFB"/>
    <w:rsid w:val="00D92E82"/>
    <w:rsid w:val="00D93107"/>
    <w:rsid w:val="00D939F4"/>
    <w:rsid w:val="00D93BF0"/>
    <w:rsid w:val="00D93DD2"/>
    <w:rsid w:val="00D9436C"/>
    <w:rsid w:val="00D943D8"/>
    <w:rsid w:val="00D94996"/>
    <w:rsid w:val="00D952FC"/>
    <w:rsid w:val="00D95407"/>
    <w:rsid w:val="00D959EF"/>
    <w:rsid w:val="00D97080"/>
    <w:rsid w:val="00D971A7"/>
    <w:rsid w:val="00D979D2"/>
    <w:rsid w:val="00D97FDD"/>
    <w:rsid w:val="00DA0530"/>
    <w:rsid w:val="00DA07B5"/>
    <w:rsid w:val="00DA08BC"/>
    <w:rsid w:val="00DA0AFF"/>
    <w:rsid w:val="00DA0D44"/>
    <w:rsid w:val="00DA1242"/>
    <w:rsid w:val="00DA1865"/>
    <w:rsid w:val="00DA18B6"/>
    <w:rsid w:val="00DA1D5C"/>
    <w:rsid w:val="00DA1DDF"/>
    <w:rsid w:val="00DA232B"/>
    <w:rsid w:val="00DA237B"/>
    <w:rsid w:val="00DA2ADE"/>
    <w:rsid w:val="00DA2DB0"/>
    <w:rsid w:val="00DA2F2A"/>
    <w:rsid w:val="00DA3560"/>
    <w:rsid w:val="00DA36FF"/>
    <w:rsid w:val="00DA3B18"/>
    <w:rsid w:val="00DA3D59"/>
    <w:rsid w:val="00DA3FDA"/>
    <w:rsid w:val="00DA408E"/>
    <w:rsid w:val="00DA4204"/>
    <w:rsid w:val="00DA46D3"/>
    <w:rsid w:val="00DA4AF8"/>
    <w:rsid w:val="00DA4CF9"/>
    <w:rsid w:val="00DA4ECF"/>
    <w:rsid w:val="00DA51E0"/>
    <w:rsid w:val="00DA5BE9"/>
    <w:rsid w:val="00DA6145"/>
    <w:rsid w:val="00DA69BD"/>
    <w:rsid w:val="00DA6E77"/>
    <w:rsid w:val="00DB0098"/>
    <w:rsid w:val="00DB00E5"/>
    <w:rsid w:val="00DB0DEC"/>
    <w:rsid w:val="00DB0F3F"/>
    <w:rsid w:val="00DB12BD"/>
    <w:rsid w:val="00DB1886"/>
    <w:rsid w:val="00DB1C11"/>
    <w:rsid w:val="00DB2496"/>
    <w:rsid w:val="00DB24FD"/>
    <w:rsid w:val="00DB26DD"/>
    <w:rsid w:val="00DB2B7E"/>
    <w:rsid w:val="00DB2F7D"/>
    <w:rsid w:val="00DB326B"/>
    <w:rsid w:val="00DB331E"/>
    <w:rsid w:val="00DB3595"/>
    <w:rsid w:val="00DB45DA"/>
    <w:rsid w:val="00DB4A48"/>
    <w:rsid w:val="00DB4B98"/>
    <w:rsid w:val="00DB52FD"/>
    <w:rsid w:val="00DB53E9"/>
    <w:rsid w:val="00DB56B5"/>
    <w:rsid w:val="00DB5824"/>
    <w:rsid w:val="00DB6A1E"/>
    <w:rsid w:val="00DB6D44"/>
    <w:rsid w:val="00DB6EB6"/>
    <w:rsid w:val="00DB724B"/>
    <w:rsid w:val="00DB7DD7"/>
    <w:rsid w:val="00DC03C7"/>
    <w:rsid w:val="00DC05FC"/>
    <w:rsid w:val="00DC0850"/>
    <w:rsid w:val="00DC0A74"/>
    <w:rsid w:val="00DC14A7"/>
    <w:rsid w:val="00DC1551"/>
    <w:rsid w:val="00DC17AB"/>
    <w:rsid w:val="00DC19A7"/>
    <w:rsid w:val="00DC2022"/>
    <w:rsid w:val="00DC24FE"/>
    <w:rsid w:val="00DC2694"/>
    <w:rsid w:val="00DC2C77"/>
    <w:rsid w:val="00DC3413"/>
    <w:rsid w:val="00DC3547"/>
    <w:rsid w:val="00DC35D1"/>
    <w:rsid w:val="00DC36B7"/>
    <w:rsid w:val="00DC4341"/>
    <w:rsid w:val="00DC4343"/>
    <w:rsid w:val="00DC4489"/>
    <w:rsid w:val="00DC4557"/>
    <w:rsid w:val="00DC4723"/>
    <w:rsid w:val="00DC48C0"/>
    <w:rsid w:val="00DC547C"/>
    <w:rsid w:val="00DC5653"/>
    <w:rsid w:val="00DC5E6A"/>
    <w:rsid w:val="00DC5F1C"/>
    <w:rsid w:val="00DC64EF"/>
    <w:rsid w:val="00DC6568"/>
    <w:rsid w:val="00DC67C9"/>
    <w:rsid w:val="00DC78B9"/>
    <w:rsid w:val="00DC7E4A"/>
    <w:rsid w:val="00DD0732"/>
    <w:rsid w:val="00DD08BA"/>
    <w:rsid w:val="00DD1314"/>
    <w:rsid w:val="00DD16FF"/>
    <w:rsid w:val="00DD1774"/>
    <w:rsid w:val="00DD1D34"/>
    <w:rsid w:val="00DD2597"/>
    <w:rsid w:val="00DD259A"/>
    <w:rsid w:val="00DD28AE"/>
    <w:rsid w:val="00DD3092"/>
    <w:rsid w:val="00DD354B"/>
    <w:rsid w:val="00DD3C48"/>
    <w:rsid w:val="00DD4223"/>
    <w:rsid w:val="00DD437D"/>
    <w:rsid w:val="00DD43E9"/>
    <w:rsid w:val="00DD4753"/>
    <w:rsid w:val="00DD4819"/>
    <w:rsid w:val="00DD4DA5"/>
    <w:rsid w:val="00DD5022"/>
    <w:rsid w:val="00DD50DF"/>
    <w:rsid w:val="00DD5349"/>
    <w:rsid w:val="00DD538A"/>
    <w:rsid w:val="00DD5518"/>
    <w:rsid w:val="00DD5801"/>
    <w:rsid w:val="00DD59A1"/>
    <w:rsid w:val="00DD5EDC"/>
    <w:rsid w:val="00DD63BE"/>
    <w:rsid w:val="00DD6BC6"/>
    <w:rsid w:val="00DD6D99"/>
    <w:rsid w:val="00DD6DCD"/>
    <w:rsid w:val="00DD705C"/>
    <w:rsid w:val="00DD785C"/>
    <w:rsid w:val="00DD7E0E"/>
    <w:rsid w:val="00DD7EB9"/>
    <w:rsid w:val="00DD7F71"/>
    <w:rsid w:val="00DE0A97"/>
    <w:rsid w:val="00DE0E23"/>
    <w:rsid w:val="00DE17EB"/>
    <w:rsid w:val="00DE192A"/>
    <w:rsid w:val="00DE1C17"/>
    <w:rsid w:val="00DE1D81"/>
    <w:rsid w:val="00DE22DC"/>
    <w:rsid w:val="00DE24E6"/>
    <w:rsid w:val="00DE2C00"/>
    <w:rsid w:val="00DE3053"/>
    <w:rsid w:val="00DE318E"/>
    <w:rsid w:val="00DE32AA"/>
    <w:rsid w:val="00DE33B7"/>
    <w:rsid w:val="00DE36B6"/>
    <w:rsid w:val="00DE3933"/>
    <w:rsid w:val="00DE39A4"/>
    <w:rsid w:val="00DE409F"/>
    <w:rsid w:val="00DE4857"/>
    <w:rsid w:val="00DE49D6"/>
    <w:rsid w:val="00DE4C3B"/>
    <w:rsid w:val="00DE5488"/>
    <w:rsid w:val="00DE5538"/>
    <w:rsid w:val="00DE5B05"/>
    <w:rsid w:val="00DE5C43"/>
    <w:rsid w:val="00DE609A"/>
    <w:rsid w:val="00DE6AC4"/>
    <w:rsid w:val="00DE6CA4"/>
    <w:rsid w:val="00DE6DC8"/>
    <w:rsid w:val="00DE6F23"/>
    <w:rsid w:val="00DE7D60"/>
    <w:rsid w:val="00DF07CC"/>
    <w:rsid w:val="00DF09CA"/>
    <w:rsid w:val="00DF0A5F"/>
    <w:rsid w:val="00DF0E9E"/>
    <w:rsid w:val="00DF119A"/>
    <w:rsid w:val="00DF13A1"/>
    <w:rsid w:val="00DF13DE"/>
    <w:rsid w:val="00DF1619"/>
    <w:rsid w:val="00DF16EF"/>
    <w:rsid w:val="00DF1928"/>
    <w:rsid w:val="00DF2048"/>
    <w:rsid w:val="00DF22A8"/>
    <w:rsid w:val="00DF26B7"/>
    <w:rsid w:val="00DF2CDC"/>
    <w:rsid w:val="00DF3411"/>
    <w:rsid w:val="00DF3CCE"/>
    <w:rsid w:val="00DF4374"/>
    <w:rsid w:val="00DF4832"/>
    <w:rsid w:val="00DF60D4"/>
    <w:rsid w:val="00DF60E6"/>
    <w:rsid w:val="00DF658D"/>
    <w:rsid w:val="00DF6868"/>
    <w:rsid w:val="00DF68B2"/>
    <w:rsid w:val="00DF6902"/>
    <w:rsid w:val="00DF6AEA"/>
    <w:rsid w:val="00DF6FA3"/>
    <w:rsid w:val="00DF763A"/>
    <w:rsid w:val="00DF7783"/>
    <w:rsid w:val="00DF7BFD"/>
    <w:rsid w:val="00DF7EA8"/>
    <w:rsid w:val="00E00632"/>
    <w:rsid w:val="00E00A01"/>
    <w:rsid w:val="00E00AA7"/>
    <w:rsid w:val="00E00EA6"/>
    <w:rsid w:val="00E01103"/>
    <w:rsid w:val="00E01124"/>
    <w:rsid w:val="00E014A2"/>
    <w:rsid w:val="00E01C1C"/>
    <w:rsid w:val="00E02136"/>
    <w:rsid w:val="00E026D2"/>
    <w:rsid w:val="00E02C43"/>
    <w:rsid w:val="00E02CE7"/>
    <w:rsid w:val="00E0300C"/>
    <w:rsid w:val="00E036FE"/>
    <w:rsid w:val="00E03A7D"/>
    <w:rsid w:val="00E04108"/>
    <w:rsid w:val="00E046FB"/>
    <w:rsid w:val="00E0485D"/>
    <w:rsid w:val="00E04899"/>
    <w:rsid w:val="00E066AF"/>
    <w:rsid w:val="00E06C0D"/>
    <w:rsid w:val="00E06EA6"/>
    <w:rsid w:val="00E070B3"/>
    <w:rsid w:val="00E075CB"/>
    <w:rsid w:val="00E076A2"/>
    <w:rsid w:val="00E0777F"/>
    <w:rsid w:val="00E078E8"/>
    <w:rsid w:val="00E07C42"/>
    <w:rsid w:val="00E07DFC"/>
    <w:rsid w:val="00E100EC"/>
    <w:rsid w:val="00E1088E"/>
    <w:rsid w:val="00E1107F"/>
    <w:rsid w:val="00E1118E"/>
    <w:rsid w:val="00E11816"/>
    <w:rsid w:val="00E11DB0"/>
    <w:rsid w:val="00E12225"/>
    <w:rsid w:val="00E12839"/>
    <w:rsid w:val="00E137C5"/>
    <w:rsid w:val="00E13835"/>
    <w:rsid w:val="00E13B69"/>
    <w:rsid w:val="00E153A2"/>
    <w:rsid w:val="00E154E1"/>
    <w:rsid w:val="00E15693"/>
    <w:rsid w:val="00E15D60"/>
    <w:rsid w:val="00E165AB"/>
    <w:rsid w:val="00E166F4"/>
    <w:rsid w:val="00E169D1"/>
    <w:rsid w:val="00E16C1C"/>
    <w:rsid w:val="00E17192"/>
    <w:rsid w:val="00E17508"/>
    <w:rsid w:val="00E17594"/>
    <w:rsid w:val="00E177A0"/>
    <w:rsid w:val="00E20BC8"/>
    <w:rsid w:val="00E20BE3"/>
    <w:rsid w:val="00E20ECB"/>
    <w:rsid w:val="00E2219E"/>
    <w:rsid w:val="00E22800"/>
    <w:rsid w:val="00E22D29"/>
    <w:rsid w:val="00E22D52"/>
    <w:rsid w:val="00E22D8C"/>
    <w:rsid w:val="00E23151"/>
    <w:rsid w:val="00E2315F"/>
    <w:rsid w:val="00E239C0"/>
    <w:rsid w:val="00E23C50"/>
    <w:rsid w:val="00E23D1E"/>
    <w:rsid w:val="00E23F77"/>
    <w:rsid w:val="00E2408B"/>
    <w:rsid w:val="00E240E1"/>
    <w:rsid w:val="00E24117"/>
    <w:rsid w:val="00E24809"/>
    <w:rsid w:val="00E24A51"/>
    <w:rsid w:val="00E24AB9"/>
    <w:rsid w:val="00E24C2B"/>
    <w:rsid w:val="00E25040"/>
    <w:rsid w:val="00E2563D"/>
    <w:rsid w:val="00E257D3"/>
    <w:rsid w:val="00E25A55"/>
    <w:rsid w:val="00E25AC1"/>
    <w:rsid w:val="00E26154"/>
    <w:rsid w:val="00E26C05"/>
    <w:rsid w:val="00E274D6"/>
    <w:rsid w:val="00E277AC"/>
    <w:rsid w:val="00E278F4"/>
    <w:rsid w:val="00E27D12"/>
    <w:rsid w:val="00E27D64"/>
    <w:rsid w:val="00E27DC2"/>
    <w:rsid w:val="00E27E27"/>
    <w:rsid w:val="00E27E32"/>
    <w:rsid w:val="00E30B0C"/>
    <w:rsid w:val="00E3107B"/>
    <w:rsid w:val="00E31597"/>
    <w:rsid w:val="00E315AF"/>
    <w:rsid w:val="00E317EB"/>
    <w:rsid w:val="00E320F1"/>
    <w:rsid w:val="00E3263F"/>
    <w:rsid w:val="00E32736"/>
    <w:rsid w:val="00E3289C"/>
    <w:rsid w:val="00E32B35"/>
    <w:rsid w:val="00E32E77"/>
    <w:rsid w:val="00E3306C"/>
    <w:rsid w:val="00E33149"/>
    <w:rsid w:val="00E331E8"/>
    <w:rsid w:val="00E33552"/>
    <w:rsid w:val="00E3364C"/>
    <w:rsid w:val="00E336EE"/>
    <w:rsid w:val="00E337B6"/>
    <w:rsid w:val="00E337E4"/>
    <w:rsid w:val="00E33BFC"/>
    <w:rsid w:val="00E33C4F"/>
    <w:rsid w:val="00E3409A"/>
    <w:rsid w:val="00E34114"/>
    <w:rsid w:val="00E34312"/>
    <w:rsid w:val="00E3433B"/>
    <w:rsid w:val="00E3438B"/>
    <w:rsid w:val="00E34BF8"/>
    <w:rsid w:val="00E3546D"/>
    <w:rsid w:val="00E35A75"/>
    <w:rsid w:val="00E36781"/>
    <w:rsid w:val="00E36BF5"/>
    <w:rsid w:val="00E37235"/>
    <w:rsid w:val="00E37AB0"/>
    <w:rsid w:val="00E4001E"/>
    <w:rsid w:val="00E40119"/>
    <w:rsid w:val="00E404CE"/>
    <w:rsid w:val="00E404DF"/>
    <w:rsid w:val="00E41452"/>
    <w:rsid w:val="00E4145C"/>
    <w:rsid w:val="00E4169B"/>
    <w:rsid w:val="00E41848"/>
    <w:rsid w:val="00E418E2"/>
    <w:rsid w:val="00E41A81"/>
    <w:rsid w:val="00E41ACD"/>
    <w:rsid w:val="00E42698"/>
    <w:rsid w:val="00E42889"/>
    <w:rsid w:val="00E4295C"/>
    <w:rsid w:val="00E4298E"/>
    <w:rsid w:val="00E42EB5"/>
    <w:rsid w:val="00E434C2"/>
    <w:rsid w:val="00E43644"/>
    <w:rsid w:val="00E43657"/>
    <w:rsid w:val="00E43D84"/>
    <w:rsid w:val="00E43F6F"/>
    <w:rsid w:val="00E44009"/>
    <w:rsid w:val="00E442AC"/>
    <w:rsid w:val="00E44391"/>
    <w:rsid w:val="00E443A8"/>
    <w:rsid w:val="00E44442"/>
    <w:rsid w:val="00E44B37"/>
    <w:rsid w:val="00E44D36"/>
    <w:rsid w:val="00E44EB3"/>
    <w:rsid w:val="00E45BFD"/>
    <w:rsid w:val="00E460B6"/>
    <w:rsid w:val="00E46366"/>
    <w:rsid w:val="00E466C4"/>
    <w:rsid w:val="00E46C4B"/>
    <w:rsid w:val="00E47004"/>
    <w:rsid w:val="00E470BC"/>
    <w:rsid w:val="00E47A79"/>
    <w:rsid w:val="00E47EE5"/>
    <w:rsid w:val="00E500A3"/>
    <w:rsid w:val="00E500D2"/>
    <w:rsid w:val="00E5015B"/>
    <w:rsid w:val="00E50363"/>
    <w:rsid w:val="00E50546"/>
    <w:rsid w:val="00E506D1"/>
    <w:rsid w:val="00E50978"/>
    <w:rsid w:val="00E50AA5"/>
    <w:rsid w:val="00E50E36"/>
    <w:rsid w:val="00E50F48"/>
    <w:rsid w:val="00E510E8"/>
    <w:rsid w:val="00E51731"/>
    <w:rsid w:val="00E517D6"/>
    <w:rsid w:val="00E5225F"/>
    <w:rsid w:val="00E52808"/>
    <w:rsid w:val="00E5313E"/>
    <w:rsid w:val="00E531AB"/>
    <w:rsid w:val="00E537B0"/>
    <w:rsid w:val="00E53C11"/>
    <w:rsid w:val="00E54424"/>
    <w:rsid w:val="00E54884"/>
    <w:rsid w:val="00E549CD"/>
    <w:rsid w:val="00E55A22"/>
    <w:rsid w:val="00E55F8A"/>
    <w:rsid w:val="00E57101"/>
    <w:rsid w:val="00E60394"/>
    <w:rsid w:val="00E605EA"/>
    <w:rsid w:val="00E60F97"/>
    <w:rsid w:val="00E61116"/>
    <w:rsid w:val="00E61645"/>
    <w:rsid w:val="00E6190F"/>
    <w:rsid w:val="00E6217A"/>
    <w:rsid w:val="00E62E24"/>
    <w:rsid w:val="00E62F6A"/>
    <w:rsid w:val="00E63091"/>
    <w:rsid w:val="00E63490"/>
    <w:rsid w:val="00E6372D"/>
    <w:rsid w:val="00E63B35"/>
    <w:rsid w:val="00E63BC9"/>
    <w:rsid w:val="00E63C07"/>
    <w:rsid w:val="00E63D1F"/>
    <w:rsid w:val="00E64E9D"/>
    <w:rsid w:val="00E651C6"/>
    <w:rsid w:val="00E654D1"/>
    <w:rsid w:val="00E65933"/>
    <w:rsid w:val="00E65B29"/>
    <w:rsid w:val="00E65C17"/>
    <w:rsid w:val="00E66314"/>
    <w:rsid w:val="00E66444"/>
    <w:rsid w:val="00E66822"/>
    <w:rsid w:val="00E66DC6"/>
    <w:rsid w:val="00E70172"/>
    <w:rsid w:val="00E70495"/>
    <w:rsid w:val="00E70602"/>
    <w:rsid w:val="00E70F16"/>
    <w:rsid w:val="00E711FF"/>
    <w:rsid w:val="00E7138E"/>
    <w:rsid w:val="00E71D7E"/>
    <w:rsid w:val="00E72105"/>
    <w:rsid w:val="00E724F0"/>
    <w:rsid w:val="00E725B8"/>
    <w:rsid w:val="00E733E9"/>
    <w:rsid w:val="00E736E6"/>
    <w:rsid w:val="00E737B4"/>
    <w:rsid w:val="00E7394C"/>
    <w:rsid w:val="00E73992"/>
    <w:rsid w:val="00E73C75"/>
    <w:rsid w:val="00E73E0D"/>
    <w:rsid w:val="00E740A4"/>
    <w:rsid w:val="00E740FB"/>
    <w:rsid w:val="00E7415D"/>
    <w:rsid w:val="00E7417C"/>
    <w:rsid w:val="00E749A7"/>
    <w:rsid w:val="00E749CB"/>
    <w:rsid w:val="00E750DE"/>
    <w:rsid w:val="00E75401"/>
    <w:rsid w:val="00E75450"/>
    <w:rsid w:val="00E76469"/>
    <w:rsid w:val="00E7732F"/>
    <w:rsid w:val="00E77F84"/>
    <w:rsid w:val="00E80126"/>
    <w:rsid w:val="00E8065E"/>
    <w:rsid w:val="00E808CA"/>
    <w:rsid w:val="00E81A19"/>
    <w:rsid w:val="00E8216A"/>
    <w:rsid w:val="00E824FB"/>
    <w:rsid w:val="00E82AA5"/>
    <w:rsid w:val="00E82EBC"/>
    <w:rsid w:val="00E83063"/>
    <w:rsid w:val="00E831A1"/>
    <w:rsid w:val="00E83E53"/>
    <w:rsid w:val="00E83F30"/>
    <w:rsid w:val="00E83FE9"/>
    <w:rsid w:val="00E83FF6"/>
    <w:rsid w:val="00E84414"/>
    <w:rsid w:val="00E847FC"/>
    <w:rsid w:val="00E84B8B"/>
    <w:rsid w:val="00E856E1"/>
    <w:rsid w:val="00E857D8"/>
    <w:rsid w:val="00E85816"/>
    <w:rsid w:val="00E860B8"/>
    <w:rsid w:val="00E862A5"/>
    <w:rsid w:val="00E864CA"/>
    <w:rsid w:val="00E866A9"/>
    <w:rsid w:val="00E86B9C"/>
    <w:rsid w:val="00E86C72"/>
    <w:rsid w:val="00E86F9C"/>
    <w:rsid w:val="00E872FA"/>
    <w:rsid w:val="00E875C8"/>
    <w:rsid w:val="00E875DF"/>
    <w:rsid w:val="00E87E0F"/>
    <w:rsid w:val="00E87FD2"/>
    <w:rsid w:val="00E90481"/>
    <w:rsid w:val="00E907E5"/>
    <w:rsid w:val="00E90D8F"/>
    <w:rsid w:val="00E90FAC"/>
    <w:rsid w:val="00E91388"/>
    <w:rsid w:val="00E91494"/>
    <w:rsid w:val="00E918ED"/>
    <w:rsid w:val="00E91A8E"/>
    <w:rsid w:val="00E91CF8"/>
    <w:rsid w:val="00E91FA0"/>
    <w:rsid w:val="00E929AE"/>
    <w:rsid w:val="00E92C6F"/>
    <w:rsid w:val="00E931F8"/>
    <w:rsid w:val="00E939AE"/>
    <w:rsid w:val="00E93C04"/>
    <w:rsid w:val="00E93E3E"/>
    <w:rsid w:val="00E9416E"/>
    <w:rsid w:val="00E948C9"/>
    <w:rsid w:val="00E94A6A"/>
    <w:rsid w:val="00E94D54"/>
    <w:rsid w:val="00E94E88"/>
    <w:rsid w:val="00E954B9"/>
    <w:rsid w:val="00E95A09"/>
    <w:rsid w:val="00E963D4"/>
    <w:rsid w:val="00E964B9"/>
    <w:rsid w:val="00E964BF"/>
    <w:rsid w:val="00E96604"/>
    <w:rsid w:val="00E96FEB"/>
    <w:rsid w:val="00E9716B"/>
    <w:rsid w:val="00E9774C"/>
    <w:rsid w:val="00E97CCD"/>
    <w:rsid w:val="00E97FBA"/>
    <w:rsid w:val="00EA0103"/>
    <w:rsid w:val="00EA028F"/>
    <w:rsid w:val="00EA082E"/>
    <w:rsid w:val="00EA096D"/>
    <w:rsid w:val="00EA1493"/>
    <w:rsid w:val="00EA17DB"/>
    <w:rsid w:val="00EA17FC"/>
    <w:rsid w:val="00EA1E07"/>
    <w:rsid w:val="00EA2BB3"/>
    <w:rsid w:val="00EA2C12"/>
    <w:rsid w:val="00EA2C33"/>
    <w:rsid w:val="00EA2EB9"/>
    <w:rsid w:val="00EA2F73"/>
    <w:rsid w:val="00EA349D"/>
    <w:rsid w:val="00EA3A55"/>
    <w:rsid w:val="00EA42FE"/>
    <w:rsid w:val="00EA4438"/>
    <w:rsid w:val="00EA4B3B"/>
    <w:rsid w:val="00EA4F4A"/>
    <w:rsid w:val="00EA5162"/>
    <w:rsid w:val="00EA570E"/>
    <w:rsid w:val="00EA57B7"/>
    <w:rsid w:val="00EA58ED"/>
    <w:rsid w:val="00EA5EC5"/>
    <w:rsid w:val="00EA621D"/>
    <w:rsid w:val="00EA6370"/>
    <w:rsid w:val="00EA689A"/>
    <w:rsid w:val="00EA68C2"/>
    <w:rsid w:val="00EA6A40"/>
    <w:rsid w:val="00EA6A98"/>
    <w:rsid w:val="00EA6E5A"/>
    <w:rsid w:val="00EA7082"/>
    <w:rsid w:val="00EA70F0"/>
    <w:rsid w:val="00EA7C79"/>
    <w:rsid w:val="00EA7D98"/>
    <w:rsid w:val="00EA7E44"/>
    <w:rsid w:val="00EA7E85"/>
    <w:rsid w:val="00EA7EF9"/>
    <w:rsid w:val="00EB00D8"/>
    <w:rsid w:val="00EB03A3"/>
    <w:rsid w:val="00EB072F"/>
    <w:rsid w:val="00EB105B"/>
    <w:rsid w:val="00EB10CE"/>
    <w:rsid w:val="00EB135C"/>
    <w:rsid w:val="00EB186D"/>
    <w:rsid w:val="00EB2139"/>
    <w:rsid w:val="00EB2477"/>
    <w:rsid w:val="00EB2549"/>
    <w:rsid w:val="00EB2747"/>
    <w:rsid w:val="00EB2890"/>
    <w:rsid w:val="00EB3228"/>
    <w:rsid w:val="00EB3515"/>
    <w:rsid w:val="00EB39A7"/>
    <w:rsid w:val="00EB3B0D"/>
    <w:rsid w:val="00EB3CEC"/>
    <w:rsid w:val="00EB44B9"/>
    <w:rsid w:val="00EB4823"/>
    <w:rsid w:val="00EB4906"/>
    <w:rsid w:val="00EB4C84"/>
    <w:rsid w:val="00EB4DD4"/>
    <w:rsid w:val="00EB4F56"/>
    <w:rsid w:val="00EB4F87"/>
    <w:rsid w:val="00EB5623"/>
    <w:rsid w:val="00EB5AD5"/>
    <w:rsid w:val="00EB6700"/>
    <w:rsid w:val="00EB6F7D"/>
    <w:rsid w:val="00EB6FC9"/>
    <w:rsid w:val="00EB7B0E"/>
    <w:rsid w:val="00EB7DA4"/>
    <w:rsid w:val="00EC033B"/>
    <w:rsid w:val="00EC09EB"/>
    <w:rsid w:val="00EC10DE"/>
    <w:rsid w:val="00EC1709"/>
    <w:rsid w:val="00EC1A21"/>
    <w:rsid w:val="00EC1A69"/>
    <w:rsid w:val="00EC1B66"/>
    <w:rsid w:val="00EC1C19"/>
    <w:rsid w:val="00EC1CB0"/>
    <w:rsid w:val="00EC23D3"/>
    <w:rsid w:val="00EC2547"/>
    <w:rsid w:val="00EC2877"/>
    <w:rsid w:val="00EC2DEE"/>
    <w:rsid w:val="00EC2F67"/>
    <w:rsid w:val="00EC331F"/>
    <w:rsid w:val="00EC362A"/>
    <w:rsid w:val="00EC3701"/>
    <w:rsid w:val="00EC392B"/>
    <w:rsid w:val="00EC3950"/>
    <w:rsid w:val="00EC3EDD"/>
    <w:rsid w:val="00EC43F1"/>
    <w:rsid w:val="00EC4DB3"/>
    <w:rsid w:val="00EC50CC"/>
    <w:rsid w:val="00EC512A"/>
    <w:rsid w:val="00EC5505"/>
    <w:rsid w:val="00EC5B55"/>
    <w:rsid w:val="00EC6402"/>
    <w:rsid w:val="00EC6931"/>
    <w:rsid w:val="00EC70A2"/>
    <w:rsid w:val="00EC798C"/>
    <w:rsid w:val="00ED0212"/>
    <w:rsid w:val="00ED028C"/>
    <w:rsid w:val="00ED08DD"/>
    <w:rsid w:val="00ED0C8B"/>
    <w:rsid w:val="00ED0D37"/>
    <w:rsid w:val="00ED0D86"/>
    <w:rsid w:val="00ED0E82"/>
    <w:rsid w:val="00ED1015"/>
    <w:rsid w:val="00ED11BD"/>
    <w:rsid w:val="00ED1789"/>
    <w:rsid w:val="00ED1A43"/>
    <w:rsid w:val="00ED2258"/>
    <w:rsid w:val="00ED2822"/>
    <w:rsid w:val="00ED2BE0"/>
    <w:rsid w:val="00ED2EE2"/>
    <w:rsid w:val="00ED2F3D"/>
    <w:rsid w:val="00ED38EF"/>
    <w:rsid w:val="00ED46F9"/>
    <w:rsid w:val="00ED4740"/>
    <w:rsid w:val="00ED4840"/>
    <w:rsid w:val="00ED4F58"/>
    <w:rsid w:val="00ED5730"/>
    <w:rsid w:val="00ED6600"/>
    <w:rsid w:val="00ED679B"/>
    <w:rsid w:val="00ED6D70"/>
    <w:rsid w:val="00ED723B"/>
    <w:rsid w:val="00ED729B"/>
    <w:rsid w:val="00ED72A8"/>
    <w:rsid w:val="00ED7531"/>
    <w:rsid w:val="00ED7935"/>
    <w:rsid w:val="00ED79C6"/>
    <w:rsid w:val="00ED7D35"/>
    <w:rsid w:val="00ED7D6E"/>
    <w:rsid w:val="00EE05BD"/>
    <w:rsid w:val="00EE062F"/>
    <w:rsid w:val="00EE0DEB"/>
    <w:rsid w:val="00EE1D7F"/>
    <w:rsid w:val="00EE217D"/>
    <w:rsid w:val="00EE23DE"/>
    <w:rsid w:val="00EE2E8D"/>
    <w:rsid w:val="00EE2EB5"/>
    <w:rsid w:val="00EE2FB8"/>
    <w:rsid w:val="00EE306C"/>
    <w:rsid w:val="00EE356D"/>
    <w:rsid w:val="00EE3CC5"/>
    <w:rsid w:val="00EE40FC"/>
    <w:rsid w:val="00EE411A"/>
    <w:rsid w:val="00EE479D"/>
    <w:rsid w:val="00EE48F4"/>
    <w:rsid w:val="00EE4E0F"/>
    <w:rsid w:val="00EE501F"/>
    <w:rsid w:val="00EE50DC"/>
    <w:rsid w:val="00EE50E4"/>
    <w:rsid w:val="00EE5355"/>
    <w:rsid w:val="00EE53B3"/>
    <w:rsid w:val="00EE567D"/>
    <w:rsid w:val="00EE5DC6"/>
    <w:rsid w:val="00EE604D"/>
    <w:rsid w:val="00EE64A4"/>
    <w:rsid w:val="00EE64F3"/>
    <w:rsid w:val="00EE66B3"/>
    <w:rsid w:val="00EE67EE"/>
    <w:rsid w:val="00EE692A"/>
    <w:rsid w:val="00EE6C46"/>
    <w:rsid w:val="00EE71F1"/>
    <w:rsid w:val="00EE723B"/>
    <w:rsid w:val="00EE7268"/>
    <w:rsid w:val="00EE7585"/>
    <w:rsid w:val="00EE77C4"/>
    <w:rsid w:val="00EF04C1"/>
    <w:rsid w:val="00EF0CD4"/>
    <w:rsid w:val="00EF13A1"/>
    <w:rsid w:val="00EF15D7"/>
    <w:rsid w:val="00EF2641"/>
    <w:rsid w:val="00EF279D"/>
    <w:rsid w:val="00EF2AF3"/>
    <w:rsid w:val="00EF2B31"/>
    <w:rsid w:val="00EF2E20"/>
    <w:rsid w:val="00EF3356"/>
    <w:rsid w:val="00EF34AE"/>
    <w:rsid w:val="00EF383C"/>
    <w:rsid w:val="00EF3C3A"/>
    <w:rsid w:val="00EF3C52"/>
    <w:rsid w:val="00EF3C7D"/>
    <w:rsid w:val="00EF40C5"/>
    <w:rsid w:val="00EF430C"/>
    <w:rsid w:val="00EF46CD"/>
    <w:rsid w:val="00EF4AF6"/>
    <w:rsid w:val="00EF4F02"/>
    <w:rsid w:val="00EF50DA"/>
    <w:rsid w:val="00EF5716"/>
    <w:rsid w:val="00EF5924"/>
    <w:rsid w:val="00EF59B8"/>
    <w:rsid w:val="00EF6AF3"/>
    <w:rsid w:val="00EF6E44"/>
    <w:rsid w:val="00EF6E84"/>
    <w:rsid w:val="00EF783A"/>
    <w:rsid w:val="00EF7D8B"/>
    <w:rsid w:val="00EF7FCB"/>
    <w:rsid w:val="00F001C1"/>
    <w:rsid w:val="00F00554"/>
    <w:rsid w:val="00F00F70"/>
    <w:rsid w:val="00F00FC1"/>
    <w:rsid w:val="00F013D3"/>
    <w:rsid w:val="00F018FA"/>
    <w:rsid w:val="00F0197C"/>
    <w:rsid w:val="00F01A1D"/>
    <w:rsid w:val="00F01F44"/>
    <w:rsid w:val="00F02015"/>
    <w:rsid w:val="00F02545"/>
    <w:rsid w:val="00F026E7"/>
    <w:rsid w:val="00F02A22"/>
    <w:rsid w:val="00F02FE0"/>
    <w:rsid w:val="00F03072"/>
    <w:rsid w:val="00F030CD"/>
    <w:rsid w:val="00F03208"/>
    <w:rsid w:val="00F0321E"/>
    <w:rsid w:val="00F032AA"/>
    <w:rsid w:val="00F03B15"/>
    <w:rsid w:val="00F03F33"/>
    <w:rsid w:val="00F041E3"/>
    <w:rsid w:val="00F043B8"/>
    <w:rsid w:val="00F047D6"/>
    <w:rsid w:val="00F04977"/>
    <w:rsid w:val="00F049CF"/>
    <w:rsid w:val="00F04C3D"/>
    <w:rsid w:val="00F051A5"/>
    <w:rsid w:val="00F05303"/>
    <w:rsid w:val="00F059E7"/>
    <w:rsid w:val="00F05DC2"/>
    <w:rsid w:val="00F06141"/>
    <w:rsid w:val="00F0643B"/>
    <w:rsid w:val="00F06D98"/>
    <w:rsid w:val="00F06F94"/>
    <w:rsid w:val="00F07071"/>
    <w:rsid w:val="00F07881"/>
    <w:rsid w:val="00F07C7E"/>
    <w:rsid w:val="00F07CE5"/>
    <w:rsid w:val="00F07E16"/>
    <w:rsid w:val="00F1035E"/>
    <w:rsid w:val="00F10387"/>
    <w:rsid w:val="00F10527"/>
    <w:rsid w:val="00F10B24"/>
    <w:rsid w:val="00F10E94"/>
    <w:rsid w:val="00F10FE0"/>
    <w:rsid w:val="00F11499"/>
    <w:rsid w:val="00F11602"/>
    <w:rsid w:val="00F12209"/>
    <w:rsid w:val="00F13645"/>
    <w:rsid w:val="00F136CB"/>
    <w:rsid w:val="00F13B1D"/>
    <w:rsid w:val="00F13F0E"/>
    <w:rsid w:val="00F14515"/>
    <w:rsid w:val="00F1463D"/>
    <w:rsid w:val="00F14984"/>
    <w:rsid w:val="00F14F57"/>
    <w:rsid w:val="00F150ED"/>
    <w:rsid w:val="00F152DD"/>
    <w:rsid w:val="00F15388"/>
    <w:rsid w:val="00F158B2"/>
    <w:rsid w:val="00F15C87"/>
    <w:rsid w:val="00F16176"/>
    <w:rsid w:val="00F163F9"/>
    <w:rsid w:val="00F170E7"/>
    <w:rsid w:val="00F1725A"/>
    <w:rsid w:val="00F1728C"/>
    <w:rsid w:val="00F17397"/>
    <w:rsid w:val="00F175AA"/>
    <w:rsid w:val="00F17678"/>
    <w:rsid w:val="00F17A5B"/>
    <w:rsid w:val="00F20248"/>
    <w:rsid w:val="00F2048F"/>
    <w:rsid w:val="00F207CD"/>
    <w:rsid w:val="00F214DB"/>
    <w:rsid w:val="00F21598"/>
    <w:rsid w:val="00F21899"/>
    <w:rsid w:val="00F21A8C"/>
    <w:rsid w:val="00F21C7B"/>
    <w:rsid w:val="00F223B3"/>
    <w:rsid w:val="00F22BC0"/>
    <w:rsid w:val="00F22D48"/>
    <w:rsid w:val="00F22D5A"/>
    <w:rsid w:val="00F22F43"/>
    <w:rsid w:val="00F233C4"/>
    <w:rsid w:val="00F2342F"/>
    <w:rsid w:val="00F2374E"/>
    <w:rsid w:val="00F23961"/>
    <w:rsid w:val="00F23A7C"/>
    <w:rsid w:val="00F23CF1"/>
    <w:rsid w:val="00F23DE2"/>
    <w:rsid w:val="00F23E68"/>
    <w:rsid w:val="00F23EA1"/>
    <w:rsid w:val="00F24509"/>
    <w:rsid w:val="00F2490B"/>
    <w:rsid w:val="00F25019"/>
    <w:rsid w:val="00F2570F"/>
    <w:rsid w:val="00F25891"/>
    <w:rsid w:val="00F25D0B"/>
    <w:rsid w:val="00F2628E"/>
    <w:rsid w:val="00F26DEA"/>
    <w:rsid w:val="00F26EDE"/>
    <w:rsid w:val="00F26FD8"/>
    <w:rsid w:val="00F27089"/>
    <w:rsid w:val="00F27749"/>
    <w:rsid w:val="00F277BA"/>
    <w:rsid w:val="00F2795A"/>
    <w:rsid w:val="00F27B21"/>
    <w:rsid w:val="00F27DD7"/>
    <w:rsid w:val="00F27E38"/>
    <w:rsid w:val="00F27F8D"/>
    <w:rsid w:val="00F30112"/>
    <w:rsid w:val="00F30989"/>
    <w:rsid w:val="00F30CAF"/>
    <w:rsid w:val="00F3101E"/>
    <w:rsid w:val="00F313A6"/>
    <w:rsid w:val="00F3142C"/>
    <w:rsid w:val="00F31F61"/>
    <w:rsid w:val="00F32327"/>
    <w:rsid w:val="00F32706"/>
    <w:rsid w:val="00F32988"/>
    <w:rsid w:val="00F3303E"/>
    <w:rsid w:val="00F33145"/>
    <w:rsid w:val="00F33165"/>
    <w:rsid w:val="00F33C22"/>
    <w:rsid w:val="00F33F21"/>
    <w:rsid w:val="00F3478B"/>
    <w:rsid w:val="00F3503E"/>
    <w:rsid w:val="00F35175"/>
    <w:rsid w:val="00F35552"/>
    <w:rsid w:val="00F35BE4"/>
    <w:rsid w:val="00F35D02"/>
    <w:rsid w:val="00F35F33"/>
    <w:rsid w:val="00F35F56"/>
    <w:rsid w:val="00F36223"/>
    <w:rsid w:val="00F36872"/>
    <w:rsid w:val="00F36982"/>
    <w:rsid w:val="00F36B98"/>
    <w:rsid w:val="00F36BA7"/>
    <w:rsid w:val="00F36C95"/>
    <w:rsid w:val="00F36C99"/>
    <w:rsid w:val="00F36DF2"/>
    <w:rsid w:val="00F373A4"/>
    <w:rsid w:val="00F37551"/>
    <w:rsid w:val="00F37E87"/>
    <w:rsid w:val="00F40136"/>
    <w:rsid w:val="00F404B3"/>
    <w:rsid w:val="00F408D7"/>
    <w:rsid w:val="00F40AE5"/>
    <w:rsid w:val="00F40D77"/>
    <w:rsid w:val="00F410A6"/>
    <w:rsid w:val="00F41336"/>
    <w:rsid w:val="00F41494"/>
    <w:rsid w:val="00F419F4"/>
    <w:rsid w:val="00F422EA"/>
    <w:rsid w:val="00F4242B"/>
    <w:rsid w:val="00F426EC"/>
    <w:rsid w:val="00F42D20"/>
    <w:rsid w:val="00F43239"/>
    <w:rsid w:val="00F43499"/>
    <w:rsid w:val="00F43A94"/>
    <w:rsid w:val="00F43C16"/>
    <w:rsid w:val="00F44B1F"/>
    <w:rsid w:val="00F44E2F"/>
    <w:rsid w:val="00F456FA"/>
    <w:rsid w:val="00F45896"/>
    <w:rsid w:val="00F45941"/>
    <w:rsid w:val="00F459A4"/>
    <w:rsid w:val="00F45CFF"/>
    <w:rsid w:val="00F45D19"/>
    <w:rsid w:val="00F45D6F"/>
    <w:rsid w:val="00F45F2D"/>
    <w:rsid w:val="00F460B1"/>
    <w:rsid w:val="00F466A6"/>
    <w:rsid w:val="00F4683F"/>
    <w:rsid w:val="00F4687C"/>
    <w:rsid w:val="00F46CDD"/>
    <w:rsid w:val="00F47535"/>
    <w:rsid w:val="00F4755E"/>
    <w:rsid w:val="00F47E60"/>
    <w:rsid w:val="00F500A1"/>
    <w:rsid w:val="00F50366"/>
    <w:rsid w:val="00F504F3"/>
    <w:rsid w:val="00F50C1D"/>
    <w:rsid w:val="00F510A6"/>
    <w:rsid w:val="00F51D2C"/>
    <w:rsid w:val="00F51D5B"/>
    <w:rsid w:val="00F52145"/>
    <w:rsid w:val="00F52445"/>
    <w:rsid w:val="00F52592"/>
    <w:rsid w:val="00F525E6"/>
    <w:rsid w:val="00F52AAA"/>
    <w:rsid w:val="00F52F98"/>
    <w:rsid w:val="00F53716"/>
    <w:rsid w:val="00F5371E"/>
    <w:rsid w:val="00F5406E"/>
    <w:rsid w:val="00F54338"/>
    <w:rsid w:val="00F54470"/>
    <w:rsid w:val="00F5447B"/>
    <w:rsid w:val="00F5495E"/>
    <w:rsid w:val="00F54FA7"/>
    <w:rsid w:val="00F551F6"/>
    <w:rsid w:val="00F55503"/>
    <w:rsid w:val="00F55578"/>
    <w:rsid w:val="00F556EE"/>
    <w:rsid w:val="00F55C78"/>
    <w:rsid w:val="00F55D31"/>
    <w:rsid w:val="00F562F6"/>
    <w:rsid w:val="00F564B9"/>
    <w:rsid w:val="00F56AD3"/>
    <w:rsid w:val="00F56EEA"/>
    <w:rsid w:val="00F5797F"/>
    <w:rsid w:val="00F57BAB"/>
    <w:rsid w:val="00F57C24"/>
    <w:rsid w:val="00F57DF4"/>
    <w:rsid w:val="00F57E1C"/>
    <w:rsid w:val="00F6023E"/>
    <w:rsid w:val="00F60EE6"/>
    <w:rsid w:val="00F61391"/>
    <w:rsid w:val="00F615D1"/>
    <w:rsid w:val="00F61B17"/>
    <w:rsid w:val="00F61E09"/>
    <w:rsid w:val="00F61F95"/>
    <w:rsid w:val="00F626E2"/>
    <w:rsid w:val="00F6276B"/>
    <w:rsid w:val="00F62A8A"/>
    <w:rsid w:val="00F62BFF"/>
    <w:rsid w:val="00F639A5"/>
    <w:rsid w:val="00F639C5"/>
    <w:rsid w:val="00F63F0E"/>
    <w:rsid w:val="00F6478A"/>
    <w:rsid w:val="00F64E96"/>
    <w:rsid w:val="00F6536B"/>
    <w:rsid w:val="00F6579C"/>
    <w:rsid w:val="00F65F91"/>
    <w:rsid w:val="00F66069"/>
    <w:rsid w:val="00F6642E"/>
    <w:rsid w:val="00F66624"/>
    <w:rsid w:val="00F669C4"/>
    <w:rsid w:val="00F66C8A"/>
    <w:rsid w:val="00F66EC8"/>
    <w:rsid w:val="00F6707B"/>
    <w:rsid w:val="00F67249"/>
    <w:rsid w:val="00F6760D"/>
    <w:rsid w:val="00F6764B"/>
    <w:rsid w:val="00F67769"/>
    <w:rsid w:val="00F6780A"/>
    <w:rsid w:val="00F67A7C"/>
    <w:rsid w:val="00F702BF"/>
    <w:rsid w:val="00F703B1"/>
    <w:rsid w:val="00F70ADC"/>
    <w:rsid w:val="00F70B0C"/>
    <w:rsid w:val="00F7116F"/>
    <w:rsid w:val="00F71322"/>
    <w:rsid w:val="00F715BF"/>
    <w:rsid w:val="00F717B6"/>
    <w:rsid w:val="00F7196C"/>
    <w:rsid w:val="00F71E1A"/>
    <w:rsid w:val="00F724D5"/>
    <w:rsid w:val="00F72647"/>
    <w:rsid w:val="00F727BA"/>
    <w:rsid w:val="00F7332F"/>
    <w:rsid w:val="00F73575"/>
    <w:rsid w:val="00F73A35"/>
    <w:rsid w:val="00F740FD"/>
    <w:rsid w:val="00F7424F"/>
    <w:rsid w:val="00F742D1"/>
    <w:rsid w:val="00F746A8"/>
    <w:rsid w:val="00F746FE"/>
    <w:rsid w:val="00F7497E"/>
    <w:rsid w:val="00F74AD7"/>
    <w:rsid w:val="00F74B66"/>
    <w:rsid w:val="00F754A9"/>
    <w:rsid w:val="00F75782"/>
    <w:rsid w:val="00F75847"/>
    <w:rsid w:val="00F75EB5"/>
    <w:rsid w:val="00F7671F"/>
    <w:rsid w:val="00F767BD"/>
    <w:rsid w:val="00F76894"/>
    <w:rsid w:val="00F769A5"/>
    <w:rsid w:val="00F77110"/>
    <w:rsid w:val="00F77526"/>
    <w:rsid w:val="00F7786D"/>
    <w:rsid w:val="00F779BA"/>
    <w:rsid w:val="00F77FDD"/>
    <w:rsid w:val="00F801F8"/>
    <w:rsid w:val="00F81876"/>
    <w:rsid w:val="00F81CBA"/>
    <w:rsid w:val="00F81F2E"/>
    <w:rsid w:val="00F820AD"/>
    <w:rsid w:val="00F82939"/>
    <w:rsid w:val="00F83444"/>
    <w:rsid w:val="00F835E2"/>
    <w:rsid w:val="00F83A4C"/>
    <w:rsid w:val="00F83C45"/>
    <w:rsid w:val="00F83E5C"/>
    <w:rsid w:val="00F841F4"/>
    <w:rsid w:val="00F8443E"/>
    <w:rsid w:val="00F844E3"/>
    <w:rsid w:val="00F84589"/>
    <w:rsid w:val="00F84926"/>
    <w:rsid w:val="00F849FF"/>
    <w:rsid w:val="00F84BBE"/>
    <w:rsid w:val="00F84F57"/>
    <w:rsid w:val="00F85055"/>
    <w:rsid w:val="00F850A1"/>
    <w:rsid w:val="00F85459"/>
    <w:rsid w:val="00F85654"/>
    <w:rsid w:val="00F85EB1"/>
    <w:rsid w:val="00F86331"/>
    <w:rsid w:val="00F86637"/>
    <w:rsid w:val="00F86657"/>
    <w:rsid w:val="00F86A3F"/>
    <w:rsid w:val="00F86FDA"/>
    <w:rsid w:val="00F86FE9"/>
    <w:rsid w:val="00F87615"/>
    <w:rsid w:val="00F87724"/>
    <w:rsid w:val="00F87A44"/>
    <w:rsid w:val="00F9017F"/>
    <w:rsid w:val="00F90522"/>
    <w:rsid w:val="00F90BCA"/>
    <w:rsid w:val="00F9127D"/>
    <w:rsid w:val="00F912F6"/>
    <w:rsid w:val="00F9145A"/>
    <w:rsid w:val="00F91947"/>
    <w:rsid w:val="00F91E67"/>
    <w:rsid w:val="00F92066"/>
    <w:rsid w:val="00F9251D"/>
    <w:rsid w:val="00F92A4A"/>
    <w:rsid w:val="00F92D58"/>
    <w:rsid w:val="00F92F88"/>
    <w:rsid w:val="00F930B3"/>
    <w:rsid w:val="00F934C5"/>
    <w:rsid w:val="00F93EBA"/>
    <w:rsid w:val="00F950AB"/>
    <w:rsid w:val="00F9533C"/>
    <w:rsid w:val="00F95354"/>
    <w:rsid w:val="00F953C5"/>
    <w:rsid w:val="00F957E7"/>
    <w:rsid w:val="00F958D4"/>
    <w:rsid w:val="00F95A43"/>
    <w:rsid w:val="00F95B67"/>
    <w:rsid w:val="00F95DAC"/>
    <w:rsid w:val="00F95E2C"/>
    <w:rsid w:val="00F961EC"/>
    <w:rsid w:val="00F969EE"/>
    <w:rsid w:val="00F97315"/>
    <w:rsid w:val="00F97727"/>
    <w:rsid w:val="00F97B28"/>
    <w:rsid w:val="00FA0160"/>
    <w:rsid w:val="00FA0186"/>
    <w:rsid w:val="00FA0698"/>
    <w:rsid w:val="00FA09DD"/>
    <w:rsid w:val="00FA0CEB"/>
    <w:rsid w:val="00FA1112"/>
    <w:rsid w:val="00FA1835"/>
    <w:rsid w:val="00FA24F8"/>
    <w:rsid w:val="00FA251E"/>
    <w:rsid w:val="00FA2804"/>
    <w:rsid w:val="00FA2D6D"/>
    <w:rsid w:val="00FA335B"/>
    <w:rsid w:val="00FA3364"/>
    <w:rsid w:val="00FA38DD"/>
    <w:rsid w:val="00FA403E"/>
    <w:rsid w:val="00FA441F"/>
    <w:rsid w:val="00FA4431"/>
    <w:rsid w:val="00FA4530"/>
    <w:rsid w:val="00FA476F"/>
    <w:rsid w:val="00FA51A2"/>
    <w:rsid w:val="00FA5DAE"/>
    <w:rsid w:val="00FA60B6"/>
    <w:rsid w:val="00FA6D47"/>
    <w:rsid w:val="00FA79D0"/>
    <w:rsid w:val="00FB0581"/>
    <w:rsid w:val="00FB0A5B"/>
    <w:rsid w:val="00FB0A83"/>
    <w:rsid w:val="00FB0B91"/>
    <w:rsid w:val="00FB0EBB"/>
    <w:rsid w:val="00FB1187"/>
    <w:rsid w:val="00FB1190"/>
    <w:rsid w:val="00FB19B8"/>
    <w:rsid w:val="00FB1B3D"/>
    <w:rsid w:val="00FB1C03"/>
    <w:rsid w:val="00FB20EE"/>
    <w:rsid w:val="00FB24A5"/>
    <w:rsid w:val="00FB26F9"/>
    <w:rsid w:val="00FB36C3"/>
    <w:rsid w:val="00FB36EE"/>
    <w:rsid w:val="00FB3852"/>
    <w:rsid w:val="00FB3868"/>
    <w:rsid w:val="00FB3A22"/>
    <w:rsid w:val="00FB4234"/>
    <w:rsid w:val="00FB449C"/>
    <w:rsid w:val="00FB4560"/>
    <w:rsid w:val="00FB5208"/>
    <w:rsid w:val="00FB5329"/>
    <w:rsid w:val="00FB55EE"/>
    <w:rsid w:val="00FB57AB"/>
    <w:rsid w:val="00FB58A9"/>
    <w:rsid w:val="00FB593D"/>
    <w:rsid w:val="00FB5BD0"/>
    <w:rsid w:val="00FB5BD5"/>
    <w:rsid w:val="00FB62AC"/>
    <w:rsid w:val="00FB6A85"/>
    <w:rsid w:val="00FB709F"/>
    <w:rsid w:val="00FB724C"/>
    <w:rsid w:val="00FB754B"/>
    <w:rsid w:val="00FB78DB"/>
    <w:rsid w:val="00FB7DB3"/>
    <w:rsid w:val="00FC0781"/>
    <w:rsid w:val="00FC0851"/>
    <w:rsid w:val="00FC14E5"/>
    <w:rsid w:val="00FC1B65"/>
    <w:rsid w:val="00FC1EFC"/>
    <w:rsid w:val="00FC2133"/>
    <w:rsid w:val="00FC33C5"/>
    <w:rsid w:val="00FC3826"/>
    <w:rsid w:val="00FC390C"/>
    <w:rsid w:val="00FC3D08"/>
    <w:rsid w:val="00FC406F"/>
    <w:rsid w:val="00FC41AC"/>
    <w:rsid w:val="00FC4870"/>
    <w:rsid w:val="00FC4D24"/>
    <w:rsid w:val="00FC55DC"/>
    <w:rsid w:val="00FC5974"/>
    <w:rsid w:val="00FC5A2E"/>
    <w:rsid w:val="00FC5F34"/>
    <w:rsid w:val="00FC5F96"/>
    <w:rsid w:val="00FC6353"/>
    <w:rsid w:val="00FC6531"/>
    <w:rsid w:val="00FC68E9"/>
    <w:rsid w:val="00FC6C21"/>
    <w:rsid w:val="00FC6D11"/>
    <w:rsid w:val="00FC769E"/>
    <w:rsid w:val="00FC77A1"/>
    <w:rsid w:val="00FC77AE"/>
    <w:rsid w:val="00FD11D1"/>
    <w:rsid w:val="00FD12D6"/>
    <w:rsid w:val="00FD1472"/>
    <w:rsid w:val="00FD14D1"/>
    <w:rsid w:val="00FD14DC"/>
    <w:rsid w:val="00FD15E6"/>
    <w:rsid w:val="00FD17FA"/>
    <w:rsid w:val="00FD1896"/>
    <w:rsid w:val="00FD1933"/>
    <w:rsid w:val="00FD1A6F"/>
    <w:rsid w:val="00FD1BA1"/>
    <w:rsid w:val="00FD1FBF"/>
    <w:rsid w:val="00FD24E8"/>
    <w:rsid w:val="00FD2C3C"/>
    <w:rsid w:val="00FD3528"/>
    <w:rsid w:val="00FD3B6E"/>
    <w:rsid w:val="00FD3CA8"/>
    <w:rsid w:val="00FD3EF4"/>
    <w:rsid w:val="00FD44BE"/>
    <w:rsid w:val="00FD4B04"/>
    <w:rsid w:val="00FD4F99"/>
    <w:rsid w:val="00FD5038"/>
    <w:rsid w:val="00FD56BB"/>
    <w:rsid w:val="00FD5DB8"/>
    <w:rsid w:val="00FD6541"/>
    <w:rsid w:val="00FD678C"/>
    <w:rsid w:val="00FD6861"/>
    <w:rsid w:val="00FD6BF2"/>
    <w:rsid w:val="00FD6D17"/>
    <w:rsid w:val="00FD6F89"/>
    <w:rsid w:val="00FD758B"/>
    <w:rsid w:val="00FD75B7"/>
    <w:rsid w:val="00FD7624"/>
    <w:rsid w:val="00FD7A41"/>
    <w:rsid w:val="00FD7A74"/>
    <w:rsid w:val="00FD7E4B"/>
    <w:rsid w:val="00FE0044"/>
    <w:rsid w:val="00FE030F"/>
    <w:rsid w:val="00FE037B"/>
    <w:rsid w:val="00FE0455"/>
    <w:rsid w:val="00FE0913"/>
    <w:rsid w:val="00FE0A12"/>
    <w:rsid w:val="00FE0AD1"/>
    <w:rsid w:val="00FE0FF0"/>
    <w:rsid w:val="00FE1942"/>
    <w:rsid w:val="00FE19CF"/>
    <w:rsid w:val="00FE1C2C"/>
    <w:rsid w:val="00FE1E0C"/>
    <w:rsid w:val="00FE1F08"/>
    <w:rsid w:val="00FE208C"/>
    <w:rsid w:val="00FE282C"/>
    <w:rsid w:val="00FE294D"/>
    <w:rsid w:val="00FE2D40"/>
    <w:rsid w:val="00FE2DE0"/>
    <w:rsid w:val="00FE391B"/>
    <w:rsid w:val="00FE4084"/>
    <w:rsid w:val="00FE4F71"/>
    <w:rsid w:val="00FE50D8"/>
    <w:rsid w:val="00FE52BF"/>
    <w:rsid w:val="00FE5614"/>
    <w:rsid w:val="00FE573B"/>
    <w:rsid w:val="00FE5CE6"/>
    <w:rsid w:val="00FE5F30"/>
    <w:rsid w:val="00FE6063"/>
    <w:rsid w:val="00FE606C"/>
    <w:rsid w:val="00FE675F"/>
    <w:rsid w:val="00FE6AB5"/>
    <w:rsid w:val="00FE6E6B"/>
    <w:rsid w:val="00FE74C3"/>
    <w:rsid w:val="00FE7767"/>
    <w:rsid w:val="00FE7970"/>
    <w:rsid w:val="00FE79F0"/>
    <w:rsid w:val="00FE7A5E"/>
    <w:rsid w:val="00FE7C51"/>
    <w:rsid w:val="00FF007E"/>
    <w:rsid w:val="00FF0A86"/>
    <w:rsid w:val="00FF0B68"/>
    <w:rsid w:val="00FF0BDD"/>
    <w:rsid w:val="00FF0F48"/>
    <w:rsid w:val="00FF11FB"/>
    <w:rsid w:val="00FF12F7"/>
    <w:rsid w:val="00FF27EC"/>
    <w:rsid w:val="00FF29BC"/>
    <w:rsid w:val="00FF2DFE"/>
    <w:rsid w:val="00FF2F27"/>
    <w:rsid w:val="00FF2FB3"/>
    <w:rsid w:val="00FF2FCB"/>
    <w:rsid w:val="00FF35AC"/>
    <w:rsid w:val="00FF3E0B"/>
    <w:rsid w:val="00FF42B4"/>
    <w:rsid w:val="00FF4D08"/>
    <w:rsid w:val="00FF52D1"/>
    <w:rsid w:val="00FF54F9"/>
    <w:rsid w:val="00FF5630"/>
    <w:rsid w:val="00FF57AC"/>
    <w:rsid w:val="00FF5B59"/>
    <w:rsid w:val="00FF618A"/>
    <w:rsid w:val="00FF644C"/>
    <w:rsid w:val="00FF67C7"/>
    <w:rsid w:val="00FF68C7"/>
    <w:rsid w:val="00FF7157"/>
    <w:rsid w:val="00FF71B9"/>
    <w:rsid w:val="00FF793B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0833"/>
    <o:shapelayout v:ext="edit">
      <o:idmap v:ext="edit" data="1"/>
    </o:shapelayout>
  </w:shapeDefaults>
  <w:decimalSymbol w:val=","/>
  <w:listSeparator w:val=";"/>
  <w14:docId w14:val="46BD887E"/>
  <w15:docId w15:val="{C144809C-6379-42AA-A0E7-B09C6F8C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3552"/>
    <w:rPr>
      <w:rFonts w:ascii="Arial" w:hAnsi="Arial"/>
      <w:sz w:val="19"/>
      <w:lang w:val="es-AR"/>
    </w:rPr>
  </w:style>
  <w:style w:type="paragraph" w:styleId="Heading1">
    <w:name w:val="heading 1"/>
    <w:basedOn w:val="Normal"/>
    <w:next w:val="Normal"/>
    <w:qFormat/>
    <w:rsid w:val="00E075CB"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link w:val="Heading2Char"/>
    <w:unhideWhenUsed/>
    <w:qFormat/>
    <w:rsid w:val="006377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E075CB"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qFormat/>
    <w:rsid w:val="00E075CB"/>
    <w:pPr>
      <w:keepNext/>
      <w:numPr>
        <w:numId w:val="1"/>
      </w:numPr>
      <w:ind w:firstLine="0"/>
      <w:outlineLvl w:val="3"/>
    </w:pPr>
    <w:rPr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37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AR"/>
    </w:rPr>
  </w:style>
  <w:style w:type="paragraph" w:styleId="Footer">
    <w:name w:val="footer"/>
    <w:basedOn w:val="Normal"/>
    <w:rsid w:val="00E075CB"/>
    <w:pPr>
      <w:tabs>
        <w:tab w:val="center" w:pos="4320"/>
        <w:tab w:val="right" w:pos="8640"/>
      </w:tabs>
    </w:pPr>
  </w:style>
  <w:style w:type="paragraph" w:customStyle="1" w:styleId="Ttulonota">
    <w:name w:val="Título nota"/>
    <w:basedOn w:val="Normal"/>
    <w:rsid w:val="00E075CB"/>
    <w:pPr>
      <w:jc w:val="both"/>
    </w:pPr>
    <w:rPr>
      <w:b/>
      <w:sz w:val="22"/>
    </w:rPr>
  </w:style>
  <w:style w:type="paragraph" w:customStyle="1" w:styleId="Textonota">
    <w:name w:val="Texto nota"/>
    <w:basedOn w:val="Normal"/>
    <w:link w:val="TextonotaChar"/>
    <w:qFormat/>
    <w:rsid w:val="00032FAF"/>
    <w:pPr>
      <w:ind w:left="432"/>
      <w:jc w:val="both"/>
    </w:pPr>
    <w:rPr>
      <w:sz w:val="20"/>
    </w:rPr>
  </w:style>
  <w:style w:type="character" w:customStyle="1" w:styleId="TextonotaChar">
    <w:name w:val="Texto nota Char"/>
    <w:basedOn w:val="DefaultParagraphFont"/>
    <w:link w:val="Textonota"/>
    <w:rsid w:val="00032FAF"/>
    <w:rPr>
      <w:rFonts w:ascii="Arial" w:hAnsi="Arial"/>
      <w:lang w:val="es-ES_tradnl"/>
    </w:rPr>
  </w:style>
  <w:style w:type="paragraph" w:customStyle="1" w:styleId="Ttuloprincipal">
    <w:name w:val="Título principal"/>
    <w:basedOn w:val="Normal"/>
    <w:rsid w:val="00E075CB"/>
    <w:pPr>
      <w:jc w:val="center"/>
    </w:pPr>
    <w:rPr>
      <w:b/>
      <w:sz w:val="24"/>
    </w:rPr>
  </w:style>
  <w:style w:type="paragraph" w:customStyle="1" w:styleId="Textoinfaud">
    <w:name w:val="Texto inf. aud."/>
    <w:basedOn w:val="Normal"/>
    <w:rsid w:val="00DC6568"/>
    <w:pPr>
      <w:tabs>
        <w:tab w:val="left" w:pos="720"/>
        <w:tab w:val="left" w:pos="1080"/>
      </w:tabs>
      <w:jc w:val="both"/>
    </w:pPr>
    <w:rPr>
      <w:sz w:val="20"/>
    </w:rPr>
  </w:style>
  <w:style w:type="paragraph" w:customStyle="1" w:styleId="Texto">
    <w:name w:val="Texto"/>
    <w:basedOn w:val="Normal"/>
    <w:link w:val="TextoChar"/>
    <w:qFormat/>
    <w:rsid w:val="00E075CB"/>
    <w:pPr>
      <w:jc w:val="both"/>
    </w:pPr>
    <w:rPr>
      <w:sz w:val="20"/>
    </w:rPr>
  </w:style>
  <w:style w:type="character" w:customStyle="1" w:styleId="TextoChar">
    <w:name w:val="Texto Char"/>
    <w:basedOn w:val="DefaultParagraphFont"/>
    <w:link w:val="Texto"/>
    <w:rsid w:val="003701B7"/>
    <w:rPr>
      <w:rFonts w:ascii="Arial" w:hAnsi="Arial"/>
      <w:lang w:val="es-ES_tradnl"/>
    </w:rPr>
  </w:style>
  <w:style w:type="paragraph" w:customStyle="1" w:styleId="Textonota1">
    <w:name w:val="Texto nota 1"/>
    <w:basedOn w:val="Textonota"/>
    <w:rsid w:val="002A0D08"/>
    <w:pPr>
      <w:ind w:left="792"/>
    </w:pPr>
  </w:style>
  <w:style w:type="paragraph" w:customStyle="1" w:styleId="Textonota2">
    <w:name w:val="Texto nota 2"/>
    <w:basedOn w:val="Textonota1"/>
    <w:link w:val="Textonota2Char"/>
    <w:rsid w:val="0099298E"/>
    <w:pPr>
      <w:ind w:left="1440"/>
    </w:pPr>
  </w:style>
  <w:style w:type="character" w:customStyle="1" w:styleId="Textonota2Char">
    <w:name w:val="Texto nota 2 Char"/>
    <w:basedOn w:val="DefaultParagraphFont"/>
    <w:link w:val="Textonota2"/>
    <w:rsid w:val="000921C1"/>
    <w:rPr>
      <w:rFonts w:ascii="Arial" w:hAnsi="Arial"/>
      <w:lang w:val="es-AR"/>
    </w:rPr>
  </w:style>
  <w:style w:type="paragraph" w:styleId="Header">
    <w:name w:val="header"/>
    <w:basedOn w:val="Normal"/>
    <w:link w:val="HeaderChar"/>
    <w:rsid w:val="00E075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2F00"/>
    <w:rPr>
      <w:rFonts w:ascii="Arial" w:hAnsi="Arial"/>
      <w:sz w:val="19"/>
      <w:lang w:val="es-AR"/>
    </w:rPr>
  </w:style>
  <w:style w:type="paragraph" w:customStyle="1" w:styleId="Subttulos">
    <w:name w:val="Subtítulos"/>
    <w:basedOn w:val="Normal"/>
    <w:rsid w:val="00E075CB"/>
    <w:pPr>
      <w:jc w:val="center"/>
    </w:pPr>
    <w:rPr>
      <w:b/>
      <w:sz w:val="22"/>
    </w:rPr>
  </w:style>
  <w:style w:type="paragraph" w:customStyle="1" w:styleId="Textonota3">
    <w:name w:val="Texto nota 3"/>
    <w:basedOn w:val="Textonota2"/>
    <w:rsid w:val="00697BAA"/>
    <w:pPr>
      <w:ind w:left="2232"/>
    </w:pPr>
  </w:style>
  <w:style w:type="character" w:styleId="PageNumber">
    <w:name w:val="page number"/>
    <w:basedOn w:val="DefaultParagraphFont"/>
    <w:rsid w:val="00E075CB"/>
  </w:style>
  <w:style w:type="paragraph" w:customStyle="1" w:styleId="Infaud1">
    <w:name w:val="Inf. aud. 1"/>
    <w:basedOn w:val="Textoinfaud"/>
    <w:rsid w:val="00E075CB"/>
    <w:pPr>
      <w:ind w:left="504"/>
    </w:pPr>
  </w:style>
  <w:style w:type="paragraph" w:customStyle="1" w:styleId="Infaud2">
    <w:name w:val="Inf. aud. 2"/>
    <w:basedOn w:val="Infaud1"/>
    <w:rsid w:val="00E075CB"/>
    <w:pPr>
      <w:ind w:left="864"/>
    </w:pPr>
  </w:style>
  <w:style w:type="paragraph" w:customStyle="1" w:styleId="Texto1">
    <w:name w:val="Texto 1"/>
    <w:basedOn w:val="Normal"/>
    <w:rsid w:val="00E075CB"/>
    <w:pPr>
      <w:ind w:left="864"/>
    </w:pPr>
  </w:style>
  <w:style w:type="table" w:styleId="TableGrid">
    <w:name w:val="Table Grid"/>
    <w:basedOn w:val="TableNormal"/>
    <w:uiPriority w:val="39"/>
    <w:rsid w:val="008C0E4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CellMar>
        <w:left w:w="0" w:type="dxa"/>
        <w:right w:w="0" w:type="dxa"/>
      </w:tblCellMar>
    </w:tblPr>
    <w:tcPr>
      <w:vAlign w:val="bottom"/>
    </w:tcPr>
  </w:style>
  <w:style w:type="paragraph" w:styleId="BalloonText">
    <w:name w:val="Balloon Text"/>
    <w:basedOn w:val="Normal"/>
    <w:semiHidden/>
    <w:rsid w:val="00E075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0EB7"/>
    <w:pPr>
      <w:ind w:left="720"/>
      <w:contextualSpacing/>
    </w:pPr>
  </w:style>
  <w:style w:type="paragraph" w:customStyle="1" w:styleId="Textonota4">
    <w:name w:val="Texto nota 4"/>
    <w:basedOn w:val="Textonota3"/>
    <w:qFormat/>
    <w:rsid w:val="00FD6F89"/>
    <w:pPr>
      <w:ind w:left="2592"/>
    </w:pPr>
  </w:style>
  <w:style w:type="paragraph" w:customStyle="1" w:styleId="textonotajustificado">
    <w:name w:val="texto nota justificado"/>
    <w:basedOn w:val="Texto"/>
    <w:qFormat/>
    <w:rsid w:val="00AE04C1"/>
  </w:style>
  <w:style w:type="paragraph" w:customStyle="1" w:styleId="BodyTextIndent31">
    <w:name w:val="Body Text Indent 31"/>
    <w:basedOn w:val="Normal"/>
    <w:rsid w:val="00637766"/>
    <w:pPr>
      <w:ind w:left="284"/>
      <w:jc w:val="both"/>
    </w:pPr>
    <w:rPr>
      <w:rFonts w:ascii="Times New Roman" w:hAnsi="Times New Roman"/>
      <w:sz w:val="24"/>
      <w:lang w:val="es-ES_tradnl"/>
    </w:rPr>
  </w:style>
  <w:style w:type="paragraph" w:styleId="BodyText">
    <w:name w:val="Body Text"/>
    <w:basedOn w:val="Normal"/>
    <w:link w:val="BodyTextChar"/>
    <w:rsid w:val="00637766"/>
    <w:pPr>
      <w:widowControl w:val="0"/>
      <w:jc w:val="both"/>
    </w:pPr>
    <w:rPr>
      <w:rFonts w:ascii="Times New Roman" w:hAnsi="Times New Roman"/>
      <w:sz w:val="24"/>
      <w:lang w:val="es-ES"/>
    </w:rPr>
  </w:style>
  <w:style w:type="character" w:customStyle="1" w:styleId="BodyTextChar">
    <w:name w:val="Body Text Char"/>
    <w:basedOn w:val="DefaultParagraphFont"/>
    <w:link w:val="BodyText"/>
    <w:rsid w:val="00637766"/>
    <w:rPr>
      <w:rFonts w:ascii="Times New Roman" w:hAnsi="Times New Roman"/>
      <w:sz w:val="24"/>
      <w:lang w:val="es-ES"/>
    </w:rPr>
  </w:style>
  <w:style w:type="character" w:styleId="Hyperlink">
    <w:name w:val="Hyperlink"/>
    <w:basedOn w:val="DefaultParagraphFont"/>
    <w:uiPriority w:val="99"/>
    <w:rsid w:val="00041C00"/>
    <w:rPr>
      <w:color w:val="0000FF" w:themeColor="hyperlink"/>
      <w:u w:val="single"/>
    </w:rPr>
  </w:style>
  <w:style w:type="table" w:styleId="TableSubtle1">
    <w:name w:val="Table Subtle 1"/>
    <w:basedOn w:val="TableNormal"/>
    <w:rsid w:val="0015271E"/>
    <w:pPr>
      <w:keepNext/>
      <w:pageBreakBefore/>
      <w:suppressLineNumbers/>
      <w:suppressAutoHyphens/>
      <w:ind w:firstLine="709"/>
    </w:pPr>
    <w:rPr>
      <w:rFonts w:ascii="Times New Roman" w:hAnsi="Times New Roman"/>
      <w:lang w:val="es-AR" w:eastAsia="es-AR"/>
    </w:rPr>
    <w:tblPr>
      <w:tblStyleRowBandSize w:val="1"/>
    </w:tblPr>
    <w:tcPr>
      <w:shd w:val="clear" w:color="auto" w:fill="auto"/>
      <w:vAlign w:val="center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">
    <w:name w:val="Body Text Indent"/>
    <w:basedOn w:val="Normal"/>
    <w:link w:val="BodyTextIndentChar"/>
    <w:rsid w:val="0015271E"/>
    <w:pPr>
      <w:jc w:val="both"/>
    </w:pPr>
    <w:rPr>
      <w:sz w:val="24"/>
      <w:lang w:val="es-ES_tradnl" w:eastAsia="es-ES"/>
    </w:rPr>
  </w:style>
  <w:style w:type="character" w:customStyle="1" w:styleId="BodyTextIndentChar">
    <w:name w:val="Body Text Indent Char"/>
    <w:basedOn w:val="DefaultParagraphFont"/>
    <w:link w:val="BodyTextIndent"/>
    <w:rsid w:val="0015271E"/>
    <w:rPr>
      <w:rFonts w:ascii="Arial" w:hAnsi="Arial"/>
      <w:sz w:val="24"/>
      <w:lang w:val="es-ES_tradnl" w:eastAsia="es-ES"/>
    </w:rPr>
  </w:style>
  <w:style w:type="paragraph" w:styleId="BodyText3">
    <w:name w:val="Body Text 3"/>
    <w:basedOn w:val="Normal"/>
    <w:link w:val="BodyText3Char"/>
    <w:rsid w:val="0015271E"/>
    <w:pPr>
      <w:spacing w:after="120"/>
    </w:pPr>
    <w:rPr>
      <w:rFonts w:ascii="Times New Roman" w:eastAsia="MS Mincho" w:hAnsi="Times New Roman"/>
      <w:sz w:val="16"/>
      <w:szCs w:val="16"/>
      <w:lang w:val="es-ES" w:eastAsia="ja-JP"/>
    </w:rPr>
  </w:style>
  <w:style w:type="character" w:customStyle="1" w:styleId="BodyText3Char">
    <w:name w:val="Body Text 3 Char"/>
    <w:basedOn w:val="DefaultParagraphFont"/>
    <w:link w:val="BodyText3"/>
    <w:rsid w:val="0015271E"/>
    <w:rPr>
      <w:rFonts w:ascii="Times New Roman" w:eastAsia="MS Mincho" w:hAnsi="Times New Roman"/>
      <w:sz w:val="16"/>
      <w:szCs w:val="16"/>
      <w:lang w:val="es-ES" w:eastAsia="ja-JP"/>
    </w:rPr>
  </w:style>
  <w:style w:type="character" w:customStyle="1" w:styleId="apple-converted-space">
    <w:name w:val="apple-converted-space"/>
    <w:basedOn w:val="DefaultParagraphFont"/>
    <w:rsid w:val="0015271E"/>
  </w:style>
  <w:style w:type="paragraph" w:styleId="BodyText2">
    <w:name w:val="Body Text 2"/>
    <w:basedOn w:val="Normal"/>
    <w:link w:val="BodyText2Char"/>
    <w:rsid w:val="0015271E"/>
    <w:pPr>
      <w:spacing w:after="120" w:line="480" w:lineRule="auto"/>
    </w:pPr>
    <w:rPr>
      <w:rFonts w:ascii="Times New Roman" w:eastAsia="MS Mincho" w:hAnsi="Times New Roman"/>
      <w:sz w:val="24"/>
      <w:szCs w:val="24"/>
      <w:lang w:val="es-ES" w:eastAsia="ja-JP"/>
    </w:rPr>
  </w:style>
  <w:style w:type="character" w:customStyle="1" w:styleId="BodyText2Char">
    <w:name w:val="Body Text 2 Char"/>
    <w:basedOn w:val="DefaultParagraphFont"/>
    <w:link w:val="BodyText2"/>
    <w:rsid w:val="0015271E"/>
    <w:rPr>
      <w:rFonts w:ascii="Times New Roman" w:eastAsia="MS Mincho" w:hAnsi="Times New Roman"/>
      <w:sz w:val="24"/>
      <w:szCs w:val="24"/>
      <w:lang w:val="es-ES" w:eastAsia="ja-JP"/>
    </w:rPr>
  </w:style>
  <w:style w:type="paragraph" w:styleId="NormalWeb">
    <w:name w:val="Normal (Web)"/>
    <w:basedOn w:val="Normal"/>
    <w:uiPriority w:val="99"/>
    <w:rsid w:val="0015271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 w:eastAsia="es-ES"/>
    </w:rPr>
  </w:style>
  <w:style w:type="paragraph" w:styleId="List">
    <w:name w:val="List"/>
    <w:basedOn w:val="Normal"/>
    <w:rsid w:val="0015271E"/>
    <w:pPr>
      <w:ind w:left="283" w:hanging="283"/>
    </w:pPr>
    <w:rPr>
      <w:rFonts w:ascii="Times New Roman" w:hAnsi="Times New Roman"/>
      <w:sz w:val="20"/>
      <w:lang w:val="es-ES" w:eastAsia="es-ES"/>
    </w:rPr>
  </w:style>
  <w:style w:type="character" w:styleId="CommentReference">
    <w:name w:val="annotation reference"/>
    <w:uiPriority w:val="99"/>
    <w:rsid w:val="00152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271E"/>
    <w:rPr>
      <w:rFonts w:ascii="Times New Roman" w:eastAsia="MS Mincho" w:hAnsi="Times New Roman"/>
      <w:sz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71E"/>
    <w:rPr>
      <w:rFonts w:ascii="Times New Roman" w:eastAsia="MS Mincho" w:hAnsi="Times New Roman"/>
      <w:lang w:val="es-AR" w:eastAsia="ja-JP"/>
    </w:rPr>
  </w:style>
  <w:style w:type="paragraph" w:customStyle="1" w:styleId="Tituloprincipal">
    <w:name w:val="Titulo principal"/>
    <w:basedOn w:val="Normal"/>
    <w:rsid w:val="00090AC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  <w:lang w:val="es-ES_tradnl"/>
    </w:rPr>
  </w:style>
  <w:style w:type="paragraph" w:customStyle="1" w:styleId="Titulonota">
    <w:name w:val="Titulo nota"/>
    <w:basedOn w:val="Normal"/>
    <w:rsid w:val="00222F00"/>
    <w:pPr>
      <w:jc w:val="both"/>
    </w:pPr>
    <w:rPr>
      <w:rFonts w:ascii="Arial Bold" w:hAnsi="Arial Bold" w:cs="Arial"/>
      <w:b/>
      <w:sz w:val="22"/>
    </w:rPr>
  </w:style>
  <w:style w:type="paragraph" w:customStyle="1" w:styleId="TableParagraph">
    <w:name w:val="Table Paragraph"/>
    <w:basedOn w:val="Normal"/>
    <w:uiPriority w:val="1"/>
    <w:qFormat/>
    <w:rsid w:val="00222F0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67244"/>
    <w:rPr>
      <w:rFonts w:ascii="Arial" w:hAnsi="Arial"/>
      <w:sz w:val="19"/>
      <w:lang w:val="es-AR"/>
    </w:rPr>
  </w:style>
  <w:style w:type="paragraph" w:customStyle="1" w:styleId="ttulonota0">
    <w:name w:val="título nota"/>
    <w:basedOn w:val="Normal"/>
    <w:rsid w:val="005F4423"/>
    <w:rPr>
      <w:b/>
      <w:sz w:val="22"/>
    </w:rPr>
  </w:style>
  <w:style w:type="paragraph" w:customStyle="1" w:styleId="Textonotajustificado1">
    <w:name w:val="Texto nota justificado 1"/>
    <w:basedOn w:val="textonotajustificado"/>
    <w:qFormat/>
    <w:rsid w:val="0091372D"/>
    <w:p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CPPBAL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E7842-C6C8-4A80-8C63-CE05E431732F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79742</vt:lpwstr>
  </property>
  <property fmtid="{D5CDD505-2E9C-101B-9397-08002B2CF9AE}" pid="4" name="OptimizationTime">
    <vt:lpwstr>20200109_1552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CPPBALAN.DOT</Template>
  <TotalTime>0</TotalTime>
  <Pages>4</Pages>
  <Words>1006</Words>
  <Characters>6286</Characters>
  <Application>Microsoft Office Word</Application>
  <DocSecurity>0</DocSecurity>
  <Lines>571</Lines>
  <Paragraphs>251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LEDESMA SOCIEDAD ANONIMA AGRICOLA INDUSTRIAL</vt:lpstr>
      <vt:lpstr>LEDESMA SOCIEDAD ANONIMA AGRICOLA INDUSTRIAL</vt:lpstr>
    </vt:vector>
  </TitlesOfParts>
  <Manager>Matías Goncalvez - Lucio García</Manager>
  <Company>EY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LEDESMA SOCIEDAD ANONIMA AGRICOLA INDUSTRIAL</dc:title>
  <dc:subject>EE.CC. 31/11/2019</dc:subject>
  <dc:creator>Rita Cabral</dc:creator>
  <cp:keywords/>
  <dc:description>d13943bal-Garcia</dc:description>
  <cp:lastModifiedBy>Priscila Carreno</cp:lastModifiedBy>
  <cp:revision>3</cp:revision>
  <cp:lastPrinted>2020-01-09T10:44:00Z</cp:lastPrinted>
  <dcterms:created xsi:type="dcterms:W3CDTF">2020-01-09T18:49:00Z</dcterms:created>
  <dcterms:modified xsi:type="dcterms:W3CDTF">2020-01-09T18:50:00Z</dcterms:modified>
  <cp:category>21318566</cp:category>
</cp:coreProperties>
</file>