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49197" w14:textId="77777777" w:rsidR="00222F00" w:rsidRPr="002112CC" w:rsidRDefault="00222F00" w:rsidP="00F819C5">
      <w:pPr>
        <w:pStyle w:val="Texto"/>
        <w:jc w:val="center"/>
      </w:pPr>
    </w:p>
    <w:p w14:paraId="73324CC9" w14:textId="77777777" w:rsidR="00222F00" w:rsidRPr="002112CC" w:rsidRDefault="00222F00" w:rsidP="000C1D22">
      <w:pPr>
        <w:pStyle w:val="Texto"/>
        <w:jc w:val="center"/>
      </w:pPr>
    </w:p>
    <w:p w14:paraId="6BB8A065" w14:textId="77777777" w:rsidR="00222F00" w:rsidRPr="002112CC" w:rsidRDefault="0095668F" w:rsidP="00222F00">
      <w:pPr>
        <w:pStyle w:val="Tituloprincipal"/>
        <w:rPr>
          <w:lang w:val="es-AR"/>
        </w:rPr>
      </w:pPr>
      <w:r w:rsidRPr="002112CC">
        <w:rPr>
          <w:lang w:val="es-AR"/>
        </w:rPr>
        <w:t>RESEÑ</w:t>
      </w:r>
      <w:r w:rsidR="004D4090" w:rsidRPr="002112CC">
        <w:rPr>
          <w:lang w:val="es-AR"/>
        </w:rPr>
        <w:t>A INFORMATIVA</w:t>
      </w:r>
    </w:p>
    <w:p w14:paraId="24EE39C1" w14:textId="77777777" w:rsidR="00222F00" w:rsidRPr="002112CC" w:rsidRDefault="00222F00" w:rsidP="001025A8">
      <w:pPr>
        <w:pStyle w:val="Texto"/>
        <w:jc w:val="center"/>
      </w:pPr>
    </w:p>
    <w:p w14:paraId="622A6CB7" w14:textId="77777777" w:rsidR="001025A8" w:rsidRPr="002112CC" w:rsidRDefault="001025A8" w:rsidP="001025A8">
      <w:pPr>
        <w:pStyle w:val="Texto"/>
        <w:jc w:val="center"/>
      </w:pPr>
      <w:r w:rsidRPr="002112CC">
        <w:t>Expresada en miles de pesos</w:t>
      </w:r>
    </w:p>
    <w:p w14:paraId="10998CE3" w14:textId="77777777" w:rsidR="001025A8" w:rsidRPr="002112CC" w:rsidRDefault="001025A8" w:rsidP="001025A8">
      <w:pPr>
        <w:pStyle w:val="Texto"/>
        <w:jc w:val="center"/>
      </w:pPr>
    </w:p>
    <w:p w14:paraId="6DBEA339" w14:textId="77777777" w:rsidR="001025A8" w:rsidRPr="002112CC" w:rsidRDefault="001025A8" w:rsidP="001025A8">
      <w:pPr>
        <w:pStyle w:val="Texto"/>
        <w:jc w:val="center"/>
      </w:pPr>
      <w:r w:rsidRPr="002112CC">
        <w:t>(Nota 2.2. a los Estados Financieros Consolidados de Ledesma S.A.A.I.)</w:t>
      </w:r>
    </w:p>
    <w:p w14:paraId="4588BBD7" w14:textId="2EC4E157" w:rsidR="001025A8" w:rsidRDefault="001025A8" w:rsidP="00944092">
      <w:pPr>
        <w:pStyle w:val="Texto"/>
      </w:pPr>
    </w:p>
    <w:p w14:paraId="520589F7" w14:textId="77777777" w:rsidR="00D1033E" w:rsidRPr="002112CC" w:rsidRDefault="00D1033E" w:rsidP="00944092">
      <w:pPr>
        <w:pStyle w:val="Texto"/>
      </w:pPr>
    </w:p>
    <w:p w14:paraId="299B03F1" w14:textId="77777777" w:rsidR="00222F00" w:rsidRPr="002112CC" w:rsidRDefault="00222F00" w:rsidP="00944092">
      <w:pPr>
        <w:pStyle w:val="Texto"/>
      </w:pPr>
    </w:p>
    <w:p w14:paraId="3AF3106A" w14:textId="0581D726" w:rsidR="00222F00" w:rsidRPr="002112CC" w:rsidRDefault="001025A8" w:rsidP="00792960">
      <w:pPr>
        <w:pStyle w:val="Ttulonota"/>
        <w:numPr>
          <w:ilvl w:val="0"/>
          <w:numId w:val="47"/>
        </w:numPr>
      </w:pPr>
      <w:r w:rsidRPr="002112CC">
        <w:t xml:space="preserve">BREVE COMENTARIO SOBRE LAS ACTIVIDADES DE LA EMPRESA </w:t>
      </w:r>
      <w:r w:rsidR="007B010E">
        <w:t>(</w:t>
      </w:r>
      <w:r w:rsidRPr="002112CC">
        <w:t>INFORMACIÓN CONSOLIDADA</w:t>
      </w:r>
      <w:r w:rsidR="007B010E">
        <w:t>)</w:t>
      </w:r>
    </w:p>
    <w:p w14:paraId="19C98083" w14:textId="77777777" w:rsidR="00222F00" w:rsidRPr="002112CC" w:rsidRDefault="00222F00" w:rsidP="00222F00">
      <w:pPr>
        <w:pStyle w:val="Texto"/>
      </w:pPr>
    </w:p>
    <w:p w14:paraId="6253D870" w14:textId="7F21B32C" w:rsidR="00AC040B" w:rsidRPr="002112CC" w:rsidRDefault="00F611EA" w:rsidP="00AC040B">
      <w:pPr>
        <w:pStyle w:val="Texto"/>
      </w:pPr>
      <w:r w:rsidRPr="002112CC">
        <w:t xml:space="preserve">En el ejercicio finalizado el 31 de mayo de </w:t>
      </w:r>
      <w:r w:rsidR="00AB2694" w:rsidRPr="002112CC">
        <w:t>2020</w:t>
      </w:r>
      <w:r w:rsidRPr="002112CC">
        <w:t xml:space="preserve"> el Grupo Ledesma (Ledesma S.A.A.I. y controladas) obtuvo una </w:t>
      </w:r>
      <w:r w:rsidR="009F00BF">
        <w:t>ganancia</w:t>
      </w:r>
      <w:r w:rsidRPr="002112CC">
        <w:t xml:space="preserve"> neta del ejercicio por operaciones continuadas de </w:t>
      </w:r>
      <w:r w:rsidR="00CC3C66">
        <w:t>735.891</w:t>
      </w:r>
      <w:r w:rsidRPr="002112CC">
        <w:t xml:space="preserve">, conformada principalmente por una ganancia operativa de </w:t>
      </w:r>
      <w:r w:rsidR="00CC3C66">
        <w:t>3.122.002</w:t>
      </w:r>
      <w:r w:rsidRPr="002112CC">
        <w:t xml:space="preserve"> </w:t>
      </w:r>
      <w:r w:rsidR="007B010E">
        <w:t>afectada</w:t>
      </w:r>
      <w:r w:rsidRPr="002112CC">
        <w:t xml:space="preserve"> por cargos asociados a resultados financieros por </w:t>
      </w:r>
      <w:r w:rsidR="00CC3C66">
        <w:t>1.</w:t>
      </w:r>
      <w:r w:rsidR="00CF7507">
        <w:t>930.351</w:t>
      </w:r>
      <w:r w:rsidRPr="002112CC">
        <w:t>. Las actividades desarrollada por el Grupo Ledesma se mencionan en la nota 1 a los estados financieros consolidados al 31 de mayo de 20</w:t>
      </w:r>
      <w:r w:rsidR="007070F4" w:rsidRPr="002112CC">
        <w:t>20</w:t>
      </w:r>
      <w:r w:rsidRPr="002112CC">
        <w:t>.</w:t>
      </w:r>
    </w:p>
    <w:p w14:paraId="45A31907" w14:textId="398AADE2" w:rsidR="00AC040B" w:rsidRDefault="00AC040B" w:rsidP="00AC040B">
      <w:pPr>
        <w:pStyle w:val="Texto"/>
        <w:numPr>
          <w:ilvl w:val="12"/>
          <w:numId w:val="0"/>
        </w:numPr>
        <w:ind w:left="432" w:hanging="432"/>
      </w:pPr>
    </w:p>
    <w:p w14:paraId="183D992F" w14:textId="77777777" w:rsidR="00D1033E" w:rsidRPr="002112CC" w:rsidRDefault="00D1033E" w:rsidP="00AC040B">
      <w:pPr>
        <w:pStyle w:val="Texto"/>
        <w:numPr>
          <w:ilvl w:val="12"/>
          <w:numId w:val="0"/>
        </w:numPr>
        <w:ind w:left="432" w:hanging="432"/>
      </w:pPr>
    </w:p>
    <w:p w14:paraId="1D04014E" w14:textId="77777777" w:rsidR="00222F00" w:rsidRPr="002112CC" w:rsidRDefault="00F611EA" w:rsidP="00792960">
      <w:pPr>
        <w:pStyle w:val="Ttulonota"/>
        <w:numPr>
          <w:ilvl w:val="0"/>
          <w:numId w:val="47"/>
        </w:numPr>
      </w:pPr>
      <w:r w:rsidRPr="002112CC">
        <w:t>ESTRUCTURA FINANCIERA CONSOLIDADA AL</w:t>
      </w:r>
      <w:r w:rsidR="00D51E7F" w:rsidRPr="002112CC">
        <w:t xml:space="preserve"> 31 DE MAYO DE 2020</w:t>
      </w:r>
      <w:r w:rsidRPr="002112CC">
        <w:t xml:space="preserve"> COMPARATIVA CON EJERCICIOS ANTERIORES </w:t>
      </w:r>
      <w:r w:rsidRPr="002112CC">
        <w:rPr>
          <w:b w:val="0"/>
        </w:rPr>
        <w:t>(Cifras expresadas en miles de pesos)</w:t>
      </w:r>
    </w:p>
    <w:p w14:paraId="3DB2C60F" w14:textId="77777777" w:rsidR="00CA2BAE" w:rsidRPr="002112CC" w:rsidRDefault="00CA2BAE" w:rsidP="00CA2BAE">
      <w:pPr>
        <w:pStyle w:val="Texto"/>
      </w:pPr>
    </w:p>
    <w:tbl>
      <w:tblPr>
        <w:tblW w:w="7036" w:type="dxa"/>
        <w:tblLayout w:type="fixed"/>
        <w:tblCellMar>
          <w:left w:w="0" w:type="dxa"/>
          <w:right w:w="0" w:type="dxa"/>
        </w:tblCellMar>
        <w:tblLook w:val="01E0" w:firstRow="1" w:lastRow="1" w:firstColumn="1" w:lastColumn="1" w:noHBand="0" w:noVBand="0"/>
      </w:tblPr>
      <w:tblGrid>
        <w:gridCol w:w="2410"/>
        <w:gridCol w:w="1418"/>
        <w:gridCol w:w="113"/>
        <w:gridCol w:w="1508"/>
        <w:gridCol w:w="79"/>
        <w:gridCol w:w="1508"/>
      </w:tblGrid>
      <w:tr w:rsidR="00040F4B" w:rsidRPr="002112CC" w14:paraId="51637729" w14:textId="77777777" w:rsidTr="0065628E">
        <w:tc>
          <w:tcPr>
            <w:tcW w:w="2410" w:type="dxa"/>
            <w:tcBorders>
              <w:top w:val="nil"/>
              <w:left w:val="nil"/>
              <w:bottom w:val="nil"/>
              <w:right w:val="nil"/>
            </w:tcBorders>
            <w:vAlign w:val="bottom"/>
          </w:tcPr>
          <w:p w14:paraId="0E64F42F" w14:textId="77777777" w:rsidR="00040F4B" w:rsidRPr="002112CC" w:rsidRDefault="00040F4B" w:rsidP="00E53FF8">
            <w:pPr>
              <w:pStyle w:val="Texto"/>
              <w:rPr>
                <w:b/>
              </w:rPr>
            </w:pPr>
          </w:p>
        </w:tc>
        <w:tc>
          <w:tcPr>
            <w:tcW w:w="1418" w:type="dxa"/>
            <w:tcBorders>
              <w:top w:val="nil"/>
              <w:left w:val="nil"/>
              <w:bottom w:val="single" w:sz="6" w:space="0" w:color="auto"/>
              <w:right w:val="nil"/>
            </w:tcBorders>
            <w:vAlign w:val="bottom"/>
          </w:tcPr>
          <w:p w14:paraId="51F87488" w14:textId="77777777" w:rsidR="00040F4B" w:rsidRPr="002112CC" w:rsidRDefault="00040F4B" w:rsidP="00E53FF8">
            <w:pPr>
              <w:pStyle w:val="Texto"/>
              <w:jc w:val="center"/>
              <w:rPr>
                <w:b/>
              </w:rPr>
            </w:pPr>
            <w:r w:rsidRPr="002112CC">
              <w:rPr>
                <w:b/>
              </w:rPr>
              <w:t>31/05/2020</w:t>
            </w:r>
          </w:p>
        </w:tc>
        <w:tc>
          <w:tcPr>
            <w:tcW w:w="113" w:type="dxa"/>
            <w:tcBorders>
              <w:top w:val="nil"/>
              <w:left w:val="nil"/>
              <w:right w:val="nil"/>
            </w:tcBorders>
            <w:vAlign w:val="bottom"/>
          </w:tcPr>
          <w:p w14:paraId="439B6DDB" w14:textId="77777777" w:rsidR="00040F4B" w:rsidRPr="002112CC" w:rsidRDefault="00040F4B" w:rsidP="00E53FF8">
            <w:pPr>
              <w:pStyle w:val="Texto"/>
              <w:jc w:val="center"/>
              <w:rPr>
                <w:b/>
              </w:rPr>
            </w:pPr>
          </w:p>
        </w:tc>
        <w:tc>
          <w:tcPr>
            <w:tcW w:w="1508" w:type="dxa"/>
            <w:tcBorders>
              <w:top w:val="nil"/>
              <w:left w:val="nil"/>
              <w:bottom w:val="single" w:sz="6" w:space="0" w:color="auto"/>
              <w:right w:val="nil"/>
            </w:tcBorders>
            <w:vAlign w:val="bottom"/>
          </w:tcPr>
          <w:p w14:paraId="3CD24C57" w14:textId="77777777" w:rsidR="00040F4B" w:rsidRPr="002112CC" w:rsidRDefault="00040F4B" w:rsidP="00E53FF8">
            <w:pPr>
              <w:pStyle w:val="Texto"/>
              <w:jc w:val="center"/>
              <w:rPr>
                <w:b/>
              </w:rPr>
            </w:pPr>
            <w:r w:rsidRPr="002112CC">
              <w:rPr>
                <w:b/>
              </w:rPr>
              <w:t>31/05/2019</w:t>
            </w:r>
          </w:p>
        </w:tc>
        <w:tc>
          <w:tcPr>
            <w:tcW w:w="79" w:type="dxa"/>
            <w:tcBorders>
              <w:top w:val="nil"/>
              <w:left w:val="nil"/>
              <w:right w:val="nil"/>
            </w:tcBorders>
            <w:vAlign w:val="bottom"/>
          </w:tcPr>
          <w:p w14:paraId="6AC78104" w14:textId="77777777" w:rsidR="00040F4B" w:rsidRPr="002112CC" w:rsidRDefault="00040F4B" w:rsidP="00E53FF8">
            <w:pPr>
              <w:pStyle w:val="Texto"/>
              <w:jc w:val="center"/>
              <w:rPr>
                <w:b/>
              </w:rPr>
            </w:pPr>
          </w:p>
        </w:tc>
        <w:tc>
          <w:tcPr>
            <w:tcW w:w="1508" w:type="dxa"/>
            <w:tcBorders>
              <w:top w:val="nil"/>
              <w:left w:val="nil"/>
              <w:bottom w:val="single" w:sz="6" w:space="0" w:color="auto"/>
              <w:right w:val="nil"/>
            </w:tcBorders>
            <w:vAlign w:val="bottom"/>
          </w:tcPr>
          <w:p w14:paraId="02AD6760" w14:textId="77777777" w:rsidR="00040F4B" w:rsidRPr="002112CC" w:rsidRDefault="0065628E" w:rsidP="00E53FF8">
            <w:pPr>
              <w:pStyle w:val="Texto"/>
              <w:jc w:val="center"/>
              <w:rPr>
                <w:b/>
              </w:rPr>
            </w:pPr>
            <w:r w:rsidRPr="0065628E">
              <w:rPr>
                <w:b/>
              </w:rPr>
              <w:t>31/5/2018</w:t>
            </w:r>
          </w:p>
        </w:tc>
      </w:tr>
      <w:tr w:rsidR="00040F4B" w:rsidRPr="002112CC" w14:paraId="4552EE86" w14:textId="77777777" w:rsidTr="0065628E">
        <w:tc>
          <w:tcPr>
            <w:tcW w:w="2410" w:type="dxa"/>
            <w:tcBorders>
              <w:left w:val="nil"/>
              <w:bottom w:val="nil"/>
              <w:right w:val="nil"/>
            </w:tcBorders>
            <w:vAlign w:val="bottom"/>
          </w:tcPr>
          <w:p w14:paraId="6FDF3CF5" w14:textId="77777777" w:rsidR="00040F4B" w:rsidRPr="002112CC" w:rsidRDefault="00040F4B" w:rsidP="00E53FF8">
            <w:pPr>
              <w:pStyle w:val="Texto"/>
            </w:pPr>
          </w:p>
        </w:tc>
        <w:tc>
          <w:tcPr>
            <w:tcW w:w="1418" w:type="dxa"/>
            <w:tcBorders>
              <w:left w:val="nil"/>
              <w:bottom w:val="nil"/>
              <w:right w:val="nil"/>
            </w:tcBorders>
            <w:vAlign w:val="bottom"/>
          </w:tcPr>
          <w:p w14:paraId="62326469" w14:textId="77777777" w:rsidR="00040F4B" w:rsidRPr="002112CC" w:rsidRDefault="00040F4B" w:rsidP="00E53FF8">
            <w:pPr>
              <w:pStyle w:val="Texto"/>
              <w:jc w:val="center"/>
              <w:rPr>
                <w:b/>
              </w:rPr>
            </w:pPr>
          </w:p>
        </w:tc>
        <w:tc>
          <w:tcPr>
            <w:tcW w:w="113" w:type="dxa"/>
            <w:tcBorders>
              <w:left w:val="nil"/>
              <w:bottom w:val="nil"/>
              <w:right w:val="nil"/>
            </w:tcBorders>
            <w:vAlign w:val="bottom"/>
          </w:tcPr>
          <w:p w14:paraId="4242EF14" w14:textId="77777777" w:rsidR="00040F4B" w:rsidRPr="002112CC" w:rsidRDefault="00040F4B" w:rsidP="00E53FF8">
            <w:pPr>
              <w:pStyle w:val="Texto"/>
            </w:pPr>
          </w:p>
        </w:tc>
        <w:tc>
          <w:tcPr>
            <w:tcW w:w="1508" w:type="dxa"/>
            <w:tcBorders>
              <w:left w:val="nil"/>
              <w:bottom w:val="nil"/>
              <w:right w:val="nil"/>
            </w:tcBorders>
            <w:vAlign w:val="bottom"/>
          </w:tcPr>
          <w:p w14:paraId="1CDAB16D" w14:textId="77777777" w:rsidR="00040F4B" w:rsidRPr="002112CC" w:rsidRDefault="00040F4B" w:rsidP="00E53FF8">
            <w:pPr>
              <w:pStyle w:val="Texto"/>
              <w:tabs>
                <w:tab w:val="decimal" w:pos="1275"/>
              </w:tabs>
            </w:pPr>
          </w:p>
        </w:tc>
        <w:tc>
          <w:tcPr>
            <w:tcW w:w="79" w:type="dxa"/>
            <w:tcBorders>
              <w:left w:val="nil"/>
              <w:bottom w:val="nil"/>
              <w:right w:val="nil"/>
            </w:tcBorders>
            <w:vAlign w:val="bottom"/>
          </w:tcPr>
          <w:p w14:paraId="0CD5704D" w14:textId="77777777" w:rsidR="00040F4B" w:rsidRPr="002112CC" w:rsidRDefault="00040F4B" w:rsidP="00E53FF8">
            <w:pPr>
              <w:pStyle w:val="Texto"/>
              <w:tabs>
                <w:tab w:val="decimal" w:pos="1275"/>
              </w:tabs>
            </w:pPr>
          </w:p>
        </w:tc>
        <w:tc>
          <w:tcPr>
            <w:tcW w:w="1508" w:type="dxa"/>
            <w:tcBorders>
              <w:left w:val="nil"/>
              <w:bottom w:val="nil"/>
              <w:right w:val="nil"/>
            </w:tcBorders>
            <w:vAlign w:val="bottom"/>
          </w:tcPr>
          <w:p w14:paraId="7341FB4F" w14:textId="77777777" w:rsidR="00040F4B" w:rsidRPr="002112CC" w:rsidRDefault="00040F4B" w:rsidP="0065628E">
            <w:pPr>
              <w:pStyle w:val="Texto"/>
              <w:tabs>
                <w:tab w:val="decimal" w:pos="1275"/>
              </w:tabs>
            </w:pPr>
          </w:p>
        </w:tc>
      </w:tr>
      <w:tr w:rsidR="0065628E" w:rsidRPr="002112CC" w14:paraId="1B0BF2A7" w14:textId="77777777" w:rsidTr="0065628E">
        <w:tc>
          <w:tcPr>
            <w:tcW w:w="2410" w:type="dxa"/>
            <w:tcBorders>
              <w:top w:val="nil"/>
              <w:left w:val="nil"/>
              <w:bottom w:val="nil"/>
              <w:right w:val="nil"/>
            </w:tcBorders>
            <w:vAlign w:val="bottom"/>
          </w:tcPr>
          <w:p w14:paraId="19956904" w14:textId="77777777" w:rsidR="0065628E" w:rsidRPr="002112CC" w:rsidRDefault="0065628E" w:rsidP="0065628E">
            <w:pPr>
              <w:pStyle w:val="Texto"/>
              <w:jc w:val="left"/>
            </w:pPr>
            <w:r w:rsidRPr="002112CC">
              <w:t>Activo no corriente</w:t>
            </w:r>
          </w:p>
        </w:tc>
        <w:tc>
          <w:tcPr>
            <w:tcW w:w="1418" w:type="dxa"/>
            <w:tcBorders>
              <w:left w:val="nil"/>
              <w:bottom w:val="nil"/>
              <w:right w:val="nil"/>
            </w:tcBorders>
            <w:vAlign w:val="bottom"/>
          </w:tcPr>
          <w:p w14:paraId="13EA8C3B" w14:textId="1B994D08" w:rsidR="0065628E" w:rsidRPr="002112CC" w:rsidRDefault="00C46749" w:rsidP="0065628E">
            <w:pPr>
              <w:pStyle w:val="Texto"/>
              <w:tabs>
                <w:tab w:val="decimal" w:pos="1275"/>
              </w:tabs>
            </w:pPr>
            <w:r>
              <w:t>12.2</w:t>
            </w:r>
            <w:r w:rsidR="00AA0DA8">
              <w:t>37.391</w:t>
            </w:r>
          </w:p>
        </w:tc>
        <w:tc>
          <w:tcPr>
            <w:tcW w:w="113" w:type="dxa"/>
            <w:tcBorders>
              <w:left w:val="nil"/>
              <w:bottom w:val="nil"/>
              <w:right w:val="nil"/>
            </w:tcBorders>
            <w:vAlign w:val="bottom"/>
          </w:tcPr>
          <w:p w14:paraId="28127BBE" w14:textId="77777777" w:rsidR="0065628E" w:rsidRPr="002112CC" w:rsidRDefault="0065628E" w:rsidP="0065628E">
            <w:pPr>
              <w:pStyle w:val="Texto"/>
              <w:tabs>
                <w:tab w:val="decimal" w:pos="1275"/>
              </w:tabs>
            </w:pPr>
          </w:p>
        </w:tc>
        <w:tc>
          <w:tcPr>
            <w:tcW w:w="1508" w:type="dxa"/>
            <w:tcBorders>
              <w:left w:val="nil"/>
              <w:bottom w:val="nil"/>
              <w:right w:val="nil"/>
            </w:tcBorders>
            <w:vAlign w:val="bottom"/>
          </w:tcPr>
          <w:p w14:paraId="6821E65D" w14:textId="4679AB7C" w:rsidR="0065628E" w:rsidRPr="00104698" w:rsidRDefault="0065628E" w:rsidP="0065628E">
            <w:pPr>
              <w:pStyle w:val="Texto"/>
              <w:tabs>
                <w:tab w:val="decimal" w:pos="1275"/>
              </w:tabs>
            </w:pPr>
            <w:r w:rsidRPr="00104698">
              <w:t>11.219.44</w:t>
            </w:r>
            <w:r w:rsidR="00CC3C66">
              <w:t>1</w:t>
            </w:r>
          </w:p>
        </w:tc>
        <w:tc>
          <w:tcPr>
            <w:tcW w:w="79" w:type="dxa"/>
            <w:tcBorders>
              <w:left w:val="nil"/>
              <w:bottom w:val="nil"/>
              <w:right w:val="nil"/>
            </w:tcBorders>
            <w:vAlign w:val="bottom"/>
          </w:tcPr>
          <w:p w14:paraId="778F5C6B" w14:textId="77777777" w:rsidR="0065628E" w:rsidRPr="00104698" w:rsidRDefault="0065628E" w:rsidP="0065628E"/>
        </w:tc>
        <w:tc>
          <w:tcPr>
            <w:tcW w:w="1508" w:type="dxa"/>
            <w:tcBorders>
              <w:left w:val="nil"/>
              <w:bottom w:val="nil"/>
              <w:right w:val="nil"/>
            </w:tcBorders>
            <w:vAlign w:val="bottom"/>
          </w:tcPr>
          <w:p w14:paraId="51D95E85" w14:textId="77777777" w:rsidR="0065628E" w:rsidRPr="00104698" w:rsidRDefault="0065628E" w:rsidP="0065628E">
            <w:pPr>
              <w:pStyle w:val="Texto"/>
              <w:tabs>
                <w:tab w:val="decimal" w:pos="1275"/>
              </w:tabs>
            </w:pPr>
            <w:r w:rsidRPr="00104698">
              <w:t>11.688.721</w:t>
            </w:r>
          </w:p>
        </w:tc>
      </w:tr>
      <w:tr w:rsidR="0065628E" w:rsidRPr="002112CC" w14:paraId="54159613" w14:textId="77777777" w:rsidTr="0065628E">
        <w:tc>
          <w:tcPr>
            <w:tcW w:w="2410" w:type="dxa"/>
            <w:tcBorders>
              <w:top w:val="nil"/>
              <w:left w:val="nil"/>
              <w:bottom w:val="nil"/>
              <w:right w:val="nil"/>
            </w:tcBorders>
            <w:vAlign w:val="bottom"/>
          </w:tcPr>
          <w:p w14:paraId="3468BE72" w14:textId="77777777" w:rsidR="0065628E" w:rsidRPr="002112CC" w:rsidRDefault="0065628E" w:rsidP="0065628E">
            <w:pPr>
              <w:pStyle w:val="Texto"/>
              <w:jc w:val="left"/>
            </w:pPr>
            <w:r w:rsidRPr="002112CC">
              <w:t>Activo corriente</w:t>
            </w:r>
          </w:p>
        </w:tc>
        <w:tc>
          <w:tcPr>
            <w:tcW w:w="1418" w:type="dxa"/>
            <w:tcBorders>
              <w:left w:val="nil"/>
              <w:bottom w:val="nil"/>
              <w:right w:val="nil"/>
            </w:tcBorders>
            <w:vAlign w:val="bottom"/>
          </w:tcPr>
          <w:p w14:paraId="315EE3B9" w14:textId="4F53D84D" w:rsidR="0065628E" w:rsidRPr="002112CC" w:rsidRDefault="00C46749" w:rsidP="0065628E">
            <w:pPr>
              <w:pStyle w:val="Texto"/>
              <w:tabs>
                <w:tab w:val="decimal" w:pos="1275"/>
              </w:tabs>
            </w:pPr>
            <w:r>
              <w:t>13.29</w:t>
            </w:r>
            <w:r w:rsidR="00AA0DA8">
              <w:t>1.982</w:t>
            </w:r>
          </w:p>
        </w:tc>
        <w:tc>
          <w:tcPr>
            <w:tcW w:w="113" w:type="dxa"/>
            <w:tcBorders>
              <w:left w:val="nil"/>
              <w:bottom w:val="nil"/>
              <w:right w:val="nil"/>
            </w:tcBorders>
            <w:vAlign w:val="bottom"/>
          </w:tcPr>
          <w:p w14:paraId="2052EE8D" w14:textId="77777777" w:rsidR="0065628E" w:rsidRPr="002112CC" w:rsidRDefault="0065628E" w:rsidP="0065628E">
            <w:pPr>
              <w:pStyle w:val="Texto"/>
              <w:tabs>
                <w:tab w:val="decimal" w:pos="1275"/>
              </w:tabs>
            </w:pPr>
          </w:p>
        </w:tc>
        <w:tc>
          <w:tcPr>
            <w:tcW w:w="1508" w:type="dxa"/>
            <w:tcBorders>
              <w:left w:val="nil"/>
              <w:bottom w:val="nil"/>
              <w:right w:val="nil"/>
            </w:tcBorders>
            <w:vAlign w:val="bottom"/>
          </w:tcPr>
          <w:p w14:paraId="28964F7F" w14:textId="44B48AE4" w:rsidR="0065628E" w:rsidRPr="00104698" w:rsidRDefault="0065628E" w:rsidP="0065628E">
            <w:pPr>
              <w:pStyle w:val="Texto"/>
              <w:tabs>
                <w:tab w:val="decimal" w:pos="1275"/>
              </w:tabs>
            </w:pPr>
            <w:r w:rsidRPr="00104698">
              <w:t>12.688.35</w:t>
            </w:r>
            <w:r w:rsidR="00CC3C66">
              <w:t>3</w:t>
            </w:r>
          </w:p>
        </w:tc>
        <w:tc>
          <w:tcPr>
            <w:tcW w:w="79" w:type="dxa"/>
            <w:tcBorders>
              <w:left w:val="nil"/>
              <w:bottom w:val="nil"/>
              <w:right w:val="nil"/>
            </w:tcBorders>
            <w:vAlign w:val="bottom"/>
          </w:tcPr>
          <w:p w14:paraId="29747E6D" w14:textId="77777777" w:rsidR="0065628E" w:rsidRPr="00104698" w:rsidRDefault="0065628E" w:rsidP="0065628E"/>
        </w:tc>
        <w:tc>
          <w:tcPr>
            <w:tcW w:w="1508" w:type="dxa"/>
            <w:tcBorders>
              <w:left w:val="nil"/>
              <w:bottom w:val="nil"/>
              <w:right w:val="nil"/>
            </w:tcBorders>
            <w:vAlign w:val="bottom"/>
          </w:tcPr>
          <w:p w14:paraId="7522D36B" w14:textId="77777777" w:rsidR="0065628E" w:rsidRPr="00104698" w:rsidRDefault="0065628E" w:rsidP="0065628E">
            <w:pPr>
              <w:pStyle w:val="Texto"/>
              <w:tabs>
                <w:tab w:val="decimal" w:pos="1275"/>
              </w:tabs>
            </w:pPr>
            <w:r w:rsidRPr="00104698">
              <w:t>15.844.558</w:t>
            </w:r>
          </w:p>
        </w:tc>
      </w:tr>
      <w:tr w:rsidR="0065628E" w:rsidRPr="002112CC" w14:paraId="474E17A6" w14:textId="77777777" w:rsidTr="0065628E">
        <w:tc>
          <w:tcPr>
            <w:tcW w:w="2410" w:type="dxa"/>
            <w:tcBorders>
              <w:top w:val="nil"/>
              <w:left w:val="nil"/>
              <w:bottom w:val="nil"/>
              <w:right w:val="nil"/>
            </w:tcBorders>
            <w:vAlign w:val="bottom"/>
          </w:tcPr>
          <w:p w14:paraId="5B2B2773" w14:textId="77777777" w:rsidR="0065628E" w:rsidRPr="002112CC" w:rsidRDefault="0065628E" w:rsidP="0065628E">
            <w:pPr>
              <w:pStyle w:val="Texto"/>
              <w:jc w:val="left"/>
            </w:pPr>
            <w:r w:rsidRPr="002112CC">
              <w:t>Activo mantenidos para la venta</w:t>
            </w:r>
          </w:p>
        </w:tc>
        <w:tc>
          <w:tcPr>
            <w:tcW w:w="1418" w:type="dxa"/>
            <w:tcBorders>
              <w:top w:val="nil"/>
              <w:left w:val="nil"/>
              <w:bottom w:val="single" w:sz="6" w:space="0" w:color="auto"/>
              <w:right w:val="nil"/>
            </w:tcBorders>
            <w:vAlign w:val="bottom"/>
          </w:tcPr>
          <w:p w14:paraId="21954ABC" w14:textId="6BB2AD74" w:rsidR="0065628E" w:rsidRPr="002112CC" w:rsidRDefault="00C46749" w:rsidP="0065628E">
            <w:pPr>
              <w:pStyle w:val="Texto"/>
              <w:tabs>
                <w:tab w:val="decimal" w:pos="1275"/>
              </w:tabs>
            </w:pPr>
            <w:r>
              <w:t>1.628.923</w:t>
            </w:r>
          </w:p>
        </w:tc>
        <w:tc>
          <w:tcPr>
            <w:tcW w:w="113" w:type="dxa"/>
            <w:tcBorders>
              <w:top w:val="nil"/>
              <w:left w:val="nil"/>
              <w:right w:val="nil"/>
            </w:tcBorders>
            <w:vAlign w:val="bottom"/>
          </w:tcPr>
          <w:p w14:paraId="7760CD9C" w14:textId="77777777" w:rsidR="0065628E" w:rsidRPr="002112CC" w:rsidRDefault="0065628E" w:rsidP="0065628E">
            <w:pPr>
              <w:pStyle w:val="Texto"/>
              <w:tabs>
                <w:tab w:val="decimal" w:pos="1275"/>
              </w:tabs>
            </w:pPr>
          </w:p>
        </w:tc>
        <w:tc>
          <w:tcPr>
            <w:tcW w:w="1508" w:type="dxa"/>
            <w:tcBorders>
              <w:top w:val="nil"/>
              <w:left w:val="nil"/>
              <w:bottom w:val="single" w:sz="6" w:space="0" w:color="auto"/>
              <w:right w:val="nil"/>
            </w:tcBorders>
            <w:vAlign w:val="bottom"/>
          </w:tcPr>
          <w:p w14:paraId="57BCC62B" w14:textId="77777777" w:rsidR="0065628E" w:rsidRPr="00104698" w:rsidRDefault="0065628E" w:rsidP="0065628E">
            <w:pPr>
              <w:pStyle w:val="Texto"/>
              <w:tabs>
                <w:tab w:val="decimal" w:pos="1275"/>
              </w:tabs>
            </w:pPr>
            <w:r w:rsidRPr="00104698">
              <w:t>1.647.467</w:t>
            </w:r>
          </w:p>
        </w:tc>
        <w:tc>
          <w:tcPr>
            <w:tcW w:w="79" w:type="dxa"/>
            <w:tcBorders>
              <w:top w:val="nil"/>
              <w:left w:val="nil"/>
              <w:right w:val="nil"/>
            </w:tcBorders>
            <w:vAlign w:val="bottom"/>
          </w:tcPr>
          <w:p w14:paraId="000B3A10" w14:textId="77777777" w:rsidR="0065628E" w:rsidRPr="00104698" w:rsidRDefault="0065628E" w:rsidP="0065628E"/>
        </w:tc>
        <w:tc>
          <w:tcPr>
            <w:tcW w:w="1508" w:type="dxa"/>
            <w:tcBorders>
              <w:top w:val="nil"/>
              <w:left w:val="nil"/>
              <w:bottom w:val="single" w:sz="6" w:space="0" w:color="auto"/>
              <w:right w:val="nil"/>
            </w:tcBorders>
            <w:vAlign w:val="bottom"/>
          </w:tcPr>
          <w:p w14:paraId="49BF3481" w14:textId="77777777" w:rsidR="0065628E" w:rsidRPr="00104698" w:rsidRDefault="0065628E" w:rsidP="0065628E">
            <w:pPr>
              <w:pStyle w:val="Texto"/>
              <w:tabs>
                <w:tab w:val="decimal" w:pos="1275"/>
              </w:tabs>
            </w:pPr>
            <w:r w:rsidRPr="00104698">
              <w:t>1.764.802</w:t>
            </w:r>
          </w:p>
        </w:tc>
      </w:tr>
      <w:tr w:rsidR="0065628E" w:rsidRPr="002112CC" w14:paraId="53E87335" w14:textId="77777777" w:rsidTr="0065628E">
        <w:tc>
          <w:tcPr>
            <w:tcW w:w="2410" w:type="dxa"/>
            <w:tcBorders>
              <w:top w:val="nil"/>
              <w:left w:val="nil"/>
              <w:bottom w:val="nil"/>
              <w:right w:val="nil"/>
            </w:tcBorders>
            <w:vAlign w:val="bottom"/>
          </w:tcPr>
          <w:p w14:paraId="19EE1A2B" w14:textId="77777777" w:rsidR="0065628E" w:rsidRPr="002112CC" w:rsidRDefault="0065628E" w:rsidP="0065628E">
            <w:pPr>
              <w:pStyle w:val="Texto"/>
              <w:jc w:val="left"/>
              <w:rPr>
                <w:b/>
              </w:rPr>
            </w:pPr>
            <w:r w:rsidRPr="002112CC">
              <w:rPr>
                <w:b/>
              </w:rPr>
              <w:t>Total de activos</w:t>
            </w:r>
          </w:p>
        </w:tc>
        <w:tc>
          <w:tcPr>
            <w:tcW w:w="1418" w:type="dxa"/>
            <w:tcBorders>
              <w:top w:val="single" w:sz="6" w:space="0" w:color="auto"/>
              <w:left w:val="nil"/>
              <w:bottom w:val="double" w:sz="6" w:space="0" w:color="auto"/>
              <w:right w:val="nil"/>
            </w:tcBorders>
            <w:vAlign w:val="bottom"/>
          </w:tcPr>
          <w:p w14:paraId="5E6E9572" w14:textId="40B5252A" w:rsidR="0065628E" w:rsidRPr="002112CC" w:rsidRDefault="00C46749" w:rsidP="0065628E">
            <w:pPr>
              <w:pStyle w:val="Texto"/>
              <w:tabs>
                <w:tab w:val="decimal" w:pos="1275"/>
              </w:tabs>
              <w:rPr>
                <w:b/>
              </w:rPr>
            </w:pPr>
            <w:r>
              <w:rPr>
                <w:b/>
              </w:rPr>
              <w:t>27.1</w:t>
            </w:r>
            <w:r w:rsidR="00AA0DA8">
              <w:rPr>
                <w:b/>
              </w:rPr>
              <w:t>58.296</w:t>
            </w:r>
          </w:p>
        </w:tc>
        <w:tc>
          <w:tcPr>
            <w:tcW w:w="113" w:type="dxa"/>
            <w:tcBorders>
              <w:left w:val="nil"/>
              <w:right w:val="nil"/>
            </w:tcBorders>
            <w:vAlign w:val="bottom"/>
          </w:tcPr>
          <w:p w14:paraId="53682E99" w14:textId="77777777" w:rsidR="0065628E" w:rsidRPr="002112CC" w:rsidRDefault="0065628E" w:rsidP="0065628E">
            <w:pPr>
              <w:pStyle w:val="Texto"/>
              <w:tabs>
                <w:tab w:val="decimal" w:pos="1275"/>
              </w:tabs>
              <w:rPr>
                <w:b/>
              </w:rPr>
            </w:pPr>
          </w:p>
        </w:tc>
        <w:tc>
          <w:tcPr>
            <w:tcW w:w="1508" w:type="dxa"/>
            <w:tcBorders>
              <w:top w:val="single" w:sz="6" w:space="0" w:color="auto"/>
              <w:left w:val="nil"/>
              <w:bottom w:val="double" w:sz="6" w:space="0" w:color="auto"/>
              <w:right w:val="nil"/>
            </w:tcBorders>
            <w:vAlign w:val="bottom"/>
          </w:tcPr>
          <w:p w14:paraId="5ED08AE8" w14:textId="5D41144F" w:rsidR="0065628E" w:rsidRPr="0065628E" w:rsidRDefault="0065628E" w:rsidP="0065628E">
            <w:pPr>
              <w:pStyle w:val="Texto"/>
              <w:tabs>
                <w:tab w:val="decimal" w:pos="1275"/>
              </w:tabs>
              <w:rPr>
                <w:b/>
                <w:bCs/>
              </w:rPr>
            </w:pPr>
            <w:r w:rsidRPr="0065628E">
              <w:rPr>
                <w:b/>
                <w:bCs/>
              </w:rPr>
              <w:t>25.555.26</w:t>
            </w:r>
            <w:r w:rsidR="00CC3C66">
              <w:rPr>
                <w:b/>
                <w:bCs/>
              </w:rPr>
              <w:t>1</w:t>
            </w:r>
          </w:p>
        </w:tc>
        <w:tc>
          <w:tcPr>
            <w:tcW w:w="79" w:type="dxa"/>
            <w:tcBorders>
              <w:left w:val="nil"/>
              <w:right w:val="nil"/>
            </w:tcBorders>
            <w:vAlign w:val="bottom"/>
          </w:tcPr>
          <w:p w14:paraId="016DD2A2" w14:textId="77777777" w:rsidR="0065628E" w:rsidRPr="0065628E" w:rsidRDefault="0065628E" w:rsidP="0065628E">
            <w:pPr>
              <w:rPr>
                <w:b/>
                <w:bCs/>
              </w:rPr>
            </w:pPr>
          </w:p>
        </w:tc>
        <w:tc>
          <w:tcPr>
            <w:tcW w:w="1508" w:type="dxa"/>
            <w:tcBorders>
              <w:top w:val="single" w:sz="6" w:space="0" w:color="auto"/>
              <w:left w:val="nil"/>
              <w:bottom w:val="double" w:sz="6" w:space="0" w:color="auto"/>
              <w:right w:val="nil"/>
            </w:tcBorders>
            <w:vAlign w:val="bottom"/>
          </w:tcPr>
          <w:p w14:paraId="6D3636FD" w14:textId="77777777" w:rsidR="0065628E" w:rsidRPr="0065628E" w:rsidRDefault="0065628E" w:rsidP="0065628E">
            <w:pPr>
              <w:pStyle w:val="Texto"/>
              <w:tabs>
                <w:tab w:val="decimal" w:pos="1275"/>
              </w:tabs>
              <w:rPr>
                <w:b/>
                <w:bCs/>
              </w:rPr>
            </w:pPr>
            <w:r w:rsidRPr="0065628E">
              <w:rPr>
                <w:b/>
                <w:bCs/>
              </w:rPr>
              <w:t>29.298.081</w:t>
            </w:r>
          </w:p>
        </w:tc>
      </w:tr>
      <w:tr w:rsidR="0065628E" w:rsidRPr="002112CC" w14:paraId="4A7740CE" w14:textId="77777777" w:rsidTr="0065628E">
        <w:tc>
          <w:tcPr>
            <w:tcW w:w="2410" w:type="dxa"/>
            <w:tcBorders>
              <w:top w:val="nil"/>
              <w:left w:val="nil"/>
              <w:bottom w:val="nil"/>
              <w:right w:val="nil"/>
            </w:tcBorders>
            <w:vAlign w:val="bottom"/>
          </w:tcPr>
          <w:p w14:paraId="1798A1D5" w14:textId="77777777" w:rsidR="0065628E" w:rsidRPr="002112CC" w:rsidRDefault="0065628E" w:rsidP="0065628E">
            <w:pPr>
              <w:pStyle w:val="Texto"/>
              <w:jc w:val="left"/>
            </w:pPr>
          </w:p>
        </w:tc>
        <w:tc>
          <w:tcPr>
            <w:tcW w:w="1418" w:type="dxa"/>
            <w:tcBorders>
              <w:top w:val="double" w:sz="6" w:space="0" w:color="auto"/>
              <w:left w:val="nil"/>
              <w:bottom w:val="nil"/>
              <w:right w:val="nil"/>
            </w:tcBorders>
            <w:vAlign w:val="bottom"/>
          </w:tcPr>
          <w:p w14:paraId="5585193B" w14:textId="77777777" w:rsidR="0065628E" w:rsidRPr="002112CC" w:rsidRDefault="0065628E" w:rsidP="0065628E">
            <w:pPr>
              <w:pStyle w:val="Texto"/>
              <w:tabs>
                <w:tab w:val="decimal" w:pos="1275"/>
              </w:tabs>
            </w:pPr>
          </w:p>
        </w:tc>
        <w:tc>
          <w:tcPr>
            <w:tcW w:w="113" w:type="dxa"/>
            <w:tcBorders>
              <w:left w:val="nil"/>
              <w:bottom w:val="nil"/>
              <w:right w:val="nil"/>
            </w:tcBorders>
            <w:vAlign w:val="bottom"/>
          </w:tcPr>
          <w:p w14:paraId="6E25D6C1" w14:textId="77777777" w:rsidR="0065628E" w:rsidRPr="002112CC" w:rsidRDefault="0065628E" w:rsidP="0065628E">
            <w:pPr>
              <w:pStyle w:val="Texto"/>
              <w:tabs>
                <w:tab w:val="decimal" w:pos="1275"/>
              </w:tabs>
            </w:pPr>
          </w:p>
        </w:tc>
        <w:tc>
          <w:tcPr>
            <w:tcW w:w="1508" w:type="dxa"/>
            <w:tcBorders>
              <w:top w:val="double" w:sz="6" w:space="0" w:color="auto"/>
              <w:left w:val="nil"/>
              <w:bottom w:val="nil"/>
              <w:right w:val="nil"/>
            </w:tcBorders>
            <w:vAlign w:val="bottom"/>
          </w:tcPr>
          <w:p w14:paraId="3CACA0A6" w14:textId="77777777" w:rsidR="0065628E" w:rsidRPr="00104698" w:rsidRDefault="0065628E" w:rsidP="0065628E">
            <w:pPr>
              <w:pStyle w:val="Texto"/>
              <w:tabs>
                <w:tab w:val="decimal" w:pos="1275"/>
              </w:tabs>
            </w:pPr>
          </w:p>
        </w:tc>
        <w:tc>
          <w:tcPr>
            <w:tcW w:w="79" w:type="dxa"/>
            <w:tcBorders>
              <w:left w:val="nil"/>
              <w:bottom w:val="nil"/>
              <w:right w:val="nil"/>
            </w:tcBorders>
            <w:vAlign w:val="bottom"/>
          </w:tcPr>
          <w:p w14:paraId="459BE7EE" w14:textId="77777777" w:rsidR="0065628E" w:rsidRPr="00104698" w:rsidRDefault="0065628E" w:rsidP="0065628E"/>
        </w:tc>
        <w:tc>
          <w:tcPr>
            <w:tcW w:w="1508" w:type="dxa"/>
            <w:tcBorders>
              <w:top w:val="double" w:sz="6" w:space="0" w:color="auto"/>
              <w:left w:val="nil"/>
              <w:bottom w:val="nil"/>
              <w:right w:val="nil"/>
            </w:tcBorders>
            <w:vAlign w:val="bottom"/>
          </w:tcPr>
          <w:p w14:paraId="091D7752" w14:textId="77777777" w:rsidR="0065628E" w:rsidRPr="00104698" w:rsidRDefault="0065628E" w:rsidP="0065628E">
            <w:pPr>
              <w:pStyle w:val="Texto"/>
              <w:tabs>
                <w:tab w:val="decimal" w:pos="1275"/>
              </w:tabs>
            </w:pPr>
          </w:p>
        </w:tc>
      </w:tr>
      <w:tr w:rsidR="0065628E" w:rsidRPr="002112CC" w14:paraId="2156321C" w14:textId="77777777" w:rsidTr="0065628E">
        <w:tc>
          <w:tcPr>
            <w:tcW w:w="2410" w:type="dxa"/>
            <w:tcBorders>
              <w:top w:val="nil"/>
              <w:left w:val="nil"/>
              <w:bottom w:val="nil"/>
              <w:right w:val="nil"/>
            </w:tcBorders>
            <w:vAlign w:val="bottom"/>
          </w:tcPr>
          <w:p w14:paraId="5BFE0BA1" w14:textId="77777777" w:rsidR="0065628E" w:rsidRPr="002112CC" w:rsidRDefault="0065628E" w:rsidP="0065628E">
            <w:pPr>
              <w:pStyle w:val="Texto"/>
              <w:jc w:val="left"/>
            </w:pPr>
            <w:r w:rsidRPr="0065628E">
              <w:t>Patrimonio neto</w:t>
            </w:r>
          </w:p>
        </w:tc>
        <w:tc>
          <w:tcPr>
            <w:tcW w:w="1418" w:type="dxa"/>
            <w:tcBorders>
              <w:left w:val="nil"/>
              <w:bottom w:val="nil"/>
              <w:right w:val="nil"/>
            </w:tcBorders>
            <w:vAlign w:val="bottom"/>
          </w:tcPr>
          <w:p w14:paraId="3C1115CD" w14:textId="6E308D33" w:rsidR="0065628E" w:rsidRPr="002112CC" w:rsidRDefault="00CC3C66" w:rsidP="0065628E">
            <w:pPr>
              <w:pStyle w:val="Texto"/>
              <w:tabs>
                <w:tab w:val="decimal" w:pos="1275"/>
              </w:tabs>
            </w:pPr>
            <w:r>
              <w:t>8.625.255</w:t>
            </w:r>
          </w:p>
        </w:tc>
        <w:tc>
          <w:tcPr>
            <w:tcW w:w="113" w:type="dxa"/>
            <w:tcBorders>
              <w:left w:val="nil"/>
              <w:bottom w:val="nil"/>
              <w:right w:val="nil"/>
            </w:tcBorders>
            <w:vAlign w:val="bottom"/>
          </w:tcPr>
          <w:p w14:paraId="767E2C0A" w14:textId="77777777" w:rsidR="0065628E" w:rsidRPr="002112CC" w:rsidRDefault="0065628E" w:rsidP="0065628E">
            <w:pPr>
              <w:pStyle w:val="Texto"/>
              <w:tabs>
                <w:tab w:val="decimal" w:pos="1275"/>
              </w:tabs>
            </w:pPr>
          </w:p>
        </w:tc>
        <w:tc>
          <w:tcPr>
            <w:tcW w:w="1508" w:type="dxa"/>
            <w:tcBorders>
              <w:left w:val="nil"/>
              <w:bottom w:val="nil"/>
              <w:right w:val="nil"/>
            </w:tcBorders>
            <w:vAlign w:val="bottom"/>
          </w:tcPr>
          <w:p w14:paraId="616C8247" w14:textId="77777777" w:rsidR="0065628E" w:rsidRPr="00104698" w:rsidRDefault="0065628E" w:rsidP="0065628E">
            <w:pPr>
              <w:pStyle w:val="Texto"/>
              <w:tabs>
                <w:tab w:val="decimal" w:pos="1275"/>
              </w:tabs>
            </w:pPr>
            <w:r w:rsidRPr="00104698">
              <w:t>7.875.960</w:t>
            </w:r>
          </w:p>
        </w:tc>
        <w:tc>
          <w:tcPr>
            <w:tcW w:w="79" w:type="dxa"/>
            <w:tcBorders>
              <w:left w:val="nil"/>
              <w:bottom w:val="nil"/>
              <w:right w:val="nil"/>
            </w:tcBorders>
            <w:vAlign w:val="bottom"/>
          </w:tcPr>
          <w:p w14:paraId="1ACEC75F" w14:textId="77777777" w:rsidR="0065628E" w:rsidRPr="00104698" w:rsidRDefault="0065628E" w:rsidP="0065628E"/>
        </w:tc>
        <w:tc>
          <w:tcPr>
            <w:tcW w:w="1508" w:type="dxa"/>
            <w:tcBorders>
              <w:left w:val="nil"/>
              <w:bottom w:val="nil"/>
              <w:right w:val="nil"/>
            </w:tcBorders>
            <w:vAlign w:val="bottom"/>
          </w:tcPr>
          <w:p w14:paraId="09C3385E" w14:textId="77777777" w:rsidR="0065628E" w:rsidRPr="00104698" w:rsidRDefault="0065628E" w:rsidP="0065628E">
            <w:pPr>
              <w:pStyle w:val="Texto"/>
              <w:tabs>
                <w:tab w:val="decimal" w:pos="1275"/>
              </w:tabs>
            </w:pPr>
            <w:r w:rsidRPr="00104698">
              <w:t>10.057.129</w:t>
            </w:r>
          </w:p>
        </w:tc>
      </w:tr>
      <w:tr w:rsidR="0065628E" w:rsidRPr="002112CC" w14:paraId="105E18DE" w14:textId="77777777" w:rsidTr="0065628E">
        <w:tc>
          <w:tcPr>
            <w:tcW w:w="2410" w:type="dxa"/>
            <w:tcBorders>
              <w:top w:val="nil"/>
              <w:left w:val="nil"/>
              <w:bottom w:val="nil"/>
              <w:right w:val="nil"/>
            </w:tcBorders>
            <w:vAlign w:val="bottom"/>
          </w:tcPr>
          <w:p w14:paraId="02CD2C59" w14:textId="77777777" w:rsidR="0065628E" w:rsidRPr="002112CC" w:rsidRDefault="0065628E" w:rsidP="0065628E">
            <w:pPr>
              <w:pStyle w:val="Texto"/>
              <w:jc w:val="left"/>
            </w:pPr>
            <w:r w:rsidRPr="002112CC">
              <w:t>Pasivo no corriente</w:t>
            </w:r>
          </w:p>
        </w:tc>
        <w:tc>
          <w:tcPr>
            <w:tcW w:w="1418" w:type="dxa"/>
            <w:tcBorders>
              <w:left w:val="nil"/>
              <w:bottom w:val="nil"/>
              <w:right w:val="nil"/>
            </w:tcBorders>
            <w:vAlign w:val="bottom"/>
          </w:tcPr>
          <w:p w14:paraId="142B1373" w14:textId="57A5D231" w:rsidR="0065628E" w:rsidRPr="002112CC" w:rsidRDefault="00CC3C66" w:rsidP="0065628E">
            <w:pPr>
              <w:pStyle w:val="Texto"/>
              <w:tabs>
                <w:tab w:val="decimal" w:pos="1275"/>
              </w:tabs>
            </w:pPr>
            <w:r>
              <w:t>8.503.321</w:t>
            </w:r>
          </w:p>
        </w:tc>
        <w:tc>
          <w:tcPr>
            <w:tcW w:w="113" w:type="dxa"/>
            <w:tcBorders>
              <w:left w:val="nil"/>
              <w:bottom w:val="nil"/>
              <w:right w:val="nil"/>
            </w:tcBorders>
            <w:vAlign w:val="bottom"/>
          </w:tcPr>
          <w:p w14:paraId="5395D056" w14:textId="77777777" w:rsidR="0065628E" w:rsidRPr="002112CC" w:rsidRDefault="0065628E" w:rsidP="0065628E">
            <w:pPr>
              <w:pStyle w:val="Texto"/>
              <w:tabs>
                <w:tab w:val="decimal" w:pos="1275"/>
              </w:tabs>
            </w:pPr>
          </w:p>
        </w:tc>
        <w:tc>
          <w:tcPr>
            <w:tcW w:w="1508" w:type="dxa"/>
            <w:tcBorders>
              <w:left w:val="nil"/>
              <w:bottom w:val="nil"/>
              <w:right w:val="nil"/>
            </w:tcBorders>
            <w:vAlign w:val="bottom"/>
          </w:tcPr>
          <w:p w14:paraId="35664E81" w14:textId="77777777" w:rsidR="0065628E" w:rsidRPr="00104698" w:rsidRDefault="0065628E" w:rsidP="0065628E">
            <w:pPr>
              <w:pStyle w:val="Texto"/>
              <w:tabs>
                <w:tab w:val="decimal" w:pos="1275"/>
              </w:tabs>
            </w:pPr>
            <w:r w:rsidRPr="00104698">
              <w:t>4.797.284</w:t>
            </w:r>
          </w:p>
        </w:tc>
        <w:tc>
          <w:tcPr>
            <w:tcW w:w="79" w:type="dxa"/>
            <w:tcBorders>
              <w:left w:val="nil"/>
              <w:bottom w:val="nil"/>
              <w:right w:val="nil"/>
            </w:tcBorders>
            <w:vAlign w:val="bottom"/>
          </w:tcPr>
          <w:p w14:paraId="30DE8DD8" w14:textId="77777777" w:rsidR="0065628E" w:rsidRPr="00104698" w:rsidRDefault="0065628E" w:rsidP="0065628E"/>
        </w:tc>
        <w:tc>
          <w:tcPr>
            <w:tcW w:w="1508" w:type="dxa"/>
            <w:tcBorders>
              <w:left w:val="nil"/>
              <w:bottom w:val="nil"/>
              <w:right w:val="nil"/>
            </w:tcBorders>
            <w:vAlign w:val="bottom"/>
          </w:tcPr>
          <w:p w14:paraId="64F46F48" w14:textId="77777777" w:rsidR="0065628E" w:rsidRPr="00104698" w:rsidRDefault="0065628E" w:rsidP="0065628E">
            <w:pPr>
              <w:pStyle w:val="Texto"/>
              <w:tabs>
                <w:tab w:val="decimal" w:pos="1275"/>
              </w:tabs>
            </w:pPr>
            <w:r w:rsidRPr="00104698">
              <w:t>7.713.056</w:t>
            </w:r>
          </w:p>
        </w:tc>
      </w:tr>
      <w:tr w:rsidR="0065628E" w:rsidRPr="002112CC" w14:paraId="7D51DC9B" w14:textId="77777777" w:rsidTr="0065628E">
        <w:tc>
          <w:tcPr>
            <w:tcW w:w="2410" w:type="dxa"/>
            <w:tcBorders>
              <w:top w:val="nil"/>
              <w:left w:val="nil"/>
              <w:bottom w:val="nil"/>
              <w:right w:val="nil"/>
            </w:tcBorders>
            <w:vAlign w:val="bottom"/>
          </w:tcPr>
          <w:p w14:paraId="04ECABDB" w14:textId="77777777" w:rsidR="0065628E" w:rsidRPr="002112CC" w:rsidRDefault="0065628E" w:rsidP="0065628E">
            <w:pPr>
              <w:pStyle w:val="Texto"/>
              <w:jc w:val="left"/>
            </w:pPr>
            <w:r w:rsidRPr="002112CC">
              <w:t>Pasivo corriente</w:t>
            </w:r>
          </w:p>
        </w:tc>
        <w:tc>
          <w:tcPr>
            <w:tcW w:w="1418" w:type="dxa"/>
            <w:tcBorders>
              <w:left w:val="nil"/>
              <w:bottom w:val="single" w:sz="6" w:space="0" w:color="auto"/>
              <w:right w:val="nil"/>
            </w:tcBorders>
            <w:vAlign w:val="bottom"/>
          </w:tcPr>
          <w:p w14:paraId="0689B4AC" w14:textId="0F7D82FC" w:rsidR="0065628E" w:rsidRPr="002112CC" w:rsidRDefault="00CC3C66" w:rsidP="0065628E">
            <w:pPr>
              <w:pStyle w:val="Texto"/>
              <w:tabs>
                <w:tab w:val="decimal" w:pos="1275"/>
              </w:tabs>
            </w:pPr>
            <w:r>
              <w:t>10.0</w:t>
            </w:r>
            <w:r w:rsidR="00AA0DA8">
              <w:t>29.720</w:t>
            </w:r>
          </w:p>
        </w:tc>
        <w:tc>
          <w:tcPr>
            <w:tcW w:w="113" w:type="dxa"/>
            <w:tcBorders>
              <w:left w:val="nil"/>
              <w:bottom w:val="nil"/>
              <w:right w:val="nil"/>
            </w:tcBorders>
            <w:vAlign w:val="bottom"/>
          </w:tcPr>
          <w:p w14:paraId="6BE4E23B" w14:textId="77777777" w:rsidR="0065628E" w:rsidRPr="002112CC" w:rsidRDefault="0065628E" w:rsidP="0065628E">
            <w:pPr>
              <w:pStyle w:val="Texto"/>
              <w:tabs>
                <w:tab w:val="decimal" w:pos="1275"/>
              </w:tabs>
            </w:pPr>
          </w:p>
        </w:tc>
        <w:tc>
          <w:tcPr>
            <w:tcW w:w="1508" w:type="dxa"/>
            <w:tcBorders>
              <w:left w:val="nil"/>
              <w:bottom w:val="single" w:sz="6" w:space="0" w:color="auto"/>
              <w:right w:val="nil"/>
            </w:tcBorders>
            <w:vAlign w:val="bottom"/>
          </w:tcPr>
          <w:p w14:paraId="46C7D0AB" w14:textId="24B4FF7B" w:rsidR="0065628E" w:rsidRPr="00104698" w:rsidRDefault="0065628E" w:rsidP="0065628E">
            <w:pPr>
              <w:pStyle w:val="Texto"/>
              <w:tabs>
                <w:tab w:val="decimal" w:pos="1275"/>
              </w:tabs>
            </w:pPr>
            <w:r w:rsidRPr="00104698">
              <w:t>12.882.</w:t>
            </w:r>
            <w:r w:rsidR="00CC3C66">
              <w:t>017</w:t>
            </w:r>
          </w:p>
        </w:tc>
        <w:tc>
          <w:tcPr>
            <w:tcW w:w="79" w:type="dxa"/>
            <w:tcBorders>
              <w:left w:val="nil"/>
              <w:bottom w:val="nil"/>
              <w:right w:val="nil"/>
            </w:tcBorders>
            <w:vAlign w:val="bottom"/>
          </w:tcPr>
          <w:p w14:paraId="7A9D04DD" w14:textId="77777777" w:rsidR="0065628E" w:rsidRPr="00104698" w:rsidRDefault="0065628E" w:rsidP="0065628E"/>
        </w:tc>
        <w:tc>
          <w:tcPr>
            <w:tcW w:w="1508" w:type="dxa"/>
            <w:tcBorders>
              <w:left w:val="nil"/>
              <w:bottom w:val="single" w:sz="6" w:space="0" w:color="auto"/>
              <w:right w:val="nil"/>
            </w:tcBorders>
            <w:vAlign w:val="bottom"/>
          </w:tcPr>
          <w:p w14:paraId="74D07CD5" w14:textId="77777777" w:rsidR="0065628E" w:rsidRPr="00104698" w:rsidRDefault="0065628E" w:rsidP="0065628E">
            <w:pPr>
              <w:pStyle w:val="Texto"/>
              <w:tabs>
                <w:tab w:val="decimal" w:pos="1275"/>
              </w:tabs>
            </w:pPr>
            <w:r w:rsidRPr="00104698">
              <w:t>11.527.896</w:t>
            </w:r>
          </w:p>
        </w:tc>
      </w:tr>
      <w:tr w:rsidR="0065628E" w:rsidRPr="002112CC" w14:paraId="4A004E5F" w14:textId="77777777" w:rsidTr="0065628E">
        <w:tc>
          <w:tcPr>
            <w:tcW w:w="2410" w:type="dxa"/>
            <w:tcBorders>
              <w:top w:val="nil"/>
              <w:left w:val="nil"/>
              <w:bottom w:val="nil"/>
              <w:right w:val="nil"/>
            </w:tcBorders>
            <w:vAlign w:val="bottom"/>
          </w:tcPr>
          <w:p w14:paraId="48890F6F" w14:textId="77777777" w:rsidR="0065628E" w:rsidRPr="0065628E" w:rsidRDefault="0065628E" w:rsidP="0065628E">
            <w:pPr>
              <w:pStyle w:val="Texto"/>
              <w:jc w:val="left"/>
              <w:rPr>
                <w:b/>
                <w:bCs/>
              </w:rPr>
            </w:pPr>
            <w:r w:rsidRPr="0065628E">
              <w:rPr>
                <w:b/>
                <w:bCs/>
              </w:rPr>
              <w:t>Total pasivos</w:t>
            </w:r>
          </w:p>
        </w:tc>
        <w:tc>
          <w:tcPr>
            <w:tcW w:w="1418" w:type="dxa"/>
            <w:tcBorders>
              <w:top w:val="single" w:sz="6" w:space="0" w:color="auto"/>
              <w:left w:val="nil"/>
              <w:bottom w:val="single" w:sz="6" w:space="0" w:color="auto"/>
              <w:right w:val="nil"/>
            </w:tcBorders>
            <w:vAlign w:val="bottom"/>
          </w:tcPr>
          <w:p w14:paraId="4D21E92B" w14:textId="4DF33DED" w:rsidR="0065628E" w:rsidRPr="0065628E" w:rsidRDefault="00CC3C66" w:rsidP="0065628E">
            <w:pPr>
              <w:pStyle w:val="Texto"/>
              <w:tabs>
                <w:tab w:val="decimal" w:pos="1275"/>
              </w:tabs>
              <w:rPr>
                <w:b/>
                <w:bCs/>
              </w:rPr>
            </w:pPr>
            <w:r>
              <w:rPr>
                <w:b/>
                <w:bCs/>
              </w:rPr>
              <w:t>18.5</w:t>
            </w:r>
            <w:r w:rsidR="00AA0DA8">
              <w:rPr>
                <w:b/>
                <w:bCs/>
              </w:rPr>
              <w:t>33.041</w:t>
            </w:r>
          </w:p>
        </w:tc>
        <w:tc>
          <w:tcPr>
            <w:tcW w:w="113" w:type="dxa"/>
            <w:tcBorders>
              <w:top w:val="nil"/>
              <w:left w:val="nil"/>
              <w:right w:val="nil"/>
            </w:tcBorders>
            <w:vAlign w:val="bottom"/>
          </w:tcPr>
          <w:p w14:paraId="28FAFA47" w14:textId="77777777" w:rsidR="0065628E" w:rsidRPr="0065628E" w:rsidRDefault="0065628E" w:rsidP="0065628E">
            <w:pPr>
              <w:pStyle w:val="Texto"/>
              <w:tabs>
                <w:tab w:val="decimal" w:pos="1275"/>
              </w:tabs>
              <w:rPr>
                <w:b/>
                <w:bCs/>
              </w:rPr>
            </w:pPr>
          </w:p>
        </w:tc>
        <w:tc>
          <w:tcPr>
            <w:tcW w:w="1508" w:type="dxa"/>
            <w:tcBorders>
              <w:top w:val="single" w:sz="6" w:space="0" w:color="auto"/>
              <w:left w:val="nil"/>
              <w:bottom w:val="single" w:sz="6" w:space="0" w:color="auto"/>
              <w:right w:val="nil"/>
            </w:tcBorders>
            <w:vAlign w:val="bottom"/>
          </w:tcPr>
          <w:p w14:paraId="3F603F99" w14:textId="4EB9D0EC" w:rsidR="0065628E" w:rsidRPr="0065628E" w:rsidRDefault="0065628E" w:rsidP="0065628E">
            <w:pPr>
              <w:pStyle w:val="Texto"/>
              <w:tabs>
                <w:tab w:val="decimal" w:pos="1275"/>
              </w:tabs>
              <w:rPr>
                <w:b/>
                <w:bCs/>
              </w:rPr>
            </w:pPr>
            <w:r w:rsidRPr="0065628E">
              <w:rPr>
                <w:b/>
                <w:bCs/>
              </w:rPr>
              <w:t>17.679.30</w:t>
            </w:r>
            <w:r w:rsidR="00CC3C66">
              <w:rPr>
                <w:b/>
                <w:bCs/>
              </w:rPr>
              <w:t>1</w:t>
            </w:r>
          </w:p>
        </w:tc>
        <w:tc>
          <w:tcPr>
            <w:tcW w:w="79" w:type="dxa"/>
            <w:tcBorders>
              <w:top w:val="nil"/>
              <w:left w:val="nil"/>
              <w:right w:val="nil"/>
            </w:tcBorders>
            <w:vAlign w:val="bottom"/>
          </w:tcPr>
          <w:p w14:paraId="6A74A732" w14:textId="77777777" w:rsidR="0065628E" w:rsidRPr="0065628E" w:rsidRDefault="0065628E" w:rsidP="0065628E">
            <w:pPr>
              <w:rPr>
                <w:b/>
                <w:bCs/>
              </w:rPr>
            </w:pPr>
          </w:p>
        </w:tc>
        <w:tc>
          <w:tcPr>
            <w:tcW w:w="1508" w:type="dxa"/>
            <w:tcBorders>
              <w:top w:val="single" w:sz="6" w:space="0" w:color="auto"/>
              <w:left w:val="nil"/>
              <w:bottom w:val="single" w:sz="6" w:space="0" w:color="auto"/>
              <w:right w:val="nil"/>
            </w:tcBorders>
            <w:vAlign w:val="bottom"/>
          </w:tcPr>
          <w:p w14:paraId="183F2878" w14:textId="77777777" w:rsidR="0065628E" w:rsidRPr="0065628E" w:rsidRDefault="0065628E" w:rsidP="0065628E">
            <w:pPr>
              <w:pStyle w:val="Texto"/>
              <w:tabs>
                <w:tab w:val="decimal" w:pos="1275"/>
              </w:tabs>
              <w:rPr>
                <w:b/>
                <w:bCs/>
              </w:rPr>
            </w:pPr>
            <w:r w:rsidRPr="0065628E">
              <w:rPr>
                <w:b/>
                <w:bCs/>
              </w:rPr>
              <w:t>19.240.952</w:t>
            </w:r>
          </w:p>
        </w:tc>
      </w:tr>
      <w:tr w:rsidR="0065628E" w:rsidRPr="002112CC" w14:paraId="3738411F" w14:textId="77777777" w:rsidTr="0065628E">
        <w:tc>
          <w:tcPr>
            <w:tcW w:w="2410" w:type="dxa"/>
            <w:tcBorders>
              <w:top w:val="nil"/>
              <w:left w:val="nil"/>
              <w:bottom w:val="nil"/>
              <w:right w:val="nil"/>
            </w:tcBorders>
            <w:vAlign w:val="bottom"/>
          </w:tcPr>
          <w:p w14:paraId="08CB76FF" w14:textId="77777777" w:rsidR="0065628E" w:rsidRPr="002112CC" w:rsidRDefault="0065628E" w:rsidP="0065628E">
            <w:pPr>
              <w:pStyle w:val="Texto"/>
              <w:jc w:val="left"/>
              <w:rPr>
                <w:b/>
              </w:rPr>
            </w:pPr>
            <w:r w:rsidRPr="002112CC">
              <w:rPr>
                <w:b/>
              </w:rPr>
              <w:t>Total de patrimonio y pasivos</w:t>
            </w:r>
          </w:p>
        </w:tc>
        <w:tc>
          <w:tcPr>
            <w:tcW w:w="1418" w:type="dxa"/>
            <w:tcBorders>
              <w:top w:val="single" w:sz="6" w:space="0" w:color="auto"/>
              <w:left w:val="nil"/>
              <w:bottom w:val="double" w:sz="6" w:space="0" w:color="auto"/>
              <w:right w:val="nil"/>
            </w:tcBorders>
            <w:vAlign w:val="bottom"/>
          </w:tcPr>
          <w:p w14:paraId="00A0B802" w14:textId="7297ADBF" w:rsidR="0065628E" w:rsidRPr="0065628E" w:rsidRDefault="00CC3C66" w:rsidP="0065628E">
            <w:pPr>
              <w:pStyle w:val="Texto"/>
              <w:tabs>
                <w:tab w:val="decimal" w:pos="1275"/>
              </w:tabs>
              <w:rPr>
                <w:b/>
                <w:bCs/>
              </w:rPr>
            </w:pPr>
            <w:r>
              <w:rPr>
                <w:b/>
                <w:bCs/>
              </w:rPr>
              <w:t>27.1</w:t>
            </w:r>
            <w:r w:rsidR="00AA0DA8">
              <w:rPr>
                <w:b/>
                <w:bCs/>
              </w:rPr>
              <w:t>58.296</w:t>
            </w:r>
          </w:p>
        </w:tc>
        <w:tc>
          <w:tcPr>
            <w:tcW w:w="113" w:type="dxa"/>
            <w:tcBorders>
              <w:left w:val="nil"/>
              <w:right w:val="nil"/>
            </w:tcBorders>
            <w:vAlign w:val="bottom"/>
          </w:tcPr>
          <w:p w14:paraId="30BFCE03" w14:textId="77777777" w:rsidR="0065628E" w:rsidRPr="0065628E" w:rsidRDefault="0065628E" w:rsidP="0065628E">
            <w:pPr>
              <w:pStyle w:val="Texto"/>
              <w:tabs>
                <w:tab w:val="decimal" w:pos="1275"/>
              </w:tabs>
              <w:rPr>
                <w:b/>
                <w:bCs/>
              </w:rPr>
            </w:pPr>
          </w:p>
        </w:tc>
        <w:tc>
          <w:tcPr>
            <w:tcW w:w="1508" w:type="dxa"/>
            <w:tcBorders>
              <w:top w:val="single" w:sz="6" w:space="0" w:color="auto"/>
              <w:left w:val="nil"/>
              <w:bottom w:val="double" w:sz="6" w:space="0" w:color="auto"/>
              <w:right w:val="nil"/>
            </w:tcBorders>
            <w:vAlign w:val="bottom"/>
          </w:tcPr>
          <w:p w14:paraId="494F2627" w14:textId="4990D343" w:rsidR="0065628E" w:rsidRPr="0065628E" w:rsidRDefault="0065628E" w:rsidP="0065628E">
            <w:pPr>
              <w:pStyle w:val="Texto"/>
              <w:tabs>
                <w:tab w:val="decimal" w:pos="1275"/>
              </w:tabs>
              <w:rPr>
                <w:b/>
                <w:bCs/>
              </w:rPr>
            </w:pPr>
            <w:r w:rsidRPr="0065628E">
              <w:rPr>
                <w:b/>
                <w:bCs/>
              </w:rPr>
              <w:t>25.555.26</w:t>
            </w:r>
            <w:r w:rsidR="00CC3C66">
              <w:rPr>
                <w:b/>
                <w:bCs/>
              </w:rPr>
              <w:t>1</w:t>
            </w:r>
          </w:p>
        </w:tc>
        <w:tc>
          <w:tcPr>
            <w:tcW w:w="79" w:type="dxa"/>
            <w:tcBorders>
              <w:left w:val="nil"/>
              <w:right w:val="nil"/>
            </w:tcBorders>
            <w:vAlign w:val="bottom"/>
          </w:tcPr>
          <w:p w14:paraId="7C777C12" w14:textId="77777777" w:rsidR="0065628E" w:rsidRPr="0065628E" w:rsidRDefault="0065628E" w:rsidP="0065628E">
            <w:pPr>
              <w:rPr>
                <w:b/>
                <w:bCs/>
              </w:rPr>
            </w:pPr>
          </w:p>
        </w:tc>
        <w:tc>
          <w:tcPr>
            <w:tcW w:w="1508" w:type="dxa"/>
            <w:tcBorders>
              <w:top w:val="single" w:sz="6" w:space="0" w:color="auto"/>
              <w:left w:val="nil"/>
              <w:bottom w:val="double" w:sz="6" w:space="0" w:color="auto"/>
              <w:right w:val="nil"/>
            </w:tcBorders>
            <w:vAlign w:val="bottom"/>
          </w:tcPr>
          <w:p w14:paraId="0EDFB53B" w14:textId="77777777" w:rsidR="0065628E" w:rsidRPr="0065628E" w:rsidRDefault="0065628E" w:rsidP="0065628E">
            <w:pPr>
              <w:pStyle w:val="Texto"/>
              <w:tabs>
                <w:tab w:val="decimal" w:pos="1275"/>
              </w:tabs>
              <w:rPr>
                <w:b/>
                <w:bCs/>
              </w:rPr>
            </w:pPr>
            <w:r w:rsidRPr="0065628E">
              <w:rPr>
                <w:b/>
                <w:bCs/>
              </w:rPr>
              <w:t>29.298.081</w:t>
            </w:r>
          </w:p>
        </w:tc>
      </w:tr>
    </w:tbl>
    <w:p w14:paraId="04270DF1" w14:textId="77777777" w:rsidR="00CA2BAE" w:rsidRPr="002112CC" w:rsidRDefault="00CA2BAE" w:rsidP="00CA2BAE">
      <w:pPr>
        <w:pStyle w:val="Texto"/>
        <w:rPr>
          <w:szCs w:val="16"/>
        </w:rPr>
      </w:pPr>
    </w:p>
    <w:p w14:paraId="694E9B8F" w14:textId="77777777" w:rsidR="00AF087A" w:rsidRPr="002112CC" w:rsidRDefault="00AF087A">
      <w:pPr>
        <w:rPr>
          <w:sz w:val="20"/>
          <w:szCs w:val="16"/>
        </w:rPr>
      </w:pPr>
      <w:r w:rsidRPr="002112CC">
        <w:rPr>
          <w:szCs w:val="16"/>
        </w:rPr>
        <w:br w:type="page"/>
      </w:r>
    </w:p>
    <w:p w14:paraId="07B2A1F5" w14:textId="77777777" w:rsidR="00AF087A" w:rsidRPr="002112CC" w:rsidRDefault="00AF087A" w:rsidP="00CA2BAE">
      <w:pPr>
        <w:pStyle w:val="Texto"/>
        <w:rPr>
          <w:szCs w:val="16"/>
        </w:rPr>
      </w:pPr>
    </w:p>
    <w:p w14:paraId="6AFBE1C8" w14:textId="77777777" w:rsidR="00222F00" w:rsidRPr="002112CC" w:rsidRDefault="00AF087A" w:rsidP="00792960">
      <w:pPr>
        <w:pStyle w:val="Ttulonota"/>
        <w:numPr>
          <w:ilvl w:val="0"/>
          <w:numId w:val="47"/>
        </w:numPr>
        <w:rPr>
          <w:b w:val="0"/>
        </w:rPr>
      </w:pPr>
      <w:r w:rsidRPr="002112CC">
        <w:t xml:space="preserve">ESTRUCTURA DEL RESULTADO INTEGRAL CONSOLIDADO AL </w:t>
      </w:r>
      <w:r w:rsidR="00D51E7F" w:rsidRPr="002112CC">
        <w:t xml:space="preserve">31 DE MAYO DE 2020 </w:t>
      </w:r>
      <w:r w:rsidRPr="002112CC">
        <w:t xml:space="preserve">COMPARATIVA CON LOS EJERCICIOS ANTERIORES </w:t>
      </w:r>
      <w:r w:rsidRPr="002112CC">
        <w:rPr>
          <w:b w:val="0"/>
        </w:rPr>
        <w:t>(Cifras expresadas en miles de pesos)</w:t>
      </w:r>
    </w:p>
    <w:p w14:paraId="5C11B52F" w14:textId="77777777" w:rsidR="00CA2BAE" w:rsidRPr="002112CC" w:rsidRDefault="00CA2BAE" w:rsidP="00CA2BAE">
      <w:pPr>
        <w:pStyle w:val="Texto"/>
      </w:pPr>
    </w:p>
    <w:tbl>
      <w:tblPr>
        <w:tblW w:w="8246" w:type="dxa"/>
        <w:tblLayout w:type="fixed"/>
        <w:tblCellMar>
          <w:left w:w="0" w:type="dxa"/>
          <w:right w:w="0" w:type="dxa"/>
        </w:tblCellMar>
        <w:tblLook w:val="04A0" w:firstRow="1" w:lastRow="0" w:firstColumn="1" w:lastColumn="0" w:noHBand="0" w:noVBand="1"/>
      </w:tblPr>
      <w:tblGrid>
        <w:gridCol w:w="4320"/>
        <w:gridCol w:w="1270"/>
        <w:gridCol w:w="84"/>
        <w:gridCol w:w="1198"/>
        <w:gridCol w:w="79"/>
        <w:gridCol w:w="1295"/>
      </w:tblGrid>
      <w:tr w:rsidR="00F15A6C" w:rsidRPr="00E32423" w14:paraId="5B224853" w14:textId="77777777" w:rsidTr="00532FA3">
        <w:tc>
          <w:tcPr>
            <w:tcW w:w="4320" w:type="dxa"/>
            <w:vAlign w:val="bottom"/>
          </w:tcPr>
          <w:p w14:paraId="2E60ABE9" w14:textId="77777777" w:rsidR="00F15A6C" w:rsidRPr="00E32423" w:rsidRDefault="00F15A6C" w:rsidP="00E32423">
            <w:pPr>
              <w:pStyle w:val="Texto"/>
              <w:jc w:val="left"/>
            </w:pPr>
          </w:p>
        </w:tc>
        <w:tc>
          <w:tcPr>
            <w:tcW w:w="1270" w:type="dxa"/>
            <w:tcBorders>
              <w:bottom w:val="single" w:sz="6" w:space="0" w:color="auto"/>
            </w:tcBorders>
            <w:vAlign w:val="bottom"/>
          </w:tcPr>
          <w:p w14:paraId="4DAFC955" w14:textId="77777777" w:rsidR="00F15A6C" w:rsidRPr="00E32423" w:rsidRDefault="00F15A6C" w:rsidP="00D51E7F">
            <w:pPr>
              <w:pStyle w:val="Texto"/>
              <w:jc w:val="center"/>
              <w:rPr>
                <w:b/>
              </w:rPr>
            </w:pPr>
            <w:r w:rsidRPr="00E32423">
              <w:rPr>
                <w:b/>
              </w:rPr>
              <w:t>31/05/2020</w:t>
            </w:r>
          </w:p>
        </w:tc>
        <w:tc>
          <w:tcPr>
            <w:tcW w:w="84" w:type="dxa"/>
            <w:vAlign w:val="bottom"/>
          </w:tcPr>
          <w:p w14:paraId="6BCBAADA" w14:textId="77777777" w:rsidR="00F15A6C" w:rsidRPr="00E32423" w:rsidRDefault="00F15A6C" w:rsidP="00D51E7F">
            <w:pPr>
              <w:pStyle w:val="Texto"/>
              <w:jc w:val="center"/>
              <w:rPr>
                <w:b/>
              </w:rPr>
            </w:pPr>
          </w:p>
        </w:tc>
        <w:tc>
          <w:tcPr>
            <w:tcW w:w="1198" w:type="dxa"/>
            <w:tcBorders>
              <w:bottom w:val="single" w:sz="6" w:space="0" w:color="auto"/>
            </w:tcBorders>
            <w:vAlign w:val="bottom"/>
          </w:tcPr>
          <w:p w14:paraId="7F665963" w14:textId="77777777" w:rsidR="00F15A6C" w:rsidRPr="00E32423" w:rsidRDefault="00F15A6C" w:rsidP="00D51E7F">
            <w:pPr>
              <w:pStyle w:val="Texto"/>
              <w:jc w:val="center"/>
              <w:rPr>
                <w:b/>
              </w:rPr>
            </w:pPr>
            <w:r w:rsidRPr="00E32423">
              <w:rPr>
                <w:b/>
              </w:rPr>
              <w:t>31/05/2019</w:t>
            </w:r>
          </w:p>
        </w:tc>
        <w:tc>
          <w:tcPr>
            <w:tcW w:w="79" w:type="dxa"/>
            <w:vAlign w:val="bottom"/>
          </w:tcPr>
          <w:p w14:paraId="14803642" w14:textId="77777777" w:rsidR="00F15A6C" w:rsidRPr="00E32423" w:rsidRDefault="00F15A6C" w:rsidP="00D51E7F">
            <w:pPr>
              <w:pStyle w:val="Texto"/>
              <w:jc w:val="center"/>
              <w:rPr>
                <w:b/>
              </w:rPr>
            </w:pPr>
          </w:p>
        </w:tc>
        <w:tc>
          <w:tcPr>
            <w:tcW w:w="1295" w:type="dxa"/>
            <w:tcBorders>
              <w:bottom w:val="single" w:sz="6" w:space="0" w:color="auto"/>
            </w:tcBorders>
            <w:vAlign w:val="bottom"/>
          </w:tcPr>
          <w:p w14:paraId="15AE4F3B" w14:textId="77777777" w:rsidR="00F15A6C" w:rsidRPr="00E32423" w:rsidRDefault="0065628E" w:rsidP="00D51E7F">
            <w:pPr>
              <w:pStyle w:val="Texto"/>
              <w:jc w:val="center"/>
              <w:rPr>
                <w:b/>
              </w:rPr>
            </w:pPr>
            <w:r w:rsidRPr="00E32423">
              <w:rPr>
                <w:b/>
              </w:rPr>
              <w:t>31/5/2018</w:t>
            </w:r>
          </w:p>
        </w:tc>
      </w:tr>
      <w:tr w:rsidR="00F15A6C" w:rsidRPr="00E32423" w14:paraId="6BDFECC6" w14:textId="77777777" w:rsidTr="00532FA3">
        <w:tc>
          <w:tcPr>
            <w:tcW w:w="4320" w:type="dxa"/>
            <w:vAlign w:val="bottom"/>
          </w:tcPr>
          <w:p w14:paraId="4D3D7357" w14:textId="77777777" w:rsidR="00F15A6C" w:rsidRPr="00E32423" w:rsidRDefault="00F15A6C" w:rsidP="00E32423">
            <w:pPr>
              <w:pStyle w:val="Texto"/>
              <w:jc w:val="left"/>
            </w:pPr>
          </w:p>
        </w:tc>
        <w:tc>
          <w:tcPr>
            <w:tcW w:w="1270" w:type="dxa"/>
            <w:tcBorders>
              <w:top w:val="single" w:sz="6" w:space="0" w:color="auto"/>
            </w:tcBorders>
            <w:vAlign w:val="bottom"/>
          </w:tcPr>
          <w:p w14:paraId="497EAC9E" w14:textId="77777777" w:rsidR="00F15A6C" w:rsidRPr="00E32423" w:rsidRDefault="00F15A6C" w:rsidP="00D51E7F">
            <w:pPr>
              <w:pStyle w:val="Texto"/>
              <w:jc w:val="center"/>
              <w:rPr>
                <w:b/>
              </w:rPr>
            </w:pPr>
          </w:p>
        </w:tc>
        <w:tc>
          <w:tcPr>
            <w:tcW w:w="84" w:type="dxa"/>
            <w:vAlign w:val="bottom"/>
          </w:tcPr>
          <w:p w14:paraId="1BB10557" w14:textId="77777777" w:rsidR="00F15A6C" w:rsidRPr="00E32423" w:rsidRDefault="00F15A6C" w:rsidP="00D51E7F">
            <w:pPr>
              <w:pStyle w:val="Texto"/>
            </w:pPr>
          </w:p>
        </w:tc>
        <w:tc>
          <w:tcPr>
            <w:tcW w:w="1198" w:type="dxa"/>
            <w:tcBorders>
              <w:top w:val="single" w:sz="6" w:space="0" w:color="auto"/>
            </w:tcBorders>
            <w:vAlign w:val="bottom"/>
          </w:tcPr>
          <w:p w14:paraId="71268935" w14:textId="77777777" w:rsidR="00F15A6C" w:rsidRPr="00E32423" w:rsidRDefault="00F15A6C" w:rsidP="00D51E7F">
            <w:pPr>
              <w:pStyle w:val="Texto"/>
              <w:jc w:val="center"/>
              <w:rPr>
                <w:b/>
              </w:rPr>
            </w:pPr>
          </w:p>
        </w:tc>
        <w:tc>
          <w:tcPr>
            <w:tcW w:w="79" w:type="dxa"/>
            <w:vAlign w:val="bottom"/>
          </w:tcPr>
          <w:p w14:paraId="6E6AB5B4" w14:textId="77777777" w:rsidR="00F15A6C" w:rsidRPr="00E32423" w:rsidRDefault="00F15A6C" w:rsidP="00D51E7F">
            <w:pPr>
              <w:pStyle w:val="Texto"/>
              <w:tabs>
                <w:tab w:val="decimal" w:pos="1275"/>
              </w:tabs>
            </w:pPr>
          </w:p>
        </w:tc>
        <w:tc>
          <w:tcPr>
            <w:tcW w:w="1295" w:type="dxa"/>
            <w:tcBorders>
              <w:top w:val="single" w:sz="6" w:space="0" w:color="auto"/>
            </w:tcBorders>
            <w:vAlign w:val="bottom"/>
          </w:tcPr>
          <w:p w14:paraId="0EC9B98C" w14:textId="77777777" w:rsidR="00F15A6C" w:rsidRPr="00E32423" w:rsidRDefault="00F15A6C" w:rsidP="00D51E7F">
            <w:pPr>
              <w:pStyle w:val="Texto"/>
              <w:jc w:val="center"/>
              <w:rPr>
                <w:b/>
              </w:rPr>
            </w:pPr>
          </w:p>
        </w:tc>
      </w:tr>
      <w:tr w:rsidR="0065628E" w:rsidRPr="00E32423" w14:paraId="2D2C79C6" w14:textId="77777777" w:rsidTr="00532FA3">
        <w:tc>
          <w:tcPr>
            <w:tcW w:w="4320" w:type="dxa"/>
            <w:vAlign w:val="bottom"/>
          </w:tcPr>
          <w:p w14:paraId="088B5B9F" w14:textId="77777777" w:rsidR="0065628E" w:rsidRPr="00E32423" w:rsidRDefault="0065628E" w:rsidP="00E32423">
            <w:pPr>
              <w:pStyle w:val="Texto"/>
              <w:jc w:val="left"/>
            </w:pPr>
            <w:r w:rsidRPr="00E32423">
              <w:t>Ganancia operativa</w:t>
            </w:r>
          </w:p>
        </w:tc>
        <w:tc>
          <w:tcPr>
            <w:tcW w:w="1270" w:type="dxa"/>
            <w:vAlign w:val="bottom"/>
          </w:tcPr>
          <w:p w14:paraId="6546A79E" w14:textId="2DAEEA66" w:rsidR="0065628E" w:rsidRPr="00E32423" w:rsidRDefault="00CC3C66" w:rsidP="000C1D22">
            <w:pPr>
              <w:pStyle w:val="Texto"/>
              <w:tabs>
                <w:tab w:val="decimal" w:pos="1080"/>
              </w:tabs>
            </w:pPr>
            <w:r w:rsidRPr="00E32423">
              <w:t>3.122.002</w:t>
            </w:r>
          </w:p>
        </w:tc>
        <w:tc>
          <w:tcPr>
            <w:tcW w:w="84" w:type="dxa"/>
            <w:vAlign w:val="bottom"/>
          </w:tcPr>
          <w:p w14:paraId="629955D4" w14:textId="77777777" w:rsidR="0065628E" w:rsidRPr="00E32423" w:rsidRDefault="0065628E" w:rsidP="0065628E">
            <w:pPr>
              <w:pStyle w:val="Texto"/>
            </w:pPr>
          </w:p>
        </w:tc>
        <w:tc>
          <w:tcPr>
            <w:tcW w:w="1198" w:type="dxa"/>
            <w:vAlign w:val="bottom"/>
          </w:tcPr>
          <w:p w14:paraId="2F7E8267" w14:textId="54058FE6" w:rsidR="0065628E" w:rsidRPr="00E32423" w:rsidRDefault="0065628E" w:rsidP="00E32423">
            <w:pPr>
              <w:tabs>
                <w:tab w:val="decimal" w:pos="1034"/>
              </w:tabs>
              <w:rPr>
                <w:sz w:val="20"/>
              </w:rPr>
            </w:pPr>
            <w:r w:rsidRPr="00E32423">
              <w:rPr>
                <w:sz w:val="20"/>
              </w:rPr>
              <w:t>2.63</w:t>
            </w:r>
            <w:r w:rsidR="00CC3C66" w:rsidRPr="00E32423">
              <w:rPr>
                <w:sz w:val="20"/>
              </w:rPr>
              <w:t>7.088</w:t>
            </w:r>
          </w:p>
        </w:tc>
        <w:tc>
          <w:tcPr>
            <w:tcW w:w="79" w:type="dxa"/>
            <w:vAlign w:val="bottom"/>
          </w:tcPr>
          <w:p w14:paraId="235D81D6" w14:textId="77777777" w:rsidR="0065628E" w:rsidRPr="00E32423" w:rsidRDefault="0065628E" w:rsidP="0065628E">
            <w:pPr>
              <w:rPr>
                <w:sz w:val="20"/>
              </w:rPr>
            </w:pPr>
          </w:p>
        </w:tc>
        <w:tc>
          <w:tcPr>
            <w:tcW w:w="1295" w:type="dxa"/>
            <w:vAlign w:val="bottom"/>
          </w:tcPr>
          <w:p w14:paraId="554AAF1B" w14:textId="77777777" w:rsidR="0065628E" w:rsidRPr="00E32423" w:rsidRDefault="0065628E" w:rsidP="000C1D22">
            <w:pPr>
              <w:pStyle w:val="Texto"/>
              <w:tabs>
                <w:tab w:val="decimal" w:pos="1080"/>
              </w:tabs>
            </w:pPr>
            <w:r w:rsidRPr="00E32423">
              <w:t>1.277.298</w:t>
            </w:r>
          </w:p>
        </w:tc>
      </w:tr>
      <w:tr w:rsidR="0065628E" w:rsidRPr="00E32423" w14:paraId="16BC6EDF" w14:textId="77777777" w:rsidTr="00532FA3">
        <w:tc>
          <w:tcPr>
            <w:tcW w:w="4320" w:type="dxa"/>
            <w:vAlign w:val="bottom"/>
          </w:tcPr>
          <w:p w14:paraId="1E48680A" w14:textId="77777777" w:rsidR="0065628E" w:rsidRPr="00E32423" w:rsidRDefault="0065628E" w:rsidP="00E32423">
            <w:pPr>
              <w:pStyle w:val="Texto"/>
              <w:jc w:val="left"/>
            </w:pPr>
            <w:r w:rsidRPr="00E32423">
              <w:t>Costos financieros, netos</w:t>
            </w:r>
          </w:p>
        </w:tc>
        <w:tc>
          <w:tcPr>
            <w:tcW w:w="1270" w:type="dxa"/>
            <w:vAlign w:val="bottom"/>
          </w:tcPr>
          <w:p w14:paraId="5ACC0992" w14:textId="37DBDEC1" w:rsidR="0065628E" w:rsidRPr="00E32423" w:rsidRDefault="00A16B03" w:rsidP="000C1D22">
            <w:pPr>
              <w:pStyle w:val="Texto"/>
              <w:tabs>
                <w:tab w:val="decimal" w:pos="1080"/>
              </w:tabs>
            </w:pPr>
            <w:r w:rsidRPr="00E32423">
              <w:t>(1.930.351)</w:t>
            </w:r>
          </w:p>
        </w:tc>
        <w:tc>
          <w:tcPr>
            <w:tcW w:w="84" w:type="dxa"/>
            <w:vAlign w:val="bottom"/>
          </w:tcPr>
          <w:p w14:paraId="6097F9E2" w14:textId="77777777" w:rsidR="0065628E" w:rsidRPr="00E32423" w:rsidRDefault="0065628E" w:rsidP="0065628E">
            <w:pPr>
              <w:pStyle w:val="Texto"/>
            </w:pPr>
          </w:p>
        </w:tc>
        <w:tc>
          <w:tcPr>
            <w:tcW w:w="1198" w:type="dxa"/>
            <w:vAlign w:val="bottom"/>
          </w:tcPr>
          <w:p w14:paraId="415A36C2" w14:textId="4715A260" w:rsidR="0065628E" w:rsidRPr="00E32423" w:rsidRDefault="0065628E" w:rsidP="00E32423">
            <w:pPr>
              <w:tabs>
                <w:tab w:val="decimal" w:pos="1034"/>
              </w:tabs>
              <w:rPr>
                <w:sz w:val="20"/>
              </w:rPr>
            </w:pPr>
            <w:r w:rsidRPr="00E32423">
              <w:rPr>
                <w:sz w:val="20"/>
              </w:rPr>
              <w:t>(5.</w:t>
            </w:r>
            <w:r w:rsidR="00CC3C66" w:rsidRPr="00E32423">
              <w:rPr>
                <w:sz w:val="20"/>
              </w:rPr>
              <w:t>4</w:t>
            </w:r>
            <w:r w:rsidR="00175905" w:rsidRPr="00E32423">
              <w:rPr>
                <w:sz w:val="20"/>
              </w:rPr>
              <w:t>98.649</w:t>
            </w:r>
            <w:r w:rsidRPr="00E32423">
              <w:rPr>
                <w:sz w:val="20"/>
              </w:rPr>
              <w:t>)</w:t>
            </w:r>
          </w:p>
        </w:tc>
        <w:tc>
          <w:tcPr>
            <w:tcW w:w="79" w:type="dxa"/>
            <w:vAlign w:val="bottom"/>
          </w:tcPr>
          <w:p w14:paraId="3CF37A48" w14:textId="77777777" w:rsidR="0065628E" w:rsidRPr="00E32423" w:rsidRDefault="0065628E" w:rsidP="0065628E">
            <w:pPr>
              <w:rPr>
                <w:sz w:val="20"/>
              </w:rPr>
            </w:pPr>
          </w:p>
        </w:tc>
        <w:tc>
          <w:tcPr>
            <w:tcW w:w="1295" w:type="dxa"/>
            <w:vAlign w:val="bottom"/>
          </w:tcPr>
          <w:p w14:paraId="63A6F2C6" w14:textId="77777777" w:rsidR="0065628E" w:rsidRPr="00E32423" w:rsidRDefault="0065628E" w:rsidP="000C1D22">
            <w:pPr>
              <w:pStyle w:val="Texto"/>
              <w:tabs>
                <w:tab w:val="decimal" w:pos="1080"/>
              </w:tabs>
            </w:pPr>
            <w:r w:rsidRPr="00E32423">
              <w:t>(4.177.920)</w:t>
            </w:r>
          </w:p>
        </w:tc>
      </w:tr>
      <w:tr w:rsidR="0065628E" w:rsidRPr="00E32423" w14:paraId="48A7087D" w14:textId="77777777" w:rsidTr="00532FA3">
        <w:tc>
          <w:tcPr>
            <w:tcW w:w="4320" w:type="dxa"/>
            <w:vAlign w:val="bottom"/>
          </w:tcPr>
          <w:p w14:paraId="55F62BCA" w14:textId="77777777" w:rsidR="0065628E" w:rsidRPr="00E32423" w:rsidRDefault="0065628E" w:rsidP="00E32423">
            <w:pPr>
              <w:pStyle w:val="Texto"/>
              <w:jc w:val="left"/>
            </w:pPr>
            <w:r w:rsidRPr="00E32423">
              <w:t>Participaciones en los resultados netos de asociadas</w:t>
            </w:r>
          </w:p>
        </w:tc>
        <w:tc>
          <w:tcPr>
            <w:tcW w:w="1270" w:type="dxa"/>
            <w:vAlign w:val="bottom"/>
          </w:tcPr>
          <w:p w14:paraId="5FFAC8DC" w14:textId="7A7FBFB3" w:rsidR="0065628E" w:rsidRPr="00E32423" w:rsidRDefault="00A16B03" w:rsidP="000C1D22">
            <w:pPr>
              <w:pStyle w:val="Texto"/>
              <w:tabs>
                <w:tab w:val="decimal" w:pos="1080"/>
              </w:tabs>
            </w:pPr>
            <w:r w:rsidRPr="00E32423">
              <w:t>65.634</w:t>
            </w:r>
          </w:p>
        </w:tc>
        <w:tc>
          <w:tcPr>
            <w:tcW w:w="84" w:type="dxa"/>
            <w:vAlign w:val="bottom"/>
          </w:tcPr>
          <w:p w14:paraId="32F89004" w14:textId="77777777" w:rsidR="0065628E" w:rsidRPr="00E32423" w:rsidRDefault="0065628E" w:rsidP="0065628E">
            <w:pPr>
              <w:pStyle w:val="Texto"/>
            </w:pPr>
          </w:p>
        </w:tc>
        <w:tc>
          <w:tcPr>
            <w:tcW w:w="1198" w:type="dxa"/>
            <w:vAlign w:val="bottom"/>
          </w:tcPr>
          <w:p w14:paraId="04B9B91B" w14:textId="1F2223C9" w:rsidR="0065628E" w:rsidRPr="00E32423" w:rsidRDefault="00175905" w:rsidP="00E32423">
            <w:pPr>
              <w:tabs>
                <w:tab w:val="decimal" w:pos="1034"/>
              </w:tabs>
              <w:rPr>
                <w:sz w:val="20"/>
              </w:rPr>
            </w:pPr>
            <w:r w:rsidRPr="00E32423">
              <w:rPr>
                <w:sz w:val="20"/>
              </w:rPr>
              <w:t>103.494</w:t>
            </w:r>
          </w:p>
        </w:tc>
        <w:tc>
          <w:tcPr>
            <w:tcW w:w="79" w:type="dxa"/>
            <w:vAlign w:val="bottom"/>
          </w:tcPr>
          <w:p w14:paraId="63FEF781" w14:textId="77777777" w:rsidR="0065628E" w:rsidRPr="00E32423" w:rsidRDefault="0065628E" w:rsidP="0065628E">
            <w:pPr>
              <w:rPr>
                <w:sz w:val="20"/>
              </w:rPr>
            </w:pPr>
          </w:p>
        </w:tc>
        <w:tc>
          <w:tcPr>
            <w:tcW w:w="1295" w:type="dxa"/>
            <w:vAlign w:val="bottom"/>
          </w:tcPr>
          <w:p w14:paraId="476A00A1" w14:textId="77777777" w:rsidR="0065628E" w:rsidRPr="00E32423" w:rsidRDefault="0065628E" w:rsidP="000C1D22">
            <w:pPr>
              <w:pStyle w:val="Texto"/>
              <w:tabs>
                <w:tab w:val="decimal" w:pos="1080"/>
              </w:tabs>
            </w:pPr>
            <w:r w:rsidRPr="00E32423">
              <w:t>19.462</w:t>
            </w:r>
          </w:p>
        </w:tc>
      </w:tr>
      <w:tr w:rsidR="0065628E" w:rsidRPr="00E32423" w14:paraId="62C19CF7" w14:textId="77777777" w:rsidTr="00532FA3">
        <w:tc>
          <w:tcPr>
            <w:tcW w:w="4320" w:type="dxa"/>
            <w:vAlign w:val="bottom"/>
          </w:tcPr>
          <w:p w14:paraId="4AFD81BF" w14:textId="275FC713" w:rsidR="0065628E" w:rsidRPr="00E32423" w:rsidRDefault="0065628E" w:rsidP="00E32423">
            <w:pPr>
              <w:pStyle w:val="Texto"/>
              <w:jc w:val="left"/>
            </w:pPr>
            <w:r w:rsidRPr="00E32423">
              <w:t>Ganancia</w:t>
            </w:r>
            <w:r w:rsidR="009E3ABA" w:rsidRPr="00E32423">
              <w:t xml:space="preserve"> </w:t>
            </w:r>
            <w:r w:rsidRPr="00E32423">
              <w:t>(Pérdida) por operaciones continuadas antes del impuesto a las ganancias</w:t>
            </w:r>
          </w:p>
        </w:tc>
        <w:tc>
          <w:tcPr>
            <w:tcW w:w="1270" w:type="dxa"/>
            <w:vAlign w:val="bottom"/>
          </w:tcPr>
          <w:p w14:paraId="7A674A29" w14:textId="628557DD" w:rsidR="0065628E" w:rsidRPr="00E32423" w:rsidRDefault="00A16B03" w:rsidP="000C1D22">
            <w:pPr>
              <w:pStyle w:val="Texto"/>
              <w:tabs>
                <w:tab w:val="decimal" w:pos="1080"/>
              </w:tabs>
            </w:pPr>
            <w:r w:rsidRPr="00E32423">
              <w:t>1.257.285</w:t>
            </w:r>
          </w:p>
        </w:tc>
        <w:tc>
          <w:tcPr>
            <w:tcW w:w="84" w:type="dxa"/>
            <w:vAlign w:val="bottom"/>
          </w:tcPr>
          <w:p w14:paraId="6794F590" w14:textId="77777777" w:rsidR="0065628E" w:rsidRPr="00E32423" w:rsidRDefault="0065628E" w:rsidP="0065628E">
            <w:pPr>
              <w:pStyle w:val="Texto"/>
            </w:pPr>
          </w:p>
        </w:tc>
        <w:tc>
          <w:tcPr>
            <w:tcW w:w="1198" w:type="dxa"/>
            <w:vAlign w:val="bottom"/>
          </w:tcPr>
          <w:p w14:paraId="589D7A17" w14:textId="77777777" w:rsidR="0065628E" w:rsidRPr="00E32423" w:rsidRDefault="0065628E" w:rsidP="00E32423">
            <w:pPr>
              <w:tabs>
                <w:tab w:val="decimal" w:pos="1034"/>
              </w:tabs>
              <w:rPr>
                <w:sz w:val="20"/>
              </w:rPr>
            </w:pPr>
            <w:r w:rsidRPr="00E32423">
              <w:rPr>
                <w:sz w:val="20"/>
              </w:rPr>
              <w:t>(2.758.067)</w:t>
            </w:r>
          </w:p>
        </w:tc>
        <w:tc>
          <w:tcPr>
            <w:tcW w:w="79" w:type="dxa"/>
            <w:vAlign w:val="bottom"/>
          </w:tcPr>
          <w:p w14:paraId="2C61A9F6" w14:textId="77777777" w:rsidR="0065628E" w:rsidRPr="00E32423" w:rsidRDefault="0065628E" w:rsidP="0065628E">
            <w:pPr>
              <w:rPr>
                <w:sz w:val="20"/>
              </w:rPr>
            </w:pPr>
          </w:p>
        </w:tc>
        <w:tc>
          <w:tcPr>
            <w:tcW w:w="1295" w:type="dxa"/>
            <w:vAlign w:val="bottom"/>
          </w:tcPr>
          <w:p w14:paraId="39C20188" w14:textId="77777777" w:rsidR="0065628E" w:rsidRPr="00E32423" w:rsidRDefault="0065628E" w:rsidP="000C1D22">
            <w:pPr>
              <w:pStyle w:val="Texto"/>
              <w:tabs>
                <w:tab w:val="decimal" w:pos="1080"/>
              </w:tabs>
            </w:pPr>
            <w:r w:rsidRPr="00E32423">
              <w:t>(2.881.160)</w:t>
            </w:r>
          </w:p>
        </w:tc>
      </w:tr>
      <w:tr w:rsidR="0065628E" w:rsidRPr="00E32423" w14:paraId="6128A9BA" w14:textId="77777777" w:rsidTr="00532FA3">
        <w:tc>
          <w:tcPr>
            <w:tcW w:w="4320" w:type="dxa"/>
            <w:vAlign w:val="bottom"/>
          </w:tcPr>
          <w:p w14:paraId="38AF9269" w14:textId="77777777" w:rsidR="0065628E" w:rsidRPr="00E32423" w:rsidRDefault="0065628E" w:rsidP="00E32423">
            <w:pPr>
              <w:pStyle w:val="Texto"/>
              <w:jc w:val="left"/>
            </w:pPr>
            <w:r w:rsidRPr="00E32423">
              <w:t>Impuesto a las ganancias sobre operaciones continuadas</w:t>
            </w:r>
          </w:p>
        </w:tc>
        <w:tc>
          <w:tcPr>
            <w:tcW w:w="1270" w:type="dxa"/>
            <w:vAlign w:val="bottom"/>
          </w:tcPr>
          <w:p w14:paraId="4290A873" w14:textId="3088A8EE" w:rsidR="0065628E" w:rsidRPr="00E32423" w:rsidRDefault="00A16B03" w:rsidP="000C1D22">
            <w:pPr>
              <w:pStyle w:val="Texto"/>
              <w:tabs>
                <w:tab w:val="decimal" w:pos="1080"/>
              </w:tabs>
            </w:pPr>
            <w:r w:rsidRPr="00E32423">
              <w:t>(521.394)</w:t>
            </w:r>
          </w:p>
        </w:tc>
        <w:tc>
          <w:tcPr>
            <w:tcW w:w="84" w:type="dxa"/>
            <w:vAlign w:val="bottom"/>
          </w:tcPr>
          <w:p w14:paraId="429B299B" w14:textId="77777777" w:rsidR="0065628E" w:rsidRPr="00E32423" w:rsidRDefault="0065628E" w:rsidP="0065628E">
            <w:pPr>
              <w:pStyle w:val="Texto"/>
            </w:pPr>
          </w:p>
        </w:tc>
        <w:tc>
          <w:tcPr>
            <w:tcW w:w="1198" w:type="dxa"/>
            <w:vAlign w:val="bottom"/>
          </w:tcPr>
          <w:p w14:paraId="5597F361" w14:textId="77777777" w:rsidR="0065628E" w:rsidRPr="00E32423" w:rsidRDefault="0065628E" w:rsidP="00E32423">
            <w:pPr>
              <w:tabs>
                <w:tab w:val="decimal" w:pos="1034"/>
              </w:tabs>
              <w:rPr>
                <w:sz w:val="20"/>
              </w:rPr>
            </w:pPr>
            <w:r w:rsidRPr="00E32423">
              <w:rPr>
                <w:sz w:val="20"/>
              </w:rPr>
              <w:t>334.893</w:t>
            </w:r>
          </w:p>
        </w:tc>
        <w:tc>
          <w:tcPr>
            <w:tcW w:w="79" w:type="dxa"/>
            <w:vAlign w:val="bottom"/>
          </w:tcPr>
          <w:p w14:paraId="4160A26F" w14:textId="77777777" w:rsidR="0065628E" w:rsidRPr="00E32423" w:rsidRDefault="0065628E" w:rsidP="0065628E">
            <w:pPr>
              <w:rPr>
                <w:sz w:val="20"/>
              </w:rPr>
            </w:pPr>
          </w:p>
        </w:tc>
        <w:tc>
          <w:tcPr>
            <w:tcW w:w="1295" w:type="dxa"/>
            <w:vAlign w:val="bottom"/>
          </w:tcPr>
          <w:p w14:paraId="33446021" w14:textId="77777777" w:rsidR="0065628E" w:rsidRPr="00E32423" w:rsidRDefault="0065628E" w:rsidP="000C1D22">
            <w:pPr>
              <w:pStyle w:val="Texto"/>
              <w:tabs>
                <w:tab w:val="decimal" w:pos="1080"/>
              </w:tabs>
            </w:pPr>
            <w:r w:rsidRPr="00E32423">
              <w:t>1.157.413</w:t>
            </w:r>
          </w:p>
        </w:tc>
      </w:tr>
      <w:tr w:rsidR="0065628E" w:rsidRPr="00E32423" w14:paraId="1182EF86" w14:textId="77777777" w:rsidTr="00532FA3">
        <w:tc>
          <w:tcPr>
            <w:tcW w:w="4320" w:type="dxa"/>
            <w:vAlign w:val="bottom"/>
          </w:tcPr>
          <w:p w14:paraId="7004394E" w14:textId="2064E9BD" w:rsidR="0065628E" w:rsidRPr="00E32423" w:rsidRDefault="0065628E" w:rsidP="00E32423">
            <w:pPr>
              <w:pStyle w:val="Texto"/>
              <w:jc w:val="left"/>
            </w:pPr>
            <w:r w:rsidRPr="00E32423">
              <w:t>Ganancia (Pérdida) neta del ejercicio por operaciones continuadas</w:t>
            </w:r>
          </w:p>
        </w:tc>
        <w:tc>
          <w:tcPr>
            <w:tcW w:w="1270" w:type="dxa"/>
            <w:vAlign w:val="bottom"/>
          </w:tcPr>
          <w:p w14:paraId="6D176563" w14:textId="05C57EAB" w:rsidR="0065628E" w:rsidRPr="00E32423" w:rsidRDefault="00A16B03" w:rsidP="000C1D22">
            <w:pPr>
              <w:pStyle w:val="Texto"/>
              <w:tabs>
                <w:tab w:val="decimal" w:pos="1080"/>
              </w:tabs>
            </w:pPr>
            <w:r w:rsidRPr="00E32423">
              <w:t>735.891</w:t>
            </w:r>
          </w:p>
        </w:tc>
        <w:tc>
          <w:tcPr>
            <w:tcW w:w="84" w:type="dxa"/>
            <w:vAlign w:val="bottom"/>
          </w:tcPr>
          <w:p w14:paraId="35997124" w14:textId="77777777" w:rsidR="0065628E" w:rsidRPr="00E32423" w:rsidRDefault="0065628E" w:rsidP="0065628E">
            <w:pPr>
              <w:pStyle w:val="Texto"/>
            </w:pPr>
          </w:p>
        </w:tc>
        <w:tc>
          <w:tcPr>
            <w:tcW w:w="1198" w:type="dxa"/>
            <w:vAlign w:val="bottom"/>
          </w:tcPr>
          <w:p w14:paraId="5A963463" w14:textId="77777777" w:rsidR="0065628E" w:rsidRPr="00E32423" w:rsidRDefault="0065628E" w:rsidP="00E32423">
            <w:pPr>
              <w:tabs>
                <w:tab w:val="decimal" w:pos="1034"/>
              </w:tabs>
              <w:rPr>
                <w:sz w:val="20"/>
              </w:rPr>
            </w:pPr>
            <w:r w:rsidRPr="00E32423">
              <w:rPr>
                <w:sz w:val="20"/>
              </w:rPr>
              <w:t>(2.423.174)</w:t>
            </w:r>
          </w:p>
        </w:tc>
        <w:tc>
          <w:tcPr>
            <w:tcW w:w="79" w:type="dxa"/>
            <w:vAlign w:val="bottom"/>
          </w:tcPr>
          <w:p w14:paraId="4F64B0A7" w14:textId="77777777" w:rsidR="0065628E" w:rsidRPr="00E32423" w:rsidRDefault="0065628E" w:rsidP="0065628E">
            <w:pPr>
              <w:rPr>
                <w:sz w:val="20"/>
              </w:rPr>
            </w:pPr>
          </w:p>
        </w:tc>
        <w:tc>
          <w:tcPr>
            <w:tcW w:w="1295" w:type="dxa"/>
            <w:vAlign w:val="bottom"/>
          </w:tcPr>
          <w:p w14:paraId="64D9C5B7" w14:textId="77777777" w:rsidR="0065628E" w:rsidRPr="00E32423" w:rsidRDefault="0065628E" w:rsidP="000C1D22">
            <w:pPr>
              <w:pStyle w:val="Texto"/>
              <w:tabs>
                <w:tab w:val="decimal" w:pos="1080"/>
              </w:tabs>
            </w:pPr>
            <w:r w:rsidRPr="00E32423">
              <w:t>(1.723.746)</w:t>
            </w:r>
          </w:p>
        </w:tc>
      </w:tr>
      <w:tr w:rsidR="0065628E" w:rsidRPr="00E32423" w14:paraId="29E5534C" w14:textId="77777777" w:rsidTr="00A679C4">
        <w:tc>
          <w:tcPr>
            <w:tcW w:w="4320" w:type="dxa"/>
            <w:vAlign w:val="bottom"/>
          </w:tcPr>
          <w:p w14:paraId="672BACB0" w14:textId="77777777" w:rsidR="0065628E" w:rsidRPr="00E32423" w:rsidRDefault="0065628E" w:rsidP="00E32423">
            <w:pPr>
              <w:pStyle w:val="Texto"/>
              <w:jc w:val="left"/>
            </w:pPr>
            <w:r w:rsidRPr="00E32423">
              <w:t>Ganancia neta del ejercicio por operaciones discontinuadas</w:t>
            </w:r>
          </w:p>
        </w:tc>
        <w:tc>
          <w:tcPr>
            <w:tcW w:w="1270" w:type="dxa"/>
            <w:tcBorders>
              <w:bottom w:val="single" w:sz="6" w:space="0" w:color="auto"/>
            </w:tcBorders>
            <w:vAlign w:val="bottom"/>
          </w:tcPr>
          <w:p w14:paraId="118CC0F2" w14:textId="078D53E5" w:rsidR="0065628E" w:rsidRPr="00E32423" w:rsidRDefault="005C1660" w:rsidP="000C1D22">
            <w:pPr>
              <w:pStyle w:val="Texto"/>
              <w:tabs>
                <w:tab w:val="decimal" w:pos="1080"/>
              </w:tabs>
            </w:pPr>
            <w:r w:rsidRPr="00E32423">
              <w:t xml:space="preserve">-    </w:t>
            </w:r>
          </w:p>
        </w:tc>
        <w:tc>
          <w:tcPr>
            <w:tcW w:w="84" w:type="dxa"/>
            <w:vAlign w:val="bottom"/>
          </w:tcPr>
          <w:p w14:paraId="5FD2B1B2" w14:textId="77777777" w:rsidR="0065628E" w:rsidRPr="00E32423" w:rsidRDefault="0065628E" w:rsidP="0065628E">
            <w:pPr>
              <w:pStyle w:val="Texto"/>
            </w:pPr>
          </w:p>
        </w:tc>
        <w:tc>
          <w:tcPr>
            <w:tcW w:w="1198" w:type="dxa"/>
            <w:tcBorders>
              <w:bottom w:val="single" w:sz="6" w:space="0" w:color="auto"/>
            </w:tcBorders>
            <w:vAlign w:val="bottom"/>
          </w:tcPr>
          <w:p w14:paraId="30F7D2D4" w14:textId="77777777" w:rsidR="0065628E" w:rsidRPr="00E32423" w:rsidRDefault="0065628E" w:rsidP="00E32423">
            <w:pPr>
              <w:tabs>
                <w:tab w:val="decimal" w:pos="1034"/>
              </w:tabs>
              <w:rPr>
                <w:sz w:val="20"/>
              </w:rPr>
            </w:pPr>
            <w:r w:rsidRPr="00E32423">
              <w:rPr>
                <w:sz w:val="20"/>
              </w:rPr>
              <w:t>242.010</w:t>
            </w:r>
          </w:p>
        </w:tc>
        <w:tc>
          <w:tcPr>
            <w:tcW w:w="79" w:type="dxa"/>
            <w:vAlign w:val="bottom"/>
          </w:tcPr>
          <w:p w14:paraId="2E5FEEB3" w14:textId="77777777" w:rsidR="0065628E" w:rsidRPr="00E32423" w:rsidRDefault="0065628E" w:rsidP="0065628E">
            <w:pPr>
              <w:rPr>
                <w:sz w:val="20"/>
              </w:rPr>
            </w:pPr>
          </w:p>
        </w:tc>
        <w:tc>
          <w:tcPr>
            <w:tcW w:w="1295" w:type="dxa"/>
            <w:tcBorders>
              <w:bottom w:val="single" w:sz="6" w:space="0" w:color="auto"/>
            </w:tcBorders>
            <w:vAlign w:val="bottom"/>
          </w:tcPr>
          <w:p w14:paraId="31552125" w14:textId="77777777" w:rsidR="0065628E" w:rsidRPr="00E32423" w:rsidRDefault="0065628E" w:rsidP="000C1D22">
            <w:pPr>
              <w:pStyle w:val="Texto"/>
              <w:tabs>
                <w:tab w:val="decimal" w:pos="1080"/>
              </w:tabs>
            </w:pPr>
            <w:r w:rsidRPr="00E32423">
              <w:t>1.710.884</w:t>
            </w:r>
          </w:p>
        </w:tc>
      </w:tr>
      <w:tr w:rsidR="0065628E" w:rsidRPr="00E32423" w14:paraId="1AD65CB2" w14:textId="77777777" w:rsidTr="00A679C4">
        <w:tc>
          <w:tcPr>
            <w:tcW w:w="4320" w:type="dxa"/>
            <w:vAlign w:val="bottom"/>
          </w:tcPr>
          <w:p w14:paraId="5DB94FB1" w14:textId="24122A1A" w:rsidR="0065628E" w:rsidRPr="00E32423" w:rsidRDefault="0065628E" w:rsidP="00E32423">
            <w:pPr>
              <w:pStyle w:val="Texto"/>
              <w:jc w:val="left"/>
            </w:pPr>
            <w:r w:rsidRPr="00E32423">
              <w:t>Ganancia (Pérdida) integral total del ejercicio</w:t>
            </w:r>
          </w:p>
        </w:tc>
        <w:tc>
          <w:tcPr>
            <w:tcW w:w="1270" w:type="dxa"/>
            <w:tcBorders>
              <w:top w:val="single" w:sz="6" w:space="0" w:color="auto"/>
            </w:tcBorders>
            <w:vAlign w:val="bottom"/>
          </w:tcPr>
          <w:p w14:paraId="29332546" w14:textId="7EE8463A" w:rsidR="0065628E" w:rsidRPr="00E32423" w:rsidRDefault="00A16B03" w:rsidP="000C1D22">
            <w:pPr>
              <w:pStyle w:val="Texto"/>
              <w:tabs>
                <w:tab w:val="decimal" w:pos="1080"/>
              </w:tabs>
            </w:pPr>
            <w:r w:rsidRPr="00E32423">
              <w:t>735.891</w:t>
            </w:r>
          </w:p>
        </w:tc>
        <w:tc>
          <w:tcPr>
            <w:tcW w:w="84" w:type="dxa"/>
            <w:vAlign w:val="bottom"/>
          </w:tcPr>
          <w:p w14:paraId="2A29BE74" w14:textId="77777777" w:rsidR="0065628E" w:rsidRPr="00E32423" w:rsidRDefault="0065628E" w:rsidP="0065628E">
            <w:pPr>
              <w:pStyle w:val="Texto"/>
            </w:pPr>
          </w:p>
        </w:tc>
        <w:tc>
          <w:tcPr>
            <w:tcW w:w="1198" w:type="dxa"/>
            <w:tcBorders>
              <w:top w:val="single" w:sz="6" w:space="0" w:color="auto"/>
            </w:tcBorders>
            <w:vAlign w:val="bottom"/>
          </w:tcPr>
          <w:p w14:paraId="1E7C41AF" w14:textId="77777777" w:rsidR="0065628E" w:rsidRPr="00E32423" w:rsidRDefault="0065628E" w:rsidP="00E32423">
            <w:pPr>
              <w:tabs>
                <w:tab w:val="decimal" w:pos="1034"/>
              </w:tabs>
              <w:rPr>
                <w:sz w:val="20"/>
              </w:rPr>
            </w:pPr>
            <w:r w:rsidRPr="00E32423">
              <w:rPr>
                <w:sz w:val="20"/>
              </w:rPr>
              <w:t>(2.181.164)</w:t>
            </w:r>
          </w:p>
        </w:tc>
        <w:tc>
          <w:tcPr>
            <w:tcW w:w="79" w:type="dxa"/>
            <w:vAlign w:val="bottom"/>
          </w:tcPr>
          <w:p w14:paraId="1FF08C60" w14:textId="77777777" w:rsidR="0065628E" w:rsidRPr="00E32423" w:rsidRDefault="0065628E" w:rsidP="0065628E">
            <w:pPr>
              <w:rPr>
                <w:sz w:val="20"/>
              </w:rPr>
            </w:pPr>
          </w:p>
        </w:tc>
        <w:tc>
          <w:tcPr>
            <w:tcW w:w="1295" w:type="dxa"/>
            <w:tcBorders>
              <w:top w:val="single" w:sz="6" w:space="0" w:color="auto"/>
            </w:tcBorders>
            <w:vAlign w:val="bottom"/>
          </w:tcPr>
          <w:p w14:paraId="6A460262" w14:textId="77777777" w:rsidR="0065628E" w:rsidRPr="00E32423" w:rsidRDefault="0065628E" w:rsidP="000C1D22">
            <w:pPr>
              <w:pStyle w:val="Texto"/>
              <w:tabs>
                <w:tab w:val="decimal" w:pos="1080"/>
              </w:tabs>
            </w:pPr>
            <w:r w:rsidRPr="00E32423">
              <w:t>(12.862)</w:t>
            </w:r>
          </w:p>
        </w:tc>
      </w:tr>
      <w:tr w:rsidR="00A16B03" w:rsidRPr="00E32423" w14:paraId="4379B5A3" w14:textId="77777777" w:rsidTr="00532FA3">
        <w:tc>
          <w:tcPr>
            <w:tcW w:w="4320" w:type="dxa"/>
            <w:vAlign w:val="bottom"/>
          </w:tcPr>
          <w:p w14:paraId="2FDB1C34" w14:textId="77777777" w:rsidR="00A16B03" w:rsidRPr="00E32423" w:rsidRDefault="00A16B03" w:rsidP="00E32423">
            <w:pPr>
              <w:pStyle w:val="Texto"/>
              <w:jc w:val="left"/>
            </w:pPr>
            <w:r w:rsidRPr="00E32423">
              <w:t>Otro resultado integral</w:t>
            </w:r>
          </w:p>
        </w:tc>
        <w:tc>
          <w:tcPr>
            <w:tcW w:w="1270" w:type="dxa"/>
            <w:vAlign w:val="bottom"/>
          </w:tcPr>
          <w:p w14:paraId="03D5B78F" w14:textId="77777777" w:rsidR="00A16B03" w:rsidRPr="00E32423" w:rsidRDefault="00A16B03" w:rsidP="000C1D22">
            <w:pPr>
              <w:pStyle w:val="Texto"/>
              <w:tabs>
                <w:tab w:val="decimal" w:pos="1080"/>
              </w:tabs>
            </w:pPr>
            <w:r w:rsidRPr="00E32423">
              <w:t>13.404</w:t>
            </w:r>
          </w:p>
        </w:tc>
        <w:tc>
          <w:tcPr>
            <w:tcW w:w="84" w:type="dxa"/>
            <w:vAlign w:val="bottom"/>
          </w:tcPr>
          <w:p w14:paraId="38EF930F" w14:textId="77777777" w:rsidR="00A16B03" w:rsidRPr="00E32423" w:rsidRDefault="00A16B03" w:rsidP="0065628E">
            <w:pPr>
              <w:pStyle w:val="Texto"/>
            </w:pPr>
          </w:p>
        </w:tc>
        <w:tc>
          <w:tcPr>
            <w:tcW w:w="1198" w:type="dxa"/>
            <w:vAlign w:val="bottom"/>
          </w:tcPr>
          <w:p w14:paraId="59E9836F" w14:textId="77777777" w:rsidR="00A16B03" w:rsidRPr="00E32423" w:rsidRDefault="00A16B03" w:rsidP="00E32423">
            <w:pPr>
              <w:tabs>
                <w:tab w:val="decimal" w:pos="1034"/>
              </w:tabs>
              <w:rPr>
                <w:sz w:val="20"/>
              </w:rPr>
            </w:pPr>
            <w:r w:rsidRPr="00E32423">
              <w:rPr>
                <w:sz w:val="20"/>
              </w:rPr>
              <w:t>5.366</w:t>
            </w:r>
          </w:p>
        </w:tc>
        <w:tc>
          <w:tcPr>
            <w:tcW w:w="79" w:type="dxa"/>
            <w:vAlign w:val="bottom"/>
          </w:tcPr>
          <w:p w14:paraId="6E64231F" w14:textId="77777777" w:rsidR="00A16B03" w:rsidRPr="00E32423" w:rsidRDefault="00A16B03" w:rsidP="0065628E">
            <w:pPr>
              <w:rPr>
                <w:sz w:val="20"/>
              </w:rPr>
            </w:pPr>
          </w:p>
        </w:tc>
        <w:tc>
          <w:tcPr>
            <w:tcW w:w="1295" w:type="dxa"/>
            <w:vAlign w:val="bottom"/>
          </w:tcPr>
          <w:p w14:paraId="12A44863" w14:textId="4290E5EA" w:rsidR="00A16B03" w:rsidRPr="00E32423" w:rsidRDefault="000C1D22" w:rsidP="000C1D22">
            <w:pPr>
              <w:pStyle w:val="Texto"/>
              <w:tabs>
                <w:tab w:val="decimal" w:pos="1080"/>
              </w:tabs>
            </w:pPr>
            <w:r w:rsidRPr="00E32423">
              <w:t xml:space="preserve">-    </w:t>
            </w:r>
          </w:p>
        </w:tc>
      </w:tr>
      <w:tr w:rsidR="00A679C4" w:rsidRPr="00E32423" w14:paraId="4D7637C3" w14:textId="77777777" w:rsidTr="00532FA3">
        <w:tc>
          <w:tcPr>
            <w:tcW w:w="4320" w:type="dxa"/>
            <w:vAlign w:val="bottom"/>
          </w:tcPr>
          <w:p w14:paraId="2CAECC24" w14:textId="34C8E006" w:rsidR="00A679C4" w:rsidRPr="00E32423" w:rsidRDefault="00A679C4" w:rsidP="00A679C4">
            <w:pPr>
              <w:rPr>
                <w:sz w:val="20"/>
              </w:rPr>
            </w:pPr>
            <w:r w:rsidRPr="00E32423">
              <w:t>Ganancia (Pérdida) integral total del ejercicio</w:t>
            </w:r>
          </w:p>
        </w:tc>
        <w:tc>
          <w:tcPr>
            <w:tcW w:w="1270" w:type="dxa"/>
            <w:tcBorders>
              <w:top w:val="single" w:sz="6" w:space="0" w:color="auto"/>
              <w:bottom w:val="double" w:sz="6" w:space="0" w:color="auto"/>
            </w:tcBorders>
            <w:vAlign w:val="bottom"/>
          </w:tcPr>
          <w:p w14:paraId="48DA52C0" w14:textId="4232495F" w:rsidR="00A679C4" w:rsidRPr="00E32423" w:rsidRDefault="00A679C4" w:rsidP="00A679C4">
            <w:pPr>
              <w:pStyle w:val="Texto"/>
              <w:tabs>
                <w:tab w:val="decimal" w:pos="1080"/>
              </w:tabs>
            </w:pPr>
            <w:r w:rsidRPr="00E32423">
              <w:t>749.295</w:t>
            </w:r>
          </w:p>
        </w:tc>
        <w:tc>
          <w:tcPr>
            <w:tcW w:w="84" w:type="dxa"/>
            <w:vAlign w:val="bottom"/>
          </w:tcPr>
          <w:p w14:paraId="7AA56923" w14:textId="77777777" w:rsidR="00A679C4" w:rsidRPr="00E32423" w:rsidRDefault="00A679C4" w:rsidP="00A679C4">
            <w:pPr>
              <w:pStyle w:val="Texto"/>
            </w:pPr>
          </w:p>
        </w:tc>
        <w:tc>
          <w:tcPr>
            <w:tcW w:w="1198" w:type="dxa"/>
            <w:tcBorders>
              <w:top w:val="single" w:sz="6" w:space="0" w:color="auto"/>
              <w:bottom w:val="double" w:sz="6" w:space="0" w:color="auto"/>
            </w:tcBorders>
            <w:vAlign w:val="bottom"/>
          </w:tcPr>
          <w:p w14:paraId="36BF584E" w14:textId="51C577FA" w:rsidR="00A679C4" w:rsidRPr="00E32423" w:rsidRDefault="00A679C4" w:rsidP="00A679C4">
            <w:pPr>
              <w:tabs>
                <w:tab w:val="decimal" w:pos="1034"/>
              </w:tabs>
              <w:rPr>
                <w:sz w:val="20"/>
              </w:rPr>
            </w:pPr>
            <w:r w:rsidRPr="00E32423">
              <w:rPr>
                <w:sz w:val="20"/>
              </w:rPr>
              <w:t>(2.175.798)</w:t>
            </w:r>
          </w:p>
        </w:tc>
        <w:tc>
          <w:tcPr>
            <w:tcW w:w="79" w:type="dxa"/>
            <w:vAlign w:val="bottom"/>
          </w:tcPr>
          <w:p w14:paraId="65AB7416" w14:textId="77777777" w:rsidR="00A679C4" w:rsidRPr="00E32423" w:rsidRDefault="00A679C4" w:rsidP="00A679C4">
            <w:pPr>
              <w:rPr>
                <w:sz w:val="20"/>
              </w:rPr>
            </w:pPr>
          </w:p>
        </w:tc>
        <w:tc>
          <w:tcPr>
            <w:tcW w:w="1295" w:type="dxa"/>
            <w:tcBorders>
              <w:top w:val="single" w:sz="6" w:space="0" w:color="auto"/>
              <w:bottom w:val="double" w:sz="6" w:space="0" w:color="auto"/>
            </w:tcBorders>
            <w:vAlign w:val="bottom"/>
          </w:tcPr>
          <w:p w14:paraId="7D916254" w14:textId="3AEA34F6" w:rsidR="00A679C4" w:rsidRPr="00E32423" w:rsidRDefault="00A679C4" w:rsidP="00A679C4">
            <w:pPr>
              <w:pStyle w:val="Texto"/>
              <w:tabs>
                <w:tab w:val="decimal" w:pos="1080"/>
              </w:tabs>
            </w:pPr>
            <w:r w:rsidRPr="00E32423">
              <w:t>(12.862)</w:t>
            </w:r>
          </w:p>
        </w:tc>
      </w:tr>
    </w:tbl>
    <w:p w14:paraId="58BE66EF" w14:textId="77777777" w:rsidR="00AF087A" w:rsidRPr="002112CC" w:rsidRDefault="00AF087A" w:rsidP="00AF087A">
      <w:pPr>
        <w:pStyle w:val="Texto"/>
      </w:pPr>
    </w:p>
    <w:p w14:paraId="1B7FCC26" w14:textId="77777777" w:rsidR="00AC719B" w:rsidRPr="002112CC" w:rsidRDefault="00AC719B" w:rsidP="00222F00">
      <w:pPr>
        <w:pStyle w:val="Texto"/>
      </w:pPr>
    </w:p>
    <w:p w14:paraId="10C781CF" w14:textId="77777777" w:rsidR="00222F00" w:rsidRPr="002112CC" w:rsidRDefault="00AF087A" w:rsidP="00792960">
      <w:pPr>
        <w:pStyle w:val="Ttulonota"/>
        <w:numPr>
          <w:ilvl w:val="0"/>
          <w:numId w:val="47"/>
        </w:numPr>
        <w:rPr>
          <w:b w:val="0"/>
        </w:rPr>
      </w:pPr>
      <w:r w:rsidRPr="002112CC">
        <w:t xml:space="preserve">ESTRUCTURA CONSOLIDADA DEL FLUJO DE EFECTIVO AL </w:t>
      </w:r>
      <w:r w:rsidR="00D51E7F" w:rsidRPr="002112CC">
        <w:t xml:space="preserve">31 DE MAYO DE 2020 </w:t>
      </w:r>
      <w:r w:rsidRPr="002112CC">
        <w:t xml:space="preserve">COMPARATIVA CON LOS EJERCICIOS ANTERIORES </w:t>
      </w:r>
      <w:r w:rsidRPr="002112CC">
        <w:rPr>
          <w:b w:val="0"/>
        </w:rPr>
        <w:t>(Cifras expresadas en miles de pesos)</w:t>
      </w:r>
    </w:p>
    <w:p w14:paraId="50CB97EC" w14:textId="77777777" w:rsidR="00CA2BAE" w:rsidRPr="002112CC" w:rsidRDefault="00CA2BAE" w:rsidP="00CA2BAE">
      <w:pPr>
        <w:pStyle w:val="Textoinfaud"/>
      </w:pPr>
    </w:p>
    <w:tbl>
      <w:tblPr>
        <w:tblW w:w="8359" w:type="dxa"/>
        <w:tblLayout w:type="fixed"/>
        <w:tblCellMar>
          <w:left w:w="0" w:type="dxa"/>
          <w:right w:w="0" w:type="dxa"/>
        </w:tblCellMar>
        <w:tblLook w:val="04A0" w:firstRow="1" w:lastRow="0" w:firstColumn="1" w:lastColumn="0" w:noHBand="0" w:noVBand="1"/>
      </w:tblPr>
      <w:tblGrid>
        <w:gridCol w:w="4050"/>
        <w:gridCol w:w="1342"/>
        <w:gridCol w:w="152"/>
        <w:gridCol w:w="1233"/>
        <w:gridCol w:w="148"/>
        <w:gridCol w:w="1434"/>
      </w:tblGrid>
      <w:tr w:rsidR="000E3248" w:rsidRPr="002112CC" w14:paraId="252A1B4B" w14:textId="77777777" w:rsidTr="00532FA3">
        <w:tc>
          <w:tcPr>
            <w:tcW w:w="4050" w:type="dxa"/>
            <w:vAlign w:val="bottom"/>
          </w:tcPr>
          <w:p w14:paraId="2D901BA4" w14:textId="77777777" w:rsidR="000E3248" w:rsidRPr="002112CC" w:rsidRDefault="000E3248" w:rsidP="00D51E7F">
            <w:pPr>
              <w:pStyle w:val="Texto"/>
              <w:jc w:val="left"/>
            </w:pPr>
          </w:p>
        </w:tc>
        <w:tc>
          <w:tcPr>
            <w:tcW w:w="1342" w:type="dxa"/>
            <w:tcBorders>
              <w:bottom w:val="single" w:sz="6" w:space="0" w:color="auto"/>
            </w:tcBorders>
            <w:vAlign w:val="bottom"/>
          </w:tcPr>
          <w:p w14:paraId="0C81336E" w14:textId="77777777" w:rsidR="000E3248" w:rsidRPr="002112CC" w:rsidRDefault="000E3248" w:rsidP="00D51E7F">
            <w:pPr>
              <w:pStyle w:val="Texto"/>
              <w:jc w:val="center"/>
              <w:rPr>
                <w:b/>
              </w:rPr>
            </w:pPr>
            <w:r w:rsidRPr="002112CC">
              <w:rPr>
                <w:b/>
              </w:rPr>
              <w:t>31/05/2020</w:t>
            </w:r>
          </w:p>
        </w:tc>
        <w:tc>
          <w:tcPr>
            <w:tcW w:w="152" w:type="dxa"/>
            <w:vAlign w:val="bottom"/>
          </w:tcPr>
          <w:p w14:paraId="539EB610" w14:textId="77777777" w:rsidR="000E3248" w:rsidRPr="002112CC" w:rsidRDefault="000E3248" w:rsidP="00D51E7F">
            <w:pPr>
              <w:pStyle w:val="Texto"/>
              <w:jc w:val="center"/>
              <w:rPr>
                <w:b/>
              </w:rPr>
            </w:pPr>
          </w:p>
        </w:tc>
        <w:tc>
          <w:tcPr>
            <w:tcW w:w="1233" w:type="dxa"/>
            <w:tcBorders>
              <w:bottom w:val="single" w:sz="6" w:space="0" w:color="auto"/>
            </w:tcBorders>
            <w:vAlign w:val="bottom"/>
          </w:tcPr>
          <w:p w14:paraId="0ABB5902" w14:textId="77777777" w:rsidR="000E3248" w:rsidRPr="002112CC" w:rsidRDefault="000E3248" w:rsidP="00D51E7F">
            <w:pPr>
              <w:pStyle w:val="Texto"/>
              <w:jc w:val="center"/>
              <w:rPr>
                <w:b/>
              </w:rPr>
            </w:pPr>
            <w:r w:rsidRPr="002112CC">
              <w:rPr>
                <w:b/>
              </w:rPr>
              <w:t>31/05/2019</w:t>
            </w:r>
          </w:p>
        </w:tc>
        <w:tc>
          <w:tcPr>
            <w:tcW w:w="148" w:type="dxa"/>
            <w:vAlign w:val="bottom"/>
          </w:tcPr>
          <w:p w14:paraId="5052695B" w14:textId="77777777" w:rsidR="000E3248" w:rsidRPr="002112CC" w:rsidRDefault="000E3248" w:rsidP="00D51E7F">
            <w:pPr>
              <w:pStyle w:val="Texto"/>
              <w:jc w:val="center"/>
              <w:rPr>
                <w:b/>
              </w:rPr>
            </w:pPr>
          </w:p>
        </w:tc>
        <w:tc>
          <w:tcPr>
            <w:tcW w:w="1434" w:type="dxa"/>
            <w:tcBorders>
              <w:bottom w:val="single" w:sz="6" w:space="0" w:color="auto"/>
            </w:tcBorders>
            <w:vAlign w:val="bottom"/>
          </w:tcPr>
          <w:p w14:paraId="04A0BAC7" w14:textId="77777777" w:rsidR="000E3248" w:rsidRPr="002112CC" w:rsidRDefault="0065628E" w:rsidP="00D51E7F">
            <w:pPr>
              <w:pStyle w:val="Texto"/>
              <w:jc w:val="center"/>
              <w:rPr>
                <w:b/>
              </w:rPr>
            </w:pPr>
            <w:r w:rsidRPr="0065628E">
              <w:rPr>
                <w:b/>
              </w:rPr>
              <w:t>31/5/2018</w:t>
            </w:r>
          </w:p>
        </w:tc>
      </w:tr>
      <w:tr w:rsidR="000E3248" w:rsidRPr="002112CC" w14:paraId="1E6CBAE6" w14:textId="77777777" w:rsidTr="00532FA3">
        <w:tc>
          <w:tcPr>
            <w:tcW w:w="4050" w:type="dxa"/>
            <w:vAlign w:val="bottom"/>
          </w:tcPr>
          <w:p w14:paraId="5B65CC29" w14:textId="77777777" w:rsidR="000E3248" w:rsidRPr="002112CC" w:rsidRDefault="000E3248" w:rsidP="00AF087A">
            <w:pPr>
              <w:pStyle w:val="Texto"/>
              <w:jc w:val="left"/>
            </w:pPr>
          </w:p>
        </w:tc>
        <w:tc>
          <w:tcPr>
            <w:tcW w:w="1342" w:type="dxa"/>
            <w:vAlign w:val="bottom"/>
          </w:tcPr>
          <w:p w14:paraId="6B561869" w14:textId="77777777" w:rsidR="000E3248" w:rsidRPr="002112CC" w:rsidRDefault="000E3248" w:rsidP="0065628E">
            <w:pPr>
              <w:pStyle w:val="Texto"/>
              <w:tabs>
                <w:tab w:val="decimal" w:pos="1176"/>
              </w:tabs>
            </w:pPr>
          </w:p>
        </w:tc>
        <w:tc>
          <w:tcPr>
            <w:tcW w:w="152" w:type="dxa"/>
            <w:vAlign w:val="bottom"/>
          </w:tcPr>
          <w:p w14:paraId="60F353FA" w14:textId="77777777" w:rsidR="000E3248" w:rsidRPr="002112CC" w:rsidRDefault="000E3248" w:rsidP="00C56CE1">
            <w:pPr>
              <w:pStyle w:val="Texto"/>
            </w:pPr>
          </w:p>
        </w:tc>
        <w:tc>
          <w:tcPr>
            <w:tcW w:w="1233" w:type="dxa"/>
            <w:vAlign w:val="bottom"/>
          </w:tcPr>
          <w:p w14:paraId="71E983F2" w14:textId="77777777" w:rsidR="000E3248" w:rsidRPr="002112CC" w:rsidRDefault="000E3248" w:rsidP="0065628E">
            <w:pPr>
              <w:pStyle w:val="Texto"/>
              <w:tabs>
                <w:tab w:val="decimal" w:pos="1044"/>
              </w:tabs>
            </w:pPr>
          </w:p>
        </w:tc>
        <w:tc>
          <w:tcPr>
            <w:tcW w:w="148" w:type="dxa"/>
            <w:vAlign w:val="bottom"/>
          </w:tcPr>
          <w:p w14:paraId="2677CADC" w14:textId="77777777" w:rsidR="000E3248" w:rsidRPr="002112CC" w:rsidRDefault="000E3248" w:rsidP="00C56CE1">
            <w:pPr>
              <w:pStyle w:val="Texto"/>
            </w:pPr>
          </w:p>
        </w:tc>
        <w:tc>
          <w:tcPr>
            <w:tcW w:w="1434" w:type="dxa"/>
            <w:vAlign w:val="bottom"/>
          </w:tcPr>
          <w:p w14:paraId="5CAE1BC8" w14:textId="77777777" w:rsidR="000E3248" w:rsidRPr="002112CC" w:rsidRDefault="000E3248" w:rsidP="0065628E">
            <w:pPr>
              <w:pStyle w:val="Texto"/>
              <w:tabs>
                <w:tab w:val="decimal" w:pos="1224"/>
              </w:tabs>
            </w:pPr>
          </w:p>
        </w:tc>
      </w:tr>
      <w:tr w:rsidR="00B5401C" w:rsidRPr="002112CC" w14:paraId="5E3DEAF5" w14:textId="77777777" w:rsidTr="00532FA3">
        <w:tc>
          <w:tcPr>
            <w:tcW w:w="4050" w:type="dxa"/>
            <w:vAlign w:val="bottom"/>
          </w:tcPr>
          <w:p w14:paraId="4C4ACAF7" w14:textId="398EF377" w:rsidR="00B5401C" w:rsidRPr="00ED0344" w:rsidRDefault="00B5401C" w:rsidP="00B5401C">
            <w:pPr>
              <w:pStyle w:val="Texto"/>
              <w:jc w:val="left"/>
            </w:pPr>
            <w:r w:rsidRPr="009946C9">
              <w:t>Flujo neto de efectivo generado por las actividades de operación</w:t>
            </w:r>
          </w:p>
        </w:tc>
        <w:tc>
          <w:tcPr>
            <w:tcW w:w="1342" w:type="dxa"/>
            <w:vAlign w:val="bottom"/>
          </w:tcPr>
          <w:p w14:paraId="6C595585" w14:textId="03C0A562" w:rsidR="00B5401C" w:rsidRPr="002112CC" w:rsidRDefault="00B5401C" w:rsidP="00B5401C">
            <w:pPr>
              <w:pStyle w:val="Texto"/>
              <w:tabs>
                <w:tab w:val="decimal" w:pos="1176"/>
              </w:tabs>
            </w:pPr>
            <w:r w:rsidRPr="00E12D9F">
              <w:t>2.376.353</w:t>
            </w:r>
          </w:p>
        </w:tc>
        <w:tc>
          <w:tcPr>
            <w:tcW w:w="152" w:type="dxa"/>
            <w:vAlign w:val="bottom"/>
          </w:tcPr>
          <w:p w14:paraId="3A32CFD2" w14:textId="77777777" w:rsidR="00B5401C" w:rsidRPr="002112CC" w:rsidRDefault="00B5401C" w:rsidP="00B5401C">
            <w:pPr>
              <w:pStyle w:val="Texto"/>
            </w:pPr>
          </w:p>
        </w:tc>
        <w:tc>
          <w:tcPr>
            <w:tcW w:w="1233" w:type="dxa"/>
            <w:vAlign w:val="bottom"/>
          </w:tcPr>
          <w:p w14:paraId="4A5B728C" w14:textId="4DDDFCE2" w:rsidR="00B5401C" w:rsidRPr="002112CC" w:rsidRDefault="00B5401C" w:rsidP="00B5401C">
            <w:pPr>
              <w:pStyle w:val="Texto"/>
              <w:tabs>
                <w:tab w:val="decimal" w:pos="1044"/>
              </w:tabs>
            </w:pPr>
            <w:r w:rsidRPr="00E12D9F">
              <w:t>5.145.769</w:t>
            </w:r>
          </w:p>
        </w:tc>
        <w:tc>
          <w:tcPr>
            <w:tcW w:w="148" w:type="dxa"/>
            <w:vAlign w:val="bottom"/>
          </w:tcPr>
          <w:p w14:paraId="314634BC" w14:textId="77777777" w:rsidR="00B5401C" w:rsidRPr="002112CC" w:rsidRDefault="00B5401C" w:rsidP="00B5401C">
            <w:pPr>
              <w:pStyle w:val="Texto"/>
            </w:pPr>
          </w:p>
        </w:tc>
        <w:tc>
          <w:tcPr>
            <w:tcW w:w="1434" w:type="dxa"/>
            <w:vAlign w:val="bottom"/>
          </w:tcPr>
          <w:p w14:paraId="6D61DBE6" w14:textId="74B5C5B4" w:rsidR="00B5401C" w:rsidRPr="007864B9" w:rsidRDefault="00B5401C" w:rsidP="00B5401C">
            <w:pPr>
              <w:tabs>
                <w:tab w:val="decimal" w:pos="1224"/>
              </w:tabs>
            </w:pPr>
            <w:r w:rsidRPr="00E12D9F">
              <w:t>1.252.461</w:t>
            </w:r>
          </w:p>
        </w:tc>
      </w:tr>
      <w:tr w:rsidR="00B5401C" w:rsidRPr="002112CC" w14:paraId="6464FED9" w14:textId="77777777" w:rsidTr="00532FA3">
        <w:tc>
          <w:tcPr>
            <w:tcW w:w="4050" w:type="dxa"/>
            <w:vAlign w:val="bottom"/>
          </w:tcPr>
          <w:p w14:paraId="086BA222" w14:textId="0BE6D5CD" w:rsidR="00B5401C" w:rsidRPr="00ED0344" w:rsidRDefault="00B5401C" w:rsidP="00B5401C">
            <w:pPr>
              <w:pStyle w:val="Texto"/>
              <w:jc w:val="left"/>
            </w:pPr>
            <w:r w:rsidRPr="009946C9">
              <w:t>Flujo neto de efectivo utilizado en las actividades de inversión</w:t>
            </w:r>
          </w:p>
        </w:tc>
        <w:tc>
          <w:tcPr>
            <w:tcW w:w="1342" w:type="dxa"/>
            <w:vAlign w:val="bottom"/>
          </w:tcPr>
          <w:p w14:paraId="24379FC3" w14:textId="353E1832" w:rsidR="00B5401C" w:rsidRPr="002112CC" w:rsidRDefault="00B5401C" w:rsidP="00B5401C">
            <w:pPr>
              <w:pStyle w:val="Texto"/>
              <w:tabs>
                <w:tab w:val="decimal" w:pos="1176"/>
              </w:tabs>
            </w:pPr>
            <w:r w:rsidRPr="00E12D9F">
              <w:t>(1.323.488)</w:t>
            </w:r>
          </w:p>
        </w:tc>
        <w:tc>
          <w:tcPr>
            <w:tcW w:w="152" w:type="dxa"/>
            <w:vAlign w:val="bottom"/>
          </w:tcPr>
          <w:p w14:paraId="04F8B22B" w14:textId="77777777" w:rsidR="00B5401C" w:rsidRPr="002112CC" w:rsidRDefault="00B5401C" w:rsidP="00B5401C">
            <w:pPr>
              <w:pStyle w:val="Texto"/>
            </w:pPr>
          </w:p>
        </w:tc>
        <w:tc>
          <w:tcPr>
            <w:tcW w:w="1233" w:type="dxa"/>
            <w:vAlign w:val="bottom"/>
          </w:tcPr>
          <w:p w14:paraId="53D7C32F" w14:textId="00CF2C82" w:rsidR="00B5401C" w:rsidRPr="002112CC" w:rsidRDefault="00B5401C" w:rsidP="00B5401C">
            <w:pPr>
              <w:pStyle w:val="Texto"/>
              <w:tabs>
                <w:tab w:val="decimal" w:pos="1044"/>
              </w:tabs>
            </w:pPr>
            <w:r w:rsidRPr="00E12D9F">
              <w:t>(539.738)</w:t>
            </w:r>
          </w:p>
        </w:tc>
        <w:tc>
          <w:tcPr>
            <w:tcW w:w="148" w:type="dxa"/>
            <w:vAlign w:val="bottom"/>
          </w:tcPr>
          <w:p w14:paraId="1767B852" w14:textId="77777777" w:rsidR="00B5401C" w:rsidRPr="002112CC" w:rsidRDefault="00B5401C" w:rsidP="00B5401C">
            <w:pPr>
              <w:pStyle w:val="Texto"/>
            </w:pPr>
          </w:p>
        </w:tc>
        <w:tc>
          <w:tcPr>
            <w:tcW w:w="1434" w:type="dxa"/>
            <w:vAlign w:val="bottom"/>
          </w:tcPr>
          <w:p w14:paraId="0116D7E4" w14:textId="286FFA71" w:rsidR="00B5401C" w:rsidRPr="007864B9" w:rsidRDefault="00B5401C" w:rsidP="00B5401C">
            <w:pPr>
              <w:tabs>
                <w:tab w:val="decimal" w:pos="1224"/>
              </w:tabs>
            </w:pPr>
            <w:r w:rsidRPr="00E12D9F">
              <w:t>(1.100.788)</w:t>
            </w:r>
          </w:p>
        </w:tc>
      </w:tr>
      <w:tr w:rsidR="00B5401C" w:rsidRPr="002112CC" w14:paraId="5BCDABCC" w14:textId="77777777" w:rsidTr="00532FA3">
        <w:tc>
          <w:tcPr>
            <w:tcW w:w="4050" w:type="dxa"/>
            <w:vAlign w:val="bottom"/>
          </w:tcPr>
          <w:p w14:paraId="1191AD71" w14:textId="4FFD3B4F" w:rsidR="00B5401C" w:rsidRPr="00ED0344" w:rsidRDefault="00B5401C" w:rsidP="00B5401C">
            <w:pPr>
              <w:pStyle w:val="Texto"/>
              <w:jc w:val="left"/>
            </w:pPr>
            <w:r w:rsidRPr="009946C9">
              <w:t xml:space="preserve">Flujo neto de efectiva </w:t>
            </w:r>
            <w:r w:rsidR="00E86C63">
              <w:t>(utilizado en)</w:t>
            </w:r>
            <w:r w:rsidRPr="009946C9">
              <w:t xml:space="preserve"> generado por las actividades de financiación</w:t>
            </w:r>
          </w:p>
        </w:tc>
        <w:tc>
          <w:tcPr>
            <w:tcW w:w="1342" w:type="dxa"/>
            <w:vAlign w:val="bottom"/>
          </w:tcPr>
          <w:p w14:paraId="1CB7887E" w14:textId="51240A76" w:rsidR="00B5401C" w:rsidRPr="002112CC" w:rsidRDefault="00B5401C" w:rsidP="00B5401C">
            <w:pPr>
              <w:pStyle w:val="Texto"/>
              <w:tabs>
                <w:tab w:val="decimal" w:pos="1176"/>
              </w:tabs>
            </w:pPr>
            <w:r w:rsidRPr="00E12D9F">
              <w:t>(1.769.342)</w:t>
            </w:r>
          </w:p>
        </w:tc>
        <w:tc>
          <w:tcPr>
            <w:tcW w:w="152" w:type="dxa"/>
            <w:vAlign w:val="bottom"/>
          </w:tcPr>
          <w:p w14:paraId="47FC0557" w14:textId="77777777" w:rsidR="00B5401C" w:rsidRPr="002112CC" w:rsidRDefault="00B5401C" w:rsidP="00B5401C">
            <w:pPr>
              <w:pStyle w:val="Texto"/>
            </w:pPr>
          </w:p>
        </w:tc>
        <w:tc>
          <w:tcPr>
            <w:tcW w:w="1233" w:type="dxa"/>
            <w:vAlign w:val="bottom"/>
          </w:tcPr>
          <w:p w14:paraId="2A65C3F5" w14:textId="468FD73C" w:rsidR="00B5401C" w:rsidRPr="002112CC" w:rsidRDefault="00B5401C" w:rsidP="00B5401C">
            <w:pPr>
              <w:pStyle w:val="Texto"/>
              <w:tabs>
                <w:tab w:val="decimal" w:pos="1044"/>
              </w:tabs>
            </w:pPr>
            <w:r w:rsidRPr="00E12D9F">
              <w:t>(5.819.696)</w:t>
            </w:r>
          </w:p>
        </w:tc>
        <w:tc>
          <w:tcPr>
            <w:tcW w:w="148" w:type="dxa"/>
            <w:vAlign w:val="bottom"/>
          </w:tcPr>
          <w:p w14:paraId="1D1B5051" w14:textId="77777777" w:rsidR="00B5401C" w:rsidRPr="002112CC" w:rsidRDefault="00B5401C" w:rsidP="00B5401C">
            <w:pPr>
              <w:pStyle w:val="Texto"/>
            </w:pPr>
          </w:p>
        </w:tc>
        <w:tc>
          <w:tcPr>
            <w:tcW w:w="1434" w:type="dxa"/>
            <w:vAlign w:val="bottom"/>
          </w:tcPr>
          <w:p w14:paraId="3BE503C0" w14:textId="2F30C557" w:rsidR="00B5401C" w:rsidRPr="007864B9" w:rsidRDefault="00B5401C" w:rsidP="00B5401C">
            <w:pPr>
              <w:tabs>
                <w:tab w:val="decimal" w:pos="1224"/>
              </w:tabs>
            </w:pPr>
            <w:r w:rsidRPr="00E12D9F">
              <w:t>1.955.140</w:t>
            </w:r>
          </w:p>
        </w:tc>
      </w:tr>
      <w:tr w:rsidR="00B5401C" w:rsidRPr="002112CC" w14:paraId="28C4A370" w14:textId="77777777" w:rsidTr="00532FA3">
        <w:tc>
          <w:tcPr>
            <w:tcW w:w="4050" w:type="dxa"/>
            <w:vAlign w:val="bottom"/>
          </w:tcPr>
          <w:p w14:paraId="7C44A326" w14:textId="3B5012B0" w:rsidR="00B5401C" w:rsidRDefault="00B5401C" w:rsidP="00B5401C">
            <w:pPr>
              <w:pStyle w:val="Texto"/>
              <w:jc w:val="left"/>
            </w:pPr>
            <w:r w:rsidRPr="009946C9">
              <w:t>Resultado por exposición al cambio de poder adquisitivo de la moneda generado por el efectivo</w:t>
            </w:r>
          </w:p>
        </w:tc>
        <w:tc>
          <w:tcPr>
            <w:tcW w:w="1342" w:type="dxa"/>
            <w:vAlign w:val="bottom"/>
          </w:tcPr>
          <w:p w14:paraId="7033D42D" w14:textId="52C5642D" w:rsidR="00B5401C" w:rsidRPr="002112CC" w:rsidRDefault="00B5401C" w:rsidP="00B5401C">
            <w:pPr>
              <w:pStyle w:val="Texto"/>
              <w:tabs>
                <w:tab w:val="decimal" w:pos="1176"/>
              </w:tabs>
            </w:pPr>
            <w:r w:rsidRPr="00E12D9F">
              <w:t>(362.125)</w:t>
            </w:r>
          </w:p>
        </w:tc>
        <w:tc>
          <w:tcPr>
            <w:tcW w:w="152" w:type="dxa"/>
            <w:vAlign w:val="bottom"/>
          </w:tcPr>
          <w:p w14:paraId="0F5FA76E" w14:textId="77777777" w:rsidR="00B5401C" w:rsidRPr="002112CC" w:rsidRDefault="00B5401C" w:rsidP="00B5401C">
            <w:pPr>
              <w:pStyle w:val="Texto"/>
            </w:pPr>
          </w:p>
        </w:tc>
        <w:tc>
          <w:tcPr>
            <w:tcW w:w="1233" w:type="dxa"/>
            <w:vAlign w:val="bottom"/>
          </w:tcPr>
          <w:p w14:paraId="63A6DBC9" w14:textId="2C94CA7E" w:rsidR="00B5401C" w:rsidRPr="002112CC" w:rsidRDefault="00B5401C" w:rsidP="00B5401C">
            <w:pPr>
              <w:pStyle w:val="Texto"/>
              <w:tabs>
                <w:tab w:val="decimal" w:pos="1044"/>
              </w:tabs>
            </w:pPr>
            <w:r w:rsidRPr="00E12D9F">
              <w:t>(1.953.644)</w:t>
            </w:r>
          </w:p>
        </w:tc>
        <w:tc>
          <w:tcPr>
            <w:tcW w:w="148" w:type="dxa"/>
            <w:vAlign w:val="bottom"/>
          </w:tcPr>
          <w:p w14:paraId="134A8A09" w14:textId="77777777" w:rsidR="00B5401C" w:rsidRPr="002112CC" w:rsidRDefault="00B5401C" w:rsidP="00B5401C">
            <w:pPr>
              <w:pStyle w:val="Texto"/>
            </w:pPr>
          </w:p>
        </w:tc>
        <w:tc>
          <w:tcPr>
            <w:tcW w:w="1434" w:type="dxa"/>
            <w:vAlign w:val="bottom"/>
          </w:tcPr>
          <w:p w14:paraId="2D9E30D8" w14:textId="38318670" w:rsidR="00B5401C" w:rsidRDefault="00B5401C" w:rsidP="00B5401C">
            <w:pPr>
              <w:tabs>
                <w:tab w:val="decimal" w:pos="1224"/>
              </w:tabs>
            </w:pPr>
            <w:r w:rsidRPr="00E12D9F">
              <w:t>632.381</w:t>
            </w:r>
          </w:p>
        </w:tc>
      </w:tr>
      <w:tr w:rsidR="00B5401C" w:rsidRPr="002112CC" w14:paraId="0847BEF7" w14:textId="77777777" w:rsidTr="00532FA3">
        <w:tc>
          <w:tcPr>
            <w:tcW w:w="4050" w:type="dxa"/>
            <w:vAlign w:val="bottom"/>
          </w:tcPr>
          <w:p w14:paraId="0EF58592" w14:textId="09E9BED6" w:rsidR="00B5401C" w:rsidRDefault="00B5401C" w:rsidP="00B5401C">
            <w:pPr>
              <w:pStyle w:val="Texto"/>
              <w:jc w:val="left"/>
            </w:pPr>
            <w:r w:rsidRPr="009946C9">
              <w:t>Diferencia de cambio</w:t>
            </w:r>
          </w:p>
        </w:tc>
        <w:tc>
          <w:tcPr>
            <w:tcW w:w="1342" w:type="dxa"/>
            <w:tcBorders>
              <w:bottom w:val="single" w:sz="6" w:space="0" w:color="auto"/>
            </w:tcBorders>
            <w:vAlign w:val="bottom"/>
          </w:tcPr>
          <w:p w14:paraId="7C11E789" w14:textId="5EFF3D32" w:rsidR="00B5401C" w:rsidRDefault="00B5401C" w:rsidP="00B5401C">
            <w:pPr>
              <w:pStyle w:val="Texto"/>
              <w:tabs>
                <w:tab w:val="decimal" w:pos="1176"/>
              </w:tabs>
            </w:pPr>
            <w:r w:rsidRPr="00E12D9F">
              <w:t>818.276</w:t>
            </w:r>
          </w:p>
        </w:tc>
        <w:tc>
          <w:tcPr>
            <w:tcW w:w="152" w:type="dxa"/>
            <w:vAlign w:val="bottom"/>
          </w:tcPr>
          <w:p w14:paraId="55EC6722" w14:textId="77777777" w:rsidR="00B5401C" w:rsidRPr="002112CC" w:rsidRDefault="00B5401C" w:rsidP="00B5401C">
            <w:pPr>
              <w:pStyle w:val="Texto"/>
            </w:pPr>
          </w:p>
        </w:tc>
        <w:tc>
          <w:tcPr>
            <w:tcW w:w="1233" w:type="dxa"/>
            <w:tcBorders>
              <w:bottom w:val="single" w:sz="6" w:space="0" w:color="auto"/>
            </w:tcBorders>
            <w:vAlign w:val="bottom"/>
          </w:tcPr>
          <w:p w14:paraId="693D60A3" w14:textId="00DB7E16" w:rsidR="00B5401C" w:rsidRDefault="00B5401C" w:rsidP="00B5401C">
            <w:pPr>
              <w:pStyle w:val="Texto"/>
              <w:tabs>
                <w:tab w:val="decimal" w:pos="1044"/>
              </w:tabs>
            </w:pPr>
            <w:r w:rsidRPr="00E12D9F">
              <w:t>171.377</w:t>
            </w:r>
          </w:p>
        </w:tc>
        <w:tc>
          <w:tcPr>
            <w:tcW w:w="148" w:type="dxa"/>
            <w:vAlign w:val="bottom"/>
          </w:tcPr>
          <w:p w14:paraId="72B12C85" w14:textId="77777777" w:rsidR="00B5401C" w:rsidRPr="002112CC" w:rsidRDefault="00B5401C" w:rsidP="00B5401C">
            <w:pPr>
              <w:pStyle w:val="Texto"/>
            </w:pPr>
          </w:p>
        </w:tc>
        <w:tc>
          <w:tcPr>
            <w:tcW w:w="1434" w:type="dxa"/>
            <w:tcBorders>
              <w:bottom w:val="single" w:sz="6" w:space="0" w:color="auto"/>
            </w:tcBorders>
            <w:vAlign w:val="bottom"/>
          </w:tcPr>
          <w:p w14:paraId="1205EC52" w14:textId="7F80BA13" w:rsidR="00B5401C" w:rsidRPr="007864B9" w:rsidRDefault="00B5401C" w:rsidP="00B5401C">
            <w:pPr>
              <w:tabs>
                <w:tab w:val="decimal" w:pos="1224"/>
              </w:tabs>
            </w:pPr>
            <w:r w:rsidRPr="00E12D9F">
              <w:t>93.144</w:t>
            </w:r>
          </w:p>
        </w:tc>
      </w:tr>
      <w:tr w:rsidR="00B5401C" w:rsidRPr="002112CC" w14:paraId="594D12DA" w14:textId="77777777" w:rsidTr="00532FA3">
        <w:tc>
          <w:tcPr>
            <w:tcW w:w="4050" w:type="dxa"/>
            <w:vAlign w:val="bottom"/>
          </w:tcPr>
          <w:p w14:paraId="556628B4" w14:textId="674AC380" w:rsidR="00B5401C" w:rsidRPr="00B5401C" w:rsidRDefault="00B5401C" w:rsidP="00B5401C">
            <w:pPr>
              <w:pStyle w:val="Texto"/>
              <w:jc w:val="left"/>
              <w:rPr>
                <w:b/>
                <w:bCs/>
              </w:rPr>
            </w:pPr>
            <w:r w:rsidRPr="00B5401C">
              <w:rPr>
                <w:b/>
                <w:bCs/>
              </w:rPr>
              <w:t>Variación neta de efectivo y equivalente de efectivo</w:t>
            </w:r>
          </w:p>
        </w:tc>
        <w:tc>
          <w:tcPr>
            <w:tcW w:w="1342" w:type="dxa"/>
            <w:tcBorders>
              <w:top w:val="single" w:sz="6" w:space="0" w:color="auto"/>
              <w:bottom w:val="double" w:sz="6" w:space="0" w:color="auto"/>
            </w:tcBorders>
            <w:vAlign w:val="bottom"/>
          </w:tcPr>
          <w:p w14:paraId="4B345F0D" w14:textId="086F71EE" w:rsidR="00B5401C" w:rsidRPr="00B5401C" w:rsidRDefault="00B5401C" w:rsidP="00B5401C">
            <w:pPr>
              <w:pStyle w:val="Texto"/>
              <w:tabs>
                <w:tab w:val="decimal" w:pos="1176"/>
              </w:tabs>
              <w:rPr>
                <w:b/>
                <w:bCs/>
              </w:rPr>
            </w:pPr>
            <w:r w:rsidRPr="00B5401C">
              <w:rPr>
                <w:b/>
                <w:bCs/>
              </w:rPr>
              <w:t>(260.326)</w:t>
            </w:r>
          </w:p>
        </w:tc>
        <w:tc>
          <w:tcPr>
            <w:tcW w:w="152" w:type="dxa"/>
            <w:vAlign w:val="bottom"/>
          </w:tcPr>
          <w:p w14:paraId="332F5183" w14:textId="77777777" w:rsidR="00B5401C" w:rsidRPr="00B5401C" w:rsidRDefault="00B5401C" w:rsidP="00B5401C">
            <w:pPr>
              <w:pStyle w:val="Texto"/>
              <w:rPr>
                <w:b/>
                <w:bCs/>
              </w:rPr>
            </w:pPr>
          </w:p>
        </w:tc>
        <w:tc>
          <w:tcPr>
            <w:tcW w:w="1233" w:type="dxa"/>
            <w:tcBorders>
              <w:top w:val="single" w:sz="6" w:space="0" w:color="auto"/>
              <w:bottom w:val="double" w:sz="6" w:space="0" w:color="auto"/>
            </w:tcBorders>
            <w:vAlign w:val="bottom"/>
          </w:tcPr>
          <w:p w14:paraId="3956D59F" w14:textId="36725C40" w:rsidR="00B5401C" w:rsidRPr="00B5401C" w:rsidRDefault="00B5401C" w:rsidP="00B5401C">
            <w:pPr>
              <w:pStyle w:val="Texto"/>
              <w:tabs>
                <w:tab w:val="decimal" w:pos="1044"/>
              </w:tabs>
              <w:rPr>
                <w:b/>
                <w:bCs/>
              </w:rPr>
            </w:pPr>
            <w:r w:rsidRPr="00B5401C">
              <w:rPr>
                <w:b/>
                <w:bCs/>
              </w:rPr>
              <w:t>(2.995.932)</w:t>
            </w:r>
          </w:p>
        </w:tc>
        <w:tc>
          <w:tcPr>
            <w:tcW w:w="148" w:type="dxa"/>
            <w:vAlign w:val="bottom"/>
          </w:tcPr>
          <w:p w14:paraId="534E1618" w14:textId="77777777" w:rsidR="00B5401C" w:rsidRPr="00B5401C" w:rsidRDefault="00B5401C" w:rsidP="00B5401C">
            <w:pPr>
              <w:pStyle w:val="Texto"/>
              <w:rPr>
                <w:b/>
                <w:bCs/>
              </w:rPr>
            </w:pPr>
          </w:p>
        </w:tc>
        <w:tc>
          <w:tcPr>
            <w:tcW w:w="1434" w:type="dxa"/>
            <w:tcBorders>
              <w:top w:val="single" w:sz="6" w:space="0" w:color="auto"/>
              <w:bottom w:val="double" w:sz="6" w:space="0" w:color="auto"/>
            </w:tcBorders>
            <w:vAlign w:val="bottom"/>
          </w:tcPr>
          <w:p w14:paraId="75B26EAE" w14:textId="5C49E435" w:rsidR="00B5401C" w:rsidRPr="00B5401C" w:rsidRDefault="00B5401C" w:rsidP="00B5401C">
            <w:pPr>
              <w:tabs>
                <w:tab w:val="decimal" w:pos="1224"/>
              </w:tabs>
              <w:rPr>
                <w:b/>
                <w:bCs/>
              </w:rPr>
            </w:pPr>
            <w:r w:rsidRPr="00B5401C">
              <w:rPr>
                <w:b/>
                <w:bCs/>
              </w:rPr>
              <w:t>2.832.338</w:t>
            </w:r>
          </w:p>
        </w:tc>
      </w:tr>
      <w:tr w:rsidR="00B5401C" w:rsidRPr="002112CC" w14:paraId="34ED28B8" w14:textId="77777777" w:rsidTr="00532FA3">
        <w:tc>
          <w:tcPr>
            <w:tcW w:w="4050" w:type="dxa"/>
            <w:vAlign w:val="bottom"/>
          </w:tcPr>
          <w:p w14:paraId="3BEEA2E5" w14:textId="77777777" w:rsidR="00B5401C" w:rsidRPr="009946C9" w:rsidRDefault="00B5401C" w:rsidP="00B5401C">
            <w:pPr>
              <w:pStyle w:val="Texto"/>
              <w:jc w:val="left"/>
            </w:pPr>
          </w:p>
        </w:tc>
        <w:tc>
          <w:tcPr>
            <w:tcW w:w="1342" w:type="dxa"/>
            <w:tcBorders>
              <w:top w:val="double" w:sz="6" w:space="0" w:color="auto"/>
            </w:tcBorders>
            <w:vAlign w:val="bottom"/>
          </w:tcPr>
          <w:p w14:paraId="4CEC0E65" w14:textId="77777777" w:rsidR="00B5401C" w:rsidRPr="00E12D9F" w:rsidRDefault="00B5401C" w:rsidP="00B5401C">
            <w:pPr>
              <w:pStyle w:val="Texto"/>
              <w:tabs>
                <w:tab w:val="decimal" w:pos="1176"/>
              </w:tabs>
            </w:pPr>
          </w:p>
        </w:tc>
        <w:tc>
          <w:tcPr>
            <w:tcW w:w="152" w:type="dxa"/>
            <w:vAlign w:val="bottom"/>
          </w:tcPr>
          <w:p w14:paraId="16F1256A" w14:textId="77777777" w:rsidR="00B5401C" w:rsidRPr="002112CC" w:rsidRDefault="00B5401C" w:rsidP="00B5401C">
            <w:pPr>
              <w:pStyle w:val="Texto"/>
            </w:pPr>
          </w:p>
        </w:tc>
        <w:tc>
          <w:tcPr>
            <w:tcW w:w="1233" w:type="dxa"/>
            <w:tcBorders>
              <w:top w:val="double" w:sz="6" w:space="0" w:color="auto"/>
            </w:tcBorders>
            <w:vAlign w:val="bottom"/>
          </w:tcPr>
          <w:p w14:paraId="3C351C7D" w14:textId="77777777" w:rsidR="00B5401C" w:rsidRPr="00E12D9F" w:rsidRDefault="00B5401C" w:rsidP="00B5401C">
            <w:pPr>
              <w:pStyle w:val="Texto"/>
              <w:tabs>
                <w:tab w:val="decimal" w:pos="1044"/>
              </w:tabs>
            </w:pPr>
          </w:p>
        </w:tc>
        <w:tc>
          <w:tcPr>
            <w:tcW w:w="148" w:type="dxa"/>
            <w:vAlign w:val="bottom"/>
          </w:tcPr>
          <w:p w14:paraId="5C92BE1A" w14:textId="77777777" w:rsidR="00B5401C" w:rsidRPr="002112CC" w:rsidRDefault="00B5401C" w:rsidP="00B5401C">
            <w:pPr>
              <w:pStyle w:val="Texto"/>
            </w:pPr>
          </w:p>
        </w:tc>
        <w:tc>
          <w:tcPr>
            <w:tcW w:w="1434" w:type="dxa"/>
            <w:tcBorders>
              <w:top w:val="double" w:sz="6" w:space="0" w:color="auto"/>
            </w:tcBorders>
            <w:vAlign w:val="bottom"/>
          </w:tcPr>
          <w:p w14:paraId="0493CB5C" w14:textId="77777777" w:rsidR="00B5401C" w:rsidRPr="00E12D9F" w:rsidRDefault="00B5401C" w:rsidP="00B5401C">
            <w:pPr>
              <w:tabs>
                <w:tab w:val="decimal" w:pos="1224"/>
              </w:tabs>
            </w:pPr>
          </w:p>
        </w:tc>
      </w:tr>
      <w:tr w:rsidR="00B5401C" w:rsidRPr="002112CC" w14:paraId="495011A7" w14:textId="77777777" w:rsidTr="00532FA3">
        <w:tc>
          <w:tcPr>
            <w:tcW w:w="4050" w:type="dxa"/>
            <w:vAlign w:val="bottom"/>
          </w:tcPr>
          <w:p w14:paraId="0C739B85" w14:textId="3A3AE256" w:rsidR="00B5401C" w:rsidRDefault="00B5401C" w:rsidP="00B5401C">
            <w:pPr>
              <w:pStyle w:val="Texto"/>
              <w:jc w:val="left"/>
            </w:pPr>
            <w:r w:rsidRPr="009946C9">
              <w:t>Efectivo y equivalentes de efectivo al inicio del ejercicio</w:t>
            </w:r>
          </w:p>
        </w:tc>
        <w:tc>
          <w:tcPr>
            <w:tcW w:w="1342" w:type="dxa"/>
            <w:tcBorders>
              <w:bottom w:val="single" w:sz="6" w:space="0" w:color="auto"/>
            </w:tcBorders>
            <w:vAlign w:val="bottom"/>
          </w:tcPr>
          <w:p w14:paraId="4A21FB6F" w14:textId="5CC1AEE2" w:rsidR="00B5401C" w:rsidRDefault="00B5401C" w:rsidP="00B5401C">
            <w:pPr>
              <w:pStyle w:val="Texto"/>
              <w:tabs>
                <w:tab w:val="decimal" w:pos="1176"/>
              </w:tabs>
            </w:pPr>
            <w:r w:rsidRPr="003B6562">
              <w:t>587.388</w:t>
            </w:r>
          </w:p>
        </w:tc>
        <w:tc>
          <w:tcPr>
            <w:tcW w:w="152" w:type="dxa"/>
            <w:vAlign w:val="bottom"/>
          </w:tcPr>
          <w:p w14:paraId="14B79B0E" w14:textId="77777777" w:rsidR="00B5401C" w:rsidRPr="002112CC" w:rsidRDefault="00B5401C" w:rsidP="00B5401C">
            <w:pPr>
              <w:pStyle w:val="Texto"/>
            </w:pPr>
          </w:p>
        </w:tc>
        <w:tc>
          <w:tcPr>
            <w:tcW w:w="1233" w:type="dxa"/>
            <w:tcBorders>
              <w:bottom w:val="single" w:sz="6" w:space="0" w:color="auto"/>
            </w:tcBorders>
            <w:vAlign w:val="bottom"/>
          </w:tcPr>
          <w:p w14:paraId="62C437BC" w14:textId="114AA0A7" w:rsidR="00B5401C" w:rsidRDefault="00B5401C" w:rsidP="00B5401C">
            <w:pPr>
              <w:pStyle w:val="Texto"/>
              <w:tabs>
                <w:tab w:val="decimal" w:pos="1044"/>
              </w:tabs>
            </w:pPr>
            <w:r w:rsidRPr="003B6562">
              <w:t>3.583.320</w:t>
            </w:r>
          </w:p>
        </w:tc>
        <w:tc>
          <w:tcPr>
            <w:tcW w:w="148" w:type="dxa"/>
            <w:vAlign w:val="bottom"/>
          </w:tcPr>
          <w:p w14:paraId="1C9B045C" w14:textId="77777777" w:rsidR="00B5401C" w:rsidRPr="002112CC" w:rsidRDefault="00B5401C" w:rsidP="00B5401C">
            <w:pPr>
              <w:pStyle w:val="Texto"/>
            </w:pPr>
          </w:p>
        </w:tc>
        <w:tc>
          <w:tcPr>
            <w:tcW w:w="1434" w:type="dxa"/>
            <w:tcBorders>
              <w:bottom w:val="single" w:sz="6" w:space="0" w:color="auto"/>
            </w:tcBorders>
            <w:vAlign w:val="bottom"/>
          </w:tcPr>
          <w:p w14:paraId="020307D4" w14:textId="0BF0ED5C" w:rsidR="00B5401C" w:rsidRPr="007864B9" w:rsidRDefault="0057161E" w:rsidP="00B5401C">
            <w:pPr>
              <w:tabs>
                <w:tab w:val="decimal" w:pos="1224"/>
              </w:tabs>
            </w:pPr>
            <w:r>
              <w:t>750.982</w:t>
            </w:r>
          </w:p>
        </w:tc>
      </w:tr>
      <w:tr w:rsidR="00B5401C" w:rsidRPr="002112CC" w14:paraId="597AD75B" w14:textId="77777777" w:rsidTr="00532FA3">
        <w:tc>
          <w:tcPr>
            <w:tcW w:w="4050" w:type="dxa"/>
            <w:vAlign w:val="bottom"/>
          </w:tcPr>
          <w:p w14:paraId="5F4353C1" w14:textId="0009D91C" w:rsidR="00B5401C" w:rsidRPr="00B5401C" w:rsidRDefault="00B5401C" w:rsidP="00B5401C">
            <w:pPr>
              <w:pStyle w:val="Texto"/>
              <w:jc w:val="left"/>
              <w:rPr>
                <w:b/>
                <w:bCs/>
              </w:rPr>
            </w:pPr>
            <w:r w:rsidRPr="00B5401C">
              <w:rPr>
                <w:b/>
                <w:bCs/>
              </w:rPr>
              <w:t>Efectivo y equivalentes de efectivo al cierre del ejercicio</w:t>
            </w:r>
          </w:p>
        </w:tc>
        <w:tc>
          <w:tcPr>
            <w:tcW w:w="1342" w:type="dxa"/>
            <w:tcBorders>
              <w:top w:val="single" w:sz="6" w:space="0" w:color="auto"/>
              <w:bottom w:val="double" w:sz="6" w:space="0" w:color="auto"/>
            </w:tcBorders>
            <w:vAlign w:val="bottom"/>
          </w:tcPr>
          <w:p w14:paraId="34F0EA2E" w14:textId="22979628" w:rsidR="00B5401C" w:rsidRPr="00B5401C" w:rsidRDefault="00B5401C" w:rsidP="00B5401C">
            <w:pPr>
              <w:pStyle w:val="Texto"/>
              <w:tabs>
                <w:tab w:val="decimal" w:pos="1176"/>
              </w:tabs>
              <w:rPr>
                <w:b/>
                <w:bCs/>
              </w:rPr>
            </w:pPr>
            <w:r w:rsidRPr="00B5401C">
              <w:rPr>
                <w:b/>
                <w:bCs/>
              </w:rPr>
              <w:t>327.062</w:t>
            </w:r>
          </w:p>
        </w:tc>
        <w:tc>
          <w:tcPr>
            <w:tcW w:w="152" w:type="dxa"/>
            <w:vAlign w:val="bottom"/>
          </w:tcPr>
          <w:p w14:paraId="1954C31A" w14:textId="77777777" w:rsidR="00B5401C" w:rsidRPr="00B5401C" w:rsidRDefault="00B5401C" w:rsidP="00B5401C">
            <w:pPr>
              <w:pStyle w:val="Texto"/>
              <w:rPr>
                <w:b/>
                <w:bCs/>
              </w:rPr>
            </w:pPr>
          </w:p>
        </w:tc>
        <w:tc>
          <w:tcPr>
            <w:tcW w:w="1233" w:type="dxa"/>
            <w:tcBorders>
              <w:top w:val="single" w:sz="6" w:space="0" w:color="auto"/>
              <w:bottom w:val="double" w:sz="6" w:space="0" w:color="auto"/>
            </w:tcBorders>
            <w:vAlign w:val="bottom"/>
          </w:tcPr>
          <w:p w14:paraId="63CD6E7F" w14:textId="2C683A80" w:rsidR="00B5401C" w:rsidRPr="00B5401C" w:rsidRDefault="00B5401C" w:rsidP="00B5401C">
            <w:pPr>
              <w:pStyle w:val="Texto"/>
              <w:tabs>
                <w:tab w:val="decimal" w:pos="1044"/>
              </w:tabs>
              <w:rPr>
                <w:b/>
                <w:bCs/>
              </w:rPr>
            </w:pPr>
            <w:r w:rsidRPr="00B5401C">
              <w:rPr>
                <w:b/>
                <w:bCs/>
              </w:rPr>
              <w:t>587.388</w:t>
            </w:r>
          </w:p>
        </w:tc>
        <w:tc>
          <w:tcPr>
            <w:tcW w:w="148" w:type="dxa"/>
            <w:vAlign w:val="bottom"/>
          </w:tcPr>
          <w:p w14:paraId="5B14E4DD" w14:textId="77777777" w:rsidR="00B5401C" w:rsidRPr="00B5401C" w:rsidRDefault="00B5401C" w:rsidP="00B5401C">
            <w:pPr>
              <w:pStyle w:val="Texto"/>
              <w:rPr>
                <w:b/>
                <w:bCs/>
              </w:rPr>
            </w:pPr>
          </w:p>
        </w:tc>
        <w:tc>
          <w:tcPr>
            <w:tcW w:w="1434" w:type="dxa"/>
            <w:tcBorders>
              <w:top w:val="single" w:sz="6" w:space="0" w:color="auto"/>
              <w:bottom w:val="double" w:sz="6" w:space="0" w:color="auto"/>
            </w:tcBorders>
            <w:vAlign w:val="bottom"/>
          </w:tcPr>
          <w:p w14:paraId="4B9CCD3F" w14:textId="34CE9C7E" w:rsidR="00B5401C" w:rsidRPr="00B5401C" w:rsidRDefault="00B5401C" w:rsidP="00B5401C">
            <w:pPr>
              <w:tabs>
                <w:tab w:val="decimal" w:pos="1224"/>
              </w:tabs>
              <w:rPr>
                <w:b/>
                <w:bCs/>
              </w:rPr>
            </w:pPr>
            <w:r w:rsidRPr="00B5401C">
              <w:rPr>
                <w:b/>
                <w:bCs/>
              </w:rPr>
              <w:t>3</w:t>
            </w:r>
            <w:r w:rsidR="0057161E">
              <w:rPr>
                <w:b/>
                <w:bCs/>
              </w:rPr>
              <w:t>.583.320</w:t>
            </w:r>
          </w:p>
        </w:tc>
      </w:tr>
    </w:tbl>
    <w:p w14:paraId="1ABED8C8" w14:textId="77777777" w:rsidR="00C56CE1" w:rsidRPr="000E3248" w:rsidRDefault="00C56CE1" w:rsidP="00AF087A">
      <w:pPr>
        <w:pStyle w:val="Texto"/>
        <w:rPr>
          <w:sz w:val="16"/>
          <w:szCs w:val="16"/>
        </w:rPr>
      </w:pPr>
    </w:p>
    <w:p w14:paraId="268F2303" w14:textId="77777777" w:rsidR="00C56CE1" w:rsidRPr="002112CC" w:rsidRDefault="00C56CE1" w:rsidP="00B11ECF">
      <w:pPr>
        <w:pStyle w:val="Texto"/>
      </w:pPr>
      <w:r w:rsidRPr="002112CC">
        <w:br w:type="page"/>
      </w:r>
    </w:p>
    <w:p w14:paraId="5C3EDFF6" w14:textId="77777777" w:rsidR="00AF087A" w:rsidRPr="002112CC" w:rsidRDefault="00AF087A" w:rsidP="00222F00">
      <w:pPr>
        <w:pStyle w:val="Texto"/>
      </w:pPr>
    </w:p>
    <w:p w14:paraId="7322D135" w14:textId="19471E26" w:rsidR="00222F00" w:rsidRPr="002112CC" w:rsidRDefault="00C56CE1" w:rsidP="00792960">
      <w:pPr>
        <w:pStyle w:val="Ttulonota"/>
        <w:numPr>
          <w:ilvl w:val="0"/>
          <w:numId w:val="47"/>
        </w:numPr>
      </w:pPr>
      <w:r w:rsidRPr="002112CC">
        <w:t xml:space="preserve">DATOS ESTADISTICOS (EN UNIDADES FÍSICAS) </w:t>
      </w:r>
      <w:r w:rsidR="00B11ECF" w:rsidRPr="002112CC">
        <w:t xml:space="preserve">AL 31 DE MAYO DE 2020 </w:t>
      </w:r>
      <w:r w:rsidRPr="002112CC">
        <w:t xml:space="preserve">COMPARATIVOS CON LOS EJERCICIOS ANTERIORES </w:t>
      </w:r>
      <w:r w:rsidRPr="002112CC">
        <w:rPr>
          <w:b w:val="0"/>
        </w:rPr>
        <w:t>(información no examinada y no cubierta por el Informe de</w:t>
      </w:r>
      <w:r w:rsidR="00E86C63">
        <w:rPr>
          <w:b w:val="0"/>
        </w:rPr>
        <w:t>l</w:t>
      </w:r>
      <w:r w:rsidRPr="002112CC">
        <w:rPr>
          <w:b w:val="0"/>
        </w:rPr>
        <w:t xml:space="preserve"> </w:t>
      </w:r>
      <w:r w:rsidR="00E86C63">
        <w:rPr>
          <w:b w:val="0"/>
        </w:rPr>
        <w:t>auditor</w:t>
      </w:r>
      <w:r w:rsidRPr="002112CC">
        <w:rPr>
          <w:b w:val="0"/>
        </w:rPr>
        <w:t>)</w:t>
      </w:r>
    </w:p>
    <w:p w14:paraId="19C0CD3A" w14:textId="77777777" w:rsidR="00CA2BAE" w:rsidRPr="002112CC" w:rsidRDefault="00CA2BAE" w:rsidP="00CA2BAE">
      <w:pPr>
        <w:pStyle w:val="Textoinfaud"/>
        <w:rPr>
          <w:b/>
        </w:rPr>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1B1131" w:rsidRPr="002112CC" w14:paraId="3B8E8E36" w14:textId="77777777" w:rsidTr="001B1131">
        <w:tc>
          <w:tcPr>
            <w:tcW w:w="3528" w:type="dxa"/>
            <w:tcBorders>
              <w:top w:val="nil"/>
              <w:left w:val="nil"/>
              <w:bottom w:val="nil"/>
              <w:right w:val="nil"/>
            </w:tcBorders>
            <w:vAlign w:val="bottom"/>
          </w:tcPr>
          <w:p w14:paraId="148DDE00" w14:textId="77777777" w:rsidR="001B1131" w:rsidRPr="002112CC" w:rsidRDefault="001B1131" w:rsidP="001B1131">
            <w:pPr>
              <w:pStyle w:val="Texto"/>
              <w:rPr>
                <w:b/>
              </w:rPr>
            </w:pPr>
          </w:p>
        </w:tc>
        <w:tc>
          <w:tcPr>
            <w:tcW w:w="1436" w:type="dxa"/>
            <w:tcBorders>
              <w:left w:val="nil"/>
              <w:right w:val="nil"/>
            </w:tcBorders>
            <w:vAlign w:val="bottom"/>
          </w:tcPr>
          <w:p w14:paraId="218A54C2" w14:textId="77777777" w:rsidR="001B1131" w:rsidRPr="002112CC" w:rsidRDefault="001B1131" w:rsidP="001B1131">
            <w:pPr>
              <w:pStyle w:val="Texto"/>
              <w:jc w:val="center"/>
              <w:rPr>
                <w:b/>
              </w:rPr>
            </w:pPr>
            <w:r w:rsidRPr="002112CC">
              <w:rPr>
                <w:b/>
              </w:rPr>
              <w:t>Volumen de</w:t>
            </w:r>
          </w:p>
        </w:tc>
        <w:tc>
          <w:tcPr>
            <w:tcW w:w="94" w:type="dxa"/>
            <w:tcBorders>
              <w:left w:val="nil"/>
              <w:right w:val="nil"/>
            </w:tcBorders>
            <w:vAlign w:val="bottom"/>
          </w:tcPr>
          <w:p w14:paraId="52E25724" w14:textId="77777777" w:rsidR="001B1131" w:rsidRPr="002112CC" w:rsidRDefault="001B1131" w:rsidP="001B1131">
            <w:pPr>
              <w:pStyle w:val="Texto"/>
              <w:jc w:val="center"/>
              <w:rPr>
                <w:b/>
              </w:rPr>
            </w:pPr>
          </w:p>
        </w:tc>
        <w:tc>
          <w:tcPr>
            <w:tcW w:w="4807" w:type="dxa"/>
            <w:gridSpan w:val="5"/>
            <w:tcBorders>
              <w:left w:val="nil"/>
              <w:bottom w:val="single" w:sz="6" w:space="0" w:color="auto"/>
              <w:right w:val="nil"/>
            </w:tcBorders>
            <w:vAlign w:val="bottom"/>
          </w:tcPr>
          <w:p w14:paraId="5035D08D" w14:textId="77777777" w:rsidR="001B1131" w:rsidRPr="002112CC" w:rsidRDefault="001B1131" w:rsidP="001B1131">
            <w:pPr>
              <w:pStyle w:val="Texto"/>
              <w:jc w:val="center"/>
              <w:rPr>
                <w:b/>
              </w:rPr>
            </w:pPr>
            <w:r w:rsidRPr="002112CC">
              <w:rPr>
                <w:b/>
              </w:rPr>
              <w:t>Volumen de ventas</w:t>
            </w:r>
          </w:p>
        </w:tc>
      </w:tr>
      <w:tr w:rsidR="001B1131" w:rsidRPr="002112CC" w14:paraId="2DD5CD45" w14:textId="77777777" w:rsidTr="001B1131">
        <w:tc>
          <w:tcPr>
            <w:tcW w:w="3528" w:type="dxa"/>
            <w:tcBorders>
              <w:top w:val="nil"/>
              <w:left w:val="nil"/>
              <w:bottom w:val="nil"/>
              <w:right w:val="nil"/>
            </w:tcBorders>
            <w:vAlign w:val="bottom"/>
          </w:tcPr>
          <w:p w14:paraId="66F2710D" w14:textId="77777777" w:rsidR="001B1131" w:rsidRPr="002112CC" w:rsidRDefault="001B1131" w:rsidP="001B1131">
            <w:pPr>
              <w:pStyle w:val="Texto"/>
              <w:rPr>
                <w:b/>
              </w:rPr>
            </w:pPr>
            <w:r w:rsidRPr="002112CC">
              <w:rPr>
                <w:b/>
              </w:rPr>
              <w:t>AZÚCAR (</w:t>
            </w:r>
            <w:proofErr w:type="spellStart"/>
            <w:r w:rsidRPr="002112CC">
              <w:rPr>
                <w:b/>
              </w:rPr>
              <w:t>tns</w:t>
            </w:r>
            <w:proofErr w:type="spellEnd"/>
            <w:r w:rsidRPr="002112CC">
              <w:rPr>
                <w:b/>
              </w:rPr>
              <w:t>.)</w:t>
            </w:r>
          </w:p>
        </w:tc>
        <w:tc>
          <w:tcPr>
            <w:tcW w:w="1436" w:type="dxa"/>
            <w:tcBorders>
              <w:left w:val="nil"/>
              <w:right w:val="nil"/>
            </w:tcBorders>
            <w:vAlign w:val="bottom"/>
          </w:tcPr>
          <w:p w14:paraId="7DE7EBD7" w14:textId="77777777" w:rsidR="001B1131" w:rsidRPr="002112CC" w:rsidRDefault="001B1131" w:rsidP="001B1131">
            <w:pPr>
              <w:pStyle w:val="Texto"/>
              <w:jc w:val="center"/>
              <w:rPr>
                <w:b/>
              </w:rPr>
            </w:pPr>
            <w:r w:rsidRPr="002112CC">
              <w:rPr>
                <w:b/>
              </w:rPr>
              <w:t>producción</w:t>
            </w:r>
          </w:p>
        </w:tc>
        <w:tc>
          <w:tcPr>
            <w:tcW w:w="94" w:type="dxa"/>
            <w:tcBorders>
              <w:left w:val="nil"/>
              <w:right w:val="nil"/>
            </w:tcBorders>
            <w:vAlign w:val="bottom"/>
          </w:tcPr>
          <w:p w14:paraId="454F9B6E" w14:textId="77777777" w:rsidR="001B1131" w:rsidRPr="002112CC" w:rsidRDefault="001B1131" w:rsidP="001B1131">
            <w:pPr>
              <w:pStyle w:val="Texto"/>
              <w:jc w:val="center"/>
              <w:rPr>
                <w:b/>
              </w:rPr>
            </w:pPr>
          </w:p>
        </w:tc>
        <w:tc>
          <w:tcPr>
            <w:tcW w:w="1746" w:type="dxa"/>
            <w:tcBorders>
              <w:top w:val="single" w:sz="6" w:space="0" w:color="auto"/>
              <w:left w:val="nil"/>
              <w:right w:val="nil"/>
            </w:tcBorders>
            <w:vAlign w:val="bottom"/>
          </w:tcPr>
          <w:p w14:paraId="1A0A9C69" w14:textId="77777777" w:rsidR="001B1131" w:rsidRPr="002112CC" w:rsidRDefault="001B1131" w:rsidP="001B1131">
            <w:pPr>
              <w:pStyle w:val="Texto"/>
              <w:jc w:val="center"/>
              <w:rPr>
                <w:b/>
              </w:rPr>
            </w:pPr>
            <w:r w:rsidRPr="002112CC">
              <w:rPr>
                <w:b/>
              </w:rPr>
              <w:t xml:space="preserve">Mercado local </w:t>
            </w:r>
            <w:r w:rsidRPr="002112CC">
              <w:rPr>
                <w:b/>
                <w:sz w:val="16"/>
                <w:szCs w:val="16"/>
              </w:rPr>
              <w:t>(1)</w:t>
            </w:r>
          </w:p>
        </w:tc>
        <w:tc>
          <w:tcPr>
            <w:tcW w:w="112" w:type="dxa"/>
            <w:tcBorders>
              <w:top w:val="single" w:sz="6" w:space="0" w:color="auto"/>
              <w:left w:val="nil"/>
              <w:right w:val="nil"/>
            </w:tcBorders>
            <w:vAlign w:val="bottom"/>
          </w:tcPr>
          <w:p w14:paraId="241F2CA2" w14:textId="77777777" w:rsidR="001B1131" w:rsidRPr="002112CC" w:rsidRDefault="001B1131" w:rsidP="001B1131">
            <w:pPr>
              <w:pStyle w:val="Texto"/>
              <w:jc w:val="center"/>
              <w:rPr>
                <w:b/>
              </w:rPr>
            </w:pPr>
          </w:p>
        </w:tc>
        <w:tc>
          <w:tcPr>
            <w:tcW w:w="1418" w:type="dxa"/>
            <w:tcBorders>
              <w:top w:val="single" w:sz="6" w:space="0" w:color="auto"/>
              <w:left w:val="nil"/>
              <w:right w:val="nil"/>
            </w:tcBorders>
            <w:vAlign w:val="bottom"/>
          </w:tcPr>
          <w:p w14:paraId="5AFFF713" w14:textId="77777777" w:rsidR="001B1131" w:rsidRPr="002112CC" w:rsidRDefault="001B1131" w:rsidP="001B1131">
            <w:pPr>
              <w:pStyle w:val="Texto"/>
              <w:jc w:val="center"/>
              <w:rPr>
                <w:b/>
              </w:rPr>
            </w:pPr>
            <w:r w:rsidRPr="002112CC">
              <w:rPr>
                <w:b/>
              </w:rPr>
              <w:t>Exportación</w:t>
            </w:r>
          </w:p>
        </w:tc>
        <w:tc>
          <w:tcPr>
            <w:tcW w:w="113" w:type="dxa"/>
            <w:tcBorders>
              <w:top w:val="single" w:sz="6" w:space="0" w:color="auto"/>
              <w:left w:val="nil"/>
              <w:right w:val="nil"/>
            </w:tcBorders>
            <w:vAlign w:val="bottom"/>
          </w:tcPr>
          <w:p w14:paraId="28B684E5" w14:textId="77777777" w:rsidR="001B1131" w:rsidRPr="002112CC" w:rsidRDefault="001B1131" w:rsidP="001B1131">
            <w:pPr>
              <w:pStyle w:val="Texto"/>
              <w:jc w:val="center"/>
              <w:rPr>
                <w:b/>
              </w:rPr>
            </w:pPr>
          </w:p>
        </w:tc>
        <w:tc>
          <w:tcPr>
            <w:tcW w:w="1418" w:type="dxa"/>
            <w:tcBorders>
              <w:top w:val="single" w:sz="6" w:space="0" w:color="auto"/>
              <w:left w:val="nil"/>
              <w:right w:val="nil"/>
            </w:tcBorders>
            <w:vAlign w:val="bottom"/>
          </w:tcPr>
          <w:p w14:paraId="7D151BBB" w14:textId="77777777" w:rsidR="001B1131" w:rsidRPr="002112CC" w:rsidRDefault="001B1131" w:rsidP="001B1131">
            <w:pPr>
              <w:pStyle w:val="Texto"/>
              <w:jc w:val="center"/>
              <w:rPr>
                <w:b/>
              </w:rPr>
            </w:pPr>
            <w:r w:rsidRPr="002112CC">
              <w:rPr>
                <w:b/>
              </w:rPr>
              <w:t>Total</w:t>
            </w:r>
          </w:p>
        </w:tc>
      </w:tr>
      <w:tr w:rsidR="001B1131" w:rsidRPr="002112CC" w14:paraId="45919CE7" w14:textId="77777777" w:rsidTr="001B1131">
        <w:tc>
          <w:tcPr>
            <w:tcW w:w="3528" w:type="dxa"/>
            <w:tcBorders>
              <w:top w:val="nil"/>
              <w:left w:val="nil"/>
              <w:bottom w:val="nil"/>
              <w:right w:val="nil"/>
            </w:tcBorders>
            <w:vAlign w:val="bottom"/>
          </w:tcPr>
          <w:p w14:paraId="7E309F1D" w14:textId="77777777" w:rsidR="001B1131" w:rsidRPr="002112CC" w:rsidRDefault="001B1131" w:rsidP="001B1131">
            <w:pPr>
              <w:pStyle w:val="Texto"/>
            </w:pPr>
          </w:p>
        </w:tc>
        <w:tc>
          <w:tcPr>
            <w:tcW w:w="1436" w:type="dxa"/>
            <w:tcBorders>
              <w:top w:val="single" w:sz="6" w:space="0" w:color="auto"/>
              <w:left w:val="nil"/>
              <w:right w:val="nil"/>
            </w:tcBorders>
            <w:vAlign w:val="bottom"/>
          </w:tcPr>
          <w:p w14:paraId="2A550D94" w14:textId="77777777" w:rsidR="001B1131" w:rsidRPr="002112CC" w:rsidRDefault="001B1131" w:rsidP="0065628E">
            <w:pPr>
              <w:pStyle w:val="Texto"/>
              <w:tabs>
                <w:tab w:val="decimal" w:pos="1289"/>
              </w:tabs>
            </w:pPr>
          </w:p>
        </w:tc>
        <w:tc>
          <w:tcPr>
            <w:tcW w:w="94" w:type="dxa"/>
            <w:tcBorders>
              <w:left w:val="nil"/>
              <w:right w:val="nil"/>
            </w:tcBorders>
            <w:vAlign w:val="bottom"/>
          </w:tcPr>
          <w:p w14:paraId="1BF6ABED" w14:textId="77777777" w:rsidR="001B1131" w:rsidRPr="002112CC" w:rsidRDefault="001B1131" w:rsidP="001B1131">
            <w:pPr>
              <w:pStyle w:val="Texto"/>
            </w:pPr>
          </w:p>
        </w:tc>
        <w:tc>
          <w:tcPr>
            <w:tcW w:w="1746" w:type="dxa"/>
            <w:tcBorders>
              <w:top w:val="single" w:sz="6" w:space="0" w:color="auto"/>
              <w:left w:val="nil"/>
              <w:right w:val="nil"/>
            </w:tcBorders>
            <w:vAlign w:val="bottom"/>
          </w:tcPr>
          <w:p w14:paraId="612E6FAC" w14:textId="77777777" w:rsidR="001B1131" w:rsidRPr="002112CC" w:rsidRDefault="001B1131" w:rsidP="0065628E">
            <w:pPr>
              <w:pStyle w:val="Texto"/>
              <w:tabs>
                <w:tab w:val="decimal" w:pos="1418"/>
              </w:tabs>
            </w:pPr>
          </w:p>
        </w:tc>
        <w:tc>
          <w:tcPr>
            <w:tcW w:w="112" w:type="dxa"/>
            <w:tcBorders>
              <w:left w:val="nil"/>
              <w:right w:val="nil"/>
            </w:tcBorders>
            <w:vAlign w:val="bottom"/>
          </w:tcPr>
          <w:p w14:paraId="4D7F0BC0" w14:textId="77777777" w:rsidR="001B1131" w:rsidRPr="002112CC" w:rsidRDefault="001B1131" w:rsidP="001B1131">
            <w:pPr>
              <w:pStyle w:val="Texto"/>
            </w:pPr>
          </w:p>
        </w:tc>
        <w:tc>
          <w:tcPr>
            <w:tcW w:w="1418" w:type="dxa"/>
            <w:tcBorders>
              <w:top w:val="single" w:sz="6" w:space="0" w:color="auto"/>
              <w:left w:val="nil"/>
              <w:right w:val="nil"/>
            </w:tcBorders>
            <w:vAlign w:val="bottom"/>
          </w:tcPr>
          <w:p w14:paraId="1DF29EAB" w14:textId="77777777" w:rsidR="001B1131" w:rsidRPr="002112CC" w:rsidRDefault="001B1131" w:rsidP="0065628E">
            <w:pPr>
              <w:pStyle w:val="Texto"/>
              <w:tabs>
                <w:tab w:val="decimal" w:pos="1298"/>
              </w:tabs>
            </w:pPr>
          </w:p>
        </w:tc>
        <w:tc>
          <w:tcPr>
            <w:tcW w:w="113" w:type="dxa"/>
            <w:tcBorders>
              <w:left w:val="nil"/>
              <w:right w:val="nil"/>
            </w:tcBorders>
            <w:vAlign w:val="bottom"/>
          </w:tcPr>
          <w:p w14:paraId="7FBDB865" w14:textId="77777777" w:rsidR="001B1131" w:rsidRPr="002112CC" w:rsidRDefault="001B1131" w:rsidP="001B1131">
            <w:pPr>
              <w:pStyle w:val="Texto"/>
            </w:pPr>
          </w:p>
        </w:tc>
        <w:tc>
          <w:tcPr>
            <w:tcW w:w="1418" w:type="dxa"/>
            <w:tcBorders>
              <w:top w:val="single" w:sz="6" w:space="0" w:color="auto"/>
              <w:left w:val="nil"/>
              <w:right w:val="nil"/>
            </w:tcBorders>
            <w:vAlign w:val="bottom"/>
          </w:tcPr>
          <w:p w14:paraId="2C57F653" w14:textId="77777777" w:rsidR="001B1131" w:rsidRPr="002112CC" w:rsidRDefault="001B1131" w:rsidP="0065628E">
            <w:pPr>
              <w:pStyle w:val="Texto"/>
              <w:tabs>
                <w:tab w:val="decimal" w:pos="1324"/>
              </w:tabs>
            </w:pPr>
          </w:p>
        </w:tc>
      </w:tr>
      <w:tr w:rsidR="0065628E" w:rsidRPr="002112CC" w14:paraId="7CC468A7" w14:textId="77777777" w:rsidTr="0065628E">
        <w:tc>
          <w:tcPr>
            <w:tcW w:w="3528" w:type="dxa"/>
            <w:tcBorders>
              <w:top w:val="nil"/>
              <w:left w:val="nil"/>
              <w:bottom w:val="nil"/>
              <w:right w:val="nil"/>
            </w:tcBorders>
          </w:tcPr>
          <w:p w14:paraId="7E3D2015" w14:textId="77777777" w:rsidR="0065628E" w:rsidRPr="0078784F" w:rsidRDefault="0065628E" w:rsidP="0065628E">
            <w:pPr>
              <w:pStyle w:val="Texto"/>
            </w:pPr>
            <w:r w:rsidRPr="0078784F">
              <w:t>4to Trimestre del Ejercicio 19/20</w:t>
            </w:r>
          </w:p>
        </w:tc>
        <w:tc>
          <w:tcPr>
            <w:tcW w:w="1436" w:type="dxa"/>
            <w:tcBorders>
              <w:left w:val="nil"/>
              <w:bottom w:val="nil"/>
              <w:right w:val="nil"/>
            </w:tcBorders>
          </w:tcPr>
          <w:p w14:paraId="0A04C17D" w14:textId="77777777" w:rsidR="0065628E" w:rsidRPr="0078784F" w:rsidRDefault="0065628E" w:rsidP="0065628E">
            <w:pPr>
              <w:pStyle w:val="Texto"/>
              <w:tabs>
                <w:tab w:val="decimal" w:pos="1289"/>
              </w:tabs>
            </w:pPr>
            <w:r w:rsidRPr="0078784F">
              <w:t>68.734</w:t>
            </w:r>
          </w:p>
        </w:tc>
        <w:tc>
          <w:tcPr>
            <w:tcW w:w="94" w:type="dxa"/>
            <w:tcBorders>
              <w:left w:val="nil"/>
              <w:bottom w:val="nil"/>
              <w:right w:val="nil"/>
            </w:tcBorders>
          </w:tcPr>
          <w:p w14:paraId="737F95A0" w14:textId="77777777" w:rsidR="0065628E" w:rsidRPr="0078784F" w:rsidRDefault="0065628E" w:rsidP="0065628E"/>
        </w:tc>
        <w:tc>
          <w:tcPr>
            <w:tcW w:w="1746" w:type="dxa"/>
            <w:tcBorders>
              <w:left w:val="nil"/>
              <w:bottom w:val="nil"/>
              <w:right w:val="nil"/>
            </w:tcBorders>
          </w:tcPr>
          <w:p w14:paraId="009C0454" w14:textId="77777777" w:rsidR="0065628E" w:rsidRPr="0078784F" w:rsidRDefault="0065628E" w:rsidP="0065628E">
            <w:pPr>
              <w:pStyle w:val="Texto"/>
              <w:tabs>
                <w:tab w:val="decimal" w:pos="1418"/>
              </w:tabs>
            </w:pPr>
            <w:r w:rsidRPr="0078784F">
              <w:t>91.359</w:t>
            </w:r>
          </w:p>
        </w:tc>
        <w:tc>
          <w:tcPr>
            <w:tcW w:w="112" w:type="dxa"/>
            <w:tcBorders>
              <w:left w:val="nil"/>
              <w:bottom w:val="nil"/>
              <w:right w:val="nil"/>
            </w:tcBorders>
          </w:tcPr>
          <w:p w14:paraId="7C5EBEE3" w14:textId="77777777" w:rsidR="0065628E" w:rsidRPr="0078784F" w:rsidRDefault="0065628E" w:rsidP="0065628E"/>
        </w:tc>
        <w:tc>
          <w:tcPr>
            <w:tcW w:w="1418" w:type="dxa"/>
            <w:tcBorders>
              <w:left w:val="nil"/>
              <w:bottom w:val="nil"/>
              <w:right w:val="nil"/>
            </w:tcBorders>
          </w:tcPr>
          <w:p w14:paraId="59CE0965" w14:textId="77777777" w:rsidR="0065628E" w:rsidRPr="0078784F" w:rsidRDefault="0065628E" w:rsidP="0065628E">
            <w:pPr>
              <w:pStyle w:val="Texto"/>
              <w:tabs>
                <w:tab w:val="decimal" w:pos="1298"/>
              </w:tabs>
            </w:pPr>
            <w:r w:rsidRPr="0078784F">
              <w:t>2.030</w:t>
            </w:r>
          </w:p>
        </w:tc>
        <w:tc>
          <w:tcPr>
            <w:tcW w:w="113" w:type="dxa"/>
            <w:tcBorders>
              <w:left w:val="nil"/>
              <w:bottom w:val="nil"/>
              <w:right w:val="nil"/>
            </w:tcBorders>
          </w:tcPr>
          <w:p w14:paraId="504B4188" w14:textId="77777777" w:rsidR="0065628E" w:rsidRPr="0078784F" w:rsidRDefault="0065628E" w:rsidP="0065628E"/>
        </w:tc>
        <w:tc>
          <w:tcPr>
            <w:tcW w:w="1418" w:type="dxa"/>
            <w:tcBorders>
              <w:left w:val="nil"/>
              <w:bottom w:val="nil"/>
              <w:right w:val="nil"/>
            </w:tcBorders>
          </w:tcPr>
          <w:p w14:paraId="721DD013" w14:textId="77777777" w:rsidR="0065628E" w:rsidRPr="0078784F" w:rsidRDefault="0065628E" w:rsidP="0065628E">
            <w:pPr>
              <w:pStyle w:val="Texto"/>
              <w:tabs>
                <w:tab w:val="decimal" w:pos="1324"/>
              </w:tabs>
            </w:pPr>
            <w:r w:rsidRPr="0078784F">
              <w:t>93.389</w:t>
            </w:r>
          </w:p>
        </w:tc>
      </w:tr>
      <w:tr w:rsidR="0065628E" w:rsidRPr="002112CC" w14:paraId="26C02DF9" w14:textId="77777777" w:rsidTr="0065628E">
        <w:tc>
          <w:tcPr>
            <w:tcW w:w="3528" w:type="dxa"/>
            <w:tcBorders>
              <w:top w:val="nil"/>
              <w:left w:val="nil"/>
              <w:bottom w:val="nil"/>
              <w:right w:val="nil"/>
            </w:tcBorders>
          </w:tcPr>
          <w:p w14:paraId="15EFC356" w14:textId="77777777" w:rsidR="0065628E" w:rsidRPr="0078784F" w:rsidRDefault="0065628E" w:rsidP="0065628E">
            <w:pPr>
              <w:pStyle w:val="Texto"/>
            </w:pPr>
            <w:r w:rsidRPr="0078784F">
              <w:t>4to Trimestre del Ejercicio 18/19</w:t>
            </w:r>
          </w:p>
        </w:tc>
        <w:tc>
          <w:tcPr>
            <w:tcW w:w="1436" w:type="dxa"/>
            <w:tcBorders>
              <w:left w:val="nil"/>
              <w:bottom w:val="nil"/>
              <w:right w:val="nil"/>
            </w:tcBorders>
          </w:tcPr>
          <w:p w14:paraId="2A2566AD" w14:textId="77777777" w:rsidR="0065628E" w:rsidRPr="0078784F" w:rsidRDefault="0065628E" w:rsidP="0065628E">
            <w:pPr>
              <w:pStyle w:val="Texto"/>
              <w:tabs>
                <w:tab w:val="decimal" w:pos="1289"/>
              </w:tabs>
            </w:pPr>
            <w:r w:rsidRPr="0078784F">
              <w:t>66.254</w:t>
            </w:r>
          </w:p>
        </w:tc>
        <w:tc>
          <w:tcPr>
            <w:tcW w:w="94" w:type="dxa"/>
            <w:tcBorders>
              <w:left w:val="nil"/>
              <w:bottom w:val="nil"/>
              <w:right w:val="nil"/>
            </w:tcBorders>
          </w:tcPr>
          <w:p w14:paraId="77E0C9AB" w14:textId="77777777" w:rsidR="0065628E" w:rsidRPr="0078784F" w:rsidRDefault="0065628E" w:rsidP="0065628E"/>
        </w:tc>
        <w:tc>
          <w:tcPr>
            <w:tcW w:w="1746" w:type="dxa"/>
            <w:tcBorders>
              <w:left w:val="nil"/>
              <w:bottom w:val="nil"/>
              <w:right w:val="nil"/>
            </w:tcBorders>
          </w:tcPr>
          <w:p w14:paraId="05A5A8A0" w14:textId="77777777" w:rsidR="0065628E" w:rsidRPr="0078784F" w:rsidRDefault="0065628E" w:rsidP="0065628E">
            <w:pPr>
              <w:pStyle w:val="Texto"/>
              <w:tabs>
                <w:tab w:val="decimal" w:pos="1418"/>
              </w:tabs>
            </w:pPr>
            <w:r w:rsidRPr="0078784F">
              <w:t>76.553</w:t>
            </w:r>
          </w:p>
        </w:tc>
        <w:tc>
          <w:tcPr>
            <w:tcW w:w="112" w:type="dxa"/>
            <w:tcBorders>
              <w:left w:val="nil"/>
              <w:bottom w:val="nil"/>
              <w:right w:val="nil"/>
            </w:tcBorders>
          </w:tcPr>
          <w:p w14:paraId="3F42AD36" w14:textId="77777777" w:rsidR="0065628E" w:rsidRPr="0078784F" w:rsidRDefault="0065628E" w:rsidP="0065628E"/>
        </w:tc>
        <w:tc>
          <w:tcPr>
            <w:tcW w:w="1418" w:type="dxa"/>
            <w:tcBorders>
              <w:left w:val="nil"/>
              <w:bottom w:val="nil"/>
              <w:right w:val="nil"/>
            </w:tcBorders>
          </w:tcPr>
          <w:p w14:paraId="7BFBB519" w14:textId="77777777" w:rsidR="0065628E" w:rsidRPr="0078784F" w:rsidRDefault="0065628E" w:rsidP="0065628E">
            <w:pPr>
              <w:pStyle w:val="Texto"/>
              <w:tabs>
                <w:tab w:val="decimal" w:pos="1298"/>
              </w:tabs>
            </w:pPr>
            <w:r w:rsidRPr="0078784F">
              <w:t>16.526</w:t>
            </w:r>
          </w:p>
        </w:tc>
        <w:tc>
          <w:tcPr>
            <w:tcW w:w="113" w:type="dxa"/>
            <w:tcBorders>
              <w:left w:val="nil"/>
              <w:bottom w:val="nil"/>
              <w:right w:val="nil"/>
            </w:tcBorders>
          </w:tcPr>
          <w:p w14:paraId="025F810A" w14:textId="77777777" w:rsidR="0065628E" w:rsidRPr="0078784F" w:rsidRDefault="0065628E" w:rsidP="0065628E"/>
        </w:tc>
        <w:tc>
          <w:tcPr>
            <w:tcW w:w="1418" w:type="dxa"/>
            <w:tcBorders>
              <w:left w:val="nil"/>
              <w:bottom w:val="nil"/>
              <w:right w:val="nil"/>
            </w:tcBorders>
          </w:tcPr>
          <w:p w14:paraId="24E600FA" w14:textId="77777777" w:rsidR="0065628E" w:rsidRPr="0078784F" w:rsidRDefault="0065628E" w:rsidP="0065628E">
            <w:pPr>
              <w:pStyle w:val="Texto"/>
              <w:tabs>
                <w:tab w:val="decimal" w:pos="1324"/>
              </w:tabs>
            </w:pPr>
            <w:r w:rsidRPr="0078784F">
              <w:t>93.079</w:t>
            </w:r>
          </w:p>
        </w:tc>
      </w:tr>
      <w:tr w:rsidR="0065628E" w:rsidRPr="002112CC" w14:paraId="3DCDEA04" w14:textId="77777777" w:rsidTr="0065628E">
        <w:tc>
          <w:tcPr>
            <w:tcW w:w="3528" w:type="dxa"/>
            <w:tcBorders>
              <w:top w:val="nil"/>
              <w:left w:val="nil"/>
              <w:bottom w:val="nil"/>
              <w:right w:val="nil"/>
            </w:tcBorders>
          </w:tcPr>
          <w:p w14:paraId="35B067F3" w14:textId="77777777" w:rsidR="0065628E" w:rsidRPr="0078784F" w:rsidRDefault="0065628E" w:rsidP="0065628E">
            <w:pPr>
              <w:pStyle w:val="Texto"/>
            </w:pPr>
            <w:r w:rsidRPr="0078784F">
              <w:t>4to Trimestre del Ejercicio 17/18</w:t>
            </w:r>
          </w:p>
        </w:tc>
        <w:tc>
          <w:tcPr>
            <w:tcW w:w="1436" w:type="dxa"/>
            <w:tcBorders>
              <w:left w:val="nil"/>
              <w:bottom w:val="nil"/>
              <w:right w:val="nil"/>
            </w:tcBorders>
          </w:tcPr>
          <w:p w14:paraId="4B909B7C" w14:textId="77777777" w:rsidR="0065628E" w:rsidRPr="0078784F" w:rsidRDefault="0065628E" w:rsidP="0065628E">
            <w:pPr>
              <w:pStyle w:val="Texto"/>
              <w:tabs>
                <w:tab w:val="decimal" w:pos="1289"/>
              </w:tabs>
            </w:pPr>
            <w:r w:rsidRPr="0078784F">
              <w:t>83.893</w:t>
            </w:r>
          </w:p>
        </w:tc>
        <w:tc>
          <w:tcPr>
            <w:tcW w:w="94" w:type="dxa"/>
            <w:tcBorders>
              <w:left w:val="nil"/>
              <w:bottom w:val="nil"/>
              <w:right w:val="nil"/>
            </w:tcBorders>
          </w:tcPr>
          <w:p w14:paraId="05A9C575" w14:textId="77777777" w:rsidR="0065628E" w:rsidRPr="0078784F" w:rsidRDefault="0065628E" w:rsidP="0065628E"/>
        </w:tc>
        <w:tc>
          <w:tcPr>
            <w:tcW w:w="1746" w:type="dxa"/>
            <w:tcBorders>
              <w:left w:val="nil"/>
              <w:bottom w:val="nil"/>
              <w:right w:val="nil"/>
            </w:tcBorders>
          </w:tcPr>
          <w:p w14:paraId="5D08D213" w14:textId="77777777" w:rsidR="0065628E" w:rsidRPr="0078784F" w:rsidRDefault="0065628E" w:rsidP="0065628E">
            <w:pPr>
              <w:pStyle w:val="Texto"/>
              <w:tabs>
                <w:tab w:val="decimal" w:pos="1418"/>
              </w:tabs>
            </w:pPr>
            <w:r w:rsidRPr="0078784F">
              <w:t>69.123</w:t>
            </w:r>
          </w:p>
        </w:tc>
        <w:tc>
          <w:tcPr>
            <w:tcW w:w="112" w:type="dxa"/>
            <w:tcBorders>
              <w:left w:val="nil"/>
              <w:bottom w:val="nil"/>
              <w:right w:val="nil"/>
            </w:tcBorders>
          </w:tcPr>
          <w:p w14:paraId="36700210" w14:textId="77777777" w:rsidR="0065628E" w:rsidRPr="0078784F" w:rsidRDefault="0065628E" w:rsidP="0065628E"/>
        </w:tc>
        <w:tc>
          <w:tcPr>
            <w:tcW w:w="1418" w:type="dxa"/>
            <w:tcBorders>
              <w:left w:val="nil"/>
              <w:bottom w:val="nil"/>
              <w:right w:val="nil"/>
            </w:tcBorders>
          </w:tcPr>
          <w:p w14:paraId="020BED84" w14:textId="77777777" w:rsidR="0065628E" w:rsidRPr="0078784F" w:rsidRDefault="0065628E" w:rsidP="0065628E">
            <w:pPr>
              <w:pStyle w:val="Texto"/>
              <w:tabs>
                <w:tab w:val="decimal" w:pos="1298"/>
              </w:tabs>
            </w:pPr>
            <w:r w:rsidRPr="0078784F">
              <w:t>6.172</w:t>
            </w:r>
          </w:p>
        </w:tc>
        <w:tc>
          <w:tcPr>
            <w:tcW w:w="113" w:type="dxa"/>
            <w:tcBorders>
              <w:left w:val="nil"/>
              <w:bottom w:val="nil"/>
              <w:right w:val="nil"/>
            </w:tcBorders>
          </w:tcPr>
          <w:p w14:paraId="1EA3A24B" w14:textId="77777777" w:rsidR="0065628E" w:rsidRPr="0078784F" w:rsidRDefault="0065628E" w:rsidP="0065628E"/>
        </w:tc>
        <w:tc>
          <w:tcPr>
            <w:tcW w:w="1418" w:type="dxa"/>
            <w:tcBorders>
              <w:left w:val="nil"/>
              <w:bottom w:val="nil"/>
              <w:right w:val="nil"/>
            </w:tcBorders>
          </w:tcPr>
          <w:p w14:paraId="0695D9B7" w14:textId="77777777" w:rsidR="0065628E" w:rsidRPr="0078784F" w:rsidRDefault="0065628E" w:rsidP="0065628E">
            <w:pPr>
              <w:pStyle w:val="Texto"/>
              <w:tabs>
                <w:tab w:val="decimal" w:pos="1324"/>
              </w:tabs>
            </w:pPr>
            <w:r w:rsidRPr="0078784F">
              <w:t>75.295</w:t>
            </w:r>
          </w:p>
        </w:tc>
      </w:tr>
      <w:tr w:rsidR="0065628E" w:rsidRPr="002112CC" w14:paraId="03ADA245" w14:textId="77777777" w:rsidTr="0065628E">
        <w:trPr>
          <w:trHeight w:val="55"/>
        </w:trPr>
        <w:tc>
          <w:tcPr>
            <w:tcW w:w="3528" w:type="dxa"/>
            <w:tcBorders>
              <w:top w:val="nil"/>
              <w:left w:val="nil"/>
              <w:bottom w:val="nil"/>
              <w:right w:val="nil"/>
            </w:tcBorders>
          </w:tcPr>
          <w:p w14:paraId="1F977F8F" w14:textId="77777777" w:rsidR="0065628E" w:rsidRPr="0078784F" w:rsidRDefault="0065628E" w:rsidP="0065628E">
            <w:pPr>
              <w:pStyle w:val="Texto"/>
            </w:pPr>
            <w:r w:rsidRPr="0078784F">
              <w:t>Acumulado 4to Trimestre 19/20</w:t>
            </w:r>
          </w:p>
        </w:tc>
        <w:tc>
          <w:tcPr>
            <w:tcW w:w="1436" w:type="dxa"/>
            <w:tcBorders>
              <w:left w:val="nil"/>
              <w:bottom w:val="nil"/>
              <w:right w:val="nil"/>
            </w:tcBorders>
          </w:tcPr>
          <w:p w14:paraId="12055E34" w14:textId="77777777" w:rsidR="0065628E" w:rsidRPr="0078784F" w:rsidRDefault="0065628E" w:rsidP="0065628E">
            <w:pPr>
              <w:pStyle w:val="Texto"/>
              <w:tabs>
                <w:tab w:val="decimal" w:pos="1289"/>
              </w:tabs>
            </w:pPr>
            <w:r w:rsidRPr="0078784F">
              <w:t>295.944</w:t>
            </w:r>
          </w:p>
        </w:tc>
        <w:tc>
          <w:tcPr>
            <w:tcW w:w="94" w:type="dxa"/>
            <w:tcBorders>
              <w:left w:val="nil"/>
              <w:bottom w:val="nil"/>
              <w:right w:val="nil"/>
            </w:tcBorders>
          </w:tcPr>
          <w:p w14:paraId="72FBAEC7" w14:textId="77777777" w:rsidR="0065628E" w:rsidRPr="0078784F" w:rsidRDefault="0065628E" w:rsidP="0065628E"/>
        </w:tc>
        <w:tc>
          <w:tcPr>
            <w:tcW w:w="1746" w:type="dxa"/>
            <w:tcBorders>
              <w:left w:val="nil"/>
              <w:bottom w:val="nil"/>
              <w:right w:val="nil"/>
            </w:tcBorders>
          </w:tcPr>
          <w:p w14:paraId="3C6D09D8" w14:textId="77777777" w:rsidR="0065628E" w:rsidRPr="0078784F" w:rsidRDefault="0065628E" w:rsidP="0065628E">
            <w:pPr>
              <w:pStyle w:val="Texto"/>
              <w:tabs>
                <w:tab w:val="decimal" w:pos="1418"/>
              </w:tabs>
            </w:pPr>
            <w:r w:rsidRPr="0078784F">
              <w:t>292.251</w:t>
            </w:r>
          </w:p>
        </w:tc>
        <w:tc>
          <w:tcPr>
            <w:tcW w:w="112" w:type="dxa"/>
            <w:tcBorders>
              <w:left w:val="nil"/>
              <w:bottom w:val="nil"/>
              <w:right w:val="nil"/>
            </w:tcBorders>
          </w:tcPr>
          <w:p w14:paraId="3E1F7F8E" w14:textId="77777777" w:rsidR="0065628E" w:rsidRPr="0078784F" w:rsidRDefault="0065628E" w:rsidP="0065628E"/>
        </w:tc>
        <w:tc>
          <w:tcPr>
            <w:tcW w:w="1418" w:type="dxa"/>
            <w:tcBorders>
              <w:left w:val="nil"/>
              <w:bottom w:val="nil"/>
              <w:right w:val="nil"/>
            </w:tcBorders>
          </w:tcPr>
          <w:p w14:paraId="596D4D7D" w14:textId="77777777" w:rsidR="0065628E" w:rsidRPr="0078784F" w:rsidRDefault="0065628E" w:rsidP="0065628E">
            <w:pPr>
              <w:pStyle w:val="Texto"/>
              <w:tabs>
                <w:tab w:val="decimal" w:pos="1298"/>
              </w:tabs>
            </w:pPr>
            <w:r w:rsidRPr="0078784F">
              <w:t>42.423</w:t>
            </w:r>
          </w:p>
        </w:tc>
        <w:tc>
          <w:tcPr>
            <w:tcW w:w="113" w:type="dxa"/>
            <w:tcBorders>
              <w:left w:val="nil"/>
              <w:bottom w:val="nil"/>
              <w:right w:val="nil"/>
            </w:tcBorders>
          </w:tcPr>
          <w:p w14:paraId="5142AB9F" w14:textId="77777777" w:rsidR="0065628E" w:rsidRPr="0078784F" w:rsidRDefault="0065628E" w:rsidP="0065628E"/>
        </w:tc>
        <w:tc>
          <w:tcPr>
            <w:tcW w:w="1418" w:type="dxa"/>
            <w:tcBorders>
              <w:left w:val="nil"/>
              <w:bottom w:val="nil"/>
              <w:right w:val="nil"/>
            </w:tcBorders>
          </w:tcPr>
          <w:p w14:paraId="05BECC3B" w14:textId="77777777" w:rsidR="0065628E" w:rsidRPr="0078784F" w:rsidRDefault="0065628E" w:rsidP="0065628E">
            <w:pPr>
              <w:pStyle w:val="Texto"/>
              <w:tabs>
                <w:tab w:val="decimal" w:pos="1324"/>
              </w:tabs>
            </w:pPr>
            <w:r w:rsidRPr="0078784F">
              <w:t>334.674</w:t>
            </w:r>
          </w:p>
        </w:tc>
      </w:tr>
      <w:tr w:rsidR="0065628E" w:rsidRPr="002112CC" w14:paraId="218AA6F9" w14:textId="77777777" w:rsidTr="0065628E">
        <w:tc>
          <w:tcPr>
            <w:tcW w:w="3528" w:type="dxa"/>
            <w:tcBorders>
              <w:top w:val="nil"/>
              <w:left w:val="nil"/>
              <w:bottom w:val="nil"/>
              <w:right w:val="nil"/>
            </w:tcBorders>
          </w:tcPr>
          <w:p w14:paraId="3736D256" w14:textId="77777777" w:rsidR="0065628E" w:rsidRPr="0078784F" w:rsidRDefault="0065628E" w:rsidP="0065628E">
            <w:pPr>
              <w:pStyle w:val="Texto"/>
            </w:pPr>
            <w:r w:rsidRPr="0078784F">
              <w:t>Acumulado 4to Trimestre 18/19</w:t>
            </w:r>
          </w:p>
        </w:tc>
        <w:tc>
          <w:tcPr>
            <w:tcW w:w="1436" w:type="dxa"/>
            <w:tcBorders>
              <w:left w:val="nil"/>
              <w:bottom w:val="nil"/>
              <w:right w:val="nil"/>
            </w:tcBorders>
          </w:tcPr>
          <w:p w14:paraId="4D2FF998" w14:textId="77777777" w:rsidR="0065628E" w:rsidRPr="0078784F" w:rsidRDefault="0065628E" w:rsidP="0065628E">
            <w:pPr>
              <w:pStyle w:val="Texto"/>
              <w:tabs>
                <w:tab w:val="decimal" w:pos="1289"/>
              </w:tabs>
            </w:pPr>
            <w:r w:rsidRPr="0078784F">
              <w:t>266.985</w:t>
            </w:r>
          </w:p>
        </w:tc>
        <w:tc>
          <w:tcPr>
            <w:tcW w:w="94" w:type="dxa"/>
            <w:tcBorders>
              <w:left w:val="nil"/>
              <w:bottom w:val="nil"/>
              <w:right w:val="nil"/>
            </w:tcBorders>
          </w:tcPr>
          <w:p w14:paraId="44871994" w14:textId="77777777" w:rsidR="0065628E" w:rsidRPr="0078784F" w:rsidRDefault="0065628E" w:rsidP="0065628E"/>
        </w:tc>
        <w:tc>
          <w:tcPr>
            <w:tcW w:w="1746" w:type="dxa"/>
            <w:tcBorders>
              <w:left w:val="nil"/>
              <w:bottom w:val="nil"/>
              <w:right w:val="nil"/>
            </w:tcBorders>
          </w:tcPr>
          <w:p w14:paraId="0DED290C" w14:textId="77777777" w:rsidR="0065628E" w:rsidRPr="0078784F" w:rsidRDefault="0065628E" w:rsidP="0065628E">
            <w:pPr>
              <w:pStyle w:val="Texto"/>
              <w:tabs>
                <w:tab w:val="decimal" w:pos="1418"/>
              </w:tabs>
            </w:pPr>
            <w:r w:rsidRPr="0078784F">
              <w:t>266.200</w:t>
            </w:r>
          </w:p>
        </w:tc>
        <w:tc>
          <w:tcPr>
            <w:tcW w:w="112" w:type="dxa"/>
            <w:tcBorders>
              <w:left w:val="nil"/>
              <w:bottom w:val="nil"/>
              <w:right w:val="nil"/>
            </w:tcBorders>
          </w:tcPr>
          <w:p w14:paraId="5E4C6283" w14:textId="77777777" w:rsidR="0065628E" w:rsidRPr="0078784F" w:rsidRDefault="0065628E" w:rsidP="0065628E"/>
        </w:tc>
        <w:tc>
          <w:tcPr>
            <w:tcW w:w="1418" w:type="dxa"/>
            <w:tcBorders>
              <w:left w:val="nil"/>
              <w:bottom w:val="nil"/>
              <w:right w:val="nil"/>
            </w:tcBorders>
          </w:tcPr>
          <w:p w14:paraId="336C1B6D" w14:textId="77777777" w:rsidR="0065628E" w:rsidRPr="0078784F" w:rsidRDefault="0065628E" w:rsidP="0065628E">
            <w:pPr>
              <w:pStyle w:val="Texto"/>
              <w:tabs>
                <w:tab w:val="decimal" w:pos="1298"/>
              </w:tabs>
            </w:pPr>
            <w:r w:rsidRPr="0078784F">
              <w:t>58.481</w:t>
            </w:r>
          </w:p>
        </w:tc>
        <w:tc>
          <w:tcPr>
            <w:tcW w:w="113" w:type="dxa"/>
            <w:tcBorders>
              <w:left w:val="nil"/>
              <w:bottom w:val="nil"/>
              <w:right w:val="nil"/>
            </w:tcBorders>
          </w:tcPr>
          <w:p w14:paraId="5564E449" w14:textId="77777777" w:rsidR="0065628E" w:rsidRPr="0078784F" w:rsidRDefault="0065628E" w:rsidP="0065628E"/>
        </w:tc>
        <w:tc>
          <w:tcPr>
            <w:tcW w:w="1418" w:type="dxa"/>
            <w:tcBorders>
              <w:left w:val="nil"/>
              <w:bottom w:val="nil"/>
              <w:right w:val="nil"/>
            </w:tcBorders>
          </w:tcPr>
          <w:p w14:paraId="1A96AD7F" w14:textId="77777777" w:rsidR="0065628E" w:rsidRPr="0078784F" w:rsidRDefault="0065628E" w:rsidP="0065628E">
            <w:pPr>
              <w:pStyle w:val="Texto"/>
              <w:tabs>
                <w:tab w:val="decimal" w:pos="1324"/>
              </w:tabs>
            </w:pPr>
            <w:r w:rsidRPr="0078784F">
              <w:t>324.681</w:t>
            </w:r>
          </w:p>
        </w:tc>
      </w:tr>
      <w:tr w:rsidR="0065628E" w:rsidRPr="002112CC" w14:paraId="3E4610B8" w14:textId="77777777" w:rsidTr="0065628E">
        <w:tc>
          <w:tcPr>
            <w:tcW w:w="3528" w:type="dxa"/>
            <w:tcBorders>
              <w:top w:val="nil"/>
              <w:left w:val="nil"/>
              <w:bottom w:val="nil"/>
              <w:right w:val="nil"/>
            </w:tcBorders>
          </w:tcPr>
          <w:p w14:paraId="5F345D05" w14:textId="77777777" w:rsidR="0065628E" w:rsidRPr="0078784F" w:rsidRDefault="0065628E" w:rsidP="0065628E">
            <w:pPr>
              <w:pStyle w:val="Texto"/>
            </w:pPr>
            <w:r w:rsidRPr="0078784F">
              <w:t>Acumulado 4to Trimestre 17/18</w:t>
            </w:r>
          </w:p>
        </w:tc>
        <w:tc>
          <w:tcPr>
            <w:tcW w:w="1436" w:type="dxa"/>
            <w:tcBorders>
              <w:left w:val="nil"/>
              <w:bottom w:val="nil"/>
              <w:right w:val="nil"/>
            </w:tcBorders>
          </w:tcPr>
          <w:p w14:paraId="76E17C5A" w14:textId="77777777" w:rsidR="0065628E" w:rsidRPr="0078784F" w:rsidRDefault="0065628E" w:rsidP="0065628E">
            <w:pPr>
              <w:pStyle w:val="Texto"/>
              <w:tabs>
                <w:tab w:val="decimal" w:pos="1289"/>
              </w:tabs>
            </w:pPr>
            <w:r w:rsidRPr="0078784F">
              <w:t>322.145</w:t>
            </w:r>
          </w:p>
        </w:tc>
        <w:tc>
          <w:tcPr>
            <w:tcW w:w="94" w:type="dxa"/>
            <w:tcBorders>
              <w:left w:val="nil"/>
              <w:bottom w:val="nil"/>
              <w:right w:val="nil"/>
            </w:tcBorders>
          </w:tcPr>
          <w:p w14:paraId="436C8C58" w14:textId="77777777" w:rsidR="0065628E" w:rsidRPr="0078784F" w:rsidRDefault="0065628E" w:rsidP="0065628E"/>
        </w:tc>
        <w:tc>
          <w:tcPr>
            <w:tcW w:w="1746" w:type="dxa"/>
            <w:tcBorders>
              <w:left w:val="nil"/>
              <w:bottom w:val="nil"/>
              <w:right w:val="nil"/>
            </w:tcBorders>
          </w:tcPr>
          <w:p w14:paraId="3650EB5A" w14:textId="77777777" w:rsidR="0065628E" w:rsidRPr="0078784F" w:rsidRDefault="0065628E" w:rsidP="0065628E">
            <w:pPr>
              <w:pStyle w:val="Texto"/>
              <w:tabs>
                <w:tab w:val="decimal" w:pos="1418"/>
              </w:tabs>
            </w:pPr>
            <w:r w:rsidRPr="0078784F">
              <w:t>261.298</w:t>
            </w:r>
          </w:p>
        </w:tc>
        <w:tc>
          <w:tcPr>
            <w:tcW w:w="112" w:type="dxa"/>
            <w:tcBorders>
              <w:left w:val="nil"/>
              <w:bottom w:val="nil"/>
              <w:right w:val="nil"/>
            </w:tcBorders>
          </w:tcPr>
          <w:p w14:paraId="5961BE4D" w14:textId="77777777" w:rsidR="0065628E" w:rsidRPr="0078784F" w:rsidRDefault="0065628E" w:rsidP="0065628E"/>
        </w:tc>
        <w:tc>
          <w:tcPr>
            <w:tcW w:w="1418" w:type="dxa"/>
            <w:tcBorders>
              <w:left w:val="nil"/>
              <w:bottom w:val="nil"/>
              <w:right w:val="nil"/>
            </w:tcBorders>
          </w:tcPr>
          <w:p w14:paraId="15CE6B50" w14:textId="77777777" w:rsidR="0065628E" w:rsidRPr="0078784F" w:rsidRDefault="0065628E" w:rsidP="0065628E">
            <w:pPr>
              <w:pStyle w:val="Texto"/>
              <w:tabs>
                <w:tab w:val="decimal" w:pos="1298"/>
              </w:tabs>
            </w:pPr>
            <w:r w:rsidRPr="0078784F">
              <w:t>29.960</w:t>
            </w:r>
          </w:p>
        </w:tc>
        <w:tc>
          <w:tcPr>
            <w:tcW w:w="113" w:type="dxa"/>
            <w:tcBorders>
              <w:left w:val="nil"/>
              <w:bottom w:val="nil"/>
              <w:right w:val="nil"/>
            </w:tcBorders>
          </w:tcPr>
          <w:p w14:paraId="2AF79FA6" w14:textId="77777777" w:rsidR="0065628E" w:rsidRPr="0078784F" w:rsidRDefault="0065628E" w:rsidP="0065628E"/>
        </w:tc>
        <w:tc>
          <w:tcPr>
            <w:tcW w:w="1418" w:type="dxa"/>
            <w:tcBorders>
              <w:left w:val="nil"/>
              <w:bottom w:val="nil"/>
              <w:right w:val="nil"/>
            </w:tcBorders>
          </w:tcPr>
          <w:p w14:paraId="78B476FF" w14:textId="77777777" w:rsidR="0065628E" w:rsidRPr="0078784F" w:rsidRDefault="0065628E" w:rsidP="0065628E">
            <w:pPr>
              <w:pStyle w:val="Texto"/>
              <w:tabs>
                <w:tab w:val="decimal" w:pos="1324"/>
              </w:tabs>
            </w:pPr>
            <w:r w:rsidRPr="0078784F">
              <w:t>291.258</w:t>
            </w:r>
          </w:p>
        </w:tc>
      </w:tr>
    </w:tbl>
    <w:p w14:paraId="20FC34E4" w14:textId="77777777" w:rsidR="008E7EDF" w:rsidRPr="002112CC" w:rsidRDefault="008E7EDF" w:rsidP="008E7EDF">
      <w:pPr>
        <w:pStyle w:val="Texto"/>
      </w:pPr>
    </w:p>
    <w:p w14:paraId="0685E4B3" w14:textId="77777777" w:rsidR="00C56CE1" w:rsidRPr="002112CC" w:rsidRDefault="00C56CE1" w:rsidP="00792960">
      <w:pPr>
        <w:pStyle w:val="Texto"/>
        <w:numPr>
          <w:ilvl w:val="0"/>
          <w:numId w:val="48"/>
        </w:numPr>
        <w:rPr>
          <w:sz w:val="16"/>
          <w:szCs w:val="16"/>
        </w:rPr>
      </w:pPr>
      <w:r w:rsidRPr="002112CC">
        <w:rPr>
          <w:sz w:val="16"/>
          <w:szCs w:val="16"/>
        </w:rPr>
        <w:t>Incluye reventa</w:t>
      </w:r>
    </w:p>
    <w:p w14:paraId="59A360A5" w14:textId="77777777" w:rsidR="00C56CE1" w:rsidRPr="002112CC" w:rsidRDefault="00C56CE1"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112CC" w14:paraId="33C352A6" w14:textId="77777777" w:rsidTr="00C56CE1">
        <w:tc>
          <w:tcPr>
            <w:tcW w:w="3528" w:type="dxa"/>
            <w:tcBorders>
              <w:top w:val="nil"/>
              <w:left w:val="nil"/>
              <w:bottom w:val="nil"/>
              <w:right w:val="nil"/>
            </w:tcBorders>
            <w:vAlign w:val="bottom"/>
          </w:tcPr>
          <w:p w14:paraId="6BBF8DEE" w14:textId="77777777" w:rsidR="00C56CE1" w:rsidRPr="002112CC" w:rsidRDefault="00C56CE1" w:rsidP="00B11ECF">
            <w:pPr>
              <w:pStyle w:val="Texto"/>
            </w:pPr>
          </w:p>
        </w:tc>
        <w:tc>
          <w:tcPr>
            <w:tcW w:w="1436" w:type="dxa"/>
            <w:vMerge w:val="restart"/>
            <w:tcBorders>
              <w:top w:val="nil"/>
              <w:left w:val="nil"/>
              <w:right w:val="nil"/>
            </w:tcBorders>
            <w:vAlign w:val="bottom"/>
          </w:tcPr>
          <w:p w14:paraId="2EB4C432" w14:textId="77777777" w:rsidR="00C56CE1" w:rsidRPr="002112CC" w:rsidRDefault="00C56CE1" w:rsidP="001B1131">
            <w:pPr>
              <w:pStyle w:val="Texto"/>
              <w:jc w:val="center"/>
              <w:rPr>
                <w:b/>
              </w:rPr>
            </w:pPr>
            <w:r w:rsidRPr="002112CC">
              <w:rPr>
                <w:b/>
              </w:rPr>
              <w:t>Volumen de producción</w:t>
            </w:r>
          </w:p>
        </w:tc>
        <w:tc>
          <w:tcPr>
            <w:tcW w:w="94" w:type="dxa"/>
            <w:tcBorders>
              <w:top w:val="nil"/>
              <w:left w:val="nil"/>
              <w:right w:val="nil"/>
            </w:tcBorders>
            <w:vAlign w:val="bottom"/>
          </w:tcPr>
          <w:p w14:paraId="67D778D2" w14:textId="77777777" w:rsidR="00C56CE1" w:rsidRPr="002112CC" w:rsidRDefault="00C56CE1" w:rsidP="001B1131">
            <w:pPr>
              <w:pStyle w:val="Texto"/>
              <w:jc w:val="center"/>
              <w:rPr>
                <w:b/>
              </w:rPr>
            </w:pPr>
          </w:p>
        </w:tc>
        <w:tc>
          <w:tcPr>
            <w:tcW w:w="4807" w:type="dxa"/>
            <w:gridSpan w:val="5"/>
            <w:tcBorders>
              <w:top w:val="nil"/>
              <w:left w:val="nil"/>
              <w:bottom w:val="single" w:sz="6" w:space="0" w:color="auto"/>
              <w:right w:val="nil"/>
            </w:tcBorders>
            <w:vAlign w:val="bottom"/>
          </w:tcPr>
          <w:p w14:paraId="5042F524" w14:textId="77777777" w:rsidR="00C56CE1" w:rsidRPr="002112CC" w:rsidRDefault="00C56CE1" w:rsidP="001B1131">
            <w:pPr>
              <w:pStyle w:val="Texto"/>
              <w:jc w:val="center"/>
              <w:rPr>
                <w:b/>
              </w:rPr>
            </w:pPr>
            <w:r w:rsidRPr="002112CC">
              <w:rPr>
                <w:b/>
              </w:rPr>
              <w:t>Volumen de ventas</w:t>
            </w:r>
          </w:p>
        </w:tc>
      </w:tr>
      <w:tr w:rsidR="00C56CE1" w:rsidRPr="002112CC" w14:paraId="57AD2B2A" w14:textId="77777777" w:rsidTr="00C56CE1">
        <w:tc>
          <w:tcPr>
            <w:tcW w:w="3528" w:type="dxa"/>
            <w:tcBorders>
              <w:top w:val="nil"/>
              <w:left w:val="nil"/>
              <w:bottom w:val="nil"/>
              <w:right w:val="nil"/>
            </w:tcBorders>
            <w:vAlign w:val="bottom"/>
          </w:tcPr>
          <w:p w14:paraId="67468BB6" w14:textId="77777777" w:rsidR="00C56CE1" w:rsidRPr="002112CC" w:rsidRDefault="00C56CE1" w:rsidP="00B11ECF">
            <w:pPr>
              <w:pStyle w:val="Texto"/>
              <w:rPr>
                <w:b/>
              </w:rPr>
            </w:pPr>
            <w:r w:rsidRPr="002112CC">
              <w:rPr>
                <w:b/>
              </w:rPr>
              <w:t>CONVERSIONES PAPELERAS (</w:t>
            </w:r>
            <w:proofErr w:type="spellStart"/>
            <w:r w:rsidRPr="002112CC">
              <w:rPr>
                <w:b/>
              </w:rPr>
              <w:t>tns</w:t>
            </w:r>
            <w:proofErr w:type="spellEnd"/>
            <w:r w:rsidRPr="002112CC">
              <w:rPr>
                <w:b/>
              </w:rPr>
              <w:t>.)</w:t>
            </w:r>
          </w:p>
        </w:tc>
        <w:tc>
          <w:tcPr>
            <w:tcW w:w="1436" w:type="dxa"/>
            <w:vMerge/>
            <w:tcBorders>
              <w:left w:val="nil"/>
              <w:bottom w:val="single" w:sz="6" w:space="0" w:color="auto"/>
              <w:right w:val="nil"/>
            </w:tcBorders>
            <w:vAlign w:val="bottom"/>
          </w:tcPr>
          <w:p w14:paraId="186AA40E" w14:textId="77777777" w:rsidR="00C56CE1" w:rsidRPr="002112CC" w:rsidRDefault="00C56CE1" w:rsidP="001B1131">
            <w:pPr>
              <w:pStyle w:val="Texto"/>
              <w:jc w:val="center"/>
              <w:rPr>
                <w:b/>
              </w:rPr>
            </w:pPr>
          </w:p>
        </w:tc>
        <w:tc>
          <w:tcPr>
            <w:tcW w:w="94" w:type="dxa"/>
            <w:tcBorders>
              <w:left w:val="nil"/>
              <w:right w:val="nil"/>
            </w:tcBorders>
            <w:vAlign w:val="bottom"/>
          </w:tcPr>
          <w:p w14:paraId="4E2465E2" w14:textId="77777777" w:rsidR="00C56CE1" w:rsidRPr="002112CC" w:rsidRDefault="00C56CE1" w:rsidP="001B1131">
            <w:pPr>
              <w:pStyle w:val="Texto"/>
              <w:jc w:val="center"/>
              <w:rPr>
                <w:b/>
              </w:rPr>
            </w:pPr>
          </w:p>
        </w:tc>
        <w:tc>
          <w:tcPr>
            <w:tcW w:w="1746" w:type="dxa"/>
            <w:tcBorders>
              <w:top w:val="nil"/>
              <w:left w:val="nil"/>
              <w:bottom w:val="single" w:sz="6" w:space="0" w:color="auto"/>
              <w:right w:val="nil"/>
            </w:tcBorders>
            <w:vAlign w:val="bottom"/>
          </w:tcPr>
          <w:p w14:paraId="65655CCD" w14:textId="77777777" w:rsidR="00C56CE1" w:rsidRPr="002112CC" w:rsidRDefault="00C56CE1" w:rsidP="001B1131">
            <w:pPr>
              <w:pStyle w:val="Texto"/>
              <w:jc w:val="center"/>
              <w:rPr>
                <w:b/>
              </w:rPr>
            </w:pPr>
            <w:r w:rsidRPr="002112CC">
              <w:rPr>
                <w:b/>
              </w:rPr>
              <w:t xml:space="preserve">Mercado </w:t>
            </w:r>
            <w:r w:rsidR="008E1A57" w:rsidRPr="002112CC">
              <w:rPr>
                <w:b/>
              </w:rPr>
              <w:t>l</w:t>
            </w:r>
            <w:r w:rsidRPr="002112CC">
              <w:rPr>
                <w:b/>
              </w:rPr>
              <w:t>ocal</w:t>
            </w:r>
          </w:p>
        </w:tc>
        <w:tc>
          <w:tcPr>
            <w:tcW w:w="112" w:type="dxa"/>
            <w:tcBorders>
              <w:top w:val="nil"/>
              <w:left w:val="nil"/>
              <w:right w:val="nil"/>
            </w:tcBorders>
            <w:vAlign w:val="bottom"/>
          </w:tcPr>
          <w:p w14:paraId="7CA60C2C" w14:textId="77777777" w:rsidR="00C56CE1" w:rsidRPr="002112CC" w:rsidRDefault="00C56CE1" w:rsidP="001B1131">
            <w:pPr>
              <w:pStyle w:val="Texto"/>
              <w:jc w:val="center"/>
              <w:rPr>
                <w:b/>
              </w:rPr>
            </w:pPr>
          </w:p>
        </w:tc>
        <w:tc>
          <w:tcPr>
            <w:tcW w:w="1418" w:type="dxa"/>
            <w:tcBorders>
              <w:top w:val="nil"/>
              <w:left w:val="nil"/>
              <w:bottom w:val="single" w:sz="6" w:space="0" w:color="auto"/>
              <w:right w:val="nil"/>
            </w:tcBorders>
            <w:vAlign w:val="bottom"/>
          </w:tcPr>
          <w:p w14:paraId="092DDCD0" w14:textId="77777777" w:rsidR="00C56CE1" w:rsidRPr="002112CC" w:rsidRDefault="00C56CE1" w:rsidP="001B1131">
            <w:pPr>
              <w:pStyle w:val="Texto"/>
              <w:jc w:val="center"/>
              <w:rPr>
                <w:b/>
              </w:rPr>
            </w:pPr>
            <w:r w:rsidRPr="002112CC">
              <w:rPr>
                <w:b/>
              </w:rPr>
              <w:t>Exportación</w:t>
            </w:r>
          </w:p>
        </w:tc>
        <w:tc>
          <w:tcPr>
            <w:tcW w:w="113" w:type="dxa"/>
            <w:tcBorders>
              <w:top w:val="nil"/>
              <w:left w:val="nil"/>
              <w:right w:val="nil"/>
            </w:tcBorders>
            <w:vAlign w:val="bottom"/>
          </w:tcPr>
          <w:p w14:paraId="3F7CCF89" w14:textId="77777777" w:rsidR="00C56CE1" w:rsidRPr="002112CC" w:rsidRDefault="00C56CE1" w:rsidP="001B1131">
            <w:pPr>
              <w:pStyle w:val="Texto"/>
              <w:jc w:val="center"/>
              <w:rPr>
                <w:b/>
              </w:rPr>
            </w:pPr>
          </w:p>
        </w:tc>
        <w:tc>
          <w:tcPr>
            <w:tcW w:w="1418" w:type="dxa"/>
            <w:tcBorders>
              <w:top w:val="nil"/>
              <w:left w:val="nil"/>
              <w:bottom w:val="single" w:sz="6" w:space="0" w:color="auto"/>
              <w:right w:val="nil"/>
            </w:tcBorders>
            <w:vAlign w:val="bottom"/>
          </w:tcPr>
          <w:p w14:paraId="3232888C" w14:textId="77777777" w:rsidR="00C56CE1" w:rsidRPr="002112CC" w:rsidRDefault="00C56CE1" w:rsidP="001B1131">
            <w:pPr>
              <w:pStyle w:val="Texto"/>
              <w:jc w:val="center"/>
              <w:rPr>
                <w:b/>
              </w:rPr>
            </w:pPr>
            <w:r w:rsidRPr="002112CC">
              <w:rPr>
                <w:b/>
              </w:rPr>
              <w:t>Total</w:t>
            </w:r>
          </w:p>
        </w:tc>
      </w:tr>
      <w:tr w:rsidR="00C56CE1" w:rsidRPr="002112CC" w14:paraId="0FC758D6" w14:textId="77777777" w:rsidTr="00C56CE1">
        <w:tc>
          <w:tcPr>
            <w:tcW w:w="3528" w:type="dxa"/>
            <w:tcBorders>
              <w:top w:val="nil"/>
              <w:left w:val="nil"/>
              <w:bottom w:val="nil"/>
              <w:right w:val="nil"/>
            </w:tcBorders>
            <w:vAlign w:val="bottom"/>
          </w:tcPr>
          <w:p w14:paraId="295DCEF7" w14:textId="77777777" w:rsidR="00C56CE1" w:rsidRPr="002112CC" w:rsidRDefault="00C56CE1" w:rsidP="00B11ECF">
            <w:pPr>
              <w:pStyle w:val="Texto"/>
            </w:pPr>
          </w:p>
        </w:tc>
        <w:tc>
          <w:tcPr>
            <w:tcW w:w="1436" w:type="dxa"/>
            <w:tcBorders>
              <w:top w:val="single" w:sz="6" w:space="0" w:color="auto"/>
              <w:left w:val="nil"/>
              <w:right w:val="nil"/>
            </w:tcBorders>
            <w:vAlign w:val="bottom"/>
          </w:tcPr>
          <w:p w14:paraId="0ED99201" w14:textId="77777777" w:rsidR="00C56CE1" w:rsidRPr="002112CC" w:rsidRDefault="00C56CE1" w:rsidP="0065628E">
            <w:pPr>
              <w:pStyle w:val="Texto"/>
              <w:tabs>
                <w:tab w:val="decimal" w:pos="1289"/>
              </w:tabs>
            </w:pPr>
          </w:p>
        </w:tc>
        <w:tc>
          <w:tcPr>
            <w:tcW w:w="94" w:type="dxa"/>
            <w:tcBorders>
              <w:left w:val="nil"/>
              <w:right w:val="nil"/>
            </w:tcBorders>
            <w:vAlign w:val="bottom"/>
          </w:tcPr>
          <w:p w14:paraId="4BC2F3A6" w14:textId="77777777" w:rsidR="00C56CE1" w:rsidRPr="002112CC" w:rsidRDefault="00C56CE1" w:rsidP="00C56CE1">
            <w:pPr>
              <w:tabs>
                <w:tab w:val="decimal" w:pos="1170"/>
              </w:tabs>
              <w:jc w:val="both"/>
              <w:rPr>
                <w:sz w:val="20"/>
              </w:rPr>
            </w:pPr>
          </w:p>
        </w:tc>
        <w:tc>
          <w:tcPr>
            <w:tcW w:w="1746" w:type="dxa"/>
            <w:tcBorders>
              <w:top w:val="single" w:sz="6" w:space="0" w:color="auto"/>
              <w:left w:val="nil"/>
              <w:right w:val="nil"/>
            </w:tcBorders>
            <w:vAlign w:val="bottom"/>
          </w:tcPr>
          <w:p w14:paraId="110A057E" w14:textId="77777777" w:rsidR="00C56CE1" w:rsidRPr="002112CC" w:rsidRDefault="00C56CE1" w:rsidP="0065628E">
            <w:pPr>
              <w:pStyle w:val="Texto"/>
              <w:tabs>
                <w:tab w:val="decimal" w:pos="1418"/>
              </w:tabs>
            </w:pPr>
          </w:p>
        </w:tc>
        <w:tc>
          <w:tcPr>
            <w:tcW w:w="112" w:type="dxa"/>
            <w:tcBorders>
              <w:left w:val="nil"/>
              <w:right w:val="nil"/>
            </w:tcBorders>
            <w:vAlign w:val="bottom"/>
          </w:tcPr>
          <w:p w14:paraId="4881729D" w14:textId="77777777" w:rsidR="00C56CE1" w:rsidRPr="002112CC" w:rsidRDefault="00C56CE1" w:rsidP="00C56CE1">
            <w:pPr>
              <w:tabs>
                <w:tab w:val="decimal" w:pos="1170"/>
              </w:tabs>
              <w:jc w:val="both"/>
              <w:rPr>
                <w:sz w:val="20"/>
              </w:rPr>
            </w:pPr>
          </w:p>
        </w:tc>
        <w:tc>
          <w:tcPr>
            <w:tcW w:w="1418" w:type="dxa"/>
            <w:tcBorders>
              <w:top w:val="single" w:sz="6" w:space="0" w:color="auto"/>
              <w:left w:val="nil"/>
              <w:right w:val="nil"/>
            </w:tcBorders>
            <w:vAlign w:val="bottom"/>
          </w:tcPr>
          <w:p w14:paraId="2916C196" w14:textId="77777777" w:rsidR="00C56CE1" w:rsidRPr="002112CC" w:rsidRDefault="00C56CE1" w:rsidP="0065628E">
            <w:pPr>
              <w:pStyle w:val="Texto"/>
              <w:tabs>
                <w:tab w:val="decimal" w:pos="1298"/>
              </w:tabs>
            </w:pPr>
          </w:p>
        </w:tc>
        <w:tc>
          <w:tcPr>
            <w:tcW w:w="113" w:type="dxa"/>
            <w:tcBorders>
              <w:left w:val="nil"/>
              <w:right w:val="nil"/>
            </w:tcBorders>
            <w:vAlign w:val="bottom"/>
          </w:tcPr>
          <w:p w14:paraId="690D5515" w14:textId="77777777" w:rsidR="00C56CE1" w:rsidRPr="002112CC" w:rsidRDefault="00C56CE1" w:rsidP="00C56CE1">
            <w:pPr>
              <w:jc w:val="both"/>
              <w:rPr>
                <w:sz w:val="20"/>
              </w:rPr>
            </w:pPr>
          </w:p>
        </w:tc>
        <w:tc>
          <w:tcPr>
            <w:tcW w:w="1418" w:type="dxa"/>
            <w:tcBorders>
              <w:top w:val="single" w:sz="6" w:space="0" w:color="auto"/>
              <w:left w:val="nil"/>
              <w:right w:val="nil"/>
            </w:tcBorders>
            <w:vAlign w:val="bottom"/>
          </w:tcPr>
          <w:p w14:paraId="3F85EC4F" w14:textId="77777777" w:rsidR="00C56CE1" w:rsidRPr="002112CC" w:rsidRDefault="00C56CE1" w:rsidP="0065628E">
            <w:pPr>
              <w:pStyle w:val="Texto"/>
              <w:tabs>
                <w:tab w:val="decimal" w:pos="1324"/>
              </w:tabs>
            </w:pPr>
          </w:p>
        </w:tc>
      </w:tr>
      <w:tr w:rsidR="0065628E" w:rsidRPr="002112CC" w14:paraId="42FA6213" w14:textId="77777777" w:rsidTr="0065628E">
        <w:tc>
          <w:tcPr>
            <w:tcW w:w="3528" w:type="dxa"/>
            <w:tcBorders>
              <w:top w:val="nil"/>
              <w:left w:val="nil"/>
              <w:bottom w:val="nil"/>
              <w:right w:val="nil"/>
            </w:tcBorders>
          </w:tcPr>
          <w:p w14:paraId="6DA7BDD1" w14:textId="77777777" w:rsidR="0065628E" w:rsidRPr="001947F5" w:rsidRDefault="0065628E" w:rsidP="0065628E">
            <w:pPr>
              <w:pStyle w:val="Texto"/>
            </w:pPr>
            <w:r w:rsidRPr="001947F5">
              <w:t>4to Trimestre del Ejercicio 19/20</w:t>
            </w:r>
          </w:p>
        </w:tc>
        <w:tc>
          <w:tcPr>
            <w:tcW w:w="1436" w:type="dxa"/>
            <w:tcBorders>
              <w:left w:val="nil"/>
              <w:bottom w:val="nil"/>
              <w:right w:val="nil"/>
            </w:tcBorders>
          </w:tcPr>
          <w:p w14:paraId="5729DDFB" w14:textId="77777777" w:rsidR="0065628E" w:rsidRPr="001947F5" w:rsidRDefault="0065628E" w:rsidP="0065628E">
            <w:pPr>
              <w:pStyle w:val="Texto"/>
              <w:tabs>
                <w:tab w:val="decimal" w:pos="1289"/>
              </w:tabs>
            </w:pPr>
            <w:r w:rsidRPr="001947F5">
              <w:t>14.094</w:t>
            </w:r>
          </w:p>
        </w:tc>
        <w:tc>
          <w:tcPr>
            <w:tcW w:w="94" w:type="dxa"/>
            <w:tcBorders>
              <w:left w:val="nil"/>
              <w:bottom w:val="nil"/>
              <w:right w:val="nil"/>
            </w:tcBorders>
          </w:tcPr>
          <w:p w14:paraId="7C35C51D" w14:textId="77777777" w:rsidR="0065628E" w:rsidRPr="001947F5" w:rsidRDefault="0065628E" w:rsidP="0065628E"/>
        </w:tc>
        <w:tc>
          <w:tcPr>
            <w:tcW w:w="1746" w:type="dxa"/>
            <w:tcBorders>
              <w:left w:val="nil"/>
              <w:bottom w:val="nil"/>
              <w:right w:val="nil"/>
            </w:tcBorders>
          </w:tcPr>
          <w:p w14:paraId="35D7EF0F" w14:textId="77777777" w:rsidR="0065628E" w:rsidRPr="001947F5" w:rsidRDefault="0065628E" w:rsidP="0065628E">
            <w:pPr>
              <w:pStyle w:val="Texto"/>
              <w:tabs>
                <w:tab w:val="decimal" w:pos="1418"/>
              </w:tabs>
            </w:pPr>
            <w:r w:rsidRPr="001947F5">
              <w:t>12.132</w:t>
            </w:r>
          </w:p>
        </w:tc>
        <w:tc>
          <w:tcPr>
            <w:tcW w:w="112" w:type="dxa"/>
            <w:tcBorders>
              <w:left w:val="nil"/>
              <w:bottom w:val="nil"/>
              <w:right w:val="nil"/>
            </w:tcBorders>
          </w:tcPr>
          <w:p w14:paraId="37FAE04D" w14:textId="77777777" w:rsidR="0065628E" w:rsidRPr="001947F5" w:rsidRDefault="0065628E" w:rsidP="0065628E"/>
        </w:tc>
        <w:tc>
          <w:tcPr>
            <w:tcW w:w="1418" w:type="dxa"/>
            <w:tcBorders>
              <w:left w:val="nil"/>
              <w:bottom w:val="nil"/>
              <w:right w:val="nil"/>
            </w:tcBorders>
          </w:tcPr>
          <w:p w14:paraId="2E7BB940" w14:textId="77777777" w:rsidR="0065628E" w:rsidRPr="001947F5" w:rsidRDefault="0065628E" w:rsidP="0065628E">
            <w:pPr>
              <w:pStyle w:val="Texto"/>
              <w:tabs>
                <w:tab w:val="decimal" w:pos="1298"/>
              </w:tabs>
            </w:pPr>
            <w:r w:rsidRPr="001947F5">
              <w:t>5.194</w:t>
            </w:r>
          </w:p>
        </w:tc>
        <w:tc>
          <w:tcPr>
            <w:tcW w:w="113" w:type="dxa"/>
            <w:tcBorders>
              <w:left w:val="nil"/>
              <w:bottom w:val="nil"/>
              <w:right w:val="nil"/>
            </w:tcBorders>
          </w:tcPr>
          <w:p w14:paraId="5B7E8678" w14:textId="77777777" w:rsidR="0065628E" w:rsidRPr="001947F5" w:rsidRDefault="0065628E" w:rsidP="0065628E"/>
        </w:tc>
        <w:tc>
          <w:tcPr>
            <w:tcW w:w="1418" w:type="dxa"/>
            <w:tcBorders>
              <w:left w:val="nil"/>
              <w:bottom w:val="nil"/>
              <w:right w:val="nil"/>
            </w:tcBorders>
          </w:tcPr>
          <w:p w14:paraId="1FF9889B" w14:textId="77777777" w:rsidR="0065628E" w:rsidRPr="001947F5" w:rsidRDefault="0065628E" w:rsidP="0065628E">
            <w:pPr>
              <w:pStyle w:val="Texto"/>
              <w:tabs>
                <w:tab w:val="decimal" w:pos="1324"/>
              </w:tabs>
            </w:pPr>
            <w:r w:rsidRPr="001947F5">
              <w:t>17.326</w:t>
            </w:r>
          </w:p>
        </w:tc>
      </w:tr>
      <w:tr w:rsidR="0065628E" w:rsidRPr="002112CC" w14:paraId="28A938F1" w14:textId="77777777" w:rsidTr="0065628E">
        <w:tc>
          <w:tcPr>
            <w:tcW w:w="3528" w:type="dxa"/>
            <w:tcBorders>
              <w:top w:val="nil"/>
              <w:left w:val="nil"/>
              <w:bottom w:val="nil"/>
              <w:right w:val="nil"/>
            </w:tcBorders>
          </w:tcPr>
          <w:p w14:paraId="1A913C7C" w14:textId="77777777" w:rsidR="0065628E" w:rsidRPr="001947F5" w:rsidRDefault="0065628E" w:rsidP="0065628E">
            <w:pPr>
              <w:pStyle w:val="Texto"/>
            </w:pPr>
            <w:r w:rsidRPr="001947F5">
              <w:t>4to Trimestre del Ejercicio 18/19</w:t>
            </w:r>
          </w:p>
        </w:tc>
        <w:tc>
          <w:tcPr>
            <w:tcW w:w="1436" w:type="dxa"/>
            <w:tcBorders>
              <w:left w:val="nil"/>
              <w:bottom w:val="nil"/>
              <w:right w:val="nil"/>
            </w:tcBorders>
          </w:tcPr>
          <w:p w14:paraId="50CA22C2" w14:textId="77777777" w:rsidR="0065628E" w:rsidRPr="001947F5" w:rsidRDefault="0065628E" w:rsidP="0065628E">
            <w:pPr>
              <w:pStyle w:val="Texto"/>
              <w:tabs>
                <w:tab w:val="decimal" w:pos="1289"/>
              </w:tabs>
            </w:pPr>
            <w:r w:rsidRPr="001947F5">
              <w:t>25.605</w:t>
            </w:r>
          </w:p>
        </w:tc>
        <w:tc>
          <w:tcPr>
            <w:tcW w:w="94" w:type="dxa"/>
            <w:tcBorders>
              <w:left w:val="nil"/>
              <w:bottom w:val="nil"/>
              <w:right w:val="nil"/>
            </w:tcBorders>
          </w:tcPr>
          <w:p w14:paraId="75A451C7" w14:textId="77777777" w:rsidR="0065628E" w:rsidRPr="001947F5" w:rsidRDefault="0065628E" w:rsidP="0065628E"/>
        </w:tc>
        <w:tc>
          <w:tcPr>
            <w:tcW w:w="1746" w:type="dxa"/>
            <w:tcBorders>
              <w:left w:val="nil"/>
              <w:bottom w:val="nil"/>
              <w:right w:val="nil"/>
            </w:tcBorders>
          </w:tcPr>
          <w:p w14:paraId="3BE22F50" w14:textId="77777777" w:rsidR="0065628E" w:rsidRPr="001947F5" w:rsidRDefault="0065628E" w:rsidP="0065628E">
            <w:pPr>
              <w:pStyle w:val="Texto"/>
              <w:tabs>
                <w:tab w:val="decimal" w:pos="1418"/>
              </w:tabs>
            </w:pPr>
            <w:r w:rsidRPr="001947F5">
              <w:t>24.053</w:t>
            </w:r>
          </w:p>
        </w:tc>
        <w:tc>
          <w:tcPr>
            <w:tcW w:w="112" w:type="dxa"/>
            <w:tcBorders>
              <w:left w:val="nil"/>
              <w:bottom w:val="nil"/>
              <w:right w:val="nil"/>
            </w:tcBorders>
          </w:tcPr>
          <w:p w14:paraId="6F3DD8D1" w14:textId="77777777" w:rsidR="0065628E" w:rsidRPr="001947F5" w:rsidRDefault="0065628E" w:rsidP="0065628E"/>
        </w:tc>
        <w:tc>
          <w:tcPr>
            <w:tcW w:w="1418" w:type="dxa"/>
            <w:tcBorders>
              <w:left w:val="nil"/>
              <w:bottom w:val="nil"/>
              <w:right w:val="nil"/>
            </w:tcBorders>
          </w:tcPr>
          <w:p w14:paraId="32B3B214" w14:textId="77777777" w:rsidR="0065628E" w:rsidRPr="001947F5" w:rsidRDefault="0065628E" w:rsidP="0065628E">
            <w:pPr>
              <w:pStyle w:val="Texto"/>
              <w:tabs>
                <w:tab w:val="decimal" w:pos="1298"/>
              </w:tabs>
            </w:pPr>
            <w:r w:rsidRPr="001947F5">
              <w:t>6.092</w:t>
            </w:r>
          </w:p>
        </w:tc>
        <w:tc>
          <w:tcPr>
            <w:tcW w:w="113" w:type="dxa"/>
            <w:tcBorders>
              <w:left w:val="nil"/>
              <w:bottom w:val="nil"/>
              <w:right w:val="nil"/>
            </w:tcBorders>
          </w:tcPr>
          <w:p w14:paraId="32C36F53" w14:textId="77777777" w:rsidR="0065628E" w:rsidRPr="001947F5" w:rsidRDefault="0065628E" w:rsidP="0065628E"/>
        </w:tc>
        <w:tc>
          <w:tcPr>
            <w:tcW w:w="1418" w:type="dxa"/>
            <w:tcBorders>
              <w:left w:val="nil"/>
              <w:bottom w:val="nil"/>
              <w:right w:val="nil"/>
            </w:tcBorders>
          </w:tcPr>
          <w:p w14:paraId="0E9296A0" w14:textId="77777777" w:rsidR="0065628E" w:rsidRPr="001947F5" w:rsidRDefault="0065628E" w:rsidP="0065628E">
            <w:pPr>
              <w:pStyle w:val="Texto"/>
              <w:tabs>
                <w:tab w:val="decimal" w:pos="1324"/>
              </w:tabs>
            </w:pPr>
            <w:r w:rsidRPr="001947F5">
              <w:t>30.145</w:t>
            </w:r>
          </w:p>
        </w:tc>
      </w:tr>
      <w:tr w:rsidR="0065628E" w:rsidRPr="002112CC" w14:paraId="41A2FBA6" w14:textId="77777777" w:rsidTr="0065628E">
        <w:tc>
          <w:tcPr>
            <w:tcW w:w="3528" w:type="dxa"/>
            <w:tcBorders>
              <w:top w:val="nil"/>
              <w:left w:val="nil"/>
              <w:bottom w:val="nil"/>
              <w:right w:val="nil"/>
            </w:tcBorders>
          </w:tcPr>
          <w:p w14:paraId="7EFA2D98" w14:textId="77777777" w:rsidR="0065628E" w:rsidRPr="001947F5" w:rsidRDefault="0065628E" w:rsidP="0065628E">
            <w:pPr>
              <w:pStyle w:val="Texto"/>
            </w:pPr>
            <w:r w:rsidRPr="001947F5">
              <w:t>4to Trimestre del Ejercicio 17/18</w:t>
            </w:r>
          </w:p>
        </w:tc>
        <w:tc>
          <w:tcPr>
            <w:tcW w:w="1436" w:type="dxa"/>
            <w:tcBorders>
              <w:left w:val="nil"/>
              <w:bottom w:val="nil"/>
              <w:right w:val="nil"/>
            </w:tcBorders>
          </w:tcPr>
          <w:p w14:paraId="5EB41B53" w14:textId="77777777" w:rsidR="0065628E" w:rsidRPr="001947F5" w:rsidRDefault="0065628E" w:rsidP="0065628E">
            <w:pPr>
              <w:pStyle w:val="Texto"/>
              <w:tabs>
                <w:tab w:val="decimal" w:pos="1289"/>
              </w:tabs>
            </w:pPr>
            <w:r w:rsidRPr="001947F5">
              <w:t>26.430</w:t>
            </w:r>
          </w:p>
        </w:tc>
        <w:tc>
          <w:tcPr>
            <w:tcW w:w="94" w:type="dxa"/>
            <w:tcBorders>
              <w:left w:val="nil"/>
              <w:bottom w:val="nil"/>
              <w:right w:val="nil"/>
            </w:tcBorders>
          </w:tcPr>
          <w:p w14:paraId="3E8929C7" w14:textId="77777777" w:rsidR="0065628E" w:rsidRPr="001947F5" w:rsidRDefault="0065628E" w:rsidP="0065628E"/>
        </w:tc>
        <w:tc>
          <w:tcPr>
            <w:tcW w:w="1746" w:type="dxa"/>
            <w:tcBorders>
              <w:left w:val="nil"/>
              <w:bottom w:val="nil"/>
              <w:right w:val="nil"/>
            </w:tcBorders>
          </w:tcPr>
          <w:p w14:paraId="2F147CFA" w14:textId="77777777" w:rsidR="0065628E" w:rsidRPr="001947F5" w:rsidRDefault="0065628E" w:rsidP="0065628E">
            <w:pPr>
              <w:pStyle w:val="Texto"/>
              <w:tabs>
                <w:tab w:val="decimal" w:pos="1418"/>
              </w:tabs>
            </w:pPr>
            <w:r w:rsidRPr="001947F5">
              <w:t>24.125</w:t>
            </w:r>
          </w:p>
        </w:tc>
        <w:tc>
          <w:tcPr>
            <w:tcW w:w="112" w:type="dxa"/>
            <w:tcBorders>
              <w:left w:val="nil"/>
              <w:bottom w:val="nil"/>
              <w:right w:val="nil"/>
            </w:tcBorders>
          </w:tcPr>
          <w:p w14:paraId="400B59D0" w14:textId="77777777" w:rsidR="0065628E" w:rsidRPr="001947F5" w:rsidRDefault="0065628E" w:rsidP="0065628E"/>
        </w:tc>
        <w:tc>
          <w:tcPr>
            <w:tcW w:w="1418" w:type="dxa"/>
            <w:tcBorders>
              <w:left w:val="nil"/>
              <w:bottom w:val="nil"/>
              <w:right w:val="nil"/>
            </w:tcBorders>
          </w:tcPr>
          <w:p w14:paraId="0E8155FC" w14:textId="77777777" w:rsidR="0065628E" w:rsidRPr="001947F5" w:rsidRDefault="0065628E" w:rsidP="0065628E">
            <w:pPr>
              <w:pStyle w:val="Texto"/>
              <w:tabs>
                <w:tab w:val="decimal" w:pos="1298"/>
              </w:tabs>
            </w:pPr>
            <w:r w:rsidRPr="001947F5">
              <w:t>4.713</w:t>
            </w:r>
          </w:p>
        </w:tc>
        <w:tc>
          <w:tcPr>
            <w:tcW w:w="113" w:type="dxa"/>
            <w:tcBorders>
              <w:left w:val="nil"/>
              <w:bottom w:val="nil"/>
              <w:right w:val="nil"/>
            </w:tcBorders>
          </w:tcPr>
          <w:p w14:paraId="12CC5AB9" w14:textId="77777777" w:rsidR="0065628E" w:rsidRPr="001947F5" w:rsidRDefault="0065628E" w:rsidP="0065628E"/>
        </w:tc>
        <w:tc>
          <w:tcPr>
            <w:tcW w:w="1418" w:type="dxa"/>
            <w:tcBorders>
              <w:left w:val="nil"/>
              <w:bottom w:val="nil"/>
              <w:right w:val="nil"/>
            </w:tcBorders>
          </w:tcPr>
          <w:p w14:paraId="44C12B32" w14:textId="77777777" w:rsidR="0065628E" w:rsidRPr="001947F5" w:rsidRDefault="0065628E" w:rsidP="0065628E">
            <w:pPr>
              <w:pStyle w:val="Texto"/>
              <w:tabs>
                <w:tab w:val="decimal" w:pos="1324"/>
              </w:tabs>
            </w:pPr>
            <w:r w:rsidRPr="001947F5">
              <w:t>28.838</w:t>
            </w:r>
          </w:p>
        </w:tc>
      </w:tr>
      <w:tr w:rsidR="0065628E" w:rsidRPr="002112CC" w14:paraId="31A95767" w14:textId="77777777" w:rsidTr="0065628E">
        <w:trPr>
          <w:trHeight w:val="55"/>
        </w:trPr>
        <w:tc>
          <w:tcPr>
            <w:tcW w:w="3528" w:type="dxa"/>
            <w:tcBorders>
              <w:top w:val="nil"/>
              <w:left w:val="nil"/>
              <w:bottom w:val="nil"/>
              <w:right w:val="nil"/>
            </w:tcBorders>
          </w:tcPr>
          <w:p w14:paraId="249CEB05" w14:textId="77777777" w:rsidR="0065628E" w:rsidRPr="001947F5" w:rsidRDefault="0065628E" w:rsidP="0065628E">
            <w:pPr>
              <w:pStyle w:val="Texto"/>
            </w:pPr>
            <w:r w:rsidRPr="001947F5">
              <w:t>Acumulado 4to Trimestre 19/20</w:t>
            </w:r>
          </w:p>
        </w:tc>
        <w:tc>
          <w:tcPr>
            <w:tcW w:w="1436" w:type="dxa"/>
            <w:tcBorders>
              <w:left w:val="nil"/>
              <w:bottom w:val="nil"/>
              <w:right w:val="nil"/>
            </w:tcBorders>
          </w:tcPr>
          <w:p w14:paraId="32F0DEE2" w14:textId="77777777" w:rsidR="0065628E" w:rsidRPr="001947F5" w:rsidRDefault="0065628E" w:rsidP="0065628E">
            <w:pPr>
              <w:pStyle w:val="Texto"/>
              <w:tabs>
                <w:tab w:val="decimal" w:pos="1289"/>
              </w:tabs>
            </w:pPr>
            <w:r w:rsidRPr="001947F5">
              <w:t>89.748</w:t>
            </w:r>
          </w:p>
        </w:tc>
        <w:tc>
          <w:tcPr>
            <w:tcW w:w="94" w:type="dxa"/>
            <w:tcBorders>
              <w:left w:val="nil"/>
              <w:bottom w:val="nil"/>
              <w:right w:val="nil"/>
            </w:tcBorders>
          </w:tcPr>
          <w:p w14:paraId="5DA34331" w14:textId="77777777" w:rsidR="0065628E" w:rsidRPr="001947F5" w:rsidRDefault="0065628E" w:rsidP="0065628E"/>
        </w:tc>
        <w:tc>
          <w:tcPr>
            <w:tcW w:w="1746" w:type="dxa"/>
            <w:tcBorders>
              <w:left w:val="nil"/>
              <w:bottom w:val="nil"/>
              <w:right w:val="nil"/>
            </w:tcBorders>
          </w:tcPr>
          <w:p w14:paraId="5B558664" w14:textId="77777777" w:rsidR="0065628E" w:rsidRPr="001947F5" w:rsidRDefault="0065628E" w:rsidP="0065628E">
            <w:pPr>
              <w:pStyle w:val="Texto"/>
              <w:tabs>
                <w:tab w:val="decimal" w:pos="1418"/>
              </w:tabs>
            </w:pPr>
            <w:r w:rsidRPr="001947F5">
              <w:t>68.354</w:t>
            </w:r>
          </w:p>
        </w:tc>
        <w:tc>
          <w:tcPr>
            <w:tcW w:w="112" w:type="dxa"/>
            <w:tcBorders>
              <w:left w:val="nil"/>
              <w:bottom w:val="nil"/>
              <w:right w:val="nil"/>
            </w:tcBorders>
          </w:tcPr>
          <w:p w14:paraId="7B119120" w14:textId="77777777" w:rsidR="0065628E" w:rsidRPr="001947F5" w:rsidRDefault="0065628E" w:rsidP="0065628E"/>
        </w:tc>
        <w:tc>
          <w:tcPr>
            <w:tcW w:w="1418" w:type="dxa"/>
            <w:tcBorders>
              <w:left w:val="nil"/>
              <w:bottom w:val="nil"/>
              <w:right w:val="nil"/>
            </w:tcBorders>
          </w:tcPr>
          <w:p w14:paraId="6BF980EB" w14:textId="77777777" w:rsidR="0065628E" w:rsidRPr="001947F5" w:rsidRDefault="0065628E" w:rsidP="0065628E">
            <w:pPr>
              <w:pStyle w:val="Texto"/>
              <w:tabs>
                <w:tab w:val="decimal" w:pos="1298"/>
              </w:tabs>
            </w:pPr>
            <w:r w:rsidRPr="001947F5">
              <w:t>16.030</w:t>
            </w:r>
          </w:p>
        </w:tc>
        <w:tc>
          <w:tcPr>
            <w:tcW w:w="113" w:type="dxa"/>
            <w:tcBorders>
              <w:left w:val="nil"/>
              <w:bottom w:val="nil"/>
              <w:right w:val="nil"/>
            </w:tcBorders>
          </w:tcPr>
          <w:p w14:paraId="5DD3A0CB" w14:textId="77777777" w:rsidR="0065628E" w:rsidRPr="001947F5" w:rsidRDefault="0065628E" w:rsidP="0065628E"/>
        </w:tc>
        <w:tc>
          <w:tcPr>
            <w:tcW w:w="1418" w:type="dxa"/>
            <w:tcBorders>
              <w:left w:val="nil"/>
              <w:bottom w:val="nil"/>
              <w:right w:val="nil"/>
            </w:tcBorders>
          </w:tcPr>
          <w:p w14:paraId="1ACC7B77" w14:textId="77777777" w:rsidR="0065628E" w:rsidRPr="001947F5" w:rsidRDefault="0065628E" w:rsidP="0065628E">
            <w:pPr>
              <w:pStyle w:val="Texto"/>
              <w:tabs>
                <w:tab w:val="decimal" w:pos="1324"/>
              </w:tabs>
            </w:pPr>
            <w:r w:rsidRPr="001947F5">
              <w:t>84.384</w:t>
            </w:r>
          </w:p>
        </w:tc>
      </w:tr>
      <w:tr w:rsidR="0065628E" w:rsidRPr="002112CC" w14:paraId="23D42D5C" w14:textId="77777777" w:rsidTr="0065628E">
        <w:tc>
          <w:tcPr>
            <w:tcW w:w="3528" w:type="dxa"/>
            <w:tcBorders>
              <w:top w:val="nil"/>
              <w:left w:val="nil"/>
              <w:bottom w:val="nil"/>
              <w:right w:val="nil"/>
            </w:tcBorders>
          </w:tcPr>
          <w:p w14:paraId="488AD5B9" w14:textId="77777777" w:rsidR="0065628E" w:rsidRPr="001947F5" w:rsidRDefault="0065628E" w:rsidP="0065628E">
            <w:pPr>
              <w:pStyle w:val="Texto"/>
            </w:pPr>
            <w:r w:rsidRPr="001947F5">
              <w:t>Acumulado 4to Trimestre 18/19</w:t>
            </w:r>
          </w:p>
        </w:tc>
        <w:tc>
          <w:tcPr>
            <w:tcW w:w="1436" w:type="dxa"/>
            <w:tcBorders>
              <w:left w:val="nil"/>
              <w:bottom w:val="nil"/>
              <w:right w:val="nil"/>
            </w:tcBorders>
          </w:tcPr>
          <w:p w14:paraId="1135E2BE" w14:textId="77777777" w:rsidR="0065628E" w:rsidRPr="001947F5" w:rsidRDefault="0065628E" w:rsidP="0065628E">
            <w:pPr>
              <w:pStyle w:val="Texto"/>
              <w:tabs>
                <w:tab w:val="decimal" w:pos="1289"/>
              </w:tabs>
            </w:pPr>
            <w:r w:rsidRPr="001947F5">
              <w:t>102.681</w:t>
            </w:r>
          </w:p>
        </w:tc>
        <w:tc>
          <w:tcPr>
            <w:tcW w:w="94" w:type="dxa"/>
            <w:tcBorders>
              <w:left w:val="nil"/>
              <w:bottom w:val="nil"/>
              <w:right w:val="nil"/>
            </w:tcBorders>
          </w:tcPr>
          <w:p w14:paraId="5B483FE7" w14:textId="77777777" w:rsidR="0065628E" w:rsidRPr="001947F5" w:rsidRDefault="0065628E" w:rsidP="0065628E"/>
        </w:tc>
        <w:tc>
          <w:tcPr>
            <w:tcW w:w="1746" w:type="dxa"/>
            <w:tcBorders>
              <w:left w:val="nil"/>
              <w:bottom w:val="nil"/>
              <w:right w:val="nil"/>
            </w:tcBorders>
          </w:tcPr>
          <w:p w14:paraId="7DC8798D" w14:textId="77777777" w:rsidR="0065628E" w:rsidRPr="001947F5" w:rsidRDefault="0065628E" w:rsidP="0065628E">
            <w:pPr>
              <w:pStyle w:val="Texto"/>
              <w:tabs>
                <w:tab w:val="decimal" w:pos="1418"/>
              </w:tabs>
            </w:pPr>
            <w:r w:rsidRPr="001947F5">
              <w:t>87.316</w:t>
            </w:r>
          </w:p>
        </w:tc>
        <w:tc>
          <w:tcPr>
            <w:tcW w:w="112" w:type="dxa"/>
            <w:tcBorders>
              <w:left w:val="nil"/>
              <w:bottom w:val="nil"/>
              <w:right w:val="nil"/>
            </w:tcBorders>
          </w:tcPr>
          <w:p w14:paraId="0EEC0100" w14:textId="77777777" w:rsidR="0065628E" w:rsidRPr="001947F5" w:rsidRDefault="0065628E" w:rsidP="0065628E"/>
        </w:tc>
        <w:tc>
          <w:tcPr>
            <w:tcW w:w="1418" w:type="dxa"/>
            <w:tcBorders>
              <w:left w:val="nil"/>
              <w:bottom w:val="nil"/>
              <w:right w:val="nil"/>
            </w:tcBorders>
          </w:tcPr>
          <w:p w14:paraId="0EEF0A56" w14:textId="77777777" w:rsidR="0065628E" w:rsidRPr="001947F5" w:rsidRDefault="0065628E" w:rsidP="0065628E">
            <w:pPr>
              <w:pStyle w:val="Texto"/>
              <w:tabs>
                <w:tab w:val="decimal" w:pos="1298"/>
              </w:tabs>
            </w:pPr>
            <w:r w:rsidRPr="001947F5">
              <w:t>21.923</w:t>
            </w:r>
          </w:p>
        </w:tc>
        <w:tc>
          <w:tcPr>
            <w:tcW w:w="113" w:type="dxa"/>
            <w:tcBorders>
              <w:left w:val="nil"/>
              <w:bottom w:val="nil"/>
              <w:right w:val="nil"/>
            </w:tcBorders>
          </w:tcPr>
          <w:p w14:paraId="036C349A" w14:textId="77777777" w:rsidR="0065628E" w:rsidRPr="001947F5" w:rsidRDefault="0065628E" w:rsidP="0065628E"/>
        </w:tc>
        <w:tc>
          <w:tcPr>
            <w:tcW w:w="1418" w:type="dxa"/>
            <w:tcBorders>
              <w:left w:val="nil"/>
              <w:bottom w:val="nil"/>
              <w:right w:val="nil"/>
            </w:tcBorders>
          </w:tcPr>
          <w:p w14:paraId="692AA3A0" w14:textId="77777777" w:rsidR="0065628E" w:rsidRPr="001947F5" w:rsidRDefault="0065628E" w:rsidP="0065628E">
            <w:pPr>
              <w:pStyle w:val="Texto"/>
              <w:tabs>
                <w:tab w:val="decimal" w:pos="1324"/>
              </w:tabs>
            </w:pPr>
            <w:r w:rsidRPr="001947F5">
              <w:t>109.239</w:t>
            </w:r>
          </w:p>
        </w:tc>
      </w:tr>
      <w:tr w:rsidR="0065628E" w:rsidRPr="002112CC" w14:paraId="0F1EF57F" w14:textId="77777777" w:rsidTr="0065628E">
        <w:tc>
          <w:tcPr>
            <w:tcW w:w="3528" w:type="dxa"/>
            <w:tcBorders>
              <w:top w:val="nil"/>
              <w:left w:val="nil"/>
              <w:bottom w:val="nil"/>
              <w:right w:val="nil"/>
            </w:tcBorders>
          </w:tcPr>
          <w:p w14:paraId="1DDCDC0B" w14:textId="77777777" w:rsidR="0065628E" w:rsidRPr="001947F5" w:rsidRDefault="0065628E" w:rsidP="0065628E">
            <w:pPr>
              <w:pStyle w:val="Texto"/>
            </w:pPr>
            <w:r w:rsidRPr="001947F5">
              <w:t>Acumulado 4to Trimestre 17/18</w:t>
            </w:r>
          </w:p>
        </w:tc>
        <w:tc>
          <w:tcPr>
            <w:tcW w:w="1436" w:type="dxa"/>
            <w:tcBorders>
              <w:left w:val="nil"/>
              <w:bottom w:val="nil"/>
              <w:right w:val="nil"/>
            </w:tcBorders>
          </w:tcPr>
          <w:p w14:paraId="3CF25F9F" w14:textId="77777777" w:rsidR="0065628E" w:rsidRPr="001947F5" w:rsidRDefault="0065628E" w:rsidP="0065628E">
            <w:pPr>
              <w:pStyle w:val="Texto"/>
              <w:tabs>
                <w:tab w:val="decimal" w:pos="1289"/>
              </w:tabs>
            </w:pPr>
            <w:r w:rsidRPr="001947F5">
              <w:t>102.058</w:t>
            </w:r>
          </w:p>
        </w:tc>
        <w:tc>
          <w:tcPr>
            <w:tcW w:w="94" w:type="dxa"/>
            <w:tcBorders>
              <w:left w:val="nil"/>
              <w:bottom w:val="nil"/>
              <w:right w:val="nil"/>
            </w:tcBorders>
          </w:tcPr>
          <w:p w14:paraId="394B377F" w14:textId="77777777" w:rsidR="0065628E" w:rsidRPr="001947F5" w:rsidRDefault="0065628E" w:rsidP="0065628E"/>
        </w:tc>
        <w:tc>
          <w:tcPr>
            <w:tcW w:w="1746" w:type="dxa"/>
            <w:tcBorders>
              <w:left w:val="nil"/>
              <w:bottom w:val="nil"/>
              <w:right w:val="nil"/>
            </w:tcBorders>
          </w:tcPr>
          <w:p w14:paraId="159CC9B9" w14:textId="77777777" w:rsidR="0065628E" w:rsidRPr="001947F5" w:rsidRDefault="0065628E" w:rsidP="0065628E">
            <w:pPr>
              <w:pStyle w:val="Texto"/>
              <w:tabs>
                <w:tab w:val="decimal" w:pos="1418"/>
              </w:tabs>
            </w:pPr>
            <w:r w:rsidRPr="001947F5">
              <w:t>90.621</w:t>
            </w:r>
          </w:p>
        </w:tc>
        <w:tc>
          <w:tcPr>
            <w:tcW w:w="112" w:type="dxa"/>
            <w:tcBorders>
              <w:left w:val="nil"/>
              <w:bottom w:val="nil"/>
              <w:right w:val="nil"/>
            </w:tcBorders>
          </w:tcPr>
          <w:p w14:paraId="3AF375BB" w14:textId="77777777" w:rsidR="0065628E" w:rsidRPr="001947F5" w:rsidRDefault="0065628E" w:rsidP="0065628E"/>
        </w:tc>
        <w:tc>
          <w:tcPr>
            <w:tcW w:w="1418" w:type="dxa"/>
            <w:tcBorders>
              <w:left w:val="nil"/>
              <w:bottom w:val="nil"/>
              <w:right w:val="nil"/>
            </w:tcBorders>
          </w:tcPr>
          <w:p w14:paraId="28F85144" w14:textId="77777777" w:rsidR="0065628E" w:rsidRPr="001947F5" w:rsidRDefault="0065628E" w:rsidP="0065628E">
            <w:pPr>
              <w:pStyle w:val="Texto"/>
              <w:tabs>
                <w:tab w:val="decimal" w:pos="1298"/>
              </w:tabs>
            </w:pPr>
            <w:r w:rsidRPr="001947F5">
              <w:t>19.660</w:t>
            </w:r>
          </w:p>
        </w:tc>
        <w:tc>
          <w:tcPr>
            <w:tcW w:w="113" w:type="dxa"/>
            <w:tcBorders>
              <w:left w:val="nil"/>
              <w:bottom w:val="nil"/>
              <w:right w:val="nil"/>
            </w:tcBorders>
          </w:tcPr>
          <w:p w14:paraId="5952585F" w14:textId="77777777" w:rsidR="0065628E" w:rsidRPr="001947F5" w:rsidRDefault="0065628E" w:rsidP="0065628E"/>
        </w:tc>
        <w:tc>
          <w:tcPr>
            <w:tcW w:w="1418" w:type="dxa"/>
            <w:tcBorders>
              <w:left w:val="nil"/>
              <w:bottom w:val="nil"/>
              <w:right w:val="nil"/>
            </w:tcBorders>
          </w:tcPr>
          <w:p w14:paraId="471516F8" w14:textId="77777777" w:rsidR="0065628E" w:rsidRPr="001947F5" w:rsidRDefault="0065628E" w:rsidP="0065628E">
            <w:pPr>
              <w:pStyle w:val="Texto"/>
              <w:tabs>
                <w:tab w:val="decimal" w:pos="1324"/>
              </w:tabs>
            </w:pPr>
            <w:r w:rsidRPr="001947F5">
              <w:t>110.281</w:t>
            </w:r>
          </w:p>
        </w:tc>
      </w:tr>
    </w:tbl>
    <w:p w14:paraId="31BCD4F7" w14:textId="77777777" w:rsidR="00834858" w:rsidRPr="002112CC" w:rsidRDefault="00834858"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112CC" w14:paraId="7D22CEF1" w14:textId="77777777" w:rsidTr="00C56CE1">
        <w:tc>
          <w:tcPr>
            <w:tcW w:w="3528" w:type="dxa"/>
            <w:tcBorders>
              <w:top w:val="nil"/>
              <w:left w:val="nil"/>
              <w:bottom w:val="nil"/>
              <w:right w:val="nil"/>
            </w:tcBorders>
            <w:vAlign w:val="bottom"/>
          </w:tcPr>
          <w:p w14:paraId="3442DAAD" w14:textId="77777777" w:rsidR="00C56CE1" w:rsidRPr="002112CC" w:rsidRDefault="00C56CE1" w:rsidP="00B11ECF">
            <w:pPr>
              <w:pStyle w:val="Texto"/>
            </w:pPr>
          </w:p>
        </w:tc>
        <w:tc>
          <w:tcPr>
            <w:tcW w:w="1436" w:type="dxa"/>
            <w:vMerge w:val="restart"/>
            <w:tcBorders>
              <w:top w:val="nil"/>
              <w:left w:val="nil"/>
              <w:right w:val="nil"/>
            </w:tcBorders>
            <w:vAlign w:val="bottom"/>
          </w:tcPr>
          <w:p w14:paraId="03CBFB9D" w14:textId="77777777" w:rsidR="00C56CE1" w:rsidRPr="002112CC" w:rsidRDefault="00C56CE1" w:rsidP="001B1131">
            <w:pPr>
              <w:pStyle w:val="Texto"/>
              <w:jc w:val="center"/>
              <w:rPr>
                <w:b/>
              </w:rPr>
            </w:pPr>
            <w:r w:rsidRPr="002112CC">
              <w:rPr>
                <w:b/>
              </w:rPr>
              <w:t>Volumen de producción</w:t>
            </w:r>
            <w:r w:rsidR="00930C4F" w:rsidRPr="002112CC">
              <w:rPr>
                <w:b/>
              </w:rPr>
              <w:t xml:space="preserve"> </w:t>
            </w:r>
            <w:r w:rsidR="00930C4F" w:rsidRPr="002112CC">
              <w:rPr>
                <w:b/>
                <w:sz w:val="16"/>
                <w:szCs w:val="16"/>
              </w:rPr>
              <w:t>(</w:t>
            </w:r>
            <w:r w:rsidR="008E1A57" w:rsidRPr="002112CC">
              <w:rPr>
                <w:b/>
                <w:sz w:val="16"/>
                <w:szCs w:val="16"/>
              </w:rPr>
              <w:t>2</w:t>
            </w:r>
            <w:r w:rsidR="00930C4F" w:rsidRPr="002112CC">
              <w:rPr>
                <w:b/>
                <w:sz w:val="16"/>
                <w:szCs w:val="16"/>
              </w:rPr>
              <w:t>)</w:t>
            </w:r>
          </w:p>
        </w:tc>
        <w:tc>
          <w:tcPr>
            <w:tcW w:w="94" w:type="dxa"/>
            <w:tcBorders>
              <w:top w:val="nil"/>
              <w:left w:val="nil"/>
              <w:right w:val="nil"/>
            </w:tcBorders>
            <w:vAlign w:val="bottom"/>
          </w:tcPr>
          <w:p w14:paraId="43806491" w14:textId="77777777" w:rsidR="00C56CE1" w:rsidRPr="002112CC" w:rsidRDefault="00C56CE1" w:rsidP="001B1131">
            <w:pPr>
              <w:pStyle w:val="Texto"/>
              <w:jc w:val="center"/>
              <w:rPr>
                <w:b/>
              </w:rPr>
            </w:pPr>
          </w:p>
        </w:tc>
        <w:tc>
          <w:tcPr>
            <w:tcW w:w="4807" w:type="dxa"/>
            <w:gridSpan w:val="5"/>
            <w:tcBorders>
              <w:top w:val="nil"/>
              <w:left w:val="nil"/>
              <w:bottom w:val="single" w:sz="6" w:space="0" w:color="auto"/>
              <w:right w:val="nil"/>
            </w:tcBorders>
            <w:vAlign w:val="bottom"/>
          </w:tcPr>
          <w:p w14:paraId="2F9EE0CC" w14:textId="77777777" w:rsidR="00C56CE1" w:rsidRPr="002112CC" w:rsidRDefault="00C56CE1" w:rsidP="001B1131">
            <w:pPr>
              <w:pStyle w:val="Texto"/>
              <w:jc w:val="center"/>
              <w:rPr>
                <w:b/>
              </w:rPr>
            </w:pPr>
            <w:r w:rsidRPr="002112CC">
              <w:rPr>
                <w:b/>
              </w:rPr>
              <w:t>Volumen de ventas</w:t>
            </w:r>
          </w:p>
        </w:tc>
      </w:tr>
      <w:tr w:rsidR="00C56CE1" w:rsidRPr="002112CC" w14:paraId="7F5C969D" w14:textId="77777777" w:rsidTr="00C56CE1">
        <w:tc>
          <w:tcPr>
            <w:tcW w:w="3528" w:type="dxa"/>
            <w:tcBorders>
              <w:top w:val="nil"/>
              <w:left w:val="nil"/>
              <w:bottom w:val="nil"/>
              <w:right w:val="nil"/>
            </w:tcBorders>
            <w:vAlign w:val="bottom"/>
          </w:tcPr>
          <w:p w14:paraId="3B69F5C7" w14:textId="77777777" w:rsidR="00C56CE1" w:rsidRPr="002112CC" w:rsidRDefault="00C56CE1" w:rsidP="00B11ECF">
            <w:pPr>
              <w:pStyle w:val="Texto"/>
              <w:rPr>
                <w:b/>
              </w:rPr>
            </w:pPr>
            <w:r w:rsidRPr="002112CC">
              <w:rPr>
                <w:b/>
              </w:rPr>
              <w:t>ALCOHOL (</w:t>
            </w:r>
            <w:proofErr w:type="spellStart"/>
            <w:r w:rsidRPr="002112CC">
              <w:rPr>
                <w:b/>
              </w:rPr>
              <w:t>tns</w:t>
            </w:r>
            <w:proofErr w:type="spellEnd"/>
            <w:r w:rsidRPr="002112CC">
              <w:rPr>
                <w:b/>
              </w:rPr>
              <w:t>.)</w:t>
            </w:r>
          </w:p>
        </w:tc>
        <w:tc>
          <w:tcPr>
            <w:tcW w:w="1436" w:type="dxa"/>
            <w:vMerge/>
            <w:tcBorders>
              <w:left w:val="nil"/>
              <w:bottom w:val="single" w:sz="6" w:space="0" w:color="auto"/>
              <w:right w:val="nil"/>
            </w:tcBorders>
            <w:vAlign w:val="bottom"/>
          </w:tcPr>
          <w:p w14:paraId="6B06A171" w14:textId="77777777" w:rsidR="00C56CE1" w:rsidRPr="002112CC" w:rsidRDefault="00C56CE1" w:rsidP="001B1131">
            <w:pPr>
              <w:pStyle w:val="Texto"/>
              <w:jc w:val="center"/>
              <w:rPr>
                <w:b/>
              </w:rPr>
            </w:pPr>
          </w:p>
        </w:tc>
        <w:tc>
          <w:tcPr>
            <w:tcW w:w="94" w:type="dxa"/>
            <w:tcBorders>
              <w:left w:val="nil"/>
              <w:right w:val="nil"/>
            </w:tcBorders>
            <w:vAlign w:val="bottom"/>
          </w:tcPr>
          <w:p w14:paraId="786C5732" w14:textId="77777777" w:rsidR="00C56CE1" w:rsidRPr="002112CC" w:rsidRDefault="00C56CE1" w:rsidP="001B1131">
            <w:pPr>
              <w:pStyle w:val="Texto"/>
              <w:jc w:val="center"/>
              <w:rPr>
                <w:b/>
              </w:rPr>
            </w:pPr>
          </w:p>
        </w:tc>
        <w:tc>
          <w:tcPr>
            <w:tcW w:w="1746" w:type="dxa"/>
            <w:tcBorders>
              <w:top w:val="nil"/>
              <w:left w:val="nil"/>
              <w:bottom w:val="single" w:sz="6" w:space="0" w:color="auto"/>
              <w:right w:val="nil"/>
            </w:tcBorders>
            <w:vAlign w:val="bottom"/>
          </w:tcPr>
          <w:p w14:paraId="6F5A0FC6" w14:textId="77777777" w:rsidR="00C56CE1" w:rsidRPr="002112CC" w:rsidRDefault="00C56CE1" w:rsidP="001B1131">
            <w:pPr>
              <w:pStyle w:val="Texto"/>
              <w:jc w:val="center"/>
              <w:rPr>
                <w:b/>
              </w:rPr>
            </w:pPr>
            <w:r w:rsidRPr="002112CC">
              <w:rPr>
                <w:b/>
              </w:rPr>
              <w:t xml:space="preserve">Mercado </w:t>
            </w:r>
            <w:r w:rsidR="008E1A57" w:rsidRPr="002112CC">
              <w:rPr>
                <w:b/>
              </w:rPr>
              <w:t>l</w:t>
            </w:r>
            <w:r w:rsidRPr="002112CC">
              <w:rPr>
                <w:b/>
              </w:rPr>
              <w:t>ocal</w:t>
            </w:r>
            <w:r w:rsidR="00930C4F" w:rsidRPr="002112CC">
              <w:rPr>
                <w:b/>
              </w:rPr>
              <w:t xml:space="preserve"> </w:t>
            </w:r>
            <w:r w:rsidR="00930C4F" w:rsidRPr="002112CC">
              <w:rPr>
                <w:b/>
                <w:sz w:val="16"/>
                <w:szCs w:val="16"/>
              </w:rPr>
              <w:t>(</w:t>
            </w:r>
            <w:r w:rsidR="008E1A57" w:rsidRPr="002112CC">
              <w:rPr>
                <w:b/>
                <w:sz w:val="16"/>
                <w:szCs w:val="16"/>
              </w:rPr>
              <w:t>1</w:t>
            </w:r>
            <w:r w:rsidR="00930C4F" w:rsidRPr="002112CC">
              <w:rPr>
                <w:b/>
                <w:sz w:val="16"/>
                <w:szCs w:val="16"/>
              </w:rPr>
              <w:t>)</w:t>
            </w:r>
          </w:p>
        </w:tc>
        <w:tc>
          <w:tcPr>
            <w:tcW w:w="112" w:type="dxa"/>
            <w:tcBorders>
              <w:top w:val="nil"/>
              <w:left w:val="nil"/>
              <w:right w:val="nil"/>
            </w:tcBorders>
            <w:vAlign w:val="bottom"/>
          </w:tcPr>
          <w:p w14:paraId="6D1C0D72" w14:textId="77777777" w:rsidR="00C56CE1" w:rsidRPr="002112CC" w:rsidRDefault="00C56CE1" w:rsidP="001B1131">
            <w:pPr>
              <w:pStyle w:val="Texto"/>
              <w:jc w:val="center"/>
              <w:rPr>
                <w:b/>
              </w:rPr>
            </w:pPr>
          </w:p>
        </w:tc>
        <w:tc>
          <w:tcPr>
            <w:tcW w:w="1418" w:type="dxa"/>
            <w:tcBorders>
              <w:top w:val="nil"/>
              <w:left w:val="nil"/>
              <w:bottom w:val="single" w:sz="6" w:space="0" w:color="auto"/>
              <w:right w:val="nil"/>
            </w:tcBorders>
            <w:vAlign w:val="bottom"/>
          </w:tcPr>
          <w:p w14:paraId="683CCB9E" w14:textId="77777777" w:rsidR="00C56CE1" w:rsidRPr="002112CC" w:rsidRDefault="00C56CE1" w:rsidP="001B1131">
            <w:pPr>
              <w:pStyle w:val="Texto"/>
              <w:jc w:val="center"/>
              <w:rPr>
                <w:b/>
              </w:rPr>
            </w:pPr>
            <w:r w:rsidRPr="002112CC">
              <w:rPr>
                <w:b/>
              </w:rPr>
              <w:t>Exportación</w:t>
            </w:r>
          </w:p>
        </w:tc>
        <w:tc>
          <w:tcPr>
            <w:tcW w:w="113" w:type="dxa"/>
            <w:tcBorders>
              <w:top w:val="nil"/>
              <w:left w:val="nil"/>
              <w:right w:val="nil"/>
            </w:tcBorders>
            <w:vAlign w:val="bottom"/>
          </w:tcPr>
          <w:p w14:paraId="7F5C5A51" w14:textId="77777777" w:rsidR="00C56CE1" w:rsidRPr="002112CC" w:rsidRDefault="00C56CE1" w:rsidP="001B1131">
            <w:pPr>
              <w:pStyle w:val="Texto"/>
              <w:jc w:val="center"/>
              <w:rPr>
                <w:b/>
              </w:rPr>
            </w:pPr>
          </w:p>
        </w:tc>
        <w:tc>
          <w:tcPr>
            <w:tcW w:w="1418" w:type="dxa"/>
            <w:tcBorders>
              <w:top w:val="nil"/>
              <w:left w:val="nil"/>
              <w:bottom w:val="single" w:sz="6" w:space="0" w:color="auto"/>
              <w:right w:val="nil"/>
            </w:tcBorders>
            <w:vAlign w:val="bottom"/>
          </w:tcPr>
          <w:p w14:paraId="1501C12D" w14:textId="77777777" w:rsidR="00C56CE1" w:rsidRPr="002112CC" w:rsidRDefault="00C56CE1" w:rsidP="001B1131">
            <w:pPr>
              <w:pStyle w:val="Texto"/>
              <w:jc w:val="center"/>
              <w:rPr>
                <w:b/>
              </w:rPr>
            </w:pPr>
            <w:r w:rsidRPr="002112CC">
              <w:rPr>
                <w:b/>
              </w:rPr>
              <w:t>Total</w:t>
            </w:r>
          </w:p>
        </w:tc>
      </w:tr>
      <w:tr w:rsidR="00C56CE1" w:rsidRPr="002112CC" w14:paraId="36D8C4FE" w14:textId="77777777" w:rsidTr="00C56CE1">
        <w:tc>
          <w:tcPr>
            <w:tcW w:w="3528" w:type="dxa"/>
            <w:tcBorders>
              <w:top w:val="nil"/>
              <w:left w:val="nil"/>
              <w:bottom w:val="nil"/>
              <w:right w:val="nil"/>
            </w:tcBorders>
            <w:vAlign w:val="bottom"/>
          </w:tcPr>
          <w:p w14:paraId="1E0AF8E0" w14:textId="77777777" w:rsidR="00C56CE1" w:rsidRPr="002112CC" w:rsidRDefault="00C56CE1" w:rsidP="00B11ECF">
            <w:pPr>
              <w:pStyle w:val="Texto"/>
            </w:pPr>
          </w:p>
        </w:tc>
        <w:tc>
          <w:tcPr>
            <w:tcW w:w="1436" w:type="dxa"/>
            <w:tcBorders>
              <w:top w:val="single" w:sz="6" w:space="0" w:color="auto"/>
              <w:left w:val="nil"/>
              <w:right w:val="nil"/>
            </w:tcBorders>
            <w:vAlign w:val="bottom"/>
          </w:tcPr>
          <w:p w14:paraId="25FA7C53" w14:textId="77777777" w:rsidR="00C56CE1" w:rsidRPr="002112CC" w:rsidRDefault="00C56CE1" w:rsidP="0065628E">
            <w:pPr>
              <w:pStyle w:val="Texto"/>
              <w:tabs>
                <w:tab w:val="decimal" w:pos="1289"/>
              </w:tabs>
            </w:pPr>
          </w:p>
        </w:tc>
        <w:tc>
          <w:tcPr>
            <w:tcW w:w="94" w:type="dxa"/>
            <w:tcBorders>
              <w:left w:val="nil"/>
              <w:right w:val="nil"/>
            </w:tcBorders>
            <w:vAlign w:val="bottom"/>
          </w:tcPr>
          <w:p w14:paraId="1580328E" w14:textId="77777777" w:rsidR="00C56CE1" w:rsidRPr="002112CC" w:rsidRDefault="00C56CE1" w:rsidP="00C56CE1">
            <w:pPr>
              <w:tabs>
                <w:tab w:val="decimal" w:pos="1170"/>
              </w:tabs>
              <w:jc w:val="both"/>
              <w:rPr>
                <w:sz w:val="20"/>
              </w:rPr>
            </w:pPr>
          </w:p>
        </w:tc>
        <w:tc>
          <w:tcPr>
            <w:tcW w:w="1746" w:type="dxa"/>
            <w:tcBorders>
              <w:top w:val="single" w:sz="6" w:space="0" w:color="auto"/>
              <w:left w:val="nil"/>
              <w:right w:val="nil"/>
            </w:tcBorders>
            <w:vAlign w:val="bottom"/>
          </w:tcPr>
          <w:p w14:paraId="7220201D" w14:textId="77777777" w:rsidR="00C56CE1" w:rsidRPr="002112CC" w:rsidRDefault="00C56CE1" w:rsidP="0065628E">
            <w:pPr>
              <w:pStyle w:val="Texto"/>
              <w:tabs>
                <w:tab w:val="decimal" w:pos="1418"/>
              </w:tabs>
            </w:pPr>
          </w:p>
        </w:tc>
        <w:tc>
          <w:tcPr>
            <w:tcW w:w="112" w:type="dxa"/>
            <w:tcBorders>
              <w:left w:val="nil"/>
              <w:right w:val="nil"/>
            </w:tcBorders>
            <w:vAlign w:val="bottom"/>
          </w:tcPr>
          <w:p w14:paraId="557CF105" w14:textId="77777777" w:rsidR="00C56CE1" w:rsidRPr="002112CC" w:rsidRDefault="00C56CE1" w:rsidP="00C56CE1">
            <w:pPr>
              <w:tabs>
                <w:tab w:val="decimal" w:pos="1170"/>
              </w:tabs>
              <w:jc w:val="both"/>
              <w:rPr>
                <w:sz w:val="20"/>
              </w:rPr>
            </w:pPr>
          </w:p>
        </w:tc>
        <w:tc>
          <w:tcPr>
            <w:tcW w:w="1418" w:type="dxa"/>
            <w:tcBorders>
              <w:top w:val="single" w:sz="6" w:space="0" w:color="auto"/>
              <w:left w:val="nil"/>
              <w:right w:val="nil"/>
            </w:tcBorders>
            <w:vAlign w:val="bottom"/>
          </w:tcPr>
          <w:p w14:paraId="353729A7" w14:textId="77777777" w:rsidR="00C56CE1" w:rsidRPr="002112CC" w:rsidRDefault="00C56CE1" w:rsidP="0065628E">
            <w:pPr>
              <w:pStyle w:val="Texto"/>
              <w:tabs>
                <w:tab w:val="decimal" w:pos="1298"/>
              </w:tabs>
            </w:pPr>
          </w:p>
        </w:tc>
        <w:tc>
          <w:tcPr>
            <w:tcW w:w="113" w:type="dxa"/>
            <w:tcBorders>
              <w:left w:val="nil"/>
              <w:right w:val="nil"/>
            </w:tcBorders>
            <w:vAlign w:val="bottom"/>
          </w:tcPr>
          <w:p w14:paraId="2045C788" w14:textId="77777777" w:rsidR="00C56CE1" w:rsidRPr="002112CC" w:rsidRDefault="00C56CE1" w:rsidP="00C56CE1">
            <w:pPr>
              <w:jc w:val="both"/>
              <w:rPr>
                <w:sz w:val="20"/>
              </w:rPr>
            </w:pPr>
          </w:p>
        </w:tc>
        <w:tc>
          <w:tcPr>
            <w:tcW w:w="1418" w:type="dxa"/>
            <w:tcBorders>
              <w:top w:val="single" w:sz="6" w:space="0" w:color="auto"/>
              <w:left w:val="nil"/>
              <w:right w:val="nil"/>
            </w:tcBorders>
            <w:vAlign w:val="bottom"/>
          </w:tcPr>
          <w:p w14:paraId="30047A68" w14:textId="77777777" w:rsidR="00C56CE1" w:rsidRPr="002112CC" w:rsidRDefault="00C56CE1" w:rsidP="0065628E">
            <w:pPr>
              <w:pStyle w:val="Texto"/>
              <w:tabs>
                <w:tab w:val="decimal" w:pos="1324"/>
              </w:tabs>
            </w:pPr>
          </w:p>
        </w:tc>
      </w:tr>
      <w:tr w:rsidR="0065628E" w:rsidRPr="002112CC" w14:paraId="66A338B4" w14:textId="77777777" w:rsidTr="0065628E">
        <w:tc>
          <w:tcPr>
            <w:tcW w:w="3528" w:type="dxa"/>
            <w:tcBorders>
              <w:top w:val="nil"/>
              <w:left w:val="nil"/>
              <w:bottom w:val="nil"/>
              <w:right w:val="nil"/>
            </w:tcBorders>
          </w:tcPr>
          <w:p w14:paraId="350A1C9D" w14:textId="77777777" w:rsidR="0065628E" w:rsidRPr="0018695C" w:rsidRDefault="0065628E" w:rsidP="0065628E">
            <w:pPr>
              <w:pStyle w:val="Texto"/>
            </w:pPr>
            <w:r w:rsidRPr="0018695C">
              <w:t>4to Trimestre del Ejercicio 19/20</w:t>
            </w:r>
          </w:p>
        </w:tc>
        <w:tc>
          <w:tcPr>
            <w:tcW w:w="1436" w:type="dxa"/>
            <w:tcBorders>
              <w:left w:val="nil"/>
              <w:bottom w:val="nil"/>
              <w:right w:val="nil"/>
            </w:tcBorders>
          </w:tcPr>
          <w:p w14:paraId="5FF892CB" w14:textId="77777777" w:rsidR="0065628E" w:rsidRPr="0018695C" w:rsidRDefault="0065628E" w:rsidP="0065628E">
            <w:pPr>
              <w:pStyle w:val="Texto"/>
              <w:tabs>
                <w:tab w:val="decimal" w:pos="1289"/>
              </w:tabs>
            </w:pPr>
            <w:r w:rsidRPr="0018695C">
              <w:t>20.044</w:t>
            </w:r>
          </w:p>
        </w:tc>
        <w:tc>
          <w:tcPr>
            <w:tcW w:w="94" w:type="dxa"/>
            <w:tcBorders>
              <w:left w:val="nil"/>
              <w:bottom w:val="nil"/>
              <w:right w:val="nil"/>
            </w:tcBorders>
          </w:tcPr>
          <w:p w14:paraId="5E2454D4" w14:textId="77777777" w:rsidR="0065628E" w:rsidRPr="0018695C" w:rsidRDefault="0065628E" w:rsidP="0065628E"/>
        </w:tc>
        <w:tc>
          <w:tcPr>
            <w:tcW w:w="1746" w:type="dxa"/>
            <w:tcBorders>
              <w:left w:val="nil"/>
              <w:bottom w:val="nil"/>
              <w:right w:val="nil"/>
            </w:tcBorders>
          </w:tcPr>
          <w:p w14:paraId="32D7361D" w14:textId="77777777" w:rsidR="0065628E" w:rsidRPr="0018695C" w:rsidRDefault="0065628E" w:rsidP="0065628E">
            <w:pPr>
              <w:pStyle w:val="Texto"/>
              <w:tabs>
                <w:tab w:val="decimal" w:pos="1418"/>
              </w:tabs>
            </w:pPr>
            <w:r w:rsidRPr="0018695C">
              <w:t>17.994</w:t>
            </w:r>
          </w:p>
        </w:tc>
        <w:tc>
          <w:tcPr>
            <w:tcW w:w="112" w:type="dxa"/>
            <w:tcBorders>
              <w:left w:val="nil"/>
              <w:bottom w:val="nil"/>
              <w:right w:val="nil"/>
            </w:tcBorders>
          </w:tcPr>
          <w:p w14:paraId="0543BBFF" w14:textId="77777777" w:rsidR="0065628E" w:rsidRPr="0018695C" w:rsidRDefault="0065628E" w:rsidP="0065628E"/>
        </w:tc>
        <w:tc>
          <w:tcPr>
            <w:tcW w:w="1418" w:type="dxa"/>
            <w:tcBorders>
              <w:left w:val="nil"/>
              <w:bottom w:val="nil"/>
              <w:right w:val="nil"/>
            </w:tcBorders>
          </w:tcPr>
          <w:p w14:paraId="128FE7BA"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35B985FD" w14:textId="77777777" w:rsidR="0065628E" w:rsidRPr="0018695C" w:rsidRDefault="0065628E" w:rsidP="0065628E"/>
        </w:tc>
        <w:tc>
          <w:tcPr>
            <w:tcW w:w="1418" w:type="dxa"/>
            <w:tcBorders>
              <w:left w:val="nil"/>
              <w:bottom w:val="nil"/>
              <w:right w:val="nil"/>
            </w:tcBorders>
          </w:tcPr>
          <w:p w14:paraId="29561653" w14:textId="77777777" w:rsidR="0065628E" w:rsidRPr="0018695C" w:rsidRDefault="0065628E" w:rsidP="0065628E">
            <w:pPr>
              <w:pStyle w:val="Texto"/>
              <w:tabs>
                <w:tab w:val="decimal" w:pos="1324"/>
              </w:tabs>
            </w:pPr>
            <w:r w:rsidRPr="0018695C">
              <w:t>17.994</w:t>
            </w:r>
          </w:p>
        </w:tc>
      </w:tr>
      <w:tr w:rsidR="0065628E" w:rsidRPr="002112CC" w14:paraId="4FDA5AB7" w14:textId="77777777" w:rsidTr="0065628E">
        <w:tc>
          <w:tcPr>
            <w:tcW w:w="3528" w:type="dxa"/>
            <w:tcBorders>
              <w:top w:val="nil"/>
              <w:left w:val="nil"/>
              <w:bottom w:val="nil"/>
              <w:right w:val="nil"/>
            </w:tcBorders>
          </w:tcPr>
          <w:p w14:paraId="1EC34755" w14:textId="77777777" w:rsidR="0065628E" w:rsidRPr="0018695C" w:rsidRDefault="0065628E" w:rsidP="0065628E">
            <w:pPr>
              <w:pStyle w:val="Texto"/>
            </w:pPr>
            <w:r w:rsidRPr="0018695C">
              <w:t>4to Trimestre del Ejercicio 18/19</w:t>
            </w:r>
          </w:p>
        </w:tc>
        <w:tc>
          <w:tcPr>
            <w:tcW w:w="1436" w:type="dxa"/>
            <w:tcBorders>
              <w:left w:val="nil"/>
              <w:bottom w:val="nil"/>
              <w:right w:val="nil"/>
            </w:tcBorders>
          </w:tcPr>
          <w:p w14:paraId="4494379C" w14:textId="77777777" w:rsidR="0065628E" w:rsidRPr="0018695C" w:rsidRDefault="0065628E" w:rsidP="0065628E">
            <w:pPr>
              <w:pStyle w:val="Texto"/>
              <w:tabs>
                <w:tab w:val="decimal" w:pos="1289"/>
              </w:tabs>
            </w:pPr>
            <w:r w:rsidRPr="0018695C">
              <w:t>18.290</w:t>
            </w:r>
          </w:p>
        </w:tc>
        <w:tc>
          <w:tcPr>
            <w:tcW w:w="94" w:type="dxa"/>
            <w:tcBorders>
              <w:left w:val="nil"/>
              <w:bottom w:val="nil"/>
              <w:right w:val="nil"/>
            </w:tcBorders>
          </w:tcPr>
          <w:p w14:paraId="05262A33" w14:textId="77777777" w:rsidR="0065628E" w:rsidRPr="0018695C" w:rsidRDefault="0065628E" w:rsidP="0065628E"/>
        </w:tc>
        <w:tc>
          <w:tcPr>
            <w:tcW w:w="1746" w:type="dxa"/>
            <w:tcBorders>
              <w:left w:val="nil"/>
              <w:bottom w:val="nil"/>
              <w:right w:val="nil"/>
            </w:tcBorders>
          </w:tcPr>
          <w:p w14:paraId="242DA7CB" w14:textId="77777777" w:rsidR="0065628E" w:rsidRPr="0018695C" w:rsidRDefault="0065628E" w:rsidP="0065628E">
            <w:pPr>
              <w:pStyle w:val="Texto"/>
              <w:tabs>
                <w:tab w:val="decimal" w:pos="1418"/>
              </w:tabs>
            </w:pPr>
            <w:r w:rsidRPr="0018695C">
              <w:t>23.100</w:t>
            </w:r>
          </w:p>
        </w:tc>
        <w:tc>
          <w:tcPr>
            <w:tcW w:w="112" w:type="dxa"/>
            <w:tcBorders>
              <w:left w:val="nil"/>
              <w:bottom w:val="nil"/>
              <w:right w:val="nil"/>
            </w:tcBorders>
          </w:tcPr>
          <w:p w14:paraId="068AD23E" w14:textId="77777777" w:rsidR="0065628E" w:rsidRPr="0018695C" w:rsidRDefault="0065628E" w:rsidP="0065628E"/>
        </w:tc>
        <w:tc>
          <w:tcPr>
            <w:tcW w:w="1418" w:type="dxa"/>
            <w:tcBorders>
              <w:left w:val="nil"/>
              <w:bottom w:val="nil"/>
              <w:right w:val="nil"/>
            </w:tcBorders>
          </w:tcPr>
          <w:p w14:paraId="16B0508B"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050EAAEF" w14:textId="77777777" w:rsidR="0065628E" w:rsidRPr="0018695C" w:rsidRDefault="0065628E" w:rsidP="0065628E"/>
        </w:tc>
        <w:tc>
          <w:tcPr>
            <w:tcW w:w="1418" w:type="dxa"/>
            <w:tcBorders>
              <w:left w:val="nil"/>
              <w:bottom w:val="nil"/>
              <w:right w:val="nil"/>
            </w:tcBorders>
          </w:tcPr>
          <w:p w14:paraId="1EC03C69" w14:textId="77777777" w:rsidR="0065628E" w:rsidRPr="0018695C" w:rsidRDefault="0065628E" w:rsidP="0065628E">
            <w:pPr>
              <w:pStyle w:val="Texto"/>
              <w:tabs>
                <w:tab w:val="decimal" w:pos="1324"/>
              </w:tabs>
            </w:pPr>
            <w:r w:rsidRPr="0018695C">
              <w:t>23.100</w:t>
            </w:r>
          </w:p>
        </w:tc>
      </w:tr>
      <w:tr w:rsidR="0065628E" w:rsidRPr="002112CC" w14:paraId="049A0A11" w14:textId="77777777" w:rsidTr="0065628E">
        <w:tc>
          <w:tcPr>
            <w:tcW w:w="3528" w:type="dxa"/>
            <w:tcBorders>
              <w:top w:val="nil"/>
              <w:left w:val="nil"/>
              <w:bottom w:val="nil"/>
              <w:right w:val="nil"/>
            </w:tcBorders>
          </w:tcPr>
          <w:p w14:paraId="06D6FEC4" w14:textId="77777777" w:rsidR="0065628E" w:rsidRPr="0018695C" w:rsidRDefault="0065628E" w:rsidP="0065628E">
            <w:pPr>
              <w:pStyle w:val="Texto"/>
            </w:pPr>
            <w:r w:rsidRPr="0018695C">
              <w:t>4to Trimestre del Ejercicio 17/18</w:t>
            </w:r>
          </w:p>
        </w:tc>
        <w:tc>
          <w:tcPr>
            <w:tcW w:w="1436" w:type="dxa"/>
            <w:tcBorders>
              <w:left w:val="nil"/>
              <w:bottom w:val="nil"/>
              <w:right w:val="nil"/>
            </w:tcBorders>
          </w:tcPr>
          <w:p w14:paraId="00F86858" w14:textId="77777777" w:rsidR="0065628E" w:rsidRPr="0018695C" w:rsidRDefault="0065628E" w:rsidP="0065628E">
            <w:pPr>
              <w:pStyle w:val="Texto"/>
              <w:tabs>
                <w:tab w:val="decimal" w:pos="1289"/>
              </w:tabs>
            </w:pPr>
            <w:r w:rsidRPr="0018695C">
              <w:t>15.325</w:t>
            </w:r>
          </w:p>
        </w:tc>
        <w:tc>
          <w:tcPr>
            <w:tcW w:w="94" w:type="dxa"/>
            <w:tcBorders>
              <w:left w:val="nil"/>
              <w:bottom w:val="nil"/>
              <w:right w:val="nil"/>
            </w:tcBorders>
          </w:tcPr>
          <w:p w14:paraId="54C7A1DA" w14:textId="77777777" w:rsidR="0065628E" w:rsidRPr="0018695C" w:rsidRDefault="0065628E" w:rsidP="0065628E"/>
        </w:tc>
        <w:tc>
          <w:tcPr>
            <w:tcW w:w="1746" w:type="dxa"/>
            <w:tcBorders>
              <w:left w:val="nil"/>
              <w:bottom w:val="nil"/>
              <w:right w:val="nil"/>
            </w:tcBorders>
          </w:tcPr>
          <w:p w14:paraId="099916A5" w14:textId="77777777" w:rsidR="0065628E" w:rsidRPr="0018695C" w:rsidRDefault="0065628E" w:rsidP="0065628E">
            <w:pPr>
              <w:pStyle w:val="Texto"/>
              <w:tabs>
                <w:tab w:val="decimal" w:pos="1418"/>
              </w:tabs>
            </w:pPr>
            <w:r w:rsidRPr="0018695C">
              <w:t>25.910</w:t>
            </w:r>
          </w:p>
        </w:tc>
        <w:tc>
          <w:tcPr>
            <w:tcW w:w="112" w:type="dxa"/>
            <w:tcBorders>
              <w:left w:val="nil"/>
              <w:bottom w:val="nil"/>
              <w:right w:val="nil"/>
            </w:tcBorders>
          </w:tcPr>
          <w:p w14:paraId="51066CD7" w14:textId="77777777" w:rsidR="0065628E" w:rsidRPr="0018695C" w:rsidRDefault="0065628E" w:rsidP="0065628E"/>
        </w:tc>
        <w:tc>
          <w:tcPr>
            <w:tcW w:w="1418" w:type="dxa"/>
            <w:tcBorders>
              <w:left w:val="nil"/>
              <w:bottom w:val="nil"/>
              <w:right w:val="nil"/>
            </w:tcBorders>
          </w:tcPr>
          <w:p w14:paraId="7E8A5715"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1C3BBED0" w14:textId="77777777" w:rsidR="0065628E" w:rsidRPr="0018695C" w:rsidRDefault="0065628E" w:rsidP="0065628E"/>
        </w:tc>
        <w:tc>
          <w:tcPr>
            <w:tcW w:w="1418" w:type="dxa"/>
            <w:tcBorders>
              <w:left w:val="nil"/>
              <w:bottom w:val="nil"/>
              <w:right w:val="nil"/>
            </w:tcBorders>
          </w:tcPr>
          <w:p w14:paraId="3B13E08B" w14:textId="77777777" w:rsidR="0065628E" w:rsidRPr="0018695C" w:rsidRDefault="0065628E" w:rsidP="0065628E">
            <w:pPr>
              <w:pStyle w:val="Texto"/>
              <w:tabs>
                <w:tab w:val="decimal" w:pos="1324"/>
              </w:tabs>
            </w:pPr>
            <w:r w:rsidRPr="0018695C">
              <w:t>25.910</w:t>
            </w:r>
          </w:p>
        </w:tc>
      </w:tr>
      <w:tr w:rsidR="0065628E" w:rsidRPr="002112CC" w14:paraId="60FE23D9" w14:textId="77777777" w:rsidTr="0065628E">
        <w:trPr>
          <w:trHeight w:val="55"/>
        </w:trPr>
        <w:tc>
          <w:tcPr>
            <w:tcW w:w="3528" w:type="dxa"/>
            <w:tcBorders>
              <w:top w:val="nil"/>
              <w:left w:val="nil"/>
              <w:bottom w:val="nil"/>
              <w:right w:val="nil"/>
            </w:tcBorders>
          </w:tcPr>
          <w:p w14:paraId="2480F24A" w14:textId="77777777" w:rsidR="0065628E" w:rsidRPr="0018695C" w:rsidRDefault="0065628E" w:rsidP="0065628E">
            <w:pPr>
              <w:pStyle w:val="Texto"/>
            </w:pPr>
            <w:r w:rsidRPr="0018695C">
              <w:t>Acumulado 4to Trimestre 19/20</w:t>
            </w:r>
          </w:p>
        </w:tc>
        <w:tc>
          <w:tcPr>
            <w:tcW w:w="1436" w:type="dxa"/>
            <w:tcBorders>
              <w:left w:val="nil"/>
              <w:bottom w:val="nil"/>
              <w:right w:val="nil"/>
            </w:tcBorders>
          </w:tcPr>
          <w:p w14:paraId="01DBB8A2" w14:textId="77777777" w:rsidR="0065628E" w:rsidRPr="0018695C" w:rsidRDefault="0065628E" w:rsidP="0065628E">
            <w:pPr>
              <w:pStyle w:val="Texto"/>
              <w:tabs>
                <w:tab w:val="decimal" w:pos="1289"/>
              </w:tabs>
            </w:pPr>
            <w:r w:rsidRPr="0018695C">
              <w:t>133.490</w:t>
            </w:r>
          </w:p>
        </w:tc>
        <w:tc>
          <w:tcPr>
            <w:tcW w:w="94" w:type="dxa"/>
            <w:tcBorders>
              <w:left w:val="nil"/>
              <w:bottom w:val="nil"/>
              <w:right w:val="nil"/>
            </w:tcBorders>
          </w:tcPr>
          <w:p w14:paraId="6546D7B8" w14:textId="77777777" w:rsidR="0065628E" w:rsidRPr="0018695C" w:rsidRDefault="0065628E" w:rsidP="0065628E"/>
        </w:tc>
        <w:tc>
          <w:tcPr>
            <w:tcW w:w="1746" w:type="dxa"/>
            <w:tcBorders>
              <w:left w:val="nil"/>
              <w:bottom w:val="nil"/>
              <w:right w:val="nil"/>
            </w:tcBorders>
          </w:tcPr>
          <w:p w14:paraId="69CEA8E0" w14:textId="77777777" w:rsidR="0065628E" w:rsidRPr="0018695C" w:rsidRDefault="0065628E" w:rsidP="0065628E">
            <w:pPr>
              <w:pStyle w:val="Texto"/>
              <w:tabs>
                <w:tab w:val="decimal" w:pos="1418"/>
              </w:tabs>
            </w:pPr>
            <w:r w:rsidRPr="0018695C">
              <w:t>133.645</w:t>
            </w:r>
          </w:p>
        </w:tc>
        <w:tc>
          <w:tcPr>
            <w:tcW w:w="112" w:type="dxa"/>
            <w:tcBorders>
              <w:left w:val="nil"/>
              <w:bottom w:val="nil"/>
              <w:right w:val="nil"/>
            </w:tcBorders>
          </w:tcPr>
          <w:p w14:paraId="383193F5" w14:textId="77777777" w:rsidR="0065628E" w:rsidRPr="0018695C" w:rsidRDefault="0065628E" w:rsidP="0065628E"/>
        </w:tc>
        <w:tc>
          <w:tcPr>
            <w:tcW w:w="1418" w:type="dxa"/>
            <w:tcBorders>
              <w:left w:val="nil"/>
              <w:bottom w:val="nil"/>
              <w:right w:val="nil"/>
            </w:tcBorders>
          </w:tcPr>
          <w:p w14:paraId="6105FE23"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3DF36047" w14:textId="77777777" w:rsidR="0065628E" w:rsidRPr="0018695C" w:rsidRDefault="0065628E" w:rsidP="0065628E"/>
        </w:tc>
        <w:tc>
          <w:tcPr>
            <w:tcW w:w="1418" w:type="dxa"/>
            <w:tcBorders>
              <w:left w:val="nil"/>
              <w:bottom w:val="nil"/>
              <w:right w:val="nil"/>
            </w:tcBorders>
          </w:tcPr>
          <w:p w14:paraId="3CC15C49" w14:textId="77777777" w:rsidR="0065628E" w:rsidRPr="0018695C" w:rsidRDefault="0065628E" w:rsidP="0065628E">
            <w:pPr>
              <w:pStyle w:val="Texto"/>
              <w:tabs>
                <w:tab w:val="decimal" w:pos="1324"/>
              </w:tabs>
            </w:pPr>
            <w:r w:rsidRPr="0018695C">
              <w:t>133.645</w:t>
            </w:r>
          </w:p>
        </w:tc>
      </w:tr>
      <w:tr w:rsidR="0065628E" w:rsidRPr="002112CC" w14:paraId="786A160A" w14:textId="77777777" w:rsidTr="0065628E">
        <w:tc>
          <w:tcPr>
            <w:tcW w:w="3528" w:type="dxa"/>
            <w:tcBorders>
              <w:top w:val="nil"/>
              <w:left w:val="nil"/>
              <w:bottom w:val="nil"/>
              <w:right w:val="nil"/>
            </w:tcBorders>
          </w:tcPr>
          <w:p w14:paraId="10B2390A" w14:textId="77777777" w:rsidR="0065628E" w:rsidRPr="0018695C" w:rsidRDefault="0065628E" w:rsidP="0065628E">
            <w:pPr>
              <w:pStyle w:val="Texto"/>
            </w:pPr>
            <w:r w:rsidRPr="0018695C">
              <w:t>Acumulado 4to Trimestre 18/19</w:t>
            </w:r>
          </w:p>
        </w:tc>
        <w:tc>
          <w:tcPr>
            <w:tcW w:w="1436" w:type="dxa"/>
            <w:tcBorders>
              <w:left w:val="nil"/>
              <w:bottom w:val="nil"/>
              <w:right w:val="nil"/>
            </w:tcBorders>
          </w:tcPr>
          <w:p w14:paraId="2042FC1E" w14:textId="77777777" w:rsidR="0065628E" w:rsidRPr="0018695C" w:rsidRDefault="0065628E" w:rsidP="0065628E">
            <w:pPr>
              <w:pStyle w:val="Texto"/>
              <w:tabs>
                <w:tab w:val="decimal" w:pos="1289"/>
              </w:tabs>
            </w:pPr>
            <w:r w:rsidRPr="0018695C">
              <w:t>96.373</w:t>
            </w:r>
          </w:p>
        </w:tc>
        <w:tc>
          <w:tcPr>
            <w:tcW w:w="94" w:type="dxa"/>
            <w:tcBorders>
              <w:left w:val="nil"/>
              <w:bottom w:val="nil"/>
              <w:right w:val="nil"/>
            </w:tcBorders>
          </w:tcPr>
          <w:p w14:paraId="44CEC950" w14:textId="77777777" w:rsidR="0065628E" w:rsidRPr="0018695C" w:rsidRDefault="0065628E" w:rsidP="0065628E"/>
        </w:tc>
        <w:tc>
          <w:tcPr>
            <w:tcW w:w="1746" w:type="dxa"/>
            <w:tcBorders>
              <w:left w:val="nil"/>
              <w:bottom w:val="nil"/>
              <w:right w:val="nil"/>
            </w:tcBorders>
          </w:tcPr>
          <w:p w14:paraId="4C0DE7AA" w14:textId="77777777" w:rsidR="0065628E" w:rsidRPr="0018695C" w:rsidRDefault="0065628E" w:rsidP="0065628E">
            <w:pPr>
              <w:pStyle w:val="Texto"/>
              <w:tabs>
                <w:tab w:val="decimal" w:pos="1418"/>
              </w:tabs>
            </w:pPr>
            <w:r w:rsidRPr="0018695C">
              <w:t>95.135</w:t>
            </w:r>
          </w:p>
        </w:tc>
        <w:tc>
          <w:tcPr>
            <w:tcW w:w="112" w:type="dxa"/>
            <w:tcBorders>
              <w:left w:val="nil"/>
              <w:bottom w:val="nil"/>
              <w:right w:val="nil"/>
            </w:tcBorders>
          </w:tcPr>
          <w:p w14:paraId="4C7D4A49" w14:textId="77777777" w:rsidR="0065628E" w:rsidRPr="0018695C" w:rsidRDefault="0065628E" w:rsidP="0065628E"/>
        </w:tc>
        <w:tc>
          <w:tcPr>
            <w:tcW w:w="1418" w:type="dxa"/>
            <w:tcBorders>
              <w:left w:val="nil"/>
              <w:bottom w:val="nil"/>
              <w:right w:val="nil"/>
            </w:tcBorders>
          </w:tcPr>
          <w:p w14:paraId="7D97B113"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3F712EF2" w14:textId="77777777" w:rsidR="0065628E" w:rsidRPr="0018695C" w:rsidRDefault="0065628E" w:rsidP="0065628E"/>
        </w:tc>
        <w:tc>
          <w:tcPr>
            <w:tcW w:w="1418" w:type="dxa"/>
            <w:tcBorders>
              <w:left w:val="nil"/>
              <w:bottom w:val="nil"/>
              <w:right w:val="nil"/>
            </w:tcBorders>
          </w:tcPr>
          <w:p w14:paraId="7422DC4B" w14:textId="77777777" w:rsidR="0065628E" w:rsidRPr="0018695C" w:rsidRDefault="0065628E" w:rsidP="0065628E">
            <w:pPr>
              <w:pStyle w:val="Texto"/>
              <w:tabs>
                <w:tab w:val="decimal" w:pos="1324"/>
              </w:tabs>
            </w:pPr>
            <w:r w:rsidRPr="0018695C">
              <w:t>95.135</w:t>
            </w:r>
          </w:p>
        </w:tc>
      </w:tr>
      <w:tr w:rsidR="0065628E" w:rsidRPr="002112CC" w14:paraId="6DB811A8" w14:textId="77777777" w:rsidTr="0065628E">
        <w:tc>
          <w:tcPr>
            <w:tcW w:w="3528" w:type="dxa"/>
            <w:tcBorders>
              <w:top w:val="nil"/>
              <w:left w:val="nil"/>
              <w:bottom w:val="nil"/>
              <w:right w:val="nil"/>
            </w:tcBorders>
          </w:tcPr>
          <w:p w14:paraId="18DC73F3" w14:textId="77777777" w:rsidR="0065628E" w:rsidRPr="0018695C" w:rsidRDefault="0065628E" w:rsidP="0065628E">
            <w:pPr>
              <w:pStyle w:val="Texto"/>
            </w:pPr>
            <w:r w:rsidRPr="0018695C">
              <w:t>Acumulado 4to Trimestre 17/18</w:t>
            </w:r>
          </w:p>
        </w:tc>
        <w:tc>
          <w:tcPr>
            <w:tcW w:w="1436" w:type="dxa"/>
            <w:tcBorders>
              <w:left w:val="nil"/>
              <w:bottom w:val="nil"/>
              <w:right w:val="nil"/>
            </w:tcBorders>
          </w:tcPr>
          <w:p w14:paraId="5C58DD8F" w14:textId="77777777" w:rsidR="0065628E" w:rsidRPr="0018695C" w:rsidRDefault="0065628E" w:rsidP="0065628E">
            <w:pPr>
              <w:pStyle w:val="Texto"/>
              <w:tabs>
                <w:tab w:val="decimal" w:pos="1289"/>
              </w:tabs>
            </w:pPr>
            <w:r w:rsidRPr="0018695C">
              <w:t>94.956</w:t>
            </w:r>
          </w:p>
        </w:tc>
        <w:tc>
          <w:tcPr>
            <w:tcW w:w="94" w:type="dxa"/>
            <w:tcBorders>
              <w:left w:val="nil"/>
              <w:bottom w:val="nil"/>
              <w:right w:val="nil"/>
            </w:tcBorders>
          </w:tcPr>
          <w:p w14:paraId="58389E33" w14:textId="77777777" w:rsidR="0065628E" w:rsidRPr="0018695C" w:rsidRDefault="0065628E" w:rsidP="0065628E"/>
        </w:tc>
        <w:tc>
          <w:tcPr>
            <w:tcW w:w="1746" w:type="dxa"/>
            <w:tcBorders>
              <w:left w:val="nil"/>
              <w:bottom w:val="nil"/>
              <w:right w:val="nil"/>
            </w:tcBorders>
          </w:tcPr>
          <w:p w14:paraId="0F19EFE9" w14:textId="77777777" w:rsidR="0065628E" w:rsidRPr="0018695C" w:rsidRDefault="0065628E" w:rsidP="0065628E">
            <w:pPr>
              <w:pStyle w:val="Texto"/>
              <w:tabs>
                <w:tab w:val="decimal" w:pos="1418"/>
              </w:tabs>
            </w:pPr>
            <w:r w:rsidRPr="0018695C">
              <w:t>98.172</w:t>
            </w:r>
          </w:p>
        </w:tc>
        <w:tc>
          <w:tcPr>
            <w:tcW w:w="112" w:type="dxa"/>
            <w:tcBorders>
              <w:left w:val="nil"/>
              <w:bottom w:val="nil"/>
              <w:right w:val="nil"/>
            </w:tcBorders>
          </w:tcPr>
          <w:p w14:paraId="711567E7" w14:textId="77777777" w:rsidR="0065628E" w:rsidRPr="0018695C" w:rsidRDefault="0065628E" w:rsidP="0065628E"/>
        </w:tc>
        <w:tc>
          <w:tcPr>
            <w:tcW w:w="1418" w:type="dxa"/>
            <w:tcBorders>
              <w:left w:val="nil"/>
              <w:bottom w:val="nil"/>
              <w:right w:val="nil"/>
            </w:tcBorders>
          </w:tcPr>
          <w:p w14:paraId="5D3FF3D7"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797A60BC" w14:textId="77777777" w:rsidR="0065628E" w:rsidRPr="0018695C" w:rsidRDefault="0065628E" w:rsidP="0065628E"/>
        </w:tc>
        <w:tc>
          <w:tcPr>
            <w:tcW w:w="1418" w:type="dxa"/>
            <w:tcBorders>
              <w:left w:val="nil"/>
              <w:bottom w:val="nil"/>
              <w:right w:val="nil"/>
            </w:tcBorders>
          </w:tcPr>
          <w:p w14:paraId="66DE0022" w14:textId="77777777" w:rsidR="0065628E" w:rsidRPr="0018695C" w:rsidRDefault="0065628E" w:rsidP="0065628E">
            <w:pPr>
              <w:pStyle w:val="Texto"/>
              <w:tabs>
                <w:tab w:val="decimal" w:pos="1324"/>
              </w:tabs>
            </w:pPr>
            <w:r w:rsidRPr="0018695C">
              <w:t>98.172</w:t>
            </w:r>
          </w:p>
        </w:tc>
      </w:tr>
    </w:tbl>
    <w:p w14:paraId="498A5D28" w14:textId="77777777" w:rsidR="004E5179" w:rsidRPr="002112CC" w:rsidRDefault="004E5179" w:rsidP="008E7EDF">
      <w:pPr>
        <w:pStyle w:val="Texto"/>
      </w:pPr>
    </w:p>
    <w:p w14:paraId="5C249C93" w14:textId="77777777" w:rsidR="00C56CE1" w:rsidRPr="002112CC" w:rsidRDefault="00930C4F" w:rsidP="00792960">
      <w:pPr>
        <w:pStyle w:val="Texto"/>
        <w:numPr>
          <w:ilvl w:val="0"/>
          <w:numId w:val="49"/>
        </w:numPr>
        <w:rPr>
          <w:sz w:val="16"/>
          <w:szCs w:val="16"/>
        </w:rPr>
      </w:pPr>
      <w:r w:rsidRPr="002112CC">
        <w:rPr>
          <w:sz w:val="16"/>
          <w:szCs w:val="16"/>
        </w:rPr>
        <w:t>Incluye ventas a Bio Ledesma S.A.</w:t>
      </w:r>
    </w:p>
    <w:p w14:paraId="03979377" w14:textId="77777777" w:rsidR="00C56CE1" w:rsidRPr="002112CC" w:rsidRDefault="00930C4F" w:rsidP="00792960">
      <w:pPr>
        <w:pStyle w:val="Texto"/>
        <w:numPr>
          <w:ilvl w:val="0"/>
          <w:numId w:val="49"/>
        </w:numPr>
        <w:rPr>
          <w:sz w:val="16"/>
          <w:szCs w:val="16"/>
        </w:rPr>
      </w:pPr>
      <w:r w:rsidRPr="002112CC">
        <w:rPr>
          <w:sz w:val="16"/>
          <w:szCs w:val="16"/>
        </w:rPr>
        <w:t>No incluye alcohol producido de propiedad de Cañeros.</w:t>
      </w:r>
    </w:p>
    <w:p w14:paraId="6900EA76" w14:textId="77777777" w:rsidR="00834858" w:rsidRPr="002112CC" w:rsidRDefault="00834858" w:rsidP="00834858">
      <w:pPr>
        <w:pStyle w:val="Texto"/>
      </w:pPr>
      <w:r w:rsidRPr="002112CC">
        <w:br w:type="page"/>
      </w:r>
    </w:p>
    <w:p w14:paraId="632F8D7A" w14:textId="77777777" w:rsidR="008E7EDF" w:rsidRPr="002112CC" w:rsidRDefault="008E7EDF"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112CC" w14:paraId="4D09F61C" w14:textId="77777777" w:rsidTr="00645882">
        <w:tc>
          <w:tcPr>
            <w:tcW w:w="3528" w:type="dxa"/>
            <w:tcBorders>
              <w:top w:val="nil"/>
              <w:left w:val="nil"/>
              <w:bottom w:val="nil"/>
              <w:right w:val="nil"/>
            </w:tcBorders>
            <w:vAlign w:val="bottom"/>
          </w:tcPr>
          <w:p w14:paraId="32536EA4" w14:textId="77777777" w:rsidR="00930C4F" w:rsidRPr="002112CC" w:rsidRDefault="00930C4F" w:rsidP="00D900E8">
            <w:pPr>
              <w:pStyle w:val="Texto"/>
              <w:jc w:val="left"/>
            </w:pPr>
          </w:p>
        </w:tc>
        <w:tc>
          <w:tcPr>
            <w:tcW w:w="1436" w:type="dxa"/>
            <w:vMerge w:val="restart"/>
            <w:tcBorders>
              <w:top w:val="nil"/>
              <w:left w:val="nil"/>
              <w:right w:val="nil"/>
            </w:tcBorders>
            <w:vAlign w:val="bottom"/>
          </w:tcPr>
          <w:p w14:paraId="45C863F1" w14:textId="77777777" w:rsidR="00930C4F" w:rsidRPr="002112CC" w:rsidRDefault="00930C4F" w:rsidP="001B1131">
            <w:pPr>
              <w:pStyle w:val="Texto"/>
              <w:jc w:val="center"/>
              <w:rPr>
                <w:b/>
              </w:rPr>
            </w:pPr>
            <w:r w:rsidRPr="002112CC">
              <w:rPr>
                <w:b/>
              </w:rPr>
              <w:t xml:space="preserve">Volumen de producción </w:t>
            </w:r>
            <w:r w:rsidR="008E1A57" w:rsidRPr="002112CC">
              <w:rPr>
                <w:b/>
                <w:sz w:val="16"/>
                <w:szCs w:val="16"/>
              </w:rPr>
              <w:t>(1</w:t>
            </w:r>
            <w:r w:rsidRPr="002112CC">
              <w:rPr>
                <w:b/>
                <w:sz w:val="16"/>
                <w:szCs w:val="16"/>
              </w:rPr>
              <w:t>)</w:t>
            </w:r>
          </w:p>
        </w:tc>
        <w:tc>
          <w:tcPr>
            <w:tcW w:w="94" w:type="dxa"/>
            <w:tcBorders>
              <w:top w:val="nil"/>
              <w:left w:val="nil"/>
              <w:right w:val="nil"/>
            </w:tcBorders>
            <w:vAlign w:val="bottom"/>
          </w:tcPr>
          <w:p w14:paraId="33AEF0A4" w14:textId="77777777" w:rsidR="00930C4F" w:rsidRPr="002112CC" w:rsidRDefault="00930C4F" w:rsidP="001B1131">
            <w:pPr>
              <w:pStyle w:val="Texto"/>
              <w:jc w:val="center"/>
              <w:rPr>
                <w:b/>
              </w:rPr>
            </w:pPr>
          </w:p>
        </w:tc>
        <w:tc>
          <w:tcPr>
            <w:tcW w:w="4807" w:type="dxa"/>
            <w:gridSpan w:val="5"/>
            <w:tcBorders>
              <w:top w:val="nil"/>
              <w:left w:val="nil"/>
              <w:bottom w:val="single" w:sz="6" w:space="0" w:color="auto"/>
              <w:right w:val="nil"/>
            </w:tcBorders>
            <w:vAlign w:val="bottom"/>
          </w:tcPr>
          <w:p w14:paraId="5952801E" w14:textId="77777777" w:rsidR="00930C4F" w:rsidRPr="002112CC" w:rsidRDefault="00930C4F" w:rsidP="001B1131">
            <w:pPr>
              <w:pStyle w:val="Texto"/>
              <w:jc w:val="center"/>
              <w:rPr>
                <w:b/>
              </w:rPr>
            </w:pPr>
            <w:r w:rsidRPr="002112CC">
              <w:rPr>
                <w:b/>
              </w:rPr>
              <w:t>Volumen de ventas</w:t>
            </w:r>
          </w:p>
        </w:tc>
      </w:tr>
      <w:tr w:rsidR="00930C4F" w:rsidRPr="002112CC" w14:paraId="000D7B53" w14:textId="77777777" w:rsidTr="00645882">
        <w:tc>
          <w:tcPr>
            <w:tcW w:w="3528" w:type="dxa"/>
            <w:tcBorders>
              <w:top w:val="nil"/>
              <w:left w:val="nil"/>
              <w:bottom w:val="nil"/>
              <w:right w:val="nil"/>
            </w:tcBorders>
            <w:vAlign w:val="bottom"/>
          </w:tcPr>
          <w:p w14:paraId="123369A4" w14:textId="77777777" w:rsidR="00930C4F" w:rsidRPr="002112CC" w:rsidRDefault="00930C4F" w:rsidP="00D900E8">
            <w:pPr>
              <w:pStyle w:val="Texto"/>
              <w:jc w:val="left"/>
              <w:rPr>
                <w:b/>
              </w:rPr>
            </w:pPr>
            <w:r w:rsidRPr="002112CC">
              <w:rPr>
                <w:b/>
              </w:rPr>
              <w:t>FRUTA EMBALADA Y A GRANEL (</w:t>
            </w:r>
            <w:proofErr w:type="spellStart"/>
            <w:r w:rsidRPr="002112CC">
              <w:rPr>
                <w:b/>
              </w:rPr>
              <w:t>tns</w:t>
            </w:r>
            <w:proofErr w:type="spellEnd"/>
            <w:r w:rsidRPr="002112CC">
              <w:rPr>
                <w:b/>
              </w:rPr>
              <w:t>.)</w:t>
            </w:r>
          </w:p>
        </w:tc>
        <w:tc>
          <w:tcPr>
            <w:tcW w:w="1436" w:type="dxa"/>
            <w:vMerge/>
            <w:tcBorders>
              <w:left w:val="nil"/>
              <w:bottom w:val="single" w:sz="6" w:space="0" w:color="auto"/>
              <w:right w:val="nil"/>
            </w:tcBorders>
            <w:vAlign w:val="bottom"/>
          </w:tcPr>
          <w:p w14:paraId="59686768" w14:textId="77777777" w:rsidR="00930C4F" w:rsidRPr="002112CC" w:rsidRDefault="00930C4F" w:rsidP="001B1131">
            <w:pPr>
              <w:pStyle w:val="Texto"/>
              <w:jc w:val="center"/>
              <w:rPr>
                <w:b/>
              </w:rPr>
            </w:pPr>
          </w:p>
        </w:tc>
        <w:tc>
          <w:tcPr>
            <w:tcW w:w="94" w:type="dxa"/>
            <w:tcBorders>
              <w:left w:val="nil"/>
              <w:right w:val="nil"/>
            </w:tcBorders>
            <w:vAlign w:val="bottom"/>
          </w:tcPr>
          <w:p w14:paraId="1553EEC7" w14:textId="77777777" w:rsidR="00930C4F" w:rsidRPr="002112CC" w:rsidRDefault="00930C4F" w:rsidP="001B1131">
            <w:pPr>
              <w:pStyle w:val="Texto"/>
              <w:jc w:val="center"/>
              <w:rPr>
                <w:b/>
              </w:rPr>
            </w:pPr>
          </w:p>
        </w:tc>
        <w:tc>
          <w:tcPr>
            <w:tcW w:w="1746" w:type="dxa"/>
            <w:tcBorders>
              <w:top w:val="nil"/>
              <w:left w:val="nil"/>
              <w:bottom w:val="single" w:sz="6" w:space="0" w:color="auto"/>
              <w:right w:val="nil"/>
            </w:tcBorders>
            <w:vAlign w:val="bottom"/>
          </w:tcPr>
          <w:p w14:paraId="4FFC14A5" w14:textId="77777777" w:rsidR="00930C4F" w:rsidRPr="002112CC" w:rsidRDefault="00930C4F" w:rsidP="001B1131">
            <w:pPr>
              <w:pStyle w:val="Texto"/>
              <w:jc w:val="center"/>
              <w:rPr>
                <w:b/>
              </w:rPr>
            </w:pPr>
            <w:r w:rsidRPr="002112CC">
              <w:rPr>
                <w:b/>
              </w:rPr>
              <w:t xml:space="preserve">Mercado </w:t>
            </w:r>
            <w:r w:rsidR="0009673C" w:rsidRPr="002112CC">
              <w:rPr>
                <w:b/>
              </w:rPr>
              <w:t>l</w:t>
            </w:r>
            <w:r w:rsidRPr="002112CC">
              <w:rPr>
                <w:b/>
              </w:rPr>
              <w:t xml:space="preserve">ocal </w:t>
            </w:r>
            <w:r w:rsidRPr="002112CC">
              <w:rPr>
                <w:b/>
                <w:sz w:val="16"/>
                <w:szCs w:val="16"/>
              </w:rPr>
              <w:t>(</w:t>
            </w:r>
            <w:r w:rsidR="008E1A57" w:rsidRPr="002112CC">
              <w:rPr>
                <w:b/>
                <w:sz w:val="16"/>
                <w:szCs w:val="16"/>
              </w:rPr>
              <w:t>2</w:t>
            </w:r>
            <w:r w:rsidRPr="002112CC">
              <w:rPr>
                <w:b/>
                <w:sz w:val="16"/>
                <w:szCs w:val="16"/>
              </w:rPr>
              <w:t>)</w:t>
            </w:r>
          </w:p>
        </w:tc>
        <w:tc>
          <w:tcPr>
            <w:tcW w:w="112" w:type="dxa"/>
            <w:tcBorders>
              <w:top w:val="nil"/>
              <w:left w:val="nil"/>
              <w:right w:val="nil"/>
            </w:tcBorders>
            <w:vAlign w:val="bottom"/>
          </w:tcPr>
          <w:p w14:paraId="14B0DB4E" w14:textId="77777777" w:rsidR="00930C4F" w:rsidRPr="002112CC" w:rsidRDefault="00930C4F" w:rsidP="001B1131">
            <w:pPr>
              <w:pStyle w:val="Texto"/>
              <w:jc w:val="center"/>
              <w:rPr>
                <w:b/>
              </w:rPr>
            </w:pPr>
          </w:p>
        </w:tc>
        <w:tc>
          <w:tcPr>
            <w:tcW w:w="1418" w:type="dxa"/>
            <w:tcBorders>
              <w:top w:val="nil"/>
              <w:left w:val="nil"/>
              <w:bottom w:val="single" w:sz="6" w:space="0" w:color="auto"/>
              <w:right w:val="nil"/>
            </w:tcBorders>
            <w:vAlign w:val="bottom"/>
          </w:tcPr>
          <w:p w14:paraId="5FD9FF40" w14:textId="77777777" w:rsidR="00930C4F" w:rsidRPr="002112CC" w:rsidRDefault="00930C4F" w:rsidP="001B1131">
            <w:pPr>
              <w:pStyle w:val="Texto"/>
              <w:jc w:val="center"/>
              <w:rPr>
                <w:b/>
              </w:rPr>
            </w:pPr>
            <w:r w:rsidRPr="002112CC">
              <w:rPr>
                <w:b/>
              </w:rPr>
              <w:t xml:space="preserve">Exportación </w:t>
            </w:r>
            <w:r w:rsidRPr="002112CC">
              <w:rPr>
                <w:b/>
                <w:sz w:val="16"/>
                <w:szCs w:val="16"/>
              </w:rPr>
              <w:t>(</w:t>
            </w:r>
            <w:r w:rsidR="008E1A57" w:rsidRPr="002112CC">
              <w:rPr>
                <w:b/>
                <w:sz w:val="16"/>
                <w:szCs w:val="16"/>
              </w:rPr>
              <w:t>2</w:t>
            </w:r>
            <w:r w:rsidRPr="002112CC">
              <w:rPr>
                <w:b/>
                <w:sz w:val="16"/>
                <w:szCs w:val="16"/>
              </w:rPr>
              <w:t>)</w:t>
            </w:r>
          </w:p>
        </w:tc>
        <w:tc>
          <w:tcPr>
            <w:tcW w:w="113" w:type="dxa"/>
            <w:tcBorders>
              <w:top w:val="nil"/>
              <w:left w:val="nil"/>
              <w:right w:val="nil"/>
            </w:tcBorders>
            <w:vAlign w:val="bottom"/>
          </w:tcPr>
          <w:p w14:paraId="492211C4" w14:textId="77777777" w:rsidR="00930C4F" w:rsidRPr="002112CC" w:rsidRDefault="00930C4F" w:rsidP="001B1131">
            <w:pPr>
              <w:pStyle w:val="Texto"/>
              <w:jc w:val="center"/>
              <w:rPr>
                <w:b/>
              </w:rPr>
            </w:pPr>
          </w:p>
        </w:tc>
        <w:tc>
          <w:tcPr>
            <w:tcW w:w="1418" w:type="dxa"/>
            <w:tcBorders>
              <w:top w:val="nil"/>
              <w:left w:val="nil"/>
              <w:bottom w:val="single" w:sz="6" w:space="0" w:color="auto"/>
              <w:right w:val="nil"/>
            </w:tcBorders>
            <w:vAlign w:val="bottom"/>
          </w:tcPr>
          <w:p w14:paraId="3B106C09" w14:textId="77777777" w:rsidR="00930C4F" w:rsidRPr="002112CC" w:rsidRDefault="00930C4F" w:rsidP="001B1131">
            <w:pPr>
              <w:pStyle w:val="Texto"/>
              <w:jc w:val="center"/>
              <w:rPr>
                <w:b/>
              </w:rPr>
            </w:pPr>
            <w:r w:rsidRPr="002112CC">
              <w:rPr>
                <w:b/>
              </w:rPr>
              <w:t>Total</w:t>
            </w:r>
          </w:p>
        </w:tc>
      </w:tr>
      <w:tr w:rsidR="00930C4F" w:rsidRPr="002112CC" w14:paraId="23F445DC" w14:textId="77777777" w:rsidTr="00645882">
        <w:tc>
          <w:tcPr>
            <w:tcW w:w="3528" w:type="dxa"/>
            <w:tcBorders>
              <w:top w:val="nil"/>
              <w:left w:val="nil"/>
              <w:bottom w:val="nil"/>
              <w:right w:val="nil"/>
            </w:tcBorders>
            <w:vAlign w:val="bottom"/>
          </w:tcPr>
          <w:p w14:paraId="2040E1C4" w14:textId="77777777" w:rsidR="00930C4F" w:rsidRPr="002112CC" w:rsidRDefault="00930C4F" w:rsidP="00D900E8">
            <w:pPr>
              <w:pStyle w:val="Texto"/>
              <w:jc w:val="left"/>
            </w:pPr>
          </w:p>
        </w:tc>
        <w:tc>
          <w:tcPr>
            <w:tcW w:w="1436" w:type="dxa"/>
            <w:tcBorders>
              <w:top w:val="single" w:sz="6" w:space="0" w:color="auto"/>
              <w:left w:val="nil"/>
              <w:right w:val="nil"/>
            </w:tcBorders>
            <w:vAlign w:val="bottom"/>
          </w:tcPr>
          <w:p w14:paraId="7421E209" w14:textId="77777777" w:rsidR="00930C4F" w:rsidRPr="002112CC" w:rsidRDefault="00930C4F" w:rsidP="0065628E">
            <w:pPr>
              <w:pStyle w:val="Texto"/>
              <w:tabs>
                <w:tab w:val="decimal" w:pos="1289"/>
              </w:tabs>
            </w:pPr>
          </w:p>
        </w:tc>
        <w:tc>
          <w:tcPr>
            <w:tcW w:w="94" w:type="dxa"/>
            <w:tcBorders>
              <w:left w:val="nil"/>
              <w:right w:val="nil"/>
            </w:tcBorders>
            <w:vAlign w:val="bottom"/>
          </w:tcPr>
          <w:p w14:paraId="52E965D6" w14:textId="77777777" w:rsidR="00930C4F" w:rsidRPr="002112CC" w:rsidRDefault="00930C4F" w:rsidP="00645882">
            <w:pPr>
              <w:tabs>
                <w:tab w:val="decimal" w:pos="1170"/>
              </w:tabs>
              <w:jc w:val="both"/>
              <w:rPr>
                <w:sz w:val="20"/>
              </w:rPr>
            </w:pPr>
          </w:p>
        </w:tc>
        <w:tc>
          <w:tcPr>
            <w:tcW w:w="1746" w:type="dxa"/>
            <w:tcBorders>
              <w:top w:val="single" w:sz="6" w:space="0" w:color="auto"/>
              <w:left w:val="nil"/>
              <w:right w:val="nil"/>
            </w:tcBorders>
            <w:vAlign w:val="bottom"/>
          </w:tcPr>
          <w:p w14:paraId="5EF4923D" w14:textId="77777777" w:rsidR="00930C4F" w:rsidRPr="002112CC" w:rsidRDefault="00930C4F" w:rsidP="0065628E">
            <w:pPr>
              <w:pStyle w:val="Texto"/>
              <w:tabs>
                <w:tab w:val="decimal" w:pos="1418"/>
              </w:tabs>
            </w:pPr>
          </w:p>
        </w:tc>
        <w:tc>
          <w:tcPr>
            <w:tcW w:w="112" w:type="dxa"/>
            <w:tcBorders>
              <w:left w:val="nil"/>
              <w:right w:val="nil"/>
            </w:tcBorders>
            <w:vAlign w:val="bottom"/>
          </w:tcPr>
          <w:p w14:paraId="679B23A5" w14:textId="77777777" w:rsidR="00930C4F" w:rsidRPr="002112CC" w:rsidRDefault="00930C4F" w:rsidP="00645882">
            <w:pPr>
              <w:tabs>
                <w:tab w:val="decimal" w:pos="1170"/>
              </w:tabs>
              <w:jc w:val="both"/>
              <w:rPr>
                <w:sz w:val="20"/>
              </w:rPr>
            </w:pPr>
          </w:p>
        </w:tc>
        <w:tc>
          <w:tcPr>
            <w:tcW w:w="1418" w:type="dxa"/>
            <w:tcBorders>
              <w:top w:val="single" w:sz="6" w:space="0" w:color="auto"/>
              <w:left w:val="nil"/>
              <w:right w:val="nil"/>
            </w:tcBorders>
            <w:vAlign w:val="bottom"/>
          </w:tcPr>
          <w:p w14:paraId="45B369F3" w14:textId="77777777" w:rsidR="00930C4F" w:rsidRPr="002112CC" w:rsidRDefault="00930C4F" w:rsidP="0065628E">
            <w:pPr>
              <w:pStyle w:val="Texto"/>
              <w:tabs>
                <w:tab w:val="decimal" w:pos="1298"/>
              </w:tabs>
            </w:pPr>
          </w:p>
        </w:tc>
        <w:tc>
          <w:tcPr>
            <w:tcW w:w="113" w:type="dxa"/>
            <w:tcBorders>
              <w:left w:val="nil"/>
              <w:right w:val="nil"/>
            </w:tcBorders>
            <w:vAlign w:val="bottom"/>
          </w:tcPr>
          <w:p w14:paraId="0EF47688" w14:textId="77777777" w:rsidR="00930C4F" w:rsidRPr="002112CC" w:rsidRDefault="00930C4F" w:rsidP="00645882">
            <w:pPr>
              <w:jc w:val="both"/>
              <w:rPr>
                <w:sz w:val="20"/>
              </w:rPr>
            </w:pPr>
          </w:p>
        </w:tc>
        <w:tc>
          <w:tcPr>
            <w:tcW w:w="1418" w:type="dxa"/>
            <w:tcBorders>
              <w:top w:val="single" w:sz="6" w:space="0" w:color="auto"/>
              <w:left w:val="nil"/>
              <w:right w:val="nil"/>
            </w:tcBorders>
            <w:vAlign w:val="bottom"/>
          </w:tcPr>
          <w:p w14:paraId="5373FE6C" w14:textId="77777777" w:rsidR="00930C4F" w:rsidRPr="002112CC" w:rsidRDefault="00930C4F" w:rsidP="0065628E">
            <w:pPr>
              <w:pStyle w:val="Texto"/>
              <w:tabs>
                <w:tab w:val="decimal" w:pos="1324"/>
              </w:tabs>
            </w:pPr>
          </w:p>
        </w:tc>
      </w:tr>
      <w:tr w:rsidR="0065628E" w:rsidRPr="002112CC" w14:paraId="75FB7AC9" w14:textId="77777777" w:rsidTr="0065628E">
        <w:tc>
          <w:tcPr>
            <w:tcW w:w="3528" w:type="dxa"/>
            <w:tcBorders>
              <w:top w:val="nil"/>
              <w:left w:val="nil"/>
              <w:bottom w:val="nil"/>
              <w:right w:val="nil"/>
            </w:tcBorders>
          </w:tcPr>
          <w:p w14:paraId="6D28CD7B" w14:textId="77777777" w:rsidR="0065628E" w:rsidRPr="00322A4B" w:rsidRDefault="0065628E" w:rsidP="0065628E">
            <w:pPr>
              <w:pStyle w:val="Texto"/>
              <w:jc w:val="left"/>
            </w:pPr>
            <w:r w:rsidRPr="00322A4B">
              <w:t>4to Trimestre del Ejercicio 19/20</w:t>
            </w:r>
          </w:p>
        </w:tc>
        <w:tc>
          <w:tcPr>
            <w:tcW w:w="1436" w:type="dxa"/>
            <w:tcBorders>
              <w:left w:val="nil"/>
              <w:bottom w:val="nil"/>
              <w:right w:val="nil"/>
            </w:tcBorders>
          </w:tcPr>
          <w:p w14:paraId="515FC93D" w14:textId="77777777" w:rsidR="0065628E" w:rsidRPr="00322A4B" w:rsidRDefault="0065628E" w:rsidP="0065628E">
            <w:pPr>
              <w:pStyle w:val="Texto"/>
              <w:tabs>
                <w:tab w:val="decimal" w:pos="1289"/>
              </w:tabs>
            </w:pPr>
            <w:r w:rsidRPr="00322A4B">
              <w:t>5.646</w:t>
            </w:r>
          </w:p>
        </w:tc>
        <w:tc>
          <w:tcPr>
            <w:tcW w:w="94" w:type="dxa"/>
            <w:tcBorders>
              <w:left w:val="nil"/>
              <w:bottom w:val="nil"/>
              <w:right w:val="nil"/>
            </w:tcBorders>
          </w:tcPr>
          <w:p w14:paraId="62B8162E" w14:textId="77777777" w:rsidR="0065628E" w:rsidRPr="00322A4B" w:rsidRDefault="0065628E" w:rsidP="0065628E"/>
        </w:tc>
        <w:tc>
          <w:tcPr>
            <w:tcW w:w="1746" w:type="dxa"/>
            <w:tcBorders>
              <w:left w:val="nil"/>
              <w:bottom w:val="nil"/>
              <w:right w:val="nil"/>
            </w:tcBorders>
          </w:tcPr>
          <w:p w14:paraId="4B37C790" w14:textId="77777777" w:rsidR="0065628E" w:rsidRPr="00322A4B" w:rsidRDefault="0065628E" w:rsidP="0065628E">
            <w:pPr>
              <w:pStyle w:val="Texto"/>
              <w:tabs>
                <w:tab w:val="decimal" w:pos="1418"/>
              </w:tabs>
            </w:pPr>
            <w:r w:rsidRPr="00322A4B">
              <w:t>683</w:t>
            </w:r>
          </w:p>
        </w:tc>
        <w:tc>
          <w:tcPr>
            <w:tcW w:w="112" w:type="dxa"/>
            <w:tcBorders>
              <w:left w:val="nil"/>
              <w:bottom w:val="nil"/>
              <w:right w:val="nil"/>
            </w:tcBorders>
          </w:tcPr>
          <w:p w14:paraId="35EFCBE2" w14:textId="77777777" w:rsidR="0065628E" w:rsidRPr="00322A4B" w:rsidRDefault="0065628E" w:rsidP="0065628E"/>
        </w:tc>
        <w:tc>
          <w:tcPr>
            <w:tcW w:w="1418" w:type="dxa"/>
            <w:tcBorders>
              <w:left w:val="nil"/>
              <w:bottom w:val="nil"/>
              <w:right w:val="nil"/>
            </w:tcBorders>
          </w:tcPr>
          <w:p w14:paraId="4B6D7E82" w14:textId="77777777" w:rsidR="0065628E" w:rsidRPr="00322A4B" w:rsidRDefault="0065628E" w:rsidP="0065628E">
            <w:pPr>
              <w:pStyle w:val="Texto"/>
              <w:tabs>
                <w:tab w:val="decimal" w:pos="1298"/>
              </w:tabs>
            </w:pPr>
            <w:r w:rsidRPr="00322A4B">
              <w:t>2.912</w:t>
            </w:r>
          </w:p>
        </w:tc>
        <w:tc>
          <w:tcPr>
            <w:tcW w:w="113" w:type="dxa"/>
            <w:tcBorders>
              <w:left w:val="nil"/>
              <w:bottom w:val="nil"/>
              <w:right w:val="nil"/>
            </w:tcBorders>
          </w:tcPr>
          <w:p w14:paraId="429B2029" w14:textId="77777777" w:rsidR="0065628E" w:rsidRPr="00322A4B" w:rsidRDefault="0065628E" w:rsidP="0065628E"/>
        </w:tc>
        <w:tc>
          <w:tcPr>
            <w:tcW w:w="1418" w:type="dxa"/>
            <w:tcBorders>
              <w:left w:val="nil"/>
              <w:bottom w:val="nil"/>
              <w:right w:val="nil"/>
            </w:tcBorders>
          </w:tcPr>
          <w:p w14:paraId="542DA40D" w14:textId="77777777" w:rsidR="0065628E" w:rsidRPr="00322A4B" w:rsidRDefault="0065628E" w:rsidP="0065628E">
            <w:pPr>
              <w:pStyle w:val="Texto"/>
              <w:tabs>
                <w:tab w:val="decimal" w:pos="1324"/>
              </w:tabs>
            </w:pPr>
            <w:r w:rsidRPr="00322A4B">
              <w:t>3.595</w:t>
            </w:r>
          </w:p>
        </w:tc>
      </w:tr>
      <w:tr w:rsidR="0065628E" w:rsidRPr="002112CC" w14:paraId="68B2F463" w14:textId="77777777" w:rsidTr="0065628E">
        <w:tc>
          <w:tcPr>
            <w:tcW w:w="3528" w:type="dxa"/>
            <w:tcBorders>
              <w:top w:val="nil"/>
              <w:left w:val="nil"/>
              <w:bottom w:val="nil"/>
              <w:right w:val="nil"/>
            </w:tcBorders>
          </w:tcPr>
          <w:p w14:paraId="4BA258B8" w14:textId="77777777" w:rsidR="0065628E" w:rsidRPr="00322A4B" w:rsidRDefault="0065628E" w:rsidP="0065628E">
            <w:pPr>
              <w:pStyle w:val="Texto"/>
              <w:jc w:val="left"/>
            </w:pPr>
            <w:r w:rsidRPr="00322A4B">
              <w:t>4to Trimestre del Ejercicio 18/19</w:t>
            </w:r>
          </w:p>
        </w:tc>
        <w:tc>
          <w:tcPr>
            <w:tcW w:w="1436" w:type="dxa"/>
            <w:tcBorders>
              <w:left w:val="nil"/>
              <w:bottom w:val="nil"/>
              <w:right w:val="nil"/>
            </w:tcBorders>
          </w:tcPr>
          <w:p w14:paraId="2E3273AB" w14:textId="77777777" w:rsidR="0065628E" w:rsidRPr="00322A4B" w:rsidRDefault="0065628E" w:rsidP="0065628E">
            <w:pPr>
              <w:pStyle w:val="Texto"/>
              <w:tabs>
                <w:tab w:val="decimal" w:pos="1289"/>
              </w:tabs>
            </w:pPr>
            <w:r w:rsidRPr="00322A4B">
              <w:t>4.517</w:t>
            </w:r>
          </w:p>
        </w:tc>
        <w:tc>
          <w:tcPr>
            <w:tcW w:w="94" w:type="dxa"/>
            <w:tcBorders>
              <w:left w:val="nil"/>
              <w:bottom w:val="nil"/>
              <w:right w:val="nil"/>
            </w:tcBorders>
          </w:tcPr>
          <w:p w14:paraId="608C4561" w14:textId="77777777" w:rsidR="0065628E" w:rsidRPr="00322A4B" w:rsidRDefault="0065628E" w:rsidP="0065628E"/>
        </w:tc>
        <w:tc>
          <w:tcPr>
            <w:tcW w:w="1746" w:type="dxa"/>
            <w:tcBorders>
              <w:left w:val="nil"/>
              <w:bottom w:val="nil"/>
              <w:right w:val="nil"/>
            </w:tcBorders>
          </w:tcPr>
          <w:p w14:paraId="004E876A" w14:textId="77777777" w:rsidR="0065628E" w:rsidRPr="00322A4B" w:rsidRDefault="0065628E" w:rsidP="0065628E">
            <w:pPr>
              <w:pStyle w:val="Texto"/>
              <w:tabs>
                <w:tab w:val="decimal" w:pos="1418"/>
              </w:tabs>
            </w:pPr>
            <w:r w:rsidRPr="00322A4B">
              <w:t>710</w:t>
            </w:r>
          </w:p>
        </w:tc>
        <w:tc>
          <w:tcPr>
            <w:tcW w:w="112" w:type="dxa"/>
            <w:tcBorders>
              <w:left w:val="nil"/>
              <w:bottom w:val="nil"/>
              <w:right w:val="nil"/>
            </w:tcBorders>
          </w:tcPr>
          <w:p w14:paraId="5FAD9392" w14:textId="77777777" w:rsidR="0065628E" w:rsidRPr="00322A4B" w:rsidRDefault="0065628E" w:rsidP="0065628E"/>
        </w:tc>
        <w:tc>
          <w:tcPr>
            <w:tcW w:w="1418" w:type="dxa"/>
            <w:tcBorders>
              <w:left w:val="nil"/>
              <w:bottom w:val="nil"/>
              <w:right w:val="nil"/>
            </w:tcBorders>
          </w:tcPr>
          <w:p w14:paraId="21032C5F" w14:textId="77777777" w:rsidR="0065628E" w:rsidRPr="00322A4B" w:rsidRDefault="0065628E" w:rsidP="0065628E">
            <w:pPr>
              <w:pStyle w:val="Texto"/>
              <w:tabs>
                <w:tab w:val="decimal" w:pos="1298"/>
              </w:tabs>
            </w:pPr>
            <w:r w:rsidRPr="00322A4B">
              <w:t>2.884</w:t>
            </w:r>
          </w:p>
        </w:tc>
        <w:tc>
          <w:tcPr>
            <w:tcW w:w="113" w:type="dxa"/>
            <w:tcBorders>
              <w:left w:val="nil"/>
              <w:bottom w:val="nil"/>
              <w:right w:val="nil"/>
            </w:tcBorders>
          </w:tcPr>
          <w:p w14:paraId="11CA02B2" w14:textId="77777777" w:rsidR="0065628E" w:rsidRPr="00322A4B" w:rsidRDefault="0065628E" w:rsidP="0065628E"/>
        </w:tc>
        <w:tc>
          <w:tcPr>
            <w:tcW w:w="1418" w:type="dxa"/>
            <w:tcBorders>
              <w:left w:val="nil"/>
              <w:bottom w:val="nil"/>
              <w:right w:val="nil"/>
            </w:tcBorders>
          </w:tcPr>
          <w:p w14:paraId="0DD61366" w14:textId="77777777" w:rsidR="0065628E" w:rsidRPr="00322A4B" w:rsidRDefault="0065628E" w:rsidP="0065628E">
            <w:pPr>
              <w:pStyle w:val="Texto"/>
              <w:tabs>
                <w:tab w:val="decimal" w:pos="1324"/>
              </w:tabs>
            </w:pPr>
            <w:r w:rsidRPr="00322A4B">
              <w:t>3.594</w:t>
            </w:r>
          </w:p>
        </w:tc>
      </w:tr>
      <w:tr w:rsidR="0065628E" w:rsidRPr="002112CC" w14:paraId="0CA0DF33" w14:textId="77777777" w:rsidTr="0065628E">
        <w:tc>
          <w:tcPr>
            <w:tcW w:w="3528" w:type="dxa"/>
            <w:tcBorders>
              <w:top w:val="nil"/>
              <w:left w:val="nil"/>
              <w:bottom w:val="nil"/>
              <w:right w:val="nil"/>
            </w:tcBorders>
          </w:tcPr>
          <w:p w14:paraId="34566CFB" w14:textId="77777777" w:rsidR="0065628E" w:rsidRPr="00322A4B" w:rsidRDefault="0065628E" w:rsidP="0065628E">
            <w:pPr>
              <w:pStyle w:val="Texto"/>
              <w:jc w:val="left"/>
            </w:pPr>
            <w:r w:rsidRPr="00322A4B">
              <w:t>4to Trimestre del Ejercicio 17/18</w:t>
            </w:r>
          </w:p>
        </w:tc>
        <w:tc>
          <w:tcPr>
            <w:tcW w:w="1436" w:type="dxa"/>
            <w:tcBorders>
              <w:left w:val="nil"/>
              <w:bottom w:val="nil"/>
              <w:right w:val="nil"/>
            </w:tcBorders>
          </w:tcPr>
          <w:p w14:paraId="729FAC0D" w14:textId="77777777" w:rsidR="0065628E" w:rsidRPr="00322A4B" w:rsidRDefault="0065628E" w:rsidP="0065628E">
            <w:pPr>
              <w:pStyle w:val="Texto"/>
              <w:tabs>
                <w:tab w:val="decimal" w:pos="1289"/>
              </w:tabs>
            </w:pPr>
            <w:r w:rsidRPr="00322A4B">
              <w:t>4.919</w:t>
            </w:r>
          </w:p>
        </w:tc>
        <w:tc>
          <w:tcPr>
            <w:tcW w:w="94" w:type="dxa"/>
            <w:tcBorders>
              <w:left w:val="nil"/>
              <w:bottom w:val="nil"/>
              <w:right w:val="nil"/>
            </w:tcBorders>
          </w:tcPr>
          <w:p w14:paraId="72986AE0" w14:textId="77777777" w:rsidR="0065628E" w:rsidRPr="00322A4B" w:rsidRDefault="0065628E" w:rsidP="0065628E"/>
        </w:tc>
        <w:tc>
          <w:tcPr>
            <w:tcW w:w="1746" w:type="dxa"/>
            <w:tcBorders>
              <w:left w:val="nil"/>
              <w:bottom w:val="nil"/>
              <w:right w:val="nil"/>
            </w:tcBorders>
          </w:tcPr>
          <w:p w14:paraId="5C4912D4" w14:textId="77777777" w:rsidR="0065628E" w:rsidRPr="00322A4B" w:rsidRDefault="0065628E" w:rsidP="0065628E">
            <w:pPr>
              <w:pStyle w:val="Texto"/>
              <w:tabs>
                <w:tab w:val="decimal" w:pos="1418"/>
              </w:tabs>
            </w:pPr>
            <w:r w:rsidRPr="00322A4B">
              <w:t>1.596</w:t>
            </w:r>
          </w:p>
        </w:tc>
        <w:tc>
          <w:tcPr>
            <w:tcW w:w="112" w:type="dxa"/>
            <w:tcBorders>
              <w:left w:val="nil"/>
              <w:bottom w:val="nil"/>
              <w:right w:val="nil"/>
            </w:tcBorders>
          </w:tcPr>
          <w:p w14:paraId="7A6427CD" w14:textId="77777777" w:rsidR="0065628E" w:rsidRPr="00322A4B" w:rsidRDefault="0065628E" w:rsidP="0065628E"/>
        </w:tc>
        <w:tc>
          <w:tcPr>
            <w:tcW w:w="1418" w:type="dxa"/>
            <w:tcBorders>
              <w:left w:val="nil"/>
              <w:bottom w:val="nil"/>
              <w:right w:val="nil"/>
            </w:tcBorders>
          </w:tcPr>
          <w:p w14:paraId="6F57ED0A" w14:textId="77777777" w:rsidR="0065628E" w:rsidRPr="00322A4B" w:rsidRDefault="0065628E" w:rsidP="0065628E">
            <w:pPr>
              <w:pStyle w:val="Texto"/>
              <w:tabs>
                <w:tab w:val="decimal" w:pos="1298"/>
              </w:tabs>
            </w:pPr>
            <w:r w:rsidRPr="00322A4B">
              <w:t>460</w:t>
            </w:r>
          </w:p>
        </w:tc>
        <w:tc>
          <w:tcPr>
            <w:tcW w:w="113" w:type="dxa"/>
            <w:tcBorders>
              <w:left w:val="nil"/>
              <w:bottom w:val="nil"/>
              <w:right w:val="nil"/>
            </w:tcBorders>
          </w:tcPr>
          <w:p w14:paraId="1B2D855B" w14:textId="77777777" w:rsidR="0065628E" w:rsidRPr="00322A4B" w:rsidRDefault="0065628E" w:rsidP="0065628E"/>
        </w:tc>
        <w:tc>
          <w:tcPr>
            <w:tcW w:w="1418" w:type="dxa"/>
            <w:tcBorders>
              <w:left w:val="nil"/>
              <w:bottom w:val="nil"/>
              <w:right w:val="nil"/>
            </w:tcBorders>
          </w:tcPr>
          <w:p w14:paraId="3C61BD1D" w14:textId="77777777" w:rsidR="0065628E" w:rsidRPr="00322A4B" w:rsidRDefault="0065628E" w:rsidP="0065628E">
            <w:pPr>
              <w:pStyle w:val="Texto"/>
              <w:tabs>
                <w:tab w:val="decimal" w:pos="1324"/>
              </w:tabs>
            </w:pPr>
            <w:r w:rsidRPr="00322A4B">
              <w:t>2.056</w:t>
            </w:r>
          </w:p>
        </w:tc>
      </w:tr>
      <w:tr w:rsidR="0065628E" w:rsidRPr="002112CC" w14:paraId="54D42ECC" w14:textId="77777777" w:rsidTr="0065628E">
        <w:trPr>
          <w:trHeight w:val="55"/>
        </w:trPr>
        <w:tc>
          <w:tcPr>
            <w:tcW w:w="3528" w:type="dxa"/>
            <w:tcBorders>
              <w:top w:val="nil"/>
              <w:left w:val="nil"/>
              <w:bottom w:val="nil"/>
              <w:right w:val="nil"/>
            </w:tcBorders>
          </w:tcPr>
          <w:p w14:paraId="129F5CF4" w14:textId="77777777" w:rsidR="0065628E" w:rsidRPr="00322A4B" w:rsidRDefault="0065628E" w:rsidP="0065628E">
            <w:pPr>
              <w:pStyle w:val="Texto"/>
              <w:jc w:val="left"/>
            </w:pPr>
            <w:r w:rsidRPr="00322A4B">
              <w:t>Acumulado 4to Trimestre 19/20</w:t>
            </w:r>
          </w:p>
        </w:tc>
        <w:tc>
          <w:tcPr>
            <w:tcW w:w="1436" w:type="dxa"/>
            <w:tcBorders>
              <w:left w:val="nil"/>
              <w:bottom w:val="nil"/>
              <w:right w:val="nil"/>
            </w:tcBorders>
          </w:tcPr>
          <w:p w14:paraId="06BDC3AD" w14:textId="77777777" w:rsidR="0065628E" w:rsidRPr="00322A4B" w:rsidRDefault="0065628E" w:rsidP="0065628E">
            <w:pPr>
              <w:pStyle w:val="Texto"/>
              <w:tabs>
                <w:tab w:val="decimal" w:pos="1289"/>
              </w:tabs>
            </w:pPr>
            <w:r w:rsidRPr="00322A4B">
              <w:t>37.331</w:t>
            </w:r>
          </w:p>
        </w:tc>
        <w:tc>
          <w:tcPr>
            <w:tcW w:w="94" w:type="dxa"/>
            <w:tcBorders>
              <w:left w:val="nil"/>
              <w:bottom w:val="nil"/>
              <w:right w:val="nil"/>
            </w:tcBorders>
          </w:tcPr>
          <w:p w14:paraId="39087ED1" w14:textId="77777777" w:rsidR="0065628E" w:rsidRPr="00322A4B" w:rsidRDefault="0065628E" w:rsidP="0065628E"/>
        </w:tc>
        <w:tc>
          <w:tcPr>
            <w:tcW w:w="1746" w:type="dxa"/>
            <w:tcBorders>
              <w:left w:val="nil"/>
              <w:bottom w:val="nil"/>
              <w:right w:val="nil"/>
            </w:tcBorders>
          </w:tcPr>
          <w:p w14:paraId="15F5EFE5" w14:textId="77777777" w:rsidR="0065628E" w:rsidRPr="00322A4B" w:rsidRDefault="0065628E" w:rsidP="0065628E">
            <w:pPr>
              <w:pStyle w:val="Texto"/>
              <w:tabs>
                <w:tab w:val="decimal" w:pos="1418"/>
              </w:tabs>
            </w:pPr>
            <w:r w:rsidRPr="00322A4B">
              <w:t>4.186</w:t>
            </w:r>
          </w:p>
        </w:tc>
        <w:tc>
          <w:tcPr>
            <w:tcW w:w="112" w:type="dxa"/>
            <w:tcBorders>
              <w:left w:val="nil"/>
              <w:bottom w:val="nil"/>
              <w:right w:val="nil"/>
            </w:tcBorders>
          </w:tcPr>
          <w:p w14:paraId="1700E11C" w14:textId="77777777" w:rsidR="0065628E" w:rsidRPr="00322A4B" w:rsidRDefault="0065628E" w:rsidP="0065628E"/>
        </w:tc>
        <w:tc>
          <w:tcPr>
            <w:tcW w:w="1418" w:type="dxa"/>
            <w:tcBorders>
              <w:left w:val="nil"/>
              <w:bottom w:val="nil"/>
              <w:right w:val="nil"/>
            </w:tcBorders>
          </w:tcPr>
          <w:p w14:paraId="17C8BC80" w14:textId="77777777" w:rsidR="0065628E" w:rsidRPr="00322A4B" w:rsidRDefault="0065628E" w:rsidP="0065628E">
            <w:pPr>
              <w:pStyle w:val="Texto"/>
              <w:tabs>
                <w:tab w:val="decimal" w:pos="1298"/>
              </w:tabs>
            </w:pPr>
            <w:r w:rsidRPr="00322A4B">
              <w:t>32.007</w:t>
            </w:r>
          </w:p>
        </w:tc>
        <w:tc>
          <w:tcPr>
            <w:tcW w:w="113" w:type="dxa"/>
            <w:tcBorders>
              <w:left w:val="nil"/>
              <w:bottom w:val="nil"/>
              <w:right w:val="nil"/>
            </w:tcBorders>
          </w:tcPr>
          <w:p w14:paraId="0AF43F5D" w14:textId="77777777" w:rsidR="0065628E" w:rsidRPr="00322A4B" w:rsidRDefault="0065628E" w:rsidP="0065628E"/>
        </w:tc>
        <w:tc>
          <w:tcPr>
            <w:tcW w:w="1418" w:type="dxa"/>
            <w:tcBorders>
              <w:left w:val="nil"/>
              <w:bottom w:val="nil"/>
              <w:right w:val="nil"/>
            </w:tcBorders>
          </w:tcPr>
          <w:p w14:paraId="572F837D" w14:textId="77777777" w:rsidR="0065628E" w:rsidRPr="00322A4B" w:rsidRDefault="0065628E" w:rsidP="0065628E">
            <w:pPr>
              <w:pStyle w:val="Texto"/>
              <w:tabs>
                <w:tab w:val="decimal" w:pos="1324"/>
              </w:tabs>
            </w:pPr>
            <w:r w:rsidRPr="00322A4B">
              <w:t>36.193</w:t>
            </w:r>
          </w:p>
        </w:tc>
      </w:tr>
      <w:tr w:rsidR="0065628E" w:rsidRPr="002112CC" w14:paraId="716A1B26" w14:textId="77777777" w:rsidTr="0065628E">
        <w:tc>
          <w:tcPr>
            <w:tcW w:w="3528" w:type="dxa"/>
            <w:tcBorders>
              <w:top w:val="nil"/>
              <w:left w:val="nil"/>
              <w:bottom w:val="nil"/>
              <w:right w:val="nil"/>
            </w:tcBorders>
          </w:tcPr>
          <w:p w14:paraId="6B142086" w14:textId="77777777" w:rsidR="0065628E" w:rsidRPr="00322A4B" w:rsidRDefault="0065628E" w:rsidP="0065628E">
            <w:pPr>
              <w:pStyle w:val="Texto"/>
              <w:jc w:val="left"/>
            </w:pPr>
            <w:r w:rsidRPr="00322A4B">
              <w:t>Acumulado 4to Trimestre 18/19</w:t>
            </w:r>
          </w:p>
        </w:tc>
        <w:tc>
          <w:tcPr>
            <w:tcW w:w="1436" w:type="dxa"/>
            <w:tcBorders>
              <w:left w:val="nil"/>
              <w:bottom w:val="nil"/>
              <w:right w:val="nil"/>
            </w:tcBorders>
          </w:tcPr>
          <w:p w14:paraId="7E309B67" w14:textId="77777777" w:rsidR="0065628E" w:rsidRPr="00322A4B" w:rsidRDefault="0065628E" w:rsidP="0065628E">
            <w:pPr>
              <w:pStyle w:val="Texto"/>
              <w:tabs>
                <w:tab w:val="decimal" w:pos="1289"/>
              </w:tabs>
            </w:pPr>
            <w:r w:rsidRPr="00322A4B">
              <w:t>36.780</w:t>
            </w:r>
          </w:p>
        </w:tc>
        <w:tc>
          <w:tcPr>
            <w:tcW w:w="94" w:type="dxa"/>
            <w:tcBorders>
              <w:left w:val="nil"/>
              <w:bottom w:val="nil"/>
              <w:right w:val="nil"/>
            </w:tcBorders>
          </w:tcPr>
          <w:p w14:paraId="29C6BFD2" w14:textId="77777777" w:rsidR="0065628E" w:rsidRPr="00322A4B" w:rsidRDefault="0065628E" w:rsidP="0065628E"/>
        </w:tc>
        <w:tc>
          <w:tcPr>
            <w:tcW w:w="1746" w:type="dxa"/>
            <w:tcBorders>
              <w:left w:val="nil"/>
              <w:bottom w:val="nil"/>
              <w:right w:val="nil"/>
            </w:tcBorders>
          </w:tcPr>
          <w:p w14:paraId="48B9A970" w14:textId="77777777" w:rsidR="0065628E" w:rsidRPr="00322A4B" w:rsidRDefault="0065628E" w:rsidP="0065628E">
            <w:pPr>
              <w:pStyle w:val="Texto"/>
              <w:tabs>
                <w:tab w:val="decimal" w:pos="1418"/>
              </w:tabs>
            </w:pPr>
            <w:r w:rsidRPr="00322A4B">
              <w:t>5.637</w:t>
            </w:r>
          </w:p>
        </w:tc>
        <w:tc>
          <w:tcPr>
            <w:tcW w:w="112" w:type="dxa"/>
            <w:tcBorders>
              <w:left w:val="nil"/>
              <w:bottom w:val="nil"/>
              <w:right w:val="nil"/>
            </w:tcBorders>
          </w:tcPr>
          <w:p w14:paraId="15A618D6" w14:textId="77777777" w:rsidR="0065628E" w:rsidRPr="00322A4B" w:rsidRDefault="0065628E" w:rsidP="0065628E"/>
        </w:tc>
        <w:tc>
          <w:tcPr>
            <w:tcW w:w="1418" w:type="dxa"/>
            <w:tcBorders>
              <w:left w:val="nil"/>
              <w:bottom w:val="nil"/>
              <w:right w:val="nil"/>
            </w:tcBorders>
          </w:tcPr>
          <w:p w14:paraId="201399D8" w14:textId="77777777" w:rsidR="0065628E" w:rsidRPr="00322A4B" w:rsidRDefault="0065628E" w:rsidP="0065628E">
            <w:pPr>
              <w:pStyle w:val="Texto"/>
              <w:tabs>
                <w:tab w:val="decimal" w:pos="1298"/>
              </w:tabs>
            </w:pPr>
            <w:r w:rsidRPr="00322A4B">
              <w:t>32.907</w:t>
            </w:r>
          </w:p>
        </w:tc>
        <w:tc>
          <w:tcPr>
            <w:tcW w:w="113" w:type="dxa"/>
            <w:tcBorders>
              <w:left w:val="nil"/>
              <w:bottom w:val="nil"/>
              <w:right w:val="nil"/>
            </w:tcBorders>
          </w:tcPr>
          <w:p w14:paraId="2B01AD9D" w14:textId="77777777" w:rsidR="0065628E" w:rsidRPr="00322A4B" w:rsidRDefault="0065628E" w:rsidP="0065628E"/>
        </w:tc>
        <w:tc>
          <w:tcPr>
            <w:tcW w:w="1418" w:type="dxa"/>
            <w:tcBorders>
              <w:left w:val="nil"/>
              <w:bottom w:val="nil"/>
              <w:right w:val="nil"/>
            </w:tcBorders>
          </w:tcPr>
          <w:p w14:paraId="7A6E3813" w14:textId="77777777" w:rsidR="0065628E" w:rsidRPr="00322A4B" w:rsidRDefault="0065628E" w:rsidP="0065628E">
            <w:pPr>
              <w:pStyle w:val="Texto"/>
              <w:tabs>
                <w:tab w:val="decimal" w:pos="1324"/>
              </w:tabs>
            </w:pPr>
            <w:r w:rsidRPr="00322A4B">
              <w:t>38.544</w:t>
            </w:r>
          </w:p>
        </w:tc>
      </w:tr>
      <w:tr w:rsidR="0065628E" w:rsidRPr="002112CC" w14:paraId="00C1C816" w14:textId="77777777" w:rsidTr="0065628E">
        <w:tc>
          <w:tcPr>
            <w:tcW w:w="3528" w:type="dxa"/>
            <w:tcBorders>
              <w:top w:val="nil"/>
              <w:left w:val="nil"/>
              <w:bottom w:val="nil"/>
              <w:right w:val="nil"/>
            </w:tcBorders>
          </w:tcPr>
          <w:p w14:paraId="0EA07087" w14:textId="77777777" w:rsidR="0065628E" w:rsidRPr="00322A4B" w:rsidRDefault="0065628E" w:rsidP="0065628E">
            <w:pPr>
              <w:pStyle w:val="Texto"/>
              <w:jc w:val="left"/>
            </w:pPr>
            <w:r w:rsidRPr="00322A4B">
              <w:t>Acumulado 4to Trimestre 17/18</w:t>
            </w:r>
          </w:p>
        </w:tc>
        <w:tc>
          <w:tcPr>
            <w:tcW w:w="1436" w:type="dxa"/>
            <w:tcBorders>
              <w:left w:val="nil"/>
              <w:bottom w:val="nil"/>
              <w:right w:val="nil"/>
            </w:tcBorders>
          </w:tcPr>
          <w:p w14:paraId="3C0997ED" w14:textId="77777777" w:rsidR="0065628E" w:rsidRPr="00322A4B" w:rsidRDefault="0065628E" w:rsidP="0065628E">
            <w:pPr>
              <w:pStyle w:val="Texto"/>
              <w:tabs>
                <w:tab w:val="decimal" w:pos="1289"/>
              </w:tabs>
            </w:pPr>
            <w:r w:rsidRPr="00322A4B">
              <w:t>34.965</w:t>
            </w:r>
          </w:p>
        </w:tc>
        <w:tc>
          <w:tcPr>
            <w:tcW w:w="94" w:type="dxa"/>
            <w:tcBorders>
              <w:left w:val="nil"/>
              <w:bottom w:val="nil"/>
              <w:right w:val="nil"/>
            </w:tcBorders>
          </w:tcPr>
          <w:p w14:paraId="5716315E" w14:textId="77777777" w:rsidR="0065628E" w:rsidRPr="00322A4B" w:rsidRDefault="0065628E" w:rsidP="0065628E"/>
        </w:tc>
        <w:tc>
          <w:tcPr>
            <w:tcW w:w="1746" w:type="dxa"/>
            <w:tcBorders>
              <w:left w:val="nil"/>
              <w:bottom w:val="nil"/>
              <w:right w:val="nil"/>
            </w:tcBorders>
          </w:tcPr>
          <w:p w14:paraId="0970CDED" w14:textId="77777777" w:rsidR="0065628E" w:rsidRPr="00322A4B" w:rsidRDefault="0065628E" w:rsidP="0065628E">
            <w:pPr>
              <w:pStyle w:val="Texto"/>
              <w:tabs>
                <w:tab w:val="decimal" w:pos="1418"/>
              </w:tabs>
            </w:pPr>
            <w:r w:rsidRPr="00322A4B">
              <w:t>4.824</w:t>
            </w:r>
          </w:p>
        </w:tc>
        <w:tc>
          <w:tcPr>
            <w:tcW w:w="112" w:type="dxa"/>
            <w:tcBorders>
              <w:left w:val="nil"/>
              <w:bottom w:val="nil"/>
              <w:right w:val="nil"/>
            </w:tcBorders>
          </w:tcPr>
          <w:p w14:paraId="4798AA5B" w14:textId="77777777" w:rsidR="0065628E" w:rsidRPr="00322A4B" w:rsidRDefault="0065628E" w:rsidP="0065628E"/>
        </w:tc>
        <w:tc>
          <w:tcPr>
            <w:tcW w:w="1418" w:type="dxa"/>
            <w:tcBorders>
              <w:left w:val="nil"/>
              <w:bottom w:val="nil"/>
              <w:right w:val="nil"/>
            </w:tcBorders>
          </w:tcPr>
          <w:p w14:paraId="46CC33CF" w14:textId="77777777" w:rsidR="0065628E" w:rsidRPr="00322A4B" w:rsidRDefault="0065628E" w:rsidP="0065628E">
            <w:pPr>
              <w:pStyle w:val="Texto"/>
              <w:tabs>
                <w:tab w:val="decimal" w:pos="1298"/>
              </w:tabs>
            </w:pPr>
            <w:r w:rsidRPr="00322A4B">
              <w:t>30.099</w:t>
            </w:r>
          </w:p>
        </w:tc>
        <w:tc>
          <w:tcPr>
            <w:tcW w:w="113" w:type="dxa"/>
            <w:tcBorders>
              <w:left w:val="nil"/>
              <w:bottom w:val="nil"/>
              <w:right w:val="nil"/>
            </w:tcBorders>
          </w:tcPr>
          <w:p w14:paraId="22EC625E" w14:textId="77777777" w:rsidR="0065628E" w:rsidRPr="00322A4B" w:rsidRDefault="0065628E" w:rsidP="0065628E"/>
        </w:tc>
        <w:tc>
          <w:tcPr>
            <w:tcW w:w="1418" w:type="dxa"/>
            <w:tcBorders>
              <w:left w:val="nil"/>
              <w:bottom w:val="nil"/>
              <w:right w:val="nil"/>
            </w:tcBorders>
          </w:tcPr>
          <w:p w14:paraId="618685A4" w14:textId="77777777" w:rsidR="0065628E" w:rsidRPr="00322A4B" w:rsidRDefault="0065628E" w:rsidP="0065628E">
            <w:pPr>
              <w:pStyle w:val="Texto"/>
              <w:tabs>
                <w:tab w:val="decimal" w:pos="1324"/>
              </w:tabs>
            </w:pPr>
            <w:r w:rsidRPr="00322A4B">
              <w:t>34.923</w:t>
            </w:r>
          </w:p>
        </w:tc>
      </w:tr>
    </w:tbl>
    <w:p w14:paraId="2525AFDD" w14:textId="77777777" w:rsidR="00930C4F" w:rsidRPr="002112CC" w:rsidRDefault="00930C4F" w:rsidP="008E7EDF">
      <w:pPr>
        <w:pStyle w:val="Texto"/>
      </w:pPr>
    </w:p>
    <w:p w14:paraId="31D869C9" w14:textId="77777777" w:rsidR="00930C4F" w:rsidRPr="002112CC" w:rsidRDefault="00930C4F" w:rsidP="00792960">
      <w:pPr>
        <w:pStyle w:val="Texto"/>
        <w:numPr>
          <w:ilvl w:val="0"/>
          <w:numId w:val="50"/>
        </w:numPr>
        <w:rPr>
          <w:sz w:val="16"/>
          <w:szCs w:val="16"/>
        </w:rPr>
      </w:pPr>
      <w:r w:rsidRPr="002112CC">
        <w:rPr>
          <w:sz w:val="16"/>
          <w:szCs w:val="16"/>
        </w:rPr>
        <w:t xml:space="preserve">Incluye fruta comprada en </w:t>
      </w:r>
      <w:proofErr w:type="spellStart"/>
      <w:r w:rsidRPr="002112CC">
        <w:rPr>
          <w:sz w:val="16"/>
          <w:szCs w:val="16"/>
        </w:rPr>
        <w:t>packing</w:t>
      </w:r>
      <w:proofErr w:type="spellEnd"/>
      <w:r w:rsidRPr="002112CC">
        <w:rPr>
          <w:sz w:val="16"/>
          <w:szCs w:val="16"/>
        </w:rPr>
        <w:t xml:space="preserve"> de Ingenio</w:t>
      </w:r>
      <w:r w:rsidR="008E1A57" w:rsidRPr="002112CC">
        <w:rPr>
          <w:sz w:val="16"/>
          <w:szCs w:val="16"/>
        </w:rPr>
        <w:t>.</w:t>
      </w:r>
    </w:p>
    <w:p w14:paraId="565F0159" w14:textId="77777777" w:rsidR="00930C4F" w:rsidRPr="002112CC" w:rsidRDefault="00930C4F" w:rsidP="00792960">
      <w:pPr>
        <w:pStyle w:val="Texto"/>
        <w:numPr>
          <w:ilvl w:val="0"/>
          <w:numId w:val="50"/>
        </w:numPr>
        <w:rPr>
          <w:sz w:val="16"/>
          <w:szCs w:val="16"/>
        </w:rPr>
      </w:pPr>
      <w:r w:rsidRPr="002112CC">
        <w:rPr>
          <w:sz w:val="16"/>
          <w:szCs w:val="16"/>
        </w:rPr>
        <w:t>Incluye operaciones de reventa.</w:t>
      </w:r>
    </w:p>
    <w:p w14:paraId="15C393CE" w14:textId="77777777" w:rsidR="00930C4F" w:rsidRPr="002112CC" w:rsidRDefault="00930C4F"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112CC" w14:paraId="4303AC46" w14:textId="77777777" w:rsidTr="00645882">
        <w:tc>
          <w:tcPr>
            <w:tcW w:w="3528" w:type="dxa"/>
            <w:tcBorders>
              <w:top w:val="nil"/>
              <w:left w:val="nil"/>
              <w:bottom w:val="nil"/>
              <w:right w:val="nil"/>
            </w:tcBorders>
            <w:vAlign w:val="bottom"/>
          </w:tcPr>
          <w:p w14:paraId="0B0A072D" w14:textId="77777777" w:rsidR="00930C4F" w:rsidRPr="002112CC" w:rsidRDefault="00930C4F" w:rsidP="008E1A57">
            <w:pPr>
              <w:pStyle w:val="Texto"/>
            </w:pPr>
          </w:p>
        </w:tc>
        <w:tc>
          <w:tcPr>
            <w:tcW w:w="1436" w:type="dxa"/>
            <w:vMerge w:val="restart"/>
            <w:tcBorders>
              <w:top w:val="nil"/>
              <w:left w:val="nil"/>
              <w:right w:val="nil"/>
            </w:tcBorders>
            <w:vAlign w:val="bottom"/>
          </w:tcPr>
          <w:p w14:paraId="1AC20BD0" w14:textId="77777777" w:rsidR="00930C4F" w:rsidRPr="002112CC" w:rsidRDefault="00930C4F" w:rsidP="001B1131">
            <w:pPr>
              <w:pStyle w:val="Texto"/>
              <w:jc w:val="center"/>
              <w:rPr>
                <w:b/>
              </w:rPr>
            </w:pPr>
            <w:r w:rsidRPr="002112CC">
              <w:rPr>
                <w:b/>
              </w:rPr>
              <w:t xml:space="preserve">Volumen de producción </w:t>
            </w:r>
            <w:r w:rsidRPr="002112CC">
              <w:rPr>
                <w:b/>
                <w:sz w:val="16"/>
                <w:szCs w:val="16"/>
              </w:rPr>
              <w:t>(</w:t>
            </w:r>
            <w:r w:rsidR="001B1131" w:rsidRPr="002112CC">
              <w:rPr>
                <w:b/>
                <w:sz w:val="16"/>
                <w:szCs w:val="16"/>
              </w:rPr>
              <w:t>1</w:t>
            </w:r>
            <w:r w:rsidRPr="002112CC">
              <w:rPr>
                <w:b/>
                <w:sz w:val="16"/>
                <w:szCs w:val="16"/>
              </w:rPr>
              <w:t>)</w:t>
            </w:r>
          </w:p>
        </w:tc>
        <w:tc>
          <w:tcPr>
            <w:tcW w:w="94" w:type="dxa"/>
            <w:tcBorders>
              <w:top w:val="nil"/>
              <w:left w:val="nil"/>
              <w:right w:val="nil"/>
            </w:tcBorders>
            <w:vAlign w:val="bottom"/>
          </w:tcPr>
          <w:p w14:paraId="214BE276" w14:textId="77777777" w:rsidR="00930C4F" w:rsidRPr="002112CC" w:rsidRDefault="00930C4F" w:rsidP="001B1131">
            <w:pPr>
              <w:pStyle w:val="Texto"/>
              <w:jc w:val="center"/>
              <w:rPr>
                <w:b/>
              </w:rPr>
            </w:pPr>
          </w:p>
        </w:tc>
        <w:tc>
          <w:tcPr>
            <w:tcW w:w="4807" w:type="dxa"/>
            <w:gridSpan w:val="5"/>
            <w:tcBorders>
              <w:top w:val="nil"/>
              <w:left w:val="nil"/>
              <w:bottom w:val="single" w:sz="6" w:space="0" w:color="auto"/>
              <w:right w:val="nil"/>
            </w:tcBorders>
            <w:vAlign w:val="bottom"/>
          </w:tcPr>
          <w:p w14:paraId="773B8FAC" w14:textId="77777777" w:rsidR="00930C4F" w:rsidRPr="002112CC" w:rsidRDefault="00930C4F" w:rsidP="001B1131">
            <w:pPr>
              <w:pStyle w:val="Texto"/>
              <w:jc w:val="center"/>
              <w:rPr>
                <w:b/>
              </w:rPr>
            </w:pPr>
            <w:r w:rsidRPr="002112CC">
              <w:rPr>
                <w:b/>
              </w:rPr>
              <w:t>Volumen de ventas</w:t>
            </w:r>
          </w:p>
        </w:tc>
      </w:tr>
      <w:tr w:rsidR="00930C4F" w:rsidRPr="002112CC" w14:paraId="6F3CE6B1" w14:textId="77777777" w:rsidTr="00645882">
        <w:tc>
          <w:tcPr>
            <w:tcW w:w="3528" w:type="dxa"/>
            <w:tcBorders>
              <w:top w:val="nil"/>
              <w:left w:val="nil"/>
              <w:bottom w:val="nil"/>
              <w:right w:val="nil"/>
            </w:tcBorders>
            <w:vAlign w:val="bottom"/>
          </w:tcPr>
          <w:p w14:paraId="7EF4DDC1" w14:textId="77777777" w:rsidR="00930C4F" w:rsidRPr="002112CC" w:rsidRDefault="00930C4F" w:rsidP="008E1A57">
            <w:pPr>
              <w:pStyle w:val="Texto"/>
              <w:rPr>
                <w:b/>
              </w:rPr>
            </w:pPr>
            <w:r w:rsidRPr="002112CC">
              <w:rPr>
                <w:b/>
              </w:rPr>
              <w:t>JUGOS (</w:t>
            </w:r>
            <w:proofErr w:type="spellStart"/>
            <w:r w:rsidRPr="002112CC">
              <w:rPr>
                <w:b/>
              </w:rPr>
              <w:t>tns</w:t>
            </w:r>
            <w:proofErr w:type="spellEnd"/>
            <w:r w:rsidRPr="002112CC">
              <w:rPr>
                <w:b/>
              </w:rPr>
              <w:t>.)</w:t>
            </w:r>
          </w:p>
        </w:tc>
        <w:tc>
          <w:tcPr>
            <w:tcW w:w="1436" w:type="dxa"/>
            <w:vMerge/>
            <w:tcBorders>
              <w:left w:val="nil"/>
              <w:bottom w:val="single" w:sz="6" w:space="0" w:color="auto"/>
              <w:right w:val="nil"/>
            </w:tcBorders>
            <w:vAlign w:val="bottom"/>
          </w:tcPr>
          <w:p w14:paraId="12EC3DA3" w14:textId="77777777" w:rsidR="00930C4F" w:rsidRPr="002112CC" w:rsidRDefault="00930C4F" w:rsidP="001B1131">
            <w:pPr>
              <w:pStyle w:val="Texto"/>
              <w:jc w:val="center"/>
              <w:rPr>
                <w:b/>
              </w:rPr>
            </w:pPr>
          </w:p>
        </w:tc>
        <w:tc>
          <w:tcPr>
            <w:tcW w:w="94" w:type="dxa"/>
            <w:tcBorders>
              <w:left w:val="nil"/>
              <w:right w:val="nil"/>
            </w:tcBorders>
            <w:vAlign w:val="bottom"/>
          </w:tcPr>
          <w:p w14:paraId="0C0547E5" w14:textId="77777777" w:rsidR="00930C4F" w:rsidRPr="002112CC" w:rsidRDefault="00930C4F" w:rsidP="001B1131">
            <w:pPr>
              <w:pStyle w:val="Texto"/>
              <w:jc w:val="center"/>
              <w:rPr>
                <w:b/>
              </w:rPr>
            </w:pPr>
          </w:p>
        </w:tc>
        <w:tc>
          <w:tcPr>
            <w:tcW w:w="1746" w:type="dxa"/>
            <w:tcBorders>
              <w:top w:val="nil"/>
              <w:left w:val="nil"/>
              <w:bottom w:val="single" w:sz="6" w:space="0" w:color="auto"/>
              <w:right w:val="nil"/>
            </w:tcBorders>
            <w:vAlign w:val="bottom"/>
          </w:tcPr>
          <w:p w14:paraId="41A3E014" w14:textId="77777777" w:rsidR="00930C4F" w:rsidRPr="002112CC" w:rsidRDefault="00930C4F" w:rsidP="001B1131">
            <w:pPr>
              <w:pStyle w:val="Texto"/>
              <w:jc w:val="center"/>
              <w:rPr>
                <w:b/>
              </w:rPr>
            </w:pPr>
            <w:r w:rsidRPr="002112CC">
              <w:rPr>
                <w:b/>
              </w:rPr>
              <w:t xml:space="preserve">Mercado </w:t>
            </w:r>
            <w:r w:rsidR="0009673C" w:rsidRPr="002112CC">
              <w:rPr>
                <w:b/>
              </w:rPr>
              <w:t>l</w:t>
            </w:r>
            <w:r w:rsidRPr="002112CC">
              <w:rPr>
                <w:b/>
              </w:rPr>
              <w:t xml:space="preserve">ocal </w:t>
            </w:r>
            <w:r w:rsidRPr="002112CC">
              <w:rPr>
                <w:b/>
                <w:sz w:val="16"/>
                <w:szCs w:val="16"/>
              </w:rPr>
              <w:t>(</w:t>
            </w:r>
            <w:r w:rsidR="001B1131" w:rsidRPr="002112CC">
              <w:rPr>
                <w:b/>
                <w:sz w:val="16"/>
                <w:szCs w:val="16"/>
              </w:rPr>
              <w:t>2</w:t>
            </w:r>
            <w:r w:rsidRPr="002112CC">
              <w:rPr>
                <w:b/>
                <w:sz w:val="16"/>
                <w:szCs w:val="16"/>
              </w:rPr>
              <w:t>)</w:t>
            </w:r>
          </w:p>
        </w:tc>
        <w:tc>
          <w:tcPr>
            <w:tcW w:w="112" w:type="dxa"/>
            <w:tcBorders>
              <w:top w:val="nil"/>
              <w:left w:val="nil"/>
              <w:right w:val="nil"/>
            </w:tcBorders>
            <w:vAlign w:val="bottom"/>
          </w:tcPr>
          <w:p w14:paraId="46D82878" w14:textId="77777777" w:rsidR="00930C4F" w:rsidRPr="002112CC" w:rsidRDefault="00930C4F" w:rsidP="001B1131">
            <w:pPr>
              <w:pStyle w:val="Texto"/>
              <w:jc w:val="center"/>
              <w:rPr>
                <w:b/>
              </w:rPr>
            </w:pPr>
          </w:p>
        </w:tc>
        <w:tc>
          <w:tcPr>
            <w:tcW w:w="1418" w:type="dxa"/>
            <w:tcBorders>
              <w:top w:val="nil"/>
              <w:left w:val="nil"/>
              <w:bottom w:val="single" w:sz="6" w:space="0" w:color="auto"/>
              <w:right w:val="nil"/>
            </w:tcBorders>
            <w:vAlign w:val="bottom"/>
          </w:tcPr>
          <w:p w14:paraId="6D956F30" w14:textId="77777777" w:rsidR="00930C4F" w:rsidRPr="002112CC" w:rsidRDefault="00930C4F" w:rsidP="001B1131">
            <w:pPr>
              <w:pStyle w:val="Texto"/>
              <w:jc w:val="center"/>
              <w:rPr>
                <w:b/>
              </w:rPr>
            </w:pPr>
            <w:r w:rsidRPr="002112CC">
              <w:rPr>
                <w:b/>
              </w:rPr>
              <w:t xml:space="preserve">Exportación </w:t>
            </w:r>
            <w:r w:rsidRPr="002112CC">
              <w:rPr>
                <w:b/>
                <w:sz w:val="16"/>
                <w:szCs w:val="16"/>
              </w:rPr>
              <w:t>(</w:t>
            </w:r>
            <w:r w:rsidR="001B1131" w:rsidRPr="002112CC">
              <w:rPr>
                <w:b/>
                <w:sz w:val="16"/>
                <w:szCs w:val="16"/>
              </w:rPr>
              <w:t>2</w:t>
            </w:r>
            <w:r w:rsidRPr="002112CC">
              <w:rPr>
                <w:b/>
                <w:sz w:val="16"/>
                <w:szCs w:val="16"/>
              </w:rPr>
              <w:t>)</w:t>
            </w:r>
          </w:p>
        </w:tc>
        <w:tc>
          <w:tcPr>
            <w:tcW w:w="113" w:type="dxa"/>
            <w:tcBorders>
              <w:top w:val="nil"/>
              <w:left w:val="nil"/>
              <w:right w:val="nil"/>
            </w:tcBorders>
            <w:vAlign w:val="bottom"/>
          </w:tcPr>
          <w:p w14:paraId="18D77E59" w14:textId="77777777" w:rsidR="00930C4F" w:rsidRPr="002112CC" w:rsidRDefault="00930C4F" w:rsidP="001B1131">
            <w:pPr>
              <w:pStyle w:val="Texto"/>
              <w:jc w:val="center"/>
              <w:rPr>
                <w:b/>
              </w:rPr>
            </w:pPr>
          </w:p>
        </w:tc>
        <w:tc>
          <w:tcPr>
            <w:tcW w:w="1418" w:type="dxa"/>
            <w:tcBorders>
              <w:top w:val="nil"/>
              <w:left w:val="nil"/>
              <w:bottom w:val="single" w:sz="6" w:space="0" w:color="auto"/>
              <w:right w:val="nil"/>
            </w:tcBorders>
            <w:vAlign w:val="bottom"/>
          </w:tcPr>
          <w:p w14:paraId="1E16E431" w14:textId="77777777" w:rsidR="00930C4F" w:rsidRPr="002112CC" w:rsidRDefault="00930C4F" w:rsidP="001B1131">
            <w:pPr>
              <w:pStyle w:val="Texto"/>
              <w:jc w:val="center"/>
              <w:rPr>
                <w:b/>
              </w:rPr>
            </w:pPr>
            <w:r w:rsidRPr="002112CC">
              <w:rPr>
                <w:b/>
              </w:rPr>
              <w:t>Total</w:t>
            </w:r>
          </w:p>
        </w:tc>
      </w:tr>
      <w:tr w:rsidR="00930C4F" w:rsidRPr="002112CC" w14:paraId="28C64256" w14:textId="77777777" w:rsidTr="00645882">
        <w:tc>
          <w:tcPr>
            <w:tcW w:w="3528" w:type="dxa"/>
            <w:tcBorders>
              <w:top w:val="nil"/>
              <w:left w:val="nil"/>
              <w:bottom w:val="nil"/>
              <w:right w:val="nil"/>
            </w:tcBorders>
            <w:vAlign w:val="bottom"/>
          </w:tcPr>
          <w:p w14:paraId="0E6B0BAA" w14:textId="77777777" w:rsidR="00930C4F" w:rsidRPr="002112CC" w:rsidRDefault="00930C4F" w:rsidP="008E1A57">
            <w:pPr>
              <w:pStyle w:val="Texto"/>
            </w:pPr>
          </w:p>
        </w:tc>
        <w:tc>
          <w:tcPr>
            <w:tcW w:w="1436" w:type="dxa"/>
            <w:tcBorders>
              <w:top w:val="single" w:sz="6" w:space="0" w:color="auto"/>
              <w:left w:val="nil"/>
              <w:right w:val="nil"/>
            </w:tcBorders>
            <w:vAlign w:val="bottom"/>
          </w:tcPr>
          <w:p w14:paraId="3BAB39DF" w14:textId="77777777" w:rsidR="00930C4F" w:rsidRPr="002112CC" w:rsidRDefault="00930C4F" w:rsidP="0065628E">
            <w:pPr>
              <w:pStyle w:val="Texto"/>
              <w:tabs>
                <w:tab w:val="decimal" w:pos="1289"/>
              </w:tabs>
            </w:pPr>
          </w:p>
        </w:tc>
        <w:tc>
          <w:tcPr>
            <w:tcW w:w="94" w:type="dxa"/>
            <w:tcBorders>
              <w:left w:val="nil"/>
              <w:right w:val="nil"/>
            </w:tcBorders>
            <w:vAlign w:val="bottom"/>
          </w:tcPr>
          <w:p w14:paraId="32D7F3EF" w14:textId="77777777" w:rsidR="00930C4F" w:rsidRPr="002112CC" w:rsidRDefault="00930C4F" w:rsidP="00645882">
            <w:pPr>
              <w:tabs>
                <w:tab w:val="decimal" w:pos="1170"/>
              </w:tabs>
              <w:jc w:val="both"/>
              <w:rPr>
                <w:sz w:val="20"/>
              </w:rPr>
            </w:pPr>
          </w:p>
        </w:tc>
        <w:tc>
          <w:tcPr>
            <w:tcW w:w="1746" w:type="dxa"/>
            <w:tcBorders>
              <w:top w:val="single" w:sz="6" w:space="0" w:color="auto"/>
              <w:left w:val="nil"/>
              <w:right w:val="nil"/>
            </w:tcBorders>
            <w:vAlign w:val="bottom"/>
          </w:tcPr>
          <w:p w14:paraId="21B5DC16" w14:textId="77777777" w:rsidR="00930C4F" w:rsidRPr="002112CC" w:rsidRDefault="00930C4F" w:rsidP="0065628E">
            <w:pPr>
              <w:pStyle w:val="Texto"/>
              <w:tabs>
                <w:tab w:val="decimal" w:pos="1418"/>
              </w:tabs>
            </w:pPr>
          </w:p>
        </w:tc>
        <w:tc>
          <w:tcPr>
            <w:tcW w:w="112" w:type="dxa"/>
            <w:tcBorders>
              <w:left w:val="nil"/>
              <w:right w:val="nil"/>
            </w:tcBorders>
            <w:vAlign w:val="bottom"/>
          </w:tcPr>
          <w:p w14:paraId="58C8FDAD" w14:textId="77777777" w:rsidR="00930C4F" w:rsidRPr="002112CC" w:rsidRDefault="00930C4F" w:rsidP="00645882">
            <w:pPr>
              <w:tabs>
                <w:tab w:val="decimal" w:pos="1170"/>
              </w:tabs>
              <w:jc w:val="both"/>
              <w:rPr>
                <w:sz w:val="20"/>
              </w:rPr>
            </w:pPr>
          </w:p>
        </w:tc>
        <w:tc>
          <w:tcPr>
            <w:tcW w:w="1418" w:type="dxa"/>
            <w:tcBorders>
              <w:top w:val="single" w:sz="6" w:space="0" w:color="auto"/>
              <w:left w:val="nil"/>
              <w:right w:val="nil"/>
            </w:tcBorders>
            <w:vAlign w:val="bottom"/>
          </w:tcPr>
          <w:p w14:paraId="31B8ACD7" w14:textId="77777777" w:rsidR="00930C4F" w:rsidRPr="002112CC" w:rsidRDefault="00930C4F" w:rsidP="0065628E">
            <w:pPr>
              <w:pStyle w:val="Texto"/>
              <w:tabs>
                <w:tab w:val="decimal" w:pos="1298"/>
              </w:tabs>
            </w:pPr>
          </w:p>
        </w:tc>
        <w:tc>
          <w:tcPr>
            <w:tcW w:w="113" w:type="dxa"/>
            <w:tcBorders>
              <w:left w:val="nil"/>
              <w:right w:val="nil"/>
            </w:tcBorders>
            <w:vAlign w:val="bottom"/>
          </w:tcPr>
          <w:p w14:paraId="14CB8987" w14:textId="77777777" w:rsidR="00930C4F" w:rsidRPr="002112CC" w:rsidRDefault="00930C4F" w:rsidP="00645882">
            <w:pPr>
              <w:jc w:val="both"/>
              <w:rPr>
                <w:sz w:val="20"/>
              </w:rPr>
            </w:pPr>
          </w:p>
        </w:tc>
        <w:tc>
          <w:tcPr>
            <w:tcW w:w="1418" w:type="dxa"/>
            <w:tcBorders>
              <w:top w:val="single" w:sz="6" w:space="0" w:color="auto"/>
              <w:left w:val="nil"/>
              <w:right w:val="nil"/>
            </w:tcBorders>
            <w:vAlign w:val="bottom"/>
          </w:tcPr>
          <w:p w14:paraId="5F67B637" w14:textId="77777777" w:rsidR="00930C4F" w:rsidRPr="002112CC" w:rsidRDefault="00930C4F" w:rsidP="0065628E">
            <w:pPr>
              <w:pStyle w:val="Texto"/>
              <w:tabs>
                <w:tab w:val="decimal" w:pos="1324"/>
              </w:tabs>
            </w:pPr>
          </w:p>
        </w:tc>
      </w:tr>
      <w:tr w:rsidR="0065628E" w:rsidRPr="002112CC" w14:paraId="1AC3AF9C" w14:textId="77777777" w:rsidTr="0065628E">
        <w:tc>
          <w:tcPr>
            <w:tcW w:w="3528" w:type="dxa"/>
            <w:tcBorders>
              <w:top w:val="nil"/>
              <w:left w:val="nil"/>
              <w:bottom w:val="nil"/>
              <w:right w:val="nil"/>
            </w:tcBorders>
          </w:tcPr>
          <w:p w14:paraId="58EB955D" w14:textId="77777777" w:rsidR="0065628E" w:rsidRPr="003D3E9B" w:rsidRDefault="0065628E" w:rsidP="0065628E">
            <w:pPr>
              <w:pStyle w:val="Texto"/>
            </w:pPr>
            <w:r w:rsidRPr="003D3E9B">
              <w:t>4to Trimestre del Ejercicio 19/20</w:t>
            </w:r>
          </w:p>
        </w:tc>
        <w:tc>
          <w:tcPr>
            <w:tcW w:w="1436" w:type="dxa"/>
            <w:tcBorders>
              <w:left w:val="nil"/>
              <w:bottom w:val="nil"/>
              <w:right w:val="nil"/>
            </w:tcBorders>
          </w:tcPr>
          <w:p w14:paraId="60CDEC7F" w14:textId="77777777" w:rsidR="0065628E" w:rsidRPr="003D3E9B" w:rsidRDefault="0065628E" w:rsidP="0065628E">
            <w:pPr>
              <w:pStyle w:val="Texto"/>
              <w:tabs>
                <w:tab w:val="decimal" w:pos="1289"/>
              </w:tabs>
            </w:pPr>
            <w:r w:rsidRPr="003D3E9B">
              <w:t>1.548</w:t>
            </w:r>
          </w:p>
        </w:tc>
        <w:tc>
          <w:tcPr>
            <w:tcW w:w="94" w:type="dxa"/>
            <w:tcBorders>
              <w:left w:val="nil"/>
              <w:bottom w:val="nil"/>
              <w:right w:val="nil"/>
            </w:tcBorders>
          </w:tcPr>
          <w:p w14:paraId="56F6AA90" w14:textId="77777777" w:rsidR="0065628E" w:rsidRPr="003D3E9B" w:rsidRDefault="0065628E" w:rsidP="0065628E"/>
        </w:tc>
        <w:tc>
          <w:tcPr>
            <w:tcW w:w="1746" w:type="dxa"/>
            <w:tcBorders>
              <w:left w:val="nil"/>
              <w:bottom w:val="nil"/>
              <w:right w:val="nil"/>
            </w:tcBorders>
          </w:tcPr>
          <w:p w14:paraId="4FFA3BC4" w14:textId="77777777" w:rsidR="0065628E" w:rsidRPr="003D3E9B" w:rsidRDefault="0065628E" w:rsidP="0065628E">
            <w:pPr>
              <w:pStyle w:val="Texto"/>
              <w:tabs>
                <w:tab w:val="decimal" w:pos="1418"/>
              </w:tabs>
            </w:pPr>
            <w:r w:rsidRPr="003D3E9B">
              <w:t>381</w:t>
            </w:r>
          </w:p>
        </w:tc>
        <w:tc>
          <w:tcPr>
            <w:tcW w:w="112" w:type="dxa"/>
            <w:tcBorders>
              <w:left w:val="nil"/>
              <w:bottom w:val="nil"/>
              <w:right w:val="nil"/>
            </w:tcBorders>
          </w:tcPr>
          <w:p w14:paraId="4DD3A5CB" w14:textId="77777777" w:rsidR="0065628E" w:rsidRPr="003D3E9B" w:rsidRDefault="0065628E" w:rsidP="0065628E"/>
        </w:tc>
        <w:tc>
          <w:tcPr>
            <w:tcW w:w="1418" w:type="dxa"/>
            <w:tcBorders>
              <w:left w:val="nil"/>
              <w:bottom w:val="nil"/>
              <w:right w:val="nil"/>
            </w:tcBorders>
          </w:tcPr>
          <w:p w14:paraId="4B8C438C" w14:textId="77777777" w:rsidR="0065628E" w:rsidRPr="003D3E9B" w:rsidRDefault="0065628E" w:rsidP="0065628E">
            <w:pPr>
              <w:pStyle w:val="Texto"/>
              <w:tabs>
                <w:tab w:val="decimal" w:pos="1298"/>
              </w:tabs>
            </w:pPr>
            <w:r w:rsidRPr="003D3E9B">
              <w:t>1.558</w:t>
            </w:r>
          </w:p>
        </w:tc>
        <w:tc>
          <w:tcPr>
            <w:tcW w:w="113" w:type="dxa"/>
            <w:tcBorders>
              <w:left w:val="nil"/>
              <w:bottom w:val="nil"/>
              <w:right w:val="nil"/>
            </w:tcBorders>
          </w:tcPr>
          <w:p w14:paraId="5F0833CA" w14:textId="77777777" w:rsidR="0065628E" w:rsidRPr="003D3E9B" w:rsidRDefault="0065628E" w:rsidP="0065628E"/>
        </w:tc>
        <w:tc>
          <w:tcPr>
            <w:tcW w:w="1418" w:type="dxa"/>
            <w:tcBorders>
              <w:left w:val="nil"/>
              <w:bottom w:val="nil"/>
              <w:right w:val="nil"/>
            </w:tcBorders>
          </w:tcPr>
          <w:p w14:paraId="58B7B5BB" w14:textId="77777777" w:rsidR="0065628E" w:rsidRPr="003D3E9B" w:rsidRDefault="0065628E" w:rsidP="0065628E">
            <w:pPr>
              <w:pStyle w:val="Texto"/>
              <w:tabs>
                <w:tab w:val="decimal" w:pos="1324"/>
              </w:tabs>
            </w:pPr>
            <w:r w:rsidRPr="003D3E9B">
              <w:t>1.939</w:t>
            </w:r>
          </w:p>
        </w:tc>
      </w:tr>
      <w:tr w:rsidR="0065628E" w:rsidRPr="002112CC" w14:paraId="361B8B7D" w14:textId="77777777" w:rsidTr="0065628E">
        <w:tc>
          <w:tcPr>
            <w:tcW w:w="3528" w:type="dxa"/>
            <w:tcBorders>
              <w:top w:val="nil"/>
              <w:left w:val="nil"/>
              <w:bottom w:val="nil"/>
              <w:right w:val="nil"/>
            </w:tcBorders>
          </w:tcPr>
          <w:p w14:paraId="6034C3FE" w14:textId="77777777" w:rsidR="0065628E" w:rsidRPr="003D3E9B" w:rsidRDefault="0065628E" w:rsidP="0065628E">
            <w:pPr>
              <w:pStyle w:val="Texto"/>
            </w:pPr>
            <w:r w:rsidRPr="003D3E9B">
              <w:t>4to Trimestre del Ejercicio 18/19</w:t>
            </w:r>
          </w:p>
        </w:tc>
        <w:tc>
          <w:tcPr>
            <w:tcW w:w="1436" w:type="dxa"/>
            <w:tcBorders>
              <w:left w:val="nil"/>
              <w:bottom w:val="nil"/>
              <w:right w:val="nil"/>
            </w:tcBorders>
          </w:tcPr>
          <w:p w14:paraId="634FDCAF" w14:textId="77777777" w:rsidR="0065628E" w:rsidRPr="003D3E9B" w:rsidRDefault="0065628E" w:rsidP="0065628E">
            <w:pPr>
              <w:pStyle w:val="Texto"/>
              <w:tabs>
                <w:tab w:val="decimal" w:pos="1289"/>
              </w:tabs>
            </w:pPr>
            <w:r w:rsidRPr="003D3E9B">
              <w:t>1.674</w:t>
            </w:r>
          </w:p>
        </w:tc>
        <w:tc>
          <w:tcPr>
            <w:tcW w:w="94" w:type="dxa"/>
            <w:tcBorders>
              <w:left w:val="nil"/>
              <w:bottom w:val="nil"/>
              <w:right w:val="nil"/>
            </w:tcBorders>
          </w:tcPr>
          <w:p w14:paraId="09D2179E" w14:textId="77777777" w:rsidR="0065628E" w:rsidRPr="003D3E9B" w:rsidRDefault="0065628E" w:rsidP="0065628E"/>
        </w:tc>
        <w:tc>
          <w:tcPr>
            <w:tcW w:w="1746" w:type="dxa"/>
            <w:tcBorders>
              <w:left w:val="nil"/>
              <w:bottom w:val="nil"/>
              <w:right w:val="nil"/>
            </w:tcBorders>
          </w:tcPr>
          <w:p w14:paraId="5BE0CD68" w14:textId="77777777" w:rsidR="0065628E" w:rsidRPr="003D3E9B" w:rsidRDefault="0065628E" w:rsidP="0065628E">
            <w:pPr>
              <w:pStyle w:val="Texto"/>
              <w:tabs>
                <w:tab w:val="decimal" w:pos="1418"/>
              </w:tabs>
            </w:pPr>
            <w:r w:rsidRPr="003D3E9B">
              <w:t>252</w:t>
            </w:r>
          </w:p>
        </w:tc>
        <w:tc>
          <w:tcPr>
            <w:tcW w:w="112" w:type="dxa"/>
            <w:tcBorders>
              <w:left w:val="nil"/>
              <w:bottom w:val="nil"/>
              <w:right w:val="nil"/>
            </w:tcBorders>
          </w:tcPr>
          <w:p w14:paraId="5A34F3C9" w14:textId="77777777" w:rsidR="0065628E" w:rsidRPr="003D3E9B" w:rsidRDefault="0065628E" w:rsidP="0065628E"/>
        </w:tc>
        <w:tc>
          <w:tcPr>
            <w:tcW w:w="1418" w:type="dxa"/>
            <w:tcBorders>
              <w:left w:val="nil"/>
              <w:bottom w:val="nil"/>
              <w:right w:val="nil"/>
            </w:tcBorders>
          </w:tcPr>
          <w:p w14:paraId="3C793A2A" w14:textId="77777777" w:rsidR="0065628E" w:rsidRPr="003D3E9B" w:rsidRDefault="0065628E" w:rsidP="0065628E">
            <w:pPr>
              <w:pStyle w:val="Texto"/>
              <w:tabs>
                <w:tab w:val="decimal" w:pos="1298"/>
              </w:tabs>
            </w:pPr>
            <w:r w:rsidRPr="003D3E9B">
              <w:t>225</w:t>
            </w:r>
          </w:p>
        </w:tc>
        <w:tc>
          <w:tcPr>
            <w:tcW w:w="113" w:type="dxa"/>
            <w:tcBorders>
              <w:left w:val="nil"/>
              <w:bottom w:val="nil"/>
              <w:right w:val="nil"/>
            </w:tcBorders>
          </w:tcPr>
          <w:p w14:paraId="11B9366D" w14:textId="77777777" w:rsidR="0065628E" w:rsidRPr="003D3E9B" w:rsidRDefault="0065628E" w:rsidP="0065628E"/>
        </w:tc>
        <w:tc>
          <w:tcPr>
            <w:tcW w:w="1418" w:type="dxa"/>
            <w:tcBorders>
              <w:left w:val="nil"/>
              <w:bottom w:val="nil"/>
              <w:right w:val="nil"/>
            </w:tcBorders>
          </w:tcPr>
          <w:p w14:paraId="0969ACEC" w14:textId="77777777" w:rsidR="0065628E" w:rsidRPr="003D3E9B" w:rsidRDefault="0065628E" w:rsidP="0065628E">
            <w:pPr>
              <w:pStyle w:val="Texto"/>
              <w:tabs>
                <w:tab w:val="decimal" w:pos="1324"/>
              </w:tabs>
            </w:pPr>
            <w:r w:rsidRPr="003D3E9B">
              <w:t>477</w:t>
            </w:r>
          </w:p>
        </w:tc>
      </w:tr>
      <w:tr w:rsidR="0065628E" w:rsidRPr="002112CC" w14:paraId="3C7CF91C" w14:textId="77777777" w:rsidTr="0065628E">
        <w:tc>
          <w:tcPr>
            <w:tcW w:w="3528" w:type="dxa"/>
            <w:tcBorders>
              <w:top w:val="nil"/>
              <w:left w:val="nil"/>
              <w:bottom w:val="nil"/>
              <w:right w:val="nil"/>
            </w:tcBorders>
          </w:tcPr>
          <w:p w14:paraId="59C30543" w14:textId="77777777" w:rsidR="0065628E" w:rsidRPr="003D3E9B" w:rsidRDefault="0065628E" w:rsidP="0065628E">
            <w:pPr>
              <w:pStyle w:val="Texto"/>
            </w:pPr>
            <w:r w:rsidRPr="003D3E9B">
              <w:t>4to Trimestre del Ejercicio 17/18</w:t>
            </w:r>
          </w:p>
        </w:tc>
        <w:tc>
          <w:tcPr>
            <w:tcW w:w="1436" w:type="dxa"/>
            <w:tcBorders>
              <w:left w:val="nil"/>
              <w:bottom w:val="nil"/>
              <w:right w:val="nil"/>
            </w:tcBorders>
          </w:tcPr>
          <w:p w14:paraId="29ADC6CA" w14:textId="77777777" w:rsidR="0065628E" w:rsidRPr="003D3E9B" w:rsidRDefault="0065628E" w:rsidP="0065628E">
            <w:pPr>
              <w:pStyle w:val="Texto"/>
              <w:tabs>
                <w:tab w:val="decimal" w:pos="1289"/>
              </w:tabs>
            </w:pPr>
            <w:r w:rsidRPr="003D3E9B">
              <w:t>1.818</w:t>
            </w:r>
          </w:p>
        </w:tc>
        <w:tc>
          <w:tcPr>
            <w:tcW w:w="94" w:type="dxa"/>
            <w:tcBorders>
              <w:left w:val="nil"/>
              <w:bottom w:val="nil"/>
              <w:right w:val="nil"/>
            </w:tcBorders>
          </w:tcPr>
          <w:p w14:paraId="0AAFF8FF" w14:textId="77777777" w:rsidR="0065628E" w:rsidRPr="003D3E9B" w:rsidRDefault="0065628E" w:rsidP="0065628E"/>
        </w:tc>
        <w:tc>
          <w:tcPr>
            <w:tcW w:w="1746" w:type="dxa"/>
            <w:tcBorders>
              <w:left w:val="nil"/>
              <w:bottom w:val="nil"/>
              <w:right w:val="nil"/>
            </w:tcBorders>
          </w:tcPr>
          <w:p w14:paraId="1BEFF84D" w14:textId="77777777" w:rsidR="0065628E" w:rsidRPr="003D3E9B" w:rsidRDefault="0065628E" w:rsidP="0065628E">
            <w:pPr>
              <w:pStyle w:val="Texto"/>
              <w:tabs>
                <w:tab w:val="decimal" w:pos="1418"/>
              </w:tabs>
            </w:pPr>
            <w:r w:rsidRPr="003D3E9B">
              <w:t>256</w:t>
            </w:r>
          </w:p>
        </w:tc>
        <w:tc>
          <w:tcPr>
            <w:tcW w:w="112" w:type="dxa"/>
            <w:tcBorders>
              <w:left w:val="nil"/>
              <w:bottom w:val="nil"/>
              <w:right w:val="nil"/>
            </w:tcBorders>
          </w:tcPr>
          <w:p w14:paraId="60155526" w14:textId="77777777" w:rsidR="0065628E" w:rsidRPr="003D3E9B" w:rsidRDefault="0065628E" w:rsidP="0065628E"/>
        </w:tc>
        <w:tc>
          <w:tcPr>
            <w:tcW w:w="1418" w:type="dxa"/>
            <w:tcBorders>
              <w:left w:val="nil"/>
              <w:bottom w:val="nil"/>
              <w:right w:val="nil"/>
            </w:tcBorders>
          </w:tcPr>
          <w:p w14:paraId="2D706EF8" w14:textId="77777777" w:rsidR="0065628E" w:rsidRPr="003D3E9B" w:rsidRDefault="0065628E" w:rsidP="0065628E">
            <w:pPr>
              <w:pStyle w:val="Texto"/>
              <w:tabs>
                <w:tab w:val="decimal" w:pos="1298"/>
              </w:tabs>
            </w:pPr>
            <w:r w:rsidRPr="003D3E9B">
              <w:t>437</w:t>
            </w:r>
          </w:p>
        </w:tc>
        <w:tc>
          <w:tcPr>
            <w:tcW w:w="113" w:type="dxa"/>
            <w:tcBorders>
              <w:left w:val="nil"/>
              <w:bottom w:val="nil"/>
              <w:right w:val="nil"/>
            </w:tcBorders>
          </w:tcPr>
          <w:p w14:paraId="4D5DE39B" w14:textId="77777777" w:rsidR="0065628E" w:rsidRPr="003D3E9B" w:rsidRDefault="0065628E" w:rsidP="0065628E"/>
        </w:tc>
        <w:tc>
          <w:tcPr>
            <w:tcW w:w="1418" w:type="dxa"/>
            <w:tcBorders>
              <w:left w:val="nil"/>
              <w:bottom w:val="nil"/>
              <w:right w:val="nil"/>
            </w:tcBorders>
          </w:tcPr>
          <w:p w14:paraId="25F17E09" w14:textId="77777777" w:rsidR="0065628E" w:rsidRPr="003D3E9B" w:rsidRDefault="0065628E" w:rsidP="0065628E">
            <w:pPr>
              <w:pStyle w:val="Texto"/>
              <w:tabs>
                <w:tab w:val="decimal" w:pos="1324"/>
              </w:tabs>
            </w:pPr>
            <w:r w:rsidRPr="003D3E9B">
              <w:t>693</w:t>
            </w:r>
          </w:p>
        </w:tc>
      </w:tr>
      <w:tr w:rsidR="0065628E" w:rsidRPr="002112CC" w14:paraId="3040976D" w14:textId="77777777" w:rsidTr="0065628E">
        <w:trPr>
          <w:trHeight w:val="55"/>
        </w:trPr>
        <w:tc>
          <w:tcPr>
            <w:tcW w:w="3528" w:type="dxa"/>
            <w:tcBorders>
              <w:top w:val="nil"/>
              <w:left w:val="nil"/>
              <w:bottom w:val="nil"/>
              <w:right w:val="nil"/>
            </w:tcBorders>
          </w:tcPr>
          <w:p w14:paraId="216D78D9" w14:textId="77777777" w:rsidR="0065628E" w:rsidRPr="003D3E9B" w:rsidRDefault="0065628E" w:rsidP="0065628E">
            <w:pPr>
              <w:pStyle w:val="Texto"/>
            </w:pPr>
            <w:r w:rsidRPr="003D3E9B">
              <w:t>Acumulado 4to Trimestre 19/20</w:t>
            </w:r>
          </w:p>
        </w:tc>
        <w:tc>
          <w:tcPr>
            <w:tcW w:w="1436" w:type="dxa"/>
            <w:tcBorders>
              <w:left w:val="nil"/>
              <w:bottom w:val="nil"/>
              <w:right w:val="nil"/>
            </w:tcBorders>
          </w:tcPr>
          <w:p w14:paraId="7FC1CFDB" w14:textId="77777777" w:rsidR="0065628E" w:rsidRPr="003D3E9B" w:rsidRDefault="0065628E" w:rsidP="0065628E">
            <w:pPr>
              <w:pStyle w:val="Texto"/>
              <w:tabs>
                <w:tab w:val="decimal" w:pos="1289"/>
              </w:tabs>
            </w:pPr>
            <w:r w:rsidRPr="003D3E9B">
              <w:t>7.384</w:t>
            </w:r>
          </w:p>
        </w:tc>
        <w:tc>
          <w:tcPr>
            <w:tcW w:w="94" w:type="dxa"/>
            <w:tcBorders>
              <w:left w:val="nil"/>
              <w:bottom w:val="nil"/>
              <w:right w:val="nil"/>
            </w:tcBorders>
          </w:tcPr>
          <w:p w14:paraId="494FF926" w14:textId="77777777" w:rsidR="0065628E" w:rsidRPr="003D3E9B" w:rsidRDefault="0065628E" w:rsidP="0065628E"/>
        </w:tc>
        <w:tc>
          <w:tcPr>
            <w:tcW w:w="1746" w:type="dxa"/>
            <w:tcBorders>
              <w:left w:val="nil"/>
              <w:bottom w:val="nil"/>
              <w:right w:val="nil"/>
            </w:tcBorders>
          </w:tcPr>
          <w:p w14:paraId="1C15F28F" w14:textId="77777777" w:rsidR="0065628E" w:rsidRPr="003D3E9B" w:rsidRDefault="0065628E" w:rsidP="0065628E">
            <w:pPr>
              <w:pStyle w:val="Texto"/>
              <w:tabs>
                <w:tab w:val="decimal" w:pos="1418"/>
              </w:tabs>
            </w:pPr>
            <w:r w:rsidRPr="003D3E9B">
              <w:t>2.618</w:t>
            </w:r>
          </w:p>
        </w:tc>
        <w:tc>
          <w:tcPr>
            <w:tcW w:w="112" w:type="dxa"/>
            <w:tcBorders>
              <w:left w:val="nil"/>
              <w:bottom w:val="nil"/>
              <w:right w:val="nil"/>
            </w:tcBorders>
          </w:tcPr>
          <w:p w14:paraId="110723EE" w14:textId="77777777" w:rsidR="0065628E" w:rsidRPr="003D3E9B" w:rsidRDefault="0065628E" w:rsidP="0065628E"/>
        </w:tc>
        <w:tc>
          <w:tcPr>
            <w:tcW w:w="1418" w:type="dxa"/>
            <w:tcBorders>
              <w:left w:val="nil"/>
              <w:bottom w:val="nil"/>
              <w:right w:val="nil"/>
            </w:tcBorders>
          </w:tcPr>
          <w:p w14:paraId="59FA1BFB" w14:textId="77777777" w:rsidR="0065628E" w:rsidRPr="003D3E9B" w:rsidRDefault="0065628E" w:rsidP="0065628E">
            <w:pPr>
              <w:pStyle w:val="Texto"/>
              <w:tabs>
                <w:tab w:val="decimal" w:pos="1298"/>
              </w:tabs>
            </w:pPr>
            <w:r w:rsidRPr="003D3E9B">
              <w:t>6.680</w:t>
            </w:r>
          </w:p>
        </w:tc>
        <w:tc>
          <w:tcPr>
            <w:tcW w:w="113" w:type="dxa"/>
            <w:tcBorders>
              <w:left w:val="nil"/>
              <w:bottom w:val="nil"/>
              <w:right w:val="nil"/>
            </w:tcBorders>
          </w:tcPr>
          <w:p w14:paraId="6B1040B3" w14:textId="77777777" w:rsidR="0065628E" w:rsidRPr="003D3E9B" w:rsidRDefault="0065628E" w:rsidP="0065628E"/>
        </w:tc>
        <w:tc>
          <w:tcPr>
            <w:tcW w:w="1418" w:type="dxa"/>
            <w:tcBorders>
              <w:left w:val="nil"/>
              <w:bottom w:val="nil"/>
              <w:right w:val="nil"/>
            </w:tcBorders>
          </w:tcPr>
          <w:p w14:paraId="698F0F08" w14:textId="77777777" w:rsidR="0065628E" w:rsidRPr="003D3E9B" w:rsidRDefault="0065628E" w:rsidP="0065628E">
            <w:pPr>
              <w:pStyle w:val="Texto"/>
              <w:tabs>
                <w:tab w:val="decimal" w:pos="1324"/>
              </w:tabs>
            </w:pPr>
            <w:r w:rsidRPr="003D3E9B">
              <w:t>9.298</w:t>
            </w:r>
          </w:p>
        </w:tc>
      </w:tr>
      <w:tr w:rsidR="0065628E" w:rsidRPr="002112CC" w14:paraId="1F7DE163" w14:textId="77777777" w:rsidTr="0065628E">
        <w:tc>
          <w:tcPr>
            <w:tcW w:w="3528" w:type="dxa"/>
            <w:tcBorders>
              <w:top w:val="nil"/>
              <w:left w:val="nil"/>
              <w:bottom w:val="nil"/>
              <w:right w:val="nil"/>
            </w:tcBorders>
          </w:tcPr>
          <w:p w14:paraId="38FDEB31" w14:textId="77777777" w:rsidR="0065628E" w:rsidRPr="003D3E9B" w:rsidRDefault="0065628E" w:rsidP="0065628E">
            <w:pPr>
              <w:pStyle w:val="Texto"/>
            </w:pPr>
            <w:r w:rsidRPr="003D3E9B">
              <w:t>Acumulado 4to Trimestre 18/19</w:t>
            </w:r>
          </w:p>
        </w:tc>
        <w:tc>
          <w:tcPr>
            <w:tcW w:w="1436" w:type="dxa"/>
            <w:tcBorders>
              <w:left w:val="nil"/>
              <w:bottom w:val="nil"/>
              <w:right w:val="nil"/>
            </w:tcBorders>
          </w:tcPr>
          <w:p w14:paraId="0034924B" w14:textId="77777777" w:rsidR="0065628E" w:rsidRPr="003D3E9B" w:rsidRDefault="0065628E" w:rsidP="0065628E">
            <w:pPr>
              <w:pStyle w:val="Texto"/>
              <w:tabs>
                <w:tab w:val="decimal" w:pos="1289"/>
              </w:tabs>
            </w:pPr>
            <w:r w:rsidRPr="003D3E9B">
              <w:t>6.259</w:t>
            </w:r>
          </w:p>
        </w:tc>
        <w:tc>
          <w:tcPr>
            <w:tcW w:w="94" w:type="dxa"/>
            <w:tcBorders>
              <w:left w:val="nil"/>
              <w:bottom w:val="nil"/>
              <w:right w:val="nil"/>
            </w:tcBorders>
          </w:tcPr>
          <w:p w14:paraId="7BDCF267" w14:textId="77777777" w:rsidR="0065628E" w:rsidRPr="003D3E9B" w:rsidRDefault="0065628E" w:rsidP="0065628E"/>
        </w:tc>
        <w:tc>
          <w:tcPr>
            <w:tcW w:w="1746" w:type="dxa"/>
            <w:tcBorders>
              <w:left w:val="nil"/>
              <w:bottom w:val="nil"/>
              <w:right w:val="nil"/>
            </w:tcBorders>
          </w:tcPr>
          <w:p w14:paraId="664C4B3C" w14:textId="77777777" w:rsidR="0065628E" w:rsidRPr="003D3E9B" w:rsidRDefault="0065628E" w:rsidP="0065628E">
            <w:pPr>
              <w:pStyle w:val="Texto"/>
              <w:tabs>
                <w:tab w:val="decimal" w:pos="1418"/>
              </w:tabs>
            </w:pPr>
            <w:r w:rsidRPr="003D3E9B">
              <w:t>2.526</w:t>
            </w:r>
          </w:p>
        </w:tc>
        <w:tc>
          <w:tcPr>
            <w:tcW w:w="112" w:type="dxa"/>
            <w:tcBorders>
              <w:left w:val="nil"/>
              <w:bottom w:val="nil"/>
              <w:right w:val="nil"/>
            </w:tcBorders>
          </w:tcPr>
          <w:p w14:paraId="17EF21BA" w14:textId="77777777" w:rsidR="0065628E" w:rsidRPr="003D3E9B" w:rsidRDefault="0065628E" w:rsidP="0065628E"/>
        </w:tc>
        <w:tc>
          <w:tcPr>
            <w:tcW w:w="1418" w:type="dxa"/>
            <w:tcBorders>
              <w:left w:val="nil"/>
              <w:bottom w:val="nil"/>
              <w:right w:val="nil"/>
            </w:tcBorders>
          </w:tcPr>
          <w:p w14:paraId="4BEDA9BF" w14:textId="77777777" w:rsidR="0065628E" w:rsidRPr="003D3E9B" w:rsidRDefault="0065628E" w:rsidP="0065628E">
            <w:pPr>
              <w:pStyle w:val="Texto"/>
              <w:tabs>
                <w:tab w:val="decimal" w:pos="1298"/>
              </w:tabs>
            </w:pPr>
            <w:r w:rsidRPr="003D3E9B">
              <w:t>4.085</w:t>
            </w:r>
          </w:p>
        </w:tc>
        <w:tc>
          <w:tcPr>
            <w:tcW w:w="113" w:type="dxa"/>
            <w:tcBorders>
              <w:left w:val="nil"/>
              <w:bottom w:val="nil"/>
              <w:right w:val="nil"/>
            </w:tcBorders>
          </w:tcPr>
          <w:p w14:paraId="7795E1AB" w14:textId="77777777" w:rsidR="0065628E" w:rsidRPr="003D3E9B" w:rsidRDefault="0065628E" w:rsidP="0065628E"/>
        </w:tc>
        <w:tc>
          <w:tcPr>
            <w:tcW w:w="1418" w:type="dxa"/>
            <w:tcBorders>
              <w:left w:val="nil"/>
              <w:bottom w:val="nil"/>
              <w:right w:val="nil"/>
            </w:tcBorders>
          </w:tcPr>
          <w:p w14:paraId="4BFF62CB" w14:textId="77777777" w:rsidR="0065628E" w:rsidRPr="003D3E9B" w:rsidRDefault="0065628E" w:rsidP="0065628E">
            <w:pPr>
              <w:pStyle w:val="Texto"/>
              <w:tabs>
                <w:tab w:val="decimal" w:pos="1324"/>
              </w:tabs>
            </w:pPr>
            <w:r w:rsidRPr="003D3E9B">
              <w:t>6.611</w:t>
            </w:r>
          </w:p>
        </w:tc>
      </w:tr>
      <w:tr w:rsidR="0065628E" w:rsidRPr="002112CC" w14:paraId="59E2BC54" w14:textId="77777777" w:rsidTr="0065628E">
        <w:tc>
          <w:tcPr>
            <w:tcW w:w="3528" w:type="dxa"/>
            <w:tcBorders>
              <w:top w:val="nil"/>
              <w:left w:val="nil"/>
              <w:bottom w:val="nil"/>
              <w:right w:val="nil"/>
            </w:tcBorders>
          </w:tcPr>
          <w:p w14:paraId="3B3C4C10" w14:textId="77777777" w:rsidR="0065628E" w:rsidRPr="003D3E9B" w:rsidRDefault="0065628E" w:rsidP="0065628E">
            <w:pPr>
              <w:pStyle w:val="Texto"/>
            </w:pPr>
            <w:r w:rsidRPr="003D3E9B">
              <w:t>Acumulado 4to Trimestre 17/18</w:t>
            </w:r>
          </w:p>
        </w:tc>
        <w:tc>
          <w:tcPr>
            <w:tcW w:w="1436" w:type="dxa"/>
            <w:tcBorders>
              <w:left w:val="nil"/>
              <w:bottom w:val="nil"/>
              <w:right w:val="nil"/>
            </w:tcBorders>
          </w:tcPr>
          <w:p w14:paraId="133EC507" w14:textId="77777777" w:rsidR="0065628E" w:rsidRPr="003D3E9B" w:rsidRDefault="0065628E" w:rsidP="0065628E">
            <w:pPr>
              <w:pStyle w:val="Texto"/>
              <w:tabs>
                <w:tab w:val="decimal" w:pos="1289"/>
              </w:tabs>
            </w:pPr>
            <w:r w:rsidRPr="003D3E9B">
              <w:t>6.626</w:t>
            </w:r>
          </w:p>
        </w:tc>
        <w:tc>
          <w:tcPr>
            <w:tcW w:w="94" w:type="dxa"/>
            <w:tcBorders>
              <w:left w:val="nil"/>
              <w:bottom w:val="nil"/>
              <w:right w:val="nil"/>
            </w:tcBorders>
          </w:tcPr>
          <w:p w14:paraId="6A194E65" w14:textId="77777777" w:rsidR="0065628E" w:rsidRPr="003D3E9B" w:rsidRDefault="0065628E" w:rsidP="0065628E"/>
        </w:tc>
        <w:tc>
          <w:tcPr>
            <w:tcW w:w="1746" w:type="dxa"/>
            <w:tcBorders>
              <w:left w:val="nil"/>
              <w:bottom w:val="nil"/>
              <w:right w:val="nil"/>
            </w:tcBorders>
          </w:tcPr>
          <w:p w14:paraId="67E16303" w14:textId="77777777" w:rsidR="0065628E" w:rsidRPr="003D3E9B" w:rsidRDefault="0065628E" w:rsidP="0065628E">
            <w:pPr>
              <w:pStyle w:val="Texto"/>
              <w:tabs>
                <w:tab w:val="decimal" w:pos="1418"/>
              </w:tabs>
            </w:pPr>
            <w:r w:rsidRPr="003D3E9B">
              <w:t>4.130</w:t>
            </w:r>
          </w:p>
        </w:tc>
        <w:tc>
          <w:tcPr>
            <w:tcW w:w="112" w:type="dxa"/>
            <w:tcBorders>
              <w:left w:val="nil"/>
              <w:bottom w:val="nil"/>
              <w:right w:val="nil"/>
            </w:tcBorders>
          </w:tcPr>
          <w:p w14:paraId="4CA060A0" w14:textId="77777777" w:rsidR="0065628E" w:rsidRPr="003D3E9B" w:rsidRDefault="0065628E" w:rsidP="0065628E"/>
        </w:tc>
        <w:tc>
          <w:tcPr>
            <w:tcW w:w="1418" w:type="dxa"/>
            <w:tcBorders>
              <w:left w:val="nil"/>
              <w:bottom w:val="nil"/>
              <w:right w:val="nil"/>
            </w:tcBorders>
          </w:tcPr>
          <w:p w14:paraId="3FA7C19A" w14:textId="77777777" w:rsidR="0065628E" w:rsidRPr="003D3E9B" w:rsidRDefault="0065628E" w:rsidP="0065628E">
            <w:pPr>
              <w:pStyle w:val="Texto"/>
              <w:tabs>
                <w:tab w:val="decimal" w:pos="1298"/>
              </w:tabs>
            </w:pPr>
            <w:r w:rsidRPr="003D3E9B">
              <w:t>3.514</w:t>
            </w:r>
          </w:p>
        </w:tc>
        <w:tc>
          <w:tcPr>
            <w:tcW w:w="113" w:type="dxa"/>
            <w:tcBorders>
              <w:left w:val="nil"/>
              <w:bottom w:val="nil"/>
              <w:right w:val="nil"/>
            </w:tcBorders>
          </w:tcPr>
          <w:p w14:paraId="21BB04DE" w14:textId="77777777" w:rsidR="0065628E" w:rsidRPr="003D3E9B" w:rsidRDefault="0065628E" w:rsidP="0065628E"/>
        </w:tc>
        <w:tc>
          <w:tcPr>
            <w:tcW w:w="1418" w:type="dxa"/>
            <w:tcBorders>
              <w:left w:val="nil"/>
              <w:bottom w:val="nil"/>
              <w:right w:val="nil"/>
            </w:tcBorders>
          </w:tcPr>
          <w:p w14:paraId="1EB67CE9" w14:textId="77777777" w:rsidR="0065628E" w:rsidRPr="003D3E9B" w:rsidRDefault="0065628E" w:rsidP="0065628E">
            <w:pPr>
              <w:pStyle w:val="Texto"/>
              <w:tabs>
                <w:tab w:val="decimal" w:pos="1324"/>
              </w:tabs>
            </w:pPr>
            <w:r w:rsidRPr="003D3E9B">
              <w:t>7.644</w:t>
            </w:r>
          </w:p>
        </w:tc>
      </w:tr>
    </w:tbl>
    <w:p w14:paraId="6A5FB981" w14:textId="77777777" w:rsidR="00222F00" w:rsidRPr="002112CC" w:rsidRDefault="00222F00"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112CC" w14:paraId="76458490" w14:textId="77777777" w:rsidTr="00645882">
        <w:tc>
          <w:tcPr>
            <w:tcW w:w="3528" w:type="dxa"/>
            <w:tcBorders>
              <w:top w:val="nil"/>
              <w:left w:val="nil"/>
              <w:bottom w:val="nil"/>
              <w:right w:val="nil"/>
            </w:tcBorders>
            <w:vAlign w:val="bottom"/>
          </w:tcPr>
          <w:p w14:paraId="755C85A4" w14:textId="77777777" w:rsidR="00D42A4F" w:rsidRPr="002112CC" w:rsidRDefault="00D42A4F" w:rsidP="008E1A57">
            <w:pPr>
              <w:pStyle w:val="Texto"/>
            </w:pPr>
          </w:p>
        </w:tc>
        <w:tc>
          <w:tcPr>
            <w:tcW w:w="1436" w:type="dxa"/>
            <w:vMerge w:val="restart"/>
            <w:tcBorders>
              <w:top w:val="nil"/>
              <w:left w:val="nil"/>
              <w:right w:val="nil"/>
            </w:tcBorders>
            <w:vAlign w:val="bottom"/>
          </w:tcPr>
          <w:p w14:paraId="797FE77A" w14:textId="77777777" w:rsidR="00D42A4F" w:rsidRPr="002112CC" w:rsidRDefault="00D42A4F" w:rsidP="001B1131">
            <w:pPr>
              <w:pStyle w:val="Texto"/>
              <w:jc w:val="center"/>
              <w:rPr>
                <w:b/>
              </w:rPr>
            </w:pPr>
            <w:r w:rsidRPr="002112CC">
              <w:rPr>
                <w:b/>
              </w:rPr>
              <w:t>Volumen de producción</w:t>
            </w:r>
          </w:p>
        </w:tc>
        <w:tc>
          <w:tcPr>
            <w:tcW w:w="94" w:type="dxa"/>
            <w:tcBorders>
              <w:top w:val="nil"/>
              <w:left w:val="nil"/>
              <w:right w:val="nil"/>
            </w:tcBorders>
            <w:vAlign w:val="bottom"/>
          </w:tcPr>
          <w:p w14:paraId="3AE019BF" w14:textId="77777777" w:rsidR="00D42A4F" w:rsidRPr="002112CC" w:rsidRDefault="00D42A4F" w:rsidP="001B1131">
            <w:pPr>
              <w:pStyle w:val="Texto"/>
              <w:jc w:val="center"/>
              <w:rPr>
                <w:b/>
              </w:rPr>
            </w:pPr>
          </w:p>
        </w:tc>
        <w:tc>
          <w:tcPr>
            <w:tcW w:w="4807" w:type="dxa"/>
            <w:gridSpan w:val="5"/>
            <w:tcBorders>
              <w:top w:val="nil"/>
              <w:left w:val="nil"/>
              <w:bottom w:val="single" w:sz="6" w:space="0" w:color="auto"/>
              <w:right w:val="nil"/>
            </w:tcBorders>
            <w:vAlign w:val="bottom"/>
          </w:tcPr>
          <w:p w14:paraId="424899EA" w14:textId="77777777" w:rsidR="00D42A4F" w:rsidRPr="002112CC" w:rsidRDefault="00D42A4F" w:rsidP="001B1131">
            <w:pPr>
              <w:pStyle w:val="Texto"/>
              <w:jc w:val="center"/>
              <w:rPr>
                <w:b/>
              </w:rPr>
            </w:pPr>
            <w:r w:rsidRPr="002112CC">
              <w:rPr>
                <w:b/>
              </w:rPr>
              <w:t>Volumen de ventas</w:t>
            </w:r>
          </w:p>
        </w:tc>
      </w:tr>
      <w:tr w:rsidR="00D42A4F" w:rsidRPr="002112CC" w14:paraId="08C938FE" w14:textId="77777777" w:rsidTr="00645882">
        <w:tc>
          <w:tcPr>
            <w:tcW w:w="3528" w:type="dxa"/>
            <w:tcBorders>
              <w:top w:val="nil"/>
              <w:left w:val="nil"/>
              <w:bottom w:val="nil"/>
              <w:right w:val="nil"/>
            </w:tcBorders>
            <w:vAlign w:val="bottom"/>
          </w:tcPr>
          <w:p w14:paraId="63FB915B" w14:textId="77777777" w:rsidR="00D42A4F" w:rsidRPr="002112CC" w:rsidRDefault="00D42A4F" w:rsidP="008E1A57">
            <w:pPr>
              <w:pStyle w:val="Texto"/>
              <w:rPr>
                <w:b/>
              </w:rPr>
            </w:pPr>
            <w:r w:rsidRPr="002112CC">
              <w:rPr>
                <w:b/>
              </w:rPr>
              <w:t>CEREALES (</w:t>
            </w:r>
            <w:proofErr w:type="spellStart"/>
            <w:r w:rsidRPr="002112CC">
              <w:rPr>
                <w:b/>
              </w:rPr>
              <w:t>tns</w:t>
            </w:r>
            <w:proofErr w:type="spellEnd"/>
            <w:r w:rsidRPr="002112CC">
              <w:rPr>
                <w:b/>
              </w:rPr>
              <w:t>.)</w:t>
            </w:r>
          </w:p>
        </w:tc>
        <w:tc>
          <w:tcPr>
            <w:tcW w:w="1436" w:type="dxa"/>
            <w:vMerge/>
            <w:tcBorders>
              <w:left w:val="nil"/>
              <w:bottom w:val="single" w:sz="6" w:space="0" w:color="auto"/>
              <w:right w:val="nil"/>
            </w:tcBorders>
            <w:vAlign w:val="bottom"/>
          </w:tcPr>
          <w:p w14:paraId="45043271" w14:textId="77777777" w:rsidR="00D42A4F" w:rsidRPr="002112CC" w:rsidRDefault="00D42A4F" w:rsidP="001B1131">
            <w:pPr>
              <w:pStyle w:val="Texto"/>
              <w:jc w:val="center"/>
              <w:rPr>
                <w:b/>
              </w:rPr>
            </w:pPr>
          </w:p>
        </w:tc>
        <w:tc>
          <w:tcPr>
            <w:tcW w:w="94" w:type="dxa"/>
            <w:tcBorders>
              <w:left w:val="nil"/>
              <w:right w:val="nil"/>
            </w:tcBorders>
            <w:vAlign w:val="bottom"/>
          </w:tcPr>
          <w:p w14:paraId="4D0FDF7C" w14:textId="77777777" w:rsidR="00D42A4F" w:rsidRPr="002112CC" w:rsidRDefault="00D42A4F" w:rsidP="001B1131">
            <w:pPr>
              <w:pStyle w:val="Texto"/>
              <w:jc w:val="center"/>
              <w:rPr>
                <w:b/>
              </w:rPr>
            </w:pPr>
          </w:p>
        </w:tc>
        <w:tc>
          <w:tcPr>
            <w:tcW w:w="1746" w:type="dxa"/>
            <w:tcBorders>
              <w:top w:val="nil"/>
              <w:left w:val="nil"/>
              <w:bottom w:val="single" w:sz="6" w:space="0" w:color="auto"/>
              <w:right w:val="nil"/>
            </w:tcBorders>
            <w:vAlign w:val="bottom"/>
          </w:tcPr>
          <w:p w14:paraId="74FD67FE" w14:textId="77777777" w:rsidR="00D42A4F" w:rsidRPr="002112CC" w:rsidRDefault="00D42A4F" w:rsidP="001B1131">
            <w:pPr>
              <w:pStyle w:val="Texto"/>
              <w:jc w:val="center"/>
              <w:rPr>
                <w:b/>
              </w:rPr>
            </w:pPr>
            <w:r w:rsidRPr="002112CC">
              <w:rPr>
                <w:b/>
              </w:rPr>
              <w:t xml:space="preserve">Mercado </w:t>
            </w:r>
            <w:r w:rsidR="001B1131" w:rsidRPr="002112CC">
              <w:rPr>
                <w:b/>
              </w:rPr>
              <w:t>l</w:t>
            </w:r>
            <w:r w:rsidRPr="002112CC">
              <w:rPr>
                <w:b/>
              </w:rPr>
              <w:t>ocal</w:t>
            </w:r>
          </w:p>
        </w:tc>
        <w:tc>
          <w:tcPr>
            <w:tcW w:w="112" w:type="dxa"/>
            <w:tcBorders>
              <w:top w:val="nil"/>
              <w:left w:val="nil"/>
              <w:right w:val="nil"/>
            </w:tcBorders>
            <w:vAlign w:val="bottom"/>
          </w:tcPr>
          <w:p w14:paraId="388B7435" w14:textId="77777777" w:rsidR="00D42A4F" w:rsidRPr="002112CC" w:rsidRDefault="00D42A4F" w:rsidP="001B1131">
            <w:pPr>
              <w:pStyle w:val="Texto"/>
              <w:jc w:val="center"/>
              <w:rPr>
                <w:b/>
              </w:rPr>
            </w:pPr>
          </w:p>
        </w:tc>
        <w:tc>
          <w:tcPr>
            <w:tcW w:w="1418" w:type="dxa"/>
            <w:tcBorders>
              <w:top w:val="nil"/>
              <w:left w:val="nil"/>
              <w:bottom w:val="single" w:sz="6" w:space="0" w:color="auto"/>
              <w:right w:val="nil"/>
            </w:tcBorders>
            <w:vAlign w:val="bottom"/>
          </w:tcPr>
          <w:p w14:paraId="58F5F5AF" w14:textId="77777777" w:rsidR="00D42A4F" w:rsidRPr="002112CC" w:rsidRDefault="00D42A4F" w:rsidP="001B1131">
            <w:pPr>
              <w:pStyle w:val="Texto"/>
              <w:jc w:val="center"/>
              <w:rPr>
                <w:b/>
              </w:rPr>
            </w:pPr>
            <w:r w:rsidRPr="002112CC">
              <w:rPr>
                <w:b/>
              </w:rPr>
              <w:t>Exportación</w:t>
            </w:r>
          </w:p>
        </w:tc>
        <w:tc>
          <w:tcPr>
            <w:tcW w:w="113" w:type="dxa"/>
            <w:tcBorders>
              <w:top w:val="nil"/>
              <w:left w:val="nil"/>
              <w:right w:val="nil"/>
            </w:tcBorders>
            <w:vAlign w:val="bottom"/>
          </w:tcPr>
          <w:p w14:paraId="6EDF3202" w14:textId="77777777" w:rsidR="00D42A4F" w:rsidRPr="002112CC" w:rsidRDefault="00D42A4F" w:rsidP="001B1131">
            <w:pPr>
              <w:pStyle w:val="Texto"/>
              <w:jc w:val="center"/>
              <w:rPr>
                <w:b/>
              </w:rPr>
            </w:pPr>
          </w:p>
        </w:tc>
        <w:tc>
          <w:tcPr>
            <w:tcW w:w="1418" w:type="dxa"/>
            <w:tcBorders>
              <w:top w:val="nil"/>
              <w:left w:val="nil"/>
              <w:bottom w:val="single" w:sz="6" w:space="0" w:color="auto"/>
              <w:right w:val="nil"/>
            </w:tcBorders>
            <w:vAlign w:val="bottom"/>
          </w:tcPr>
          <w:p w14:paraId="038E651A" w14:textId="77777777" w:rsidR="00D42A4F" w:rsidRPr="002112CC" w:rsidRDefault="00D42A4F" w:rsidP="001B1131">
            <w:pPr>
              <w:pStyle w:val="Texto"/>
              <w:jc w:val="center"/>
              <w:rPr>
                <w:b/>
              </w:rPr>
            </w:pPr>
            <w:r w:rsidRPr="002112CC">
              <w:rPr>
                <w:b/>
              </w:rPr>
              <w:t>Total</w:t>
            </w:r>
          </w:p>
        </w:tc>
      </w:tr>
      <w:tr w:rsidR="00D42A4F" w:rsidRPr="002112CC" w14:paraId="7E650977" w14:textId="77777777" w:rsidTr="00645882">
        <w:tc>
          <w:tcPr>
            <w:tcW w:w="3528" w:type="dxa"/>
            <w:tcBorders>
              <w:top w:val="nil"/>
              <w:left w:val="nil"/>
              <w:bottom w:val="nil"/>
              <w:right w:val="nil"/>
            </w:tcBorders>
            <w:vAlign w:val="bottom"/>
          </w:tcPr>
          <w:p w14:paraId="2A9C11A3" w14:textId="77777777" w:rsidR="00D42A4F" w:rsidRPr="002112CC" w:rsidRDefault="00D42A4F" w:rsidP="008E1A57">
            <w:pPr>
              <w:pStyle w:val="Texto"/>
            </w:pPr>
          </w:p>
        </w:tc>
        <w:tc>
          <w:tcPr>
            <w:tcW w:w="1436" w:type="dxa"/>
            <w:tcBorders>
              <w:top w:val="single" w:sz="6" w:space="0" w:color="auto"/>
              <w:left w:val="nil"/>
              <w:right w:val="nil"/>
            </w:tcBorders>
            <w:vAlign w:val="bottom"/>
          </w:tcPr>
          <w:p w14:paraId="405D57E2" w14:textId="77777777" w:rsidR="00D42A4F" w:rsidRPr="002112CC" w:rsidRDefault="00D42A4F" w:rsidP="0065628E">
            <w:pPr>
              <w:pStyle w:val="Texto"/>
              <w:tabs>
                <w:tab w:val="decimal" w:pos="1289"/>
              </w:tabs>
            </w:pPr>
          </w:p>
        </w:tc>
        <w:tc>
          <w:tcPr>
            <w:tcW w:w="94" w:type="dxa"/>
            <w:tcBorders>
              <w:left w:val="nil"/>
              <w:right w:val="nil"/>
            </w:tcBorders>
            <w:vAlign w:val="bottom"/>
          </w:tcPr>
          <w:p w14:paraId="58013F62" w14:textId="77777777" w:rsidR="00D42A4F" w:rsidRPr="002112CC" w:rsidRDefault="00D42A4F" w:rsidP="00645882">
            <w:pPr>
              <w:tabs>
                <w:tab w:val="decimal" w:pos="1170"/>
              </w:tabs>
              <w:jc w:val="both"/>
              <w:rPr>
                <w:sz w:val="20"/>
              </w:rPr>
            </w:pPr>
          </w:p>
        </w:tc>
        <w:tc>
          <w:tcPr>
            <w:tcW w:w="1746" w:type="dxa"/>
            <w:tcBorders>
              <w:top w:val="single" w:sz="6" w:space="0" w:color="auto"/>
              <w:left w:val="nil"/>
              <w:right w:val="nil"/>
            </w:tcBorders>
            <w:vAlign w:val="bottom"/>
          </w:tcPr>
          <w:p w14:paraId="42E97AFA" w14:textId="77777777" w:rsidR="00D42A4F" w:rsidRPr="002112CC" w:rsidRDefault="00D42A4F" w:rsidP="0065628E">
            <w:pPr>
              <w:pStyle w:val="Texto"/>
              <w:tabs>
                <w:tab w:val="decimal" w:pos="1418"/>
              </w:tabs>
            </w:pPr>
          </w:p>
        </w:tc>
        <w:tc>
          <w:tcPr>
            <w:tcW w:w="112" w:type="dxa"/>
            <w:tcBorders>
              <w:left w:val="nil"/>
              <w:right w:val="nil"/>
            </w:tcBorders>
            <w:vAlign w:val="bottom"/>
          </w:tcPr>
          <w:p w14:paraId="121FA3A3" w14:textId="77777777" w:rsidR="00D42A4F" w:rsidRPr="002112CC" w:rsidRDefault="00D42A4F" w:rsidP="00645882">
            <w:pPr>
              <w:tabs>
                <w:tab w:val="decimal" w:pos="1170"/>
              </w:tabs>
              <w:jc w:val="both"/>
              <w:rPr>
                <w:sz w:val="20"/>
              </w:rPr>
            </w:pPr>
          </w:p>
        </w:tc>
        <w:tc>
          <w:tcPr>
            <w:tcW w:w="1418" w:type="dxa"/>
            <w:tcBorders>
              <w:top w:val="single" w:sz="6" w:space="0" w:color="auto"/>
              <w:left w:val="nil"/>
              <w:right w:val="nil"/>
            </w:tcBorders>
            <w:vAlign w:val="bottom"/>
          </w:tcPr>
          <w:p w14:paraId="62D55D62" w14:textId="77777777" w:rsidR="00D42A4F" w:rsidRPr="002112CC" w:rsidRDefault="00D42A4F" w:rsidP="0065628E">
            <w:pPr>
              <w:pStyle w:val="Texto"/>
              <w:tabs>
                <w:tab w:val="decimal" w:pos="1298"/>
              </w:tabs>
            </w:pPr>
          </w:p>
        </w:tc>
        <w:tc>
          <w:tcPr>
            <w:tcW w:w="113" w:type="dxa"/>
            <w:tcBorders>
              <w:left w:val="nil"/>
              <w:right w:val="nil"/>
            </w:tcBorders>
            <w:vAlign w:val="bottom"/>
          </w:tcPr>
          <w:p w14:paraId="2E6C6925" w14:textId="77777777" w:rsidR="00D42A4F" w:rsidRPr="002112CC" w:rsidRDefault="00D42A4F" w:rsidP="00645882">
            <w:pPr>
              <w:jc w:val="both"/>
              <w:rPr>
                <w:sz w:val="20"/>
              </w:rPr>
            </w:pPr>
          </w:p>
        </w:tc>
        <w:tc>
          <w:tcPr>
            <w:tcW w:w="1418" w:type="dxa"/>
            <w:tcBorders>
              <w:top w:val="single" w:sz="6" w:space="0" w:color="auto"/>
              <w:left w:val="nil"/>
              <w:right w:val="nil"/>
            </w:tcBorders>
            <w:vAlign w:val="bottom"/>
          </w:tcPr>
          <w:p w14:paraId="100A838A" w14:textId="77777777" w:rsidR="00D42A4F" w:rsidRPr="002112CC" w:rsidRDefault="00D42A4F" w:rsidP="0065628E">
            <w:pPr>
              <w:pStyle w:val="Texto"/>
              <w:tabs>
                <w:tab w:val="decimal" w:pos="1324"/>
              </w:tabs>
            </w:pPr>
          </w:p>
        </w:tc>
      </w:tr>
      <w:tr w:rsidR="0065628E" w:rsidRPr="002112CC" w14:paraId="07FABCD1" w14:textId="77777777" w:rsidTr="0065628E">
        <w:tc>
          <w:tcPr>
            <w:tcW w:w="3528" w:type="dxa"/>
            <w:tcBorders>
              <w:top w:val="nil"/>
              <w:left w:val="nil"/>
              <w:bottom w:val="nil"/>
              <w:right w:val="nil"/>
            </w:tcBorders>
          </w:tcPr>
          <w:p w14:paraId="05290D40" w14:textId="77777777" w:rsidR="0065628E" w:rsidRPr="00554846" w:rsidRDefault="0065628E" w:rsidP="0065628E">
            <w:pPr>
              <w:pStyle w:val="Texto"/>
            </w:pPr>
            <w:r w:rsidRPr="00554846">
              <w:t>4to Trimestre del Ejercicio 19/20</w:t>
            </w:r>
          </w:p>
        </w:tc>
        <w:tc>
          <w:tcPr>
            <w:tcW w:w="1436" w:type="dxa"/>
            <w:tcBorders>
              <w:left w:val="nil"/>
              <w:bottom w:val="nil"/>
              <w:right w:val="nil"/>
            </w:tcBorders>
          </w:tcPr>
          <w:p w14:paraId="12EDFCD6" w14:textId="77777777" w:rsidR="0065628E" w:rsidRPr="00554846" w:rsidRDefault="0065628E" w:rsidP="0065628E">
            <w:pPr>
              <w:pStyle w:val="Texto"/>
              <w:tabs>
                <w:tab w:val="decimal" w:pos="1289"/>
              </w:tabs>
            </w:pPr>
            <w:r w:rsidRPr="00554846">
              <w:t>122.811</w:t>
            </w:r>
          </w:p>
        </w:tc>
        <w:tc>
          <w:tcPr>
            <w:tcW w:w="94" w:type="dxa"/>
            <w:tcBorders>
              <w:left w:val="nil"/>
              <w:bottom w:val="nil"/>
              <w:right w:val="nil"/>
            </w:tcBorders>
          </w:tcPr>
          <w:p w14:paraId="4F095424" w14:textId="77777777" w:rsidR="0065628E" w:rsidRPr="00554846" w:rsidRDefault="0065628E" w:rsidP="0065628E"/>
        </w:tc>
        <w:tc>
          <w:tcPr>
            <w:tcW w:w="1746" w:type="dxa"/>
            <w:tcBorders>
              <w:left w:val="nil"/>
              <w:bottom w:val="nil"/>
              <w:right w:val="nil"/>
            </w:tcBorders>
          </w:tcPr>
          <w:p w14:paraId="33EDBDF9" w14:textId="77777777" w:rsidR="0065628E" w:rsidRPr="00554846" w:rsidRDefault="0065628E" w:rsidP="0065628E">
            <w:pPr>
              <w:pStyle w:val="Texto"/>
              <w:tabs>
                <w:tab w:val="decimal" w:pos="1418"/>
              </w:tabs>
            </w:pPr>
            <w:r w:rsidRPr="00554846">
              <w:t>67.635</w:t>
            </w:r>
          </w:p>
        </w:tc>
        <w:tc>
          <w:tcPr>
            <w:tcW w:w="112" w:type="dxa"/>
            <w:tcBorders>
              <w:left w:val="nil"/>
              <w:bottom w:val="nil"/>
              <w:right w:val="nil"/>
            </w:tcBorders>
          </w:tcPr>
          <w:p w14:paraId="429DCB94" w14:textId="77777777" w:rsidR="0065628E" w:rsidRPr="00554846" w:rsidRDefault="0065628E" w:rsidP="0065628E"/>
        </w:tc>
        <w:tc>
          <w:tcPr>
            <w:tcW w:w="1418" w:type="dxa"/>
            <w:tcBorders>
              <w:left w:val="nil"/>
              <w:bottom w:val="nil"/>
              <w:right w:val="nil"/>
            </w:tcBorders>
          </w:tcPr>
          <w:p w14:paraId="3A97C99A"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6C1DF4CE" w14:textId="77777777" w:rsidR="0065628E" w:rsidRPr="00554846" w:rsidRDefault="0065628E" w:rsidP="0065628E"/>
        </w:tc>
        <w:tc>
          <w:tcPr>
            <w:tcW w:w="1418" w:type="dxa"/>
            <w:tcBorders>
              <w:left w:val="nil"/>
              <w:bottom w:val="nil"/>
              <w:right w:val="nil"/>
            </w:tcBorders>
          </w:tcPr>
          <w:p w14:paraId="54457733" w14:textId="77777777" w:rsidR="0065628E" w:rsidRPr="00554846" w:rsidRDefault="0065628E" w:rsidP="0065628E">
            <w:pPr>
              <w:pStyle w:val="Texto"/>
              <w:tabs>
                <w:tab w:val="decimal" w:pos="1324"/>
              </w:tabs>
            </w:pPr>
            <w:r w:rsidRPr="00554846">
              <w:t>67.635</w:t>
            </w:r>
          </w:p>
        </w:tc>
      </w:tr>
      <w:tr w:rsidR="0065628E" w:rsidRPr="002112CC" w14:paraId="4EA9252F" w14:textId="77777777" w:rsidTr="0065628E">
        <w:tc>
          <w:tcPr>
            <w:tcW w:w="3528" w:type="dxa"/>
            <w:tcBorders>
              <w:top w:val="nil"/>
              <w:left w:val="nil"/>
              <w:bottom w:val="nil"/>
              <w:right w:val="nil"/>
            </w:tcBorders>
          </w:tcPr>
          <w:p w14:paraId="392A56DF" w14:textId="77777777" w:rsidR="0065628E" w:rsidRPr="00554846" w:rsidRDefault="0065628E" w:rsidP="0065628E">
            <w:pPr>
              <w:pStyle w:val="Texto"/>
            </w:pPr>
            <w:r w:rsidRPr="00554846">
              <w:t>4to Trimestre del Ejercicio 18/19</w:t>
            </w:r>
          </w:p>
        </w:tc>
        <w:tc>
          <w:tcPr>
            <w:tcW w:w="1436" w:type="dxa"/>
            <w:tcBorders>
              <w:left w:val="nil"/>
              <w:bottom w:val="nil"/>
              <w:right w:val="nil"/>
            </w:tcBorders>
          </w:tcPr>
          <w:p w14:paraId="285384A7" w14:textId="77777777" w:rsidR="0065628E" w:rsidRPr="00554846" w:rsidRDefault="0065628E" w:rsidP="0065628E">
            <w:pPr>
              <w:pStyle w:val="Texto"/>
              <w:tabs>
                <w:tab w:val="decimal" w:pos="1289"/>
              </w:tabs>
            </w:pPr>
            <w:r w:rsidRPr="00554846">
              <w:t>105.767</w:t>
            </w:r>
          </w:p>
        </w:tc>
        <w:tc>
          <w:tcPr>
            <w:tcW w:w="94" w:type="dxa"/>
            <w:tcBorders>
              <w:left w:val="nil"/>
              <w:bottom w:val="nil"/>
              <w:right w:val="nil"/>
            </w:tcBorders>
          </w:tcPr>
          <w:p w14:paraId="2714B3C4" w14:textId="77777777" w:rsidR="0065628E" w:rsidRPr="00554846" w:rsidRDefault="0065628E" w:rsidP="0065628E"/>
        </w:tc>
        <w:tc>
          <w:tcPr>
            <w:tcW w:w="1746" w:type="dxa"/>
            <w:tcBorders>
              <w:left w:val="nil"/>
              <w:bottom w:val="nil"/>
              <w:right w:val="nil"/>
            </w:tcBorders>
          </w:tcPr>
          <w:p w14:paraId="6041296A" w14:textId="77777777" w:rsidR="0065628E" w:rsidRPr="00554846" w:rsidRDefault="0065628E" w:rsidP="0065628E">
            <w:pPr>
              <w:pStyle w:val="Texto"/>
              <w:tabs>
                <w:tab w:val="decimal" w:pos="1418"/>
              </w:tabs>
            </w:pPr>
            <w:r w:rsidRPr="00554846">
              <w:t>35.676</w:t>
            </w:r>
          </w:p>
        </w:tc>
        <w:tc>
          <w:tcPr>
            <w:tcW w:w="112" w:type="dxa"/>
            <w:tcBorders>
              <w:left w:val="nil"/>
              <w:bottom w:val="nil"/>
              <w:right w:val="nil"/>
            </w:tcBorders>
          </w:tcPr>
          <w:p w14:paraId="3EDE9EBA" w14:textId="77777777" w:rsidR="0065628E" w:rsidRPr="00554846" w:rsidRDefault="0065628E" w:rsidP="0065628E"/>
        </w:tc>
        <w:tc>
          <w:tcPr>
            <w:tcW w:w="1418" w:type="dxa"/>
            <w:tcBorders>
              <w:left w:val="nil"/>
              <w:bottom w:val="nil"/>
              <w:right w:val="nil"/>
            </w:tcBorders>
          </w:tcPr>
          <w:p w14:paraId="7D7C0987"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1A867695" w14:textId="77777777" w:rsidR="0065628E" w:rsidRPr="00554846" w:rsidRDefault="0065628E" w:rsidP="0065628E"/>
        </w:tc>
        <w:tc>
          <w:tcPr>
            <w:tcW w:w="1418" w:type="dxa"/>
            <w:tcBorders>
              <w:left w:val="nil"/>
              <w:bottom w:val="nil"/>
              <w:right w:val="nil"/>
            </w:tcBorders>
          </w:tcPr>
          <w:p w14:paraId="337FF364" w14:textId="77777777" w:rsidR="0065628E" w:rsidRPr="00554846" w:rsidRDefault="0065628E" w:rsidP="0065628E">
            <w:pPr>
              <w:pStyle w:val="Texto"/>
              <w:tabs>
                <w:tab w:val="decimal" w:pos="1324"/>
              </w:tabs>
            </w:pPr>
            <w:r w:rsidRPr="00554846">
              <w:t>35.676</w:t>
            </w:r>
          </w:p>
        </w:tc>
      </w:tr>
      <w:tr w:rsidR="0065628E" w:rsidRPr="002112CC" w14:paraId="4188907B" w14:textId="77777777" w:rsidTr="0065628E">
        <w:tc>
          <w:tcPr>
            <w:tcW w:w="3528" w:type="dxa"/>
            <w:tcBorders>
              <w:top w:val="nil"/>
              <w:left w:val="nil"/>
              <w:bottom w:val="nil"/>
              <w:right w:val="nil"/>
            </w:tcBorders>
          </w:tcPr>
          <w:p w14:paraId="4A045E74" w14:textId="77777777" w:rsidR="0065628E" w:rsidRPr="00554846" w:rsidRDefault="0065628E" w:rsidP="0065628E">
            <w:pPr>
              <w:pStyle w:val="Texto"/>
            </w:pPr>
            <w:r w:rsidRPr="00554846">
              <w:t>4to Trimestre del Ejercicio 17/18</w:t>
            </w:r>
          </w:p>
        </w:tc>
        <w:tc>
          <w:tcPr>
            <w:tcW w:w="1436" w:type="dxa"/>
            <w:tcBorders>
              <w:left w:val="nil"/>
              <w:bottom w:val="nil"/>
              <w:right w:val="nil"/>
            </w:tcBorders>
          </w:tcPr>
          <w:p w14:paraId="24A874F0" w14:textId="77777777" w:rsidR="0065628E" w:rsidRPr="00554846" w:rsidRDefault="0065628E" w:rsidP="0065628E">
            <w:pPr>
              <w:pStyle w:val="Texto"/>
              <w:tabs>
                <w:tab w:val="decimal" w:pos="1289"/>
              </w:tabs>
            </w:pPr>
            <w:r w:rsidRPr="00554846">
              <w:t>63.450</w:t>
            </w:r>
          </w:p>
        </w:tc>
        <w:tc>
          <w:tcPr>
            <w:tcW w:w="94" w:type="dxa"/>
            <w:tcBorders>
              <w:left w:val="nil"/>
              <w:bottom w:val="nil"/>
              <w:right w:val="nil"/>
            </w:tcBorders>
          </w:tcPr>
          <w:p w14:paraId="6D9AEB22" w14:textId="77777777" w:rsidR="0065628E" w:rsidRPr="00554846" w:rsidRDefault="0065628E" w:rsidP="0065628E"/>
        </w:tc>
        <w:tc>
          <w:tcPr>
            <w:tcW w:w="1746" w:type="dxa"/>
            <w:tcBorders>
              <w:left w:val="nil"/>
              <w:bottom w:val="nil"/>
              <w:right w:val="nil"/>
            </w:tcBorders>
          </w:tcPr>
          <w:p w14:paraId="6B3B7049" w14:textId="77777777" w:rsidR="0065628E" w:rsidRPr="00554846" w:rsidRDefault="0065628E" w:rsidP="0065628E">
            <w:pPr>
              <w:pStyle w:val="Texto"/>
              <w:tabs>
                <w:tab w:val="decimal" w:pos="1418"/>
              </w:tabs>
            </w:pPr>
            <w:r w:rsidRPr="00554846">
              <w:t>39.036</w:t>
            </w:r>
          </w:p>
        </w:tc>
        <w:tc>
          <w:tcPr>
            <w:tcW w:w="112" w:type="dxa"/>
            <w:tcBorders>
              <w:left w:val="nil"/>
              <w:bottom w:val="nil"/>
              <w:right w:val="nil"/>
            </w:tcBorders>
          </w:tcPr>
          <w:p w14:paraId="624F80F3" w14:textId="77777777" w:rsidR="0065628E" w:rsidRPr="00554846" w:rsidRDefault="0065628E" w:rsidP="0065628E"/>
        </w:tc>
        <w:tc>
          <w:tcPr>
            <w:tcW w:w="1418" w:type="dxa"/>
            <w:tcBorders>
              <w:left w:val="nil"/>
              <w:bottom w:val="nil"/>
              <w:right w:val="nil"/>
            </w:tcBorders>
          </w:tcPr>
          <w:p w14:paraId="1F12E1CA"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326CD15C" w14:textId="77777777" w:rsidR="0065628E" w:rsidRPr="00554846" w:rsidRDefault="0065628E" w:rsidP="0065628E"/>
        </w:tc>
        <w:tc>
          <w:tcPr>
            <w:tcW w:w="1418" w:type="dxa"/>
            <w:tcBorders>
              <w:left w:val="nil"/>
              <w:bottom w:val="nil"/>
              <w:right w:val="nil"/>
            </w:tcBorders>
          </w:tcPr>
          <w:p w14:paraId="13A87B22" w14:textId="77777777" w:rsidR="0065628E" w:rsidRDefault="0065628E" w:rsidP="0065628E">
            <w:pPr>
              <w:pStyle w:val="Texto"/>
              <w:tabs>
                <w:tab w:val="decimal" w:pos="1324"/>
              </w:tabs>
            </w:pPr>
            <w:r w:rsidRPr="00554846">
              <w:t>39.036</w:t>
            </w:r>
          </w:p>
        </w:tc>
      </w:tr>
      <w:tr w:rsidR="00CA2CEB" w:rsidRPr="002112CC" w14:paraId="7E801214" w14:textId="77777777" w:rsidTr="0065628E">
        <w:tc>
          <w:tcPr>
            <w:tcW w:w="3528" w:type="dxa"/>
            <w:tcBorders>
              <w:top w:val="nil"/>
              <w:left w:val="nil"/>
              <w:bottom w:val="nil"/>
              <w:right w:val="nil"/>
            </w:tcBorders>
          </w:tcPr>
          <w:p w14:paraId="07F27854" w14:textId="77777777" w:rsidR="00CA2CEB" w:rsidRPr="00554846" w:rsidRDefault="00CA2CEB" w:rsidP="00CA2CEB">
            <w:pPr>
              <w:pStyle w:val="Texto"/>
            </w:pPr>
            <w:r>
              <w:t>Acumulado 4to trimestre 19/20</w:t>
            </w:r>
          </w:p>
        </w:tc>
        <w:tc>
          <w:tcPr>
            <w:tcW w:w="1436" w:type="dxa"/>
            <w:tcBorders>
              <w:left w:val="nil"/>
              <w:bottom w:val="nil"/>
              <w:right w:val="nil"/>
            </w:tcBorders>
          </w:tcPr>
          <w:p w14:paraId="7BFEEA3B" w14:textId="77777777" w:rsidR="00CA2CEB" w:rsidRPr="00554846" w:rsidRDefault="00CA2CEB" w:rsidP="00CA2CEB">
            <w:pPr>
              <w:pStyle w:val="Texto"/>
              <w:tabs>
                <w:tab w:val="decimal" w:pos="1289"/>
              </w:tabs>
            </w:pPr>
            <w:r>
              <w:t>156.037</w:t>
            </w:r>
          </w:p>
        </w:tc>
        <w:tc>
          <w:tcPr>
            <w:tcW w:w="94" w:type="dxa"/>
            <w:tcBorders>
              <w:left w:val="nil"/>
              <w:bottom w:val="nil"/>
              <w:right w:val="nil"/>
            </w:tcBorders>
          </w:tcPr>
          <w:p w14:paraId="7D6CD0B7" w14:textId="77777777" w:rsidR="00CA2CEB" w:rsidRPr="00554846" w:rsidRDefault="00CA2CEB" w:rsidP="00CA2CEB"/>
        </w:tc>
        <w:tc>
          <w:tcPr>
            <w:tcW w:w="1746" w:type="dxa"/>
            <w:tcBorders>
              <w:left w:val="nil"/>
              <w:bottom w:val="nil"/>
              <w:right w:val="nil"/>
            </w:tcBorders>
          </w:tcPr>
          <w:p w14:paraId="52900347" w14:textId="77777777" w:rsidR="00CA2CEB" w:rsidRPr="00554846" w:rsidRDefault="00CA2CEB" w:rsidP="00CA2CEB">
            <w:pPr>
              <w:pStyle w:val="Texto"/>
              <w:tabs>
                <w:tab w:val="decimal" w:pos="1418"/>
              </w:tabs>
            </w:pPr>
            <w:r>
              <w:t>170.834</w:t>
            </w:r>
          </w:p>
        </w:tc>
        <w:tc>
          <w:tcPr>
            <w:tcW w:w="112" w:type="dxa"/>
            <w:tcBorders>
              <w:left w:val="nil"/>
              <w:bottom w:val="nil"/>
              <w:right w:val="nil"/>
            </w:tcBorders>
          </w:tcPr>
          <w:p w14:paraId="79DA8BF0" w14:textId="77777777" w:rsidR="00CA2CEB" w:rsidRPr="00554846" w:rsidRDefault="00CA2CEB" w:rsidP="00CA2CEB"/>
        </w:tc>
        <w:tc>
          <w:tcPr>
            <w:tcW w:w="1418" w:type="dxa"/>
            <w:tcBorders>
              <w:left w:val="nil"/>
              <w:bottom w:val="nil"/>
              <w:right w:val="nil"/>
            </w:tcBorders>
          </w:tcPr>
          <w:p w14:paraId="50376B86" w14:textId="77777777" w:rsidR="00CA2CEB" w:rsidRPr="0018695C" w:rsidRDefault="00CA2CEB" w:rsidP="00CA2CEB">
            <w:pPr>
              <w:pStyle w:val="Texto"/>
              <w:tabs>
                <w:tab w:val="decimal" w:pos="1298"/>
              </w:tabs>
            </w:pPr>
            <w:r w:rsidRPr="0018695C">
              <w:t>-</w:t>
            </w:r>
            <w:r>
              <w:t xml:space="preserve">        </w:t>
            </w:r>
          </w:p>
        </w:tc>
        <w:tc>
          <w:tcPr>
            <w:tcW w:w="113" w:type="dxa"/>
            <w:tcBorders>
              <w:left w:val="nil"/>
              <w:bottom w:val="nil"/>
              <w:right w:val="nil"/>
            </w:tcBorders>
          </w:tcPr>
          <w:p w14:paraId="7924DEE6" w14:textId="77777777" w:rsidR="00CA2CEB" w:rsidRPr="00554846" w:rsidRDefault="00CA2CEB" w:rsidP="00CA2CEB"/>
        </w:tc>
        <w:tc>
          <w:tcPr>
            <w:tcW w:w="1418" w:type="dxa"/>
            <w:tcBorders>
              <w:left w:val="nil"/>
              <w:bottom w:val="nil"/>
              <w:right w:val="nil"/>
            </w:tcBorders>
          </w:tcPr>
          <w:p w14:paraId="16881AFD" w14:textId="77777777" w:rsidR="00CA2CEB" w:rsidRPr="00554846" w:rsidRDefault="00CA2CEB" w:rsidP="00CA2CEB">
            <w:pPr>
              <w:pStyle w:val="Texto"/>
              <w:tabs>
                <w:tab w:val="decimal" w:pos="1324"/>
              </w:tabs>
            </w:pPr>
            <w:r>
              <w:t>170.834</w:t>
            </w:r>
          </w:p>
        </w:tc>
      </w:tr>
      <w:tr w:rsidR="00CA2CEB" w:rsidRPr="002112CC" w14:paraId="5B51BAFA" w14:textId="77777777" w:rsidTr="0065628E">
        <w:tc>
          <w:tcPr>
            <w:tcW w:w="3528" w:type="dxa"/>
            <w:tcBorders>
              <w:top w:val="nil"/>
              <w:left w:val="nil"/>
              <w:bottom w:val="nil"/>
              <w:right w:val="nil"/>
            </w:tcBorders>
          </w:tcPr>
          <w:p w14:paraId="124295FC" w14:textId="77777777" w:rsidR="00CA2CEB" w:rsidRPr="00554846" w:rsidRDefault="00CA2CEB" w:rsidP="00CA2CEB">
            <w:pPr>
              <w:pStyle w:val="Texto"/>
            </w:pPr>
            <w:r>
              <w:t>Acumulado 4to trimestre 18/19</w:t>
            </w:r>
          </w:p>
        </w:tc>
        <w:tc>
          <w:tcPr>
            <w:tcW w:w="1436" w:type="dxa"/>
            <w:tcBorders>
              <w:left w:val="nil"/>
              <w:bottom w:val="nil"/>
              <w:right w:val="nil"/>
            </w:tcBorders>
          </w:tcPr>
          <w:p w14:paraId="1F809CD2" w14:textId="77777777" w:rsidR="00CA2CEB" w:rsidRPr="00554846" w:rsidRDefault="00CA2CEB" w:rsidP="00CA2CEB">
            <w:pPr>
              <w:pStyle w:val="Texto"/>
              <w:tabs>
                <w:tab w:val="decimal" w:pos="1289"/>
              </w:tabs>
            </w:pPr>
            <w:r>
              <w:t>161.922</w:t>
            </w:r>
          </w:p>
        </w:tc>
        <w:tc>
          <w:tcPr>
            <w:tcW w:w="94" w:type="dxa"/>
            <w:tcBorders>
              <w:left w:val="nil"/>
              <w:bottom w:val="nil"/>
              <w:right w:val="nil"/>
            </w:tcBorders>
          </w:tcPr>
          <w:p w14:paraId="240CE794" w14:textId="77777777" w:rsidR="00CA2CEB" w:rsidRPr="00554846" w:rsidRDefault="00CA2CEB" w:rsidP="00CA2CEB"/>
        </w:tc>
        <w:tc>
          <w:tcPr>
            <w:tcW w:w="1746" w:type="dxa"/>
            <w:tcBorders>
              <w:left w:val="nil"/>
              <w:bottom w:val="nil"/>
              <w:right w:val="nil"/>
            </w:tcBorders>
          </w:tcPr>
          <w:p w14:paraId="1E1CD097" w14:textId="77777777" w:rsidR="00CA2CEB" w:rsidRPr="00554846" w:rsidRDefault="00CA2CEB" w:rsidP="00CA2CEB">
            <w:pPr>
              <w:pStyle w:val="Texto"/>
              <w:tabs>
                <w:tab w:val="decimal" w:pos="1418"/>
              </w:tabs>
            </w:pPr>
            <w:r>
              <w:t>103.942</w:t>
            </w:r>
          </w:p>
        </w:tc>
        <w:tc>
          <w:tcPr>
            <w:tcW w:w="112" w:type="dxa"/>
            <w:tcBorders>
              <w:left w:val="nil"/>
              <w:bottom w:val="nil"/>
              <w:right w:val="nil"/>
            </w:tcBorders>
          </w:tcPr>
          <w:p w14:paraId="527AF0B2" w14:textId="77777777" w:rsidR="00CA2CEB" w:rsidRPr="00554846" w:rsidRDefault="00CA2CEB" w:rsidP="00CA2CEB"/>
        </w:tc>
        <w:tc>
          <w:tcPr>
            <w:tcW w:w="1418" w:type="dxa"/>
            <w:tcBorders>
              <w:left w:val="nil"/>
              <w:bottom w:val="nil"/>
              <w:right w:val="nil"/>
            </w:tcBorders>
          </w:tcPr>
          <w:p w14:paraId="5170AD36" w14:textId="77777777" w:rsidR="00CA2CEB" w:rsidRPr="0018695C" w:rsidRDefault="00CA2CEB" w:rsidP="00CA2CEB">
            <w:pPr>
              <w:pStyle w:val="Texto"/>
              <w:tabs>
                <w:tab w:val="decimal" w:pos="1298"/>
              </w:tabs>
            </w:pPr>
            <w:r w:rsidRPr="0018695C">
              <w:t>-</w:t>
            </w:r>
            <w:r>
              <w:t xml:space="preserve">        </w:t>
            </w:r>
          </w:p>
        </w:tc>
        <w:tc>
          <w:tcPr>
            <w:tcW w:w="113" w:type="dxa"/>
            <w:tcBorders>
              <w:left w:val="nil"/>
              <w:bottom w:val="nil"/>
              <w:right w:val="nil"/>
            </w:tcBorders>
          </w:tcPr>
          <w:p w14:paraId="6AB1D492" w14:textId="77777777" w:rsidR="00CA2CEB" w:rsidRPr="00554846" w:rsidRDefault="00CA2CEB" w:rsidP="00CA2CEB"/>
        </w:tc>
        <w:tc>
          <w:tcPr>
            <w:tcW w:w="1418" w:type="dxa"/>
            <w:tcBorders>
              <w:left w:val="nil"/>
              <w:bottom w:val="nil"/>
              <w:right w:val="nil"/>
            </w:tcBorders>
          </w:tcPr>
          <w:p w14:paraId="4334CAB8" w14:textId="77777777" w:rsidR="00CA2CEB" w:rsidRPr="00554846" w:rsidRDefault="00CA2CEB" w:rsidP="00CA2CEB">
            <w:pPr>
              <w:pStyle w:val="Texto"/>
              <w:tabs>
                <w:tab w:val="decimal" w:pos="1324"/>
              </w:tabs>
            </w:pPr>
            <w:r>
              <w:t>103.942</w:t>
            </w:r>
          </w:p>
        </w:tc>
      </w:tr>
      <w:tr w:rsidR="00CA2CEB" w:rsidRPr="002112CC" w14:paraId="5CC0F6F6" w14:textId="77777777" w:rsidTr="0065628E">
        <w:tc>
          <w:tcPr>
            <w:tcW w:w="3528" w:type="dxa"/>
            <w:tcBorders>
              <w:top w:val="nil"/>
              <w:left w:val="nil"/>
              <w:bottom w:val="nil"/>
              <w:right w:val="nil"/>
            </w:tcBorders>
          </w:tcPr>
          <w:p w14:paraId="697EE342" w14:textId="77777777" w:rsidR="00CA2CEB" w:rsidRPr="00554846" w:rsidRDefault="00CA2CEB" w:rsidP="00CA2CEB">
            <w:pPr>
              <w:pStyle w:val="Texto"/>
            </w:pPr>
            <w:r>
              <w:t>Acumulado 4to trimestre 17/18</w:t>
            </w:r>
          </w:p>
        </w:tc>
        <w:tc>
          <w:tcPr>
            <w:tcW w:w="1436" w:type="dxa"/>
            <w:tcBorders>
              <w:left w:val="nil"/>
              <w:bottom w:val="nil"/>
              <w:right w:val="nil"/>
            </w:tcBorders>
          </w:tcPr>
          <w:p w14:paraId="43E13E08" w14:textId="77777777" w:rsidR="00CA2CEB" w:rsidRPr="00554846" w:rsidRDefault="00CA2CEB" w:rsidP="00CA2CEB">
            <w:pPr>
              <w:pStyle w:val="Texto"/>
              <w:tabs>
                <w:tab w:val="decimal" w:pos="1289"/>
              </w:tabs>
            </w:pPr>
            <w:r>
              <w:t>125.562</w:t>
            </w:r>
          </w:p>
        </w:tc>
        <w:tc>
          <w:tcPr>
            <w:tcW w:w="94" w:type="dxa"/>
            <w:tcBorders>
              <w:left w:val="nil"/>
              <w:bottom w:val="nil"/>
              <w:right w:val="nil"/>
            </w:tcBorders>
          </w:tcPr>
          <w:p w14:paraId="331597B1" w14:textId="77777777" w:rsidR="00CA2CEB" w:rsidRPr="00554846" w:rsidRDefault="00CA2CEB" w:rsidP="00CA2CEB"/>
        </w:tc>
        <w:tc>
          <w:tcPr>
            <w:tcW w:w="1746" w:type="dxa"/>
            <w:tcBorders>
              <w:left w:val="nil"/>
              <w:bottom w:val="nil"/>
              <w:right w:val="nil"/>
            </w:tcBorders>
          </w:tcPr>
          <w:p w14:paraId="5E693286" w14:textId="77777777" w:rsidR="00CA2CEB" w:rsidRPr="00554846" w:rsidRDefault="00CA2CEB" w:rsidP="00CA2CEB">
            <w:pPr>
              <w:pStyle w:val="Texto"/>
              <w:tabs>
                <w:tab w:val="decimal" w:pos="1418"/>
              </w:tabs>
            </w:pPr>
            <w:r>
              <w:t>137.354</w:t>
            </w:r>
          </w:p>
        </w:tc>
        <w:tc>
          <w:tcPr>
            <w:tcW w:w="112" w:type="dxa"/>
            <w:tcBorders>
              <w:left w:val="nil"/>
              <w:bottom w:val="nil"/>
              <w:right w:val="nil"/>
            </w:tcBorders>
          </w:tcPr>
          <w:p w14:paraId="04C414A0" w14:textId="77777777" w:rsidR="00CA2CEB" w:rsidRPr="00554846" w:rsidRDefault="00CA2CEB" w:rsidP="00CA2CEB"/>
        </w:tc>
        <w:tc>
          <w:tcPr>
            <w:tcW w:w="1418" w:type="dxa"/>
            <w:tcBorders>
              <w:left w:val="nil"/>
              <w:bottom w:val="nil"/>
              <w:right w:val="nil"/>
            </w:tcBorders>
          </w:tcPr>
          <w:p w14:paraId="7157FEB6" w14:textId="77777777" w:rsidR="00CA2CEB" w:rsidRPr="0018695C" w:rsidRDefault="00CA2CEB" w:rsidP="00CA2CEB">
            <w:pPr>
              <w:pStyle w:val="Texto"/>
              <w:tabs>
                <w:tab w:val="decimal" w:pos="1298"/>
              </w:tabs>
            </w:pPr>
            <w:r w:rsidRPr="0018695C">
              <w:t>-</w:t>
            </w:r>
            <w:r>
              <w:t xml:space="preserve">        </w:t>
            </w:r>
          </w:p>
        </w:tc>
        <w:tc>
          <w:tcPr>
            <w:tcW w:w="113" w:type="dxa"/>
            <w:tcBorders>
              <w:left w:val="nil"/>
              <w:bottom w:val="nil"/>
              <w:right w:val="nil"/>
            </w:tcBorders>
          </w:tcPr>
          <w:p w14:paraId="57D37BFC" w14:textId="77777777" w:rsidR="00CA2CEB" w:rsidRPr="00554846" w:rsidRDefault="00CA2CEB" w:rsidP="00CA2CEB"/>
        </w:tc>
        <w:tc>
          <w:tcPr>
            <w:tcW w:w="1418" w:type="dxa"/>
            <w:tcBorders>
              <w:left w:val="nil"/>
              <w:bottom w:val="nil"/>
              <w:right w:val="nil"/>
            </w:tcBorders>
          </w:tcPr>
          <w:p w14:paraId="674853BA" w14:textId="77777777" w:rsidR="00CA2CEB" w:rsidRPr="00554846" w:rsidRDefault="00CA2CEB" w:rsidP="00CA2CEB">
            <w:pPr>
              <w:pStyle w:val="Texto"/>
              <w:tabs>
                <w:tab w:val="decimal" w:pos="1324"/>
              </w:tabs>
            </w:pPr>
            <w:r>
              <w:t>137.354</w:t>
            </w:r>
          </w:p>
        </w:tc>
      </w:tr>
    </w:tbl>
    <w:p w14:paraId="2F1BA350" w14:textId="77777777" w:rsidR="00617B39" w:rsidRPr="002112CC" w:rsidRDefault="00617B39"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112CC" w14:paraId="28843397" w14:textId="77777777" w:rsidTr="00645882">
        <w:tc>
          <w:tcPr>
            <w:tcW w:w="3528" w:type="dxa"/>
            <w:tcBorders>
              <w:top w:val="nil"/>
              <w:left w:val="nil"/>
              <w:bottom w:val="nil"/>
              <w:right w:val="nil"/>
            </w:tcBorders>
            <w:vAlign w:val="bottom"/>
          </w:tcPr>
          <w:p w14:paraId="52550BBA" w14:textId="77777777" w:rsidR="00D42A4F" w:rsidRPr="002112CC" w:rsidRDefault="00D42A4F" w:rsidP="008E1A57">
            <w:pPr>
              <w:pStyle w:val="Texto"/>
            </w:pPr>
          </w:p>
        </w:tc>
        <w:tc>
          <w:tcPr>
            <w:tcW w:w="1436" w:type="dxa"/>
            <w:vMerge w:val="restart"/>
            <w:tcBorders>
              <w:top w:val="nil"/>
              <w:left w:val="nil"/>
              <w:right w:val="nil"/>
            </w:tcBorders>
            <w:vAlign w:val="bottom"/>
          </w:tcPr>
          <w:p w14:paraId="23AFCC58" w14:textId="77777777" w:rsidR="00D42A4F" w:rsidRPr="002112CC" w:rsidRDefault="00D42A4F" w:rsidP="001B1131">
            <w:pPr>
              <w:pStyle w:val="Texto"/>
              <w:jc w:val="center"/>
              <w:rPr>
                <w:b/>
              </w:rPr>
            </w:pPr>
            <w:r w:rsidRPr="002112CC">
              <w:rPr>
                <w:b/>
              </w:rPr>
              <w:t>Volumen de producción</w:t>
            </w:r>
          </w:p>
        </w:tc>
        <w:tc>
          <w:tcPr>
            <w:tcW w:w="94" w:type="dxa"/>
            <w:tcBorders>
              <w:top w:val="nil"/>
              <w:left w:val="nil"/>
              <w:right w:val="nil"/>
            </w:tcBorders>
            <w:vAlign w:val="bottom"/>
          </w:tcPr>
          <w:p w14:paraId="2A3F036B" w14:textId="77777777" w:rsidR="00D42A4F" w:rsidRPr="002112CC" w:rsidRDefault="00D42A4F" w:rsidP="001B1131">
            <w:pPr>
              <w:pStyle w:val="Texto"/>
              <w:jc w:val="center"/>
              <w:rPr>
                <w:b/>
              </w:rPr>
            </w:pPr>
          </w:p>
        </w:tc>
        <w:tc>
          <w:tcPr>
            <w:tcW w:w="4807" w:type="dxa"/>
            <w:gridSpan w:val="5"/>
            <w:tcBorders>
              <w:top w:val="nil"/>
              <w:left w:val="nil"/>
              <w:bottom w:val="single" w:sz="6" w:space="0" w:color="auto"/>
              <w:right w:val="nil"/>
            </w:tcBorders>
            <w:vAlign w:val="bottom"/>
          </w:tcPr>
          <w:p w14:paraId="4E72E33B" w14:textId="77777777" w:rsidR="00D42A4F" w:rsidRPr="002112CC" w:rsidRDefault="00D42A4F" w:rsidP="001B1131">
            <w:pPr>
              <w:pStyle w:val="Texto"/>
              <w:jc w:val="center"/>
              <w:rPr>
                <w:b/>
              </w:rPr>
            </w:pPr>
            <w:r w:rsidRPr="002112CC">
              <w:rPr>
                <w:b/>
              </w:rPr>
              <w:t>Volumen de ventas</w:t>
            </w:r>
          </w:p>
        </w:tc>
      </w:tr>
      <w:tr w:rsidR="00D42A4F" w:rsidRPr="002112CC" w14:paraId="1AB72AA5" w14:textId="77777777" w:rsidTr="00645882">
        <w:tc>
          <w:tcPr>
            <w:tcW w:w="3528" w:type="dxa"/>
            <w:tcBorders>
              <w:top w:val="nil"/>
              <w:left w:val="nil"/>
              <w:bottom w:val="nil"/>
              <w:right w:val="nil"/>
            </w:tcBorders>
            <w:vAlign w:val="bottom"/>
          </w:tcPr>
          <w:p w14:paraId="72BBE392" w14:textId="77777777" w:rsidR="00D42A4F" w:rsidRPr="002112CC" w:rsidRDefault="00D42A4F" w:rsidP="008E1A57">
            <w:pPr>
              <w:pStyle w:val="Texto"/>
              <w:rPr>
                <w:b/>
              </w:rPr>
            </w:pPr>
            <w:r w:rsidRPr="002112CC">
              <w:rPr>
                <w:b/>
              </w:rPr>
              <w:t>GANADERIA (</w:t>
            </w:r>
            <w:proofErr w:type="spellStart"/>
            <w:r w:rsidRPr="002112CC">
              <w:rPr>
                <w:b/>
              </w:rPr>
              <w:t>tns</w:t>
            </w:r>
            <w:proofErr w:type="spellEnd"/>
            <w:r w:rsidRPr="002112CC">
              <w:rPr>
                <w:b/>
              </w:rPr>
              <w:t>.)</w:t>
            </w:r>
          </w:p>
        </w:tc>
        <w:tc>
          <w:tcPr>
            <w:tcW w:w="1436" w:type="dxa"/>
            <w:vMerge/>
            <w:tcBorders>
              <w:left w:val="nil"/>
              <w:bottom w:val="single" w:sz="6" w:space="0" w:color="auto"/>
              <w:right w:val="nil"/>
            </w:tcBorders>
            <w:vAlign w:val="bottom"/>
          </w:tcPr>
          <w:p w14:paraId="2D164F54" w14:textId="77777777" w:rsidR="00D42A4F" w:rsidRPr="002112CC" w:rsidRDefault="00D42A4F" w:rsidP="001B1131">
            <w:pPr>
              <w:pStyle w:val="Texto"/>
              <w:jc w:val="center"/>
              <w:rPr>
                <w:b/>
              </w:rPr>
            </w:pPr>
          </w:p>
        </w:tc>
        <w:tc>
          <w:tcPr>
            <w:tcW w:w="94" w:type="dxa"/>
            <w:tcBorders>
              <w:left w:val="nil"/>
              <w:right w:val="nil"/>
            </w:tcBorders>
            <w:vAlign w:val="bottom"/>
          </w:tcPr>
          <w:p w14:paraId="4BEE0396" w14:textId="77777777" w:rsidR="00D42A4F" w:rsidRPr="002112CC" w:rsidRDefault="00D42A4F" w:rsidP="001B1131">
            <w:pPr>
              <w:pStyle w:val="Texto"/>
              <w:jc w:val="center"/>
              <w:rPr>
                <w:b/>
              </w:rPr>
            </w:pPr>
          </w:p>
        </w:tc>
        <w:tc>
          <w:tcPr>
            <w:tcW w:w="1746" w:type="dxa"/>
            <w:tcBorders>
              <w:top w:val="nil"/>
              <w:left w:val="nil"/>
              <w:bottom w:val="single" w:sz="6" w:space="0" w:color="auto"/>
              <w:right w:val="nil"/>
            </w:tcBorders>
            <w:vAlign w:val="bottom"/>
          </w:tcPr>
          <w:p w14:paraId="050C6292" w14:textId="77777777" w:rsidR="00D42A4F" w:rsidRPr="002112CC" w:rsidRDefault="00D42A4F" w:rsidP="001B1131">
            <w:pPr>
              <w:pStyle w:val="Texto"/>
              <w:jc w:val="center"/>
              <w:rPr>
                <w:b/>
              </w:rPr>
            </w:pPr>
            <w:r w:rsidRPr="002112CC">
              <w:rPr>
                <w:b/>
              </w:rPr>
              <w:t xml:space="preserve">Mercado </w:t>
            </w:r>
            <w:r w:rsidR="001B1131" w:rsidRPr="002112CC">
              <w:rPr>
                <w:b/>
              </w:rPr>
              <w:t>l</w:t>
            </w:r>
            <w:r w:rsidRPr="002112CC">
              <w:rPr>
                <w:b/>
              </w:rPr>
              <w:t>ocal</w:t>
            </w:r>
          </w:p>
        </w:tc>
        <w:tc>
          <w:tcPr>
            <w:tcW w:w="112" w:type="dxa"/>
            <w:tcBorders>
              <w:top w:val="nil"/>
              <w:left w:val="nil"/>
              <w:right w:val="nil"/>
            </w:tcBorders>
            <w:vAlign w:val="bottom"/>
          </w:tcPr>
          <w:p w14:paraId="472E1CAF" w14:textId="77777777" w:rsidR="00D42A4F" w:rsidRPr="002112CC" w:rsidRDefault="00D42A4F" w:rsidP="001B1131">
            <w:pPr>
              <w:pStyle w:val="Texto"/>
              <w:jc w:val="center"/>
              <w:rPr>
                <w:b/>
              </w:rPr>
            </w:pPr>
          </w:p>
        </w:tc>
        <w:tc>
          <w:tcPr>
            <w:tcW w:w="1418" w:type="dxa"/>
            <w:tcBorders>
              <w:top w:val="nil"/>
              <w:left w:val="nil"/>
              <w:bottom w:val="single" w:sz="6" w:space="0" w:color="auto"/>
              <w:right w:val="nil"/>
            </w:tcBorders>
            <w:vAlign w:val="bottom"/>
          </w:tcPr>
          <w:p w14:paraId="4F0F2E67" w14:textId="77777777" w:rsidR="00D42A4F" w:rsidRPr="002112CC" w:rsidRDefault="00D42A4F" w:rsidP="001B1131">
            <w:pPr>
              <w:pStyle w:val="Texto"/>
              <w:jc w:val="center"/>
              <w:rPr>
                <w:b/>
              </w:rPr>
            </w:pPr>
            <w:r w:rsidRPr="002112CC">
              <w:rPr>
                <w:b/>
              </w:rPr>
              <w:t>Exportación</w:t>
            </w:r>
          </w:p>
        </w:tc>
        <w:tc>
          <w:tcPr>
            <w:tcW w:w="113" w:type="dxa"/>
            <w:tcBorders>
              <w:top w:val="nil"/>
              <w:left w:val="nil"/>
              <w:right w:val="nil"/>
            </w:tcBorders>
            <w:vAlign w:val="bottom"/>
          </w:tcPr>
          <w:p w14:paraId="1474148A" w14:textId="77777777" w:rsidR="00D42A4F" w:rsidRPr="002112CC" w:rsidRDefault="00D42A4F" w:rsidP="001B1131">
            <w:pPr>
              <w:pStyle w:val="Texto"/>
              <w:jc w:val="center"/>
              <w:rPr>
                <w:b/>
              </w:rPr>
            </w:pPr>
          </w:p>
        </w:tc>
        <w:tc>
          <w:tcPr>
            <w:tcW w:w="1418" w:type="dxa"/>
            <w:tcBorders>
              <w:top w:val="nil"/>
              <w:left w:val="nil"/>
              <w:bottom w:val="single" w:sz="6" w:space="0" w:color="auto"/>
              <w:right w:val="nil"/>
            </w:tcBorders>
            <w:vAlign w:val="bottom"/>
          </w:tcPr>
          <w:p w14:paraId="4444B3EB" w14:textId="77777777" w:rsidR="00D42A4F" w:rsidRPr="002112CC" w:rsidRDefault="00D42A4F" w:rsidP="001B1131">
            <w:pPr>
              <w:pStyle w:val="Texto"/>
              <w:jc w:val="center"/>
              <w:rPr>
                <w:b/>
              </w:rPr>
            </w:pPr>
            <w:r w:rsidRPr="002112CC">
              <w:rPr>
                <w:b/>
              </w:rPr>
              <w:t>Total</w:t>
            </w:r>
          </w:p>
        </w:tc>
      </w:tr>
      <w:tr w:rsidR="00D42A4F" w:rsidRPr="002112CC" w14:paraId="19055419" w14:textId="77777777" w:rsidTr="00645882">
        <w:tc>
          <w:tcPr>
            <w:tcW w:w="3528" w:type="dxa"/>
            <w:tcBorders>
              <w:top w:val="nil"/>
              <w:left w:val="nil"/>
              <w:bottom w:val="nil"/>
              <w:right w:val="nil"/>
            </w:tcBorders>
            <w:vAlign w:val="bottom"/>
          </w:tcPr>
          <w:p w14:paraId="7FEBC179" w14:textId="77777777" w:rsidR="00D42A4F" w:rsidRPr="002112CC" w:rsidRDefault="00D42A4F" w:rsidP="008E1A57">
            <w:pPr>
              <w:pStyle w:val="Texto"/>
            </w:pPr>
          </w:p>
        </w:tc>
        <w:tc>
          <w:tcPr>
            <w:tcW w:w="1436" w:type="dxa"/>
            <w:tcBorders>
              <w:top w:val="single" w:sz="6" w:space="0" w:color="auto"/>
              <w:left w:val="nil"/>
              <w:right w:val="nil"/>
            </w:tcBorders>
            <w:vAlign w:val="bottom"/>
          </w:tcPr>
          <w:p w14:paraId="126A2E61" w14:textId="77777777" w:rsidR="00D42A4F" w:rsidRPr="002112CC" w:rsidRDefault="00D42A4F" w:rsidP="0065628E">
            <w:pPr>
              <w:pStyle w:val="Texto"/>
              <w:tabs>
                <w:tab w:val="decimal" w:pos="1289"/>
              </w:tabs>
            </w:pPr>
          </w:p>
        </w:tc>
        <w:tc>
          <w:tcPr>
            <w:tcW w:w="94" w:type="dxa"/>
            <w:tcBorders>
              <w:left w:val="nil"/>
              <w:right w:val="nil"/>
            </w:tcBorders>
            <w:vAlign w:val="bottom"/>
          </w:tcPr>
          <w:p w14:paraId="0E81F69D" w14:textId="77777777" w:rsidR="00D42A4F" w:rsidRPr="002112CC" w:rsidRDefault="00D42A4F" w:rsidP="00645882">
            <w:pPr>
              <w:tabs>
                <w:tab w:val="decimal" w:pos="1170"/>
              </w:tabs>
              <w:jc w:val="both"/>
              <w:rPr>
                <w:sz w:val="20"/>
              </w:rPr>
            </w:pPr>
          </w:p>
        </w:tc>
        <w:tc>
          <w:tcPr>
            <w:tcW w:w="1746" w:type="dxa"/>
            <w:tcBorders>
              <w:top w:val="single" w:sz="6" w:space="0" w:color="auto"/>
              <w:left w:val="nil"/>
              <w:right w:val="nil"/>
            </w:tcBorders>
            <w:vAlign w:val="bottom"/>
          </w:tcPr>
          <w:p w14:paraId="2ADEA16E" w14:textId="77777777" w:rsidR="00D42A4F" w:rsidRPr="002112CC" w:rsidRDefault="00D42A4F" w:rsidP="0065628E">
            <w:pPr>
              <w:pStyle w:val="Texto"/>
              <w:tabs>
                <w:tab w:val="decimal" w:pos="1418"/>
              </w:tabs>
            </w:pPr>
          </w:p>
        </w:tc>
        <w:tc>
          <w:tcPr>
            <w:tcW w:w="112" w:type="dxa"/>
            <w:tcBorders>
              <w:left w:val="nil"/>
              <w:right w:val="nil"/>
            </w:tcBorders>
            <w:vAlign w:val="bottom"/>
          </w:tcPr>
          <w:p w14:paraId="39E3BBDF" w14:textId="77777777" w:rsidR="00D42A4F" w:rsidRPr="002112CC" w:rsidRDefault="00D42A4F" w:rsidP="00645882">
            <w:pPr>
              <w:tabs>
                <w:tab w:val="decimal" w:pos="1170"/>
              </w:tabs>
              <w:jc w:val="both"/>
              <w:rPr>
                <w:sz w:val="20"/>
              </w:rPr>
            </w:pPr>
          </w:p>
        </w:tc>
        <w:tc>
          <w:tcPr>
            <w:tcW w:w="1418" w:type="dxa"/>
            <w:tcBorders>
              <w:top w:val="single" w:sz="6" w:space="0" w:color="auto"/>
              <w:left w:val="nil"/>
              <w:right w:val="nil"/>
            </w:tcBorders>
            <w:vAlign w:val="bottom"/>
          </w:tcPr>
          <w:p w14:paraId="70AB3BB7" w14:textId="77777777" w:rsidR="00D42A4F" w:rsidRPr="002112CC" w:rsidRDefault="00D42A4F" w:rsidP="001B1131">
            <w:pPr>
              <w:pStyle w:val="Texto"/>
              <w:tabs>
                <w:tab w:val="decimal" w:pos="1298"/>
              </w:tabs>
            </w:pPr>
          </w:p>
        </w:tc>
        <w:tc>
          <w:tcPr>
            <w:tcW w:w="113" w:type="dxa"/>
            <w:tcBorders>
              <w:left w:val="nil"/>
              <w:right w:val="nil"/>
            </w:tcBorders>
            <w:vAlign w:val="bottom"/>
          </w:tcPr>
          <w:p w14:paraId="741ED649" w14:textId="77777777" w:rsidR="00D42A4F" w:rsidRPr="002112CC" w:rsidRDefault="00D42A4F" w:rsidP="00645882">
            <w:pPr>
              <w:jc w:val="both"/>
              <w:rPr>
                <w:sz w:val="20"/>
              </w:rPr>
            </w:pPr>
          </w:p>
        </w:tc>
        <w:tc>
          <w:tcPr>
            <w:tcW w:w="1418" w:type="dxa"/>
            <w:tcBorders>
              <w:top w:val="single" w:sz="6" w:space="0" w:color="auto"/>
              <w:left w:val="nil"/>
              <w:right w:val="nil"/>
            </w:tcBorders>
            <w:vAlign w:val="bottom"/>
          </w:tcPr>
          <w:p w14:paraId="5E0FA3A2" w14:textId="77777777" w:rsidR="00D42A4F" w:rsidRPr="002112CC" w:rsidRDefault="00D42A4F" w:rsidP="0065628E">
            <w:pPr>
              <w:pStyle w:val="Texto"/>
              <w:tabs>
                <w:tab w:val="decimal" w:pos="1324"/>
              </w:tabs>
            </w:pPr>
          </w:p>
        </w:tc>
      </w:tr>
      <w:tr w:rsidR="0065628E" w:rsidRPr="002112CC" w14:paraId="4607874F" w14:textId="77777777" w:rsidTr="0065628E">
        <w:tc>
          <w:tcPr>
            <w:tcW w:w="3528" w:type="dxa"/>
            <w:tcBorders>
              <w:top w:val="nil"/>
              <w:left w:val="nil"/>
              <w:bottom w:val="nil"/>
              <w:right w:val="nil"/>
            </w:tcBorders>
          </w:tcPr>
          <w:p w14:paraId="7C77F92D" w14:textId="77777777" w:rsidR="0065628E" w:rsidRPr="001913C7" w:rsidRDefault="0065628E" w:rsidP="0065628E">
            <w:pPr>
              <w:pStyle w:val="Texto"/>
            </w:pPr>
            <w:r w:rsidRPr="001913C7">
              <w:t>4to Trimestre del Ejercicio 19/20</w:t>
            </w:r>
          </w:p>
        </w:tc>
        <w:tc>
          <w:tcPr>
            <w:tcW w:w="1436" w:type="dxa"/>
            <w:tcBorders>
              <w:left w:val="nil"/>
              <w:bottom w:val="nil"/>
              <w:right w:val="nil"/>
            </w:tcBorders>
          </w:tcPr>
          <w:p w14:paraId="219F3919" w14:textId="77777777" w:rsidR="0065628E" w:rsidRPr="001913C7" w:rsidRDefault="0065628E" w:rsidP="0065628E">
            <w:pPr>
              <w:pStyle w:val="Texto"/>
              <w:tabs>
                <w:tab w:val="decimal" w:pos="1289"/>
              </w:tabs>
            </w:pPr>
            <w:r w:rsidRPr="001913C7">
              <w:t>1.289</w:t>
            </w:r>
          </w:p>
        </w:tc>
        <w:tc>
          <w:tcPr>
            <w:tcW w:w="94" w:type="dxa"/>
            <w:tcBorders>
              <w:left w:val="nil"/>
              <w:bottom w:val="nil"/>
              <w:right w:val="nil"/>
            </w:tcBorders>
          </w:tcPr>
          <w:p w14:paraId="745E3065" w14:textId="77777777" w:rsidR="0065628E" w:rsidRPr="001913C7" w:rsidRDefault="0065628E" w:rsidP="0065628E"/>
        </w:tc>
        <w:tc>
          <w:tcPr>
            <w:tcW w:w="1746" w:type="dxa"/>
            <w:tcBorders>
              <w:left w:val="nil"/>
              <w:bottom w:val="nil"/>
              <w:right w:val="nil"/>
            </w:tcBorders>
          </w:tcPr>
          <w:p w14:paraId="5C739B5C" w14:textId="77777777" w:rsidR="0065628E" w:rsidRPr="001913C7" w:rsidRDefault="0065628E" w:rsidP="0065628E">
            <w:pPr>
              <w:pStyle w:val="Texto"/>
              <w:tabs>
                <w:tab w:val="decimal" w:pos="1418"/>
              </w:tabs>
            </w:pPr>
            <w:r w:rsidRPr="001913C7">
              <w:t>1.612</w:t>
            </w:r>
          </w:p>
        </w:tc>
        <w:tc>
          <w:tcPr>
            <w:tcW w:w="112" w:type="dxa"/>
            <w:tcBorders>
              <w:left w:val="nil"/>
              <w:bottom w:val="nil"/>
              <w:right w:val="nil"/>
            </w:tcBorders>
          </w:tcPr>
          <w:p w14:paraId="5A1BFE40" w14:textId="77777777" w:rsidR="0065628E" w:rsidRPr="001913C7" w:rsidRDefault="0065628E" w:rsidP="0065628E"/>
        </w:tc>
        <w:tc>
          <w:tcPr>
            <w:tcW w:w="1418" w:type="dxa"/>
            <w:tcBorders>
              <w:left w:val="nil"/>
              <w:bottom w:val="nil"/>
              <w:right w:val="nil"/>
            </w:tcBorders>
          </w:tcPr>
          <w:p w14:paraId="7EF5B151"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32A068FD" w14:textId="77777777" w:rsidR="0065628E" w:rsidRPr="001913C7" w:rsidRDefault="0065628E" w:rsidP="0065628E"/>
        </w:tc>
        <w:tc>
          <w:tcPr>
            <w:tcW w:w="1418" w:type="dxa"/>
            <w:tcBorders>
              <w:left w:val="nil"/>
              <w:bottom w:val="nil"/>
              <w:right w:val="nil"/>
            </w:tcBorders>
          </w:tcPr>
          <w:p w14:paraId="4EE86F6D" w14:textId="77777777" w:rsidR="0065628E" w:rsidRPr="001913C7" w:rsidRDefault="0065628E" w:rsidP="0065628E">
            <w:pPr>
              <w:pStyle w:val="Texto"/>
              <w:tabs>
                <w:tab w:val="decimal" w:pos="1324"/>
              </w:tabs>
            </w:pPr>
            <w:r w:rsidRPr="001913C7">
              <w:t>1.612</w:t>
            </w:r>
          </w:p>
        </w:tc>
      </w:tr>
      <w:tr w:rsidR="0065628E" w:rsidRPr="002112CC" w14:paraId="4EDA7044" w14:textId="77777777" w:rsidTr="0065628E">
        <w:tc>
          <w:tcPr>
            <w:tcW w:w="3528" w:type="dxa"/>
            <w:tcBorders>
              <w:top w:val="nil"/>
              <w:left w:val="nil"/>
              <w:bottom w:val="nil"/>
              <w:right w:val="nil"/>
            </w:tcBorders>
          </w:tcPr>
          <w:p w14:paraId="29DEABF4" w14:textId="77777777" w:rsidR="0065628E" w:rsidRPr="001913C7" w:rsidRDefault="0065628E" w:rsidP="0065628E">
            <w:pPr>
              <w:pStyle w:val="Texto"/>
            </w:pPr>
            <w:r w:rsidRPr="001913C7">
              <w:t>4to Trimestre del Ejercicio 18/19</w:t>
            </w:r>
          </w:p>
        </w:tc>
        <w:tc>
          <w:tcPr>
            <w:tcW w:w="1436" w:type="dxa"/>
            <w:tcBorders>
              <w:left w:val="nil"/>
              <w:bottom w:val="nil"/>
              <w:right w:val="nil"/>
            </w:tcBorders>
          </w:tcPr>
          <w:p w14:paraId="5E7789B4" w14:textId="77777777" w:rsidR="0065628E" w:rsidRPr="001913C7" w:rsidRDefault="0065628E" w:rsidP="0065628E">
            <w:pPr>
              <w:pStyle w:val="Texto"/>
              <w:tabs>
                <w:tab w:val="decimal" w:pos="1289"/>
              </w:tabs>
            </w:pPr>
            <w:r w:rsidRPr="001913C7">
              <w:t>1.342</w:t>
            </w:r>
          </w:p>
        </w:tc>
        <w:tc>
          <w:tcPr>
            <w:tcW w:w="94" w:type="dxa"/>
            <w:tcBorders>
              <w:left w:val="nil"/>
              <w:bottom w:val="nil"/>
              <w:right w:val="nil"/>
            </w:tcBorders>
          </w:tcPr>
          <w:p w14:paraId="2AEAA4F8" w14:textId="77777777" w:rsidR="0065628E" w:rsidRPr="001913C7" w:rsidRDefault="0065628E" w:rsidP="0065628E"/>
        </w:tc>
        <w:tc>
          <w:tcPr>
            <w:tcW w:w="1746" w:type="dxa"/>
            <w:tcBorders>
              <w:left w:val="nil"/>
              <w:bottom w:val="nil"/>
              <w:right w:val="nil"/>
            </w:tcBorders>
          </w:tcPr>
          <w:p w14:paraId="06C78B20" w14:textId="77777777" w:rsidR="0065628E" w:rsidRPr="001913C7" w:rsidRDefault="0065628E" w:rsidP="0065628E">
            <w:pPr>
              <w:pStyle w:val="Texto"/>
              <w:tabs>
                <w:tab w:val="decimal" w:pos="1418"/>
              </w:tabs>
            </w:pPr>
            <w:r w:rsidRPr="001913C7">
              <w:t>2.167</w:t>
            </w:r>
          </w:p>
        </w:tc>
        <w:tc>
          <w:tcPr>
            <w:tcW w:w="112" w:type="dxa"/>
            <w:tcBorders>
              <w:left w:val="nil"/>
              <w:bottom w:val="nil"/>
              <w:right w:val="nil"/>
            </w:tcBorders>
          </w:tcPr>
          <w:p w14:paraId="3030F39D" w14:textId="77777777" w:rsidR="0065628E" w:rsidRPr="001913C7" w:rsidRDefault="0065628E" w:rsidP="0065628E"/>
        </w:tc>
        <w:tc>
          <w:tcPr>
            <w:tcW w:w="1418" w:type="dxa"/>
            <w:tcBorders>
              <w:left w:val="nil"/>
              <w:bottom w:val="nil"/>
              <w:right w:val="nil"/>
            </w:tcBorders>
          </w:tcPr>
          <w:p w14:paraId="60FE8F39"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20C95899" w14:textId="77777777" w:rsidR="0065628E" w:rsidRPr="001913C7" w:rsidRDefault="0065628E" w:rsidP="0065628E"/>
        </w:tc>
        <w:tc>
          <w:tcPr>
            <w:tcW w:w="1418" w:type="dxa"/>
            <w:tcBorders>
              <w:left w:val="nil"/>
              <w:bottom w:val="nil"/>
              <w:right w:val="nil"/>
            </w:tcBorders>
          </w:tcPr>
          <w:p w14:paraId="6758A5B8" w14:textId="77777777" w:rsidR="0065628E" w:rsidRPr="001913C7" w:rsidRDefault="0065628E" w:rsidP="0065628E">
            <w:pPr>
              <w:pStyle w:val="Texto"/>
              <w:tabs>
                <w:tab w:val="decimal" w:pos="1324"/>
              </w:tabs>
            </w:pPr>
            <w:r w:rsidRPr="001913C7">
              <w:t>2.167</w:t>
            </w:r>
          </w:p>
        </w:tc>
      </w:tr>
      <w:tr w:rsidR="0065628E" w:rsidRPr="002112CC" w14:paraId="42577AEB" w14:textId="77777777" w:rsidTr="0065628E">
        <w:tc>
          <w:tcPr>
            <w:tcW w:w="3528" w:type="dxa"/>
            <w:tcBorders>
              <w:top w:val="nil"/>
              <w:left w:val="nil"/>
              <w:bottom w:val="nil"/>
              <w:right w:val="nil"/>
            </w:tcBorders>
          </w:tcPr>
          <w:p w14:paraId="2D11B42D" w14:textId="77777777" w:rsidR="0065628E" w:rsidRPr="001913C7" w:rsidRDefault="0065628E" w:rsidP="0065628E">
            <w:pPr>
              <w:pStyle w:val="Texto"/>
            </w:pPr>
            <w:r w:rsidRPr="001913C7">
              <w:t>4to Trimestre del Ejercicio 17/18</w:t>
            </w:r>
          </w:p>
        </w:tc>
        <w:tc>
          <w:tcPr>
            <w:tcW w:w="1436" w:type="dxa"/>
            <w:tcBorders>
              <w:left w:val="nil"/>
              <w:bottom w:val="nil"/>
              <w:right w:val="nil"/>
            </w:tcBorders>
          </w:tcPr>
          <w:p w14:paraId="1B39E32A" w14:textId="77777777" w:rsidR="0065628E" w:rsidRPr="001913C7" w:rsidRDefault="0065628E" w:rsidP="0065628E">
            <w:pPr>
              <w:pStyle w:val="Texto"/>
              <w:tabs>
                <w:tab w:val="decimal" w:pos="1289"/>
              </w:tabs>
            </w:pPr>
            <w:r w:rsidRPr="001913C7">
              <w:t>1.329</w:t>
            </w:r>
          </w:p>
        </w:tc>
        <w:tc>
          <w:tcPr>
            <w:tcW w:w="94" w:type="dxa"/>
            <w:tcBorders>
              <w:left w:val="nil"/>
              <w:bottom w:val="nil"/>
              <w:right w:val="nil"/>
            </w:tcBorders>
          </w:tcPr>
          <w:p w14:paraId="16CC7A4F" w14:textId="77777777" w:rsidR="0065628E" w:rsidRPr="001913C7" w:rsidRDefault="0065628E" w:rsidP="0065628E"/>
        </w:tc>
        <w:tc>
          <w:tcPr>
            <w:tcW w:w="1746" w:type="dxa"/>
            <w:tcBorders>
              <w:left w:val="nil"/>
              <w:bottom w:val="nil"/>
              <w:right w:val="nil"/>
            </w:tcBorders>
          </w:tcPr>
          <w:p w14:paraId="3D7CD715" w14:textId="77777777" w:rsidR="0065628E" w:rsidRPr="001913C7" w:rsidRDefault="0065628E" w:rsidP="0065628E">
            <w:pPr>
              <w:pStyle w:val="Texto"/>
              <w:tabs>
                <w:tab w:val="decimal" w:pos="1418"/>
              </w:tabs>
            </w:pPr>
            <w:r w:rsidRPr="001913C7">
              <w:t>1.323</w:t>
            </w:r>
          </w:p>
        </w:tc>
        <w:tc>
          <w:tcPr>
            <w:tcW w:w="112" w:type="dxa"/>
            <w:tcBorders>
              <w:left w:val="nil"/>
              <w:bottom w:val="nil"/>
              <w:right w:val="nil"/>
            </w:tcBorders>
          </w:tcPr>
          <w:p w14:paraId="795404CF" w14:textId="77777777" w:rsidR="0065628E" w:rsidRPr="001913C7" w:rsidRDefault="0065628E" w:rsidP="0065628E"/>
        </w:tc>
        <w:tc>
          <w:tcPr>
            <w:tcW w:w="1418" w:type="dxa"/>
            <w:tcBorders>
              <w:left w:val="nil"/>
              <w:bottom w:val="nil"/>
              <w:right w:val="nil"/>
            </w:tcBorders>
          </w:tcPr>
          <w:p w14:paraId="274984A5" w14:textId="77777777" w:rsidR="0065628E" w:rsidRPr="0018695C" w:rsidRDefault="0065628E" w:rsidP="0065628E">
            <w:pPr>
              <w:pStyle w:val="Texto"/>
              <w:tabs>
                <w:tab w:val="decimal" w:pos="1298"/>
              </w:tabs>
            </w:pPr>
            <w:r w:rsidRPr="0018695C">
              <w:t>-</w:t>
            </w:r>
            <w:r>
              <w:t xml:space="preserve">        </w:t>
            </w:r>
          </w:p>
        </w:tc>
        <w:tc>
          <w:tcPr>
            <w:tcW w:w="113" w:type="dxa"/>
            <w:tcBorders>
              <w:left w:val="nil"/>
              <w:bottom w:val="nil"/>
              <w:right w:val="nil"/>
            </w:tcBorders>
          </w:tcPr>
          <w:p w14:paraId="4A7262C4" w14:textId="77777777" w:rsidR="0065628E" w:rsidRPr="001913C7" w:rsidRDefault="0065628E" w:rsidP="0065628E"/>
        </w:tc>
        <w:tc>
          <w:tcPr>
            <w:tcW w:w="1418" w:type="dxa"/>
            <w:tcBorders>
              <w:left w:val="nil"/>
              <w:bottom w:val="nil"/>
              <w:right w:val="nil"/>
            </w:tcBorders>
          </w:tcPr>
          <w:p w14:paraId="2143D538" w14:textId="77777777" w:rsidR="0065628E" w:rsidRDefault="0065628E" w:rsidP="0065628E">
            <w:pPr>
              <w:pStyle w:val="Texto"/>
              <w:tabs>
                <w:tab w:val="decimal" w:pos="1324"/>
              </w:tabs>
            </w:pPr>
            <w:r w:rsidRPr="001913C7">
              <w:t>1.323</w:t>
            </w:r>
          </w:p>
        </w:tc>
      </w:tr>
      <w:tr w:rsidR="00CA2CEB" w:rsidRPr="002112CC" w14:paraId="71690B39" w14:textId="77777777" w:rsidTr="0065628E">
        <w:tc>
          <w:tcPr>
            <w:tcW w:w="3528" w:type="dxa"/>
            <w:tcBorders>
              <w:top w:val="nil"/>
              <w:left w:val="nil"/>
              <w:bottom w:val="nil"/>
              <w:right w:val="nil"/>
            </w:tcBorders>
          </w:tcPr>
          <w:p w14:paraId="71CF26E3" w14:textId="77777777" w:rsidR="00CA2CEB" w:rsidRPr="001913C7" w:rsidRDefault="00CA2CEB" w:rsidP="00CA2CEB">
            <w:pPr>
              <w:pStyle w:val="Texto"/>
            </w:pPr>
            <w:r>
              <w:t>Acumulado 4to trimestre 19/20</w:t>
            </w:r>
          </w:p>
        </w:tc>
        <w:tc>
          <w:tcPr>
            <w:tcW w:w="1436" w:type="dxa"/>
            <w:tcBorders>
              <w:left w:val="nil"/>
              <w:bottom w:val="nil"/>
              <w:right w:val="nil"/>
            </w:tcBorders>
          </w:tcPr>
          <w:p w14:paraId="3313C568" w14:textId="77777777" w:rsidR="00CA2CEB" w:rsidRPr="001913C7" w:rsidRDefault="00CA2CEB" w:rsidP="00CA2CEB">
            <w:pPr>
              <w:pStyle w:val="Texto"/>
              <w:tabs>
                <w:tab w:val="decimal" w:pos="1289"/>
              </w:tabs>
            </w:pPr>
            <w:r>
              <w:t>4.837</w:t>
            </w:r>
          </w:p>
        </w:tc>
        <w:tc>
          <w:tcPr>
            <w:tcW w:w="94" w:type="dxa"/>
            <w:tcBorders>
              <w:left w:val="nil"/>
              <w:bottom w:val="nil"/>
              <w:right w:val="nil"/>
            </w:tcBorders>
          </w:tcPr>
          <w:p w14:paraId="1888F2D6" w14:textId="77777777" w:rsidR="00CA2CEB" w:rsidRPr="001913C7" w:rsidRDefault="00CA2CEB" w:rsidP="00CA2CEB"/>
        </w:tc>
        <w:tc>
          <w:tcPr>
            <w:tcW w:w="1746" w:type="dxa"/>
            <w:tcBorders>
              <w:left w:val="nil"/>
              <w:bottom w:val="nil"/>
              <w:right w:val="nil"/>
            </w:tcBorders>
          </w:tcPr>
          <w:p w14:paraId="58D8BD3A" w14:textId="77777777" w:rsidR="00CA2CEB" w:rsidRPr="001913C7" w:rsidRDefault="00CA2CEB" w:rsidP="00CA2CEB">
            <w:pPr>
              <w:pStyle w:val="Texto"/>
              <w:tabs>
                <w:tab w:val="decimal" w:pos="1418"/>
              </w:tabs>
            </w:pPr>
            <w:r>
              <w:t>4.680</w:t>
            </w:r>
          </w:p>
        </w:tc>
        <w:tc>
          <w:tcPr>
            <w:tcW w:w="112" w:type="dxa"/>
            <w:tcBorders>
              <w:left w:val="nil"/>
              <w:bottom w:val="nil"/>
              <w:right w:val="nil"/>
            </w:tcBorders>
          </w:tcPr>
          <w:p w14:paraId="0DE050D6" w14:textId="77777777" w:rsidR="00CA2CEB" w:rsidRPr="001913C7" w:rsidRDefault="00CA2CEB" w:rsidP="00CA2CEB"/>
        </w:tc>
        <w:tc>
          <w:tcPr>
            <w:tcW w:w="1418" w:type="dxa"/>
            <w:tcBorders>
              <w:left w:val="nil"/>
              <w:bottom w:val="nil"/>
              <w:right w:val="nil"/>
            </w:tcBorders>
          </w:tcPr>
          <w:p w14:paraId="7189D165" w14:textId="77777777" w:rsidR="00CA2CEB" w:rsidRPr="0018695C" w:rsidRDefault="00CA2CEB" w:rsidP="00CA2CEB">
            <w:pPr>
              <w:pStyle w:val="Texto"/>
              <w:tabs>
                <w:tab w:val="decimal" w:pos="1298"/>
              </w:tabs>
            </w:pPr>
            <w:r w:rsidRPr="0018695C">
              <w:t>-</w:t>
            </w:r>
            <w:r>
              <w:t xml:space="preserve">        </w:t>
            </w:r>
          </w:p>
        </w:tc>
        <w:tc>
          <w:tcPr>
            <w:tcW w:w="113" w:type="dxa"/>
            <w:tcBorders>
              <w:left w:val="nil"/>
              <w:bottom w:val="nil"/>
              <w:right w:val="nil"/>
            </w:tcBorders>
          </w:tcPr>
          <w:p w14:paraId="4F32FD9C" w14:textId="77777777" w:rsidR="00CA2CEB" w:rsidRPr="001913C7" w:rsidRDefault="00CA2CEB" w:rsidP="00CA2CEB"/>
        </w:tc>
        <w:tc>
          <w:tcPr>
            <w:tcW w:w="1418" w:type="dxa"/>
            <w:tcBorders>
              <w:left w:val="nil"/>
              <w:bottom w:val="nil"/>
              <w:right w:val="nil"/>
            </w:tcBorders>
          </w:tcPr>
          <w:p w14:paraId="7238357E" w14:textId="77777777" w:rsidR="00CA2CEB" w:rsidRPr="001913C7" w:rsidRDefault="00CA2CEB" w:rsidP="00CA2CEB">
            <w:pPr>
              <w:pStyle w:val="Texto"/>
              <w:tabs>
                <w:tab w:val="decimal" w:pos="1324"/>
              </w:tabs>
            </w:pPr>
            <w:r>
              <w:t>4.680</w:t>
            </w:r>
          </w:p>
        </w:tc>
      </w:tr>
      <w:tr w:rsidR="00CA2CEB" w:rsidRPr="002112CC" w14:paraId="06E0A474" w14:textId="77777777" w:rsidTr="0065628E">
        <w:tc>
          <w:tcPr>
            <w:tcW w:w="3528" w:type="dxa"/>
            <w:tcBorders>
              <w:top w:val="nil"/>
              <w:left w:val="nil"/>
              <w:bottom w:val="nil"/>
              <w:right w:val="nil"/>
            </w:tcBorders>
          </w:tcPr>
          <w:p w14:paraId="65E06BA3" w14:textId="77777777" w:rsidR="00CA2CEB" w:rsidRPr="001913C7" w:rsidRDefault="00CA2CEB" w:rsidP="00CA2CEB">
            <w:pPr>
              <w:pStyle w:val="Texto"/>
            </w:pPr>
            <w:r>
              <w:t>Acumulado 4to trimestre 18/19</w:t>
            </w:r>
          </w:p>
        </w:tc>
        <w:tc>
          <w:tcPr>
            <w:tcW w:w="1436" w:type="dxa"/>
            <w:tcBorders>
              <w:left w:val="nil"/>
              <w:bottom w:val="nil"/>
              <w:right w:val="nil"/>
            </w:tcBorders>
          </w:tcPr>
          <w:p w14:paraId="6D8E35A3" w14:textId="77777777" w:rsidR="00CA2CEB" w:rsidRPr="001913C7" w:rsidRDefault="00CA2CEB" w:rsidP="00CA2CEB">
            <w:pPr>
              <w:pStyle w:val="Texto"/>
              <w:tabs>
                <w:tab w:val="decimal" w:pos="1289"/>
              </w:tabs>
            </w:pPr>
            <w:r>
              <w:t>3.702</w:t>
            </w:r>
          </w:p>
        </w:tc>
        <w:tc>
          <w:tcPr>
            <w:tcW w:w="94" w:type="dxa"/>
            <w:tcBorders>
              <w:left w:val="nil"/>
              <w:bottom w:val="nil"/>
              <w:right w:val="nil"/>
            </w:tcBorders>
          </w:tcPr>
          <w:p w14:paraId="03AC9DDD" w14:textId="77777777" w:rsidR="00CA2CEB" w:rsidRPr="001913C7" w:rsidRDefault="00CA2CEB" w:rsidP="00CA2CEB"/>
        </w:tc>
        <w:tc>
          <w:tcPr>
            <w:tcW w:w="1746" w:type="dxa"/>
            <w:tcBorders>
              <w:left w:val="nil"/>
              <w:bottom w:val="nil"/>
              <w:right w:val="nil"/>
            </w:tcBorders>
          </w:tcPr>
          <w:p w14:paraId="1030CD47" w14:textId="77777777" w:rsidR="00CA2CEB" w:rsidRPr="001913C7" w:rsidRDefault="00CA2CEB" w:rsidP="00CA2CEB">
            <w:pPr>
              <w:pStyle w:val="Texto"/>
              <w:tabs>
                <w:tab w:val="decimal" w:pos="1418"/>
              </w:tabs>
            </w:pPr>
            <w:r>
              <w:t>4.077</w:t>
            </w:r>
          </w:p>
        </w:tc>
        <w:tc>
          <w:tcPr>
            <w:tcW w:w="112" w:type="dxa"/>
            <w:tcBorders>
              <w:left w:val="nil"/>
              <w:bottom w:val="nil"/>
              <w:right w:val="nil"/>
            </w:tcBorders>
          </w:tcPr>
          <w:p w14:paraId="3B3FD3CA" w14:textId="77777777" w:rsidR="00CA2CEB" w:rsidRPr="001913C7" w:rsidRDefault="00CA2CEB" w:rsidP="00CA2CEB"/>
        </w:tc>
        <w:tc>
          <w:tcPr>
            <w:tcW w:w="1418" w:type="dxa"/>
            <w:tcBorders>
              <w:left w:val="nil"/>
              <w:bottom w:val="nil"/>
              <w:right w:val="nil"/>
            </w:tcBorders>
          </w:tcPr>
          <w:p w14:paraId="1AACD2AA" w14:textId="77777777" w:rsidR="00CA2CEB" w:rsidRPr="0018695C" w:rsidRDefault="00CA2CEB" w:rsidP="00CA2CEB">
            <w:pPr>
              <w:pStyle w:val="Texto"/>
              <w:tabs>
                <w:tab w:val="decimal" w:pos="1298"/>
              </w:tabs>
            </w:pPr>
            <w:r w:rsidRPr="0018695C">
              <w:t>-</w:t>
            </w:r>
            <w:r>
              <w:t xml:space="preserve">        </w:t>
            </w:r>
          </w:p>
        </w:tc>
        <w:tc>
          <w:tcPr>
            <w:tcW w:w="113" w:type="dxa"/>
            <w:tcBorders>
              <w:left w:val="nil"/>
              <w:bottom w:val="nil"/>
              <w:right w:val="nil"/>
            </w:tcBorders>
          </w:tcPr>
          <w:p w14:paraId="731A74E8" w14:textId="77777777" w:rsidR="00CA2CEB" w:rsidRPr="001913C7" w:rsidRDefault="00CA2CEB" w:rsidP="00CA2CEB"/>
        </w:tc>
        <w:tc>
          <w:tcPr>
            <w:tcW w:w="1418" w:type="dxa"/>
            <w:tcBorders>
              <w:left w:val="nil"/>
              <w:bottom w:val="nil"/>
              <w:right w:val="nil"/>
            </w:tcBorders>
          </w:tcPr>
          <w:p w14:paraId="5903EE7A" w14:textId="77777777" w:rsidR="00CA2CEB" w:rsidRPr="001913C7" w:rsidRDefault="00CA2CEB" w:rsidP="00CA2CEB">
            <w:pPr>
              <w:pStyle w:val="Texto"/>
              <w:tabs>
                <w:tab w:val="decimal" w:pos="1324"/>
              </w:tabs>
            </w:pPr>
            <w:r>
              <w:t>4.077</w:t>
            </w:r>
          </w:p>
        </w:tc>
      </w:tr>
      <w:tr w:rsidR="00CA2CEB" w:rsidRPr="002112CC" w14:paraId="2187B6D2" w14:textId="77777777" w:rsidTr="0065628E">
        <w:tc>
          <w:tcPr>
            <w:tcW w:w="3528" w:type="dxa"/>
            <w:tcBorders>
              <w:top w:val="nil"/>
              <w:left w:val="nil"/>
              <w:bottom w:val="nil"/>
              <w:right w:val="nil"/>
            </w:tcBorders>
          </w:tcPr>
          <w:p w14:paraId="7311995B" w14:textId="77777777" w:rsidR="00CA2CEB" w:rsidRPr="001913C7" w:rsidRDefault="00CA2CEB" w:rsidP="00CA2CEB">
            <w:pPr>
              <w:pStyle w:val="Texto"/>
            </w:pPr>
            <w:r>
              <w:t>Acumulado 4to trimestre 17/18</w:t>
            </w:r>
          </w:p>
        </w:tc>
        <w:tc>
          <w:tcPr>
            <w:tcW w:w="1436" w:type="dxa"/>
            <w:tcBorders>
              <w:left w:val="nil"/>
              <w:bottom w:val="nil"/>
              <w:right w:val="nil"/>
            </w:tcBorders>
          </w:tcPr>
          <w:p w14:paraId="05352023" w14:textId="77777777" w:rsidR="00CA2CEB" w:rsidRPr="001913C7" w:rsidRDefault="00CA2CEB" w:rsidP="00CA2CEB">
            <w:pPr>
              <w:pStyle w:val="Texto"/>
              <w:tabs>
                <w:tab w:val="decimal" w:pos="1289"/>
              </w:tabs>
            </w:pPr>
            <w:r>
              <w:t>3.001</w:t>
            </w:r>
          </w:p>
        </w:tc>
        <w:tc>
          <w:tcPr>
            <w:tcW w:w="94" w:type="dxa"/>
            <w:tcBorders>
              <w:left w:val="nil"/>
              <w:bottom w:val="nil"/>
              <w:right w:val="nil"/>
            </w:tcBorders>
          </w:tcPr>
          <w:p w14:paraId="621E9DBA" w14:textId="77777777" w:rsidR="00CA2CEB" w:rsidRPr="001913C7" w:rsidRDefault="00CA2CEB" w:rsidP="00CA2CEB"/>
        </w:tc>
        <w:tc>
          <w:tcPr>
            <w:tcW w:w="1746" w:type="dxa"/>
            <w:tcBorders>
              <w:left w:val="nil"/>
              <w:bottom w:val="nil"/>
              <w:right w:val="nil"/>
            </w:tcBorders>
          </w:tcPr>
          <w:p w14:paraId="4B95DF8E" w14:textId="77777777" w:rsidR="00CA2CEB" w:rsidRPr="001913C7" w:rsidRDefault="00CA2CEB" w:rsidP="00CA2CEB">
            <w:pPr>
              <w:pStyle w:val="Texto"/>
              <w:tabs>
                <w:tab w:val="decimal" w:pos="1418"/>
              </w:tabs>
            </w:pPr>
            <w:r>
              <w:t>2.298</w:t>
            </w:r>
          </w:p>
        </w:tc>
        <w:tc>
          <w:tcPr>
            <w:tcW w:w="112" w:type="dxa"/>
            <w:tcBorders>
              <w:left w:val="nil"/>
              <w:bottom w:val="nil"/>
              <w:right w:val="nil"/>
            </w:tcBorders>
          </w:tcPr>
          <w:p w14:paraId="4FAE3582" w14:textId="77777777" w:rsidR="00CA2CEB" w:rsidRPr="001913C7" w:rsidRDefault="00CA2CEB" w:rsidP="00CA2CEB"/>
        </w:tc>
        <w:tc>
          <w:tcPr>
            <w:tcW w:w="1418" w:type="dxa"/>
            <w:tcBorders>
              <w:left w:val="nil"/>
              <w:bottom w:val="nil"/>
              <w:right w:val="nil"/>
            </w:tcBorders>
          </w:tcPr>
          <w:p w14:paraId="69479DC8" w14:textId="77777777" w:rsidR="00CA2CEB" w:rsidRPr="0018695C" w:rsidRDefault="00CA2CEB" w:rsidP="00CA2CEB">
            <w:pPr>
              <w:pStyle w:val="Texto"/>
              <w:tabs>
                <w:tab w:val="decimal" w:pos="1298"/>
              </w:tabs>
            </w:pPr>
            <w:r w:rsidRPr="0018695C">
              <w:t>-</w:t>
            </w:r>
            <w:r>
              <w:t xml:space="preserve">        </w:t>
            </w:r>
          </w:p>
        </w:tc>
        <w:tc>
          <w:tcPr>
            <w:tcW w:w="113" w:type="dxa"/>
            <w:tcBorders>
              <w:left w:val="nil"/>
              <w:bottom w:val="nil"/>
              <w:right w:val="nil"/>
            </w:tcBorders>
          </w:tcPr>
          <w:p w14:paraId="7B7CEE86" w14:textId="77777777" w:rsidR="00CA2CEB" w:rsidRPr="001913C7" w:rsidRDefault="00CA2CEB" w:rsidP="00CA2CEB"/>
        </w:tc>
        <w:tc>
          <w:tcPr>
            <w:tcW w:w="1418" w:type="dxa"/>
            <w:tcBorders>
              <w:left w:val="nil"/>
              <w:bottom w:val="nil"/>
              <w:right w:val="nil"/>
            </w:tcBorders>
          </w:tcPr>
          <w:p w14:paraId="02D787F7" w14:textId="77777777" w:rsidR="00CA2CEB" w:rsidRPr="001913C7" w:rsidRDefault="00CA2CEB" w:rsidP="00CA2CEB">
            <w:pPr>
              <w:pStyle w:val="Texto"/>
              <w:tabs>
                <w:tab w:val="decimal" w:pos="1324"/>
              </w:tabs>
            </w:pPr>
            <w:r>
              <w:t>2.298</w:t>
            </w:r>
          </w:p>
        </w:tc>
      </w:tr>
    </w:tbl>
    <w:p w14:paraId="31135E57" w14:textId="77777777" w:rsidR="00D42A4F" w:rsidRPr="002112CC" w:rsidRDefault="00D42A4F" w:rsidP="00222F00">
      <w:pPr>
        <w:pStyle w:val="Texto"/>
      </w:pPr>
    </w:p>
    <w:p w14:paraId="4F1708B2" w14:textId="77777777" w:rsidR="00D42A4F" w:rsidRPr="002112CC" w:rsidRDefault="00D42A4F">
      <w:pPr>
        <w:rPr>
          <w:sz w:val="20"/>
        </w:rPr>
      </w:pPr>
      <w:r w:rsidRPr="002112CC">
        <w:br w:type="page"/>
      </w:r>
    </w:p>
    <w:p w14:paraId="41B56D61" w14:textId="77777777" w:rsidR="00D42A4F" w:rsidRPr="002112CC" w:rsidRDefault="00D42A4F" w:rsidP="00222F00">
      <w:pPr>
        <w:pStyle w:val="Texto"/>
      </w:pPr>
    </w:p>
    <w:p w14:paraId="6831FE79" w14:textId="77777777" w:rsidR="00222F00" w:rsidRPr="002112CC" w:rsidRDefault="00222F00" w:rsidP="00792960">
      <w:pPr>
        <w:pStyle w:val="Ttulonota"/>
        <w:numPr>
          <w:ilvl w:val="0"/>
          <w:numId w:val="47"/>
        </w:numPr>
      </w:pPr>
      <w:r w:rsidRPr="002112CC">
        <w:t>ÍNDICES</w:t>
      </w:r>
    </w:p>
    <w:p w14:paraId="60FC58CC" w14:textId="77777777" w:rsidR="005B4E5D" w:rsidRPr="002112CC" w:rsidRDefault="005B4E5D" w:rsidP="0034446E">
      <w:pPr>
        <w:pStyle w:val="Texto"/>
      </w:pPr>
    </w:p>
    <w:tbl>
      <w:tblPr>
        <w:tblW w:w="7277" w:type="dxa"/>
        <w:tblLayout w:type="fixed"/>
        <w:tblCellMar>
          <w:left w:w="0" w:type="dxa"/>
          <w:right w:w="0" w:type="dxa"/>
        </w:tblCellMar>
        <w:tblLook w:val="01E0" w:firstRow="1" w:lastRow="1" w:firstColumn="1" w:lastColumn="1" w:noHBand="0" w:noVBand="0"/>
      </w:tblPr>
      <w:tblGrid>
        <w:gridCol w:w="1349"/>
        <w:gridCol w:w="2076"/>
        <w:gridCol w:w="85"/>
        <w:gridCol w:w="1080"/>
        <w:gridCol w:w="92"/>
        <w:gridCol w:w="1168"/>
        <w:gridCol w:w="84"/>
        <w:gridCol w:w="1343"/>
      </w:tblGrid>
      <w:tr w:rsidR="00F15A6C" w:rsidRPr="002112CC" w14:paraId="7DCE438B" w14:textId="77777777" w:rsidTr="00AF558E">
        <w:tc>
          <w:tcPr>
            <w:tcW w:w="3425" w:type="dxa"/>
            <w:gridSpan w:val="2"/>
            <w:tcBorders>
              <w:top w:val="nil"/>
              <w:left w:val="nil"/>
              <w:bottom w:val="single" w:sz="6" w:space="0" w:color="auto"/>
              <w:right w:val="nil"/>
            </w:tcBorders>
            <w:vAlign w:val="bottom"/>
          </w:tcPr>
          <w:p w14:paraId="4BE77914" w14:textId="77777777" w:rsidR="00F15A6C" w:rsidRPr="002112CC" w:rsidRDefault="00F15A6C" w:rsidP="00E54BF1">
            <w:pPr>
              <w:pStyle w:val="Texto"/>
              <w:jc w:val="center"/>
              <w:rPr>
                <w:b/>
                <w:sz w:val="18"/>
                <w:szCs w:val="18"/>
              </w:rPr>
            </w:pPr>
            <w:r w:rsidRPr="002112CC">
              <w:rPr>
                <w:b/>
                <w:sz w:val="18"/>
                <w:szCs w:val="18"/>
              </w:rPr>
              <w:t>Índices</w:t>
            </w:r>
          </w:p>
        </w:tc>
        <w:tc>
          <w:tcPr>
            <w:tcW w:w="85" w:type="dxa"/>
            <w:tcBorders>
              <w:top w:val="nil"/>
              <w:left w:val="nil"/>
              <w:right w:val="nil"/>
            </w:tcBorders>
            <w:vAlign w:val="bottom"/>
          </w:tcPr>
          <w:p w14:paraId="0A1CCE7C" w14:textId="77777777" w:rsidR="00F15A6C" w:rsidRPr="002112CC" w:rsidRDefault="00F15A6C" w:rsidP="00E54BF1">
            <w:pPr>
              <w:pStyle w:val="Texto"/>
              <w:jc w:val="center"/>
              <w:rPr>
                <w:b/>
                <w:sz w:val="18"/>
                <w:szCs w:val="18"/>
              </w:rPr>
            </w:pPr>
          </w:p>
        </w:tc>
        <w:tc>
          <w:tcPr>
            <w:tcW w:w="1080" w:type="dxa"/>
            <w:tcBorders>
              <w:top w:val="nil"/>
              <w:left w:val="nil"/>
              <w:bottom w:val="single" w:sz="6" w:space="0" w:color="auto"/>
              <w:right w:val="nil"/>
            </w:tcBorders>
            <w:vAlign w:val="bottom"/>
          </w:tcPr>
          <w:p w14:paraId="0E2A12D6" w14:textId="77777777" w:rsidR="00F15A6C" w:rsidRPr="002112CC" w:rsidRDefault="00F15A6C" w:rsidP="00E54BF1">
            <w:pPr>
              <w:pStyle w:val="Texto"/>
              <w:jc w:val="center"/>
              <w:rPr>
                <w:b/>
                <w:sz w:val="18"/>
                <w:szCs w:val="18"/>
              </w:rPr>
            </w:pPr>
            <w:r w:rsidRPr="002112CC">
              <w:rPr>
                <w:b/>
                <w:sz w:val="18"/>
                <w:szCs w:val="18"/>
              </w:rPr>
              <w:t>31/05/2020</w:t>
            </w:r>
          </w:p>
        </w:tc>
        <w:tc>
          <w:tcPr>
            <w:tcW w:w="92" w:type="dxa"/>
            <w:tcBorders>
              <w:top w:val="nil"/>
              <w:left w:val="nil"/>
              <w:right w:val="nil"/>
            </w:tcBorders>
            <w:vAlign w:val="bottom"/>
          </w:tcPr>
          <w:p w14:paraId="7F216086" w14:textId="77777777" w:rsidR="00F15A6C" w:rsidRPr="002112CC" w:rsidRDefault="00F15A6C" w:rsidP="00E54BF1">
            <w:pPr>
              <w:pStyle w:val="Texto"/>
              <w:jc w:val="center"/>
              <w:rPr>
                <w:b/>
                <w:sz w:val="18"/>
                <w:szCs w:val="18"/>
              </w:rPr>
            </w:pPr>
          </w:p>
        </w:tc>
        <w:tc>
          <w:tcPr>
            <w:tcW w:w="1168" w:type="dxa"/>
            <w:tcBorders>
              <w:top w:val="nil"/>
              <w:left w:val="nil"/>
              <w:bottom w:val="single" w:sz="6" w:space="0" w:color="auto"/>
              <w:right w:val="nil"/>
            </w:tcBorders>
            <w:vAlign w:val="bottom"/>
          </w:tcPr>
          <w:p w14:paraId="3E80EB24" w14:textId="77777777" w:rsidR="00F15A6C" w:rsidRPr="002112CC" w:rsidRDefault="00F15A6C" w:rsidP="00E54BF1">
            <w:pPr>
              <w:pStyle w:val="Texto"/>
              <w:jc w:val="center"/>
              <w:rPr>
                <w:b/>
                <w:sz w:val="18"/>
                <w:szCs w:val="18"/>
              </w:rPr>
            </w:pPr>
            <w:r w:rsidRPr="002112CC">
              <w:rPr>
                <w:b/>
                <w:sz w:val="18"/>
                <w:szCs w:val="18"/>
              </w:rPr>
              <w:t>31/05/2019</w:t>
            </w:r>
          </w:p>
        </w:tc>
        <w:tc>
          <w:tcPr>
            <w:tcW w:w="84" w:type="dxa"/>
            <w:tcBorders>
              <w:top w:val="nil"/>
              <w:left w:val="nil"/>
              <w:right w:val="nil"/>
            </w:tcBorders>
            <w:vAlign w:val="bottom"/>
          </w:tcPr>
          <w:p w14:paraId="72C9A4A8" w14:textId="77777777" w:rsidR="00F15A6C" w:rsidRPr="002112CC" w:rsidRDefault="00F15A6C" w:rsidP="00E54BF1">
            <w:pPr>
              <w:pStyle w:val="Texto"/>
              <w:jc w:val="center"/>
              <w:rPr>
                <w:b/>
                <w:sz w:val="18"/>
                <w:szCs w:val="18"/>
              </w:rPr>
            </w:pPr>
          </w:p>
        </w:tc>
        <w:tc>
          <w:tcPr>
            <w:tcW w:w="1343" w:type="dxa"/>
            <w:tcBorders>
              <w:top w:val="nil"/>
              <w:left w:val="nil"/>
              <w:bottom w:val="single" w:sz="6" w:space="0" w:color="auto"/>
              <w:right w:val="nil"/>
            </w:tcBorders>
            <w:vAlign w:val="bottom"/>
          </w:tcPr>
          <w:p w14:paraId="3CBEC667" w14:textId="77777777" w:rsidR="00F15A6C" w:rsidRPr="002112CC" w:rsidRDefault="00AF558E" w:rsidP="00E54BF1">
            <w:pPr>
              <w:pStyle w:val="Texto"/>
              <w:jc w:val="center"/>
              <w:rPr>
                <w:b/>
                <w:sz w:val="18"/>
                <w:szCs w:val="18"/>
              </w:rPr>
            </w:pPr>
            <w:r w:rsidRPr="00AF558E">
              <w:rPr>
                <w:b/>
                <w:sz w:val="18"/>
                <w:szCs w:val="18"/>
              </w:rPr>
              <w:t>31/</w:t>
            </w:r>
            <w:r>
              <w:rPr>
                <w:b/>
                <w:sz w:val="18"/>
                <w:szCs w:val="18"/>
              </w:rPr>
              <w:t>0</w:t>
            </w:r>
            <w:r w:rsidRPr="00AF558E">
              <w:rPr>
                <w:b/>
                <w:sz w:val="18"/>
                <w:szCs w:val="18"/>
              </w:rPr>
              <w:t>5/2018</w:t>
            </w:r>
          </w:p>
        </w:tc>
      </w:tr>
      <w:tr w:rsidR="00F15A6C" w:rsidRPr="002112CC" w14:paraId="19F797DF" w14:textId="77777777" w:rsidTr="00AF558E">
        <w:tc>
          <w:tcPr>
            <w:tcW w:w="1349" w:type="dxa"/>
            <w:tcBorders>
              <w:left w:val="nil"/>
              <w:bottom w:val="nil"/>
              <w:right w:val="nil"/>
            </w:tcBorders>
            <w:vAlign w:val="bottom"/>
          </w:tcPr>
          <w:p w14:paraId="6D021B70" w14:textId="77777777" w:rsidR="00F15A6C" w:rsidRPr="002112CC" w:rsidRDefault="00F15A6C" w:rsidP="00E54BF1">
            <w:pPr>
              <w:pStyle w:val="Texto"/>
              <w:jc w:val="left"/>
              <w:rPr>
                <w:sz w:val="18"/>
                <w:szCs w:val="18"/>
              </w:rPr>
            </w:pPr>
          </w:p>
        </w:tc>
        <w:tc>
          <w:tcPr>
            <w:tcW w:w="2076" w:type="dxa"/>
            <w:tcBorders>
              <w:left w:val="nil"/>
              <w:right w:val="nil"/>
            </w:tcBorders>
            <w:vAlign w:val="bottom"/>
          </w:tcPr>
          <w:p w14:paraId="04E37FEB" w14:textId="77777777" w:rsidR="00F15A6C" w:rsidRPr="002112CC" w:rsidRDefault="00F15A6C" w:rsidP="00E54BF1">
            <w:pPr>
              <w:pStyle w:val="Texto"/>
              <w:rPr>
                <w:sz w:val="18"/>
                <w:szCs w:val="18"/>
              </w:rPr>
            </w:pPr>
          </w:p>
        </w:tc>
        <w:tc>
          <w:tcPr>
            <w:tcW w:w="85" w:type="dxa"/>
            <w:tcBorders>
              <w:left w:val="nil"/>
              <w:right w:val="nil"/>
            </w:tcBorders>
            <w:vAlign w:val="bottom"/>
          </w:tcPr>
          <w:p w14:paraId="26AF00F6" w14:textId="77777777" w:rsidR="00F15A6C" w:rsidRPr="002112CC" w:rsidRDefault="00F15A6C" w:rsidP="00E54BF1">
            <w:pPr>
              <w:pStyle w:val="Texto"/>
              <w:rPr>
                <w:sz w:val="18"/>
                <w:szCs w:val="18"/>
              </w:rPr>
            </w:pPr>
          </w:p>
        </w:tc>
        <w:tc>
          <w:tcPr>
            <w:tcW w:w="1080" w:type="dxa"/>
            <w:tcBorders>
              <w:left w:val="nil"/>
              <w:right w:val="nil"/>
            </w:tcBorders>
            <w:vAlign w:val="bottom"/>
          </w:tcPr>
          <w:p w14:paraId="22C4A5C0" w14:textId="77777777" w:rsidR="00F15A6C" w:rsidRPr="002112CC" w:rsidRDefault="00F15A6C" w:rsidP="00E54BF1">
            <w:pPr>
              <w:pStyle w:val="Texto"/>
              <w:tabs>
                <w:tab w:val="decimal" w:pos="708"/>
              </w:tabs>
              <w:rPr>
                <w:sz w:val="18"/>
                <w:szCs w:val="18"/>
              </w:rPr>
            </w:pPr>
          </w:p>
        </w:tc>
        <w:tc>
          <w:tcPr>
            <w:tcW w:w="92" w:type="dxa"/>
            <w:tcBorders>
              <w:left w:val="nil"/>
              <w:right w:val="nil"/>
            </w:tcBorders>
            <w:vAlign w:val="bottom"/>
          </w:tcPr>
          <w:p w14:paraId="6D177C0E" w14:textId="77777777" w:rsidR="00F15A6C" w:rsidRPr="002112CC" w:rsidRDefault="00F15A6C" w:rsidP="00E54BF1">
            <w:pPr>
              <w:pStyle w:val="Texto"/>
              <w:tabs>
                <w:tab w:val="decimal" w:pos="708"/>
              </w:tabs>
              <w:rPr>
                <w:sz w:val="18"/>
                <w:szCs w:val="18"/>
              </w:rPr>
            </w:pPr>
          </w:p>
        </w:tc>
        <w:tc>
          <w:tcPr>
            <w:tcW w:w="1168" w:type="dxa"/>
            <w:tcBorders>
              <w:left w:val="nil"/>
              <w:right w:val="nil"/>
            </w:tcBorders>
            <w:vAlign w:val="bottom"/>
          </w:tcPr>
          <w:p w14:paraId="38FF25F7" w14:textId="77777777" w:rsidR="00F15A6C" w:rsidRPr="002112CC" w:rsidRDefault="00F15A6C" w:rsidP="00E54BF1">
            <w:pPr>
              <w:pStyle w:val="Texto"/>
              <w:tabs>
                <w:tab w:val="decimal" w:pos="708"/>
              </w:tabs>
              <w:rPr>
                <w:sz w:val="18"/>
                <w:szCs w:val="18"/>
              </w:rPr>
            </w:pPr>
          </w:p>
        </w:tc>
        <w:tc>
          <w:tcPr>
            <w:tcW w:w="84" w:type="dxa"/>
            <w:tcBorders>
              <w:left w:val="nil"/>
              <w:right w:val="nil"/>
            </w:tcBorders>
            <w:vAlign w:val="bottom"/>
          </w:tcPr>
          <w:p w14:paraId="2F603864" w14:textId="77777777" w:rsidR="00F15A6C" w:rsidRPr="002112CC" w:rsidRDefault="00F15A6C" w:rsidP="00E54BF1">
            <w:pPr>
              <w:pStyle w:val="Texto"/>
              <w:tabs>
                <w:tab w:val="decimal" w:pos="708"/>
              </w:tabs>
              <w:rPr>
                <w:sz w:val="18"/>
                <w:szCs w:val="18"/>
              </w:rPr>
            </w:pPr>
          </w:p>
        </w:tc>
        <w:tc>
          <w:tcPr>
            <w:tcW w:w="1343" w:type="dxa"/>
            <w:tcBorders>
              <w:left w:val="nil"/>
              <w:right w:val="nil"/>
            </w:tcBorders>
            <w:vAlign w:val="bottom"/>
          </w:tcPr>
          <w:p w14:paraId="19602EFE" w14:textId="77777777" w:rsidR="00F15A6C" w:rsidRPr="002112CC" w:rsidRDefault="00F15A6C" w:rsidP="00E54BF1">
            <w:pPr>
              <w:pStyle w:val="Texto"/>
              <w:tabs>
                <w:tab w:val="decimal" w:pos="708"/>
              </w:tabs>
              <w:rPr>
                <w:sz w:val="18"/>
                <w:szCs w:val="18"/>
              </w:rPr>
            </w:pPr>
          </w:p>
        </w:tc>
      </w:tr>
      <w:tr w:rsidR="00AF558E" w:rsidRPr="002112CC" w14:paraId="66A5DE8A" w14:textId="77777777" w:rsidTr="00AF558E">
        <w:tc>
          <w:tcPr>
            <w:tcW w:w="1349" w:type="dxa"/>
            <w:tcBorders>
              <w:top w:val="nil"/>
              <w:left w:val="nil"/>
              <w:bottom w:val="nil"/>
              <w:right w:val="nil"/>
            </w:tcBorders>
            <w:vAlign w:val="bottom"/>
          </w:tcPr>
          <w:p w14:paraId="4A8A186F" w14:textId="77777777" w:rsidR="00AF558E" w:rsidRPr="002112CC" w:rsidRDefault="00AF558E" w:rsidP="00AF558E">
            <w:pPr>
              <w:pStyle w:val="Texto"/>
              <w:jc w:val="left"/>
              <w:rPr>
                <w:sz w:val="18"/>
                <w:szCs w:val="18"/>
              </w:rPr>
            </w:pPr>
            <w:r w:rsidRPr="002112CC">
              <w:rPr>
                <w:sz w:val="18"/>
                <w:szCs w:val="18"/>
              </w:rPr>
              <w:t>Liquidez</w:t>
            </w:r>
          </w:p>
        </w:tc>
        <w:tc>
          <w:tcPr>
            <w:tcW w:w="2076" w:type="dxa"/>
            <w:tcBorders>
              <w:left w:val="nil"/>
              <w:bottom w:val="nil"/>
              <w:right w:val="nil"/>
            </w:tcBorders>
            <w:vAlign w:val="bottom"/>
          </w:tcPr>
          <w:p w14:paraId="2ED82CAC" w14:textId="77777777" w:rsidR="00AF558E" w:rsidRPr="002112CC" w:rsidRDefault="00AF558E" w:rsidP="00AF558E">
            <w:pPr>
              <w:pStyle w:val="Texto"/>
              <w:jc w:val="center"/>
              <w:rPr>
                <w:sz w:val="18"/>
                <w:szCs w:val="18"/>
              </w:rPr>
            </w:pPr>
            <w:r w:rsidRPr="002112CC">
              <w:rPr>
                <w:sz w:val="18"/>
                <w:szCs w:val="18"/>
              </w:rPr>
              <w:t>(Activo corriente / Pasivo corriente)</w:t>
            </w:r>
          </w:p>
        </w:tc>
        <w:tc>
          <w:tcPr>
            <w:tcW w:w="85" w:type="dxa"/>
            <w:tcBorders>
              <w:left w:val="nil"/>
              <w:bottom w:val="nil"/>
              <w:right w:val="nil"/>
            </w:tcBorders>
            <w:vAlign w:val="bottom"/>
          </w:tcPr>
          <w:p w14:paraId="36368DDD" w14:textId="77777777" w:rsidR="00AF558E" w:rsidRPr="002112CC" w:rsidRDefault="00AF558E" w:rsidP="00AF558E">
            <w:pPr>
              <w:pStyle w:val="Texto"/>
              <w:tabs>
                <w:tab w:val="decimal" w:pos="708"/>
              </w:tabs>
              <w:rPr>
                <w:sz w:val="18"/>
                <w:szCs w:val="18"/>
              </w:rPr>
            </w:pPr>
          </w:p>
        </w:tc>
        <w:tc>
          <w:tcPr>
            <w:tcW w:w="1080" w:type="dxa"/>
            <w:tcBorders>
              <w:left w:val="nil"/>
              <w:bottom w:val="nil"/>
              <w:right w:val="nil"/>
            </w:tcBorders>
            <w:vAlign w:val="bottom"/>
          </w:tcPr>
          <w:p w14:paraId="65ED26C8" w14:textId="73A18975" w:rsidR="00AF558E" w:rsidRPr="002112CC" w:rsidRDefault="00002C95" w:rsidP="00AF558E">
            <w:pPr>
              <w:pStyle w:val="Texto"/>
              <w:tabs>
                <w:tab w:val="decimal" w:pos="708"/>
              </w:tabs>
              <w:rPr>
                <w:sz w:val="18"/>
                <w:szCs w:val="18"/>
              </w:rPr>
            </w:pPr>
            <w:r>
              <w:rPr>
                <w:sz w:val="18"/>
                <w:szCs w:val="18"/>
              </w:rPr>
              <w:t>1,33</w:t>
            </w:r>
          </w:p>
        </w:tc>
        <w:tc>
          <w:tcPr>
            <w:tcW w:w="92" w:type="dxa"/>
            <w:tcBorders>
              <w:left w:val="nil"/>
              <w:bottom w:val="nil"/>
              <w:right w:val="nil"/>
            </w:tcBorders>
            <w:vAlign w:val="bottom"/>
          </w:tcPr>
          <w:p w14:paraId="55F5BC25" w14:textId="77777777" w:rsidR="00AF558E" w:rsidRPr="002112CC" w:rsidRDefault="00AF558E" w:rsidP="00AF558E">
            <w:pPr>
              <w:pStyle w:val="Texto"/>
              <w:tabs>
                <w:tab w:val="decimal" w:pos="708"/>
              </w:tabs>
              <w:rPr>
                <w:sz w:val="18"/>
                <w:szCs w:val="18"/>
              </w:rPr>
            </w:pPr>
          </w:p>
        </w:tc>
        <w:tc>
          <w:tcPr>
            <w:tcW w:w="1168" w:type="dxa"/>
            <w:tcBorders>
              <w:left w:val="nil"/>
              <w:bottom w:val="nil"/>
              <w:right w:val="nil"/>
            </w:tcBorders>
            <w:vAlign w:val="bottom"/>
          </w:tcPr>
          <w:p w14:paraId="4F3FAA16" w14:textId="77777777" w:rsidR="00AF558E" w:rsidRPr="00AF558E" w:rsidRDefault="00AF558E" w:rsidP="00AF558E">
            <w:pPr>
              <w:pStyle w:val="Texto"/>
              <w:tabs>
                <w:tab w:val="decimal" w:pos="540"/>
              </w:tabs>
              <w:rPr>
                <w:sz w:val="18"/>
                <w:szCs w:val="18"/>
              </w:rPr>
            </w:pPr>
            <w:r w:rsidRPr="00AF558E">
              <w:rPr>
                <w:sz w:val="18"/>
                <w:szCs w:val="18"/>
              </w:rPr>
              <w:t>0,98</w:t>
            </w:r>
          </w:p>
        </w:tc>
        <w:tc>
          <w:tcPr>
            <w:tcW w:w="84" w:type="dxa"/>
            <w:tcBorders>
              <w:left w:val="nil"/>
              <w:bottom w:val="nil"/>
              <w:right w:val="nil"/>
            </w:tcBorders>
            <w:vAlign w:val="bottom"/>
          </w:tcPr>
          <w:p w14:paraId="586CF53E" w14:textId="77777777" w:rsidR="00AF558E" w:rsidRPr="00D15F0B" w:rsidRDefault="00AF558E" w:rsidP="00AF558E"/>
        </w:tc>
        <w:tc>
          <w:tcPr>
            <w:tcW w:w="1343" w:type="dxa"/>
            <w:tcBorders>
              <w:left w:val="nil"/>
              <w:bottom w:val="nil"/>
              <w:right w:val="nil"/>
            </w:tcBorders>
            <w:vAlign w:val="bottom"/>
          </w:tcPr>
          <w:p w14:paraId="670930E6" w14:textId="77777777" w:rsidR="00AF558E" w:rsidRPr="00AF558E" w:rsidRDefault="00AF558E" w:rsidP="00AF558E">
            <w:pPr>
              <w:pStyle w:val="Texto"/>
              <w:tabs>
                <w:tab w:val="decimal" w:pos="708"/>
              </w:tabs>
              <w:rPr>
                <w:sz w:val="18"/>
                <w:szCs w:val="18"/>
              </w:rPr>
            </w:pPr>
            <w:r w:rsidRPr="00AF558E">
              <w:rPr>
                <w:sz w:val="18"/>
                <w:szCs w:val="18"/>
              </w:rPr>
              <w:t>1,37</w:t>
            </w:r>
          </w:p>
        </w:tc>
      </w:tr>
      <w:tr w:rsidR="00AF558E" w:rsidRPr="002112CC" w14:paraId="0CF66FEE" w14:textId="77777777" w:rsidTr="00AF558E">
        <w:tc>
          <w:tcPr>
            <w:tcW w:w="1349" w:type="dxa"/>
            <w:tcBorders>
              <w:top w:val="nil"/>
              <w:left w:val="nil"/>
              <w:bottom w:val="nil"/>
              <w:right w:val="nil"/>
            </w:tcBorders>
            <w:vAlign w:val="bottom"/>
          </w:tcPr>
          <w:p w14:paraId="04573F0F" w14:textId="77777777" w:rsidR="00AF558E" w:rsidRPr="002112CC" w:rsidRDefault="00AF558E" w:rsidP="00AF558E">
            <w:pPr>
              <w:pStyle w:val="Texto"/>
              <w:jc w:val="left"/>
              <w:rPr>
                <w:sz w:val="18"/>
                <w:szCs w:val="18"/>
              </w:rPr>
            </w:pPr>
            <w:r w:rsidRPr="002112CC">
              <w:rPr>
                <w:sz w:val="18"/>
                <w:szCs w:val="18"/>
              </w:rPr>
              <w:t>Solvencia</w:t>
            </w:r>
          </w:p>
        </w:tc>
        <w:tc>
          <w:tcPr>
            <w:tcW w:w="2076" w:type="dxa"/>
            <w:tcBorders>
              <w:left w:val="nil"/>
              <w:bottom w:val="nil"/>
              <w:right w:val="nil"/>
            </w:tcBorders>
            <w:vAlign w:val="bottom"/>
          </w:tcPr>
          <w:p w14:paraId="221ADDA5" w14:textId="77777777" w:rsidR="00AF558E" w:rsidRPr="002112CC" w:rsidRDefault="00AF558E" w:rsidP="00AF558E">
            <w:pPr>
              <w:pStyle w:val="Texto"/>
              <w:jc w:val="center"/>
              <w:rPr>
                <w:sz w:val="18"/>
                <w:szCs w:val="18"/>
              </w:rPr>
            </w:pPr>
            <w:r w:rsidRPr="002112CC">
              <w:rPr>
                <w:sz w:val="18"/>
                <w:szCs w:val="18"/>
              </w:rPr>
              <w:t>(Patrimonio total / Pasivo total)</w:t>
            </w:r>
          </w:p>
        </w:tc>
        <w:tc>
          <w:tcPr>
            <w:tcW w:w="85" w:type="dxa"/>
            <w:tcBorders>
              <w:left w:val="nil"/>
              <w:bottom w:val="nil"/>
              <w:right w:val="nil"/>
            </w:tcBorders>
            <w:vAlign w:val="bottom"/>
          </w:tcPr>
          <w:p w14:paraId="7BB5C972" w14:textId="77777777" w:rsidR="00AF558E" w:rsidRPr="002112CC" w:rsidRDefault="00AF558E" w:rsidP="00AF558E">
            <w:pPr>
              <w:pStyle w:val="Texto"/>
              <w:tabs>
                <w:tab w:val="decimal" w:pos="708"/>
              </w:tabs>
              <w:rPr>
                <w:sz w:val="18"/>
                <w:szCs w:val="18"/>
              </w:rPr>
            </w:pPr>
          </w:p>
        </w:tc>
        <w:tc>
          <w:tcPr>
            <w:tcW w:w="1080" w:type="dxa"/>
            <w:tcBorders>
              <w:left w:val="nil"/>
              <w:bottom w:val="nil"/>
              <w:right w:val="nil"/>
            </w:tcBorders>
            <w:vAlign w:val="bottom"/>
          </w:tcPr>
          <w:p w14:paraId="07FE17B3" w14:textId="17233462" w:rsidR="00AF558E" w:rsidRPr="002112CC" w:rsidRDefault="00002C95" w:rsidP="00AF558E">
            <w:pPr>
              <w:pStyle w:val="Texto"/>
              <w:tabs>
                <w:tab w:val="decimal" w:pos="708"/>
              </w:tabs>
              <w:rPr>
                <w:sz w:val="18"/>
                <w:szCs w:val="18"/>
              </w:rPr>
            </w:pPr>
            <w:r>
              <w:rPr>
                <w:sz w:val="18"/>
                <w:szCs w:val="18"/>
              </w:rPr>
              <w:t>0,47</w:t>
            </w:r>
          </w:p>
        </w:tc>
        <w:tc>
          <w:tcPr>
            <w:tcW w:w="92" w:type="dxa"/>
            <w:tcBorders>
              <w:left w:val="nil"/>
              <w:bottom w:val="nil"/>
              <w:right w:val="nil"/>
            </w:tcBorders>
            <w:vAlign w:val="bottom"/>
          </w:tcPr>
          <w:p w14:paraId="39DFD61D" w14:textId="77777777" w:rsidR="00AF558E" w:rsidRPr="002112CC" w:rsidRDefault="00AF558E" w:rsidP="00AF558E">
            <w:pPr>
              <w:pStyle w:val="Texto"/>
              <w:tabs>
                <w:tab w:val="decimal" w:pos="708"/>
              </w:tabs>
              <w:rPr>
                <w:sz w:val="18"/>
                <w:szCs w:val="18"/>
              </w:rPr>
            </w:pPr>
          </w:p>
        </w:tc>
        <w:tc>
          <w:tcPr>
            <w:tcW w:w="1168" w:type="dxa"/>
            <w:tcBorders>
              <w:left w:val="nil"/>
              <w:bottom w:val="nil"/>
              <w:right w:val="nil"/>
            </w:tcBorders>
            <w:vAlign w:val="bottom"/>
          </w:tcPr>
          <w:p w14:paraId="5B25F731" w14:textId="77777777" w:rsidR="00AF558E" w:rsidRPr="00AF558E" w:rsidRDefault="00AF558E" w:rsidP="00AF558E">
            <w:pPr>
              <w:pStyle w:val="Texto"/>
              <w:tabs>
                <w:tab w:val="decimal" w:pos="540"/>
              </w:tabs>
              <w:rPr>
                <w:sz w:val="18"/>
                <w:szCs w:val="18"/>
              </w:rPr>
            </w:pPr>
            <w:r w:rsidRPr="00AF558E">
              <w:rPr>
                <w:sz w:val="18"/>
                <w:szCs w:val="18"/>
              </w:rPr>
              <w:t>0,45</w:t>
            </w:r>
          </w:p>
        </w:tc>
        <w:tc>
          <w:tcPr>
            <w:tcW w:w="84" w:type="dxa"/>
            <w:tcBorders>
              <w:left w:val="nil"/>
              <w:bottom w:val="nil"/>
              <w:right w:val="nil"/>
            </w:tcBorders>
            <w:vAlign w:val="bottom"/>
          </w:tcPr>
          <w:p w14:paraId="5A88F8C7" w14:textId="77777777" w:rsidR="00AF558E" w:rsidRPr="00D15F0B" w:rsidRDefault="00AF558E" w:rsidP="00AF558E"/>
        </w:tc>
        <w:tc>
          <w:tcPr>
            <w:tcW w:w="1343" w:type="dxa"/>
            <w:tcBorders>
              <w:left w:val="nil"/>
              <w:bottom w:val="nil"/>
              <w:right w:val="nil"/>
            </w:tcBorders>
            <w:vAlign w:val="bottom"/>
          </w:tcPr>
          <w:p w14:paraId="53BCCC4C" w14:textId="77777777" w:rsidR="00AF558E" w:rsidRPr="00AF558E" w:rsidRDefault="00AF558E" w:rsidP="00AF558E">
            <w:pPr>
              <w:pStyle w:val="Texto"/>
              <w:tabs>
                <w:tab w:val="decimal" w:pos="708"/>
              </w:tabs>
              <w:rPr>
                <w:sz w:val="18"/>
                <w:szCs w:val="18"/>
              </w:rPr>
            </w:pPr>
            <w:r w:rsidRPr="00AF558E">
              <w:rPr>
                <w:sz w:val="18"/>
                <w:szCs w:val="18"/>
              </w:rPr>
              <w:t>0,52</w:t>
            </w:r>
          </w:p>
        </w:tc>
      </w:tr>
      <w:tr w:rsidR="00AF558E" w:rsidRPr="002112CC" w14:paraId="5648E873" w14:textId="77777777" w:rsidTr="00AF558E">
        <w:tc>
          <w:tcPr>
            <w:tcW w:w="1349" w:type="dxa"/>
            <w:tcBorders>
              <w:top w:val="nil"/>
              <w:left w:val="nil"/>
              <w:bottom w:val="nil"/>
              <w:right w:val="nil"/>
            </w:tcBorders>
            <w:vAlign w:val="bottom"/>
          </w:tcPr>
          <w:p w14:paraId="6530BBA6" w14:textId="77777777" w:rsidR="00AF558E" w:rsidRPr="002112CC" w:rsidRDefault="00AF558E" w:rsidP="00AF558E">
            <w:pPr>
              <w:pStyle w:val="Texto"/>
              <w:jc w:val="left"/>
              <w:rPr>
                <w:sz w:val="18"/>
                <w:szCs w:val="18"/>
              </w:rPr>
            </w:pPr>
            <w:r w:rsidRPr="002112CC">
              <w:rPr>
                <w:sz w:val="18"/>
                <w:szCs w:val="18"/>
              </w:rPr>
              <w:t>Inmovilización del capital</w:t>
            </w:r>
          </w:p>
        </w:tc>
        <w:tc>
          <w:tcPr>
            <w:tcW w:w="2076" w:type="dxa"/>
            <w:tcBorders>
              <w:left w:val="nil"/>
              <w:bottom w:val="nil"/>
              <w:right w:val="nil"/>
            </w:tcBorders>
            <w:vAlign w:val="bottom"/>
          </w:tcPr>
          <w:p w14:paraId="199BC65E" w14:textId="77777777" w:rsidR="00AF558E" w:rsidRPr="002112CC" w:rsidRDefault="00AF558E" w:rsidP="00AF558E">
            <w:pPr>
              <w:pStyle w:val="Texto"/>
              <w:jc w:val="center"/>
              <w:rPr>
                <w:sz w:val="18"/>
                <w:szCs w:val="18"/>
              </w:rPr>
            </w:pPr>
            <w:r w:rsidRPr="002112CC">
              <w:rPr>
                <w:sz w:val="18"/>
                <w:szCs w:val="18"/>
              </w:rPr>
              <w:t>(Activo no corriente / Total del activo)</w:t>
            </w:r>
          </w:p>
        </w:tc>
        <w:tc>
          <w:tcPr>
            <w:tcW w:w="85" w:type="dxa"/>
            <w:tcBorders>
              <w:left w:val="nil"/>
              <w:bottom w:val="nil"/>
              <w:right w:val="nil"/>
            </w:tcBorders>
            <w:vAlign w:val="bottom"/>
          </w:tcPr>
          <w:p w14:paraId="0815CFAE" w14:textId="77777777" w:rsidR="00AF558E" w:rsidRPr="002112CC" w:rsidRDefault="00AF558E" w:rsidP="00AF558E">
            <w:pPr>
              <w:pStyle w:val="Texto"/>
              <w:tabs>
                <w:tab w:val="decimal" w:pos="708"/>
              </w:tabs>
              <w:rPr>
                <w:sz w:val="18"/>
                <w:szCs w:val="18"/>
              </w:rPr>
            </w:pPr>
          </w:p>
        </w:tc>
        <w:tc>
          <w:tcPr>
            <w:tcW w:w="1080" w:type="dxa"/>
            <w:tcBorders>
              <w:left w:val="nil"/>
              <w:bottom w:val="nil"/>
              <w:right w:val="nil"/>
            </w:tcBorders>
            <w:vAlign w:val="bottom"/>
          </w:tcPr>
          <w:p w14:paraId="47CCFD48" w14:textId="3C9D5637" w:rsidR="00AF558E" w:rsidRPr="002112CC" w:rsidRDefault="00002C95" w:rsidP="00AF558E">
            <w:pPr>
              <w:pStyle w:val="Texto"/>
              <w:tabs>
                <w:tab w:val="decimal" w:pos="708"/>
              </w:tabs>
              <w:rPr>
                <w:sz w:val="18"/>
                <w:szCs w:val="18"/>
              </w:rPr>
            </w:pPr>
            <w:r>
              <w:rPr>
                <w:sz w:val="18"/>
                <w:szCs w:val="18"/>
              </w:rPr>
              <w:t>0,45</w:t>
            </w:r>
          </w:p>
        </w:tc>
        <w:tc>
          <w:tcPr>
            <w:tcW w:w="92" w:type="dxa"/>
            <w:tcBorders>
              <w:left w:val="nil"/>
              <w:bottom w:val="nil"/>
              <w:right w:val="nil"/>
            </w:tcBorders>
            <w:vAlign w:val="bottom"/>
          </w:tcPr>
          <w:p w14:paraId="1E1DA067" w14:textId="77777777" w:rsidR="00AF558E" w:rsidRPr="002112CC" w:rsidRDefault="00AF558E" w:rsidP="00AF558E">
            <w:pPr>
              <w:pStyle w:val="Texto"/>
              <w:tabs>
                <w:tab w:val="decimal" w:pos="708"/>
              </w:tabs>
              <w:rPr>
                <w:sz w:val="18"/>
                <w:szCs w:val="18"/>
              </w:rPr>
            </w:pPr>
          </w:p>
        </w:tc>
        <w:tc>
          <w:tcPr>
            <w:tcW w:w="1168" w:type="dxa"/>
            <w:tcBorders>
              <w:left w:val="nil"/>
              <w:bottom w:val="nil"/>
              <w:right w:val="nil"/>
            </w:tcBorders>
            <w:vAlign w:val="bottom"/>
          </w:tcPr>
          <w:p w14:paraId="719F62CF" w14:textId="77777777" w:rsidR="00AF558E" w:rsidRPr="00AF558E" w:rsidRDefault="00AF558E" w:rsidP="00AF558E">
            <w:pPr>
              <w:pStyle w:val="Texto"/>
              <w:tabs>
                <w:tab w:val="decimal" w:pos="540"/>
              </w:tabs>
              <w:rPr>
                <w:sz w:val="18"/>
                <w:szCs w:val="18"/>
              </w:rPr>
            </w:pPr>
            <w:r w:rsidRPr="00AF558E">
              <w:rPr>
                <w:sz w:val="18"/>
                <w:szCs w:val="18"/>
              </w:rPr>
              <w:t>0,44</w:t>
            </w:r>
          </w:p>
        </w:tc>
        <w:tc>
          <w:tcPr>
            <w:tcW w:w="84" w:type="dxa"/>
            <w:tcBorders>
              <w:left w:val="nil"/>
              <w:bottom w:val="nil"/>
              <w:right w:val="nil"/>
            </w:tcBorders>
            <w:vAlign w:val="bottom"/>
          </w:tcPr>
          <w:p w14:paraId="0A9EA5C6" w14:textId="77777777" w:rsidR="00AF558E" w:rsidRPr="00D15F0B" w:rsidRDefault="00AF558E" w:rsidP="00AF558E"/>
        </w:tc>
        <w:tc>
          <w:tcPr>
            <w:tcW w:w="1343" w:type="dxa"/>
            <w:tcBorders>
              <w:left w:val="nil"/>
              <w:bottom w:val="nil"/>
              <w:right w:val="nil"/>
            </w:tcBorders>
            <w:vAlign w:val="bottom"/>
          </w:tcPr>
          <w:p w14:paraId="034A591A" w14:textId="77777777" w:rsidR="00AF558E" w:rsidRPr="00AF558E" w:rsidRDefault="00AF558E" w:rsidP="00AF558E">
            <w:pPr>
              <w:pStyle w:val="Texto"/>
              <w:tabs>
                <w:tab w:val="decimal" w:pos="708"/>
              </w:tabs>
              <w:rPr>
                <w:sz w:val="18"/>
                <w:szCs w:val="18"/>
              </w:rPr>
            </w:pPr>
            <w:r w:rsidRPr="00AF558E">
              <w:rPr>
                <w:sz w:val="18"/>
                <w:szCs w:val="18"/>
              </w:rPr>
              <w:t>0,40</w:t>
            </w:r>
          </w:p>
        </w:tc>
      </w:tr>
      <w:tr w:rsidR="00AF558E" w:rsidRPr="002112CC" w14:paraId="1D41B19A" w14:textId="77777777" w:rsidTr="00AF558E">
        <w:tc>
          <w:tcPr>
            <w:tcW w:w="1349" w:type="dxa"/>
            <w:tcBorders>
              <w:top w:val="nil"/>
              <w:left w:val="nil"/>
              <w:bottom w:val="nil"/>
              <w:right w:val="nil"/>
            </w:tcBorders>
            <w:vAlign w:val="bottom"/>
          </w:tcPr>
          <w:p w14:paraId="460A71D9" w14:textId="77777777" w:rsidR="00AF558E" w:rsidRPr="002112CC" w:rsidRDefault="00AF558E" w:rsidP="00AF558E">
            <w:pPr>
              <w:pStyle w:val="Texto"/>
              <w:jc w:val="left"/>
              <w:rPr>
                <w:sz w:val="18"/>
                <w:szCs w:val="18"/>
              </w:rPr>
            </w:pPr>
            <w:r w:rsidRPr="002112CC">
              <w:rPr>
                <w:sz w:val="18"/>
                <w:szCs w:val="18"/>
              </w:rPr>
              <w:t>Rentabilidad</w:t>
            </w:r>
          </w:p>
        </w:tc>
        <w:tc>
          <w:tcPr>
            <w:tcW w:w="2076" w:type="dxa"/>
            <w:tcBorders>
              <w:left w:val="nil"/>
              <w:bottom w:val="nil"/>
              <w:right w:val="nil"/>
            </w:tcBorders>
            <w:vAlign w:val="bottom"/>
          </w:tcPr>
          <w:p w14:paraId="19BE7C28" w14:textId="77777777" w:rsidR="00AF558E" w:rsidRPr="002112CC" w:rsidRDefault="00AF558E" w:rsidP="00AF558E">
            <w:pPr>
              <w:pStyle w:val="Texto"/>
              <w:jc w:val="center"/>
              <w:rPr>
                <w:sz w:val="18"/>
                <w:szCs w:val="18"/>
              </w:rPr>
            </w:pPr>
            <w:r w:rsidRPr="002112CC">
              <w:rPr>
                <w:sz w:val="18"/>
                <w:szCs w:val="18"/>
              </w:rPr>
              <w:t>(Resultado del ejercicio / Patrimonio total)</w:t>
            </w:r>
          </w:p>
        </w:tc>
        <w:tc>
          <w:tcPr>
            <w:tcW w:w="85" w:type="dxa"/>
            <w:tcBorders>
              <w:left w:val="nil"/>
              <w:bottom w:val="nil"/>
              <w:right w:val="nil"/>
            </w:tcBorders>
            <w:vAlign w:val="bottom"/>
          </w:tcPr>
          <w:p w14:paraId="3BADDAB5" w14:textId="77777777" w:rsidR="00AF558E" w:rsidRPr="002112CC" w:rsidRDefault="00AF558E" w:rsidP="00AF558E">
            <w:pPr>
              <w:pStyle w:val="Texto"/>
              <w:tabs>
                <w:tab w:val="decimal" w:pos="708"/>
              </w:tabs>
              <w:rPr>
                <w:sz w:val="18"/>
                <w:szCs w:val="18"/>
              </w:rPr>
            </w:pPr>
          </w:p>
        </w:tc>
        <w:tc>
          <w:tcPr>
            <w:tcW w:w="1080" w:type="dxa"/>
            <w:tcBorders>
              <w:left w:val="nil"/>
              <w:bottom w:val="nil"/>
              <w:right w:val="nil"/>
            </w:tcBorders>
            <w:vAlign w:val="bottom"/>
          </w:tcPr>
          <w:p w14:paraId="17AC12DF" w14:textId="7B0141CF" w:rsidR="00AF558E" w:rsidRPr="002112CC" w:rsidRDefault="00002C95" w:rsidP="00AF558E">
            <w:pPr>
              <w:pStyle w:val="Texto"/>
              <w:tabs>
                <w:tab w:val="decimal" w:pos="708"/>
              </w:tabs>
              <w:rPr>
                <w:sz w:val="18"/>
                <w:szCs w:val="18"/>
              </w:rPr>
            </w:pPr>
            <w:r>
              <w:rPr>
                <w:sz w:val="18"/>
                <w:szCs w:val="18"/>
              </w:rPr>
              <w:t>0,09</w:t>
            </w:r>
          </w:p>
        </w:tc>
        <w:tc>
          <w:tcPr>
            <w:tcW w:w="92" w:type="dxa"/>
            <w:tcBorders>
              <w:left w:val="nil"/>
              <w:bottom w:val="nil"/>
              <w:right w:val="nil"/>
            </w:tcBorders>
            <w:vAlign w:val="bottom"/>
          </w:tcPr>
          <w:p w14:paraId="3F5CA292" w14:textId="77777777" w:rsidR="00AF558E" w:rsidRPr="002112CC" w:rsidRDefault="00AF558E" w:rsidP="00AF558E">
            <w:pPr>
              <w:pStyle w:val="Texto"/>
              <w:tabs>
                <w:tab w:val="decimal" w:pos="708"/>
              </w:tabs>
              <w:rPr>
                <w:sz w:val="18"/>
                <w:szCs w:val="18"/>
              </w:rPr>
            </w:pPr>
          </w:p>
        </w:tc>
        <w:tc>
          <w:tcPr>
            <w:tcW w:w="1168" w:type="dxa"/>
            <w:tcBorders>
              <w:left w:val="nil"/>
              <w:bottom w:val="nil"/>
              <w:right w:val="nil"/>
            </w:tcBorders>
            <w:vAlign w:val="bottom"/>
          </w:tcPr>
          <w:p w14:paraId="5FD57F4C" w14:textId="77777777" w:rsidR="00AF558E" w:rsidRPr="00AF558E" w:rsidRDefault="00AF558E" w:rsidP="00AF558E">
            <w:pPr>
              <w:pStyle w:val="Texto"/>
              <w:tabs>
                <w:tab w:val="decimal" w:pos="540"/>
              </w:tabs>
              <w:rPr>
                <w:sz w:val="18"/>
                <w:szCs w:val="18"/>
              </w:rPr>
            </w:pPr>
            <w:r w:rsidRPr="00AF558E">
              <w:rPr>
                <w:sz w:val="18"/>
                <w:szCs w:val="18"/>
              </w:rPr>
              <w:t>(0,28)</w:t>
            </w:r>
          </w:p>
        </w:tc>
        <w:tc>
          <w:tcPr>
            <w:tcW w:w="84" w:type="dxa"/>
            <w:tcBorders>
              <w:left w:val="nil"/>
              <w:bottom w:val="nil"/>
              <w:right w:val="nil"/>
            </w:tcBorders>
            <w:vAlign w:val="bottom"/>
          </w:tcPr>
          <w:p w14:paraId="1C8172A9" w14:textId="77777777" w:rsidR="00AF558E" w:rsidRPr="00D15F0B" w:rsidRDefault="00AF558E" w:rsidP="00AF558E"/>
        </w:tc>
        <w:tc>
          <w:tcPr>
            <w:tcW w:w="1343" w:type="dxa"/>
            <w:tcBorders>
              <w:left w:val="nil"/>
              <w:bottom w:val="nil"/>
              <w:right w:val="nil"/>
            </w:tcBorders>
            <w:vAlign w:val="bottom"/>
          </w:tcPr>
          <w:p w14:paraId="2D186E06" w14:textId="77777777" w:rsidR="00AF558E" w:rsidRPr="00AF558E" w:rsidRDefault="00AF558E" w:rsidP="00AF558E">
            <w:pPr>
              <w:pStyle w:val="Texto"/>
              <w:tabs>
                <w:tab w:val="decimal" w:pos="708"/>
              </w:tabs>
              <w:rPr>
                <w:sz w:val="18"/>
                <w:szCs w:val="18"/>
              </w:rPr>
            </w:pPr>
            <w:r w:rsidRPr="00AF558E">
              <w:rPr>
                <w:sz w:val="18"/>
                <w:szCs w:val="18"/>
              </w:rPr>
              <w:t>0,00</w:t>
            </w:r>
          </w:p>
        </w:tc>
      </w:tr>
    </w:tbl>
    <w:p w14:paraId="7C47171D" w14:textId="77777777" w:rsidR="00222F00" w:rsidRPr="002112CC" w:rsidRDefault="00222F00" w:rsidP="00222F00">
      <w:pPr>
        <w:pStyle w:val="Texto"/>
      </w:pPr>
    </w:p>
    <w:p w14:paraId="4E4EC040" w14:textId="77777777" w:rsidR="005866DC" w:rsidRPr="002112CC" w:rsidRDefault="005866DC" w:rsidP="00222F00">
      <w:pPr>
        <w:pStyle w:val="Texto"/>
      </w:pPr>
    </w:p>
    <w:p w14:paraId="3E3235E3" w14:textId="585C54B8" w:rsidR="00222F00" w:rsidRPr="002112CC" w:rsidRDefault="005866DC" w:rsidP="00792960">
      <w:pPr>
        <w:pStyle w:val="Ttulonota"/>
        <w:numPr>
          <w:ilvl w:val="0"/>
          <w:numId w:val="47"/>
        </w:numPr>
      </w:pPr>
      <w:bookmarkStart w:id="0" w:name="_Hlk45704891"/>
      <w:r w:rsidRPr="002112CC">
        <w:t xml:space="preserve">PERSPECTIVAS </w:t>
      </w:r>
      <w:r w:rsidRPr="002112CC">
        <w:rPr>
          <w:b w:val="0"/>
        </w:rPr>
        <w:t>(información no examinada y no cubierta por el Informe de</w:t>
      </w:r>
      <w:r w:rsidR="00E86C63">
        <w:rPr>
          <w:b w:val="0"/>
        </w:rPr>
        <w:t>l</w:t>
      </w:r>
      <w:r w:rsidRPr="002112CC">
        <w:rPr>
          <w:b w:val="0"/>
        </w:rPr>
        <w:t xml:space="preserve"> </w:t>
      </w:r>
      <w:r w:rsidR="00E86C63">
        <w:rPr>
          <w:b w:val="0"/>
        </w:rPr>
        <w:t>auditor</w:t>
      </w:r>
      <w:r w:rsidRPr="002112CC">
        <w:rPr>
          <w:b w:val="0"/>
        </w:rPr>
        <w:t>)</w:t>
      </w:r>
    </w:p>
    <w:p w14:paraId="274A08C1" w14:textId="6C846B9C" w:rsidR="00222F00" w:rsidRDefault="00222F00" w:rsidP="00DD39FF">
      <w:pPr>
        <w:pStyle w:val="Texto"/>
      </w:pPr>
    </w:p>
    <w:p w14:paraId="4A28F1F6" w14:textId="45B4C858" w:rsidR="004934A5" w:rsidRDefault="004934A5" w:rsidP="004934A5">
      <w:pPr>
        <w:pStyle w:val="Texto"/>
      </w:pPr>
      <w:r>
        <w:t>Estamos enfrentando un ejercicio que presenta numerosas incertidumbres y desafíos de todo tipo.</w:t>
      </w:r>
    </w:p>
    <w:p w14:paraId="1FD75285" w14:textId="77777777" w:rsidR="004934A5" w:rsidRDefault="004934A5" w:rsidP="004934A5">
      <w:pPr>
        <w:pStyle w:val="Texto"/>
      </w:pPr>
    </w:p>
    <w:p w14:paraId="22857E3A" w14:textId="77777777" w:rsidR="004934A5" w:rsidRDefault="004934A5" w:rsidP="004934A5">
      <w:pPr>
        <w:pStyle w:val="Texto"/>
      </w:pPr>
      <w:r>
        <w:t xml:space="preserve">Por el lado productivo, la importancia de aplicar estrictamente los protocolos para llevar adelante la actividad en el marco de la pandemia del COVID 19 sin que haya impacto en la salud de nuestra gente. Por el lado comercial el congelamiento de hecho en el precio del bioetanol, que no tiene actualización desde Noviembre pasado genera una gran incertidumbre en todo el sector. </w:t>
      </w:r>
    </w:p>
    <w:p w14:paraId="76483C9A" w14:textId="77777777" w:rsidR="004934A5" w:rsidRDefault="004934A5" w:rsidP="004934A5">
      <w:pPr>
        <w:pStyle w:val="Texto"/>
      </w:pPr>
    </w:p>
    <w:p w14:paraId="4C49CF5D" w14:textId="77777777" w:rsidR="004934A5" w:rsidRDefault="004934A5" w:rsidP="004934A5">
      <w:pPr>
        <w:pStyle w:val="Texto"/>
      </w:pPr>
      <w:r>
        <w:t xml:space="preserve">Asimismo, el control de los precios en los productos de consumo masivo genera preocupación por la necesidad de poder compensar los incrementos en los costos en la producción de azúcar. </w:t>
      </w:r>
    </w:p>
    <w:p w14:paraId="46A50085" w14:textId="77777777" w:rsidR="004934A5" w:rsidRDefault="004934A5" w:rsidP="004934A5">
      <w:pPr>
        <w:pStyle w:val="Texto"/>
      </w:pPr>
    </w:p>
    <w:p w14:paraId="4311D112" w14:textId="77777777" w:rsidR="004934A5" w:rsidRDefault="004934A5" w:rsidP="004934A5">
      <w:pPr>
        <w:pStyle w:val="Texto"/>
      </w:pPr>
      <w:r>
        <w:t>Adicionalmente, la UE prohibió a partir del 16 de agosto y hasta el 31 de marzo de 2021 el ingreso de los cítricos provenientes de Argentina. Esta medida se tomó por la presión de los productores citrícolas de España y se hizo a través de una irrazonable aplicación de los protocolos sanitarios que se terminó convirtiendo en la barrera paraarancelaria reclamada por los productores españoles. Esto genera una complicación adicional para nuestro negocio de cítricos, en el momento más activo de la campaña.</w:t>
      </w:r>
    </w:p>
    <w:p w14:paraId="1D8E88D1" w14:textId="77777777" w:rsidR="004934A5" w:rsidRDefault="004934A5" w:rsidP="004934A5">
      <w:pPr>
        <w:pStyle w:val="Texto"/>
      </w:pPr>
    </w:p>
    <w:p w14:paraId="00237546" w14:textId="77777777" w:rsidR="004934A5" w:rsidRDefault="004934A5" w:rsidP="004934A5">
      <w:pPr>
        <w:pStyle w:val="Texto"/>
      </w:pPr>
      <w:r>
        <w:t>No obstante lo antedicho, seguimos desarrollando todas las iniciativas de nuestro plan Génesis XXI que continuará generando mejoras y eficiencias de costos, como las que ya se evidenciaron en el ejercicio pasado. También es auspicioso destacar que hemos emitido recientemente un paquete de ON que nos permiten financiar la actividad de la zafra a un costo financiero razonable, en línea con lo presupuestado. Las producciones agrícolas por su parte muestran buenos rendimientos en todos los casos. Hemos desarrollado también nuevos productos en el negocio de papel, como el papel para fabricación de cajas de embalaje que están tendiendo buena aceptación en el mercado.</w:t>
      </w:r>
    </w:p>
    <w:p w14:paraId="6B56AC82" w14:textId="77777777" w:rsidR="004934A5" w:rsidRDefault="004934A5" w:rsidP="004934A5">
      <w:pPr>
        <w:pStyle w:val="Texto"/>
      </w:pPr>
    </w:p>
    <w:p w14:paraId="2F21219B" w14:textId="7724EC43" w:rsidR="004934A5" w:rsidRPr="002112CC" w:rsidRDefault="004934A5" w:rsidP="004934A5">
      <w:pPr>
        <w:pStyle w:val="Texto"/>
      </w:pPr>
      <w:r>
        <w:t>En síntesis, tendremos por delante un contexto de incertidumbre muy importante que afrontaremos con la aplicación de todas las medidas a nuestro alcance para minimizar posibles impactos negativos y al mismo tiempo aprovechar las oportunidades que puedan surgir.  Seguimos enfocados en nuestros planes para mejorar la competitividad en todos los negocios, ahora con el componente adicional de los estrictos protocolos para el cuidado de la gente, lo que nos permitirá estar mejor preparados para enfrentar el contexto de los próximos meses.</w:t>
      </w:r>
    </w:p>
    <w:bookmarkEnd w:id="0"/>
    <w:p w14:paraId="6F9F885E" w14:textId="77777777" w:rsidR="00222F00" w:rsidRPr="002112CC" w:rsidRDefault="00222F00" w:rsidP="00DD39FF">
      <w:pPr>
        <w:pStyle w:val="Texto"/>
      </w:pPr>
    </w:p>
    <w:p w14:paraId="0D1BB4DF" w14:textId="026B2C8D" w:rsidR="00C2434C" w:rsidRPr="002112CC" w:rsidRDefault="00C2434C" w:rsidP="0043062D">
      <w:pPr>
        <w:pStyle w:val="Tituloprincipal"/>
      </w:pPr>
      <w:bookmarkStart w:id="1" w:name="_GoBack"/>
      <w:bookmarkEnd w:id="1"/>
    </w:p>
    <w:sectPr w:rsidR="00C2434C" w:rsidRPr="002112CC" w:rsidSect="0043062D">
      <w:headerReference w:type="default" r:id="rId8"/>
      <w:footerReference w:type="default" r:id="rId9"/>
      <w:pgSz w:w="12240" w:h="15840" w:code="1"/>
      <w:pgMar w:top="576" w:right="864" w:bottom="576" w:left="1728"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2B882" w14:textId="77777777" w:rsidR="00290089" w:rsidRDefault="00290089">
      <w:r>
        <w:separator/>
      </w:r>
    </w:p>
  </w:endnote>
  <w:endnote w:type="continuationSeparator" w:id="0">
    <w:p w14:paraId="0835A764" w14:textId="77777777" w:rsidR="00290089" w:rsidRDefault="00290089">
      <w:r>
        <w:continuationSeparator/>
      </w:r>
    </w:p>
  </w:endnote>
  <w:endnote w:type="continuationNotice" w:id="1">
    <w:p w14:paraId="351E5F59" w14:textId="77777777" w:rsidR="00290089" w:rsidRDefault="00290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EYInterstate Light">
    <w:panose1 w:val="02000506000000020004"/>
    <w:charset w:val="00"/>
    <w:family w:val="auto"/>
    <w:pitch w:val="variable"/>
    <w:sig w:usb0="A00002AF" w:usb1="5000206A" w:usb2="00000000" w:usb3="00000000" w:csb0="0000009F" w:csb1="00000000"/>
  </w:font>
  <w:font w:name="EYInterstate">
    <w:panose1 w:val="02000503020000020004"/>
    <w:charset w:val="00"/>
    <w:family w:val="auto"/>
    <w:pitch w:val="variable"/>
    <w:sig w:usb0="800002AF" w:usb1="5000204A"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oboto">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CE90F" w14:textId="77777777" w:rsidR="0043062D" w:rsidRPr="008A0400" w:rsidRDefault="0043062D" w:rsidP="00514F67">
    <w:pPr>
      <w:pStyle w:val="Texto"/>
      <w:tabs>
        <w:tab w:val="center" w:pos="1440"/>
        <w:tab w:val="center" w:pos="4860"/>
        <w:tab w:val="center" w:pos="8280"/>
      </w:tabs>
      <w:ind w:right="108"/>
      <w:rPr>
        <w:sz w:val="14"/>
        <w:szCs w:val="14"/>
      </w:rPr>
    </w:pPr>
    <w:r w:rsidRPr="008A0400">
      <w:rPr>
        <w:sz w:val="14"/>
        <w:szCs w:val="14"/>
      </w:rPr>
      <w:tab/>
      <w:t>Firmado a efectos de su identificación con</w:t>
    </w:r>
    <w:r>
      <w:rPr>
        <w:sz w:val="14"/>
        <w:szCs w:val="14"/>
      </w:rPr>
      <w:tab/>
    </w:r>
    <w:r w:rsidRPr="008A0400">
      <w:rPr>
        <w:sz w:val="14"/>
        <w:szCs w:val="14"/>
      </w:rPr>
      <w:t>Firmado a e</w:t>
    </w:r>
    <w:r>
      <w:rPr>
        <w:sz w:val="14"/>
        <w:szCs w:val="14"/>
      </w:rPr>
      <w:t>fectos de su identificación con</w:t>
    </w:r>
  </w:p>
  <w:p w14:paraId="4F75C123" w14:textId="77777777" w:rsidR="0043062D" w:rsidRPr="008A0400" w:rsidRDefault="0043062D" w:rsidP="00514F67">
    <w:pPr>
      <w:pStyle w:val="Texto"/>
      <w:tabs>
        <w:tab w:val="center" w:pos="1440"/>
        <w:tab w:val="center" w:pos="4860"/>
        <w:tab w:val="center" w:pos="8280"/>
      </w:tabs>
      <w:ind w:right="108"/>
      <w:rPr>
        <w:sz w:val="14"/>
        <w:szCs w:val="14"/>
      </w:rPr>
    </w:pPr>
    <w:r>
      <w:rPr>
        <w:sz w:val="14"/>
        <w:szCs w:val="14"/>
      </w:rPr>
      <w:tab/>
      <w:t>nuestro informe de fecha 26-08-2020</w:t>
    </w:r>
    <w:r>
      <w:rPr>
        <w:sz w:val="14"/>
        <w:szCs w:val="14"/>
      </w:rPr>
      <w:tab/>
      <w:t>nuestro informe de fecha 26-08-2020</w:t>
    </w:r>
  </w:p>
  <w:p w14:paraId="737F29A3" w14:textId="77777777" w:rsidR="0043062D" w:rsidRPr="008A0400" w:rsidRDefault="0043062D" w:rsidP="00514F67">
    <w:pPr>
      <w:pStyle w:val="Texto"/>
      <w:tabs>
        <w:tab w:val="center" w:pos="1440"/>
        <w:tab w:val="center" w:pos="4860"/>
        <w:tab w:val="center" w:pos="8280"/>
      </w:tabs>
      <w:ind w:right="108"/>
      <w:rPr>
        <w:sz w:val="14"/>
        <w:szCs w:val="14"/>
      </w:rPr>
    </w:pPr>
    <w:r>
      <w:rPr>
        <w:sz w:val="14"/>
        <w:szCs w:val="14"/>
      </w:rPr>
      <w:tab/>
    </w:r>
    <w:r>
      <w:rPr>
        <w:sz w:val="14"/>
        <w:szCs w:val="14"/>
      </w:rPr>
      <w:tab/>
    </w:r>
    <w:r w:rsidRPr="008A0400">
      <w:rPr>
        <w:sz w:val="14"/>
        <w:szCs w:val="14"/>
      </w:rPr>
      <w:t>PISTRELLI, HENRY MARTIN Y ASOCIADOS S.R.L.</w:t>
    </w:r>
  </w:p>
  <w:p w14:paraId="706D4ED1" w14:textId="77777777" w:rsidR="0043062D" w:rsidRPr="003C62FC" w:rsidRDefault="0043062D" w:rsidP="00514F67">
    <w:pPr>
      <w:pStyle w:val="Texto"/>
      <w:tabs>
        <w:tab w:val="center" w:pos="1440"/>
        <w:tab w:val="center" w:pos="4860"/>
        <w:tab w:val="center" w:pos="8280"/>
      </w:tabs>
      <w:ind w:right="108"/>
      <w:rPr>
        <w:sz w:val="14"/>
        <w:szCs w:val="14"/>
      </w:rPr>
    </w:pPr>
    <w:r>
      <w:rPr>
        <w:sz w:val="14"/>
        <w:szCs w:val="14"/>
      </w:rPr>
      <w:tab/>
    </w:r>
    <w:r>
      <w:rPr>
        <w:sz w:val="14"/>
        <w:szCs w:val="14"/>
      </w:rPr>
      <w:tab/>
    </w:r>
    <w:r>
      <w:rPr>
        <w:sz w:val="14"/>
      </w:rPr>
      <w:t xml:space="preserve">C.P.C.E.C.A.B.A. </w:t>
    </w:r>
    <w:proofErr w:type="spellStart"/>
    <w:r>
      <w:rPr>
        <w:sz w:val="14"/>
      </w:rPr>
      <w:t>T°</w:t>
    </w:r>
    <w:proofErr w:type="spellEnd"/>
    <w:r>
      <w:rPr>
        <w:sz w:val="14"/>
      </w:rPr>
      <w:t xml:space="preserve"> 1 - </w:t>
    </w:r>
    <w:proofErr w:type="spellStart"/>
    <w:r>
      <w:rPr>
        <w:sz w:val="14"/>
      </w:rPr>
      <w:t>F°</w:t>
    </w:r>
    <w:proofErr w:type="spellEnd"/>
    <w:r>
      <w:rPr>
        <w:sz w:val="14"/>
      </w:rPr>
      <w:t xml:space="preserve"> 13</w:t>
    </w:r>
  </w:p>
  <w:p w14:paraId="2C75AAD4" w14:textId="77777777" w:rsidR="0043062D" w:rsidRPr="00853669" w:rsidRDefault="0043062D" w:rsidP="004F7439">
    <w:pPr>
      <w:pStyle w:val="Texto"/>
      <w:tabs>
        <w:tab w:val="center" w:pos="1440"/>
        <w:tab w:val="center" w:pos="4860"/>
        <w:tab w:val="center" w:pos="8010"/>
      </w:tabs>
      <w:ind w:right="108"/>
      <w:rPr>
        <w:sz w:val="18"/>
      </w:rPr>
    </w:pPr>
    <w:r w:rsidRPr="003C62FC">
      <w:rPr>
        <w:sz w:val="18"/>
      </w:rPr>
      <w:tab/>
    </w:r>
    <w:r w:rsidRPr="003C62FC">
      <w:rPr>
        <w:sz w:val="18"/>
      </w:rPr>
      <w:tab/>
    </w:r>
    <w:r w:rsidRPr="003C62FC">
      <w:rPr>
        <w:sz w:val="18"/>
      </w:rPr>
      <w:tab/>
    </w:r>
    <w:r w:rsidRPr="007E281D">
      <w:rPr>
        <w:sz w:val="18"/>
      </w:rPr>
      <w:t xml:space="preserve">Dr. </w:t>
    </w:r>
    <w:r>
      <w:rPr>
        <w:sz w:val="18"/>
      </w:rPr>
      <w:t>CARLOS H.</w:t>
    </w:r>
    <w:r w:rsidRPr="007E281D">
      <w:rPr>
        <w:sz w:val="18"/>
      </w:rPr>
      <w:t xml:space="preserve"> BLAQUIER</w:t>
    </w:r>
  </w:p>
  <w:p w14:paraId="39274714" w14:textId="77777777" w:rsidR="0043062D" w:rsidRPr="00853669" w:rsidRDefault="0043062D" w:rsidP="004F7439">
    <w:pPr>
      <w:pStyle w:val="Texto"/>
      <w:tabs>
        <w:tab w:val="center" w:pos="1440"/>
        <w:tab w:val="center" w:pos="4860"/>
        <w:tab w:val="center" w:pos="8010"/>
      </w:tabs>
      <w:ind w:right="108"/>
      <w:rPr>
        <w:sz w:val="18"/>
      </w:rPr>
    </w:pPr>
    <w:r w:rsidRPr="00853669">
      <w:rPr>
        <w:sz w:val="18"/>
      </w:rPr>
      <w:tab/>
    </w:r>
    <w:r w:rsidRPr="00853669">
      <w:rPr>
        <w:sz w:val="18"/>
      </w:rPr>
      <w:tab/>
    </w:r>
    <w:r w:rsidRPr="00853669">
      <w:rPr>
        <w:sz w:val="18"/>
      </w:rPr>
      <w:tab/>
    </w:r>
    <w:r>
      <w:rPr>
        <w:sz w:val="18"/>
      </w:rPr>
      <w:t>Presidente</w:t>
    </w:r>
  </w:p>
  <w:p w14:paraId="32DEAFB8" w14:textId="77777777" w:rsidR="0043062D" w:rsidRPr="00853669" w:rsidRDefault="0043062D" w:rsidP="00514F67">
    <w:pPr>
      <w:pStyle w:val="Texto"/>
      <w:tabs>
        <w:tab w:val="center" w:pos="1440"/>
        <w:tab w:val="center" w:pos="4860"/>
        <w:tab w:val="center" w:pos="8280"/>
      </w:tabs>
      <w:ind w:right="108"/>
      <w:rPr>
        <w:sz w:val="14"/>
        <w:szCs w:val="14"/>
      </w:rPr>
    </w:pPr>
    <w:r w:rsidRPr="00853669">
      <w:rPr>
        <w:sz w:val="14"/>
        <w:szCs w:val="14"/>
      </w:rPr>
      <w:tab/>
    </w:r>
    <w:r>
      <w:rPr>
        <w:sz w:val="14"/>
        <w:szCs w:val="14"/>
      </w:rPr>
      <w:t>Dr. ENRIQUE SBERTOLI</w:t>
    </w:r>
    <w:r w:rsidRPr="00853669">
      <w:rPr>
        <w:sz w:val="14"/>
        <w:szCs w:val="14"/>
      </w:rPr>
      <w:tab/>
      <w:t>PABLO MORENO</w:t>
    </w:r>
  </w:p>
  <w:p w14:paraId="2407FD70" w14:textId="77777777" w:rsidR="0043062D" w:rsidRPr="00853669" w:rsidRDefault="0043062D" w:rsidP="00514F67">
    <w:pPr>
      <w:pStyle w:val="Texto"/>
      <w:tabs>
        <w:tab w:val="center" w:pos="1440"/>
        <w:tab w:val="center" w:pos="4860"/>
        <w:tab w:val="center" w:pos="8280"/>
      </w:tabs>
      <w:ind w:right="108"/>
      <w:rPr>
        <w:sz w:val="14"/>
        <w:szCs w:val="14"/>
      </w:rPr>
    </w:pPr>
    <w:r w:rsidRPr="00853669">
      <w:rPr>
        <w:sz w:val="14"/>
        <w:szCs w:val="14"/>
      </w:rPr>
      <w:tab/>
      <w:t>Por Comisión Fiscalizadora</w:t>
    </w:r>
    <w:r w:rsidRPr="00853669">
      <w:rPr>
        <w:sz w:val="14"/>
        <w:szCs w:val="14"/>
      </w:rPr>
      <w:tab/>
      <w:t>Socio</w:t>
    </w:r>
  </w:p>
  <w:p w14:paraId="61927220" w14:textId="77777777" w:rsidR="0043062D" w:rsidRPr="00C502B3" w:rsidRDefault="0043062D" w:rsidP="00514F67">
    <w:pPr>
      <w:pStyle w:val="Texto"/>
      <w:tabs>
        <w:tab w:val="center" w:pos="1440"/>
        <w:tab w:val="center" w:pos="4860"/>
        <w:tab w:val="center" w:pos="8280"/>
      </w:tabs>
      <w:ind w:right="108"/>
      <w:rPr>
        <w:sz w:val="14"/>
        <w:szCs w:val="14"/>
      </w:rPr>
    </w:pPr>
    <w:r w:rsidRPr="00853669">
      <w:rPr>
        <w:sz w:val="14"/>
        <w:szCs w:val="14"/>
      </w:rPr>
      <w:tab/>
    </w:r>
    <w:r w:rsidRPr="00853669">
      <w:rPr>
        <w:sz w:val="14"/>
        <w:szCs w:val="14"/>
      </w:rPr>
      <w:tab/>
    </w:r>
    <w:r w:rsidRPr="00C502B3">
      <w:rPr>
        <w:sz w:val="14"/>
        <w:szCs w:val="14"/>
      </w:rPr>
      <w:t>Contador Público U.B.A.</w:t>
    </w:r>
  </w:p>
  <w:p w14:paraId="4A31178E" w14:textId="77777777" w:rsidR="0043062D" w:rsidRPr="00C502B3" w:rsidRDefault="0043062D" w:rsidP="00514F67">
    <w:pPr>
      <w:pStyle w:val="Texto"/>
      <w:tabs>
        <w:tab w:val="center" w:pos="1440"/>
        <w:tab w:val="center" w:pos="4860"/>
        <w:tab w:val="center" w:pos="8280"/>
      </w:tabs>
      <w:ind w:right="108"/>
      <w:rPr>
        <w:sz w:val="14"/>
        <w:szCs w:val="14"/>
      </w:rPr>
    </w:pPr>
    <w:r w:rsidRPr="00C502B3">
      <w:rPr>
        <w:sz w:val="14"/>
        <w:szCs w:val="14"/>
      </w:rPr>
      <w:tab/>
    </w:r>
    <w:r w:rsidRPr="00C502B3">
      <w:rPr>
        <w:sz w:val="14"/>
        <w:szCs w:val="14"/>
      </w:rPr>
      <w:tab/>
    </w:r>
    <w:r w:rsidRPr="00C502B3">
      <w:rPr>
        <w:sz w:val="14"/>
      </w:rPr>
      <w:t>C.P.C.E.C.A.B.A.</w:t>
    </w:r>
    <w:r w:rsidRPr="00C502B3">
      <w:rPr>
        <w:sz w:val="14"/>
        <w:szCs w:val="14"/>
      </w:rPr>
      <w:t xml:space="preserve"> </w:t>
    </w:r>
    <w:proofErr w:type="spellStart"/>
    <w:r w:rsidRPr="00C502B3">
      <w:rPr>
        <w:sz w:val="14"/>
        <w:szCs w:val="14"/>
      </w:rPr>
      <w:t>T°</w:t>
    </w:r>
    <w:proofErr w:type="spellEnd"/>
    <w:r w:rsidRPr="00C502B3">
      <w:rPr>
        <w:sz w:val="14"/>
        <w:szCs w:val="14"/>
      </w:rPr>
      <w:t xml:space="preserve"> 164 - </w:t>
    </w:r>
    <w:proofErr w:type="spellStart"/>
    <w:r w:rsidRPr="00C502B3">
      <w:rPr>
        <w:sz w:val="14"/>
        <w:szCs w:val="14"/>
      </w:rPr>
      <w:t>F°</w:t>
    </w:r>
    <w:proofErr w:type="spellEnd"/>
    <w:r w:rsidRPr="00C502B3">
      <w:rPr>
        <w:sz w:val="14"/>
        <w:szCs w:val="14"/>
      </w:rPr>
      <w:t xml:space="preserve"> 235</w:t>
    </w:r>
  </w:p>
  <w:p w14:paraId="58618BEF" w14:textId="412E2232" w:rsidR="0043062D" w:rsidRPr="00C502B3" w:rsidRDefault="0043062D" w:rsidP="00A67FB6">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0C1C0" w14:textId="77777777" w:rsidR="00290089" w:rsidRDefault="00290089">
      <w:r>
        <w:separator/>
      </w:r>
    </w:p>
  </w:footnote>
  <w:footnote w:type="continuationSeparator" w:id="0">
    <w:p w14:paraId="77676238" w14:textId="77777777" w:rsidR="00290089" w:rsidRDefault="00290089">
      <w:r>
        <w:continuationSeparator/>
      </w:r>
    </w:p>
  </w:footnote>
  <w:footnote w:type="continuationNotice" w:id="1">
    <w:p w14:paraId="4E2E6AA9" w14:textId="77777777" w:rsidR="00290089" w:rsidRDefault="002900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068415273"/>
      <w:docPartObj>
        <w:docPartGallery w:val="Page Numbers (Top of Page)"/>
        <w:docPartUnique/>
      </w:docPartObj>
    </w:sdtPr>
    <w:sdtEndPr>
      <w:rPr>
        <w:noProof/>
        <w:sz w:val="16"/>
        <w:szCs w:val="16"/>
      </w:rPr>
    </w:sdtEndPr>
    <w:sdtContent>
      <w:p w14:paraId="33AD208C" w14:textId="77777777" w:rsidR="00290089" w:rsidRPr="00BE2EBE" w:rsidRDefault="00290089"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8</w:t>
        </w:r>
        <w:r w:rsidRPr="001D5290">
          <w:rPr>
            <w:noProof/>
            <w:sz w:val="16"/>
            <w:szCs w:val="16"/>
          </w:rPr>
          <w:fldChar w:fldCharType="end"/>
        </w:r>
        <w:r w:rsidRPr="00BE2EBE">
          <w:rPr>
            <w:noProof/>
            <w:sz w:val="16"/>
            <w:szCs w:val="16"/>
            <w:lang w:val="en-US"/>
          </w:rPr>
          <w:t xml:space="preserve"> -</w:t>
        </w:r>
      </w:p>
    </w:sdtContent>
  </w:sdt>
  <w:p w14:paraId="13C67B85" w14:textId="77777777" w:rsidR="00290089" w:rsidRPr="000548F5" w:rsidRDefault="00290089" w:rsidP="00222F00">
    <w:pPr>
      <w:pStyle w:val="Header"/>
      <w:jc w:val="center"/>
      <w:rPr>
        <w:sz w:val="16"/>
        <w:szCs w:val="16"/>
        <w:lang w:val="en-US"/>
      </w:rPr>
    </w:pPr>
  </w:p>
  <w:p w14:paraId="407D5CEE" w14:textId="77777777" w:rsidR="00290089" w:rsidRPr="00BE2EBE" w:rsidRDefault="00290089" w:rsidP="00A36DDF">
    <w:pPr>
      <w:pStyle w:val="Ttuloprincipal"/>
      <w:rPr>
        <w:lang w:val="en-US"/>
      </w:rPr>
    </w:pPr>
    <w:r>
      <w:rPr>
        <w:lang w:val="en-US"/>
      </w:rPr>
      <w:t>LEDESMA SOCIEDAD ANÓNIMA AGRÍCOLA INDUSTRIAL</w:t>
    </w:r>
  </w:p>
  <w:p w14:paraId="2462F878" w14:textId="77777777" w:rsidR="00290089" w:rsidRPr="000548F5" w:rsidRDefault="00290089" w:rsidP="00C240BC">
    <w:pPr>
      <w:pStyle w:val="Texto"/>
      <w:jc w:val="center"/>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9DA"/>
    <w:multiLevelType w:val="hybridMultilevel"/>
    <w:tmpl w:val="5E4869FE"/>
    <w:lvl w:ilvl="0" w:tplc="BF2A5EFE">
      <w:start w:val="1"/>
      <w:numFmt w:val="lowerRoman"/>
      <w:pStyle w:val="Bullet"/>
      <w:lvlText w:val="(%1)"/>
      <w:lvlJc w:val="left"/>
      <w:pPr>
        <w:ind w:left="360" w:hanging="360"/>
      </w:pPr>
      <w:rPr>
        <w:rFonts w:cs="Times New Roman" w:hint="default"/>
        <w:b w:val="0"/>
        <w:bCs w:val="0"/>
        <w:i w:val="0"/>
        <w:iCs w:val="0"/>
        <w:color w:val="808080"/>
        <w:sz w:val="20"/>
        <w:szCs w:val="20"/>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6F17A95"/>
    <w:multiLevelType w:val="hybridMultilevel"/>
    <w:tmpl w:val="A76C4F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E675E0"/>
    <w:multiLevelType w:val="hybridMultilevel"/>
    <w:tmpl w:val="A72A853A"/>
    <w:lvl w:ilvl="0" w:tplc="6F2EA1E0">
      <w:start w:val="17"/>
      <w:numFmt w:val="upperRoman"/>
      <w:lvlText w:val="%1."/>
      <w:lvlJc w:val="left"/>
      <w:pPr>
        <w:ind w:left="847" w:hanging="795"/>
        <w:jc w:val="right"/>
      </w:pPr>
      <w:rPr>
        <w:rFonts w:ascii="Times New Roman" w:eastAsia="Times New Roman" w:hAnsi="Times New Roman" w:cs="Times New Roman" w:hint="default"/>
        <w:spacing w:val="-13"/>
        <w:w w:val="102"/>
        <w:sz w:val="22"/>
        <w:szCs w:val="22"/>
      </w:rPr>
    </w:lvl>
    <w:lvl w:ilvl="1" w:tplc="846CC416">
      <w:numFmt w:val="bullet"/>
      <w:lvlText w:val="•"/>
      <w:lvlJc w:val="left"/>
      <w:pPr>
        <w:ind w:left="1687" w:hanging="795"/>
      </w:pPr>
      <w:rPr>
        <w:rFonts w:hint="default"/>
      </w:rPr>
    </w:lvl>
    <w:lvl w:ilvl="2" w:tplc="F498FDE6">
      <w:numFmt w:val="bullet"/>
      <w:lvlText w:val="•"/>
      <w:lvlJc w:val="left"/>
      <w:pPr>
        <w:ind w:left="2535" w:hanging="795"/>
      </w:pPr>
      <w:rPr>
        <w:rFonts w:hint="default"/>
      </w:rPr>
    </w:lvl>
    <w:lvl w:ilvl="3" w:tplc="F226329A">
      <w:numFmt w:val="bullet"/>
      <w:lvlText w:val="•"/>
      <w:lvlJc w:val="left"/>
      <w:pPr>
        <w:ind w:left="3382" w:hanging="795"/>
      </w:pPr>
      <w:rPr>
        <w:rFonts w:hint="default"/>
      </w:rPr>
    </w:lvl>
    <w:lvl w:ilvl="4" w:tplc="9EC2E8BE">
      <w:numFmt w:val="bullet"/>
      <w:lvlText w:val="•"/>
      <w:lvlJc w:val="left"/>
      <w:pPr>
        <w:ind w:left="4230" w:hanging="795"/>
      </w:pPr>
      <w:rPr>
        <w:rFonts w:hint="default"/>
      </w:rPr>
    </w:lvl>
    <w:lvl w:ilvl="5" w:tplc="6D1C3E8A">
      <w:numFmt w:val="bullet"/>
      <w:lvlText w:val="•"/>
      <w:lvlJc w:val="left"/>
      <w:pPr>
        <w:ind w:left="5077" w:hanging="795"/>
      </w:pPr>
      <w:rPr>
        <w:rFonts w:hint="default"/>
      </w:rPr>
    </w:lvl>
    <w:lvl w:ilvl="6" w:tplc="7DB06BF8">
      <w:numFmt w:val="bullet"/>
      <w:lvlText w:val="•"/>
      <w:lvlJc w:val="left"/>
      <w:pPr>
        <w:ind w:left="5924" w:hanging="795"/>
      </w:pPr>
      <w:rPr>
        <w:rFonts w:hint="default"/>
      </w:rPr>
    </w:lvl>
    <w:lvl w:ilvl="7" w:tplc="6A141E96">
      <w:numFmt w:val="bullet"/>
      <w:lvlText w:val="•"/>
      <w:lvlJc w:val="left"/>
      <w:pPr>
        <w:ind w:left="6772" w:hanging="795"/>
      </w:pPr>
      <w:rPr>
        <w:rFonts w:hint="default"/>
      </w:rPr>
    </w:lvl>
    <w:lvl w:ilvl="8" w:tplc="A4365170">
      <w:numFmt w:val="bullet"/>
      <w:lvlText w:val="•"/>
      <w:lvlJc w:val="left"/>
      <w:pPr>
        <w:ind w:left="7619" w:hanging="795"/>
      </w:pPr>
      <w:rPr>
        <w:rFonts w:hint="default"/>
      </w:rPr>
    </w:lvl>
  </w:abstractNum>
  <w:abstractNum w:abstractNumId="4" w15:restartNumberingAfterBreak="0">
    <w:nsid w:val="0A700D0C"/>
    <w:multiLevelType w:val="hybridMultilevel"/>
    <w:tmpl w:val="8F0654AE"/>
    <w:lvl w:ilvl="0" w:tplc="DE1450D0">
      <w:start w:val="1"/>
      <w:numFmt w:val="decimal"/>
      <w:lvlText w:val="7.1.%1."/>
      <w:lvlJc w:val="left"/>
      <w:pPr>
        <w:ind w:left="576" w:hanging="576"/>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D20199"/>
    <w:multiLevelType w:val="hybridMultilevel"/>
    <w:tmpl w:val="AB24FEAC"/>
    <w:lvl w:ilvl="0" w:tplc="3C5E5A54">
      <w:start w:val="1"/>
      <w:numFmt w:val="lowerLetter"/>
      <w:lvlText w:val="%1)"/>
      <w:lvlJc w:val="left"/>
      <w:pPr>
        <w:ind w:left="360" w:hanging="360"/>
      </w:pPr>
      <w:rPr>
        <w:rFonts w:hint="default"/>
        <w:b w:val="0"/>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31C489E"/>
    <w:multiLevelType w:val="hybridMultilevel"/>
    <w:tmpl w:val="AFA60AEE"/>
    <w:lvl w:ilvl="0" w:tplc="9AA0633C">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13280AB1"/>
    <w:multiLevelType w:val="hybridMultilevel"/>
    <w:tmpl w:val="9F9E1D86"/>
    <w:lvl w:ilvl="0" w:tplc="E5E66818">
      <w:start w:val="19"/>
      <w:numFmt w:val="upperRoman"/>
      <w:lvlText w:val="%1."/>
      <w:lvlJc w:val="left"/>
      <w:pPr>
        <w:ind w:left="810" w:hanging="810"/>
        <w:jc w:val="right"/>
      </w:pPr>
      <w:rPr>
        <w:rFonts w:ascii="Times New Roman" w:eastAsia="Times New Roman" w:hAnsi="Times New Roman" w:cs="Times New Roman" w:hint="default"/>
        <w:spacing w:val="-13"/>
        <w:w w:val="102"/>
        <w:sz w:val="22"/>
        <w:szCs w:val="22"/>
      </w:rPr>
    </w:lvl>
    <w:lvl w:ilvl="1" w:tplc="F1F28B9A">
      <w:numFmt w:val="bullet"/>
      <w:lvlText w:val="•"/>
      <w:lvlJc w:val="left"/>
      <w:pPr>
        <w:ind w:left="1658" w:hanging="810"/>
      </w:pPr>
      <w:rPr>
        <w:rFonts w:hint="default"/>
      </w:rPr>
    </w:lvl>
    <w:lvl w:ilvl="2" w:tplc="F8AC785A">
      <w:numFmt w:val="bullet"/>
      <w:lvlText w:val="•"/>
      <w:lvlJc w:val="left"/>
      <w:pPr>
        <w:ind w:left="2497" w:hanging="810"/>
      </w:pPr>
      <w:rPr>
        <w:rFonts w:hint="default"/>
      </w:rPr>
    </w:lvl>
    <w:lvl w:ilvl="3" w:tplc="A6F0B168">
      <w:numFmt w:val="bullet"/>
      <w:lvlText w:val="•"/>
      <w:lvlJc w:val="left"/>
      <w:pPr>
        <w:ind w:left="3336" w:hanging="810"/>
      </w:pPr>
      <w:rPr>
        <w:rFonts w:hint="default"/>
      </w:rPr>
    </w:lvl>
    <w:lvl w:ilvl="4" w:tplc="661C9F02">
      <w:numFmt w:val="bullet"/>
      <w:lvlText w:val="•"/>
      <w:lvlJc w:val="left"/>
      <w:pPr>
        <w:ind w:left="4175" w:hanging="810"/>
      </w:pPr>
      <w:rPr>
        <w:rFonts w:hint="default"/>
      </w:rPr>
    </w:lvl>
    <w:lvl w:ilvl="5" w:tplc="91389080">
      <w:numFmt w:val="bullet"/>
      <w:lvlText w:val="•"/>
      <w:lvlJc w:val="left"/>
      <w:pPr>
        <w:ind w:left="5014" w:hanging="810"/>
      </w:pPr>
      <w:rPr>
        <w:rFonts w:hint="default"/>
      </w:rPr>
    </w:lvl>
    <w:lvl w:ilvl="6" w:tplc="E3C0B782">
      <w:numFmt w:val="bullet"/>
      <w:lvlText w:val="•"/>
      <w:lvlJc w:val="left"/>
      <w:pPr>
        <w:ind w:left="5853" w:hanging="810"/>
      </w:pPr>
      <w:rPr>
        <w:rFonts w:hint="default"/>
      </w:rPr>
    </w:lvl>
    <w:lvl w:ilvl="7" w:tplc="742E7E12">
      <w:numFmt w:val="bullet"/>
      <w:lvlText w:val="•"/>
      <w:lvlJc w:val="left"/>
      <w:pPr>
        <w:ind w:left="6692" w:hanging="810"/>
      </w:pPr>
      <w:rPr>
        <w:rFonts w:hint="default"/>
      </w:rPr>
    </w:lvl>
    <w:lvl w:ilvl="8" w:tplc="0B88D120">
      <w:numFmt w:val="bullet"/>
      <w:lvlText w:val="•"/>
      <w:lvlJc w:val="left"/>
      <w:pPr>
        <w:ind w:left="7531" w:hanging="810"/>
      </w:pPr>
      <w:rPr>
        <w:rFonts w:hint="default"/>
      </w:rPr>
    </w:lvl>
  </w:abstractNum>
  <w:abstractNum w:abstractNumId="9" w15:restartNumberingAfterBreak="0">
    <w:nsid w:val="14606445"/>
    <w:multiLevelType w:val="hybridMultilevel"/>
    <w:tmpl w:val="F140D17C"/>
    <w:lvl w:ilvl="0" w:tplc="9244C1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D222E"/>
    <w:multiLevelType w:val="hybridMultilevel"/>
    <w:tmpl w:val="6BF4DD58"/>
    <w:lvl w:ilvl="0" w:tplc="F48A0628">
      <w:start w:val="1"/>
      <w:numFmt w:val="decimal"/>
      <w:lvlText w:val="20.%1."/>
      <w:lvlJc w:val="left"/>
      <w:pPr>
        <w:ind w:left="432" w:hanging="432"/>
      </w:pPr>
      <w:rPr>
        <w:rFonts w:ascii="Arial" w:hAnsi="Arial" w:cs="Arial" w:hint="default"/>
        <w:b/>
        <w:i w:val="0"/>
        <w:caps w:val="0"/>
        <w:strike w:val="0"/>
        <w:dstrike w:val="0"/>
        <w:vanish w:val="0"/>
        <w:sz w:val="20"/>
        <w:szCs w:val="20"/>
        <w:vertAlign w:val="baseline"/>
      </w:rPr>
    </w:lvl>
    <w:lvl w:ilvl="1" w:tplc="C506FEBA">
      <w:start w:val="1"/>
      <w:numFmt w:val="lowerLetter"/>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6C41CCC"/>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4"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1AE2086F"/>
    <w:multiLevelType w:val="hybridMultilevel"/>
    <w:tmpl w:val="CDF49886"/>
    <w:lvl w:ilvl="0" w:tplc="5A20059E">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DE923E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1E31755B"/>
    <w:multiLevelType w:val="hybridMultilevel"/>
    <w:tmpl w:val="C8A2663C"/>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1EB7039B"/>
    <w:multiLevelType w:val="hybridMultilevel"/>
    <w:tmpl w:val="03F2B9B2"/>
    <w:lvl w:ilvl="0" w:tplc="6E66D326">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25E173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3A47C63"/>
    <w:multiLevelType w:val="hybridMultilevel"/>
    <w:tmpl w:val="AE08001E"/>
    <w:lvl w:ilvl="0" w:tplc="18B2DF5E">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8F3A2D"/>
    <w:multiLevelType w:val="hybridMultilevel"/>
    <w:tmpl w:val="5E2C1746"/>
    <w:lvl w:ilvl="0" w:tplc="97B8D2E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250D2F40"/>
    <w:multiLevelType w:val="hybridMultilevel"/>
    <w:tmpl w:val="FC4ED774"/>
    <w:lvl w:ilvl="0" w:tplc="917CB2DA">
      <w:start w:val="1"/>
      <w:numFmt w:val="decimal"/>
      <w:lvlText w:val="20.1.%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25A57203"/>
    <w:multiLevelType w:val="hybridMultilevel"/>
    <w:tmpl w:val="6EFE7F68"/>
    <w:lvl w:ilvl="0" w:tplc="F690729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8D07DF8"/>
    <w:multiLevelType w:val="hybridMultilevel"/>
    <w:tmpl w:val="051EA612"/>
    <w:lvl w:ilvl="0" w:tplc="AD40E09A">
      <w:start w:val="1"/>
      <w:numFmt w:val="decimal"/>
      <w:lvlText w:val="2.4.10.%1."/>
      <w:lvlJc w:val="left"/>
      <w:pPr>
        <w:ind w:left="79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76193E"/>
    <w:multiLevelType w:val="multilevel"/>
    <w:tmpl w:val="F5D22EDA"/>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B3B3727"/>
    <w:multiLevelType w:val="hybridMultilevel"/>
    <w:tmpl w:val="EB825A14"/>
    <w:lvl w:ilvl="0" w:tplc="B70E066E">
      <w:start w:val="1"/>
      <w:numFmt w:val="lowerLetter"/>
      <w:lvlText w:val="%1)"/>
      <w:lvlJc w:val="left"/>
      <w:pPr>
        <w:ind w:left="720" w:hanging="360"/>
      </w:pPr>
      <w:rPr>
        <w:rFonts w:ascii="Arial" w:hAnsi="Arial" w:hint="default"/>
        <w:b/>
        <w:i w:val="0"/>
        <w:sz w:val="20"/>
      </w:rPr>
    </w:lvl>
    <w:lvl w:ilvl="1" w:tplc="AD263C2C">
      <w:start w:val="1"/>
      <w:numFmt w:val="lowerLetter"/>
      <w:lvlText w:val="%2)"/>
      <w:lvlJc w:val="left"/>
      <w:pPr>
        <w:ind w:left="432" w:hanging="432"/>
      </w:pPr>
      <w:rPr>
        <w:rFonts w:ascii="Arial" w:hAnsi="Arial" w:hint="default"/>
        <w:b/>
        <w:i w:val="0"/>
        <w:sz w:val="20"/>
      </w:rPr>
    </w:lvl>
    <w:lvl w:ilvl="2" w:tplc="120A703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C64C51"/>
    <w:multiLevelType w:val="hybridMultilevel"/>
    <w:tmpl w:val="F87E9F70"/>
    <w:lvl w:ilvl="0" w:tplc="36F85298">
      <w:start w:val="1"/>
      <w:numFmt w:val="decimal"/>
      <w:lvlText w:val="2.4.15.%1."/>
      <w:lvlJc w:val="left"/>
      <w:pPr>
        <w:ind w:left="792" w:hanging="792"/>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470A7A"/>
    <w:multiLevelType w:val="hybridMultilevel"/>
    <w:tmpl w:val="4AA4FB24"/>
    <w:lvl w:ilvl="0" w:tplc="D78A8BD8">
      <w:start w:val="1"/>
      <w:numFmt w:val="decimal"/>
      <w:lvlText w:val="12.%1."/>
      <w:lvlJc w:val="left"/>
      <w:pPr>
        <w:ind w:left="720" w:hanging="720"/>
      </w:pPr>
      <w:rPr>
        <w:rFonts w:ascii="Arial" w:hAnsi="Arial" w:cs="Arial" w:hint="default"/>
        <w:b/>
        <w:i w:val="0"/>
        <w:caps w:val="0"/>
        <w:strike w:val="0"/>
        <w:dstrike w:val="0"/>
        <w:vanish w:val="0"/>
        <w:color w:val="auto"/>
        <w:sz w:val="20"/>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5E0903"/>
    <w:multiLevelType w:val="hybridMultilevel"/>
    <w:tmpl w:val="61B6F294"/>
    <w:lvl w:ilvl="0" w:tplc="490239D8">
      <w:start w:val="1"/>
      <w:numFmt w:val="decimal"/>
      <w:lvlText w:val="13.%1."/>
      <w:lvlJc w:val="left"/>
      <w:pPr>
        <w:ind w:left="720" w:hanging="720"/>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146175F"/>
    <w:multiLevelType w:val="hybridMultilevel"/>
    <w:tmpl w:val="C0728164"/>
    <w:lvl w:ilvl="0" w:tplc="63508C74">
      <w:start w:val="1"/>
      <w:numFmt w:val="decimal"/>
      <w:lvlText w:val="(%1)"/>
      <w:lvlJc w:val="left"/>
      <w:pPr>
        <w:ind w:left="432" w:hanging="432"/>
      </w:pPr>
      <w:rPr>
        <w:rFonts w:hint="default"/>
        <w:sz w:val="14"/>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FC3408"/>
    <w:multiLevelType w:val="hybridMultilevel"/>
    <w:tmpl w:val="9F282BA8"/>
    <w:lvl w:ilvl="0" w:tplc="6D32BA96">
      <w:start w:val="1"/>
      <w:numFmt w:val="decimal"/>
      <w:lvlText w:val="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4235BB4"/>
    <w:multiLevelType w:val="hybridMultilevel"/>
    <w:tmpl w:val="912A9058"/>
    <w:lvl w:ilvl="0" w:tplc="F22892A0">
      <w:start w:val="1"/>
      <w:numFmt w:val="lowerLetter"/>
      <w:lvlText w:val="%1)"/>
      <w:lvlJc w:val="left"/>
      <w:pPr>
        <w:ind w:left="432" w:hanging="432"/>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4" w15:restartNumberingAfterBreak="0">
    <w:nsid w:val="35147CC3"/>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35301E5C"/>
    <w:multiLevelType w:val="hybridMultilevel"/>
    <w:tmpl w:val="D72E864A"/>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B20FD4"/>
    <w:multiLevelType w:val="multilevel"/>
    <w:tmpl w:val="F984EC14"/>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576" w:hanging="576"/>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37" w15:restartNumberingAfterBreak="0">
    <w:nsid w:val="3B2A7FD9"/>
    <w:multiLevelType w:val="hybridMultilevel"/>
    <w:tmpl w:val="DB447A2C"/>
    <w:lvl w:ilvl="0" w:tplc="4D8EB42E">
      <w:start w:val="9"/>
      <w:numFmt w:val="upperRoman"/>
      <w:lvlText w:val="%1."/>
      <w:lvlJc w:val="left"/>
      <w:pPr>
        <w:ind w:left="712" w:hanging="645"/>
        <w:jc w:val="right"/>
      </w:pPr>
      <w:rPr>
        <w:rFonts w:ascii="Times New Roman" w:eastAsia="Times New Roman" w:hAnsi="Times New Roman" w:cs="Times New Roman" w:hint="default"/>
        <w:spacing w:val="-13"/>
        <w:w w:val="102"/>
        <w:sz w:val="22"/>
        <w:szCs w:val="22"/>
      </w:rPr>
    </w:lvl>
    <w:lvl w:ilvl="1" w:tplc="D9DA0D0A">
      <w:numFmt w:val="bullet"/>
      <w:lvlText w:val="•"/>
      <w:lvlJc w:val="left"/>
      <w:pPr>
        <w:ind w:left="1579" w:hanging="645"/>
      </w:pPr>
      <w:rPr>
        <w:rFonts w:hint="default"/>
      </w:rPr>
    </w:lvl>
    <w:lvl w:ilvl="2" w:tplc="9FAE7894">
      <w:numFmt w:val="bullet"/>
      <w:lvlText w:val="•"/>
      <w:lvlJc w:val="left"/>
      <w:pPr>
        <w:ind w:left="2439" w:hanging="645"/>
      </w:pPr>
      <w:rPr>
        <w:rFonts w:hint="default"/>
      </w:rPr>
    </w:lvl>
    <w:lvl w:ilvl="3" w:tplc="60E0D73A">
      <w:numFmt w:val="bullet"/>
      <w:lvlText w:val="•"/>
      <w:lvlJc w:val="left"/>
      <w:pPr>
        <w:ind w:left="3298" w:hanging="645"/>
      </w:pPr>
      <w:rPr>
        <w:rFonts w:hint="default"/>
      </w:rPr>
    </w:lvl>
    <w:lvl w:ilvl="4" w:tplc="6D34D71C">
      <w:numFmt w:val="bullet"/>
      <w:lvlText w:val="•"/>
      <w:lvlJc w:val="left"/>
      <w:pPr>
        <w:ind w:left="4158" w:hanging="645"/>
      </w:pPr>
      <w:rPr>
        <w:rFonts w:hint="default"/>
      </w:rPr>
    </w:lvl>
    <w:lvl w:ilvl="5" w:tplc="D7D6E906">
      <w:numFmt w:val="bullet"/>
      <w:lvlText w:val="•"/>
      <w:lvlJc w:val="left"/>
      <w:pPr>
        <w:ind w:left="5017" w:hanging="645"/>
      </w:pPr>
      <w:rPr>
        <w:rFonts w:hint="default"/>
      </w:rPr>
    </w:lvl>
    <w:lvl w:ilvl="6" w:tplc="37EE2652">
      <w:numFmt w:val="bullet"/>
      <w:lvlText w:val="•"/>
      <w:lvlJc w:val="left"/>
      <w:pPr>
        <w:ind w:left="5876" w:hanging="645"/>
      </w:pPr>
      <w:rPr>
        <w:rFonts w:hint="default"/>
      </w:rPr>
    </w:lvl>
    <w:lvl w:ilvl="7" w:tplc="86B2F366">
      <w:numFmt w:val="bullet"/>
      <w:lvlText w:val="•"/>
      <w:lvlJc w:val="left"/>
      <w:pPr>
        <w:ind w:left="6736" w:hanging="645"/>
      </w:pPr>
      <w:rPr>
        <w:rFonts w:hint="default"/>
      </w:rPr>
    </w:lvl>
    <w:lvl w:ilvl="8" w:tplc="2A6E1400">
      <w:numFmt w:val="bullet"/>
      <w:lvlText w:val="•"/>
      <w:lvlJc w:val="left"/>
      <w:pPr>
        <w:ind w:left="7595" w:hanging="645"/>
      </w:pPr>
      <w:rPr>
        <w:rFonts w:hint="default"/>
      </w:rPr>
    </w:lvl>
  </w:abstractNum>
  <w:abstractNum w:abstractNumId="38" w15:restartNumberingAfterBreak="0">
    <w:nsid w:val="3B2B2877"/>
    <w:multiLevelType w:val="hybridMultilevel"/>
    <w:tmpl w:val="D95AD164"/>
    <w:lvl w:ilvl="0" w:tplc="A47CD1C4">
      <w:start w:val="1"/>
      <w:numFmt w:val="decimal"/>
      <w:lvlText w:val="%1."/>
      <w:lvlJc w:val="left"/>
      <w:pPr>
        <w:ind w:left="432" w:hanging="432"/>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C70B12"/>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3C636C1C"/>
    <w:multiLevelType w:val="hybridMultilevel"/>
    <w:tmpl w:val="3B569D70"/>
    <w:lvl w:ilvl="0" w:tplc="44FC0EC6">
      <w:start w:val="3"/>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3D006684"/>
    <w:multiLevelType w:val="hybridMultilevel"/>
    <w:tmpl w:val="34F8760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3F3343DC"/>
    <w:multiLevelType w:val="hybridMultilevel"/>
    <w:tmpl w:val="DE4EF2B4"/>
    <w:lvl w:ilvl="0" w:tplc="29FACCF8">
      <w:start w:val="5"/>
      <w:numFmt w:val="decimal"/>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40D60F6C"/>
    <w:multiLevelType w:val="hybridMultilevel"/>
    <w:tmpl w:val="516E7E62"/>
    <w:lvl w:ilvl="0" w:tplc="F462E85C">
      <w:start w:val="1"/>
      <w:numFmt w:val="decimal"/>
      <w:lvlText w:val="7.2.%1."/>
      <w:lvlJc w:val="left"/>
      <w:pPr>
        <w:ind w:left="576" w:hanging="576"/>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40F127DE"/>
    <w:multiLevelType w:val="hybridMultilevel"/>
    <w:tmpl w:val="DD2428E8"/>
    <w:lvl w:ilvl="0" w:tplc="CD584264">
      <w:start w:val="1"/>
      <w:numFmt w:val="lowerLetter"/>
      <w:lvlText w:val="(%1)"/>
      <w:lvlJc w:val="left"/>
      <w:pPr>
        <w:ind w:left="720" w:hanging="360"/>
      </w:pPr>
      <w:rPr>
        <w:rFonts w:hint="default"/>
      </w:rPr>
    </w:lvl>
    <w:lvl w:ilvl="1" w:tplc="171C135A">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A226B6"/>
    <w:multiLevelType w:val="hybridMultilevel"/>
    <w:tmpl w:val="798423A0"/>
    <w:lvl w:ilvl="0" w:tplc="19AA0EEA">
      <w:start w:val="6"/>
      <w:numFmt w:val="upperRoman"/>
      <w:lvlText w:val="%1."/>
      <w:lvlJc w:val="left"/>
      <w:pPr>
        <w:ind w:left="720" w:hanging="645"/>
        <w:jc w:val="right"/>
      </w:pPr>
      <w:rPr>
        <w:rFonts w:ascii="Times New Roman" w:eastAsia="Times New Roman" w:hAnsi="Times New Roman" w:cs="Times New Roman" w:hint="default"/>
        <w:spacing w:val="0"/>
        <w:w w:val="102"/>
        <w:sz w:val="22"/>
        <w:szCs w:val="22"/>
      </w:rPr>
    </w:lvl>
    <w:lvl w:ilvl="1" w:tplc="8702C458">
      <w:numFmt w:val="bullet"/>
      <w:lvlText w:val="•"/>
      <w:lvlJc w:val="left"/>
      <w:pPr>
        <w:ind w:left="1581" w:hanging="645"/>
      </w:pPr>
      <w:rPr>
        <w:rFonts w:hint="default"/>
      </w:rPr>
    </w:lvl>
    <w:lvl w:ilvl="2" w:tplc="F9D8A028">
      <w:numFmt w:val="bullet"/>
      <w:lvlText w:val="•"/>
      <w:lvlJc w:val="left"/>
      <w:pPr>
        <w:ind w:left="2442" w:hanging="645"/>
      </w:pPr>
      <w:rPr>
        <w:rFonts w:hint="default"/>
      </w:rPr>
    </w:lvl>
    <w:lvl w:ilvl="3" w:tplc="BE041D1C">
      <w:numFmt w:val="bullet"/>
      <w:lvlText w:val="•"/>
      <w:lvlJc w:val="left"/>
      <w:pPr>
        <w:ind w:left="3303" w:hanging="645"/>
      </w:pPr>
      <w:rPr>
        <w:rFonts w:hint="default"/>
      </w:rPr>
    </w:lvl>
    <w:lvl w:ilvl="4" w:tplc="2ED4C160">
      <w:numFmt w:val="bullet"/>
      <w:lvlText w:val="•"/>
      <w:lvlJc w:val="left"/>
      <w:pPr>
        <w:ind w:left="4164" w:hanging="645"/>
      </w:pPr>
      <w:rPr>
        <w:rFonts w:hint="default"/>
      </w:rPr>
    </w:lvl>
    <w:lvl w:ilvl="5" w:tplc="3304AD24">
      <w:numFmt w:val="bullet"/>
      <w:lvlText w:val="•"/>
      <w:lvlJc w:val="left"/>
      <w:pPr>
        <w:ind w:left="5025" w:hanging="645"/>
      </w:pPr>
      <w:rPr>
        <w:rFonts w:hint="default"/>
      </w:rPr>
    </w:lvl>
    <w:lvl w:ilvl="6" w:tplc="DC82E50A">
      <w:numFmt w:val="bullet"/>
      <w:lvlText w:val="•"/>
      <w:lvlJc w:val="left"/>
      <w:pPr>
        <w:ind w:left="5886" w:hanging="645"/>
      </w:pPr>
      <w:rPr>
        <w:rFonts w:hint="default"/>
      </w:rPr>
    </w:lvl>
    <w:lvl w:ilvl="7" w:tplc="37EA6890">
      <w:numFmt w:val="bullet"/>
      <w:lvlText w:val="•"/>
      <w:lvlJc w:val="left"/>
      <w:pPr>
        <w:ind w:left="6747" w:hanging="645"/>
      </w:pPr>
      <w:rPr>
        <w:rFonts w:hint="default"/>
      </w:rPr>
    </w:lvl>
    <w:lvl w:ilvl="8" w:tplc="B37413E6">
      <w:numFmt w:val="bullet"/>
      <w:lvlText w:val="•"/>
      <w:lvlJc w:val="left"/>
      <w:pPr>
        <w:ind w:left="7609" w:hanging="645"/>
      </w:pPr>
      <w:rPr>
        <w:rFonts w:hint="default"/>
      </w:rPr>
    </w:lvl>
  </w:abstractNum>
  <w:abstractNum w:abstractNumId="47" w15:restartNumberingAfterBreak="0">
    <w:nsid w:val="456F7927"/>
    <w:multiLevelType w:val="hybridMultilevel"/>
    <w:tmpl w:val="639AA99A"/>
    <w:lvl w:ilvl="0" w:tplc="1C147798">
      <w:start w:val="1"/>
      <w:numFmt w:val="upperLetter"/>
      <w:lvlText w:val="%1)"/>
      <w:lvlJc w:val="left"/>
      <w:pPr>
        <w:ind w:left="646" w:hanging="646"/>
      </w:pPr>
      <w:rPr>
        <w:rFonts w:ascii="Arial" w:eastAsia="Arial" w:hAnsi="Arial" w:cs="Arial" w:hint="default"/>
        <w:b/>
        <w:bCs/>
        <w:color w:val="002060"/>
        <w:spacing w:val="0"/>
        <w:w w:val="101"/>
        <w:sz w:val="22"/>
        <w:szCs w:val="22"/>
      </w:rPr>
    </w:lvl>
    <w:lvl w:ilvl="1" w:tplc="006C890C">
      <w:numFmt w:val="bullet"/>
      <w:lvlText w:val="•"/>
      <w:lvlJc w:val="left"/>
      <w:pPr>
        <w:ind w:left="1621" w:hanging="646"/>
      </w:pPr>
      <w:rPr>
        <w:rFonts w:hint="default"/>
      </w:rPr>
    </w:lvl>
    <w:lvl w:ilvl="2" w:tplc="F5AE9ABE">
      <w:numFmt w:val="bullet"/>
      <w:lvlText w:val="•"/>
      <w:lvlJc w:val="left"/>
      <w:pPr>
        <w:ind w:left="2595" w:hanging="646"/>
      </w:pPr>
      <w:rPr>
        <w:rFonts w:hint="default"/>
      </w:rPr>
    </w:lvl>
    <w:lvl w:ilvl="3" w:tplc="13ECAD62">
      <w:numFmt w:val="bullet"/>
      <w:lvlText w:val="•"/>
      <w:lvlJc w:val="left"/>
      <w:pPr>
        <w:ind w:left="3569" w:hanging="646"/>
      </w:pPr>
      <w:rPr>
        <w:rFonts w:hint="default"/>
      </w:rPr>
    </w:lvl>
    <w:lvl w:ilvl="4" w:tplc="07A0EDAE">
      <w:numFmt w:val="bullet"/>
      <w:lvlText w:val="•"/>
      <w:lvlJc w:val="left"/>
      <w:pPr>
        <w:ind w:left="4543" w:hanging="646"/>
      </w:pPr>
      <w:rPr>
        <w:rFonts w:hint="default"/>
      </w:rPr>
    </w:lvl>
    <w:lvl w:ilvl="5" w:tplc="B1E891C2">
      <w:numFmt w:val="bullet"/>
      <w:lvlText w:val="•"/>
      <w:lvlJc w:val="left"/>
      <w:pPr>
        <w:ind w:left="5517" w:hanging="646"/>
      </w:pPr>
      <w:rPr>
        <w:rFonts w:hint="default"/>
      </w:rPr>
    </w:lvl>
    <w:lvl w:ilvl="6" w:tplc="55728AF0">
      <w:numFmt w:val="bullet"/>
      <w:lvlText w:val="•"/>
      <w:lvlJc w:val="left"/>
      <w:pPr>
        <w:ind w:left="6491" w:hanging="646"/>
      </w:pPr>
      <w:rPr>
        <w:rFonts w:hint="default"/>
      </w:rPr>
    </w:lvl>
    <w:lvl w:ilvl="7" w:tplc="83166B0A">
      <w:numFmt w:val="bullet"/>
      <w:lvlText w:val="•"/>
      <w:lvlJc w:val="left"/>
      <w:pPr>
        <w:ind w:left="7465" w:hanging="646"/>
      </w:pPr>
      <w:rPr>
        <w:rFonts w:hint="default"/>
      </w:rPr>
    </w:lvl>
    <w:lvl w:ilvl="8" w:tplc="E4EE2ED6">
      <w:numFmt w:val="bullet"/>
      <w:lvlText w:val="•"/>
      <w:lvlJc w:val="left"/>
      <w:pPr>
        <w:ind w:left="8439" w:hanging="646"/>
      </w:pPr>
      <w:rPr>
        <w:rFonts w:hint="default"/>
      </w:rPr>
    </w:lvl>
  </w:abstractNum>
  <w:abstractNum w:abstractNumId="48" w15:restartNumberingAfterBreak="0">
    <w:nsid w:val="45F219A4"/>
    <w:multiLevelType w:val="multilevel"/>
    <w:tmpl w:val="002E1CCE"/>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83257E3"/>
    <w:multiLevelType w:val="hybridMultilevel"/>
    <w:tmpl w:val="D486D02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0" w15:restartNumberingAfterBreak="0">
    <w:nsid w:val="4AB25EE0"/>
    <w:multiLevelType w:val="hybridMultilevel"/>
    <w:tmpl w:val="4B22B6F4"/>
    <w:lvl w:ilvl="0" w:tplc="AEE4D0A2">
      <w:start w:val="1"/>
      <w:numFmt w:val="lowerLetter"/>
      <w:lvlText w:val="%1)"/>
      <w:lvlJc w:val="left"/>
      <w:pPr>
        <w:ind w:left="720" w:hanging="360"/>
      </w:pPr>
      <w:rPr>
        <w:rFonts w:ascii="Arial Bold" w:hAnsi="Arial Bold" w:hint="default"/>
        <w:b/>
        <w:i w:val="0"/>
        <w:sz w:val="20"/>
      </w:rPr>
    </w:lvl>
    <w:lvl w:ilvl="1" w:tplc="256CF074">
      <w:start w:val="1"/>
      <w:numFmt w:val="lowerLetter"/>
      <w:lvlText w:val="%2)"/>
      <w:lvlJc w:val="left"/>
      <w:pPr>
        <w:ind w:left="432" w:hanging="432"/>
      </w:pPr>
      <w:rPr>
        <w:rFonts w:hint="default"/>
        <w:b/>
        <w:i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4B5D6D3E"/>
    <w:multiLevelType w:val="hybridMultilevel"/>
    <w:tmpl w:val="8A8A4488"/>
    <w:lvl w:ilvl="0" w:tplc="2CFE7792">
      <w:start w:val="1"/>
      <w:numFmt w:val="bullet"/>
      <w:lvlText w:val=""/>
      <w:lvlJc w:val="left"/>
      <w:pPr>
        <w:ind w:left="360" w:hanging="360"/>
      </w:pPr>
      <w:rPr>
        <w:rFonts w:ascii="Symbol" w:hAnsi="Symbo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C777B3"/>
    <w:multiLevelType w:val="hybridMultilevel"/>
    <w:tmpl w:val="5726D484"/>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EB5E40"/>
    <w:multiLevelType w:val="hybridMultilevel"/>
    <w:tmpl w:val="FF98F644"/>
    <w:lvl w:ilvl="0" w:tplc="3984C510">
      <w:start w:val="1"/>
      <w:numFmt w:val="decimal"/>
      <w:lvlText w:val="1.%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0173F6C"/>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51B566A7"/>
    <w:multiLevelType w:val="hybridMultilevel"/>
    <w:tmpl w:val="E54C5B2A"/>
    <w:lvl w:ilvl="0" w:tplc="CCC07160">
      <w:start w:val="1"/>
      <w:numFmt w:val="decimal"/>
      <w:lvlText w:val="2.4.12.%1."/>
      <w:lvlJc w:val="left"/>
      <w:pPr>
        <w:ind w:left="792" w:hanging="792"/>
      </w:pPr>
      <w:rPr>
        <w:rFonts w:hint="default"/>
        <w:b/>
        <w:i w:val="0"/>
        <w:caps w:val="0"/>
        <w:vanish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9A781E"/>
    <w:multiLevelType w:val="hybridMultilevel"/>
    <w:tmpl w:val="9328F0EC"/>
    <w:lvl w:ilvl="0" w:tplc="80388CC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423133B"/>
    <w:multiLevelType w:val="hybridMultilevel"/>
    <w:tmpl w:val="0AD2819A"/>
    <w:lvl w:ilvl="0" w:tplc="BAA4DAEA">
      <w:start w:val="1"/>
      <w:numFmt w:val="bullet"/>
      <w:lvlText w:val=""/>
      <w:lvlJc w:val="left"/>
      <w:pPr>
        <w:ind w:left="720" w:hanging="360"/>
      </w:pPr>
      <w:rPr>
        <w:rFonts w:ascii="Symbol" w:hAnsi="Symbol" w:hint="default"/>
      </w:rPr>
    </w:lvl>
    <w:lvl w:ilvl="1" w:tplc="D942782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54D2546C"/>
    <w:multiLevelType w:val="hybridMultilevel"/>
    <w:tmpl w:val="6CEE7C80"/>
    <w:lvl w:ilvl="0" w:tplc="84A403C8">
      <w:start w:val="1"/>
      <w:numFmt w:val="decimal"/>
      <w:lvlText w:val="(%1)"/>
      <w:lvlJc w:val="left"/>
      <w:pPr>
        <w:ind w:left="432" w:hanging="432"/>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577205CA"/>
    <w:multiLevelType w:val="hybridMultilevel"/>
    <w:tmpl w:val="788C0A3E"/>
    <w:lvl w:ilvl="0" w:tplc="61B4B1A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447BE7"/>
    <w:multiLevelType w:val="hybridMultilevel"/>
    <w:tmpl w:val="61406322"/>
    <w:lvl w:ilvl="0" w:tplc="E5B866E8">
      <w:start w:val="1"/>
      <w:numFmt w:val="decimal"/>
      <w:lvlText w:val="3.%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107B03"/>
    <w:multiLevelType w:val="hybridMultilevel"/>
    <w:tmpl w:val="2BE65DB0"/>
    <w:lvl w:ilvl="0" w:tplc="98242704">
      <w:start w:val="1"/>
      <w:numFmt w:val="decimal"/>
      <w:lvlText w:val="20.3.%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3" w15:restartNumberingAfterBreak="0">
    <w:nsid w:val="59A4436D"/>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5A181318"/>
    <w:multiLevelType w:val="hybridMultilevel"/>
    <w:tmpl w:val="A93AB7C0"/>
    <w:lvl w:ilvl="0" w:tplc="8F6EFBAC">
      <w:start w:val="1"/>
      <w:numFmt w:val="decimal"/>
      <w:lvlText w:val="9.1.%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65" w15:restartNumberingAfterBreak="0">
    <w:nsid w:val="5A51272E"/>
    <w:multiLevelType w:val="hybridMultilevel"/>
    <w:tmpl w:val="3C2A9244"/>
    <w:lvl w:ilvl="0" w:tplc="1682CFFA">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BA465EB"/>
    <w:multiLevelType w:val="hybridMultilevel"/>
    <w:tmpl w:val="8E109422"/>
    <w:lvl w:ilvl="0" w:tplc="DF1A728E">
      <w:start w:val="3"/>
      <w:numFmt w:val="bullet"/>
      <w:lvlText w:val="-"/>
      <w:lvlJc w:val="left"/>
      <w:pPr>
        <w:ind w:left="720" w:hanging="360"/>
      </w:pPr>
      <w:rPr>
        <w:rFonts w:ascii="Arial" w:eastAsia="Times New Roman" w:hAnsi="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7" w15:restartNumberingAfterBreak="0">
    <w:nsid w:val="5D8928C7"/>
    <w:multiLevelType w:val="hybridMultilevel"/>
    <w:tmpl w:val="7206EE56"/>
    <w:lvl w:ilvl="0" w:tplc="3628E7A4">
      <w:start w:val="1"/>
      <w:numFmt w:val="lowerRoman"/>
      <w:lvlText w:val="(%1)"/>
      <w:lvlJc w:val="left"/>
      <w:pPr>
        <w:ind w:left="432" w:hanging="432"/>
      </w:pPr>
      <w:rPr>
        <w:rFonts w:hint="default"/>
        <w:b w:val="0"/>
        <w:i w:val="0"/>
        <w:caps w:val="0"/>
        <w:vanish w:val="0"/>
        <w:sz w:val="20"/>
      </w:rPr>
    </w:lvl>
    <w:lvl w:ilvl="1" w:tplc="5C2EE770">
      <w:start w:val="1"/>
      <w:numFmt w:val="lowerLetter"/>
      <w:lvlText w:val="(%2)"/>
      <w:lvlJc w:val="left"/>
      <w:pPr>
        <w:ind w:left="1800" w:hanging="720"/>
      </w:pPr>
      <w:rPr>
        <w:rFonts w:hint="default"/>
      </w:rPr>
    </w:lvl>
    <w:lvl w:ilvl="2" w:tplc="B04827F6">
      <w:start w:val="1"/>
      <w:numFmt w:val="decimal"/>
      <w:lvlText w:val="(%3)"/>
      <w:lvlJc w:val="lef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EF22EF3"/>
    <w:multiLevelType w:val="hybridMultilevel"/>
    <w:tmpl w:val="F4201006"/>
    <w:lvl w:ilvl="0" w:tplc="6BC0FEF2">
      <w:start w:val="1"/>
      <w:numFmt w:val="decimal"/>
      <w:lvlText w:val="%1."/>
      <w:lvlJc w:val="left"/>
      <w:pPr>
        <w:ind w:left="554" w:hanging="270"/>
      </w:pPr>
      <w:rPr>
        <w:rFonts w:ascii="Arial" w:eastAsia="Times New Roman" w:hAnsi="Arial" w:cs="Arial" w:hint="default"/>
        <w:b/>
        <w:bCs/>
        <w:i w:val="0"/>
        <w:spacing w:val="0"/>
        <w:w w:val="102"/>
        <w:sz w:val="22"/>
        <w:szCs w:val="22"/>
      </w:r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69" w15:restartNumberingAfterBreak="0">
    <w:nsid w:val="5FAC135E"/>
    <w:multiLevelType w:val="hybridMultilevel"/>
    <w:tmpl w:val="191828B6"/>
    <w:lvl w:ilvl="0" w:tplc="768AFA26">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70" w15:restartNumberingAfterBreak="0">
    <w:nsid w:val="61B40EAE"/>
    <w:multiLevelType w:val="hybridMultilevel"/>
    <w:tmpl w:val="F752AE34"/>
    <w:lvl w:ilvl="0" w:tplc="741E329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1D73CF"/>
    <w:multiLevelType w:val="hybridMultilevel"/>
    <w:tmpl w:val="667E62B8"/>
    <w:lvl w:ilvl="0" w:tplc="E4CCE608">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E4CCE608">
      <w:start w:val="1"/>
      <w:numFmt w:val="decimal"/>
      <w:lvlText w:val="(%3)"/>
      <w:lvlJc w:val="left"/>
      <w:pPr>
        <w:ind w:left="2160" w:hanging="180"/>
      </w:pPr>
      <w:rPr>
        <w:rFonts w:hint="default"/>
        <w:sz w:val="16"/>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2" w15:restartNumberingAfterBreak="0">
    <w:nsid w:val="675870D3"/>
    <w:multiLevelType w:val="hybridMultilevel"/>
    <w:tmpl w:val="4044C452"/>
    <w:lvl w:ilvl="0" w:tplc="7F00CAA2">
      <w:start w:val="1"/>
      <w:numFmt w:val="decimal"/>
      <w:lvlText w:val="(%1)"/>
      <w:lvlJc w:val="left"/>
      <w:pPr>
        <w:ind w:left="360" w:hanging="360"/>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7413B6"/>
    <w:multiLevelType w:val="hybridMultilevel"/>
    <w:tmpl w:val="E3442F00"/>
    <w:lvl w:ilvl="0" w:tplc="2C0A0001">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74" w15:restartNumberingAfterBreak="0">
    <w:nsid w:val="67C00696"/>
    <w:multiLevelType w:val="hybridMultilevel"/>
    <w:tmpl w:val="AD46CF0A"/>
    <w:lvl w:ilvl="0" w:tplc="2B2EF06A">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5" w15:restartNumberingAfterBreak="0">
    <w:nsid w:val="682771B6"/>
    <w:multiLevelType w:val="hybridMultilevel"/>
    <w:tmpl w:val="E0C0B472"/>
    <w:lvl w:ilvl="0" w:tplc="E5F4785C">
      <w:start w:val="1"/>
      <w:numFmt w:val="decimal"/>
      <w:lvlText w:val="9.2.%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76" w15:restartNumberingAfterBreak="0">
    <w:nsid w:val="68530767"/>
    <w:multiLevelType w:val="hybridMultilevel"/>
    <w:tmpl w:val="7AB4C22A"/>
    <w:lvl w:ilvl="0" w:tplc="3E2A3326">
      <w:start w:val="12"/>
      <w:numFmt w:val="upperRoman"/>
      <w:lvlText w:val="%1."/>
      <w:lvlJc w:val="left"/>
      <w:pPr>
        <w:ind w:left="712" w:hanging="720"/>
      </w:pPr>
      <w:rPr>
        <w:rFonts w:ascii="Times New Roman" w:eastAsia="Times New Roman" w:hAnsi="Times New Roman" w:cs="Times New Roman" w:hint="default"/>
        <w:spacing w:val="-13"/>
        <w:w w:val="102"/>
        <w:sz w:val="22"/>
        <w:szCs w:val="22"/>
      </w:rPr>
    </w:lvl>
    <w:lvl w:ilvl="1" w:tplc="968C235C">
      <w:numFmt w:val="bullet"/>
      <w:lvlText w:val="•"/>
      <w:lvlJc w:val="left"/>
      <w:pPr>
        <w:ind w:left="1579" w:hanging="720"/>
      </w:pPr>
      <w:rPr>
        <w:rFonts w:hint="default"/>
      </w:rPr>
    </w:lvl>
    <w:lvl w:ilvl="2" w:tplc="FD08ABF4">
      <w:numFmt w:val="bullet"/>
      <w:lvlText w:val="•"/>
      <w:lvlJc w:val="left"/>
      <w:pPr>
        <w:ind w:left="2439" w:hanging="720"/>
      </w:pPr>
      <w:rPr>
        <w:rFonts w:hint="default"/>
      </w:rPr>
    </w:lvl>
    <w:lvl w:ilvl="3" w:tplc="27786FE8">
      <w:numFmt w:val="bullet"/>
      <w:lvlText w:val="•"/>
      <w:lvlJc w:val="left"/>
      <w:pPr>
        <w:ind w:left="3298" w:hanging="720"/>
      </w:pPr>
      <w:rPr>
        <w:rFonts w:hint="default"/>
      </w:rPr>
    </w:lvl>
    <w:lvl w:ilvl="4" w:tplc="B766773C">
      <w:numFmt w:val="bullet"/>
      <w:lvlText w:val="•"/>
      <w:lvlJc w:val="left"/>
      <w:pPr>
        <w:ind w:left="4158" w:hanging="720"/>
      </w:pPr>
      <w:rPr>
        <w:rFonts w:hint="default"/>
      </w:rPr>
    </w:lvl>
    <w:lvl w:ilvl="5" w:tplc="ABB4BC92">
      <w:numFmt w:val="bullet"/>
      <w:lvlText w:val="•"/>
      <w:lvlJc w:val="left"/>
      <w:pPr>
        <w:ind w:left="5017" w:hanging="720"/>
      </w:pPr>
      <w:rPr>
        <w:rFonts w:hint="default"/>
      </w:rPr>
    </w:lvl>
    <w:lvl w:ilvl="6" w:tplc="C0588EF2">
      <w:numFmt w:val="bullet"/>
      <w:lvlText w:val="•"/>
      <w:lvlJc w:val="left"/>
      <w:pPr>
        <w:ind w:left="5876" w:hanging="720"/>
      </w:pPr>
      <w:rPr>
        <w:rFonts w:hint="default"/>
      </w:rPr>
    </w:lvl>
    <w:lvl w:ilvl="7" w:tplc="79D6A41E">
      <w:numFmt w:val="bullet"/>
      <w:lvlText w:val="•"/>
      <w:lvlJc w:val="left"/>
      <w:pPr>
        <w:ind w:left="6736" w:hanging="720"/>
      </w:pPr>
      <w:rPr>
        <w:rFonts w:hint="default"/>
      </w:rPr>
    </w:lvl>
    <w:lvl w:ilvl="8" w:tplc="7D663E9C">
      <w:numFmt w:val="bullet"/>
      <w:lvlText w:val="•"/>
      <w:lvlJc w:val="left"/>
      <w:pPr>
        <w:ind w:left="7595" w:hanging="720"/>
      </w:pPr>
      <w:rPr>
        <w:rFonts w:hint="default"/>
      </w:rPr>
    </w:lvl>
  </w:abstractNum>
  <w:abstractNum w:abstractNumId="77" w15:restartNumberingAfterBreak="0">
    <w:nsid w:val="6A5B7143"/>
    <w:multiLevelType w:val="hybridMultilevel"/>
    <w:tmpl w:val="E90067E6"/>
    <w:lvl w:ilvl="0" w:tplc="4F9A4EFE">
      <w:start w:val="1"/>
      <w:numFmt w:val="decimal"/>
      <w:lvlText w:val="2.%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CB6580"/>
    <w:multiLevelType w:val="hybridMultilevel"/>
    <w:tmpl w:val="3B7A4696"/>
    <w:lvl w:ilvl="0" w:tplc="D2DE1EE6">
      <w:start w:val="1"/>
      <w:numFmt w:val="bullet"/>
      <w:lvlText w:val=""/>
      <w:lvlJc w:val="left"/>
      <w:pPr>
        <w:ind w:left="1069" w:hanging="360"/>
      </w:pPr>
      <w:rPr>
        <w:rFonts w:ascii="Symbol" w:hAnsi="Symbol" w:hint="default"/>
        <w:kern w:val="16"/>
        <w14:numSpacing w14:val="tabular"/>
        <w14:cntxtAlts w14:val="0"/>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9" w15:restartNumberingAfterBreak="0">
    <w:nsid w:val="6D3142B1"/>
    <w:multiLevelType w:val="hybridMultilevel"/>
    <w:tmpl w:val="E9609982"/>
    <w:lvl w:ilvl="0" w:tplc="0AF003E0">
      <w:start w:val="1"/>
      <w:numFmt w:val="decimal"/>
      <w:lvlText w:val="15.%1."/>
      <w:lvlJc w:val="left"/>
      <w:pPr>
        <w:ind w:left="432" w:hanging="432"/>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0" w15:restartNumberingAfterBreak="0">
    <w:nsid w:val="6D966963"/>
    <w:multiLevelType w:val="hybridMultilevel"/>
    <w:tmpl w:val="2876B2F4"/>
    <w:lvl w:ilvl="0" w:tplc="0792EB38">
      <w:start w:val="1"/>
      <w:numFmt w:val="lowerRoman"/>
      <w:lvlText w:val="(%1)"/>
      <w:lvlJc w:val="left"/>
      <w:pPr>
        <w:ind w:left="720" w:hanging="360"/>
      </w:pPr>
      <w:rPr>
        <w:rFonts w:hint="default"/>
        <w:b w:val="0"/>
        <w:i w:val="0"/>
        <w:caps w:val="0"/>
        <w:vanish w:val="0"/>
        <w:sz w:val="20"/>
      </w:rPr>
    </w:lvl>
    <w:lvl w:ilvl="1" w:tplc="E59E6290">
      <w:start w:val="7"/>
      <w:numFmt w:val="bullet"/>
      <w:lvlText w:val="-"/>
      <w:lvlJc w:val="left"/>
      <w:pPr>
        <w:ind w:left="2112" w:hanging="1032"/>
      </w:pPr>
      <w:rPr>
        <w:rFonts w:ascii="Arial" w:eastAsia="Times New Roman" w:hAnsi="Arial" w:cs="Arial" w:hint="default"/>
      </w:rPr>
    </w:lvl>
    <w:lvl w:ilvl="2" w:tplc="462C7166">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9D600B"/>
    <w:multiLevelType w:val="hybridMultilevel"/>
    <w:tmpl w:val="33FEE974"/>
    <w:lvl w:ilvl="0" w:tplc="0792EB38">
      <w:start w:val="1"/>
      <w:numFmt w:val="lowerRoman"/>
      <w:lvlText w:val="(%1)"/>
      <w:lvlJc w:val="left"/>
      <w:pPr>
        <w:ind w:left="720" w:hanging="360"/>
      </w:pPr>
      <w:rPr>
        <w:rFonts w:hint="default"/>
        <w:b w:val="0"/>
        <w:i w:val="0"/>
        <w:caps w:val="0"/>
        <w:vanish w:val="0"/>
        <w:sz w:val="20"/>
      </w:rPr>
    </w:lvl>
    <w:lvl w:ilvl="1" w:tplc="04090019" w:tentative="1">
      <w:start w:val="1"/>
      <w:numFmt w:val="lowerLetter"/>
      <w:lvlText w:val="%2."/>
      <w:lvlJc w:val="left"/>
      <w:pPr>
        <w:ind w:left="1440" w:hanging="360"/>
      </w:pPr>
    </w:lvl>
    <w:lvl w:ilvl="2" w:tplc="CB62F6F2">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FAB4EC9"/>
    <w:multiLevelType w:val="hybridMultilevel"/>
    <w:tmpl w:val="60589AE2"/>
    <w:lvl w:ilvl="0" w:tplc="E106634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700B360A"/>
    <w:multiLevelType w:val="hybridMultilevel"/>
    <w:tmpl w:val="9F68E3B6"/>
    <w:lvl w:ilvl="0" w:tplc="D9EE098C">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4" w15:restartNumberingAfterBreak="0">
    <w:nsid w:val="7267314E"/>
    <w:multiLevelType w:val="hybridMultilevel"/>
    <w:tmpl w:val="F3F6A4A2"/>
    <w:lvl w:ilvl="0" w:tplc="D0668578">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150820"/>
    <w:multiLevelType w:val="hybridMultilevel"/>
    <w:tmpl w:val="CCD6D73A"/>
    <w:lvl w:ilvl="0" w:tplc="D7A0BEC2">
      <w:start w:val="1"/>
      <w:numFmt w:val="decimal"/>
      <w:lvlText w:val="2.4.%1."/>
      <w:lvlJc w:val="left"/>
      <w:pPr>
        <w:ind w:left="792" w:hanging="792"/>
      </w:pPr>
      <w:rPr>
        <w:rFonts w:hint="default"/>
      </w:rPr>
    </w:lvl>
    <w:lvl w:ilvl="1" w:tplc="285CC32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833D4B"/>
    <w:multiLevelType w:val="hybridMultilevel"/>
    <w:tmpl w:val="DC764904"/>
    <w:lvl w:ilvl="0" w:tplc="0E7E58EC">
      <w:start w:val="1"/>
      <w:numFmt w:val="bullet"/>
      <w:lvlText w:val=""/>
      <w:lvlJc w:val="left"/>
      <w:pPr>
        <w:ind w:left="432" w:hanging="432"/>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7" w15:restartNumberingAfterBreak="0">
    <w:nsid w:val="7E8467EC"/>
    <w:multiLevelType w:val="hybridMultilevel"/>
    <w:tmpl w:val="73060C10"/>
    <w:lvl w:ilvl="0" w:tplc="D66ED22A">
      <w:start w:val="1"/>
      <w:numFmt w:val="lowerLetter"/>
      <w:lvlText w:val="(%1)"/>
      <w:lvlJc w:val="left"/>
      <w:pPr>
        <w:ind w:left="720" w:hanging="360"/>
      </w:pPr>
      <w:rPr>
        <w:rFonts w:hint="default"/>
      </w:rPr>
    </w:lvl>
    <w:lvl w:ilvl="1" w:tplc="0BC83EBE">
      <w:start w:val="1"/>
      <w:numFmt w:val="lowerLetter"/>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3"/>
  </w:num>
  <w:num w:numId="2">
    <w:abstractNumId w:val="36"/>
  </w:num>
  <w:num w:numId="3">
    <w:abstractNumId w:val="57"/>
  </w:num>
  <w:num w:numId="4">
    <w:abstractNumId w:val="26"/>
  </w:num>
  <w:num w:numId="5">
    <w:abstractNumId w:val="79"/>
  </w:num>
  <w:num w:numId="6">
    <w:abstractNumId w:val="6"/>
  </w:num>
  <w:num w:numId="7">
    <w:abstractNumId w:val="4"/>
  </w:num>
  <w:num w:numId="8">
    <w:abstractNumId w:val="30"/>
  </w:num>
  <w:num w:numId="9">
    <w:abstractNumId w:val="32"/>
  </w:num>
  <w:num w:numId="10">
    <w:abstractNumId w:val="12"/>
  </w:num>
  <w:num w:numId="11">
    <w:abstractNumId w:val="43"/>
  </w:num>
  <w:num w:numId="12">
    <w:abstractNumId w:val="11"/>
  </w:num>
  <w:num w:numId="13">
    <w:abstractNumId w:val="2"/>
  </w:num>
  <w:num w:numId="14">
    <w:abstractNumId w:val="54"/>
  </w:num>
  <w:num w:numId="15">
    <w:abstractNumId w:val="16"/>
  </w:num>
  <w:num w:numId="16">
    <w:abstractNumId w:val="58"/>
  </w:num>
  <w:num w:numId="17">
    <w:abstractNumId w:val="33"/>
  </w:num>
  <w:num w:numId="18">
    <w:abstractNumId w:val="14"/>
  </w:num>
  <w:num w:numId="19">
    <w:abstractNumId w:val="42"/>
  </w:num>
  <w:num w:numId="20">
    <w:abstractNumId w:val="19"/>
  </w:num>
  <w:num w:numId="21">
    <w:abstractNumId w:val="48"/>
  </w:num>
  <w:num w:numId="22">
    <w:abstractNumId w:val="56"/>
  </w:num>
  <w:num w:numId="23">
    <w:abstractNumId w:val="77"/>
  </w:num>
  <w:num w:numId="24">
    <w:abstractNumId w:val="85"/>
  </w:num>
  <w:num w:numId="25">
    <w:abstractNumId w:val="25"/>
  </w:num>
  <w:num w:numId="26">
    <w:abstractNumId w:val="27"/>
  </w:num>
  <w:num w:numId="27">
    <w:abstractNumId w:val="80"/>
  </w:num>
  <w:num w:numId="28">
    <w:abstractNumId w:val="55"/>
  </w:num>
  <w:num w:numId="29">
    <w:abstractNumId w:val="28"/>
  </w:num>
  <w:num w:numId="30">
    <w:abstractNumId w:val="45"/>
  </w:num>
  <w:num w:numId="31">
    <w:abstractNumId w:val="65"/>
  </w:num>
  <w:num w:numId="32">
    <w:abstractNumId w:val="59"/>
  </w:num>
  <w:num w:numId="33">
    <w:abstractNumId w:val="81"/>
  </w:num>
  <w:num w:numId="34">
    <w:abstractNumId w:val="67"/>
  </w:num>
  <w:num w:numId="35">
    <w:abstractNumId w:val="10"/>
  </w:num>
  <w:num w:numId="36">
    <w:abstractNumId w:val="23"/>
  </w:num>
  <w:num w:numId="37">
    <w:abstractNumId w:val="71"/>
  </w:num>
  <w:num w:numId="38">
    <w:abstractNumId w:val="62"/>
  </w:num>
  <w:num w:numId="39">
    <w:abstractNumId w:val="40"/>
  </w:num>
  <w:num w:numId="40">
    <w:abstractNumId w:val="50"/>
  </w:num>
  <w:num w:numId="41">
    <w:abstractNumId w:val="66"/>
  </w:num>
  <w:num w:numId="42">
    <w:abstractNumId w:val="84"/>
  </w:num>
  <w:num w:numId="43">
    <w:abstractNumId w:val="29"/>
  </w:num>
  <w:num w:numId="44">
    <w:abstractNumId w:val="31"/>
  </w:num>
  <w:num w:numId="45">
    <w:abstractNumId w:val="21"/>
  </w:num>
  <w:num w:numId="46">
    <w:abstractNumId w:val="60"/>
  </w:num>
  <w:num w:numId="47">
    <w:abstractNumId w:val="38"/>
  </w:num>
  <w:num w:numId="48">
    <w:abstractNumId w:val="70"/>
  </w:num>
  <w:num w:numId="49">
    <w:abstractNumId w:val="52"/>
  </w:num>
  <w:num w:numId="50">
    <w:abstractNumId w:val="35"/>
  </w:num>
  <w:num w:numId="51">
    <w:abstractNumId w:val="72"/>
  </w:num>
  <w:num w:numId="52">
    <w:abstractNumId w:val="7"/>
  </w:num>
  <w:num w:numId="53">
    <w:abstractNumId w:val="74"/>
  </w:num>
  <w:num w:numId="54">
    <w:abstractNumId w:val="34"/>
  </w:num>
  <w:num w:numId="55">
    <w:abstractNumId w:val="39"/>
  </w:num>
  <w:num w:numId="56">
    <w:abstractNumId w:val="87"/>
  </w:num>
  <w:num w:numId="57">
    <w:abstractNumId w:val="61"/>
  </w:num>
  <w:num w:numId="58">
    <w:abstractNumId w:val="64"/>
  </w:num>
  <w:num w:numId="59">
    <w:abstractNumId w:val="75"/>
  </w:num>
  <w:num w:numId="60">
    <w:abstractNumId w:val="22"/>
  </w:num>
  <w:num w:numId="61">
    <w:abstractNumId w:val="44"/>
  </w:num>
  <w:num w:numId="62">
    <w:abstractNumId w:val="18"/>
  </w:num>
  <w:num w:numId="63">
    <w:abstractNumId w:val="20"/>
  </w:num>
  <w:num w:numId="64">
    <w:abstractNumId w:val="17"/>
  </w:num>
  <w:num w:numId="6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6"/>
  </w:num>
  <w:num w:numId="67">
    <w:abstractNumId w:val="82"/>
  </w:num>
  <w:num w:numId="68">
    <w:abstractNumId w:val="63"/>
  </w:num>
  <w:num w:numId="69">
    <w:abstractNumId w:val="83"/>
  </w:num>
  <w:num w:numId="70">
    <w:abstractNumId w:val="0"/>
  </w:num>
  <w:num w:numId="71">
    <w:abstractNumId w:val="1"/>
  </w:num>
  <w:num w:numId="72">
    <w:abstractNumId w:val="49"/>
  </w:num>
  <w:num w:numId="73">
    <w:abstractNumId w:val="73"/>
  </w:num>
  <w:num w:numId="74">
    <w:abstractNumId w:val="78"/>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1"/>
  </w:num>
  <w:num w:numId="77">
    <w:abstractNumId w:val="8"/>
  </w:num>
  <w:num w:numId="78">
    <w:abstractNumId w:val="3"/>
  </w:num>
  <w:num w:numId="79">
    <w:abstractNumId w:val="76"/>
  </w:num>
  <w:num w:numId="80">
    <w:abstractNumId w:val="37"/>
  </w:num>
  <w:num w:numId="81">
    <w:abstractNumId w:val="46"/>
  </w:num>
  <w:num w:numId="82">
    <w:abstractNumId w:val="47"/>
  </w:num>
  <w:num w:numId="83">
    <w:abstractNumId w:val="69"/>
  </w:num>
  <w:num w:numId="84">
    <w:abstractNumId w:val="68"/>
  </w:num>
  <w:num w:numId="85">
    <w:abstractNumId w:val="15"/>
  </w:num>
  <w:num w:numId="86">
    <w:abstractNumId w:val="53"/>
  </w:num>
  <w:num w:numId="87">
    <w:abstractNumId w:val="51"/>
  </w:num>
  <w:num w:numId="88">
    <w:abstractNumId w:val="9"/>
  </w:num>
  <w:num w:numId="89">
    <w:abstractNumId w:val="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efaultTableStyle w:val="Textonota2"/>
  <w:displayHorizontalDrawingGridEvery w:val="0"/>
  <w:displayVerticalDrawingGridEvery w:val="0"/>
  <w:doNotUseMarginsForDrawingGridOrigin/>
  <w:doNotShadeFormData/>
  <w:noPunctuationKerning/>
  <w:characterSpacingControl w:val="doNotCompress"/>
  <w:hdrShapeDefaults>
    <o:shapedefaults v:ext="edit" spidmax="12718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C48"/>
    <w:rsid w:val="000024AA"/>
    <w:rsid w:val="00002C95"/>
    <w:rsid w:val="00003530"/>
    <w:rsid w:val="00003DF8"/>
    <w:rsid w:val="00004002"/>
    <w:rsid w:val="00004B71"/>
    <w:rsid w:val="0000532C"/>
    <w:rsid w:val="00005526"/>
    <w:rsid w:val="00005BDB"/>
    <w:rsid w:val="00005C3D"/>
    <w:rsid w:val="000064B5"/>
    <w:rsid w:val="000066C6"/>
    <w:rsid w:val="00006991"/>
    <w:rsid w:val="00006A93"/>
    <w:rsid w:val="00006BCA"/>
    <w:rsid w:val="00006F3A"/>
    <w:rsid w:val="0000704C"/>
    <w:rsid w:val="000072CB"/>
    <w:rsid w:val="0000742B"/>
    <w:rsid w:val="0000764F"/>
    <w:rsid w:val="00007A80"/>
    <w:rsid w:val="00007D78"/>
    <w:rsid w:val="00011580"/>
    <w:rsid w:val="000117A9"/>
    <w:rsid w:val="00011FEF"/>
    <w:rsid w:val="00012271"/>
    <w:rsid w:val="00012EB5"/>
    <w:rsid w:val="00012EDC"/>
    <w:rsid w:val="00013191"/>
    <w:rsid w:val="00013474"/>
    <w:rsid w:val="000138C4"/>
    <w:rsid w:val="00013B55"/>
    <w:rsid w:val="00013C60"/>
    <w:rsid w:val="00013E81"/>
    <w:rsid w:val="00013EA6"/>
    <w:rsid w:val="00014307"/>
    <w:rsid w:val="00014797"/>
    <w:rsid w:val="000147B9"/>
    <w:rsid w:val="00015180"/>
    <w:rsid w:val="0001521E"/>
    <w:rsid w:val="00015D62"/>
    <w:rsid w:val="000169C6"/>
    <w:rsid w:val="00016CCF"/>
    <w:rsid w:val="0001748E"/>
    <w:rsid w:val="0002054A"/>
    <w:rsid w:val="00021040"/>
    <w:rsid w:val="000211F5"/>
    <w:rsid w:val="00021517"/>
    <w:rsid w:val="00021555"/>
    <w:rsid w:val="0002170E"/>
    <w:rsid w:val="00021768"/>
    <w:rsid w:val="00021C04"/>
    <w:rsid w:val="00021DAC"/>
    <w:rsid w:val="00021E01"/>
    <w:rsid w:val="00022416"/>
    <w:rsid w:val="00022672"/>
    <w:rsid w:val="00022920"/>
    <w:rsid w:val="000229B9"/>
    <w:rsid w:val="00022A9D"/>
    <w:rsid w:val="00022BE9"/>
    <w:rsid w:val="00022DE0"/>
    <w:rsid w:val="0002322A"/>
    <w:rsid w:val="00023298"/>
    <w:rsid w:val="000232D5"/>
    <w:rsid w:val="00023560"/>
    <w:rsid w:val="00023AF6"/>
    <w:rsid w:val="00023B5A"/>
    <w:rsid w:val="00023C46"/>
    <w:rsid w:val="00023C94"/>
    <w:rsid w:val="00023E82"/>
    <w:rsid w:val="000243AC"/>
    <w:rsid w:val="0002443D"/>
    <w:rsid w:val="00024543"/>
    <w:rsid w:val="000250A4"/>
    <w:rsid w:val="00025608"/>
    <w:rsid w:val="00026275"/>
    <w:rsid w:val="000263AA"/>
    <w:rsid w:val="00026665"/>
    <w:rsid w:val="00026D6B"/>
    <w:rsid w:val="0002712A"/>
    <w:rsid w:val="00027283"/>
    <w:rsid w:val="000274AF"/>
    <w:rsid w:val="000274F4"/>
    <w:rsid w:val="0002770F"/>
    <w:rsid w:val="00027A68"/>
    <w:rsid w:val="00030116"/>
    <w:rsid w:val="0003028E"/>
    <w:rsid w:val="0003096E"/>
    <w:rsid w:val="00030B2C"/>
    <w:rsid w:val="00031612"/>
    <w:rsid w:val="000318ED"/>
    <w:rsid w:val="000320A3"/>
    <w:rsid w:val="00032678"/>
    <w:rsid w:val="00032A51"/>
    <w:rsid w:val="00032AB6"/>
    <w:rsid w:val="00032FAF"/>
    <w:rsid w:val="000330D7"/>
    <w:rsid w:val="0003429D"/>
    <w:rsid w:val="00034526"/>
    <w:rsid w:val="00034A35"/>
    <w:rsid w:val="00034F4A"/>
    <w:rsid w:val="000351AE"/>
    <w:rsid w:val="00035DDE"/>
    <w:rsid w:val="00035EFD"/>
    <w:rsid w:val="00036326"/>
    <w:rsid w:val="0003641A"/>
    <w:rsid w:val="00036A2E"/>
    <w:rsid w:val="000370A6"/>
    <w:rsid w:val="000376FA"/>
    <w:rsid w:val="0003777E"/>
    <w:rsid w:val="00037D84"/>
    <w:rsid w:val="00040225"/>
    <w:rsid w:val="00040819"/>
    <w:rsid w:val="0004087F"/>
    <w:rsid w:val="000409FB"/>
    <w:rsid w:val="00040F4B"/>
    <w:rsid w:val="00041013"/>
    <w:rsid w:val="00041301"/>
    <w:rsid w:val="00041C00"/>
    <w:rsid w:val="00042254"/>
    <w:rsid w:val="00042ADE"/>
    <w:rsid w:val="00043402"/>
    <w:rsid w:val="000435EF"/>
    <w:rsid w:val="0004371E"/>
    <w:rsid w:val="00043767"/>
    <w:rsid w:val="00043783"/>
    <w:rsid w:val="000438E3"/>
    <w:rsid w:val="00043E58"/>
    <w:rsid w:val="00043FC7"/>
    <w:rsid w:val="000442D0"/>
    <w:rsid w:val="000444B1"/>
    <w:rsid w:val="0004456D"/>
    <w:rsid w:val="00044E82"/>
    <w:rsid w:val="0004509A"/>
    <w:rsid w:val="00045428"/>
    <w:rsid w:val="000455F2"/>
    <w:rsid w:val="000455F3"/>
    <w:rsid w:val="00045985"/>
    <w:rsid w:val="00045D89"/>
    <w:rsid w:val="00045E37"/>
    <w:rsid w:val="00046353"/>
    <w:rsid w:val="00046763"/>
    <w:rsid w:val="00046789"/>
    <w:rsid w:val="00046A7F"/>
    <w:rsid w:val="00047367"/>
    <w:rsid w:val="000475BD"/>
    <w:rsid w:val="00047611"/>
    <w:rsid w:val="00047718"/>
    <w:rsid w:val="00047983"/>
    <w:rsid w:val="00047E2A"/>
    <w:rsid w:val="0005040C"/>
    <w:rsid w:val="00050729"/>
    <w:rsid w:val="00050864"/>
    <w:rsid w:val="00050E66"/>
    <w:rsid w:val="00051457"/>
    <w:rsid w:val="000527C9"/>
    <w:rsid w:val="000527D3"/>
    <w:rsid w:val="00052DC8"/>
    <w:rsid w:val="00053094"/>
    <w:rsid w:val="00053315"/>
    <w:rsid w:val="0005332E"/>
    <w:rsid w:val="00053D55"/>
    <w:rsid w:val="0005414A"/>
    <w:rsid w:val="000546FA"/>
    <w:rsid w:val="00054834"/>
    <w:rsid w:val="000548F5"/>
    <w:rsid w:val="00055695"/>
    <w:rsid w:val="000556F8"/>
    <w:rsid w:val="00055873"/>
    <w:rsid w:val="0005601F"/>
    <w:rsid w:val="0005602D"/>
    <w:rsid w:val="0005614B"/>
    <w:rsid w:val="00056C14"/>
    <w:rsid w:val="00056CE8"/>
    <w:rsid w:val="00056E97"/>
    <w:rsid w:val="00057219"/>
    <w:rsid w:val="00057931"/>
    <w:rsid w:val="00060A91"/>
    <w:rsid w:val="00060EA7"/>
    <w:rsid w:val="00061265"/>
    <w:rsid w:val="000613CF"/>
    <w:rsid w:val="000615DC"/>
    <w:rsid w:val="000616D7"/>
    <w:rsid w:val="00061AF0"/>
    <w:rsid w:val="00062008"/>
    <w:rsid w:val="00062965"/>
    <w:rsid w:val="00062B4C"/>
    <w:rsid w:val="000630F0"/>
    <w:rsid w:val="00063593"/>
    <w:rsid w:val="00063D55"/>
    <w:rsid w:val="0006469E"/>
    <w:rsid w:val="000648E5"/>
    <w:rsid w:val="00064A46"/>
    <w:rsid w:val="00065A55"/>
    <w:rsid w:val="00065F04"/>
    <w:rsid w:val="000660E9"/>
    <w:rsid w:val="00066CB8"/>
    <w:rsid w:val="00066CD2"/>
    <w:rsid w:val="00066FB7"/>
    <w:rsid w:val="000674BC"/>
    <w:rsid w:val="00067660"/>
    <w:rsid w:val="00067B9B"/>
    <w:rsid w:val="00067BCE"/>
    <w:rsid w:val="00070042"/>
    <w:rsid w:val="000702B4"/>
    <w:rsid w:val="00070998"/>
    <w:rsid w:val="00070C60"/>
    <w:rsid w:val="00071247"/>
    <w:rsid w:val="000712E0"/>
    <w:rsid w:val="00071310"/>
    <w:rsid w:val="00071830"/>
    <w:rsid w:val="00071A3F"/>
    <w:rsid w:val="00071F4F"/>
    <w:rsid w:val="0007268E"/>
    <w:rsid w:val="00072A44"/>
    <w:rsid w:val="00072A6E"/>
    <w:rsid w:val="00072E7F"/>
    <w:rsid w:val="00073029"/>
    <w:rsid w:val="00073257"/>
    <w:rsid w:val="000732B4"/>
    <w:rsid w:val="0007388F"/>
    <w:rsid w:val="00073C44"/>
    <w:rsid w:val="00074345"/>
    <w:rsid w:val="000743EC"/>
    <w:rsid w:val="000745EF"/>
    <w:rsid w:val="00075112"/>
    <w:rsid w:val="00075271"/>
    <w:rsid w:val="000759DA"/>
    <w:rsid w:val="00075F59"/>
    <w:rsid w:val="00076AD3"/>
    <w:rsid w:val="00076E9C"/>
    <w:rsid w:val="00077032"/>
    <w:rsid w:val="00077352"/>
    <w:rsid w:val="000778B6"/>
    <w:rsid w:val="00077C6D"/>
    <w:rsid w:val="00077E35"/>
    <w:rsid w:val="000801EE"/>
    <w:rsid w:val="000805A2"/>
    <w:rsid w:val="000807EE"/>
    <w:rsid w:val="00080FD0"/>
    <w:rsid w:val="000818A0"/>
    <w:rsid w:val="00081A24"/>
    <w:rsid w:val="00081B01"/>
    <w:rsid w:val="000821E6"/>
    <w:rsid w:val="00082541"/>
    <w:rsid w:val="0008292C"/>
    <w:rsid w:val="00082F25"/>
    <w:rsid w:val="00083433"/>
    <w:rsid w:val="0008437A"/>
    <w:rsid w:val="00084466"/>
    <w:rsid w:val="00084988"/>
    <w:rsid w:val="00084CA9"/>
    <w:rsid w:val="0008589A"/>
    <w:rsid w:val="000863FA"/>
    <w:rsid w:val="00086892"/>
    <w:rsid w:val="0008793B"/>
    <w:rsid w:val="00087BDA"/>
    <w:rsid w:val="00087C1E"/>
    <w:rsid w:val="00087D4B"/>
    <w:rsid w:val="000901B9"/>
    <w:rsid w:val="000903E4"/>
    <w:rsid w:val="000907F8"/>
    <w:rsid w:val="00090AC0"/>
    <w:rsid w:val="00090C07"/>
    <w:rsid w:val="00090EE1"/>
    <w:rsid w:val="00090F58"/>
    <w:rsid w:val="0009124C"/>
    <w:rsid w:val="00091460"/>
    <w:rsid w:val="00091911"/>
    <w:rsid w:val="0009204C"/>
    <w:rsid w:val="000921C1"/>
    <w:rsid w:val="00092234"/>
    <w:rsid w:val="0009241A"/>
    <w:rsid w:val="00092744"/>
    <w:rsid w:val="0009279C"/>
    <w:rsid w:val="00093155"/>
    <w:rsid w:val="00093234"/>
    <w:rsid w:val="000933E9"/>
    <w:rsid w:val="000938BA"/>
    <w:rsid w:val="00093A2F"/>
    <w:rsid w:val="00093B0D"/>
    <w:rsid w:val="000940A8"/>
    <w:rsid w:val="00094242"/>
    <w:rsid w:val="00094ADC"/>
    <w:rsid w:val="00094CB0"/>
    <w:rsid w:val="0009533C"/>
    <w:rsid w:val="000958D8"/>
    <w:rsid w:val="00096511"/>
    <w:rsid w:val="0009673C"/>
    <w:rsid w:val="00096C06"/>
    <w:rsid w:val="00096DB9"/>
    <w:rsid w:val="00097560"/>
    <w:rsid w:val="00097935"/>
    <w:rsid w:val="00097B51"/>
    <w:rsid w:val="000A056B"/>
    <w:rsid w:val="000A05F7"/>
    <w:rsid w:val="000A087F"/>
    <w:rsid w:val="000A0908"/>
    <w:rsid w:val="000A092E"/>
    <w:rsid w:val="000A09D6"/>
    <w:rsid w:val="000A0A74"/>
    <w:rsid w:val="000A0E91"/>
    <w:rsid w:val="000A17D7"/>
    <w:rsid w:val="000A190D"/>
    <w:rsid w:val="000A1ECC"/>
    <w:rsid w:val="000A1F26"/>
    <w:rsid w:val="000A21BD"/>
    <w:rsid w:val="000A261B"/>
    <w:rsid w:val="000A29C5"/>
    <w:rsid w:val="000A2CD9"/>
    <w:rsid w:val="000A2DCF"/>
    <w:rsid w:val="000A2E2E"/>
    <w:rsid w:val="000A30AB"/>
    <w:rsid w:val="000A3426"/>
    <w:rsid w:val="000A3701"/>
    <w:rsid w:val="000A44A8"/>
    <w:rsid w:val="000A4653"/>
    <w:rsid w:val="000A46E4"/>
    <w:rsid w:val="000A4708"/>
    <w:rsid w:val="000A48FD"/>
    <w:rsid w:val="000A4C07"/>
    <w:rsid w:val="000A5228"/>
    <w:rsid w:val="000A5B4A"/>
    <w:rsid w:val="000A5F3E"/>
    <w:rsid w:val="000A61C6"/>
    <w:rsid w:val="000A6E54"/>
    <w:rsid w:val="000A6F2B"/>
    <w:rsid w:val="000A756F"/>
    <w:rsid w:val="000B00CE"/>
    <w:rsid w:val="000B027D"/>
    <w:rsid w:val="000B02BA"/>
    <w:rsid w:val="000B0753"/>
    <w:rsid w:val="000B08B0"/>
    <w:rsid w:val="000B0E73"/>
    <w:rsid w:val="000B116A"/>
    <w:rsid w:val="000B1343"/>
    <w:rsid w:val="000B166B"/>
    <w:rsid w:val="000B196A"/>
    <w:rsid w:val="000B19B6"/>
    <w:rsid w:val="000B1D24"/>
    <w:rsid w:val="000B240E"/>
    <w:rsid w:val="000B284C"/>
    <w:rsid w:val="000B2F61"/>
    <w:rsid w:val="000B32BC"/>
    <w:rsid w:val="000B3422"/>
    <w:rsid w:val="000B37F3"/>
    <w:rsid w:val="000B3A38"/>
    <w:rsid w:val="000B3B9B"/>
    <w:rsid w:val="000B3CDA"/>
    <w:rsid w:val="000B4706"/>
    <w:rsid w:val="000B4D2B"/>
    <w:rsid w:val="000B4E33"/>
    <w:rsid w:val="000B4EFC"/>
    <w:rsid w:val="000B4F79"/>
    <w:rsid w:val="000B5067"/>
    <w:rsid w:val="000B6186"/>
    <w:rsid w:val="000B6BFE"/>
    <w:rsid w:val="000B6D11"/>
    <w:rsid w:val="000B709F"/>
    <w:rsid w:val="000B7260"/>
    <w:rsid w:val="000B72BA"/>
    <w:rsid w:val="000B730C"/>
    <w:rsid w:val="000B7445"/>
    <w:rsid w:val="000B77F8"/>
    <w:rsid w:val="000B7B82"/>
    <w:rsid w:val="000B7C8F"/>
    <w:rsid w:val="000C1047"/>
    <w:rsid w:val="000C1488"/>
    <w:rsid w:val="000C1523"/>
    <w:rsid w:val="000C166E"/>
    <w:rsid w:val="000C1D22"/>
    <w:rsid w:val="000C1D94"/>
    <w:rsid w:val="000C1F6C"/>
    <w:rsid w:val="000C210D"/>
    <w:rsid w:val="000C257A"/>
    <w:rsid w:val="000C2662"/>
    <w:rsid w:val="000C2780"/>
    <w:rsid w:val="000C2A44"/>
    <w:rsid w:val="000C2A5C"/>
    <w:rsid w:val="000C2C7E"/>
    <w:rsid w:val="000C2E16"/>
    <w:rsid w:val="000C2ED7"/>
    <w:rsid w:val="000C330C"/>
    <w:rsid w:val="000C35CD"/>
    <w:rsid w:val="000C39E6"/>
    <w:rsid w:val="000C3A02"/>
    <w:rsid w:val="000C3F32"/>
    <w:rsid w:val="000C4FA7"/>
    <w:rsid w:val="000C503A"/>
    <w:rsid w:val="000C5320"/>
    <w:rsid w:val="000C5538"/>
    <w:rsid w:val="000C55F5"/>
    <w:rsid w:val="000C56DD"/>
    <w:rsid w:val="000C5E90"/>
    <w:rsid w:val="000C64D4"/>
    <w:rsid w:val="000C6501"/>
    <w:rsid w:val="000C6E6E"/>
    <w:rsid w:val="000C6FF8"/>
    <w:rsid w:val="000C7056"/>
    <w:rsid w:val="000C7290"/>
    <w:rsid w:val="000C7846"/>
    <w:rsid w:val="000C7ABC"/>
    <w:rsid w:val="000D018A"/>
    <w:rsid w:val="000D07AE"/>
    <w:rsid w:val="000D0EFB"/>
    <w:rsid w:val="000D1155"/>
    <w:rsid w:val="000D11FE"/>
    <w:rsid w:val="000D13D3"/>
    <w:rsid w:val="000D184E"/>
    <w:rsid w:val="000D1BB8"/>
    <w:rsid w:val="000D1D05"/>
    <w:rsid w:val="000D2205"/>
    <w:rsid w:val="000D221C"/>
    <w:rsid w:val="000D28B2"/>
    <w:rsid w:val="000D29F7"/>
    <w:rsid w:val="000D2E8B"/>
    <w:rsid w:val="000D323B"/>
    <w:rsid w:val="000D489A"/>
    <w:rsid w:val="000D4911"/>
    <w:rsid w:val="000D4C50"/>
    <w:rsid w:val="000D4D0A"/>
    <w:rsid w:val="000D4FAF"/>
    <w:rsid w:val="000D508A"/>
    <w:rsid w:val="000D5098"/>
    <w:rsid w:val="000D57BF"/>
    <w:rsid w:val="000D57D2"/>
    <w:rsid w:val="000D59B8"/>
    <w:rsid w:val="000D5BF4"/>
    <w:rsid w:val="000D6317"/>
    <w:rsid w:val="000D635E"/>
    <w:rsid w:val="000D668E"/>
    <w:rsid w:val="000D6AD7"/>
    <w:rsid w:val="000D6BE5"/>
    <w:rsid w:val="000D785D"/>
    <w:rsid w:val="000D7C3F"/>
    <w:rsid w:val="000E000E"/>
    <w:rsid w:val="000E01E6"/>
    <w:rsid w:val="000E053F"/>
    <w:rsid w:val="000E0616"/>
    <w:rsid w:val="000E0D04"/>
    <w:rsid w:val="000E0D1B"/>
    <w:rsid w:val="000E0ED6"/>
    <w:rsid w:val="000E115B"/>
    <w:rsid w:val="000E1691"/>
    <w:rsid w:val="000E1ED8"/>
    <w:rsid w:val="000E2033"/>
    <w:rsid w:val="000E2165"/>
    <w:rsid w:val="000E21D5"/>
    <w:rsid w:val="000E23AD"/>
    <w:rsid w:val="000E2B6B"/>
    <w:rsid w:val="000E3248"/>
    <w:rsid w:val="000E3347"/>
    <w:rsid w:val="000E3610"/>
    <w:rsid w:val="000E36F3"/>
    <w:rsid w:val="000E37B8"/>
    <w:rsid w:val="000E3806"/>
    <w:rsid w:val="000E38EC"/>
    <w:rsid w:val="000E4353"/>
    <w:rsid w:val="000E44ED"/>
    <w:rsid w:val="000E4917"/>
    <w:rsid w:val="000E4E4F"/>
    <w:rsid w:val="000E4ED3"/>
    <w:rsid w:val="000E51FF"/>
    <w:rsid w:val="000E5387"/>
    <w:rsid w:val="000E5B12"/>
    <w:rsid w:val="000E5C85"/>
    <w:rsid w:val="000E609C"/>
    <w:rsid w:val="000E6B8E"/>
    <w:rsid w:val="000E6D43"/>
    <w:rsid w:val="000E735E"/>
    <w:rsid w:val="000E7BF1"/>
    <w:rsid w:val="000E7EB0"/>
    <w:rsid w:val="000E7F93"/>
    <w:rsid w:val="000F00A4"/>
    <w:rsid w:val="000F060A"/>
    <w:rsid w:val="000F091C"/>
    <w:rsid w:val="000F0DC1"/>
    <w:rsid w:val="000F0EBF"/>
    <w:rsid w:val="000F0F3E"/>
    <w:rsid w:val="000F0F8A"/>
    <w:rsid w:val="000F126A"/>
    <w:rsid w:val="000F1CBE"/>
    <w:rsid w:val="000F1DF3"/>
    <w:rsid w:val="000F1E79"/>
    <w:rsid w:val="000F1F36"/>
    <w:rsid w:val="000F21D2"/>
    <w:rsid w:val="000F2294"/>
    <w:rsid w:val="000F3192"/>
    <w:rsid w:val="000F3279"/>
    <w:rsid w:val="000F3480"/>
    <w:rsid w:val="000F40E2"/>
    <w:rsid w:val="000F43F6"/>
    <w:rsid w:val="000F4640"/>
    <w:rsid w:val="000F4948"/>
    <w:rsid w:val="000F5605"/>
    <w:rsid w:val="000F5899"/>
    <w:rsid w:val="000F5C24"/>
    <w:rsid w:val="000F6A55"/>
    <w:rsid w:val="000F73F3"/>
    <w:rsid w:val="000F795A"/>
    <w:rsid w:val="000F7F63"/>
    <w:rsid w:val="001008BC"/>
    <w:rsid w:val="00100E92"/>
    <w:rsid w:val="0010158A"/>
    <w:rsid w:val="0010159D"/>
    <w:rsid w:val="00101B99"/>
    <w:rsid w:val="00101CAA"/>
    <w:rsid w:val="00101EE7"/>
    <w:rsid w:val="001025A8"/>
    <w:rsid w:val="00102612"/>
    <w:rsid w:val="00102707"/>
    <w:rsid w:val="0010281C"/>
    <w:rsid w:val="00102B49"/>
    <w:rsid w:val="0010302A"/>
    <w:rsid w:val="00103167"/>
    <w:rsid w:val="00103AE4"/>
    <w:rsid w:val="00103C11"/>
    <w:rsid w:val="00104664"/>
    <w:rsid w:val="00104816"/>
    <w:rsid w:val="00104CBB"/>
    <w:rsid w:val="00104E96"/>
    <w:rsid w:val="00105295"/>
    <w:rsid w:val="0010593A"/>
    <w:rsid w:val="00105973"/>
    <w:rsid w:val="00105A6D"/>
    <w:rsid w:val="00105E07"/>
    <w:rsid w:val="00105F18"/>
    <w:rsid w:val="00106542"/>
    <w:rsid w:val="0010711F"/>
    <w:rsid w:val="001072BA"/>
    <w:rsid w:val="001073FF"/>
    <w:rsid w:val="001074C4"/>
    <w:rsid w:val="001076D7"/>
    <w:rsid w:val="001077D7"/>
    <w:rsid w:val="001078CE"/>
    <w:rsid w:val="001078DE"/>
    <w:rsid w:val="00107B89"/>
    <w:rsid w:val="00107BAB"/>
    <w:rsid w:val="00110075"/>
    <w:rsid w:val="00110248"/>
    <w:rsid w:val="00110287"/>
    <w:rsid w:val="00110580"/>
    <w:rsid w:val="001107EA"/>
    <w:rsid w:val="001108C5"/>
    <w:rsid w:val="00110EFA"/>
    <w:rsid w:val="00111C32"/>
    <w:rsid w:val="00111F4D"/>
    <w:rsid w:val="00112042"/>
    <w:rsid w:val="00112DBF"/>
    <w:rsid w:val="00112EE9"/>
    <w:rsid w:val="00112F1D"/>
    <w:rsid w:val="0011346B"/>
    <w:rsid w:val="0011380D"/>
    <w:rsid w:val="00114385"/>
    <w:rsid w:val="001149CA"/>
    <w:rsid w:val="001150F5"/>
    <w:rsid w:val="00115238"/>
    <w:rsid w:val="00115A2F"/>
    <w:rsid w:val="00116188"/>
    <w:rsid w:val="00116806"/>
    <w:rsid w:val="00116810"/>
    <w:rsid w:val="001173B6"/>
    <w:rsid w:val="00117AB0"/>
    <w:rsid w:val="00117B01"/>
    <w:rsid w:val="00117E3C"/>
    <w:rsid w:val="001202DB"/>
    <w:rsid w:val="00120456"/>
    <w:rsid w:val="001205DA"/>
    <w:rsid w:val="00120968"/>
    <w:rsid w:val="00120CC2"/>
    <w:rsid w:val="00120F6A"/>
    <w:rsid w:val="0012118B"/>
    <w:rsid w:val="00121727"/>
    <w:rsid w:val="001220E3"/>
    <w:rsid w:val="0012213A"/>
    <w:rsid w:val="00122365"/>
    <w:rsid w:val="001225C7"/>
    <w:rsid w:val="00122A8A"/>
    <w:rsid w:val="00122B66"/>
    <w:rsid w:val="00122C3F"/>
    <w:rsid w:val="00122E4F"/>
    <w:rsid w:val="00123475"/>
    <w:rsid w:val="0012375F"/>
    <w:rsid w:val="00123953"/>
    <w:rsid w:val="00124453"/>
    <w:rsid w:val="00124902"/>
    <w:rsid w:val="00124BDE"/>
    <w:rsid w:val="00124E1F"/>
    <w:rsid w:val="00125308"/>
    <w:rsid w:val="0012563B"/>
    <w:rsid w:val="00125F15"/>
    <w:rsid w:val="0012604C"/>
    <w:rsid w:val="0012616F"/>
    <w:rsid w:val="001265EC"/>
    <w:rsid w:val="0012683F"/>
    <w:rsid w:val="00126A91"/>
    <w:rsid w:val="00126D54"/>
    <w:rsid w:val="001270F0"/>
    <w:rsid w:val="00127412"/>
    <w:rsid w:val="0012786D"/>
    <w:rsid w:val="001279E1"/>
    <w:rsid w:val="00131119"/>
    <w:rsid w:val="00131608"/>
    <w:rsid w:val="00131F89"/>
    <w:rsid w:val="001321D9"/>
    <w:rsid w:val="001329EB"/>
    <w:rsid w:val="00133147"/>
    <w:rsid w:val="00133991"/>
    <w:rsid w:val="00133B40"/>
    <w:rsid w:val="00134AE1"/>
    <w:rsid w:val="00134E65"/>
    <w:rsid w:val="001353E5"/>
    <w:rsid w:val="001357D5"/>
    <w:rsid w:val="00135D09"/>
    <w:rsid w:val="00135FF5"/>
    <w:rsid w:val="00136641"/>
    <w:rsid w:val="00136674"/>
    <w:rsid w:val="001367F6"/>
    <w:rsid w:val="00136801"/>
    <w:rsid w:val="001369E2"/>
    <w:rsid w:val="001370EF"/>
    <w:rsid w:val="001372BA"/>
    <w:rsid w:val="001375A8"/>
    <w:rsid w:val="0013783F"/>
    <w:rsid w:val="00137914"/>
    <w:rsid w:val="00137BA5"/>
    <w:rsid w:val="00137D7E"/>
    <w:rsid w:val="00137ED4"/>
    <w:rsid w:val="00140746"/>
    <w:rsid w:val="00140C21"/>
    <w:rsid w:val="00140D51"/>
    <w:rsid w:val="00141429"/>
    <w:rsid w:val="0014182B"/>
    <w:rsid w:val="00142147"/>
    <w:rsid w:val="0014224E"/>
    <w:rsid w:val="00142ABA"/>
    <w:rsid w:val="00142D5D"/>
    <w:rsid w:val="00143BC6"/>
    <w:rsid w:val="00143FC4"/>
    <w:rsid w:val="00145831"/>
    <w:rsid w:val="0014631B"/>
    <w:rsid w:val="00146972"/>
    <w:rsid w:val="001469CD"/>
    <w:rsid w:val="00147EA4"/>
    <w:rsid w:val="00147F3C"/>
    <w:rsid w:val="001500C7"/>
    <w:rsid w:val="0015095F"/>
    <w:rsid w:val="00150C03"/>
    <w:rsid w:val="00150CF9"/>
    <w:rsid w:val="00151521"/>
    <w:rsid w:val="00151BB3"/>
    <w:rsid w:val="0015271E"/>
    <w:rsid w:val="00152BEE"/>
    <w:rsid w:val="00152EB0"/>
    <w:rsid w:val="00152F3B"/>
    <w:rsid w:val="00153515"/>
    <w:rsid w:val="0015368E"/>
    <w:rsid w:val="001538F3"/>
    <w:rsid w:val="0015429A"/>
    <w:rsid w:val="001543EB"/>
    <w:rsid w:val="001549C7"/>
    <w:rsid w:val="00154A39"/>
    <w:rsid w:val="00154DDE"/>
    <w:rsid w:val="00154F3D"/>
    <w:rsid w:val="001557F9"/>
    <w:rsid w:val="00155AB3"/>
    <w:rsid w:val="00156A71"/>
    <w:rsid w:val="00157249"/>
    <w:rsid w:val="00157890"/>
    <w:rsid w:val="00157EDF"/>
    <w:rsid w:val="0016004A"/>
    <w:rsid w:val="00160451"/>
    <w:rsid w:val="00160666"/>
    <w:rsid w:val="001606C6"/>
    <w:rsid w:val="00161065"/>
    <w:rsid w:val="0016111B"/>
    <w:rsid w:val="00161385"/>
    <w:rsid w:val="00161D63"/>
    <w:rsid w:val="001628B7"/>
    <w:rsid w:val="00162C58"/>
    <w:rsid w:val="0016307C"/>
    <w:rsid w:val="00163A56"/>
    <w:rsid w:val="00164FAD"/>
    <w:rsid w:val="001653DA"/>
    <w:rsid w:val="0016585A"/>
    <w:rsid w:val="00165AED"/>
    <w:rsid w:val="00165E8E"/>
    <w:rsid w:val="00166409"/>
    <w:rsid w:val="00166570"/>
    <w:rsid w:val="001666E5"/>
    <w:rsid w:val="001667FF"/>
    <w:rsid w:val="00166F8E"/>
    <w:rsid w:val="00167398"/>
    <w:rsid w:val="001677E9"/>
    <w:rsid w:val="001677ED"/>
    <w:rsid w:val="00167E53"/>
    <w:rsid w:val="00167E84"/>
    <w:rsid w:val="00170297"/>
    <w:rsid w:val="001703E1"/>
    <w:rsid w:val="001706D2"/>
    <w:rsid w:val="001707C5"/>
    <w:rsid w:val="001708BE"/>
    <w:rsid w:val="00171671"/>
    <w:rsid w:val="00171DF5"/>
    <w:rsid w:val="001722AE"/>
    <w:rsid w:val="00172518"/>
    <w:rsid w:val="00172539"/>
    <w:rsid w:val="0017258E"/>
    <w:rsid w:val="0017259F"/>
    <w:rsid w:val="0017267B"/>
    <w:rsid w:val="00172ED5"/>
    <w:rsid w:val="001733D4"/>
    <w:rsid w:val="001734B5"/>
    <w:rsid w:val="0017387A"/>
    <w:rsid w:val="0017393F"/>
    <w:rsid w:val="00173ECD"/>
    <w:rsid w:val="001742ED"/>
    <w:rsid w:val="001743D4"/>
    <w:rsid w:val="00174435"/>
    <w:rsid w:val="00174784"/>
    <w:rsid w:val="00174A4C"/>
    <w:rsid w:val="00175866"/>
    <w:rsid w:val="00175905"/>
    <w:rsid w:val="00175D1F"/>
    <w:rsid w:val="00175EDC"/>
    <w:rsid w:val="00175FE1"/>
    <w:rsid w:val="00175FFB"/>
    <w:rsid w:val="00176662"/>
    <w:rsid w:val="00176BAA"/>
    <w:rsid w:val="00176BBE"/>
    <w:rsid w:val="001778A7"/>
    <w:rsid w:val="00177977"/>
    <w:rsid w:val="001779A5"/>
    <w:rsid w:val="00177F9C"/>
    <w:rsid w:val="0018044A"/>
    <w:rsid w:val="00180BDF"/>
    <w:rsid w:val="00181225"/>
    <w:rsid w:val="001814BD"/>
    <w:rsid w:val="00182053"/>
    <w:rsid w:val="001823CF"/>
    <w:rsid w:val="00182580"/>
    <w:rsid w:val="00182C39"/>
    <w:rsid w:val="00182C49"/>
    <w:rsid w:val="00182F9B"/>
    <w:rsid w:val="00183217"/>
    <w:rsid w:val="00183717"/>
    <w:rsid w:val="001839B2"/>
    <w:rsid w:val="001844F0"/>
    <w:rsid w:val="0018489F"/>
    <w:rsid w:val="00184B57"/>
    <w:rsid w:val="00184E45"/>
    <w:rsid w:val="00184F26"/>
    <w:rsid w:val="00184FAA"/>
    <w:rsid w:val="001851D3"/>
    <w:rsid w:val="00185952"/>
    <w:rsid w:val="00185D54"/>
    <w:rsid w:val="001861C5"/>
    <w:rsid w:val="001871A2"/>
    <w:rsid w:val="0018786A"/>
    <w:rsid w:val="001900D7"/>
    <w:rsid w:val="0019010E"/>
    <w:rsid w:val="00190134"/>
    <w:rsid w:val="001901FC"/>
    <w:rsid w:val="00190ECB"/>
    <w:rsid w:val="00191ABC"/>
    <w:rsid w:val="00191E6F"/>
    <w:rsid w:val="00192884"/>
    <w:rsid w:val="00192AA5"/>
    <w:rsid w:val="00192B34"/>
    <w:rsid w:val="00192BBC"/>
    <w:rsid w:val="001935F8"/>
    <w:rsid w:val="001937E3"/>
    <w:rsid w:val="00193ADD"/>
    <w:rsid w:val="00194323"/>
    <w:rsid w:val="00194F6B"/>
    <w:rsid w:val="0019504D"/>
    <w:rsid w:val="0019517B"/>
    <w:rsid w:val="001958FD"/>
    <w:rsid w:val="00195A3E"/>
    <w:rsid w:val="00195A58"/>
    <w:rsid w:val="00197065"/>
    <w:rsid w:val="001975A0"/>
    <w:rsid w:val="0019782E"/>
    <w:rsid w:val="001A049A"/>
    <w:rsid w:val="001A087F"/>
    <w:rsid w:val="001A0A2E"/>
    <w:rsid w:val="001A0CD2"/>
    <w:rsid w:val="001A0D76"/>
    <w:rsid w:val="001A1051"/>
    <w:rsid w:val="001A1575"/>
    <w:rsid w:val="001A1A10"/>
    <w:rsid w:val="001A1B2F"/>
    <w:rsid w:val="001A202B"/>
    <w:rsid w:val="001A2283"/>
    <w:rsid w:val="001A26F5"/>
    <w:rsid w:val="001A32F4"/>
    <w:rsid w:val="001A4818"/>
    <w:rsid w:val="001A49B7"/>
    <w:rsid w:val="001A5021"/>
    <w:rsid w:val="001A5354"/>
    <w:rsid w:val="001A5ACB"/>
    <w:rsid w:val="001A5B97"/>
    <w:rsid w:val="001A5BAE"/>
    <w:rsid w:val="001A638A"/>
    <w:rsid w:val="001A64D7"/>
    <w:rsid w:val="001A659A"/>
    <w:rsid w:val="001A69C0"/>
    <w:rsid w:val="001A7ABA"/>
    <w:rsid w:val="001A7AEE"/>
    <w:rsid w:val="001B0644"/>
    <w:rsid w:val="001B0761"/>
    <w:rsid w:val="001B082D"/>
    <w:rsid w:val="001B0A3F"/>
    <w:rsid w:val="001B0F25"/>
    <w:rsid w:val="001B1131"/>
    <w:rsid w:val="001B1343"/>
    <w:rsid w:val="001B1BA6"/>
    <w:rsid w:val="001B1C54"/>
    <w:rsid w:val="001B1C8D"/>
    <w:rsid w:val="001B1CDA"/>
    <w:rsid w:val="001B229F"/>
    <w:rsid w:val="001B25FA"/>
    <w:rsid w:val="001B29C1"/>
    <w:rsid w:val="001B2B79"/>
    <w:rsid w:val="001B3624"/>
    <w:rsid w:val="001B3BB2"/>
    <w:rsid w:val="001B3F39"/>
    <w:rsid w:val="001B3F7F"/>
    <w:rsid w:val="001B4C11"/>
    <w:rsid w:val="001B4F5C"/>
    <w:rsid w:val="001B50D8"/>
    <w:rsid w:val="001B5C41"/>
    <w:rsid w:val="001B5DEB"/>
    <w:rsid w:val="001B63DC"/>
    <w:rsid w:val="001B675D"/>
    <w:rsid w:val="001B6DFD"/>
    <w:rsid w:val="001B6E36"/>
    <w:rsid w:val="001B6E84"/>
    <w:rsid w:val="001B702D"/>
    <w:rsid w:val="001B7285"/>
    <w:rsid w:val="001B78BA"/>
    <w:rsid w:val="001C047B"/>
    <w:rsid w:val="001C0A02"/>
    <w:rsid w:val="001C10EC"/>
    <w:rsid w:val="001C13A5"/>
    <w:rsid w:val="001C1423"/>
    <w:rsid w:val="001C1672"/>
    <w:rsid w:val="001C1DEE"/>
    <w:rsid w:val="001C1F68"/>
    <w:rsid w:val="001C240E"/>
    <w:rsid w:val="001C2D8A"/>
    <w:rsid w:val="001C2FA3"/>
    <w:rsid w:val="001C3296"/>
    <w:rsid w:val="001C362F"/>
    <w:rsid w:val="001C37A2"/>
    <w:rsid w:val="001C3851"/>
    <w:rsid w:val="001C3E77"/>
    <w:rsid w:val="001C4217"/>
    <w:rsid w:val="001C423F"/>
    <w:rsid w:val="001C453F"/>
    <w:rsid w:val="001C45A3"/>
    <w:rsid w:val="001C47E6"/>
    <w:rsid w:val="001C4894"/>
    <w:rsid w:val="001C491B"/>
    <w:rsid w:val="001C4DD9"/>
    <w:rsid w:val="001C5060"/>
    <w:rsid w:val="001C5EF1"/>
    <w:rsid w:val="001C63A2"/>
    <w:rsid w:val="001C6853"/>
    <w:rsid w:val="001C6989"/>
    <w:rsid w:val="001C6A71"/>
    <w:rsid w:val="001C6BFE"/>
    <w:rsid w:val="001C7884"/>
    <w:rsid w:val="001C7D62"/>
    <w:rsid w:val="001D0133"/>
    <w:rsid w:val="001D014B"/>
    <w:rsid w:val="001D0671"/>
    <w:rsid w:val="001D0B00"/>
    <w:rsid w:val="001D0BA4"/>
    <w:rsid w:val="001D1061"/>
    <w:rsid w:val="001D12BF"/>
    <w:rsid w:val="001D1429"/>
    <w:rsid w:val="001D166C"/>
    <w:rsid w:val="001D1714"/>
    <w:rsid w:val="001D17F5"/>
    <w:rsid w:val="001D194E"/>
    <w:rsid w:val="001D1E0F"/>
    <w:rsid w:val="001D1F2D"/>
    <w:rsid w:val="001D2765"/>
    <w:rsid w:val="001D2A88"/>
    <w:rsid w:val="001D2E63"/>
    <w:rsid w:val="001D2E75"/>
    <w:rsid w:val="001D2ED8"/>
    <w:rsid w:val="001D311A"/>
    <w:rsid w:val="001D3520"/>
    <w:rsid w:val="001D3554"/>
    <w:rsid w:val="001D3ED4"/>
    <w:rsid w:val="001D4EE9"/>
    <w:rsid w:val="001D508E"/>
    <w:rsid w:val="001D5418"/>
    <w:rsid w:val="001D55AD"/>
    <w:rsid w:val="001D5D70"/>
    <w:rsid w:val="001D6307"/>
    <w:rsid w:val="001D63C9"/>
    <w:rsid w:val="001D7050"/>
    <w:rsid w:val="001D73B1"/>
    <w:rsid w:val="001D7625"/>
    <w:rsid w:val="001D785A"/>
    <w:rsid w:val="001E0292"/>
    <w:rsid w:val="001E05FB"/>
    <w:rsid w:val="001E08FE"/>
    <w:rsid w:val="001E107E"/>
    <w:rsid w:val="001E1387"/>
    <w:rsid w:val="001E13A4"/>
    <w:rsid w:val="001E13AA"/>
    <w:rsid w:val="001E1529"/>
    <w:rsid w:val="001E15E4"/>
    <w:rsid w:val="001E18D1"/>
    <w:rsid w:val="001E1A97"/>
    <w:rsid w:val="001E1C2E"/>
    <w:rsid w:val="001E21BE"/>
    <w:rsid w:val="001E2AB2"/>
    <w:rsid w:val="001E2E3C"/>
    <w:rsid w:val="001E2E6F"/>
    <w:rsid w:val="001E335B"/>
    <w:rsid w:val="001E3E6E"/>
    <w:rsid w:val="001E3F39"/>
    <w:rsid w:val="001E3F3B"/>
    <w:rsid w:val="001E4910"/>
    <w:rsid w:val="001E5085"/>
    <w:rsid w:val="001E52DE"/>
    <w:rsid w:val="001E6254"/>
    <w:rsid w:val="001E63D8"/>
    <w:rsid w:val="001E6441"/>
    <w:rsid w:val="001E6491"/>
    <w:rsid w:val="001E669D"/>
    <w:rsid w:val="001E6E04"/>
    <w:rsid w:val="001E6E33"/>
    <w:rsid w:val="001E6ED8"/>
    <w:rsid w:val="001E778F"/>
    <w:rsid w:val="001E77B7"/>
    <w:rsid w:val="001E78BF"/>
    <w:rsid w:val="001F0190"/>
    <w:rsid w:val="001F0535"/>
    <w:rsid w:val="001F0D30"/>
    <w:rsid w:val="001F1C13"/>
    <w:rsid w:val="001F21F4"/>
    <w:rsid w:val="001F279C"/>
    <w:rsid w:val="001F283A"/>
    <w:rsid w:val="001F2C81"/>
    <w:rsid w:val="001F2FB2"/>
    <w:rsid w:val="001F311A"/>
    <w:rsid w:val="001F3545"/>
    <w:rsid w:val="001F3A5F"/>
    <w:rsid w:val="001F44BA"/>
    <w:rsid w:val="001F455C"/>
    <w:rsid w:val="001F4785"/>
    <w:rsid w:val="001F4854"/>
    <w:rsid w:val="001F4981"/>
    <w:rsid w:val="001F49F9"/>
    <w:rsid w:val="001F4D9B"/>
    <w:rsid w:val="001F4F7A"/>
    <w:rsid w:val="001F5070"/>
    <w:rsid w:val="001F550D"/>
    <w:rsid w:val="001F6261"/>
    <w:rsid w:val="001F6360"/>
    <w:rsid w:val="001F64E3"/>
    <w:rsid w:val="001F6D0F"/>
    <w:rsid w:val="001F73A0"/>
    <w:rsid w:val="001F73E7"/>
    <w:rsid w:val="001F7901"/>
    <w:rsid w:val="001F7A31"/>
    <w:rsid w:val="002002A4"/>
    <w:rsid w:val="002007D6"/>
    <w:rsid w:val="00200915"/>
    <w:rsid w:val="00201126"/>
    <w:rsid w:val="00201A4E"/>
    <w:rsid w:val="00201DB9"/>
    <w:rsid w:val="00202048"/>
    <w:rsid w:val="00202529"/>
    <w:rsid w:val="0020278C"/>
    <w:rsid w:val="00203144"/>
    <w:rsid w:val="002031EB"/>
    <w:rsid w:val="002033E7"/>
    <w:rsid w:val="002034B8"/>
    <w:rsid w:val="00203CEF"/>
    <w:rsid w:val="00204243"/>
    <w:rsid w:val="00204770"/>
    <w:rsid w:val="00204B9A"/>
    <w:rsid w:val="00204ED3"/>
    <w:rsid w:val="00205C2D"/>
    <w:rsid w:val="00205E6D"/>
    <w:rsid w:val="002060D4"/>
    <w:rsid w:val="00206216"/>
    <w:rsid w:val="00206B7E"/>
    <w:rsid w:val="00206F81"/>
    <w:rsid w:val="002071B5"/>
    <w:rsid w:val="00207D46"/>
    <w:rsid w:val="00207EBE"/>
    <w:rsid w:val="0021023A"/>
    <w:rsid w:val="00210284"/>
    <w:rsid w:val="00210729"/>
    <w:rsid w:val="0021072E"/>
    <w:rsid w:val="00210800"/>
    <w:rsid w:val="00210838"/>
    <w:rsid w:val="00210C91"/>
    <w:rsid w:val="00210DD4"/>
    <w:rsid w:val="002112CC"/>
    <w:rsid w:val="0021166D"/>
    <w:rsid w:val="002116CB"/>
    <w:rsid w:val="00211C0D"/>
    <w:rsid w:val="00211D71"/>
    <w:rsid w:val="002126C1"/>
    <w:rsid w:val="00212741"/>
    <w:rsid w:val="00212F8E"/>
    <w:rsid w:val="00213072"/>
    <w:rsid w:val="0021377D"/>
    <w:rsid w:val="002138A9"/>
    <w:rsid w:val="00213C97"/>
    <w:rsid w:val="00213D83"/>
    <w:rsid w:val="00214269"/>
    <w:rsid w:val="0021441D"/>
    <w:rsid w:val="00214828"/>
    <w:rsid w:val="002148F6"/>
    <w:rsid w:val="00214C6F"/>
    <w:rsid w:val="002150F7"/>
    <w:rsid w:val="0021548D"/>
    <w:rsid w:val="002154FD"/>
    <w:rsid w:val="00215AE5"/>
    <w:rsid w:val="00215B1B"/>
    <w:rsid w:val="00215C8E"/>
    <w:rsid w:val="00216632"/>
    <w:rsid w:val="002168E8"/>
    <w:rsid w:val="00217103"/>
    <w:rsid w:val="00217284"/>
    <w:rsid w:val="002172C4"/>
    <w:rsid w:val="002172DF"/>
    <w:rsid w:val="0022000A"/>
    <w:rsid w:val="00220172"/>
    <w:rsid w:val="00220295"/>
    <w:rsid w:val="0022056B"/>
    <w:rsid w:val="0022064E"/>
    <w:rsid w:val="002209F9"/>
    <w:rsid w:val="00220C2B"/>
    <w:rsid w:val="00220C61"/>
    <w:rsid w:val="00220D5B"/>
    <w:rsid w:val="002213EC"/>
    <w:rsid w:val="00222369"/>
    <w:rsid w:val="00222A7E"/>
    <w:rsid w:val="00222D27"/>
    <w:rsid w:val="00222F00"/>
    <w:rsid w:val="0022316A"/>
    <w:rsid w:val="00223584"/>
    <w:rsid w:val="00223A39"/>
    <w:rsid w:val="00223AF7"/>
    <w:rsid w:val="002246B2"/>
    <w:rsid w:val="0022496F"/>
    <w:rsid w:val="00224B4D"/>
    <w:rsid w:val="00224BE7"/>
    <w:rsid w:val="00224FEF"/>
    <w:rsid w:val="00225A72"/>
    <w:rsid w:val="00225C73"/>
    <w:rsid w:val="00225E67"/>
    <w:rsid w:val="00226077"/>
    <w:rsid w:val="002263C0"/>
    <w:rsid w:val="002275D4"/>
    <w:rsid w:val="00227A22"/>
    <w:rsid w:val="00227B08"/>
    <w:rsid w:val="00227DC3"/>
    <w:rsid w:val="00227E7C"/>
    <w:rsid w:val="00230031"/>
    <w:rsid w:val="002302A1"/>
    <w:rsid w:val="002306E7"/>
    <w:rsid w:val="0023075A"/>
    <w:rsid w:val="00230ABA"/>
    <w:rsid w:val="00230F94"/>
    <w:rsid w:val="00230FF2"/>
    <w:rsid w:val="0023151E"/>
    <w:rsid w:val="0023153A"/>
    <w:rsid w:val="002315FC"/>
    <w:rsid w:val="00232660"/>
    <w:rsid w:val="00232FE4"/>
    <w:rsid w:val="002334B4"/>
    <w:rsid w:val="0023356D"/>
    <w:rsid w:val="00233E27"/>
    <w:rsid w:val="00233E7C"/>
    <w:rsid w:val="00233F1C"/>
    <w:rsid w:val="00234027"/>
    <w:rsid w:val="00234550"/>
    <w:rsid w:val="00234D2F"/>
    <w:rsid w:val="00234F75"/>
    <w:rsid w:val="00235413"/>
    <w:rsid w:val="00235519"/>
    <w:rsid w:val="00235A72"/>
    <w:rsid w:val="0023665E"/>
    <w:rsid w:val="00236A25"/>
    <w:rsid w:val="00236AD4"/>
    <w:rsid w:val="00236AE0"/>
    <w:rsid w:val="00236EEA"/>
    <w:rsid w:val="00237183"/>
    <w:rsid w:val="00237440"/>
    <w:rsid w:val="00237540"/>
    <w:rsid w:val="00237545"/>
    <w:rsid w:val="0023757A"/>
    <w:rsid w:val="002377D3"/>
    <w:rsid w:val="00237E3A"/>
    <w:rsid w:val="00237E7A"/>
    <w:rsid w:val="0024021A"/>
    <w:rsid w:val="0024024A"/>
    <w:rsid w:val="00240AB8"/>
    <w:rsid w:val="002418BC"/>
    <w:rsid w:val="002419C0"/>
    <w:rsid w:val="00241B4E"/>
    <w:rsid w:val="00241ED1"/>
    <w:rsid w:val="0024250D"/>
    <w:rsid w:val="00242529"/>
    <w:rsid w:val="002425DA"/>
    <w:rsid w:val="00242A92"/>
    <w:rsid w:val="00242D06"/>
    <w:rsid w:val="002430EC"/>
    <w:rsid w:val="002437D8"/>
    <w:rsid w:val="00243C62"/>
    <w:rsid w:val="00243D03"/>
    <w:rsid w:val="00243E5E"/>
    <w:rsid w:val="00244368"/>
    <w:rsid w:val="0024492F"/>
    <w:rsid w:val="00244BFD"/>
    <w:rsid w:val="00244FF9"/>
    <w:rsid w:val="002451BF"/>
    <w:rsid w:val="0024527B"/>
    <w:rsid w:val="0024545A"/>
    <w:rsid w:val="002455F2"/>
    <w:rsid w:val="00245866"/>
    <w:rsid w:val="002466AD"/>
    <w:rsid w:val="002466BA"/>
    <w:rsid w:val="00246E3E"/>
    <w:rsid w:val="00246E62"/>
    <w:rsid w:val="00246F1E"/>
    <w:rsid w:val="00247399"/>
    <w:rsid w:val="002477D2"/>
    <w:rsid w:val="002479EA"/>
    <w:rsid w:val="0025013D"/>
    <w:rsid w:val="00250328"/>
    <w:rsid w:val="002507AE"/>
    <w:rsid w:val="00250CE3"/>
    <w:rsid w:val="00250E23"/>
    <w:rsid w:val="002512F9"/>
    <w:rsid w:val="0025134D"/>
    <w:rsid w:val="0025159F"/>
    <w:rsid w:val="002517F5"/>
    <w:rsid w:val="002519F9"/>
    <w:rsid w:val="00251AB2"/>
    <w:rsid w:val="00252239"/>
    <w:rsid w:val="002523B8"/>
    <w:rsid w:val="0025277E"/>
    <w:rsid w:val="002529C6"/>
    <w:rsid w:val="00252B75"/>
    <w:rsid w:val="00252E6F"/>
    <w:rsid w:val="002531B9"/>
    <w:rsid w:val="0025343A"/>
    <w:rsid w:val="0025346B"/>
    <w:rsid w:val="002535B8"/>
    <w:rsid w:val="00253DB8"/>
    <w:rsid w:val="00254371"/>
    <w:rsid w:val="002543DE"/>
    <w:rsid w:val="00254D34"/>
    <w:rsid w:val="00254DA9"/>
    <w:rsid w:val="002552AE"/>
    <w:rsid w:val="0025575E"/>
    <w:rsid w:val="00255B6B"/>
    <w:rsid w:val="00255C72"/>
    <w:rsid w:val="00255E41"/>
    <w:rsid w:val="00255F3F"/>
    <w:rsid w:val="002561B9"/>
    <w:rsid w:val="00256295"/>
    <w:rsid w:val="002562D2"/>
    <w:rsid w:val="0025651E"/>
    <w:rsid w:val="002565D9"/>
    <w:rsid w:val="002567B1"/>
    <w:rsid w:val="00256D52"/>
    <w:rsid w:val="002574DF"/>
    <w:rsid w:val="0025784F"/>
    <w:rsid w:val="0026081E"/>
    <w:rsid w:val="00260BE4"/>
    <w:rsid w:val="0026128A"/>
    <w:rsid w:val="002612A6"/>
    <w:rsid w:val="00261610"/>
    <w:rsid w:val="00261718"/>
    <w:rsid w:val="002619C5"/>
    <w:rsid w:val="00261F00"/>
    <w:rsid w:val="00262170"/>
    <w:rsid w:val="00262533"/>
    <w:rsid w:val="002629BC"/>
    <w:rsid w:val="00262AF8"/>
    <w:rsid w:val="0026311F"/>
    <w:rsid w:val="00263155"/>
    <w:rsid w:val="00263337"/>
    <w:rsid w:val="0026338F"/>
    <w:rsid w:val="0026394E"/>
    <w:rsid w:val="00263D76"/>
    <w:rsid w:val="00263E91"/>
    <w:rsid w:val="00264861"/>
    <w:rsid w:val="00264866"/>
    <w:rsid w:val="00264AAD"/>
    <w:rsid w:val="002659F2"/>
    <w:rsid w:val="00265A86"/>
    <w:rsid w:val="00265CC0"/>
    <w:rsid w:val="002660DE"/>
    <w:rsid w:val="0026637D"/>
    <w:rsid w:val="0026677C"/>
    <w:rsid w:val="00266992"/>
    <w:rsid w:val="00266CAF"/>
    <w:rsid w:val="00267B72"/>
    <w:rsid w:val="00270068"/>
    <w:rsid w:val="00270227"/>
    <w:rsid w:val="002705BB"/>
    <w:rsid w:val="00270CB3"/>
    <w:rsid w:val="00270CBE"/>
    <w:rsid w:val="002711C7"/>
    <w:rsid w:val="0027196D"/>
    <w:rsid w:val="00271E05"/>
    <w:rsid w:val="00272BEA"/>
    <w:rsid w:val="00272DDD"/>
    <w:rsid w:val="00272E80"/>
    <w:rsid w:val="00273388"/>
    <w:rsid w:val="002735C8"/>
    <w:rsid w:val="002735D1"/>
    <w:rsid w:val="00273F38"/>
    <w:rsid w:val="0027469B"/>
    <w:rsid w:val="00274AB5"/>
    <w:rsid w:val="00274B85"/>
    <w:rsid w:val="00274F01"/>
    <w:rsid w:val="002753EC"/>
    <w:rsid w:val="002754A5"/>
    <w:rsid w:val="002759ED"/>
    <w:rsid w:val="00275A4B"/>
    <w:rsid w:val="00275A7E"/>
    <w:rsid w:val="00275C7F"/>
    <w:rsid w:val="00276084"/>
    <w:rsid w:val="0027634E"/>
    <w:rsid w:val="002768C1"/>
    <w:rsid w:val="00277135"/>
    <w:rsid w:val="002773D0"/>
    <w:rsid w:val="0027793D"/>
    <w:rsid w:val="00277AC3"/>
    <w:rsid w:val="00277BCF"/>
    <w:rsid w:val="0028013A"/>
    <w:rsid w:val="002807E1"/>
    <w:rsid w:val="00280924"/>
    <w:rsid w:val="00281063"/>
    <w:rsid w:val="0028178E"/>
    <w:rsid w:val="00282187"/>
    <w:rsid w:val="00282839"/>
    <w:rsid w:val="00282D61"/>
    <w:rsid w:val="002830A7"/>
    <w:rsid w:val="0028345E"/>
    <w:rsid w:val="002837BA"/>
    <w:rsid w:val="00283B54"/>
    <w:rsid w:val="00283C9D"/>
    <w:rsid w:val="00284687"/>
    <w:rsid w:val="0028488F"/>
    <w:rsid w:val="00284A57"/>
    <w:rsid w:val="00284ADD"/>
    <w:rsid w:val="00284B87"/>
    <w:rsid w:val="0028539E"/>
    <w:rsid w:val="00285600"/>
    <w:rsid w:val="00285A0D"/>
    <w:rsid w:val="00285CFF"/>
    <w:rsid w:val="00285E83"/>
    <w:rsid w:val="00286459"/>
    <w:rsid w:val="00286BCF"/>
    <w:rsid w:val="00286CD8"/>
    <w:rsid w:val="00286D0D"/>
    <w:rsid w:val="0028759E"/>
    <w:rsid w:val="0028784A"/>
    <w:rsid w:val="002878EF"/>
    <w:rsid w:val="00287DB5"/>
    <w:rsid w:val="00287DE1"/>
    <w:rsid w:val="00287E86"/>
    <w:rsid w:val="00290089"/>
    <w:rsid w:val="0029076F"/>
    <w:rsid w:val="002907F4"/>
    <w:rsid w:val="00290B1E"/>
    <w:rsid w:val="00290C49"/>
    <w:rsid w:val="002910A0"/>
    <w:rsid w:val="0029119C"/>
    <w:rsid w:val="0029149C"/>
    <w:rsid w:val="00291579"/>
    <w:rsid w:val="002917F5"/>
    <w:rsid w:val="00291ED5"/>
    <w:rsid w:val="00291F87"/>
    <w:rsid w:val="0029204D"/>
    <w:rsid w:val="002921DB"/>
    <w:rsid w:val="00292645"/>
    <w:rsid w:val="002928E5"/>
    <w:rsid w:val="00292C08"/>
    <w:rsid w:val="00292D0A"/>
    <w:rsid w:val="00292F0C"/>
    <w:rsid w:val="002930CC"/>
    <w:rsid w:val="0029316C"/>
    <w:rsid w:val="00293D07"/>
    <w:rsid w:val="00293F3D"/>
    <w:rsid w:val="00294B7A"/>
    <w:rsid w:val="0029617C"/>
    <w:rsid w:val="002967C3"/>
    <w:rsid w:val="00296E15"/>
    <w:rsid w:val="00297CAB"/>
    <w:rsid w:val="00297F5B"/>
    <w:rsid w:val="00297F62"/>
    <w:rsid w:val="00297F92"/>
    <w:rsid w:val="002A046C"/>
    <w:rsid w:val="002A0F2F"/>
    <w:rsid w:val="002A0F3D"/>
    <w:rsid w:val="002A10E2"/>
    <w:rsid w:val="002A13E4"/>
    <w:rsid w:val="002A1714"/>
    <w:rsid w:val="002A19B5"/>
    <w:rsid w:val="002A1EE8"/>
    <w:rsid w:val="002A200A"/>
    <w:rsid w:val="002A247A"/>
    <w:rsid w:val="002A25F1"/>
    <w:rsid w:val="002A2A30"/>
    <w:rsid w:val="002A2D74"/>
    <w:rsid w:val="002A3086"/>
    <w:rsid w:val="002A3625"/>
    <w:rsid w:val="002A3649"/>
    <w:rsid w:val="002A3A4B"/>
    <w:rsid w:val="002A3CAC"/>
    <w:rsid w:val="002A442F"/>
    <w:rsid w:val="002A46D3"/>
    <w:rsid w:val="002A4704"/>
    <w:rsid w:val="002A4CC2"/>
    <w:rsid w:val="002A5253"/>
    <w:rsid w:val="002A5A21"/>
    <w:rsid w:val="002A5D24"/>
    <w:rsid w:val="002A5FA6"/>
    <w:rsid w:val="002A61B8"/>
    <w:rsid w:val="002A65BC"/>
    <w:rsid w:val="002A697A"/>
    <w:rsid w:val="002A6D88"/>
    <w:rsid w:val="002A73D7"/>
    <w:rsid w:val="002A75FC"/>
    <w:rsid w:val="002A7DC4"/>
    <w:rsid w:val="002B0411"/>
    <w:rsid w:val="002B0721"/>
    <w:rsid w:val="002B0794"/>
    <w:rsid w:val="002B08B0"/>
    <w:rsid w:val="002B092A"/>
    <w:rsid w:val="002B0D2D"/>
    <w:rsid w:val="002B0F80"/>
    <w:rsid w:val="002B148A"/>
    <w:rsid w:val="002B1523"/>
    <w:rsid w:val="002B2084"/>
    <w:rsid w:val="002B2745"/>
    <w:rsid w:val="002B2FEA"/>
    <w:rsid w:val="002B322D"/>
    <w:rsid w:val="002B3D6D"/>
    <w:rsid w:val="002B5709"/>
    <w:rsid w:val="002B5B24"/>
    <w:rsid w:val="002B5BE0"/>
    <w:rsid w:val="002B654A"/>
    <w:rsid w:val="002B658A"/>
    <w:rsid w:val="002B6E0C"/>
    <w:rsid w:val="002B6FB0"/>
    <w:rsid w:val="002B7BE6"/>
    <w:rsid w:val="002B7FF9"/>
    <w:rsid w:val="002C0351"/>
    <w:rsid w:val="002C07CF"/>
    <w:rsid w:val="002C0E6B"/>
    <w:rsid w:val="002C2046"/>
    <w:rsid w:val="002C2084"/>
    <w:rsid w:val="002C226D"/>
    <w:rsid w:val="002C26FD"/>
    <w:rsid w:val="002C27E4"/>
    <w:rsid w:val="002C28F4"/>
    <w:rsid w:val="002C2BCE"/>
    <w:rsid w:val="002C2D0C"/>
    <w:rsid w:val="002C32D8"/>
    <w:rsid w:val="002C377D"/>
    <w:rsid w:val="002C3998"/>
    <w:rsid w:val="002C3AF4"/>
    <w:rsid w:val="002C419A"/>
    <w:rsid w:val="002C449B"/>
    <w:rsid w:val="002C45B6"/>
    <w:rsid w:val="002C4B3A"/>
    <w:rsid w:val="002C51B3"/>
    <w:rsid w:val="002C56E8"/>
    <w:rsid w:val="002C5CE5"/>
    <w:rsid w:val="002C5D26"/>
    <w:rsid w:val="002C5DF8"/>
    <w:rsid w:val="002C622B"/>
    <w:rsid w:val="002C69E7"/>
    <w:rsid w:val="002C6C0C"/>
    <w:rsid w:val="002C7087"/>
    <w:rsid w:val="002C7906"/>
    <w:rsid w:val="002C7B00"/>
    <w:rsid w:val="002C7F6F"/>
    <w:rsid w:val="002D01E5"/>
    <w:rsid w:val="002D0781"/>
    <w:rsid w:val="002D0C7A"/>
    <w:rsid w:val="002D1499"/>
    <w:rsid w:val="002D16CE"/>
    <w:rsid w:val="002D1854"/>
    <w:rsid w:val="002D1916"/>
    <w:rsid w:val="002D199C"/>
    <w:rsid w:val="002D1BFB"/>
    <w:rsid w:val="002D2047"/>
    <w:rsid w:val="002D20D6"/>
    <w:rsid w:val="002D2227"/>
    <w:rsid w:val="002D27C5"/>
    <w:rsid w:val="002D29E3"/>
    <w:rsid w:val="002D2C5E"/>
    <w:rsid w:val="002D3A32"/>
    <w:rsid w:val="002D3A98"/>
    <w:rsid w:val="002D3C35"/>
    <w:rsid w:val="002D40FE"/>
    <w:rsid w:val="002D4344"/>
    <w:rsid w:val="002D45AF"/>
    <w:rsid w:val="002D4CB2"/>
    <w:rsid w:val="002D4F6C"/>
    <w:rsid w:val="002D5175"/>
    <w:rsid w:val="002D5AC9"/>
    <w:rsid w:val="002D5CB2"/>
    <w:rsid w:val="002D61E2"/>
    <w:rsid w:val="002D61FC"/>
    <w:rsid w:val="002D640F"/>
    <w:rsid w:val="002D6771"/>
    <w:rsid w:val="002D6F8F"/>
    <w:rsid w:val="002D719E"/>
    <w:rsid w:val="002D72C5"/>
    <w:rsid w:val="002D7955"/>
    <w:rsid w:val="002D7B74"/>
    <w:rsid w:val="002E0198"/>
    <w:rsid w:val="002E145E"/>
    <w:rsid w:val="002E1ACA"/>
    <w:rsid w:val="002E1FDF"/>
    <w:rsid w:val="002E29BB"/>
    <w:rsid w:val="002E2A16"/>
    <w:rsid w:val="002E2E30"/>
    <w:rsid w:val="002E2ECB"/>
    <w:rsid w:val="002E309E"/>
    <w:rsid w:val="002E391D"/>
    <w:rsid w:val="002E3B1E"/>
    <w:rsid w:val="002E3C20"/>
    <w:rsid w:val="002E40CF"/>
    <w:rsid w:val="002E4225"/>
    <w:rsid w:val="002E52A5"/>
    <w:rsid w:val="002E5A60"/>
    <w:rsid w:val="002E5AEB"/>
    <w:rsid w:val="002E5DFF"/>
    <w:rsid w:val="002E617D"/>
    <w:rsid w:val="002E63D4"/>
    <w:rsid w:val="002E721C"/>
    <w:rsid w:val="002E7782"/>
    <w:rsid w:val="002E799B"/>
    <w:rsid w:val="002E7C82"/>
    <w:rsid w:val="002F03B7"/>
    <w:rsid w:val="002F0B17"/>
    <w:rsid w:val="002F0EF2"/>
    <w:rsid w:val="002F121B"/>
    <w:rsid w:val="002F185D"/>
    <w:rsid w:val="002F1CAA"/>
    <w:rsid w:val="002F1F57"/>
    <w:rsid w:val="002F1FDB"/>
    <w:rsid w:val="002F2456"/>
    <w:rsid w:val="002F2DBF"/>
    <w:rsid w:val="002F2E1C"/>
    <w:rsid w:val="002F305A"/>
    <w:rsid w:val="002F30E8"/>
    <w:rsid w:val="002F341E"/>
    <w:rsid w:val="002F3575"/>
    <w:rsid w:val="002F3757"/>
    <w:rsid w:val="002F3AE9"/>
    <w:rsid w:val="002F3C1E"/>
    <w:rsid w:val="002F45DB"/>
    <w:rsid w:val="002F4607"/>
    <w:rsid w:val="002F4962"/>
    <w:rsid w:val="002F55EF"/>
    <w:rsid w:val="002F589E"/>
    <w:rsid w:val="002F5BB3"/>
    <w:rsid w:val="002F631A"/>
    <w:rsid w:val="002F6A79"/>
    <w:rsid w:val="002F733E"/>
    <w:rsid w:val="002F7634"/>
    <w:rsid w:val="00300953"/>
    <w:rsid w:val="00300E28"/>
    <w:rsid w:val="00301076"/>
    <w:rsid w:val="00301E8F"/>
    <w:rsid w:val="00301E9C"/>
    <w:rsid w:val="003020AF"/>
    <w:rsid w:val="003022F1"/>
    <w:rsid w:val="003025BF"/>
    <w:rsid w:val="003028E2"/>
    <w:rsid w:val="00302C3E"/>
    <w:rsid w:val="00303007"/>
    <w:rsid w:val="003030D7"/>
    <w:rsid w:val="003032A1"/>
    <w:rsid w:val="00303650"/>
    <w:rsid w:val="00303684"/>
    <w:rsid w:val="00303738"/>
    <w:rsid w:val="00303BFD"/>
    <w:rsid w:val="00303DDD"/>
    <w:rsid w:val="00303DED"/>
    <w:rsid w:val="00304129"/>
    <w:rsid w:val="0030437E"/>
    <w:rsid w:val="003043F9"/>
    <w:rsid w:val="003045D9"/>
    <w:rsid w:val="00304B61"/>
    <w:rsid w:val="00305585"/>
    <w:rsid w:val="003057CC"/>
    <w:rsid w:val="0030585B"/>
    <w:rsid w:val="0030597B"/>
    <w:rsid w:val="00305D55"/>
    <w:rsid w:val="00306712"/>
    <w:rsid w:val="00306C2C"/>
    <w:rsid w:val="00306DE3"/>
    <w:rsid w:val="003070B7"/>
    <w:rsid w:val="00307A4D"/>
    <w:rsid w:val="00307E8C"/>
    <w:rsid w:val="003100DA"/>
    <w:rsid w:val="003106F1"/>
    <w:rsid w:val="00310D90"/>
    <w:rsid w:val="00311007"/>
    <w:rsid w:val="003117E6"/>
    <w:rsid w:val="00311A8F"/>
    <w:rsid w:val="00311AD5"/>
    <w:rsid w:val="00312491"/>
    <w:rsid w:val="003125E3"/>
    <w:rsid w:val="00312C81"/>
    <w:rsid w:val="00312E59"/>
    <w:rsid w:val="00312EE6"/>
    <w:rsid w:val="00312FA0"/>
    <w:rsid w:val="00313BEB"/>
    <w:rsid w:val="00313D46"/>
    <w:rsid w:val="00313FEA"/>
    <w:rsid w:val="0031420D"/>
    <w:rsid w:val="0031428B"/>
    <w:rsid w:val="003148C6"/>
    <w:rsid w:val="0031493F"/>
    <w:rsid w:val="00315099"/>
    <w:rsid w:val="0031521A"/>
    <w:rsid w:val="003159E4"/>
    <w:rsid w:val="00315A5F"/>
    <w:rsid w:val="00315DB3"/>
    <w:rsid w:val="00316AF1"/>
    <w:rsid w:val="00316B6C"/>
    <w:rsid w:val="00316D07"/>
    <w:rsid w:val="00317270"/>
    <w:rsid w:val="00317729"/>
    <w:rsid w:val="003177E5"/>
    <w:rsid w:val="003179CD"/>
    <w:rsid w:val="00317B28"/>
    <w:rsid w:val="00317BC1"/>
    <w:rsid w:val="0032040E"/>
    <w:rsid w:val="0032089C"/>
    <w:rsid w:val="00320970"/>
    <w:rsid w:val="00320CD0"/>
    <w:rsid w:val="00321185"/>
    <w:rsid w:val="00321238"/>
    <w:rsid w:val="003218BC"/>
    <w:rsid w:val="00322038"/>
    <w:rsid w:val="00322563"/>
    <w:rsid w:val="0032285A"/>
    <w:rsid w:val="0032291B"/>
    <w:rsid w:val="0032347E"/>
    <w:rsid w:val="00323962"/>
    <w:rsid w:val="00323E14"/>
    <w:rsid w:val="00323E8D"/>
    <w:rsid w:val="00324105"/>
    <w:rsid w:val="0032426D"/>
    <w:rsid w:val="00324753"/>
    <w:rsid w:val="00324D07"/>
    <w:rsid w:val="00325151"/>
    <w:rsid w:val="0032549A"/>
    <w:rsid w:val="0032561B"/>
    <w:rsid w:val="00325845"/>
    <w:rsid w:val="00325C99"/>
    <w:rsid w:val="00325CEE"/>
    <w:rsid w:val="00325F7E"/>
    <w:rsid w:val="00326235"/>
    <w:rsid w:val="003263B4"/>
    <w:rsid w:val="003264B5"/>
    <w:rsid w:val="00327163"/>
    <w:rsid w:val="003271BF"/>
    <w:rsid w:val="003273F1"/>
    <w:rsid w:val="00327612"/>
    <w:rsid w:val="00327E42"/>
    <w:rsid w:val="003300D2"/>
    <w:rsid w:val="00330163"/>
    <w:rsid w:val="0033046B"/>
    <w:rsid w:val="00330C51"/>
    <w:rsid w:val="00331188"/>
    <w:rsid w:val="00331290"/>
    <w:rsid w:val="003316BD"/>
    <w:rsid w:val="003321D2"/>
    <w:rsid w:val="00332432"/>
    <w:rsid w:val="0033256B"/>
    <w:rsid w:val="00332D06"/>
    <w:rsid w:val="00332D1B"/>
    <w:rsid w:val="00332D84"/>
    <w:rsid w:val="00332DC5"/>
    <w:rsid w:val="00332EBA"/>
    <w:rsid w:val="003335BD"/>
    <w:rsid w:val="00333718"/>
    <w:rsid w:val="0033412E"/>
    <w:rsid w:val="00334507"/>
    <w:rsid w:val="00334715"/>
    <w:rsid w:val="003352DD"/>
    <w:rsid w:val="0033565C"/>
    <w:rsid w:val="003356BD"/>
    <w:rsid w:val="00335704"/>
    <w:rsid w:val="00335715"/>
    <w:rsid w:val="00335A15"/>
    <w:rsid w:val="00335D1E"/>
    <w:rsid w:val="003366A2"/>
    <w:rsid w:val="0033676B"/>
    <w:rsid w:val="00336BCE"/>
    <w:rsid w:val="00336DEB"/>
    <w:rsid w:val="003375A8"/>
    <w:rsid w:val="003375EF"/>
    <w:rsid w:val="00340083"/>
    <w:rsid w:val="003400EE"/>
    <w:rsid w:val="003402D6"/>
    <w:rsid w:val="003405B0"/>
    <w:rsid w:val="0034105F"/>
    <w:rsid w:val="003413D7"/>
    <w:rsid w:val="00341AD4"/>
    <w:rsid w:val="00342139"/>
    <w:rsid w:val="003425FD"/>
    <w:rsid w:val="003427F8"/>
    <w:rsid w:val="0034328A"/>
    <w:rsid w:val="0034354C"/>
    <w:rsid w:val="00343D17"/>
    <w:rsid w:val="0034446E"/>
    <w:rsid w:val="00344783"/>
    <w:rsid w:val="00344E2F"/>
    <w:rsid w:val="0034597D"/>
    <w:rsid w:val="003459C5"/>
    <w:rsid w:val="00345B9E"/>
    <w:rsid w:val="00345E96"/>
    <w:rsid w:val="003460AA"/>
    <w:rsid w:val="0034690F"/>
    <w:rsid w:val="003475C2"/>
    <w:rsid w:val="00350048"/>
    <w:rsid w:val="0035022F"/>
    <w:rsid w:val="003505CC"/>
    <w:rsid w:val="00350DAB"/>
    <w:rsid w:val="00350E24"/>
    <w:rsid w:val="00350F90"/>
    <w:rsid w:val="00351959"/>
    <w:rsid w:val="00351D20"/>
    <w:rsid w:val="00352476"/>
    <w:rsid w:val="00352FF7"/>
    <w:rsid w:val="003538B0"/>
    <w:rsid w:val="00354498"/>
    <w:rsid w:val="00354509"/>
    <w:rsid w:val="00354A53"/>
    <w:rsid w:val="00354AD2"/>
    <w:rsid w:val="00354CA7"/>
    <w:rsid w:val="00354E7C"/>
    <w:rsid w:val="003551F3"/>
    <w:rsid w:val="003557AD"/>
    <w:rsid w:val="003559FD"/>
    <w:rsid w:val="00355EAE"/>
    <w:rsid w:val="003560F6"/>
    <w:rsid w:val="00356127"/>
    <w:rsid w:val="003563BF"/>
    <w:rsid w:val="00356919"/>
    <w:rsid w:val="00357034"/>
    <w:rsid w:val="0035727E"/>
    <w:rsid w:val="0035772C"/>
    <w:rsid w:val="00357979"/>
    <w:rsid w:val="00357ECA"/>
    <w:rsid w:val="0036022A"/>
    <w:rsid w:val="00360DD5"/>
    <w:rsid w:val="0036105B"/>
    <w:rsid w:val="0036172F"/>
    <w:rsid w:val="003617EA"/>
    <w:rsid w:val="00361D6F"/>
    <w:rsid w:val="00362023"/>
    <w:rsid w:val="00362452"/>
    <w:rsid w:val="0036281B"/>
    <w:rsid w:val="00363173"/>
    <w:rsid w:val="00364704"/>
    <w:rsid w:val="00364833"/>
    <w:rsid w:val="00364942"/>
    <w:rsid w:val="00364AD1"/>
    <w:rsid w:val="00365018"/>
    <w:rsid w:val="0036544A"/>
    <w:rsid w:val="003657A3"/>
    <w:rsid w:val="003659AF"/>
    <w:rsid w:val="00365ACA"/>
    <w:rsid w:val="003661BD"/>
    <w:rsid w:val="00366319"/>
    <w:rsid w:val="0036657E"/>
    <w:rsid w:val="00366A55"/>
    <w:rsid w:val="003679F9"/>
    <w:rsid w:val="00367DF8"/>
    <w:rsid w:val="003701B7"/>
    <w:rsid w:val="00370659"/>
    <w:rsid w:val="00370996"/>
    <w:rsid w:val="0037112D"/>
    <w:rsid w:val="00371441"/>
    <w:rsid w:val="00371650"/>
    <w:rsid w:val="00372071"/>
    <w:rsid w:val="00372194"/>
    <w:rsid w:val="00372310"/>
    <w:rsid w:val="0037265D"/>
    <w:rsid w:val="0037299B"/>
    <w:rsid w:val="00372E05"/>
    <w:rsid w:val="003730C1"/>
    <w:rsid w:val="00373546"/>
    <w:rsid w:val="003738C7"/>
    <w:rsid w:val="00373DF5"/>
    <w:rsid w:val="00373FE3"/>
    <w:rsid w:val="003742BB"/>
    <w:rsid w:val="0037480A"/>
    <w:rsid w:val="00375031"/>
    <w:rsid w:val="00375451"/>
    <w:rsid w:val="003756DC"/>
    <w:rsid w:val="00375918"/>
    <w:rsid w:val="00375A60"/>
    <w:rsid w:val="00376032"/>
    <w:rsid w:val="00376247"/>
    <w:rsid w:val="00376D61"/>
    <w:rsid w:val="003770F7"/>
    <w:rsid w:val="00377875"/>
    <w:rsid w:val="0037793E"/>
    <w:rsid w:val="003801E2"/>
    <w:rsid w:val="00380255"/>
    <w:rsid w:val="00380391"/>
    <w:rsid w:val="003806E9"/>
    <w:rsid w:val="00380792"/>
    <w:rsid w:val="00380B16"/>
    <w:rsid w:val="003813D3"/>
    <w:rsid w:val="00381758"/>
    <w:rsid w:val="00381989"/>
    <w:rsid w:val="00381E68"/>
    <w:rsid w:val="00382B8E"/>
    <w:rsid w:val="00382CAB"/>
    <w:rsid w:val="0038333F"/>
    <w:rsid w:val="0038359F"/>
    <w:rsid w:val="0038370B"/>
    <w:rsid w:val="00384354"/>
    <w:rsid w:val="00384686"/>
    <w:rsid w:val="003847C4"/>
    <w:rsid w:val="00384D16"/>
    <w:rsid w:val="00384D86"/>
    <w:rsid w:val="00384E85"/>
    <w:rsid w:val="00385B19"/>
    <w:rsid w:val="00385CF1"/>
    <w:rsid w:val="003860CC"/>
    <w:rsid w:val="00386BFD"/>
    <w:rsid w:val="00386D05"/>
    <w:rsid w:val="0038711F"/>
    <w:rsid w:val="003873E3"/>
    <w:rsid w:val="003873E4"/>
    <w:rsid w:val="00387673"/>
    <w:rsid w:val="0038767B"/>
    <w:rsid w:val="00387804"/>
    <w:rsid w:val="0038799D"/>
    <w:rsid w:val="00387C94"/>
    <w:rsid w:val="00390152"/>
    <w:rsid w:val="00390795"/>
    <w:rsid w:val="0039093D"/>
    <w:rsid w:val="003912AE"/>
    <w:rsid w:val="003913A5"/>
    <w:rsid w:val="0039142B"/>
    <w:rsid w:val="0039145A"/>
    <w:rsid w:val="00391A77"/>
    <w:rsid w:val="00391F73"/>
    <w:rsid w:val="003922FE"/>
    <w:rsid w:val="00392361"/>
    <w:rsid w:val="00392661"/>
    <w:rsid w:val="0039292C"/>
    <w:rsid w:val="00392F05"/>
    <w:rsid w:val="00393913"/>
    <w:rsid w:val="00393999"/>
    <w:rsid w:val="00393BBB"/>
    <w:rsid w:val="00393C12"/>
    <w:rsid w:val="00393C9C"/>
    <w:rsid w:val="00393E05"/>
    <w:rsid w:val="00395256"/>
    <w:rsid w:val="003952C5"/>
    <w:rsid w:val="0039555C"/>
    <w:rsid w:val="00395AF3"/>
    <w:rsid w:val="00395CFF"/>
    <w:rsid w:val="00395F7B"/>
    <w:rsid w:val="003963CF"/>
    <w:rsid w:val="0039651B"/>
    <w:rsid w:val="003967F1"/>
    <w:rsid w:val="00396868"/>
    <w:rsid w:val="00396C08"/>
    <w:rsid w:val="00397192"/>
    <w:rsid w:val="003A03EA"/>
    <w:rsid w:val="003A0AB3"/>
    <w:rsid w:val="003A1B2F"/>
    <w:rsid w:val="003A1EDA"/>
    <w:rsid w:val="003A2142"/>
    <w:rsid w:val="003A24A1"/>
    <w:rsid w:val="003A2CB5"/>
    <w:rsid w:val="003A3324"/>
    <w:rsid w:val="003A394F"/>
    <w:rsid w:val="003A424F"/>
    <w:rsid w:val="003A425C"/>
    <w:rsid w:val="003A44D9"/>
    <w:rsid w:val="003A459B"/>
    <w:rsid w:val="003A4BEF"/>
    <w:rsid w:val="003A4DB3"/>
    <w:rsid w:val="003A5115"/>
    <w:rsid w:val="003A5E87"/>
    <w:rsid w:val="003A67F4"/>
    <w:rsid w:val="003A681A"/>
    <w:rsid w:val="003A6A2B"/>
    <w:rsid w:val="003A71A9"/>
    <w:rsid w:val="003A71AF"/>
    <w:rsid w:val="003A7357"/>
    <w:rsid w:val="003A754A"/>
    <w:rsid w:val="003A7582"/>
    <w:rsid w:val="003A764E"/>
    <w:rsid w:val="003A787E"/>
    <w:rsid w:val="003B0151"/>
    <w:rsid w:val="003B02D7"/>
    <w:rsid w:val="003B04B5"/>
    <w:rsid w:val="003B0B8E"/>
    <w:rsid w:val="003B0BC6"/>
    <w:rsid w:val="003B0C11"/>
    <w:rsid w:val="003B189F"/>
    <w:rsid w:val="003B19A0"/>
    <w:rsid w:val="003B1FAF"/>
    <w:rsid w:val="003B23A4"/>
    <w:rsid w:val="003B2A40"/>
    <w:rsid w:val="003B2D13"/>
    <w:rsid w:val="003B2D9E"/>
    <w:rsid w:val="003B3072"/>
    <w:rsid w:val="003B30B6"/>
    <w:rsid w:val="003B311A"/>
    <w:rsid w:val="003B350E"/>
    <w:rsid w:val="003B3BB5"/>
    <w:rsid w:val="003B408E"/>
    <w:rsid w:val="003B4701"/>
    <w:rsid w:val="003B47C7"/>
    <w:rsid w:val="003B49FE"/>
    <w:rsid w:val="003B4A01"/>
    <w:rsid w:val="003B5015"/>
    <w:rsid w:val="003B5559"/>
    <w:rsid w:val="003B564E"/>
    <w:rsid w:val="003B5CBE"/>
    <w:rsid w:val="003B5F46"/>
    <w:rsid w:val="003B66F7"/>
    <w:rsid w:val="003B682C"/>
    <w:rsid w:val="003B683C"/>
    <w:rsid w:val="003B697B"/>
    <w:rsid w:val="003B6A9C"/>
    <w:rsid w:val="003B727D"/>
    <w:rsid w:val="003B7485"/>
    <w:rsid w:val="003B74EE"/>
    <w:rsid w:val="003C00D0"/>
    <w:rsid w:val="003C06A6"/>
    <w:rsid w:val="003C0E88"/>
    <w:rsid w:val="003C103E"/>
    <w:rsid w:val="003C11FA"/>
    <w:rsid w:val="003C17B7"/>
    <w:rsid w:val="003C1B6A"/>
    <w:rsid w:val="003C1BC0"/>
    <w:rsid w:val="003C1FC2"/>
    <w:rsid w:val="003C2226"/>
    <w:rsid w:val="003C23CB"/>
    <w:rsid w:val="003C28A7"/>
    <w:rsid w:val="003C2A35"/>
    <w:rsid w:val="003C2C36"/>
    <w:rsid w:val="003C2E39"/>
    <w:rsid w:val="003C3119"/>
    <w:rsid w:val="003C36B9"/>
    <w:rsid w:val="003C3A3A"/>
    <w:rsid w:val="003C3AC6"/>
    <w:rsid w:val="003C3BE9"/>
    <w:rsid w:val="003C431A"/>
    <w:rsid w:val="003C45EF"/>
    <w:rsid w:val="003C4685"/>
    <w:rsid w:val="003C46B0"/>
    <w:rsid w:val="003C46E3"/>
    <w:rsid w:val="003C4912"/>
    <w:rsid w:val="003C49F3"/>
    <w:rsid w:val="003C4D2D"/>
    <w:rsid w:val="003C564D"/>
    <w:rsid w:val="003C598D"/>
    <w:rsid w:val="003C5B26"/>
    <w:rsid w:val="003C62FC"/>
    <w:rsid w:val="003C638F"/>
    <w:rsid w:val="003C6410"/>
    <w:rsid w:val="003C6641"/>
    <w:rsid w:val="003C6A1F"/>
    <w:rsid w:val="003C73C4"/>
    <w:rsid w:val="003C7449"/>
    <w:rsid w:val="003C75F7"/>
    <w:rsid w:val="003C78CA"/>
    <w:rsid w:val="003C7D25"/>
    <w:rsid w:val="003C7F99"/>
    <w:rsid w:val="003D0796"/>
    <w:rsid w:val="003D07BD"/>
    <w:rsid w:val="003D0ED9"/>
    <w:rsid w:val="003D0FAF"/>
    <w:rsid w:val="003D15CA"/>
    <w:rsid w:val="003D1605"/>
    <w:rsid w:val="003D17AF"/>
    <w:rsid w:val="003D1C60"/>
    <w:rsid w:val="003D1E96"/>
    <w:rsid w:val="003D23B3"/>
    <w:rsid w:val="003D2728"/>
    <w:rsid w:val="003D27C3"/>
    <w:rsid w:val="003D29BD"/>
    <w:rsid w:val="003D2F54"/>
    <w:rsid w:val="003D32BB"/>
    <w:rsid w:val="003D3867"/>
    <w:rsid w:val="003D3E8A"/>
    <w:rsid w:val="003D4092"/>
    <w:rsid w:val="003D412B"/>
    <w:rsid w:val="003D42FE"/>
    <w:rsid w:val="003D49D1"/>
    <w:rsid w:val="003D5220"/>
    <w:rsid w:val="003D56E4"/>
    <w:rsid w:val="003D5A17"/>
    <w:rsid w:val="003D6352"/>
    <w:rsid w:val="003D6C3B"/>
    <w:rsid w:val="003D6E4E"/>
    <w:rsid w:val="003D71DD"/>
    <w:rsid w:val="003D7756"/>
    <w:rsid w:val="003D78B0"/>
    <w:rsid w:val="003D7E5B"/>
    <w:rsid w:val="003D7E85"/>
    <w:rsid w:val="003E0441"/>
    <w:rsid w:val="003E074F"/>
    <w:rsid w:val="003E082B"/>
    <w:rsid w:val="003E0E51"/>
    <w:rsid w:val="003E0E82"/>
    <w:rsid w:val="003E0F48"/>
    <w:rsid w:val="003E15CF"/>
    <w:rsid w:val="003E1AE6"/>
    <w:rsid w:val="003E24B4"/>
    <w:rsid w:val="003E2554"/>
    <w:rsid w:val="003E41F0"/>
    <w:rsid w:val="003E450C"/>
    <w:rsid w:val="003E5AC0"/>
    <w:rsid w:val="003E5B1A"/>
    <w:rsid w:val="003E5E04"/>
    <w:rsid w:val="003E653C"/>
    <w:rsid w:val="003E659A"/>
    <w:rsid w:val="003E6C8D"/>
    <w:rsid w:val="003E71CF"/>
    <w:rsid w:val="003E7356"/>
    <w:rsid w:val="003E75E5"/>
    <w:rsid w:val="003E7768"/>
    <w:rsid w:val="003E7776"/>
    <w:rsid w:val="003E7931"/>
    <w:rsid w:val="003E7BF7"/>
    <w:rsid w:val="003E7E8B"/>
    <w:rsid w:val="003F000B"/>
    <w:rsid w:val="003F09CE"/>
    <w:rsid w:val="003F0D90"/>
    <w:rsid w:val="003F1D3E"/>
    <w:rsid w:val="003F1FE1"/>
    <w:rsid w:val="003F20AD"/>
    <w:rsid w:val="003F2733"/>
    <w:rsid w:val="003F3283"/>
    <w:rsid w:val="003F3789"/>
    <w:rsid w:val="003F3C88"/>
    <w:rsid w:val="003F3DC6"/>
    <w:rsid w:val="003F45A4"/>
    <w:rsid w:val="003F57C3"/>
    <w:rsid w:val="003F57E0"/>
    <w:rsid w:val="003F59E0"/>
    <w:rsid w:val="003F68A1"/>
    <w:rsid w:val="003F69C6"/>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745"/>
    <w:rsid w:val="004027B4"/>
    <w:rsid w:val="00402DE1"/>
    <w:rsid w:val="00402E97"/>
    <w:rsid w:val="00403873"/>
    <w:rsid w:val="00403D25"/>
    <w:rsid w:val="00404316"/>
    <w:rsid w:val="0040453C"/>
    <w:rsid w:val="0040491B"/>
    <w:rsid w:val="00404983"/>
    <w:rsid w:val="004049C9"/>
    <w:rsid w:val="00404F47"/>
    <w:rsid w:val="00404FB4"/>
    <w:rsid w:val="00405309"/>
    <w:rsid w:val="00405794"/>
    <w:rsid w:val="0040614A"/>
    <w:rsid w:val="00406158"/>
    <w:rsid w:val="00406568"/>
    <w:rsid w:val="00406A56"/>
    <w:rsid w:val="00406C8A"/>
    <w:rsid w:val="004074D7"/>
    <w:rsid w:val="00407D8C"/>
    <w:rsid w:val="00407DB5"/>
    <w:rsid w:val="00407E76"/>
    <w:rsid w:val="0041055D"/>
    <w:rsid w:val="0041068A"/>
    <w:rsid w:val="00410A5B"/>
    <w:rsid w:val="00410C9F"/>
    <w:rsid w:val="00410CDC"/>
    <w:rsid w:val="00410E24"/>
    <w:rsid w:val="00410EB7"/>
    <w:rsid w:val="00411302"/>
    <w:rsid w:val="0041156B"/>
    <w:rsid w:val="00411594"/>
    <w:rsid w:val="004116D0"/>
    <w:rsid w:val="00411926"/>
    <w:rsid w:val="0041206E"/>
    <w:rsid w:val="00412C0B"/>
    <w:rsid w:val="00412D08"/>
    <w:rsid w:val="00413042"/>
    <w:rsid w:val="00413213"/>
    <w:rsid w:val="004145BD"/>
    <w:rsid w:val="00414B3B"/>
    <w:rsid w:val="00414C8F"/>
    <w:rsid w:val="00414D7A"/>
    <w:rsid w:val="00414E4C"/>
    <w:rsid w:val="00414E9F"/>
    <w:rsid w:val="004155D6"/>
    <w:rsid w:val="00415600"/>
    <w:rsid w:val="004157E2"/>
    <w:rsid w:val="00415815"/>
    <w:rsid w:val="004159DE"/>
    <w:rsid w:val="00415D05"/>
    <w:rsid w:val="004169F3"/>
    <w:rsid w:val="00417226"/>
    <w:rsid w:val="004172B8"/>
    <w:rsid w:val="00417981"/>
    <w:rsid w:val="00417A16"/>
    <w:rsid w:val="00417AED"/>
    <w:rsid w:val="00417C00"/>
    <w:rsid w:val="00417C1C"/>
    <w:rsid w:val="00420092"/>
    <w:rsid w:val="004201B7"/>
    <w:rsid w:val="004205E2"/>
    <w:rsid w:val="004206D3"/>
    <w:rsid w:val="004209A0"/>
    <w:rsid w:val="00420C00"/>
    <w:rsid w:val="00420D24"/>
    <w:rsid w:val="00420EAB"/>
    <w:rsid w:val="00421414"/>
    <w:rsid w:val="00421931"/>
    <w:rsid w:val="00421BE4"/>
    <w:rsid w:val="00422006"/>
    <w:rsid w:val="004221E0"/>
    <w:rsid w:val="0042374E"/>
    <w:rsid w:val="00423A49"/>
    <w:rsid w:val="00423A84"/>
    <w:rsid w:val="00423B44"/>
    <w:rsid w:val="0042407C"/>
    <w:rsid w:val="0042419A"/>
    <w:rsid w:val="004241B4"/>
    <w:rsid w:val="004244CD"/>
    <w:rsid w:val="0042461B"/>
    <w:rsid w:val="00424B56"/>
    <w:rsid w:val="0042506E"/>
    <w:rsid w:val="004251C1"/>
    <w:rsid w:val="00425249"/>
    <w:rsid w:val="0042591F"/>
    <w:rsid w:val="00426DCE"/>
    <w:rsid w:val="0042766B"/>
    <w:rsid w:val="00427BDB"/>
    <w:rsid w:val="00427CF5"/>
    <w:rsid w:val="00430024"/>
    <w:rsid w:val="0043019D"/>
    <w:rsid w:val="0043062D"/>
    <w:rsid w:val="00430BF2"/>
    <w:rsid w:val="00430FA9"/>
    <w:rsid w:val="004311C5"/>
    <w:rsid w:val="004319F8"/>
    <w:rsid w:val="00431A65"/>
    <w:rsid w:val="00431C06"/>
    <w:rsid w:val="004325C4"/>
    <w:rsid w:val="004326BA"/>
    <w:rsid w:val="00432BC4"/>
    <w:rsid w:val="00432C90"/>
    <w:rsid w:val="00432E53"/>
    <w:rsid w:val="00433088"/>
    <w:rsid w:val="00433498"/>
    <w:rsid w:val="004336DA"/>
    <w:rsid w:val="00433985"/>
    <w:rsid w:val="004339DD"/>
    <w:rsid w:val="00434259"/>
    <w:rsid w:val="00434390"/>
    <w:rsid w:val="004343BB"/>
    <w:rsid w:val="0043498B"/>
    <w:rsid w:val="00434BD0"/>
    <w:rsid w:val="004357CB"/>
    <w:rsid w:val="00435CF0"/>
    <w:rsid w:val="00435DED"/>
    <w:rsid w:val="00435F1E"/>
    <w:rsid w:val="0043625A"/>
    <w:rsid w:val="00436C64"/>
    <w:rsid w:val="0043701A"/>
    <w:rsid w:val="00437E8D"/>
    <w:rsid w:val="00440108"/>
    <w:rsid w:val="00440402"/>
    <w:rsid w:val="00440CF4"/>
    <w:rsid w:val="00440D4A"/>
    <w:rsid w:val="00440E3C"/>
    <w:rsid w:val="0044126D"/>
    <w:rsid w:val="00441341"/>
    <w:rsid w:val="004420AD"/>
    <w:rsid w:val="00442186"/>
    <w:rsid w:val="00442303"/>
    <w:rsid w:val="00442ABC"/>
    <w:rsid w:val="004430FE"/>
    <w:rsid w:val="004436C0"/>
    <w:rsid w:val="00443CC4"/>
    <w:rsid w:val="00444329"/>
    <w:rsid w:val="00444456"/>
    <w:rsid w:val="00444897"/>
    <w:rsid w:val="00444927"/>
    <w:rsid w:val="004449CC"/>
    <w:rsid w:val="00444AB5"/>
    <w:rsid w:val="00444B97"/>
    <w:rsid w:val="00444BAD"/>
    <w:rsid w:val="00444C63"/>
    <w:rsid w:val="00444F81"/>
    <w:rsid w:val="0044607C"/>
    <w:rsid w:val="00446148"/>
    <w:rsid w:val="00446185"/>
    <w:rsid w:val="004463CA"/>
    <w:rsid w:val="0044654B"/>
    <w:rsid w:val="00446873"/>
    <w:rsid w:val="00446E97"/>
    <w:rsid w:val="0045019E"/>
    <w:rsid w:val="004506F4"/>
    <w:rsid w:val="00450865"/>
    <w:rsid w:val="00450B20"/>
    <w:rsid w:val="0045107D"/>
    <w:rsid w:val="00451AF4"/>
    <w:rsid w:val="00451FDA"/>
    <w:rsid w:val="004521CA"/>
    <w:rsid w:val="004522DB"/>
    <w:rsid w:val="00452361"/>
    <w:rsid w:val="004528DE"/>
    <w:rsid w:val="0045355F"/>
    <w:rsid w:val="00454214"/>
    <w:rsid w:val="004542AF"/>
    <w:rsid w:val="004545D8"/>
    <w:rsid w:val="004547B6"/>
    <w:rsid w:val="00454AF9"/>
    <w:rsid w:val="00455425"/>
    <w:rsid w:val="0045574D"/>
    <w:rsid w:val="00455815"/>
    <w:rsid w:val="00455CA9"/>
    <w:rsid w:val="00456177"/>
    <w:rsid w:val="00456227"/>
    <w:rsid w:val="004564DF"/>
    <w:rsid w:val="0045666F"/>
    <w:rsid w:val="004567AD"/>
    <w:rsid w:val="0045697A"/>
    <w:rsid w:val="00456AB7"/>
    <w:rsid w:val="00456C77"/>
    <w:rsid w:val="00456F66"/>
    <w:rsid w:val="00456FF9"/>
    <w:rsid w:val="00457020"/>
    <w:rsid w:val="0045703B"/>
    <w:rsid w:val="00457156"/>
    <w:rsid w:val="0045742C"/>
    <w:rsid w:val="004574A5"/>
    <w:rsid w:val="00457703"/>
    <w:rsid w:val="00460512"/>
    <w:rsid w:val="00460547"/>
    <w:rsid w:val="00460AEF"/>
    <w:rsid w:val="00460F40"/>
    <w:rsid w:val="00461082"/>
    <w:rsid w:val="004610FA"/>
    <w:rsid w:val="00461307"/>
    <w:rsid w:val="00461C7D"/>
    <w:rsid w:val="00461CAC"/>
    <w:rsid w:val="00461E15"/>
    <w:rsid w:val="0046202F"/>
    <w:rsid w:val="0046246A"/>
    <w:rsid w:val="004624E6"/>
    <w:rsid w:val="004625EB"/>
    <w:rsid w:val="00462693"/>
    <w:rsid w:val="004626EF"/>
    <w:rsid w:val="004628FD"/>
    <w:rsid w:val="00462DBA"/>
    <w:rsid w:val="004630DD"/>
    <w:rsid w:val="00463287"/>
    <w:rsid w:val="00463A60"/>
    <w:rsid w:val="00463B4A"/>
    <w:rsid w:val="00463EEA"/>
    <w:rsid w:val="004643EA"/>
    <w:rsid w:val="0046466D"/>
    <w:rsid w:val="0046494C"/>
    <w:rsid w:val="00464973"/>
    <w:rsid w:val="00464AC1"/>
    <w:rsid w:val="00464E3C"/>
    <w:rsid w:val="004656F1"/>
    <w:rsid w:val="00465768"/>
    <w:rsid w:val="00465A1B"/>
    <w:rsid w:val="004665A0"/>
    <w:rsid w:val="004665AC"/>
    <w:rsid w:val="00466823"/>
    <w:rsid w:val="00466CD8"/>
    <w:rsid w:val="00467598"/>
    <w:rsid w:val="00467705"/>
    <w:rsid w:val="00467A16"/>
    <w:rsid w:val="00467BF1"/>
    <w:rsid w:val="00467D07"/>
    <w:rsid w:val="00467E8C"/>
    <w:rsid w:val="0047061C"/>
    <w:rsid w:val="00470919"/>
    <w:rsid w:val="00470A8E"/>
    <w:rsid w:val="00470B49"/>
    <w:rsid w:val="0047141E"/>
    <w:rsid w:val="00471D98"/>
    <w:rsid w:val="00471F7C"/>
    <w:rsid w:val="00472229"/>
    <w:rsid w:val="0047239B"/>
    <w:rsid w:val="00472520"/>
    <w:rsid w:val="00472D0C"/>
    <w:rsid w:val="0047380C"/>
    <w:rsid w:val="00473964"/>
    <w:rsid w:val="00473E61"/>
    <w:rsid w:val="004742F2"/>
    <w:rsid w:val="00474C6C"/>
    <w:rsid w:val="00475030"/>
    <w:rsid w:val="00475594"/>
    <w:rsid w:val="00475718"/>
    <w:rsid w:val="004757FE"/>
    <w:rsid w:val="00475938"/>
    <w:rsid w:val="004765E2"/>
    <w:rsid w:val="00476AD9"/>
    <w:rsid w:val="00476FC0"/>
    <w:rsid w:val="004774C8"/>
    <w:rsid w:val="0047778D"/>
    <w:rsid w:val="00477A70"/>
    <w:rsid w:val="00477D38"/>
    <w:rsid w:val="00477E33"/>
    <w:rsid w:val="00480062"/>
    <w:rsid w:val="0048063A"/>
    <w:rsid w:val="0048132A"/>
    <w:rsid w:val="00481577"/>
    <w:rsid w:val="00482648"/>
    <w:rsid w:val="00482714"/>
    <w:rsid w:val="004827BE"/>
    <w:rsid w:val="00482CDC"/>
    <w:rsid w:val="004840C7"/>
    <w:rsid w:val="00484205"/>
    <w:rsid w:val="0048431E"/>
    <w:rsid w:val="0048452C"/>
    <w:rsid w:val="00484FFF"/>
    <w:rsid w:val="0048510A"/>
    <w:rsid w:val="0048556E"/>
    <w:rsid w:val="00485647"/>
    <w:rsid w:val="00485983"/>
    <w:rsid w:val="00485C88"/>
    <w:rsid w:val="00485E08"/>
    <w:rsid w:val="00486330"/>
    <w:rsid w:val="0048652F"/>
    <w:rsid w:val="00486AB4"/>
    <w:rsid w:val="00486BB5"/>
    <w:rsid w:val="00486C94"/>
    <w:rsid w:val="00486F10"/>
    <w:rsid w:val="00490AEC"/>
    <w:rsid w:val="00491005"/>
    <w:rsid w:val="004914F2"/>
    <w:rsid w:val="0049169B"/>
    <w:rsid w:val="004917F5"/>
    <w:rsid w:val="004919A4"/>
    <w:rsid w:val="00491B01"/>
    <w:rsid w:val="00491C6A"/>
    <w:rsid w:val="00491E47"/>
    <w:rsid w:val="00492C0F"/>
    <w:rsid w:val="00492C8C"/>
    <w:rsid w:val="00492DDC"/>
    <w:rsid w:val="004934A5"/>
    <w:rsid w:val="004943CF"/>
    <w:rsid w:val="004947DF"/>
    <w:rsid w:val="0049488C"/>
    <w:rsid w:val="0049498D"/>
    <w:rsid w:val="00494FB8"/>
    <w:rsid w:val="0049521D"/>
    <w:rsid w:val="004954A5"/>
    <w:rsid w:val="00495660"/>
    <w:rsid w:val="00495687"/>
    <w:rsid w:val="00495F80"/>
    <w:rsid w:val="00496077"/>
    <w:rsid w:val="004960E2"/>
    <w:rsid w:val="00496243"/>
    <w:rsid w:val="00496287"/>
    <w:rsid w:val="0049653D"/>
    <w:rsid w:val="00496D56"/>
    <w:rsid w:val="004971E0"/>
    <w:rsid w:val="004973AE"/>
    <w:rsid w:val="004974EB"/>
    <w:rsid w:val="004976BA"/>
    <w:rsid w:val="004A036B"/>
    <w:rsid w:val="004A05A8"/>
    <w:rsid w:val="004A05E9"/>
    <w:rsid w:val="004A0848"/>
    <w:rsid w:val="004A0ED9"/>
    <w:rsid w:val="004A109E"/>
    <w:rsid w:val="004A112E"/>
    <w:rsid w:val="004A1329"/>
    <w:rsid w:val="004A2909"/>
    <w:rsid w:val="004A2A2A"/>
    <w:rsid w:val="004A2BB0"/>
    <w:rsid w:val="004A2C34"/>
    <w:rsid w:val="004A2E16"/>
    <w:rsid w:val="004A2E76"/>
    <w:rsid w:val="004A3105"/>
    <w:rsid w:val="004A314E"/>
    <w:rsid w:val="004A324E"/>
    <w:rsid w:val="004A331F"/>
    <w:rsid w:val="004A4F93"/>
    <w:rsid w:val="004A5037"/>
    <w:rsid w:val="004A5590"/>
    <w:rsid w:val="004A5D09"/>
    <w:rsid w:val="004A62D0"/>
    <w:rsid w:val="004A6658"/>
    <w:rsid w:val="004A6DA0"/>
    <w:rsid w:val="004A7288"/>
    <w:rsid w:val="004A77F3"/>
    <w:rsid w:val="004A7E26"/>
    <w:rsid w:val="004B05CB"/>
    <w:rsid w:val="004B0C4B"/>
    <w:rsid w:val="004B15F4"/>
    <w:rsid w:val="004B18A9"/>
    <w:rsid w:val="004B19A1"/>
    <w:rsid w:val="004B2571"/>
    <w:rsid w:val="004B2724"/>
    <w:rsid w:val="004B2B7A"/>
    <w:rsid w:val="004B2EB3"/>
    <w:rsid w:val="004B3678"/>
    <w:rsid w:val="004B374B"/>
    <w:rsid w:val="004B3935"/>
    <w:rsid w:val="004B3980"/>
    <w:rsid w:val="004B3E76"/>
    <w:rsid w:val="004B3FB1"/>
    <w:rsid w:val="004B40C9"/>
    <w:rsid w:val="004B4AAF"/>
    <w:rsid w:val="004B4BA9"/>
    <w:rsid w:val="004B4C7B"/>
    <w:rsid w:val="004B4C81"/>
    <w:rsid w:val="004B5273"/>
    <w:rsid w:val="004B59BF"/>
    <w:rsid w:val="004B5C35"/>
    <w:rsid w:val="004B5CB9"/>
    <w:rsid w:val="004B6467"/>
    <w:rsid w:val="004B6615"/>
    <w:rsid w:val="004B68CD"/>
    <w:rsid w:val="004B729D"/>
    <w:rsid w:val="004B72C1"/>
    <w:rsid w:val="004C0138"/>
    <w:rsid w:val="004C028C"/>
    <w:rsid w:val="004C09CA"/>
    <w:rsid w:val="004C09D9"/>
    <w:rsid w:val="004C0FB3"/>
    <w:rsid w:val="004C101D"/>
    <w:rsid w:val="004C10BF"/>
    <w:rsid w:val="004C18E9"/>
    <w:rsid w:val="004C1F77"/>
    <w:rsid w:val="004C21AE"/>
    <w:rsid w:val="004C2C65"/>
    <w:rsid w:val="004C2C81"/>
    <w:rsid w:val="004C2CEB"/>
    <w:rsid w:val="004C2D2C"/>
    <w:rsid w:val="004C308A"/>
    <w:rsid w:val="004C33AE"/>
    <w:rsid w:val="004C370A"/>
    <w:rsid w:val="004C3727"/>
    <w:rsid w:val="004C3B7A"/>
    <w:rsid w:val="004C3D33"/>
    <w:rsid w:val="004C434E"/>
    <w:rsid w:val="004C43F7"/>
    <w:rsid w:val="004C4688"/>
    <w:rsid w:val="004C4AA1"/>
    <w:rsid w:val="004C4C3C"/>
    <w:rsid w:val="004C5412"/>
    <w:rsid w:val="004C56C1"/>
    <w:rsid w:val="004C5810"/>
    <w:rsid w:val="004C63EE"/>
    <w:rsid w:val="004C66E3"/>
    <w:rsid w:val="004C67ED"/>
    <w:rsid w:val="004C6870"/>
    <w:rsid w:val="004C6D56"/>
    <w:rsid w:val="004C7267"/>
    <w:rsid w:val="004C7811"/>
    <w:rsid w:val="004C783B"/>
    <w:rsid w:val="004C796E"/>
    <w:rsid w:val="004C7A29"/>
    <w:rsid w:val="004C7B97"/>
    <w:rsid w:val="004D01FB"/>
    <w:rsid w:val="004D11C2"/>
    <w:rsid w:val="004D178E"/>
    <w:rsid w:val="004D181E"/>
    <w:rsid w:val="004D1AFE"/>
    <w:rsid w:val="004D1DC0"/>
    <w:rsid w:val="004D2284"/>
    <w:rsid w:val="004D245A"/>
    <w:rsid w:val="004D2A0A"/>
    <w:rsid w:val="004D2AFF"/>
    <w:rsid w:val="004D353B"/>
    <w:rsid w:val="004D386B"/>
    <w:rsid w:val="004D3F58"/>
    <w:rsid w:val="004D4090"/>
    <w:rsid w:val="004D412C"/>
    <w:rsid w:val="004D4639"/>
    <w:rsid w:val="004D4F44"/>
    <w:rsid w:val="004D54CA"/>
    <w:rsid w:val="004D5B84"/>
    <w:rsid w:val="004D605E"/>
    <w:rsid w:val="004D63C8"/>
    <w:rsid w:val="004D6B85"/>
    <w:rsid w:val="004D6F8E"/>
    <w:rsid w:val="004D7091"/>
    <w:rsid w:val="004D7152"/>
    <w:rsid w:val="004D7397"/>
    <w:rsid w:val="004D7D92"/>
    <w:rsid w:val="004D7F85"/>
    <w:rsid w:val="004E0098"/>
    <w:rsid w:val="004E0254"/>
    <w:rsid w:val="004E0594"/>
    <w:rsid w:val="004E095E"/>
    <w:rsid w:val="004E09DF"/>
    <w:rsid w:val="004E0BD2"/>
    <w:rsid w:val="004E199E"/>
    <w:rsid w:val="004E1BEC"/>
    <w:rsid w:val="004E2151"/>
    <w:rsid w:val="004E30CE"/>
    <w:rsid w:val="004E311E"/>
    <w:rsid w:val="004E3169"/>
    <w:rsid w:val="004E3214"/>
    <w:rsid w:val="004E33EF"/>
    <w:rsid w:val="004E36A1"/>
    <w:rsid w:val="004E37E7"/>
    <w:rsid w:val="004E39EF"/>
    <w:rsid w:val="004E3BFD"/>
    <w:rsid w:val="004E47FD"/>
    <w:rsid w:val="004E4A74"/>
    <w:rsid w:val="004E4F70"/>
    <w:rsid w:val="004E516A"/>
    <w:rsid w:val="004E5179"/>
    <w:rsid w:val="004E541E"/>
    <w:rsid w:val="004E59A7"/>
    <w:rsid w:val="004E5A3E"/>
    <w:rsid w:val="004E635E"/>
    <w:rsid w:val="004E63EF"/>
    <w:rsid w:val="004E67B4"/>
    <w:rsid w:val="004E6C5D"/>
    <w:rsid w:val="004E6D48"/>
    <w:rsid w:val="004E6E00"/>
    <w:rsid w:val="004E73B7"/>
    <w:rsid w:val="004E73CE"/>
    <w:rsid w:val="004E7B9C"/>
    <w:rsid w:val="004E7E3B"/>
    <w:rsid w:val="004F07ED"/>
    <w:rsid w:val="004F08BC"/>
    <w:rsid w:val="004F0B69"/>
    <w:rsid w:val="004F1380"/>
    <w:rsid w:val="004F1C98"/>
    <w:rsid w:val="004F201E"/>
    <w:rsid w:val="004F249E"/>
    <w:rsid w:val="004F24E6"/>
    <w:rsid w:val="004F2627"/>
    <w:rsid w:val="004F2781"/>
    <w:rsid w:val="004F2B3A"/>
    <w:rsid w:val="004F2B88"/>
    <w:rsid w:val="004F31B5"/>
    <w:rsid w:val="004F32E5"/>
    <w:rsid w:val="004F3373"/>
    <w:rsid w:val="004F37A5"/>
    <w:rsid w:val="004F3812"/>
    <w:rsid w:val="004F3B7B"/>
    <w:rsid w:val="004F3BCE"/>
    <w:rsid w:val="004F3C73"/>
    <w:rsid w:val="004F3F27"/>
    <w:rsid w:val="004F3FD6"/>
    <w:rsid w:val="004F41CE"/>
    <w:rsid w:val="004F49F7"/>
    <w:rsid w:val="004F5A0B"/>
    <w:rsid w:val="004F6633"/>
    <w:rsid w:val="004F68F1"/>
    <w:rsid w:val="004F6A90"/>
    <w:rsid w:val="004F6B2B"/>
    <w:rsid w:val="004F6C77"/>
    <w:rsid w:val="004F6CD2"/>
    <w:rsid w:val="004F6CF2"/>
    <w:rsid w:val="004F6F0B"/>
    <w:rsid w:val="004F6F73"/>
    <w:rsid w:val="004F7439"/>
    <w:rsid w:val="004F7C31"/>
    <w:rsid w:val="004F7D46"/>
    <w:rsid w:val="004F7F28"/>
    <w:rsid w:val="0050013F"/>
    <w:rsid w:val="0050034B"/>
    <w:rsid w:val="0050057F"/>
    <w:rsid w:val="00500595"/>
    <w:rsid w:val="00500C04"/>
    <w:rsid w:val="00500E53"/>
    <w:rsid w:val="00500F3E"/>
    <w:rsid w:val="0050104F"/>
    <w:rsid w:val="00501240"/>
    <w:rsid w:val="005016B9"/>
    <w:rsid w:val="005017B5"/>
    <w:rsid w:val="005017FF"/>
    <w:rsid w:val="00502330"/>
    <w:rsid w:val="005023AB"/>
    <w:rsid w:val="0050267F"/>
    <w:rsid w:val="005027F9"/>
    <w:rsid w:val="00503158"/>
    <w:rsid w:val="005041CC"/>
    <w:rsid w:val="005042A8"/>
    <w:rsid w:val="005046A7"/>
    <w:rsid w:val="00504735"/>
    <w:rsid w:val="00504CBE"/>
    <w:rsid w:val="0050509E"/>
    <w:rsid w:val="00505121"/>
    <w:rsid w:val="005053BF"/>
    <w:rsid w:val="005066A1"/>
    <w:rsid w:val="005068C4"/>
    <w:rsid w:val="00506F90"/>
    <w:rsid w:val="0050716D"/>
    <w:rsid w:val="005071F3"/>
    <w:rsid w:val="00507A3F"/>
    <w:rsid w:val="00510872"/>
    <w:rsid w:val="0051093E"/>
    <w:rsid w:val="00510B2C"/>
    <w:rsid w:val="00510C67"/>
    <w:rsid w:val="00510D99"/>
    <w:rsid w:val="00510EF2"/>
    <w:rsid w:val="00510FFB"/>
    <w:rsid w:val="005117D9"/>
    <w:rsid w:val="005117E6"/>
    <w:rsid w:val="00511C94"/>
    <w:rsid w:val="005124B9"/>
    <w:rsid w:val="005129C1"/>
    <w:rsid w:val="00512A21"/>
    <w:rsid w:val="00513418"/>
    <w:rsid w:val="005138FB"/>
    <w:rsid w:val="00513CFA"/>
    <w:rsid w:val="0051431D"/>
    <w:rsid w:val="005143AD"/>
    <w:rsid w:val="00514623"/>
    <w:rsid w:val="00514679"/>
    <w:rsid w:val="00514F67"/>
    <w:rsid w:val="00514FA9"/>
    <w:rsid w:val="00515A80"/>
    <w:rsid w:val="00515BB2"/>
    <w:rsid w:val="00515C84"/>
    <w:rsid w:val="005161B4"/>
    <w:rsid w:val="005167DB"/>
    <w:rsid w:val="0051694B"/>
    <w:rsid w:val="0051727A"/>
    <w:rsid w:val="005172AD"/>
    <w:rsid w:val="00517866"/>
    <w:rsid w:val="00517B92"/>
    <w:rsid w:val="0052038A"/>
    <w:rsid w:val="00520B07"/>
    <w:rsid w:val="00520DD9"/>
    <w:rsid w:val="00521055"/>
    <w:rsid w:val="005214FB"/>
    <w:rsid w:val="0052181C"/>
    <w:rsid w:val="00521B15"/>
    <w:rsid w:val="00522297"/>
    <w:rsid w:val="00522321"/>
    <w:rsid w:val="00522360"/>
    <w:rsid w:val="0052276B"/>
    <w:rsid w:val="00523970"/>
    <w:rsid w:val="00523CE1"/>
    <w:rsid w:val="00523EC1"/>
    <w:rsid w:val="00524179"/>
    <w:rsid w:val="00524230"/>
    <w:rsid w:val="00524356"/>
    <w:rsid w:val="00524699"/>
    <w:rsid w:val="00524C8F"/>
    <w:rsid w:val="005256AE"/>
    <w:rsid w:val="00525D01"/>
    <w:rsid w:val="00526208"/>
    <w:rsid w:val="0052690A"/>
    <w:rsid w:val="00526F3B"/>
    <w:rsid w:val="005276FA"/>
    <w:rsid w:val="00527BB7"/>
    <w:rsid w:val="00527DE4"/>
    <w:rsid w:val="00527F10"/>
    <w:rsid w:val="0053018A"/>
    <w:rsid w:val="00530CAE"/>
    <w:rsid w:val="0053143E"/>
    <w:rsid w:val="00531792"/>
    <w:rsid w:val="00531C75"/>
    <w:rsid w:val="0053225A"/>
    <w:rsid w:val="005323C7"/>
    <w:rsid w:val="00532594"/>
    <w:rsid w:val="005328FD"/>
    <w:rsid w:val="00532B47"/>
    <w:rsid w:val="00532F2A"/>
    <w:rsid w:val="00532FA3"/>
    <w:rsid w:val="0053312A"/>
    <w:rsid w:val="00533233"/>
    <w:rsid w:val="005332F4"/>
    <w:rsid w:val="0053347C"/>
    <w:rsid w:val="00533E3B"/>
    <w:rsid w:val="005342C1"/>
    <w:rsid w:val="0053434C"/>
    <w:rsid w:val="00534AB9"/>
    <w:rsid w:val="00534C06"/>
    <w:rsid w:val="0053581C"/>
    <w:rsid w:val="00535E5D"/>
    <w:rsid w:val="00536858"/>
    <w:rsid w:val="005368DE"/>
    <w:rsid w:val="00536BD7"/>
    <w:rsid w:val="00536EF3"/>
    <w:rsid w:val="00537019"/>
    <w:rsid w:val="00537102"/>
    <w:rsid w:val="005375F6"/>
    <w:rsid w:val="00537A85"/>
    <w:rsid w:val="00537B4F"/>
    <w:rsid w:val="005404A9"/>
    <w:rsid w:val="005408DE"/>
    <w:rsid w:val="00540BD9"/>
    <w:rsid w:val="00540FF2"/>
    <w:rsid w:val="00541028"/>
    <w:rsid w:val="005413D9"/>
    <w:rsid w:val="00541549"/>
    <w:rsid w:val="00541DAE"/>
    <w:rsid w:val="0054213D"/>
    <w:rsid w:val="0054243B"/>
    <w:rsid w:val="005425D8"/>
    <w:rsid w:val="00542A96"/>
    <w:rsid w:val="00542CF4"/>
    <w:rsid w:val="00542D4B"/>
    <w:rsid w:val="00542FE6"/>
    <w:rsid w:val="0054370E"/>
    <w:rsid w:val="00543796"/>
    <w:rsid w:val="00543D6B"/>
    <w:rsid w:val="00543F41"/>
    <w:rsid w:val="0054420D"/>
    <w:rsid w:val="0054472B"/>
    <w:rsid w:val="00544FCB"/>
    <w:rsid w:val="005451D2"/>
    <w:rsid w:val="0054552A"/>
    <w:rsid w:val="005456D8"/>
    <w:rsid w:val="005459A9"/>
    <w:rsid w:val="00545E96"/>
    <w:rsid w:val="00546829"/>
    <w:rsid w:val="005468BE"/>
    <w:rsid w:val="005468C9"/>
    <w:rsid w:val="00546A03"/>
    <w:rsid w:val="00546C55"/>
    <w:rsid w:val="00546DC9"/>
    <w:rsid w:val="00546DE1"/>
    <w:rsid w:val="005470F3"/>
    <w:rsid w:val="00547276"/>
    <w:rsid w:val="0054767F"/>
    <w:rsid w:val="00547907"/>
    <w:rsid w:val="00547AB3"/>
    <w:rsid w:val="00547CBB"/>
    <w:rsid w:val="00547DC5"/>
    <w:rsid w:val="00547FBA"/>
    <w:rsid w:val="00550B03"/>
    <w:rsid w:val="00550BDB"/>
    <w:rsid w:val="00551124"/>
    <w:rsid w:val="0055165E"/>
    <w:rsid w:val="0055176B"/>
    <w:rsid w:val="00551C60"/>
    <w:rsid w:val="005523D9"/>
    <w:rsid w:val="00552958"/>
    <w:rsid w:val="00552A79"/>
    <w:rsid w:val="0055325B"/>
    <w:rsid w:val="00553B30"/>
    <w:rsid w:val="00553E34"/>
    <w:rsid w:val="00554279"/>
    <w:rsid w:val="0055446E"/>
    <w:rsid w:val="00554535"/>
    <w:rsid w:val="005546F3"/>
    <w:rsid w:val="00554B75"/>
    <w:rsid w:val="00554F52"/>
    <w:rsid w:val="00555112"/>
    <w:rsid w:val="0055568D"/>
    <w:rsid w:val="005556D2"/>
    <w:rsid w:val="00555958"/>
    <w:rsid w:val="005559F0"/>
    <w:rsid w:val="00556373"/>
    <w:rsid w:val="005568F8"/>
    <w:rsid w:val="00556CB3"/>
    <w:rsid w:val="00556F9D"/>
    <w:rsid w:val="00556FC8"/>
    <w:rsid w:val="005573AE"/>
    <w:rsid w:val="005573DC"/>
    <w:rsid w:val="00557504"/>
    <w:rsid w:val="0055794C"/>
    <w:rsid w:val="00557A7B"/>
    <w:rsid w:val="00560510"/>
    <w:rsid w:val="00560DC1"/>
    <w:rsid w:val="005612D3"/>
    <w:rsid w:val="00561438"/>
    <w:rsid w:val="005616AB"/>
    <w:rsid w:val="005617C6"/>
    <w:rsid w:val="00561826"/>
    <w:rsid w:val="00561B9E"/>
    <w:rsid w:val="00562429"/>
    <w:rsid w:val="00562615"/>
    <w:rsid w:val="005628DD"/>
    <w:rsid w:val="005629E1"/>
    <w:rsid w:val="00562EFB"/>
    <w:rsid w:val="00563251"/>
    <w:rsid w:val="0056347B"/>
    <w:rsid w:val="005639E3"/>
    <w:rsid w:val="00563CDC"/>
    <w:rsid w:val="00563F5C"/>
    <w:rsid w:val="00564231"/>
    <w:rsid w:val="005643A4"/>
    <w:rsid w:val="005643DE"/>
    <w:rsid w:val="00564606"/>
    <w:rsid w:val="00564904"/>
    <w:rsid w:val="00564924"/>
    <w:rsid w:val="00564A0C"/>
    <w:rsid w:val="00564CC4"/>
    <w:rsid w:val="00564DC5"/>
    <w:rsid w:val="00564FEF"/>
    <w:rsid w:val="00565001"/>
    <w:rsid w:val="005650B3"/>
    <w:rsid w:val="005653EF"/>
    <w:rsid w:val="00565B06"/>
    <w:rsid w:val="00565F02"/>
    <w:rsid w:val="00565F5B"/>
    <w:rsid w:val="00566165"/>
    <w:rsid w:val="0056653A"/>
    <w:rsid w:val="005665DF"/>
    <w:rsid w:val="00566AE5"/>
    <w:rsid w:val="00566BF2"/>
    <w:rsid w:val="005672EE"/>
    <w:rsid w:val="00567502"/>
    <w:rsid w:val="0056784A"/>
    <w:rsid w:val="00567943"/>
    <w:rsid w:val="00570128"/>
    <w:rsid w:val="005701FD"/>
    <w:rsid w:val="00570250"/>
    <w:rsid w:val="0057073C"/>
    <w:rsid w:val="00570971"/>
    <w:rsid w:val="005709E9"/>
    <w:rsid w:val="00571009"/>
    <w:rsid w:val="005711D3"/>
    <w:rsid w:val="0057161E"/>
    <w:rsid w:val="005716A8"/>
    <w:rsid w:val="0057172A"/>
    <w:rsid w:val="00571DBB"/>
    <w:rsid w:val="005721CD"/>
    <w:rsid w:val="00572331"/>
    <w:rsid w:val="005725E5"/>
    <w:rsid w:val="005725F4"/>
    <w:rsid w:val="0057297A"/>
    <w:rsid w:val="00572BF4"/>
    <w:rsid w:val="0057342E"/>
    <w:rsid w:val="005735A2"/>
    <w:rsid w:val="005739C6"/>
    <w:rsid w:val="005739F2"/>
    <w:rsid w:val="00573D29"/>
    <w:rsid w:val="00574659"/>
    <w:rsid w:val="00574EBC"/>
    <w:rsid w:val="005753C9"/>
    <w:rsid w:val="0057559B"/>
    <w:rsid w:val="00576123"/>
    <w:rsid w:val="0057657C"/>
    <w:rsid w:val="005766BE"/>
    <w:rsid w:val="00576858"/>
    <w:rsid w:val="00576DAA"/>
    <w:rsid w:val="00576E1F"/>
    <w:rsid w:val="00576F4D"/>
    <w:rsid w:val="0057747C"/>
    <w:rsid w:val="005778C3"/>
    <w:rsid w:val="00577A62"/>
    <w:rsid w:val="00577BA9"/>
    <w:rsid w:val="0058002E"/>
    <w:rsid w:val="00580460"/>
    <w:rsid w:val="0058071C"/>
    <w:rsid w:val="00580FF3"/>
    <w:rsid w:val="005810B6"/>
    <w:rsid w:val="005810D1"/>
    <w:rsid w:val="0058119F"/>
    <w:rsid w:val="0058126D"/>
    <w:rsid w:val="0058129F"/>
    <w:rsid w:val="0058156F"/>
    <w:rsid w:val="005815FC"/>
    <w:rsid w:val="005816D0"/>
    <w:rsid w:val="005816E6"/>
    <w:rsid w:val="00581B93"/>
    <w:rsid w:val="0058388D"/>
    <w:rsid w:val="00583C07"/>
    <w:rsid w:val="0058407B"/>
    <w:rsid w:val="00584309"/>
    <w:rsid w:val="0058476E"/>
    <w:rsid w:val="00584E22"/>
    <w:rsid w:val="00585EA7"/>
    <w:rsid w:val="00585FE6"/>
    <w:rsid w:val="0058636D"/>
    <w:rsid w:val="005866DC"/>
    <w:rsid w:val="00586C44"/>
    <w:rsid w:val="00586C87"/>
    <w:rsid w:val="00587470"/>
    <w:rsid w:val="0058758A"/>
    <w:rsid w:val="00587A32"/>
    <w:rsid w:val="00587AB9"/>
    <w:rsid w:val="00587B88"/>
    <w:rsid w:val="00587ECE"/>
    <w:rsid w:val="00587FF8"/>
    <w:rsid w:val="005902CE"/>
    <w:rsid w:val="00590474"/>
    <w:rsid w:val="005904CD"/>
    <w:rsid w:val="005907CB"/>
    <w:rsid w:val="0059118B"/>
    <w:rsid w:val="0059128E"/>
    <w:rsid w:val="00591436"/>
    <w:rsid w:val="005914C5"/>
    <w:rsid w:val="005914D7"/>
    <w:rsid w:val="005914E8"/>
    <w:rsid w:val="0059158B"/>
    <w:rsid w:val="005924DB"/>
    <w:rsid w:val="005929FC"/>
    <w:rsid w:val="00592EA0"/>
    <w:rsid w:val="00593203"/>
    <w:rsid w:val="00593339"/>
    <w:rsid w:val="00593AF4"/>
    <w:rsid w:val="00593B88"/>
    <w:rsid w:val="00593E96"/>
    <w:rsid w:val="005940D2"/>
    <w:rsid w:val="005943EB"/>
    <w:rsid w:val="005946A7"/>
    <w:rsid w:val="00594DEE"/>
    <w:rsid w:val="00594FB6"/>
    <w:rsid w:val="00595460"/>
    <w:rsid w:val="00595CD2"/>
    <w:rsid w:val="00595EEA"/>
    <w:rsid w:val="005963ED"/>
    <w:rsid w:val="0059646A"/>
    <w:rsid w:val="005965F2"/>
    <w:rsid w:val="0059686A"/>
    <w:rsid w:val="00596D64"/>
    <w:rsid w:val="00597045"/>
    <w:rsid w:val="0059707F"/>
    <w:rsid w:val="0059746A"/>
    <w:rsid w:val="0059777C"/>
    <w:rsid w:val="00597BA8"/>
    <w:rsid w:val="005A0159"/>
    <w:rsid w:val="005A0164"/>
    <w:rsid w:val="005A06B7"/>
    <w:rsid w:val="005A0986"/>
    <w:rsid w:val="005A099D"/>
    <w:rsid w:val="005A0A75"/>
    <w:rsid w:val="005A1221"/>
    <w:rsid w:val="005A1557"/>
    <w:rsid w:val="005A15BA"/>
    <w:rsid w:val="005A1918"/>
    <w:rsid w:val="005A1F86"/>
    <w:rsid w:val="005A201C"/>
    <w:rsid w:val="005A215E"/>
    <w:rsid w:val="005A220C"/>
    <w:rsid w:val="005A222D"/>
    <w:rsid w:val="005A22B9"/>
    <w:rsid w:val="005A2310"/>
    <w:rsid w:val="005A2CF0"/>
    <w:rsid w:val="005A323F"/>
    <w:rsid w:val="005A32AC"/>
    <w:rsid w:val="005A408C"/>
    <w:rsid w:val="005A4C50"/>
    <w:rsid w:val="005A5009"/>
    <w:rsid w:val="005A5B0A"/>
    <w:rsid w:val="005A6120"/>
    <w:rsid w:val="005A64A4"/>
    <w:rsid w:val="005A7B8D"/>
    <w:rsid w:val="005A7F98"/>
    <w:rsid w:val="005B02D0"/>
    <w:rsid w:val="005B0570"/>
    <w:rsid w:val="005B0761"/>
    <w:rsid w:val="005B0D56"/>
    <w:rsid w:val="005B11AD"/>
    <w:rsid w:val="005B124A"/>
    <w:rsid w:val="005B14AD"/>
    <w:rsid w:val="005B1AF3"/>
    <w:rsid w:val="005B2765"/>
    <w:rsid w:val="005B3064"/>
    <w:rsid w:val="005B3AC0"/>
    <w:rsid w:val="005B3B6B"/>
    <w:rsid w:val="005B3B78"/>
    <w:rsid w:val="005B3D1B"/>
    <w:rsid w:val="005B41DE"/>
    <w:rsid w:val="005B44C5"/>
    <w:rsid w:val="005B4C48"/>
    <w:rsid w:val="005B4E5D"/>
    <w:rsid w:val="005B54A8"/>
    <w:rsid w:val="005B5584"/>
    <w:rsid w:val="005B570D"/>
    <w:rsid w:val="005B5ADB"/>
    <w:rsid w:val="005B5F44"/>
    <w:rsid w:val="005B613E"/>
    <w:rsid w:val="005B64CE"/>
    <w:rsid w:val="005B68A9"/>
    <w:rsid w:val="005B6D95"/>
    <w:rsid w:val="005B7A9F"/>
    <w:rsid w:val="005C0072"/>
    <w:rsid w:val="005C00A5"/>
    <w:rsid w:val="005C04EB"/>
    <w:rsid w:val="005C0A4F"/>
    <w:rsid w:val="005C1518"/>
    <w:rsid w:val="005C1660"/>
    <w:rsid w:val="005C1678"/>
    <w:rsid w:val="005C1986"/>
    <w:rsid w:val="005C22EA"/>
    <w:rsid w:val="005C23B5"/>
    <w:rsid w:val="005C2821"/>
    <w:rsid w:val="005C2D5E"/>
    <w:rsid w:val="005C33CD"/>
    <w:rsid w:val="005C3B38"/>
    <w:rsid w:val="005C3C54"/>
    <w:rsid w:val="005C4C64"/>
    <w:rsid w:val="005C53F6"/>
    <w:rsid w:val="005C5515"/>
    <w:rsid w:val="005C5921"/>
    <w:rsid w:val="005C5F87"/>
    <w:rsid w:val="005C6383"/>
    <w:rsid w:val="005C6388"/>
    <w:rsid w:val="005C7554"/>
    <w:rsid w:val="005C77A9"/>
    <w:rsid w:val="005D03FE"/>
    <w:rsid w:val="005D0414"/>
    <w:rsid w:val="005D059C"/>
    <w:rsid w:val="005D0601"/>
    <w:rsid w:val="005D075D"/>
    <w:rsid w:val="005D09AD"/>
    <w:rsid w:val="005D140A"/>
    <w:rsid w:val="005D191D"/>
    <w:rsid w:val="005D1C33"/>
    <w:rsid w:val="005D2BBE"/>
    <w:rsid w:val="005D2D85"/>
    <w:rsid w:val="005D2DB9"/>
    <w:rsid w:val="005D30D3"/>
    <w:rsid w:val="005D3B24"/>
    <w:rsid w:val="005D3FB7"/>
    <w:rsid w:val="005D4A2D"/>
    <w:rsid w:val="005D4A5F"/>
    <w:rsid w:val="005D4CC2"/>
    <w:rsid w:val="005D5356"/>
    <w:rsid w:val="005D555A"/>
    <w:rsid w:val="005D558A"/>
    <w:rsid w:val="005D5BE2"/>
    <w:rsid w:val="005D5E54"/>
    <w:rsid w:val="005D65BD"/>
    <w:rsid w:val="005D687E"/>
    <w:rsid w:val="005D727C"/>
    <w:rsid w:val="005D788C"/>
    <w:rsid w:val="005D7D72"/>
    <w:rsid w:val="005E026D"/>
    <w:rsid w:val="005E08D7"/>
    <w:rsid w:val="005E0A0F"/>
    <w:rsid w:val="005E139D"/>
    <w:rsid w:val="005E1D45"/>
    <w:rsid w:val="005E260A"/>
    <w:rsid w:val="005E2EED"/>
    <w:rsid w:val="005E3558"/>
    <w:rsid w:val="005E35FC"/>
    <w:rsid w:val="005E39A2"/>
    <w:rsid w:val="005E3C64"/>
    <w:rsid w:val="005E3F78"/>
    <w:rsid w:val="005E3F99"/>
    <w:rsid w:val="005E416C"/>
    <w:rsid w:val="005E4517"/>
    <w:rsid w:val="005E45AA"/>
    <w:rsid w:val="005E4C4B"/>
    <w:rsid w:val="005E4CB2"/>
    <w:rsid w:val="005E544D"/>
    <w:rsid w:val="005E58C2"/>
    <w:rsid w:val="005E5AB2"/>
    <w:rsid w:val="005E6055"/>
    <w:rsid w:val="005E72EF"/>
    <w:rsid w:val="005E7DB2"/>
    <w:rsid w:val="005F027D"/>
    <w:rsid w:val="005F02AA"/>
    <w:rsid w:val="005F0516"/>
    <w:rsid w:val="005F062A"/>
    <w:rsid w:val="005F0718"/>
    <w:rsid w:val="005F0C42"/>
    <w:rsid w:val="005F146B"/>
    <w:rsid w:val="005F188F"/>
    <w:rsid w:val="005F1CEC"/>
    <w:rsid w:val="005F1DEC"/>
    <w:rsid w:val="005F260F"/>
    <w:rsid w:val="005F2834"/>
    <w:rsid w:val="005F288D"/>
    <w:rsid w:val="005F28EB"/>
    <w:rsid w:val="005F2DF1"/>
    <w:rsid w:val="005F3804"/>
    <w:rsid w:val="005F3F5F"/>
    <w:rsid w:val="005F3FED"/>
    <w:rsid w:val="005F4423"/>
    <w:rsid w:val="005F4F22"/>
    <w:rsid w:val="005F51E2"/>
    <w:rsid w:val="005F5429"/>
    <w:rsid w:val="005F5475"/>
    <w:rsid w:val="005F559D"/>
    <w:rsid w:val="005F55F5"/>
    <w:rsid w:val="005F5C16"/>
    <w:rsid w:val="005F5DF9"/>
    <w:rsid w:val="005F6780"/>
    <w:rsid w:val="005F79DC"/>
    <w:rsid w:val="005F7BA1"/>
    <w:rsid w:val="005F7C00"/>
    <w:rsid w:val="006000B8"/>
    <w:rsid w:val="00600300"/>
    <w:rsid w:val="006007C6"/>
    <w:rsid w:val="00601125"/>
    <w:rsid w:val="0060166A"/>
    <w:rsid w:val="006017F3"/>
    <w:rsid w:val="00601932"/>
    <w:rsid w:val="00601D3A"/>
    <w:rsid w:val="0060263E"/>
    <w:rsid w:val="0060297E"/>
    <w:rsid w:val="006029F5"/>
    <w:rsid w:val="00602A8E"/>
    <w:rsid w:val="00602AED"/>
    <w:rsid w:val="00602E2F"/>
    <w:rsid w:val="006031F8"/>
    <w:rsid w:val="00603209"/>
    <w:rsid w:val="00603CA6"/>
    <w:rsid w:val="00603E20"/>
    <w:rsid w:val="00603FD3"/>
    <w:rsid w:val="0060429F"/>
    <w:rsid w:val="00604419"/>
    <w:rsid w:val="0060458B"/>
    <w:rsid w:val="0060491C"/>
    <w:rsid w:val="00604A7E"/>
    <w:rsid w:val="00604C7D"/>
    <w:rsid w:val="00605149"/>
    <w:rsid w:val="00605232"/>
    <w:rsid w:val="00605305"/>
    <w:rsid w:val="00605330"/>
    <w:rsid w:val="0060542F"/>
    <w:rsid w:val="006054B5"/>
    <w:rsid w:val="00605762"/>
    <w:rsid w:val="0060588A"/>
    <w:rsid w:val="00605896"/>
    <w:rsid w:val="00605B65"/>
    <w:rsid w:val="00605E75"/>
    <w:rsid w:val="006064CC"/>
    <w:rsid w:val="00606EA1"/>
    <w:rsid w:val="00607077"/>
    <w:rsid w:val="0060757E"/>
    <w:rsid w:val="00610300"/>
    <w:rsid w:val="00610823"/>
    <w:rsid w:val="00610BA2"/>
    <w:rsid w:val="00610E31"/>
    <w:rsid w:val="006117D1"/>
    <w:rsid w:val="006117FD"/>
    <w:rsid w:val="00611939"/>
    <w:rsid w:val="006119B8"/>
    <w:rsid w:val="00611A16"/>
    <w:rsid w:val="00612140"/>
    <w:rsid w:val="0061244C"/>
    <w:rsid w:val="00612541"/>
    <w:rsid w:val="006125AA"/>
    <w:rsid w:val="006128FD"/>
    <w:rsid w:val="00613127"/>
    <w:rsid w:val="00613445"/>
    <w:rsid w:val="00613AF7"/>
    <w:rsid w:val="00613BB4"/>
    <w:rsid w:val="006142C8"/>
    <w:rsid w:val="006147D0"/>
    <w:rsid w:val="006151B3"/>
    <w:rsid w:val="006156A2"/>
    <w:rsid w:val="00615741"/>
    <w:rsid w:val="00615C6E"/>
    <w:rsid w:val="00615F2F"/>
    <w:rsid w:val="0061622F"/>
    <w:rsid w:val="00616375"/>
    <w:rsid w:val="006168A2"/>
    <w:rsid w:val="006174BE"/>
    <w:rsid w:val="00617B39"/>
    <w:rsid w:val="00617C97"/>
    <w:rsid w:val="006201FD"/>
    <w:rsid w:val="0062026E"/>
    <w:rsid w:val="0062090F"/>
    <w:rsid w:val="00620D39"/>
    <w:rsid w:val="00620FD2"/>
    <w:rsid w:val="006215F0"/>
    <w:rsid w:val="0062209E"/>
    <w:rsid w:val="00622697"/>
    <w:rsid w:val="00622B01"/>
    <w:rsid w:val="00622FD8"/>
    <w:rsid w:val="00623086"/>
    <w:rsid w:val="0062405A"/>
    <w:rsid w:val="006242B2"/>
    <w:rsid w:val="006246C7"/>
    <w:rsid w:val="00624A13"/>
    <w:rsid w:val="00624AA1"/>
    <w:rsid w:val="0062600A"/>
    <w:rsid w:val="00626315"/>
    <w:rsid w:val="006264CB"/>
    <w:rsid w:val="0062662F"/>
    <w:rsid w:val="00626944"/>
    <w:rsid w:val="00627171"/>
    <w:rsid w:val="00627228"/>
    <w:rsid w:val="00627316"/>
    <w:rsid w:val="0062776C"/>
    <w:rsid w:val="00627B17"/>
    <w:rsid w:val="00627C68"/>
    <w:rsid w:val="0063021B"/>
    <w:rsid w:val="0063045A"/>
    <w:rsid w:val="0063162C"/>
    <w:rsid w:val="006318AE"/>
    <w:rsid w:val="00631CA4"/>
    <w:rsid w:val="00633467"/>
    <w:rsid w:val="00633BED"/>
    <w:rsid w:val="00633CDB"/>
    <w:rsid w:val="00634298"/>
    <w:rsid w:val="00634C99"/>
    <w:rsid w:val="00634DE1"/>
    <w:rsid w:val="006354C1"/>
    <w:rsid w:val="006358C2"/>
    <w:rsid w:val="00635ADC"/>
    <w:rsid w:val="00635F63"/>
    <w:rsid w:val="0063639A"/>
    <w:rsid w:val="00636D14"/>
    <w:rsid w:val="00636D63"/>
    <w:rsid w:val="006375DE"/>
    <w:rsid w:val="0063770C"/>
    <w:rsid w:val="00637766"/>
    <w:rsid w:val="00637780"/>
    <w:rsid w:val="00637A98"/>
    <w:rsid w:val="00640169"/>
    <w:rsid w:val="00640420"/>
    <w:rsid w:val="0064096F"/>
    <w:rsid w:val="00640A3F"/>
    <w:rsid w:val="00640B5F"/>
    <w:rsid w:val="00640D8F"/>
    <w:rsid w:val="00640FC0"/>
    <w:rsid w:val="00641241"/>
    <w:rsid w:val="0064134B"/>
    <w:rsid w:val="006413D8"/>
    <w:rsid w:val="00641996"/>
    <w:rsid w:val="006419AC"/>
    <w:rsid w:val="00641A49"/>
    <w:rsid w:val="00641E6E"/>
    <w:rsid w:val="00641FB6"/>
    <w:rsid w:val="0064214A"/>
    <w:rsid w:val="00642334"/>
    <w:rsid w:val="00642C2F"/>
    <w:rsid w:val="00642D5C"/>
    <w:rsid w:val="00643194"/>
    <w:rsid w:val="00643AE3"/>
    <w:rsid w:val="006440BE"/>
    <w:rsid w:val="006442F3"/>
    <w:rsid w:val="00644752"/>
    <w:rsid w:val="00644CAD"/>
    <w:rsid w:val="00644F65"/>
    <w:rsid w:val="006457B9"/>
    <w:rsid w:val="00645882"/>
    <w:rsid w:val="00645B97"/>
    <w:rsid w:val="00646264"/>
    <w:rsid w:val="00646572"/>
    <w:rsid w:val="00646688"/>
    <w:rsid w:val="0064692D"/>
    <w:rsid w:val="006469DC"/>
    <w:rsid w:val="00646BD0"/>
    <w:rsid w:val="00646E41"/>
    <w:rsid w:val="00646EC7"/>
    <w:rsid w:val="0064795F"/>
    <w:rsid w:val="00647A29"/>
    <w:rsid w:val="00647EA8"/>
    <w:rsid w:val="006500AD"/>
    <w:rsid w:val="006507E0"/>
    <w:rsid w:val="00651487"/>
    <w:rsid w:val="00651765"/>
    <w:rsid w:val="006517C3"/>
    <w:rsid w:val="00651E47"/>
    <w:rsid w:val="00651FD8"/>
    <w:rsid w:val="006523F9"/>
    <w:rsid w:val="00652511"/>
    <w:rsid w:val="00652A46"/>
    <w:rsid w:val="00652B8C"/>
    <w:rsid w:val="00652F69"/>
    <w:rsid w:val="00652F93"/>
    <w:rsid w:val="00652FC5"/>
    <w:rsid w:val="00653785"/>
    <w:rsid w:val="006546E0"/>
    <w:rsid w:val="00654715"/>
    <w:rsid w:val="00654885"/>
    <w:rsid w:val="00654E57"/>
    <w:rsid w:val="00655015"/>
    <w:rsid w:val="006556C7"/>
    <w:rsid w:val="00655821"/>
    <w:rsid w:val="00655C29"/>
    <w:rsid w:val="00655DF4"/>
    <w:rsid w:val="0065628E"/>
    <w:rsid w:val="0065656C"/>
    <w:rsid w:val="006567E5"/>
    <w:rsid w:val="00656C44"/>
    <w:rsid w:val="00656E4B"/>
    <w:rsid w:val="00657F13"/>
    <w:rsid w:val="006607E1"/>
    <w:rsid w:val="006609BA"/>
    <w:rsid w:val="00660A72"/>
    <w:rsid w:val="0066104E"/>
    <w:rsid w:val="00661556"/>
    <w:rsid w:val="00661AC4"/>
    <w:rsid w:val="00661E93"/>
    <w:rsid w:val="0066206A"/>
    <w:rsid w:val="006621A6"/>
    <w:rsid w:val="0066226D"/>
    <w:rsid w:val="006622A1"/>
    <w:rsid w:val="00662A2C"/>
    <w:rsid w:val="00662C18"/>
    <w:rsid w:val="00662C5C"/>
    <w:rsid w:val="00662ECB"/>
    <w:rsid w:val="006632A9"/>
    <w:rsid w:val="00663480"/>
    <w:rsid w:val="00663481"/>
    <w:rsid w:val="00663BBB"/>
    <w:rsid w:val="00664443"/>
    <w:rsid w:val="006647E9"/>
    <w:rsid w:val="00664B10"/>
    <w:rsid w:val="00664B85"/>
    <w:rsid w:val="0066503C"/>
    <w:rsid w:val="0066521A"/>
    <w:rsid w:val="0066562B"/>
    <w:rsid w:val="006659E8"/>
    <w:rsid w:val="00666301"/>
    <w:rsid w:val="00666407"/>
    <w:rsid w:val="00666885"/>
    <w:rsid w:val="006668DF"/>
    <w:rsid w:val="00666BAC"/>
    <w:rsid w:val="00666D35"/>
    <w:rsid w:val="00667305"/>
    <w:rsid w:val="006673A2"/>
    <w:rsid w:val="00667535"/>
    <w:rsid w:val="00667CED"/>
    <w:rsid w:val="0067051C"/>
    <w:rsid w:val="00670A11"/>
    <w:rsid w:val="00670AC0"/>
    <w:rsid w:val="0067139F"/>
    <w:rsid w:val="006715AF"/>
    <w:rsid w:val="00671BF0"/>
    <w:rsid w:val="0067200D"/>
    <w:rsid w:val="0067259B"/>
    <w:rsid w:val="0067278C"/>
    <w:rsid w:val="006727F7"/>
    <w:rsid w:val="00672808"/>
    <w:rsid w:val="00672974"/>
    <w:rsid w:val="00672E5F"/>
    <w:rsid w:val="006735AB"/>
    <w:rsid w:val="006738F7"/>
    <w:rsid w:val="00674549"/>
    <w:rsid w:val="00674AEC"/>
    <w:rsid w:val="00675A4C"/>
    <w:rsid w:val="00675ECB"/>
    <w:rsid w:val="0067605D"/>
    <w:rsid w:val="0067685D"/>
    <w:rsid w:val="00676972"/>
    <w:rsid w:val="00676A0F"/>
    <w:rsid w:val="00676B79"/>
    <w:rsid w:val="00676EC1"/>
    <w:rsid w:val="00677185"/>
    <w:rsid w:val="006773E2"/>
    <w:rsid w:val="0067751A"/>
    <w:rsid w:val="006800A1"/>
    <w:rsid w:val="00680517"/>
    <w:rsid w:val="00680DB9"/>
    <w:rsid w:val="00680F34"/>
    <w:rsid w:val="0068128F"/>
    <w:rsid w:val="00681348"/>
    <w:rsid w:val="00681A8C"/>
    <w:rsid w:val="00681AC7"/>
    <w:rsid w:val="0068206D"/>
    <w:rsid w:val="0068211C"/>
    <w:rsid w:val="006825AF"/>
    <w:rsid w:val="006827A8"/>
    <w:rsid w:val="006827E3"/>
    <w:rsid w:val="006828D8"/>
    <w:rsid w:val="00682AAC"/>
    <w:rsid w:val="00682CE7"/>
    <w:rsid w:val="00683150"/>
    <w:rsid w:val="006833D0"/>
    <w:rsid w:val="0068346C"/>
    <w:rsid w:val="006837FA"/>
    <w:rsid w:val="00683A0F"/>
    <w:rsid w:val="00683E41"/>
    <w:rsid w:val="00684051"/>
    <w:rsid w:val="0068419E"/>
    <w:rsid w:val="00684246"/>
    <w:rsid w:val="006842E8"/>
    <w:rsid w:val="00684C1B"/>
    <w:rsid w:val="00685C4A"/>
    <w:rsid w:val="00685F5A"/>
    <w:rsid w:val="006860A7"/>
    <w:rsid w:val="006862DD"/>
    <w:rsid w:val="0068669D"/>
    <w:rsid w:val="0068687C"/>
    <w:rsid w:val="006872BF"/>
    <w:rsid w:val="00687FC6"/>
    <w:rsid w:val="00690258"/>
    <w:rsid w:val="00690CBB"/>
    <w:rsid w:val="00690FC7"/>
    <w:rsid w:val="006918DD"/>
    <w:rsid w:val="00691BF7"/>
    <w:rsid w:val="0069248D"/>
    <w:rsid w:val="00692BA6"/>
    <w:rsid w:val="00692DB4"/>
    <w:rsid w:val="00692EE5"/>
    <w:rsid w:val="006932AE"/>
    <w:rsid w:val="00693386"/>
    <w:rsid w:val="0069353C"/>
    <w:rsid w:val="00693F0A"/>
    <w:rsid w:val="00693FFF"/>
    <w:rsid w:val="00694171"/>
    <w:rsid w:val="0069422F"/>
    <w:rsid w:val="006944CB"/>
    <w:rsid w:val="00694664"/>
    <w:rsid w:val="00694812"/>
    <w:rsid w:val="00694F79"/>
    <w:rsid w:val="00695A9F"/>
    <w:rsid w:val="0069659D"/>
    <w:rsid w:val="0069704C"/>
    <w:rsid w:val="00697A07"/>
    <w:rsid w:val="00697BAA"/>
    <w:rsid w:val="006A062B"/>
    <w:rsid w:val="006A09ED"/>
    <w:rsid w:val="006A14F1"/>
    <w:rsid w:val="006A1F60"/>
    <w:rsid w:val="006A2236"/>
    <w:rsid w:val="006A27C6"/>
    <w:rsid w:val="006A2ADC"/>
    <w:rsid w:val="006A2ED6"/>
    <w:rsid w:val="006A3A8E"/>
    <w:rsid w:val="006A3FE5"/>
    <w:rsid w:val="006A4025"/>
    <w:rsid w:val="006A4190"/>
    <w:rsid w:val="006A4C4F"/>
    <w:rsid w:val="006A4D04"/>
    <w:rsid w:val="006A4EF1"/>
    <w:rsid w:val="006A5126"/>
    <w:rsid w:val="006A5470"/>
    <w:rsid w:val="006A59B9"/>
    <w:rsid w:val="006A60E9"/>
    <w:rsid w:val="006A687D"/>
    <w:rsid w:val="006A6F87"/>
    <w:rsid w:val="006B0038"/>
    <w:rsid w:val="006B0168"/>
    <w:rsid w:val="006B03C7"/>
    <w:rsid w:val="006B0887"/>
    <w:rsid w:val="006B0C83"/>
    <w:rsid w:val="006B130E"/>
    <w:rsid w:val="006B1F5C"/>
    <w:rsid w:val="006B21E1"/>
    <w:rsid w:val="006B274A"/>
    <w:rsid w:val="006B2AA2"/>
    <w:rsid w:val="006B3312"/>
    <w:rsid w:val="006B368F"/>
    <w:rsid w:val="006B3CC7"/>
    <w:rsid w:val="006B44B0"/>
    <w:rsid w:val="006B46FB"/>
    <w:rsid w:val="006B4C4D"/>
    <w:rsid w:val="006B5533"/>
    <w:rsid w:val="006B55FE"/>
    <w:rsid w:val="006B5613"/>
    <w:rsid w:val="006B6027"/>
    <w:rsid w:val="006B635A"/>
    <w:rsid w:val="006B6AE3"/>
    <w:rsid w:val="006B781D"/>
    <w:rsid w:val="006B78C9"/>
    <w:rsid w:val="006C030C"/>
    <w:rsid w:val="006C11A1"/>
    <w:rsid w:val="006C1326"/>
    <w:rsid w:val="006C19B6"/>
    <w:rsid w:val="006C21B9"/>
    <w:rsid w:val="006C2249"/>
    <w:rsid w:val="006C2455"/>
    <w:rsid w:val="006C2676"/>
    <w:rsid w:val="006C3382"/>
    <w:rsid w:val="006C3585"/>
    <w:rsid w:val="006C38BF"/>
    <w:rsid w:val="006C3988"/>
    <w:rsid w:val="006C3C29"/>
    <w:rsid w:val="006C3C96"/>
    <w:rsid w:val="006C3CDD"/>
    <w:rsid w:val="006C3E23"/>
    <w:rsid w:val="006C43CE"/>
    <w:rsid w:val="006C4580"/>
    <w:rsid w:val="006C47B5"/>
    <w:rsid w:val="006C4EED"/>
    <w:rsid w:val="006C4FC6"/>
    <w:rsid w:val="006C513A"/>
    <w:rsid w:val="006C54FF"/>
    <w:rsid w:val="006C5856"/>
    <w:rsid w:val="006C5C98"/>
    <w:rsid w:val="006C643D"/>
    <w:rsid w:val="006C65A0"/>
    <w:rsid w:val="006C66D0"/>
    <w:rsid w:val="006C7226"/>
    <w:rsid w:val="006C75B4"/>
    <w:rsid w:val="006C76E7"/>
    <w:rsid w:val="006C7793"/>
    <w:rsid w:val="006C7878"/>
    <w:rsid w:val="006C79CA"/>
    <w:rsid w:val="006C7EF9"/>
    <w:rsid w:val="006D1320"/>
    <w:rsid w:val="006D14E8"/>
    <w:rsid w:val="006D19FD"/>
    <w:rsid w:val="006D1EFA"/>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666"/>
    <w:rsid w:val="006D5865"/>
    <w:rsid w:val="006D5A0A"/>
    <w:rsid w:val="006D5BFF"/>
    <w:rsid w:val="006D5E6E"/>
    <w:rsid w:val="006D5EC2"/>
    <w:rsid w:val="006D6D35"/>
    <w:rsid w:val="006D6F75"/>
    <w:rsid w:val="006D71C6"/>
    <w:rsid w:val="006D795F"/>
    <w:rsid w:val="006D7B96"/>
    <w:rsid w:val="006D7D1A"/>
    <w:rsid w:val="006D7D26"/>
    <w:rsid w:val="006E05E5"/>
    <w:rsid w:val="006E074F"/>
    <w:rsid w:val="006E0B40"/>
    <w:rsid w:val="006E0DFC"/>
    <w:rsid w:val="006E1915"/>
    <w:rsid w:val="006E1C98"/>
    <w:rsid w:val="006E204B"/>
    <w:rsid w:val="006E227E"/>
    <w:rsid w:val="006E2FBC"/>
    <w:rsid w:val="006E30D9"/>
    <w:rsid w:val="006E320F"/>
    <w:rsid w:val="006E4305"/>
    <w:rsid w:val="006E46F6"/>
    <w:rsid w:val="006E470C"/>
    <w:rsid w:val="006E475D"/>
    <w:rsid w:val="006E479B"/>
    <w:rsid w:val="006E489A"/>
    <w:rsid w:val="006E5191"/>
    <w:rsid w:val="006E6142"/>
    <w:rsid w:val="006E65D2"/>
    <w:rsid w:val="006E6F35"/>
    <w:rsid w:val="006E7A58"/>
    <w:rsid w:val="006E7B91"/>
    <w:rsid w:val="006F0910"/>
    <w:rsid w:val="006F1409"/>
    <w:rsid w:val="006F15E1"/>
    <w:rsid w:val="006F17C7"/>
    <w:rsid w:val="006F1B8C"/>
    <w:rsid w:val="006F225B"/>
    <w:rsid w:val="006F26D0"/>
    <w:rsid w:val="006F31AF"/>
    <w:rsid w:val="006F354C"/>
    <w:rsid w:val="006F4008"/>
    <w:rsid w:val="006F4263"/>
    <w:rsid w:val="006F445B"/>
    <w:rsid w:val="006F4520"/>
    <w:rsid w:val="006F474C"/>
    <w:rsid w:val="006F47D2"/>
    <w:rsid w:val="006F4C2F"/>
    <w:rsid w:val="006F4E89"/>
    <w:rsid w:val="006F50B2"/>
    <w:rsid w:val="006F527F"/>
    <w:rsid w:val="006F530F"/>
    <w:rsid w:val="006F5583"/>
    <w:rsid w:val="006F5792"/>
    <w:rsid w:val="006F5D33"/>
    <w:rsid w:val="006F5ED9"/>
    <w:rsid w:val="006F5FDC"/>
    <w:rsid w:val="006F6264"/>
    <w:rsid w:val="006F63BB"/>
    <w:rsid w:val="006F64FC"/>
    <w:rsid w:val="006F6978"/>
    <w:rsid w:val="006F7413"/>
    <w:rsid w:val="006F79E5"/>
    <w:rsid w:val="006F7AF7"/>
    <w:rsid w:val="007007A8"/>
    <w:rsid w:val="00700BEC"/>
    <w:rsid w:val="00701847"/>
    <w:rsid w:val="007026F8"/>
    <w:rsid w:val="00702918"/>
    <w:rsid w:val="00702BB0"/>
    <w:rsid w:val="00702F73"/>
    <w:rsid w:val="00703365"/>
    <w:rsid w:val="0070371F"/>
    <w:rsid w:val="0070383F"/>
    <w:rsid w:val="007038F7"/>
    <w:rsid w:val="00703A76"/>
    <w:rsid w:val="00703CAB"/>
    <w:rsid w:val="00703EA2"/>
    <w:rsid w:val="00703F8A"/>
    <w:rsid w:val="00704220"/>
    <w:rsid w:val="0070424C"/>
    <w:rsid w:val="00704C9D"/>
    <w:rsid w:val="00704D8C"/>
    <w:rsid w:val="00704EAB"/>
    <w:rsid w:val="00704F0D"/>
    <w:rsid w:val="00704F14"/>
    <w:rsid w:val="0070508C"/>
    <w:rsid w:val="00705441"/>
    <w:rsid w:val="007055F9"/>
    <w:rsid w:val="00705729"/>
    <w:rsid w:val="0070625C"/>
    <w:rsid w:val="0070654E"/>
    <w:rsid w:val="00706650"/>
    <w:rsid w:val="00706C87"/>
    <w:rsid w:val="007070F4"/>
    <w:rsid w:val="007071A5"/>
    <w:rsid w:val="00707305"/>
    <w:rsid w:val="00707EB2"/>
    <w:rsid w:val="007103A2"/>
    <w:rsid w:val="00710ADD"/>
    <w:rsid w:val="00710B80"/>
    <w:rsid w:val="00710F39"/>
    <w:rsid w:val="007114EA"/>
    <w:rsid w:val="007117F6"/>
    <w:rsid w:val="00711A1B"/>
    <w:rsid w:val="00711FE9"/>
    <w:rsid w:val="0071252C"/>
    <w:rsid w:val="0071265D"/>
    <w:rsid w:val="0071327F"/>
    <w:rsid w:val="00713F84"/>
    <w:rsid w:val="00714775"/>
    <w:rsid w:val="00714B34"/>
    <w:rsid w:val="00714E9B"/>
    <w:rsid w:val="00715499"/>
    <w:rsid w:val="00715679"/>
    <w:rsid w:val="0071594D"/>
    <w:rsid w:val="00715970"/>
    <w:rsid w:val="0071613A"/>
    <w:rsid w:val="00716267"/>
    <w:rsid w:val="00716FF0"/>
    <w:rsid w:val="0071707B"/>
    <w:rsid w:val="00717487"/>
    <w:rsid w:val="007175F3"/>
    <w:rsid w:val="00717767"/>
    <w:rsid w:val="00717B50"/>
    <w:rsid w:val="00717C0F"/>
    <w:rsid w:val="00717F1F"/>
    <w:rsid w:val="0072033C"/>
    <w:rsid w:val="00720F89"/>
    <w:rsid w:val="007226EB"/>
    <w:rsid w:val="00722A2F"/>
    <w:rsid w:val="00722E51"/>
    <w:rsid w:val="00722EB0"/>
    <w:rsid w:val="00722FDA"/>
    <w:rsid w:val="00723114"/>
    <w:rsid w:val="00723406"/>
    <w:rsid w:val="00723C4E"/>
    <w:rsid w:val="00723EC3"/>
    <w:rsid w:val="0072401B"/>
    <w:rsid w:val="0072470C"/>
    <w:rsid w:val="00724AD8"/>
    <w:rsid w:val="00724C30"/>
    <w:rsid w:val="00724F22"/>
    <w:rsid w:val="00725284"/>
    <w:rsid w:val="007258E1"/>
    <w:rsid w:val="00725A88"/>
    <w:rsid w:val="007270A6"/>
    <w:rsid w:val="007271E8"/>
    <w:rsid w:val="00727230"/>
    <w:rsid w:val="00727B8C"/>
    <w:rsid w:val="00727F71"/>
    <w:rsid w:val="00730049"/>
    <w:rsid w:val="00730271"/>
    <w:rsid w:val="00730596"/>
    <w:rsid w:val="00730E7E"/>
    <w:rsid w:val="007310CC"/>
    <w:rsid w:val="00731BCE"/>
    <w:rsid w:val="00731EFB"/>
    <w:rsid w:val="007327AB"/>
    <w:rsid w:val="00732D15"/>
    <w:rsid w:val="00732DAC"/>
    <w:rsid w:val="007338CA"/>
    <w:rsid w:val="00733D60"/>
    <w:rsid w:val="00733EB8"/>
    <w:rsid w:val="0073407F"/>
    <w:rsid w:val="00734435"/>
    <w:rsid w:val="007348DA"/>
    <w:rsid w:val="00734B4D"/>
    <w:rsid w:val="00734B50"/>
    <w:rsid w:val="007350A6"/>
    <w:rsid w:val="0073514A"/>
    <w:rsid w:val="007357FD"/>
    <w:rsid w:val="007360A9"/>
    <w:rsid w:val="007371CB"/>
    <w:rsid w:val="00737983"/>
    <w:rsid w:val="00737B1D"/>
    <w:rsid w:val="00737FED"/>
    <w:rsid w:val="0074068A"/>
    <w:rsid w:val="007406D5"/>
    <w:rsid w:val="00740849"/>
    <w:rsid w:val="007411BE"/>
    <w:rsid w:val="00741793"/>
    <w:rsid w:val="00741830"/>
    <w:rsid w:val="00741853"/>
    <w:rsid w:val="00741BE6"/>
    <w:rsid w:val="00741C0E"/>
    <w:rsid w:val="00741F9D"/>
    <w:rsid w:val="007421F3"/>
    <w:rsid w:val="00742F7C"/>
    <w:rsid w:val="0074358C"/>
    <w:rsid w:val="00743B61"/>
    <w:rsid w:val="00744B8D"/>
    <w:rsid w:val="007455C6"/>
    <w:rsid w:val="00745BB6"/>
    <w:rsid w:val="00746368"/>
    <w:rsid w:val="00746AF6"/>
    <w:rsid w:val="00746C56"/>
    <w:rsid w:val="007471A5"/>
    <w:rsid w:val="00747204"/>
    <w:rsid w:val="0074776C"/>
    <w:rsid w:val="00747A19"/>
    <w:rsid w:val="007503A3"/>
    <w:rsid w:val="0075065C"/>
    <w:rsid w:val="00750AD5"/>
    <w:rsid w:val="00750D0C"/>
    <w:rsid w:val="0075184C"/>
    <w:rsid w:val="007519C9"/>
    <w:rsid w:val="00752524"/>
    <w:rsid w:val="00752A7B"/>
    <w:rsid w:val="00753256"/>
    <w:rsid w:val="00753672"/>
    <w:rsid w:val="00753737"/>
    <w:rsid w:val="00753807"/>
    <w:rsid w:val="00753910"/>
    <w:rsid w:val="00753AC5"/>
    <w:rsid w:val="00753B0A"/>
    <w:rsid w:val="007541A2"/>
    <w:rsid w:val="007543DC"/>
    <w:rsid w:val="00754C3E"/>
    <w:rsid w:val="00754EB4"/>
    <w:rsid w:val="00754FA5"/>
    <w:rsid w:val="00755209"/>
    <w:rsid w:val="007557B0"/>
    <w:rsid w:val="00756222"/>
    <w:rsid w:val="00756558"/>
    <w:rsid w:val="00756615"/>
    <w:rsid w:val="00756619"/>
    <w:rsid w:val="0075682F"/>
    <w:rsid w:val="0075699B"/>
    <w:rsid w:val="00756A62"/>
    <w:rsid w:val="00756B82"/>
    <w:rsid w:val="0075730F"/>
    <w:rsid w:val="00757348"/>
    <w:rsid w:val="007574ED"/>
    <w:rsid w:val="00757BB6"/>
    <w:rsid w:val="00760022"/>
    <w:rsid w:val="00760701"/>
    <w:rsid w:val="00760778"/>
    <w:rsid w:val="007607D1"/>
    <w:rsid w:val="00760EEA"/>
    <w:rsid w:val="00761997"/>
    <w:rsid w:val="00761D1B"/>
    <w:rsid w:val="00761F89"/>
    <w:rsid w:val="00761FD7"/>
    <w:rsid w:val="007624F8"/>
    <w:rsid w:val="007627EF"/>
    <w:rsid w:val="007628C0"/>
    <w:rsid w:val="00762AEE"/>
    <w:rsid w:val="00762DF7"/>
    <w:rsid w:val="0076382B"/>
    <w:rsid w:val="00764218"/>
    <w:rsid w:val="0076448A"/>
    <w:rsid w:val="00764804"/>
    <w:rsid w:val="00764A3D"/>
    <w:rsid w:val="00764BD7"/>
    <w:rsid w:val="0076513E"/>
    <w:rsid w:val="00765248"/>
    <w:rsid w:val="007652CB"/>
    <w:rsid w:val="00765E95"/>
    <w:rsid w:val="00765FED"/>
    <w:rsid w:val="007661CC"/>
    <w:rsid w:val="00766B9B"/>
    <w:rsid w:val="00766C84"/>
    <w:rsid w:val="0076756B"/>
    <w:rsid w:val="00770843"/>
    <w:rsid w:val="00770ACB"/>
    <w:rsid w:val="00770B00"/>
    <w:rsid w:val="00770C60"/>
    <w:rsid w:val="00770F1C"/>
    <w:rsid w:val="0077171D"/>
    <w:rsid w:val="00771782"/>
    <w:rsid w:val="00771E96"/>
    <w:rsid w:val="00772041"/>
    <w:rsid w:val="007723BF"/>
    <w:rsid w:val="00772911"/>
    <w:rsid w:val="007729B6"/>
    <w:rsid w:val="00772E39"/>
    <w:rsid w:val="00772E67"/>
    <w:rsid w:val="00772F3F"/>
    <w:rsid w:val="0077384C"/>
    <w:rsid w:val="00773C60"/>
    <w:rsid w:val="00773C75"/>
    <w:rsid w:val="007741E3"/>
    <w:rsid w:val="007742C0"/>
    <w:rsid w:val="00774873"/>
    <w:rsid w:val="00774984"/>
    <w:rsid w:val="00774A76"/>
    <w:rsid w:val="00774B33"/>
    <w:rsid w:val="00774E9B"/>
    <w:rsid w:val="00775662"/>
    <w:rsid w:val="007759F2"/>
    <w:rsid w:val="00775B11"/>
    <w:rsid w:val="00775B4F"/>
    <w:rsid w:val="00775EEE"/>
    <w:rsid w:val="00776729"/>
    <w:rsid w:val="00776D49"/>
    <w:rsid w:val="00777998"/>
    <w:rsid w:val="00777AE6"/>
    <w:rsid w:val="00777CFB"/>
    <w:rsid w:val="007808AD"/>
    <w:rsid w:val="00780A0C"/>
    <w:rsid w:val="00780B11"/>
    <w:rsid w:val="00780C8A"/>
    <w:rsid w:val="00781462"/>
    <w:rsid w:val="007816EC"/>
    <w:rsid w:val="00781931"/>
    <w:rsid w:val="00781F0B"/>
    <w:rsid w:val="007820AC"/>
    <w:rsid w:val="00782400"/>
    <w:rsid w:val="007833D3"/>
    <w:rsid w:val="00783B27"/>
    <w:rsid w:val="007842F9"/>
    <w:rsid w:val="00784477"/>
    <w:rsid w:val="007845A6"/>
    <w:rsid w:val="007848DA"/>
    <w:rsid w:val="007851F7"/>
    <w:rsid w:val="0078547D"/>
    <w:rsid w:val="007858A3"/>
    <w:rsid w:val="00785934"/>
    <w:rsid w:val="00785B26"/>
    <w:rsid w:val="0078638E"/>
    <w:rsid w:val="007864A9"/>
    <w:rsid w:val="007866F6"/>
    <w:rsid w:val="00786978"/>
    <w:rsid w:val="00786984"/>
    <w:rsid w:val="007869A7"/>
    <w:rsid w:val="00786AE5"/>
    <w:rsid w:val="00786DF3"/>
    <w:rsid w:val="00786F44"/>
    <w:rsid w:val="00787231"/>
    <w:rsid w:val="0078755E"/>
    <w:rsid w:val="00787B18"/>
    <w:rsid w:val="00787D95"/>
    <w:rsid w:val="0079016C"/>
    <w:rsid w:val="0079028E"/>
    <w:rsid w:val="007902CD"/>
    <w:rsid w:val="0079051E"/>
    <w:rsid w:val="0079058D"/>
    <w:rsid w:val="00790A7A"/>
    <w:rsid w:val="00790B5C"/>
    <w:rsid w:val="00790D52"/>
    <w:rsid w:val="0079133A"/>
    <w:rsid w:val="0079156D"/>
    <w:rsid w:val="00791990"/>
    <w:rsid w:val="00791A90"/>
    <w:rsid w:val="0079220B"/>
    <w:rsid w:val="0079246E"/>
    <w:rsid w:val="007928A7"/>
    <w:rsid w:val="00792960"/>
    <w:rsid w:val="00792D7D"/>
    <w:rsid w:val="00792E3D"/>
    <w:rsid w:val="00792F81"/>
    <w:rsid w:val="0079301D"/>
    <w:rsid w:val="00793307"/>
    <w:rsid w:val="00794E32"/>
    <w:rsid w:val="007951B3"/>
    <w:rsid w:val="007952A0"/>
    <w:rsid w:val="0079599C"/>
    <w:rsid w:val="007977B7"/>
    <w:rsid w:val="00797E76"/>
    <w:rsid w:val="007A01C5"/>
    <w:rsid w:val="007A130B"/>
    <w:rsid w:val="007A1A34"/>
    <w:rsid w:val="007A2428"/>
    <w:rsid w:val="007A2ED0"/>
    <w:rsid w:val="007A2FCD"/>
    <w:rsid w:val="007A30E8"/>
    <w:rsid w:val="007A33FC"/>
    <w:rsid w:val="007A3476"/>
    <w:rsid w:val="007A3503"/>
    <w:rsid w:val="007A3C1E"/>
    <w:rsid w:val="007A444D"/>
    <w:rsid w:val="007A4735"/>
    <w:rsid w:val="007A4790"/>
    <w:rsid w:val="007A4B16"/>
    <w:rsid w:val="007A514D"/>
    <w:rsid w:val="007A55A8"/>
    <w:rsid w:val="007A57C3"/>
    <w:rsid w:val="007A6430"/>
    <w:rsid w:val="007A688E"/>
    <w:rsid w:val="007A713A"/>
    <w:rsid w:val="007A72B1"/>
    <w:rsid w:val="007A7630"/>
    <w:rsid w:val="007A7A3F"/>
    <w:rsid w:val="007A7C63"/>
    <w:rsid w:val="007B010E"/>
    <w:rsid w:val="007B0256"/>
    <w:rsid w:val="007B04F6"/>
    <w:rsid w:val="007B062D"/>
    <w:rsid w:val="007B0726"/>
    <w:rsid w:val="007B0F3F"/>
    <w:rsid w:val="007B18DB"/>
    <w:rsid w:val="007B1987"/>
    <w:rsid w:val="007B2014"/>
    <w:rsid w:val="007B21C7"/>
    <w:rsid w:val="007B23FD"/>
    <w:rsid w:val="007B2B92"/>
    <w:rsid w:val="007B3024"/>
    <w:rsid w:val="007B3B0B"/>
    <w:rsid w:val="007B3D15"/>
    <w:rsid w:val="007B3F66"/>
    <w:rsid w:val="007B40D9"/>
    <w:rsid w:val="007B4464"/>
    <w:rsid w:val="007B481B"/>
    <w:rsid w:val="007B6883"/>
    <w:rsid w:val="007B6FBA"/>
    <w:rsid w:val="007B70CD"/>
    <w:rsid w:val="007B736A"/>
    <w:rsid w:val="007B78D9"/>
    <w:rsid w:val="007B7BFD"/>
    <w:rsid w:val="007B7C39"/>
    <w:rsid w:val="007B7D8B"/>
    <w:rsid w:val="007B7E87"/>
    <w:rsid w:val="007C147A"/>
    <w:rsid w:val="007C16D7"/>
    <w:rsid w:val="007C174E"/>
    <w:rsid w:val="007C17F0"/>
    <w:rsid w:val="007C1B0A"/>
    <w:rsid w:val="007C1E81"/>
    <w:rsid w:val="007C28C6"/>
    <w:rsid w:val="007C2EEA"/>
    <w:rsid w:val="007C38EB"/>
    <w:rsid w:val="007C3B2A"/>
    <w:rsid w:val="007C403A"/>
    <w:rsid w:val="007C4499"/>
    <w:rsid w:val="007C49C0"/>
    <w:rsid w:val="007C4B87"/>
    <w:rsid w:val="007C4C5A"/>
    <w:rsid w:val="007C54FC"/>
    <w:rsid w:val="007C55D2"/>
    <w:rsid w:val="007C6C57"/>
    <w:rsid w:val="007C7821"/>
    <w:rsid w:val="007C7FF6"/>
    <w:rsid w:val="007D09F0"/>
    <w:rsid w:val="007D0C6F"/>
    <w:rsid w:val="007D1137"/>
    <w:rsid w:val="007D11E6"/>
    <w:rsid w:val="007D17A5"/>
    <w:rsid w:val="007D1A4A"/>
    <w:rsid w:val="007D1A50"/>
    <w:rsid w:val="007D1A5A"/>
    <w:rsid w:val="007D25AD"/>
    <w:rsid w:val="007D27A4"/>
    <w:rsid w:val="007D2A4D"/>
    <w:rsid w:val="007D2D8A"/>
    <w:rsid w:val="007D3135"/>
    <w:rsid w:val="007D317E"/>
    <w:rsid w:val="007D38F0"/>
    <w:rsid w:val="007D3E53"/>
    <w:rsid w:val="007D3E8F"/>
    <w:rsid w:val="007D4376"/>
    <w:rsid w:val="007D48B8"/>
    <w:rsid w:val="007D49EC"/>
    <w:rsid w:val="007D4B07"/>
    <w:rsid w:val="007D4E56"/>
    <w:rsid w:val="007D4F47"/>
    <w:rsid w:val="007D4FDD"/>
    <w:rsid w:val="007D50FE"/>
    <w:rsid w:val="007D511E"/>
    <w:rsid w:val="007D51D5"/>
    <w:rsid w:val="007D54CB"/>
    <w:rsid w:val="007D5BA3"/>
    <w:rsid w:val="007D6FA4"/>
    <w:rsid w:val="007D6FC9"/>
    <w:rsid w:val="007D7F96"/>
    <w:rsid w:val="007E0471"/>
    <w:rsid w:val="007E05C9"/>
    <w:rsid w:val="007E061A"/>
    <w:rsid w:val="007E06BB"/>
    <w:rsid w:val="007E082C"/>
    <w:rsid w:val="007E09FA"/>
    <w:rsid w:val="007E1545"/>
    <w:rsid w:val="007E16CC"/>
    <w:rsid w:val="007E170A"/>
    <w:rsid w:val="007E187E"/>
    <w:rsid w:val="007E1A57"/>
    <w:rsid w:val="007E1BAA"/>
    <w:rsid w:val="007E1FA2"/>
    <w:rsid w:val="007E26CC"/>
    <w:rsid w:val="007E281D"/>
    <w:rsid w:val="007E2E27"/>
    <w:rsid w:val="007E2E96"/>
    <w:rsid w:val="007E36A4"/>
    <w:rsid w:val="007E36DC"/>
    <w:rsid w:val="007E389D"/>
    <w:rsid w:val="007E38EF"/>
    <w:rsid w:val="007E3B91"/>
    <w:rsid w:val="007E4200"/>
    <w:rsid w:val="007E4CAB"/>
    <w:rsid w:val="007E57E1"/>
    <w:rsid w:val="007E59A6"/>
    <w:rsid w:val="007E5A1C"/>
    <w:rsid w:val="007E5E77"/>
    <w:rsid w:val="007E69CA"/>
    <w:rsid w:val="007E766C"/>
    <w:rsid w:val="007E76E0"/>
    <w:rsid w:val="007E77B1"/>
    <w:rsid w:val="007E77C1"/>
    <w:rsid w:val="007E7BD8"/>
    <w:rsid w:val="007F0983"/>
    <w:rsid w:val="007F0C42"/>
    <w:rsid w:val="007F0CD6"/>
    <w:rsid w:val="007F12B8"/>
    <w:rsid w:val="007F131A"/>
    <w:rsid w:val="007F15AA"/>
    <w:rsid w:val="007F16F9"/>
    <w:rsid w:val="007F1765"/>
    <w:rsid w:val="007F1873"/>
    <w:rsid w:val="007F1A18"/>
    <w:rsid w:val="007F1FFE"/>
    <w:rsid w:val="007F2490"/>
    <w:rsid w:val="007F24D7"/>
    <w:rsid w:val="007F282E"/>
    <w:rsid w:val="007F2DC1"/>
    <w:rsid w:val="007F2FD5"/>
    <w:rsid w:val="007F3381"/>
    <w:rsid w:val="007F342B"/>
    <w:rsid w:val="007F3D79"/>
    <w:rsid w:val="007F4048"/>
    <w:rsid w:val="007F4BAC"/>
    <w:rsid w:val="007F4C75"/>
    <w:rsid w:val="007F4DEA"/>
    <w:rsid w:val="007F533A"/>
    <w:rsid w:val="007F55A0"/>
    <w:rsid w:val="007F57F9"/>
    <w:rsid w:val="007F58E3"/>
    <w:rsid w:val="007F5B21"/>
    <w:rsid w:val="007F60A3"/>
    <w:rsid w:val="007F624A"/>
    <w:rsid w:val="007F6658"/>
    <w:rsid w:val="007F676A"/>
    <w:rsid w:val="007F6881"/>
    <w:rsid w:val="007F68AA"/>
    <w:rsid w:val="007F6C63"/>
    <w:rsid w:val="007F712B"/>
    <w:rsid w:val="007F740D"/>
    <w:rsid w:val="007F7821"/>
    <w:rsid w:val="008007B0"/>
    <w:rsid w:val="0080088C"/>
    <w:rsid w:val="008008DC"/>
    <w:rsid w:val="008009FE"/>
    <w:rsid w:val="00800B26"/>
    <w:rsid w:val="00801096"/>
    <w:rsid w:val="008013BF"/>
    <w:rsid w:val="00801F36"/>
    <w:rsid w:val="00802158"/>
    <w:rsid w:val="008022DF"/>
    <w:rsid w:val="0080239D"/>
    <w:rsid w:val="008026C5"/>
    <w:rsid w:val="0080296E"/>
    <w:rsid w:val="00802F38"/>
    <w:rsid w:val="0080314D"/>
    <w:rsid w:val="008032BD"/>
    <w:rsid w:val="00803FAE"/>
    <w:rsid w:val="008041E3"/>
    <w:rsid w:val="0080423F"/>
    <w:rsid w:val="008047B5"/>
    <w:rsid w:val="008048C5"/>
    <w:rsid w:val="00804D2A"/>
    <w:rsid w:val="00805144"/>
    <w:rsid w:val="0080533B"/>
    <w:rsid w:val="00805423"/>
    <w:rsid w:val="008055F4"/>
    <w:rsid w:val="0080740E"/>
    <w:rsid w:val="00807D0A"/>
    <w:rsid w:val="00807DDA"/>
    <w:rsid w:val="00807E8A"/>
    <w:rsid w:val="00810173"/>
    <w:rsid w:val="00810C06"/>
    <w:rsid w:val="00811187"/>
    <w:rsid w:val="008111E6"/>
    <w:rsid w:val="00811AB2"/>
    <w:rsid w:val="0081235A"/>
    <w:rsid w:val="008125F7"/>
    <w:rsid w:val="00812D53"/>
    <w:rsid w:val="008131CC"/>
    <w:rsid w:val="00813282"/>
    <w:rsid w:val="00813331"/>
    <w:rsid w:val="00813D94"/>
    <w:rsid w:val="008140D2"/>
    <w:rsid w:val="00814385"/>
    <w:rsid w:val="00814402"/>
    <w:rsid w:val="00814AA7"/>
    <w:rsid w:val="00814B57"/>
    <w:rsid w:val="00814E55"/>
    <w:rsid w:val="008150AC"/>
    <w:rsid w:val="008152D5"/>
    <w:rsid w:val="00815AC3"/>
    <w:rsid w:val="00815C15"/>
    <w:rsid w:val="008164DC"/>
    <w:rsid w:val="008178D4"/>
    <w:rsid w:val="00817D68"/>
    <w:rsid w:val="0082033F"/>
    <w:rsid w:val="00820421"/>
    <w:rsid w:val="008204D4"/>
    <w:rsid w:val="0082104A"/>
    <w:rsid w:val="00821700"/>
    <w:rsid w:val="00821740"/>
    <w:rsid w:val="00821A3C"/>
    <w:rsid w:val="00821FF6"/>
    <w:rsid w:val="0082209D"/>
    <w:rsid w:val="008226EB"/>
    <w:rsid w:val="00822D37"/>
    <w:rsid w:val="00822D64"/>
    <w:rsid w:val="0082369B"/>
    <w:rsid w:val="00823C13"/>
    <w:rsid w:val="00823E1F"/>
    <w:rsid w:val="00824078"/>
    <w:rsid w:val="008242E4"/>
    <w:rsid w:val="0082473C"/>
    <w:rsid w:val="00824844"/>
    <w:rsid w:val="00824AFD"/>
    <w:rsid w:val="00824FE8"/>
    <w:rsid w:val="0082500C"/>
    <w:rsid w:val="00825638"/>
    <w:rsid w:val="008256A4"/>
    <w:rsid w:val="0082624D"/>
    <w:rsid w:val="00826BF3"/>
    <w:rsid w:val="008270F2"/>
    <w:rsid w:val="0082733A"/>
    <w:rsid w:val="00827932"/>
    <w:rsid w:val="008307D1"/>
    <w:rsid w:val="008309F8"/>
    <w:rsid w:val="00830D12"/>
    <w:rsid w:val="0083139E"/>
    <w:rsid w:val="008313A1"/>
    <w:rsid w:val="00831618"/>
    <w:rsid w:val="00831804"/>
    <w:rsid w:val="0083193A"/>
    <w:rsid w:val="00832084"/>
    <w:rsid w:val="00832B05"/>
    <w:rsid w:val="00832CEB"/>
    <w:rsid w:val="00832D15"/>
    <w:rsid w:val="0083302E"/>
    <w:rsid w:val="00834858"/>
    <w:rsid w:val="00835018"/>
    <w:rsid w:val="00835190"/>
    <w:rsid w:val="008359C7"/>
    <w:rsid w:val="008359F3"/>
    <w:rsid w:val="00835A88"/>
    <w:rsid w:val="00835B9A"/>
    <w:rsid w:val="00835CCE"/>
    <w:rsid w:val="008365B2"/>
    <w:rsid w:val="008366BD"/>
    <w:rsid w:val="00836D93"/>
    <w:rsid w:val="00836FF1"/>
    <w:rsid w:val="0083722B"/>
    <w:rsid w:val="00837265"/>
    <w:rsid w:val="00837755"/>
    <w:rsid w:val="00837CD2"/>
    <w:rsid w:val="00837D5E"/>
    <w:rsid w:val="00837D66"/>
    <w:rsid w:val="008412AE"/>
    <w:rsid w:val="00841C2A"/>
    <w:rsid w:val="00841C3B"/>
    <w:rsid w:val="00842348"/>
    <w:rsid w:val="008424BD"/>
    <w:rsid w:val="0084290B"/>
    <w:rsid w:val="00842C6F"/>
    <w:rsid w:val="00842CD5"/>
    <w:rsid w:val="00842D3A"/>
    <w:rsid w:val="00842ECB"/>
    <w:rsid w:val="00843474"/>
    <w:rsid w:val="00843BAD"/>
    <w:rsid w:val="00843D3B"/>
    <w:rsid w:val="00843FB8"/>
    <w:rsid w:val="008445D2"/>
    <w:rsid w:val="008452C5"/>
    <w:rsid w:val="00845863"/>
    <w:rsid w:val="00845AA8"/>
    <w:rsid w:val="00845B93"/>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959"/>
    <w:rsid w:val="00850B9B"/>
    <w:rsid w:val="00851638"/>
    <w:rsid w:val="008519A9"/>
    <w:rsid w:val="00851EF0"/>
    <w:rsid w:val="008520AC"/>
    <w:rsid w:val="0085278F"/>
    <w:rsid w:val="008528C7"/>
    <w:rsid w:val="0085349D"/>
    <w:rsid w:val="00853622"/>
    <w:rsid w:val="00853658"/>
    <w:rsid w:val="00853669"/>
    <w:rsid w:val="00853C88"/>
    <w:rsid w:val="00853DB7"/>
    <w:rsid w:val="0085405B"/>
    <w:rsid w:val="00854138"/>
    <w:rsid w:val="00854CF8"/>
    <w:rsid w:val="00854EC9"/>
    <w:rsid w:val="00854F7A"/>
    <w:rsid w:val="0085507E"/>
    <w:rsid w:val="00855145"/>
    <w:rsid w:val="00855755"/>
    <w:rsid w:val="008558B1"/>
    <w:rsid w:val="00855B2F"/>
    <w:rsid w:val="008562D3"/>
    <w:rsid w:val="008569E8"/>
    <w:rsid w:val="00856CFE"/>
    <w:rsid w:val="00857640"/>
    <w:rsid w:val="008579BE"/>
    <w:rsid w:val="00857A7B"/>
    <w:rsid w:val="00857FC2"/>
    <w:rsid w:val="00860575"/>
    <w:rsid w:val="00860577"/>
    <w:rsid w:val="008605F9"/>
    <w:rsid w:val="00860626"/>
    <w:rsid w:val="0086088E"/>
    <w:rsid w:val="008609EB"/>
    <w:rsid w:val="00860A98"/>
    <w:rsid w:val="00860D8A"/>
    <w:rsid w:val="00861B84"/>
    <w:rsid w:val="00862273"/>
    <w:rsid w:val="00862287"/>
    <w:rsid w:val="0086249E"/>
    <w:rsid w:val="008624DF"/>
    <w:rsid w:val="008626C0"/>
    <w:rsid w:val="00862A22"/>
    <w:rsid w:val="00862ABE"/>
    <w:rsid w:val="00862EAC"/>
    <w:rsid w:val="00863048"/>
    <w:rsid w:val="008633AA"/>
    <w:rsid w:val="00863611"/>
    <w:rsid w:val="008653E4"/>
    <w:rsid w:val="00865E09"/>
    <w:rsid w:val="00866BBA"/>
    <w:rsid w:val="00866F3E"/>
    <w:rsid w:val="00867557"/>
    <w:rsid w:val="008675CB"/>
    <w:rsid w:val="0086782B"/>
    <w:rsid w:val="00867C98"/>
    <w:rsid w:val="00870233"/>
    <w:rsid w:val="00870572"/>
    <w:rsid w:val="008706A2"/>
    <w:rsid w:val="0087083C"/>
    <w:rsid w:val="00870B39"/>
    <w:rsid w:val="00870DBF"/>
    <w:rsid w:val="00870E01"/>
    <w:rsid w:val="008710F7"/>
    <w:rsid w:val="00871575"/>
    <w:rsid w:val="00871B0C"/>
    <w:rsid w:val="00871D77"/>
    <w:rsid w:val="00872A73"/>
    <w:rsid w:val="0087353F"/>
    <w:rsid w:val="00873737"/>
    <w:rsid w:val="00873CAE"/>
    <w:rsid w:val="0087470E"/>
    <w:rsid w:val="00874B66"/>
    <w:rsid w:val="00874F90"/>
    <w:rsid w:val="00875072"/>
    <w:rsid w:val="008750FF"/>
    <w:rsid w:val="00875414"/>
    <w:rsid w:val="00875466"/>
    <w:rsid w:val="0087548F"/>
    <w:rsid w:val="00875533"/>
    <w:rsid w:val="0087555A"/>
    <w:rsid w:val="0087603D"/>
    <w:rsid w:val="00876666"/>
    <w:rsid w:val="00876B87"/>
    <w:rsid w:val="0087792C"/>
    <w:rsid w:val="0087797B"/>
    <w:rsid w:val="00880840"/>
    <w:rsid w:val="00880C6E"/>
    <w:rsid w:val="00880CB8"/>
    <w:rsid w:val="00880F52"/>
    <w:rsid w:val="0088110B"/>
    <w:rsid w:val="008814FA"/>
    <w:rsid w:val="00881653"/>
    <w:rsid w:val="008816B0"/>
    <w:rsid w:val="008816C8"/>
    <w:rsid w:val="00881B0C"/>
    <w:rsid w:val="00881BFC"/>
    <w:rsid w:val="00882791"/>
    <w:rsid w:val="0088288A"/>
    <w:rsid w:val="008829AA"/>
    <w:rsid w:val="00882B20"/>
    <w:rsid w:val="00882EE6"/>
    <w:rsid w:val="00882F19"/>
    <w:rsid w:val="00883D11"/>
    <w:rsid w:val="00883F16"/>
    <w:rsid w:val="008841DC"/>
    <w:rsid w:val="00884299"/>
    <w:rsid w:val="008845C3"/>
    <w:rsid w:val="0088474F"/>
    <w:rsid w:val="0088490A"/>
    <w:rsid w:val="0088515D"/>
    <w:rsid w:val="00885621"/>
    <w:rsid w:val="0088562E"/>
    <w:rsid w:val="00885AC0"/>
    <w:rsid w:val="00885CC3"/>
    <w:rsid w:val="00886063"/>
    <w:rsid w:val="008860A7"/>
    <w:rsid w:val="00886112"/>
    <w:rsid w:val="00886CA6"/>
    <w:rsid w:val="0088709E"/>
    <w:rsid w:val="008870B1"/>
    <w:rsid w:val="0088771B"/>
    <w:rsid w:val="00887A33"/>
    <w:rsid w:val="008901A3"/>
    <w:rsid w:val="00890564"/>
    <w:rsid w:val="00890690"/>
    <w:rsid w:val="008906BC"/>
    <w:rsid w:val="008908DC"/>
    <w:rsid w:val="008908DE"/>
    <w:rsid w:val="0089093A"/>
    <w:rsid w:val="008911CD"/>
    <w:rsid w:val="00891360"/>
    <w:rsid w:val="00891429"/>
    <w:rsid w:val="008916E8"/>
    <w:rsid w:val="00891B13"/>
    <w:rsid w:val="0089224F"/>
    <w:rsid w:val="00892A16"/>
    <w:rsid w:val="00892A4E"/>
    <w:rsid w:val="00892D18"/>
    <w:rsid w:val="00892DE4"/>
    <w:rsid w:val="00893022"/>
    <w:rsid w:val="008933D1"/>
    <w:rsid w:val="0089353D"/>
    <w:rsid w:val="0089383E"/>
    <w:rsid w:val="008939F2"/>
    <w:rsid w:val="00893AA4"/>
    <w:rsid w:val="00893D81"/>
    <w:rsid w:val="00893E93"/>
    <w:rsid w:val="00893F4D"/>
    <w:rsid w:val="00894021"/>
    <w:rsid w:val="00894517"/>
    <w:rsid w:val="00894E78"/>
    <w:rsid w:val="00895356"/>
    <w:rsid w:val="00895387"/>
    <w:rsid w:val="00895939"/>
    <w:rsid w:val="008963DD"/>
    <w:rsid w:val="00896B9B"/>
    <w:rsid w:val="008974BE"/>
    <w:rsid w:val="00897AF5"/>
    <w:rsid w:val="00897BFB"/>
    <w:rsid w:val="00897D81"/>
    <w:rsid w:val="008A0400"/>
    <w:rsid w:val="008A0485"/>
    <w:rsid w:val="008A0891"/>
    <w:rsid w:val="008A0AE5"/>
    <w:rsid w:val="008A0BAF"/>
    <w:rsid w:val="008A1498"/>
    <w:rsid w:val="008A174B"/>
    <w:rsid w:val="008A184C"/>
    <w:rsid w:val="008A2011"/>
    <w:rsid w:val="008A2065"/>
    <w:rsid w:val="008A218C"/>
    <w:rsid w:val="008A2F41"/>
    <w:rsid w:val="008A3294"/>
    <w:rsid w:val="008A353B"/>
    <w:rsid w:val="008A35C1"/>
    <w:rsid w:val="008A378F"/>
    <w:rsid w:val="008A37F3"/>
    <w:rsid w:val="008A3B60"/>
    <w:rsid w:val="008A3E43"/>
    <w:rsid w:val="008A3EA9"/>
    <w:rsid w:val="008A3FBE"/>
    <w:rsid w:val="008A432F"/>
    <w:rsid w:val="008A4BEA"/>
    <w:rsid w:val="008A4C58"/>
    <w:rsid w:val="008A57CB"/>
    <w:rsid w:val="008A5C12"/>
    <w:rsid w:val="008A5F04"/>
    <w:rsid w:val="008A5FA5"/>
    <w:rsid w:val="008A6097"/>
    <w:rsid w:val="008A6989"/>
    <w:rsid w:val="008A6AA0"/>
    <w:rsid w:val="008A6BB3"/>
    <w:rsid w:val="008A7466"/>
    <w:rsid w:val="008A746F"/>
    <w:rsid w:val="008A7524"/>
    <w:rsid w:val="008A7811"/>
    <w:rsid w:val="008A7B23"/>
    <w:rsid w:val="008B0D2B"/>
    <w:rsid w:val="008B0EC4"/>
    <w:rsid w:val="008B115F"/>
    <w:rsid w:val="008B188F"/>
    <w:rsid w:val="008B1F7F"/>
    <w:rsid w:val="008B203E"/>
    <w:rsid w:val="008B2A84"/>
    <w:rsid w:val="008B2B06"/>
    <w:rsid w:val="008B2BD9"/>
    <w:rsid w:val="008B2BF4"/>
    <w:rsid w:val="008B2D54"/>
    <w:rsid w:val="008B342C"/>
    <w:rsid w:val="008B3CF5"/>
    <w:rsid w:val="008B3D31"/>
    <w:rsid w:val="008B50B9"/>
    <w:rsid w:val="008B5146"/>
    <w:rsid w:val="008B5218"/>
    <w:rsid w:val="008B5289"/>
    <w:rsid w:val="008B534B"/>
    <w:rsid w:val="008B551B"/>
    <w:rsid w:val="008B561A"/>
    <w:rsid w:val="008B59D2"/>
    <w:rsid w:val="008B5CFE"/>
    <w:rsid w:val="008B5DFF"/>
    <w:rsid w:val="008B6003"/>
    <w:rsid w:val="008B6164"/>
    <w:rsid w:val="008B61E6"/>
    <w:rsid w:val="008B6783"/>
    <w:rsid w:val="008B6B7B"/>
    <w:rsid w:val="008B6F15"/>
    <w:rsid w:val="008B74A3"/>
    <w:rsid w:val="008B78D6"/>
    <w:rsid w:val="008C0863"/>
    <w:rsid w:val="008C09C1"/>
    <w:rsid w:val="008C0E44"/>
    <w:rsid w:val="008C148F"/>
    <w:rsid w:val="008C2A2C"/>
    <w:rsid w:val="008C2C76"/>
    <w:rsid w:val="008C2DD8"/>
    <w:rsid w:val="008C2F41"/>
    <w:rsid w:val="008C303F"/>
    <w:rsid w:val="008C3318"/>
    <w:rsid w:val="008C35C6"/>
    <w:rsid w:val="008C3ADB"/>
    <w:rsid w:val="008C3F88"/>
    <w:rsid w:val="008C4006"/>
    <w:rsid w:val="008C472C"/>
    <w:rsid w:val="008C4E30"/>
    <w:rsid w:val="008C4EA4"/>
    <w:rsid w:val="008C52E6"/>
    <w:rsid w:val="008C52EC"/>
    <w:rsid w:val="008C5F6D"/>
    <w:rsid w:val="008C624B"/>
    <w:rsid w:val="008C63A5"/>
    <w:rsid w:val="008C63AC"/>
    <w:rsid w:val="008C6CBB"/>
    <w:rsid w:val="008C6E64"/>
    <w:rsid w:val="008C6F5E"/>
    <w:rsid w:val="008C6FFF"/>
    <w:rsid w:val="008C72CC"/>
    <w:rsid w:val="008C7B71"/>
    <w:rsid w:val="008C7DB9"/>
    <w:rsid w:val="008D04F1"/>
    <w:rsid w:val="008D09DA"/>
    <w:rsid w:val="008D0BB3"/>
    <w:rsid w:val="008D0CC4"/>
    <w:rsid w:val="008D0F7A"/>
    <w:rsid w:val="008D14D7"/>
    <w:rsid w:val="008D1618"/>
    <w:rsid w:val="008D1B55"/>
    <w:rsid w:val="008D1E52"/>
    <w:rsid w:val="008D240B"/>
    <w:rsid w:val="008D24D7"/>
    <w:rsid w:val="008D25D0"/>
    <w:rsid w:val="008D2817"/>
    <w:rsid w:val="008D2926"/>
    <w:rsid w:val="008D2FDE"/>
    <w:rsid w:val="008D32BF"/>
    <w:rsid w:val="008D3579"/>
    <w:rsid w:val="008D3A21"/>
    <w:rsid w:val="008D4263"/>
    <w:rsid w:val="008D42BA"/>
    <w:rsid w:val="008D44E4"/>
    <w:rsid w:val="008D4BED"/>
    <w:rsid w:val="008D4D10"/>
    <w:rsid w:val="008D5233"/>
    <w:rsid w:val="008D5724"/>
    <w:rsid w:val="008D5D34"/>
    <w:rsid w:val="008D5E4D"/>
    <w:rsid w:val="008D5F0D"/>
    <w:rsid w:val="008D6249"/>
    <w:rsid w:val="008D6671"/>
    <w:rsid w:val="008D6F0B"/>
    <w:rsid w:val="008D72E5"/>
    <w:rsid w:val="008E0205"/>
    <w:rsid w:val="008E031F"/>
    <w:rsid w:val="008E05F9"/>
    <w:rsid w:val="008E06B3"/>
    <w:rsid w:val="008E0B26"/>
    <w:rsid w:val="008E0BB4"/>
    <w:rsid w:val="008E0C5A"/>
    <w:rsid w:val="008E0C85"/>
    <w:rsid w:val="008E0CE9"/>
    <w:rsid w:val="008E0FE8"/>
    <w:rsid w:val="008E1488"/>
    <w:rsid w:val="008E18BD"/>
    <w:rsid w:val="008E19B2"/>
    <w:rsid w:val="008E1A57"/>
    <w:rsid w:val="008E1BC7"/>
    <w:rsid w:val="008E206C"/>
    <w:rsid w:val="008E2341"/>
    <w:rsid w:val="008E2595"/>
    <w:rsid w:val="008E2C60"/>
    <w:rsid w:val="008E2D8F"/>
    <w:rsid w:val="008E2ECB"/>
    <w:rsid w:val="008E3162"/>
    <w:rsid w:val="008E316C"/>
    <w:rsid w:val="008E31ED"/>
    <w:rsid w:val="008E3359"/>
    <w:rsid w:val="008E3660"/>
    <w:rsid w:val="008E37B9"/>
    <w:rsid w:val="008E37BF"/>
    <w:rsid w:val="008E3BF2"/>
    <w:rsid w:val="008E480F"/>
    <w:rsid w:val="008E489A"/>
    <w:rsid w:val="008E489B"/>
    <w:rsid w:val="008E4E2B"/>
    <w:rsid w:val="008E5081"/>
    <w:rsid w:val="008E57AD"/>
    <w:rsid w:val="008E58D8"/>
    <w:rsid w:val="008E590C"/>
    <w:rsid w:val="008E5C0C"/>
    <w:rsid w:val="008E68BD"/>
    <w:rsid w:val="008E7262"/>
    <w:rsid w:val="008E7278"/>
    <w:rsid w:val="008E72E0"/>
    <w:rsid w:val="008E7363"/>
    <w:rsid w:val="008E78F3"/>
    <w:rsid w:val="008E798C"/>
    <w:rsid w:val="008E7A93"/>
    <w:rsid w:val="008E7BD1"/>
    <w:rsid w:val="008E7CEB"/>
    <w:rsid w:val="008E7EDF"/>
    <w:rsid w:val="008F0058"/>
    <w:rsid w:val="008F02C6"/>
    <w:rsid w:val="008F078C"/>
    <w:rsid w:val="008F0EA8"/>
    <w:rsid w:val="008F0EF3"/>
    <w:rsid w:val="008F11EF"/>
    <w:rsid w:val="008F12F7"/>
    <w:rsid w:val="008F13BF"/>
    <w:rsid w:val="008F1486"/>
    <w:rsid w:val="008F176A"/>
    <w:rsid w:val="008F180F"/>
    <w:rsid w:val="008F1D9C"/>
    <w:rsid w:val="008F2054"/>
    <w:rsid w:val="008F2872"/>
    <w:rsid w:val="008F314A"/>
    <w:rsid w:val="008F3227"/>
    <w:rsid w:val="008F33BD"/>
    <w:rsid w:val="008F3602"/>
    <w:rsid w:val="008F3920"/>
    <w:rsid w:val="008F3AA7"/>
    <w:rsid w:val="008F3F51"/>
    <w:rsid w:val="008F4296"/>
    <w:rsid w:val="008F4355"/>
    <w:rsid w:val="008F46A2"/>
    <w:rsid w:val="008F4792"/>
    <w:rsid w:val="008F4AB0"/>
    <w:rsid w:val="008F4ADE"/>
    <w:rsid w:val="008F4F3F"/>
    <w:rsid w:val="008F4F66"/>
    <w:rsid w:val="008F5147"/>
    <w:rsid w:val="008F520E"/>
    <w:rsid w:val="008F5474"/>
    <w:rsid w:val="008F55C5"/>
    <w:rsid w:val="008F5A0E"/>
    <w:rsid w:val="008F5BE0"/>
    <w:rsid w:val="008F5C33"/>
    <w:rsid w:val="008F5D18"/>
    <w:rsid w:val="008F5ECC"/>
    <w:rsid w:val="008F6961"/>
    <w:rsid w:val="008F6BC1"/>
    <w:rsid w:val="008F6EC2"/>
    <w:rsid w:val="008F7520"/>
    <w:rsid w:val="008F75BE"/>
    <w:rsid w:val="008F78C0"/>
    <w:rsid w:val="00900671"/>
    <w:rsid w:val="009006DF"/>
    <w:rsid w:val="00900F7C"/>
    <w:rsid w:val="0090108F"/>
    <w:rsid w:val="009010F0"/>
    <w:rsid w:val="00901161"/>
    <w:rsid w:val="00901472"/>
    <w:rsid w:val="009015C7"/>
    <w:rsid w:val="00902055"/>
    <w:rsid w:val="00902AEB"/>
    <w:rsid w:val="009035F0"/>
    <w:rsid w:val="009037CF"/>
    <w:rsid w:val="00903AC3"/>
    <w:rsid w:val="00904D7C"/>
    <w:rsid w:val="00904E84"/>
    <w:rsid w:val="00904E87"/>
    <w:rsid w:val="00904ECC"/>
    <w:rsid w:val="00905119"/>
    <w:rsid w:val="00905B85"/>
    <w:rsid w:val="00905F10"/>
    <w:rsid w:val="00905F4E"/>
    <w:rsid w:val="00906170"/>
    <w:rsid w:val="00906309"/>
    <w:rsid w:val="009063DA"/>
    <w:rsid w:val="009064A1"/>
    <w:rsid w:val="009064ED"/>
    <w:rsid w:val="00907108"/>
    <w:rsid w:val="0090744E"/>
    <w:rsid w:val="0090776A"/>
    <w:rsid w:val="009078F6"/>
    <w:rsid w:val="00910261"/>
    <w:rsid w:val="0091089A"/>
    <w:rsid w:val="00910D88"/>
    <w:rsid w:val="00910FEA"/>
    <w:rsid w:val="009112A0"/>
    <w:rsid w:val="00911419"/>
    <w:rsid w:val="009115C9"/>
    <w:rsid w:val="009117DD"/>
    <w:rsid w:val="00911F4F"/>
    <w:rsid w:val="00911FF9"/>
    <w:rsid w:val="00912090"/>
    <w:rsid w:val="009120B6"/>
    <w:rsid w:val="009123C8"/>
    <w:rsid w:val="00912642"/>
    <w:rsid w:val="00912878"/>
    <w:rsid w:val="00912999"/>
    <w:rsid w:val="00912AA3"/>
    <w:rsid w:val="00913621"/>
    <w:rsid w:val="009136B1"/>
    <w:rsid w:val="0091371A"/>
    <w:rsid w:val="0091385E"/>
    <w:rsid w:val="00913938"/>
    <w:rsid w:val="00913A61"/>
    <w:rsid w:val="0091431D"/>
    <w:rsid w:val="009147E7"/>
    <w:rsid w:val="00914865"/>
    <w:rsid w:val="00914D38"/>
    <w:rsid w:val="009153F4"/>
    <w:rsid w:val="00915602"/>
    <w:rsid w:val="009157A2"/>
    <w:rsid w:val="00916008"/>
    <w:rsid w:val="0091653A"/>
    <w:rsid w:val="009165F8"/>
    <w:rsid w:val="00917158"/>
    <w:rsid w:val="00917240"/>
    <w:rsid w:val="009173C5"/>
    <w:rsid w:val="009173C8"/>
    <w:rsid w:val="009173F1"/>
    <w:rsid w:val="00917439"/>
    <w:rsid w:val="00917AC6"/>
    <w:rsid w:val="00917D6E"/>
    <w:rsid w:val="00920400"/>
    <w:rsid w:val="009204C3"/>
    <w:rsid w:val="00920C90"/>
    <w:rsid w:val="00920E51"/>
    <w:rsid w:val="0092190F"/>
    <w:rsid w:val="009219AD"/>
    <w:rsid w:val="009219C3"/>
    <w:rsid w:val="00921B72"/>
    <w:rsid w:val="00921B7A"/>
    <w:rsid w:val="00921F8A"/>
    <w:rsid w:val="00922265"/>
    <w:rsid w:val="009224E8"/>
    <w:rsid w:val="009224EC"/>
    <w:rsid w:val="009225B9"/>
    <w:rsid w:val="00922833"/>
    <w:rsid w:val="00922904"/>
    <w:rsid w:val="00923F0D"/>
    <w:rsid w:val="00924118"/>
    <w:rsid w:val="009241FE"/>
    <w:rsid w:val="00924967"/>
    <w:rsid w:val="00924C5A"/>
    <w:rsid w:val="00924CB1"/>
    <w:rsid w:val="0092503F"/>
    <w:rsid w:val="00925089"/>
    <w:rsid w:val="00925149"/>
    <w:rsid w:val="00925878"/>
    <w:rsid w:val="00925EF0"/>
    <w:rsid w:val="009267DC"/>
    <w:rsid w:val="00926C1B"/>
    <w:rsid w:val="00927456"/>
    <w:rsid w:val="009277AF"/>
    <w:rsid w:val="009308BA"/>
    <w:rsid w:val="00930C4F"/>
    <w:rsid w:val="009311EC"/>
    <w:rsid w:val="009316FD"/>
    <w:rsid w:val="009321D9"/>
    <w:rsid w:val="00932A33"/>
    <w:rsid w:val="00932B70"/>
    <w:rsid w:val="00933175"/>
    <w:rsid w:val="009332EB"/>
    <w:rsid w:val="009348C3"/>
    <w:rsid w:val="0093516E"/>
    <w:rsid w:val="0093564F"/>
    <w:rsid w:val="0093570F"/>
    <w:rsid w:val="00935904"/>
    <w:rsid w:val="00936348"/>
    <w:rsid w:val="009366B3"/>
    <w:rsid w:val="009367AF"/>
    <w:rsid w:val="009369E6"/>
    <w:rsid w:val="00936D64"/>
    <w:rsid w:val="00936D9B"/>
    <w:rsid w:val="009373C2"/>
    <w:rsid w:val="00940761"/>
    <w:rsid w:val="00940BCE"/>
    <w:rsid w:val="009412F2"/>
    <w:rsid w:val="0094178D"/>
    <w:rsid w:val="00941830"/>
    <w:rsid w:val="0094191A"/>
    <w:rsid w:val="00941D04"/>
    <w:rsid w:val="00941FFA"/>
    <w:rsid w:val="00942C30"/>
    <w:rsid w:val="00943136"/>
    <w:rsid w:val="009431D1"/>
    <w:rsid w:val="009433A8"/>
    <w:rsid w:val="0094347D"/>
    <w:rsid w:val="00943652"/>
    <w:rsid w:val="0094388A"/>
    <w:rsid w:val="00943AE3"/>
    <w:rsid w:val="00943C6E"/>
    <w:rsid w:val="00943D2C"/>
    <w:rsid w:val="00943E0A"/>
    <w:rsid w:val="00943E1E"/>
    <w:rsid w:val="00944092"/>
    <w:rsid w:val="00944A55"/>
    <w:rsid w:val="00944BE1"/>
    <w:rsid w:val="0094504D"/>
    <w:rsid w:val="0094588C"/>
    <w:rsid w:val="00945F89"/>
    <w:rsid w:val="00945FBC"/>
    <w:rsid w:val="009475F9"/>
    <w:rsid w:val="00947C41"/>
    <w:rsid w:val="009500A8"/>
    <w:rsid w:val="0095136B"/>
    <w:rsid w:val="00951700"/>
    <w:rsid w:val="00951AF0"/>
    <w:rsid w:val="00952053"/>
    <w:rsid w:val="0095363D"/>
    <w:rsid w:val="009539EA"/>
    <w:rsid w:val="00953B08"/>
    <w:rsid w:val="00953B22"/>
    <w:rsid w:val="009540BA"/>
    <w:rsid w:val="009544AD"/>
    <w:rsid w:val="009544BA"/>
    <w:rsid w:val="00954991"/>
    <w:rsid w:val="00954CA0"/>
    <w:rsid w:val="0095531D"/>
    <w:rsid w:val="00955621"/>
    <w:rsid w:val="009561F1"/>
    <w:rsid w:val="009564E3"/>
    <w:rsid w:val="0095662E"/>
    <w:rsid w:val="0095668F"/>
    <w:rsid w:val="00956AC0"/>
    <w:rsid w:val="00956BF8"/>
    <w:rsid w:val="00956D0B"/>
    <w:rsid w:val="00956EED"/>
    <w:rsid w:val="00957334"/>
    <w:rsid w:val="0095741C"/>
    <w:rsid w:val="009574F6"/>
    <w:rsid w:val="009575A5"/>
    <w:rsid w:val="00957786"/>
    <w:rsid w:val="00957C98"/>
    <w:rsid w:val="0096019A"/>
    <w:rsid w:val="009603CA"/>
    <w:rsid w:val="0096042F"/>
    <w:rsid w:val="009605DD"/>
    <w:rsid w:val="00960ED5"/>
    <w:rsid w:val="00960FB4"/>
    <w:rsid w:val="00961CBE"/>
    <w:rsid w:val="00961E32"/>
    <w:rsid w:val="00961F9E"/>
    <w:rsid w:val="009621F0"/>
    <w:rsid w:val="00962617"/>
    <w:rsid w:val="009627BC"/>
    <w:rsid w:val="009628C5"/>
    <w:rsid w:val="00962922"/>
    <w:rsid w:val="00962985"/>
    <w:rsid w:val="00962B30"/>
    <w:rsid w:val="009634CE"/>
    <w:rsid w:val="009637A4"/>
    <w:rsid w:val="00963D5E"/>
    <w:rsid w:val="00963E9E"/>
    <w:rsid w:val="00963F61"/>
    <w:rsid w:val="009640FF"/>
    <w:rsid w:val="009650C3"/>
    <w:rsid w:val="00965B7A"/>
    <w:rsid w:val="00965D64"/>
    <w:rsid w:val="00965E68"/>
    <w:rsid w:val="009661F8"/>
    <w:rsid w:val="0096771D"/>
    <w:rsid w:val="00967C53"/>
    <w:rsid w:val="0097030C"/>
    <w:rsid w:val="0097039F"/>
    <w:rsid w:val="00970BB4"/>
    <w:rsid w:val="00970C92"/>
    <w:rsid w:val="00970DC5"/>
    <w:rsid w:val="0097127D"/>
    <w:rsid w:val="009712B4"/>
    <w:rsid w:val="00971485"/>
    <w:rsid w:val="00971925"/>
    <w:rsid w:val="00971B19"/>
    <w:rsid w:val="00971BFE"/>
    <w:rsid w:val="00971D23"/>
    <w:rsid w:val="00971DCC"/>
    <w:rsid w:val="00972785"/>
    <w:rsid w:val="009729DF"/>
    <w:rsid w:val="00972FED"/>
    <w:rsid w:val="00973698"/>
    <w:rsid w:val="00974D44"/>
    <w:rsid w:val="0097516F"/>
    <w:rsid w:val="00975289"/>
    <w:rsid w:val="009755C6"/>
    <w:rsid w:val="00975DC3"/>
    <w:rsid w:val="00975F9F"/>
    <w:rsid w:val="00976294"/>
    <w:rsid w:val="0097646F"/>
    <w:rsid w:val="0097649B"/>
    <w:rsid w:val="00976691"/>
    <w:rsid w:val="00976B64"/>
    <w:rsid w:val="00976D2B"/>
    <w:rsid w:val="009779AF"/>
    <w:rsid w:val="00977B2A"/>
    <w:rsid w:val="00980152"/>
    <w:rsid w:val="0098094E"/>
    <w:rsid w:val="00980BBB"/>
    <w:rsid w:val="00981816"/>
    <w:rsid w:val="00981829"/>
    <w:rsid w:val="00981B18"/>
    <w:rsid w:val="00981C20"/>
    <w:rsid w:val="00981D45"/>
    <w:rsid w:val="0098274A"/>
    <w:rsid w:val="00982795"/>
    <w:rsid w:val="009829F0"/>
    <w:rsid w:val="00982ED4"/>
    <w:rsid w:val="009830FC"/>
    <w:rsid w:val="00983C67"/>
    <w:rsid w:val="00983C86"/>
    <w:rsid w:val="00983ECD"/>
    <w:rsid w:val="00984230"/>
    <w:rsid w:val="00984CC3"/>
    <w:rsid w:val="00984CC6"/>
    <w:rsid w:val="00984EE1"/>
    <w:rsid w:val="00984F92"/>
    <w:rsid w:val="009854B3"/>
    <w:rsid w:val="0098562E"/>
    <w:rsid w:val="009857FE"/>
    <w:rsid w:val="00985D73"/>
    <w:rsid w:val="00986041"/>
    <w:rsid w:val="0098645A"/>
    <w:rsid w:val="00986A0B"/>
    <w:rsid w:val="00986B86"/>
    <w:rsid w:val="0098733A"/>
    <w:rsid w:val="00987D42"/>
    <w:rsid w:val="00987FF4"/>
    <w:rsid w:val="009900A7"/>
    <w:rsid w:val="00990A6A"/>
    <w:rsid w:val="00990C42"/>
    <w:rsid w:val="0099123C"/>
    <w:rsid w:val="00991399"/>
    <w:rsid w:val="009913D4"/>
    <w:rsid w:val="009914A6"/>
    <w:rsid w:val="00991D84"/>
    <w:rsid w:val="00991FF5"/>
    <w:rsid w:val="00992474"/>
    <w:rsid w:val="009924A2"/>
    <w:rsid w:val="0099298E"/>
    <w:rsid w:val="00992C78"/>
    <w:rsid w:val="0099355E"/>
    <w:rsid w:val="0099394E"/>
    <w:rsid w:val="00993BEA"/>
    <w:rsid w:val="00993C3C"/>
    <w:rsid w:val="00993E2B"/>
    <w:rsid w:val="009940DA"/>
    <w:rsid w:val="00994318"/>
    <w:rsid w:val="00994546"/>
    <w:rsid w:val="00994872"/>
    <w:rsid w:val="00994AF1"/>
    <w:rsid w:val="00994B56"/>
    <w:rsid w:val="00994F65"/>
    <w:rsid w:val="00995DCE"/>
    <w:rsid w:val="00995E65"/>
    <w:rsid w:val="00996508"/>
    <w:rsid w:val="00996AB5"/>
    <w:rsid w:val="00996D78"/>
    <w:rsid w:val="0099732C"/>
    <w:rsid w:val="0099752C"/>
    <w:rsid w:val="0099758B"/>
    <w:rsid w:val="009975AF"/>
    <w:rsid w:val="00997D52"/>
    <w:rsid w:val="009A0011"/>
    <w:rsid w:val="009A01B9"/>
    <w:rsid w:val="009A02BC"/>
    <w:rsid w:val="009A03F8"/>
    <w:rsid w:val="009A117F"/>
    <w:rsid w:val="009A118C"/>
    <w:rsid w:val="009A21E6"/>
    <w:rsid w:val="009A2222"/>
    <w:rsid w:val="009A2A8B"/>
    <w:rsid w:val="009A2BE1"/>
    <w:rsid w:val="009A3408"/>
    <w:rsid w:val="009A364D"/>
    <w:rsid w:val="009A3B5F"/>
    <w:rsid w:val="009A3D7E"/>
    <w:rsid w:val="009A42AA"/>
    <w:rsid w:val="009A4D32"/>
    <w:rsid w:val="009A4D3E"/>
    <w:rsid w:val="009A531F"/>
    <w:rsid w:val="009A5BDA"/>
    <w:rsid w:val="009A5C03"/>
    <w:rsid w:val="009A5FAB"/>
    <w:rsid w:val="009A651A"/>
    <w:rsid w:val="009A66A4"/>
    <w:rsid w:val="009A6815"/>
    <w:rsid w:val="009A6F01"/>
    <w:rsid w:val="009B0348"/>
    <w:rsid w:val="009B0357"/>
    <w:rsid w:val="009B09DF"/>
    <w:rsid w:val="009B0BDD"/>
    <w:rsid w:val="009B0CD4"/>
    <w:rsid w:val="009B0F2C"/>
    <w:rsid w:val="009B108D"/>
    <w:rsid w:val="009B1AC0"/>
    <w:rsid w:val="009B1F64"/>
    <w:rsid w:val="009B3066"/>
    <w:rsid w:val="009B312B"/>
    <w:rsid w:val="009B3285"/>
    <w:rsid w:val="009B345D"/>
    <w:rsid w:val="009B3553"/>
    <w:rsid w:val="009B373B"/>
    <w:rsid w:val="009B375F"/>
    <w:rsid w:val="009B3F3E"/>
    <w:rsid w:val="009B409D"/>
    <w:rsid w:val="009B4311"/>
    <w:rsid w:val="009B4477"/>
    <w:rsid w:val="009B47EC"/>
    <w:rsid w:val="009B4C91"/>
    <w:rsid w:val="009B5644"/>
    <w:rsid w:val="009B573F"/>
    <w:rsid w:val="009B588D"/>
    <w:rsid w:val="009B6157"/>
    <w:rsid w:val="009B62CE"/>
    <w:rsid w:val="009B64DE"/>
    <w:rsid w:val="009B67A1"/>
    <w:rsid w:val="009B706B"/>
    <w:rsid w:val="009B737D"/>
    <w:rsid w:val="009B7530"/>
    <w:rsid w:val="009C0A26"/>
    <w:rsid w:val="009C109A"/>
    <w:rsid w:val="009C1330"/>
    <w:rsid w:val="009C1868"/>
    <w:rsid w:val="009C221E"/>
    <w:rsid w:val="009C22BD"/>
    <w:rsid w:val="009C2BBE"/>
    <w:rsid w:val="009C3477"/>
    <w:rsid w:val="009C394A"/>
    <w:rsid w:val="009C466D"/>
    <w:rsid w:val="009C4847"/>
    <w:rsid w:val="009C490F"/>
    <w:rsid w:val="009C4ACA"/>
    <w:rsid w:val="009C4C17"/>
    <w:rsid w:val="009C4D68"/>
    <w:rsid w:val="009C5020"/>
    <w:rsid w:val="009C578C"/>
    <w:rsid w:val="009C6DC4"/>
    <w:rsid w:val="009C73D6"/>
    <w:rsid w:val="009D074B"/>
    <w:rsid w:val="009D081D"/>
    <w:rsid w:val="009D0C1F"/>
    <w:rsid w:val="009D0D05"/>
    <w:rsid w:val="009D0F8A"/>
    <w:rsid w:val="009D120A"/>
    <w:rsid w:val="009D160F"/>
    <w:rsid w:val="009D19DF"/>
    <w:rsid w:val="009D1D9D"/>
    <w:rsid w:val="009D1E14"/>
    <w:rsid w:val="009D1EAE"/>
    <w:rsid w:val="009D2302"/>
    <w:rsid w:val="009D2378"/>
    <w:rsid w:val="009D260F"/>
    <w:rsid w:val="009D26A0"/>
    <w:rsid w:val="009D26AB"/>
    <w:rsid w:val="009D3144"/>
    <w:rsid w:val="009D35E4"/>
    <w:rsid w:val="009D38EB"/>
    <w:rsid w:val="009D3D69"/>
    <w:rsid w:val="009D3E2C"/>
    <w:rsid w:val="009D3EA4"/>
    <w:rsid w:val="009D406B"/>
    <w:rsid w:val="009D43ED"/>
    <w:rsid w:val="009D4639"/>
    <w:rsid w:val="009D48AE"/>
    <w:rsid w:val="009D4A48"/>
    <w:rsid w:val="009D4AE5"/>
    <w:rsid w:val="009D538E"/>
    <w:rsid w:val="009D5511"/>
    <w:rsid w:val="009D57BF"/>
    <w:rsid w:val="009D5B76"/>
    <w:rsid w:val="009D5C8B"/>
    <w:rsid w:val="009D5E1C"/>
    <w:rsid w:val="009D6035"/>
    <w:rsid w:val="009D610E"/>
    <w:rsid w:val="009D6E8F"/>
    <w:rsid w:val="009D6FFF"/>
    <w:rsid w:val="009D71B0"/>
    <w:rsid w:val="009D75E0"/>
    <w:rsid w:val="009D780E"/>
    <w:rsid w:val="009E0395"/>
    <w:rsid w:val="009E08CE"/>
    <w:rsid w:val="009E0EA3"/>
    <w:rsid w:val="009E1064"/>
    <w:rsid w:val="009E10A7"/>
    <w:rsid w:val="009E154C"/>
    <w:rsid w:val="009E1914"/>
    <w:rsid w:val="009E19B5"/>
    <w:rsid w:val="009E1AA3"/>
    <w:rsid w:val="009E1AC9"/>
    <w:rsid w:val="009E1C1D"/>
    <w:rsid w:val="009E1E44"/>
    <w:rsid w:val="009E200D"/>
    <w:rsid w:val="009E2263"/>
    <w:rsid w:val="009E2338"/>
    <w:rsid w:val="009E2561"/>
    <w:rsid w:val="009E256A"/>
    <w:rsid w:val="009E2A9F"/>
    <w:rsid w:val="009E3105"/>
    <w:rsid w:val="009E33AA"/>
    <w:rsid w:val="009E36EB"/>
    <w:rsid w:val="009E3ABA"/>
    <w:rsid w:val="009E4903"/>
    <w:rsid w:val="009E4C55"/>
    <w:rsid w:val="009E5245"/>
    <w:rsid w:val="009E562B"/>
    <w:rsid w:val="009E570B"/>
    <w:rsid w:val="009E5824"/>
    <w:rsid w:val="009E5903"/>
    <w:rsid w:val="009E5D58"/>
    <w:rsid w:val="009E5F41"/>
    <w:rsid w:val="009E613B"/>
    <w:rsid w:val="009E6140"/>
    <w:rsid w:val="009E62BE"/>
    <w:rsid w:val="009E6498"/>
    <w:rsid w:val="009E6567"/>
    <w:rsid w:val="009E6A3B"/>
    <w:rsid w:val="009E6E77"/>
    <w:rsid w:val="009E7412"/>
    <w:rsid w:val="009E77DF"/>
    <w:rsid w:val="009E78D4"/>
    <w:rsid w:val="009E7BE3"/>
    <w:rsid w:val="009E7E8D"/>
    <w:rsid w:val="009F0007"/>
    <w:rsid w:val="009F00BF"/>
    <w:rsid w:val="009F0408"/>
    <w:rsid w:val="009F0697"/>
    <w:rsid w:val="009F0770"/>
    <w:rsid w:val="009F0B39"/>
    <w:rsid w:val="009F19F8"/>
    <w:rsid w:val="009F1A4B"/>
    <w:rsid w:val="009F1DAB"/>
    <w:rsid w:val="009F1EA7"/>
    <w:rsid w:val="009F23CE"/>
    <w:rsid w:val="009F2973"/>
    <w:rsid w:val="009F29E6"/>
    <w:rsid w:val="009F2C14"/>
    <w:rsid w:val="009F2EE8"/>
    <w:rsid w:val="009F2F41"/>
    <w:rsid w:val="009F3092"/>
    <w:rsid w:val="009F30DA"/>
    <w:rsid w:val="009F3538"/>
    <w:rsid w:val="009F3F73"/>
    <w:rsid w:val="009F4199"/>
    <w:rsid w:val="009F4738"/>
    <w:rsid w:val="009F53E0"/>
    <w:rsid w:val="009F53FE"/>
    <w:rsid w:val="009F5DB6"/>
    <w:rsid w:val="009F5DDC"/>
    <w:rsid w:val="009F60CE"/>
    <w:rsid w:val="009F629B"/>
    <w:rsid w:val="009F66A6"/>
    <w:rsid w:val="009F69DC"/>
    <w:rsid w:val="009F70C5"/>
    <w:rsid w:val="009F7272"/>
    <w:rsid w:val="009F784B"/>
    <w:rsid w:val="009F7B2D"/>
    <w:rsid w:val="009F7B41"/>
    <w:rsid w:val="00A00249"/>
    <w:rsid w:val="00A00374"/>
    <w:rsid w:val="00A0045D"/>
    <w:rsid w:val="00A0079A"/>
    <w:rsid w:val="00A00F05"/>
    <w:rsid w:val="00A01743"/>
    <w:rsid w:val="00A0199E"/>
    <w:rsid w:val="00A02051"/>
    <w:rsid w:val="00A0208C"/>
    <w:rsid w:val="00A02184"/>
    <w:rsid w:val="00A021B2"/>
    <w:rsid w:val="00A022EE"/>
    <w:rsid w:val="00A0233F"/>
    <w:rsid w:val="00A025CE"/>
    <w:rsid w:val="00A028F6"/>
    <w:rsid w:val="00A02F19"/>
    <w:rsid w:val="00A03DB7"/>
    <w:rsid w:val="00A04032"/>
    <w:rsid w:val="00A0438A"/>
    <w:rsid w:val="00A045A5"/>
    <w:rsid w:val="00A04FF0"/>
    <w:rsid w:val="00A05880"/>
    <w:rsid w:val="00A05B13"/>
    <w:rsid w:val="00A05ED6"/>
    <w:rsid w:val="00A064AA"/>
    <w:rsid w:val="00A064D5"/>
    <w:rsid w:val="00A06A5F"/>
    <w:rsid w:val="00A06E00"/>
    <w:rsid w:val="00A0711C"/>
    <w:rsid w:val="00A07182"/>
    <w:rsid w:val="00A07727"/>
    <w:rsid w:val="00A077B5"/>
    <w:rsid w:val="00A07A51"/>
    <w:rsid w:val="00A10018"/>
    <w:rsid w:val="00A105A4"/>
    <w:rsid w:val="00A10F43"/>
    <w:rsid w:val="00A114EE"/>
    <w:rsid w:val="00A11A2C"/>
    <w:rsid w:val="00A11AF5"/>
    <w:rsid w:val="00A12665"/>
    <w:rsid w:val="00A12A1A"/>
    <w:rsid w:val="00A12BBD"/>
    <w:rsid w:val="00A12F9C"/>
    <w:rsid w:val="00A1383B"/>
    <w:rsid w:val="00A140FF"/>
    <w:rsid w:val="00A14532"/>
    <w:rsid w:val="00A14A36"/>
    <w:rsid w:val="00A14B04"/>
    <w:rsid w:val="00A14CEB"/>
    <w:rsid w:val="00A14DDC"/>
    <w:rsid w:val="00A14F74"/>
    <w:rsid w:val="00A150DE"/>
    <w:rsid w:val="00A1540D"/>
    <w:rsid w:val="00A15696"/>
    <w:rsid w:val="00A15A16"/>
    <w:rsid w:val="00A15C6A"/>
    <w:rsid w:val="00A15C74"/>
    <w:rsid w:val="00A161F8"/>
    <w:rsid w:val="00A1640F"/>
    <w:rsid w:val="00A16851"/>
    <w:rsid w:val="00A16A56"/>
    <w:rsid w:val="00A16B03"/>
    <w:rsid w:val="00A16CFC"/>
    <w:rsid w:val="00A172BA"/>
    <w:rsid w:val="00A1761C"/>
    <w:rsid w:val="00A1789D"/>
    <w:rsid w:val="00A17B0B"/>
    <w:rsid w:val="00A20378"/>
    <w:rsid w:val="00A204FA"/>
    <w:rsid w:val="00A206EE"/>
    <w:rsid w:val="00A20850"/>
    <w:rsid w:val="00A208C1"/>
    <w:rsid w:val="00A20B68"/>
    <w:rsid w:val="00A22ED4"/>
    <w:rsid w:val="00A232F0"/>
    <w:rsid w:val="00A23790"/>
    <w:rsid w:val="00A238FE"/>
    <w:rsid w:val="00A23AEE"/>
    <w:rsid w:val="00A23E18"/>
    <w:rsid w:val="00A23F45"/>
    <w:rsid w:val="00A246AF"/>
    <w:rsid w:val="00A24A56"/>
    <w:rsid w:val="00A24CA4"/>
    <w:rsid w:val="00A24E89"/>
    <w:rsid w:val="00A25118"/>
    <w:rsid w:val="00A25573"/>
    <w:rsid w:val="00A26200"/>
    <w:rsid w:val="00A2679A"/>
    <w:rsid w:val="00A26901"/>
    <w:rsid w:val="00A26C76"/>
    <w:rsid w:val="00A26D3C"/>
    <w:rsid w:val="00A26E3C"/>
    <w:rsid w:val="00A27215"/>
    <w:rsid w:val="00A276D9"/>
    <w:rsid w:val="00A276F8"/>
    <w:rsid w:val="00A278B3"/>
    <w:rsid w:val="00A27B53"/>
    <w:rsid w:val="00A27FEE"/>
    <w:rsid w:val="00A3044A"/>
    <w:rsid w:val="00A3053A"/>
    <w:rsid w:val="00A30894"/>
    <w:rsid w:val="00A30D5F"/>
    <w:rsid w:val="00A30DB2"/>
    <w:rsid w:val="00A30ECC"/>
    <w:rsid w:val="00A319BE"/>
    <w:rsid w:val="00A31A34"/>
    <w:rsid w:val="00A31E2A"/>
    <w:rsid w:val="00A3228F"/>
    <w:rsid w:val="00A322D0"/>
    <w:rsid w:val="00A32639"/>
    <w:rsid w:val="00A32E6A"/>
    <w:rsid w:val="00A3309D"/>
    <w:rsid w:val="00A33566"/>
    <w:rsid w:val="00A33A04"/>
    <w:rsid w:val="00A34292"/>
    <w:rsid w:val="00A3466C"/>
    <w:rsid w:val="00A34ED0"/>
    <w:rsid w:val="00A356AC"/>
    <w:rsid w:val="00A35ECE"/>
    <w:rsid w:val="00A36038"/>
    <w:rsid w:val="00A36566"/>
    <w:rsid w:val="00A365D6"/>
    <w:rsid w:val="00A36DDF"/>
    <w:rsid w:val="00A37041"/>
    <w:rsid w:val="00A370D8"/>
    <w:rsid w:val="00A37145"/>
    <w:rsid w:val="00A401E7"/>
    <w:rsid w:val="00A40341"/>
    <w:rsid w:val="00A406FA"/>
    <w:rsid w:val="00A40B6A"/>
    <w:rsid w:val="00A41022"/>
    <w:rsid w:val="00A41107"/>
    <w:rsid w:val="00A412B6"/>
    <w:rsid w:val="00A417BF"/>
    <w:rsid w:val="00A41B11"/>
    <w:rsid w:val="00A41C96"/>
    <w:rsid w:val="00A41E68"/>
    <w:rsid w:val="00A42032"/>
    <w:rsid w:val="00A421DC"/>
    <w:rsid w:val="00A423D6"/>
    <w:rsid w:val="00A42478"/>
    <w:rsid w:val="00A42492"/>
    <w:rsid w:val="00A426E5"/>
    <w:rsid w:val="00A42787"/>
    <w:rsid w:val="00A42D37"/>
    <w:rsid w:val="00A42FF3"/>
    <w:rsid w:val="00A43267"/>
    <w:rsid w:val="00A43810"/>
    <w:rsid w:val="00A4384F"/>
    <w:rsid w:val="00A438E8"/>
    <w:rsid w:val="00A43B27"/>
    <w:rsid w:val="00A43DA4"/>
    <w:rsid w:val="00A4402D"/>
    <w:rsid w:val="00A44527"/>
    <w:rsid w:val="00A44F8A"/>
    <w:rsid w:val="00A45F85"/>
    <w:rsid w:val="00A45FFB"/>
    <w:rsid w:val="00A4610E"/>
    <w:rsid w:val="00A46164"/>
    <w:rsid w:val="00A461DC"/>
    <w:rsid w:val="00A46970"/>
    <w:rsid w:val="00A469B4"/>
    <w:rsid w:val="00A46B5C"/>
    <w:rsid w:val="00A477C3"/>
    <w:rsid w:val="00A4787B"/>
    <w:rsid w:val="00A47990"/>
    <w:rsid w:val="00A47B09"/>
    <w:rsid w:val="00A47F30"/>
    <w:rsid w:val="00A50396"/>
    <w:rsid w:val="00A505F7"/>
    <w:rsid w:val="00A50F64"/>
    <w:rsid w:val="00A51287"/>
    <w:rsid w:val="00A51DD9"/>
    <w:rsid w:val="00A52652"/>
    <w:rsid w:val="00A52AC3"/>
    <w:rsid w:val="00A52FD3"/>
    <w:rsid w:val="00A53817"/>
    <w:rsid w:val="00A53CB5"/>
    <w:rsid w:val="00A53E29"/>
    <w:rsid w:val="00A541BA"/>
    <w:rsid w:val="00A54236"/>
    <w:rsid w:val="00A5489F"/>
    <w:rsid w:val="00A54958"/>
    <w:rsid w:val="00A54A39"/>
    <w:rsid w:val="00A54A54"/>
    <w:rsid w:val="00A54E97"/>
    <w:rsid w:val="00A54EBA"/>
    <w:rsid w:val="00A55534"/>
    <w:rsid w:val="00A55655"/>
    <w:rsid w:val="00A56F60"/>
    <w:rsid w:val="00A57205"/>
    <w:rsid w:val="00A5749A"/>
    <w:rsid w:val="00A574B4"/>
    <w:rsid w:val="00A5762F"/>
    <w:rsid w:val="00A57EEC"/>
    <w:rsid w:val="00A603C6"/>
    <w:rsid w:val="00A61335"/>
    <w:rsid w:val="00A615B4"/>
    <w:rsid w:val="00A61921"/>
    <w:rsid w:val="00A61A7D"/>
    <w:rsid w:val="00A61E4A"/>
    <w:rsid w:val="00A6247E"/>
    <w:rsid w:val="00A62599"/>
    <w:rsid w:val="00A62793"/>
    <w:rsid w:val="00A62CA2"/>
    <w:rsid w:val="00A62E50"/>
    <w:rsid w:val="00A62E88"/>
    <w:rsid w:val="00A636BB"/>
    <w:rsid w:val="00A63AEB"/>
    <w:rsid w:val="00A63C6C"/>
    <w:rsid w:val="00A642C5"/>
    <w:rsid w:val="00A64A33"/>
    <w:rsid w:val="00A6556E"/>
    <w:rsid w:val="00A65627"/>
    <w:rsid w:val="00A65810"/>
    <w:rsid w:val="00A65A68"/>
    <w:rsid w:val="00A65CD3"/>
    <w:rsid w:val="00A65D4E"/>
    <w:rsid w:val="00A662B5"/>
    <w:rsid w:val="00A66317"/>
    <w:rsid w:val="00A6672A"/>
    <w:rsid w:val="00A66C2D"/>
    <w:rsid w:val="00A66F25"/>
    <w:rsid w:val="00A6724A"/>
    <w:rsid w:val="00A67327"/>
    <w:rsid w:val="00A67716"/>
    <w:rsid w:val="00A67731"/>
    <w:rsid w:val="00A67942"/>
    <w:rsid w:val="00A679C4"/>
    <w:rsid w:val="00A67DA7"/>
    <w:rsid w:val="00A67FB6"/>
    <w:rsid w:val="00A70133"/>
    <w:rsid w:val="00A7037D"/>
    <w:rsid w:val="00A703B0"/>
    <w:rsid w:val="00A70C2F"/>
    <w:rsid w:val="00A70C9C"/>
    <w:rsid w:val="00A712BF"/>
    <w:rsid w:val="00A71CD1"/>
    <w:rsid w:val="00A71E73"/>
    <w:rsid w:val="00A71FEB"/>
    <w:rsid w:val="00A7293F"/>
    <w:rsid w:val="00A730BB"/>
    <w:rsid w:val="00A730FB"/>
    <w:rsid w:val="00A737A4"/>
    <w:rsid w:val="00A73DC8"/>
    <w:rsid w:val="00A740AC"/>
    <w:rsid w:val="00A74689"/>
    <w:rsid w:val="00A74983"/>
    <w:rsid w:val="00A74C4A"/>
    <w:rsid w:val="00A74C8F"/>
    <w:rsid w:val="00A75DD8"/>
    <w:rsid w:val="00A767A6"/>
    <w:rsid w:val="00A7786B"/>
    <w:rsid w:val="00A779BB"/>
    <w:rsid w:val="00A77DB2"/>
    <w:rsid w:val="00A80183"/>
    <w:rsid w:val="00A80AC5"/>
    <w:rsid w:val="00A81307"/>
    <w:rsid w:val="00A81AEA"/>
    <w:rsid w:val="00A81BBE"/>
    <w:rsid w:val="00A81DD4"/>
    <w:rsid w:val="00A82E01"/>
    <w:rsid w:val="00A82E2B"/>
    <w:rsid w:val="00A83585"/>
    <w:rsid w:val="00A836DD"/>
    <w:rsid w:val="00A8395E"/>
    <w:rsid w:val="00A841FA"/>
    <w:rsid w:val="00A85294"/>
    <w:rsid w:val="00A857B3"/>
    <w:rsid w:val="00A85A03"/>
    <w:rsid w:val="00A85BB4"/>
    <w:rsid w:val="00A86138"/>
    <w:rsid w:val="00A86434"/>
    <w:rsid w:val="00A8687B"/>
    <w:rsid w:val="00A8688B"/>
    <w:rsid w:val="00A86970"/>
    <w:rsid w:val="00A86D3B"/>
    <w:rsid w:val="00A86D61"/>
    <w:rsid w:val="00A87234"/>
    <w:rsid w:val="00A87251"/>
    <w:rsid w:val="00A87330"/>
    <w:rsid w:val="00A874A7"/>
    <w:rsid w:val="00A87685"/>
    <w:rsid w:val="00A902B1"/>
    <w:rsid w:val="00A90384"/>
    <w:rsid w:val="00A905D1"/>
    <w:rsid w:val="00A90729"/>
    <w:rsid w:val="00A90C2E"/>
    <w:rsid w:val="00A90FC2"/>
    <w:rsid w:val="00A91016"/>
    <w:rsid w:val="00A91541"/>
    <w:rsid w:val="00A91743"/>
    <w:rsid w:val="00A91AC0"/>
    <w:rsid w:val="00A91AC1"/>
    <w:rsid w:val="00A91E74"/>
    <w:rsid w:val="00A92030"/>
    <w:rsid w:val="00A92894"/>
    <w:rsid w:val="00A92A79"/>
    <w:rsid w:val="00A92D56"/>
    <w:rsid w:val="00A9396E"/>
    <w:rsid w:val="00A939DC"/>
    <w:rsid w:val="00A93C2A"/>
    <w:rsid w:val="00A95076"/>
    <w:rsid w:val="00A9517A"/>
    <w:rsid w:val="00A95D93"/>
    <w:rsid w:val="00A969AF"/>
    <w:rsid w:val="00A96CBF"/>
    <w:rsid w:val="00A96DFE"/>
    <w:rsid w:val="00A970CB"/>
    <w:rsid w:val="00A971BD"/>
    <w:rsid w:val="00A97851"/>
    <w:rsid w:val="00A97CA2"/>
    <w:rsid w:val="00AA0141"/>
    <w:rsid w:val="00AA03F1"/>
    <w:rsid w:val="00AA06A4"/>
    <w:rsid w:val="00AA0DA8"/>
    <w:rsid w:val="00AA0E1A"/>
    <w:rsid w:val="00AA104E"/>
    <w:rsid w:val="00AA12DF"/>
    <w:rsid w:val="00AA1B0A"/>
    <w:rsid w:val="00AA1C65"/>
    <w:rsid w:val="00AA1D86"/>
    <w:rsid w:val="00AA1DDF"/>
    <w:rsid w:val="00AA1F57"/>
    <w:rsid w:val="00AA21ED"/>
    <w:rsid w:val="00AA24FA"/>
    <w:rsid w:val="00AA2D75"/>
    <w:rsid w:val="00AA3136"/>
    <w:rsid w:val="00AA335B"/>
    <w:rsid w:val="00AA3E06"/>
    <w:rsid w:val="00AA3E8F"/>
    <w:rsid w:val="00AA41AB"/>
    <w:rsid w:val="00AA48AA"/>
    <w:rsid w:val="00AA4D96"/>
    <w:rsid w:val="00AA5403"/>
    <w:rsid w:val="00AA6116"/>
    <w:rsid w:val="00AA635E"/>
    <w:rsid w:val="00AA6832"/>
    <w:rsid w:val="00AA6C32"/>
    <w:rsid w:val="00AA6D0F"/>
    <w:rsid w:val="00AA6D71"/>
    <w:rsid w:val="00AA6F05"/>
    <w:rsid w:val="00AA7335"/>
    <w:rsid w:val="00AA768E"/>
    <w:rsid w:val="00AA7EED"/>
    <w:rsid w:val="00AB00FA"/>
    <w:rsid w:val="00AB0261"/>
    <w:rsid w:val="00AB0A85"/>
    <w:rsid w:val="00AB0B79"/>
    <w:rsid w:val="00AB0FC4"/>
    <w:rsid w:val="00AB1751"/>
    <w:rsid w:val="00AB1A9D"/>
    <w:rsid w:val="00AB1B0A"/>
    <w:rsid w:val="00AB1BEA"/>
    <w:rsid w:val="00AB1ED9"/>
    <w:rsid w:val="00AB2188"/>
    <w:rsid w:val="00AB237F"/>
    <w:rsid w:val="00AB2694"/>
    <w:rsid w:val="00AB27F0"/>
    <w:rsid w:val="00AB2847"/>
    <w:rsid w:val="00AB299B"/>
    <w:rsid w:val="00AB2A71"/>
    <w:rsid w:val="00AB2C43"/>
    <w:rsid w:val="00AB30A6"/>
    <w:rsid w:val="00AB31FA"/>
    <w:rsid w:val="00AB3BED"/>
    <w:rsid w:val="00AB3F0E"/>
    <w:rsid w:val="00AB412D"/>
    <w:rsid w:val="00AB422D"/>
    <w:rsid w:val="00AB4C81"/>
    <w:rsid w:val="00AB5184"/>
    <w:rsid w:val="00AB57C1"/>
    <w:rsid w:val="00AB5877"/>
    <w:rsid w:val="00AB5A0D"/>
    <w:rsid w:val="00AB5C10"/>
    <w:rsid w:val="00AB5DEF"/>
    <w:rsid w:val="00AB5E83"/>
    <w:rsid w:val="00AB65F6"/>
    <w:rsid w:val="00AB6B11"/>
    <w:rsid w:val="00AB74DC"/>
    <w:rsid w:val="00AB7540"/>
    <w:rsid w:val="00AB7596"/>
    <w:rsid w:val="00AB75DB"/>
    <w:rsid w:val="00AB7D84"/>
    <w:rsid w:val="00AB7D8A"/>
    <w:rsid w:val="00AB7F11"/>
    <w:rsid w:val="00AC026E"/>
    <w:rsid w:val="00AC040B"/>
    <w:rsid w:val="00AC0577"/>
    <w:rsid w:val="00AC05CC"/>
    <w:rsid w:val="00AC07DE"/>
    <w:rsid w:val="00AC0AF7"/>
    <w:rsid w:val="00AC0B8A"/>
    <w:rsid w:val="00AC0D28"/>
    <w:rsid w:val="00AC0D4B"/>
    <w:rsid w:val="00AC176B"/>
    <w:rsid w:val="00AC176D"/>
    <w:rsid w:val="00AC23D0"/>
    <w:rsid w:val="00AC2403"/>
    <w:rsid w:val="00AC2717"/>
    <w:rsid w:val="00AC2BB3"/>
    <w:rsid w:val="00AC2DDF"/>
    <w:rsid w:val="00AC2ECF"/>
    <w:rsid w:val="00AC2F6E"/>
    <w:rsid w:val="00AC35BC"/>
    <w:rsid w:val="00AC3604"/>
    <w:rsid w:val="00AC3CE5"/>
    <w:rsid w:val="00AC42BF"/>
    <w:rsid w:val="00AC432E"/>
    <w:rsid w:val="00AC47DD"/>
    <w:rsid w:val="00AC4C7A"/>
    <w:rsid w:val="00AC5E68"/>
    <w:rsid w:val="00AC642C"/>
    <w:rsid w:val="00AC6B60"/>
    <w:rsid w:val="00AC714C"/>
    <w:rsid w:val="00AC719B"/>
    <w:rsid w:val="00AC72A2"/>
    <w:rsid w:val="00AC7572"/>
    <w:rsid w:val="00AC766D"/>
    <w:rsid w:val="00AC7875"/>
    <w:rsid w:val="00AC7BEF"/>
    <w:rsid w:val="00AC7EA3"/>
    <w:rsid w:val="00AD00C9"/>
    <w:rsid w:val="00AD0606"/>
    <w:rsid w:val="00AD09DF"/>
    <w:rsid w:val="00AD0BC5"/>
    <w:rsid w:val="00AD1128"/>
    <w:rsid w:val="00AD12A2"/>
    <w:rsid w:val="00AD158F"/>
    <w:rsid w:val="00AD16BB"/>
    <w:rsid w:val="00AD1988"/>
    <w:rsid w:val="00AD1BC2"/>
    <w:rsid w:val="00AD2155"/>
    <w:rsid w:val="00AD2215"/>
    <w:rsid w:val="00AD2EEA"/>
    <w:rsid w:val="00AD3436"/>
    <w:rsid w:val="00AD3736"/>
    <w:rsid w:val="00AD38A4"/>
    <w:rsid w:val="00AD3A63"/>
    <w:rsid w:val="00AD3AFE"/>
    <w:rsid w:val="00AD3C67"/>
    <w:rsid w:val="00AD3E70"/>
    <w:rsid w:val="00AD4350"/>
    <w:rsid w:val="00AD454C"/>
    <w:rsid w:val="00AD45FC"/>
    <w:rsid w:val="00AD4A38"/>
    <w:rsid w:val="00AD51EE"/>
    <w:rsid w:val="00AD52D7"/>
    <w:rsid w:val="00AD5BA0"/>
    <w:rsid w:val="00AD5D16"/>
    <w:rsid w:val="00AD5F21"/>
    <w:rsid w:val="00AD7398"/>
    <w:rsid w:val="00AD77E9"/>
    <w:rsid w:val="00AD7C46"/>
    <w:rsid w:val="00AD7C7F"/>
    <w:rsid w:val="00AE04C1"/>
    <w:rsid w:val="00AE072E"/>
    <w:rsid w:val="00AE0870"/>
    <w:rsid w:val="00AE113B"/>
    <w:rsid w:val="00AE14F7"/>
    <w:rsid w:val="00AE18FC"/>
    <w:rsid w:val="00AE1BB8"/>
    <w:rsid w:val="00AE1CA0"/>
    <w:rsid w:val="00AE1E53"/>
    <w:rsid w:val="00AE1F97"/>
    <w:rsid w:val="00AE23DA"/>
    <w:rsid w:val="00AE242B"/>
    <w:rsid w:val="00AE2539"/>
    <w:rsid w:val="00AE25C0"/>
    <w:rsid w:val="00AE25C2"/>
    <w:rsid w:val="00AE29F4"/>
    <w:rsid w:val="00AE3043"/>
    <w:rsid w:val="00AE3CD9"/>
    <w:rsid w:val="00AE4236"/>
    <w:rsid w:val="00AE42B3"/>
    <w:rsid w:val="00AE432A"/>
    <w:rsid w:val="00AE45F1"/>
    <w:rsid w:val="00AE4930"/>
    <w:rsid w:val="00AE4D3B"/>
    <w:rsid w:val="00AE4E44"/>
    <w:rsid w:val="00AE4E6B"/>
    <w:rsid w:val="00AE5366"/>
    <w:rsid w:val="00AE6275"/>
    <w:rsid w:val="00AE63FD"/>
    <w:rsid w:val="00AE6950"/>
    <w:rsid w:val="00AE6BC4"/>
    <w:rsid w:val="00AE6F5B"/>
    <w:rsid w:val="00AE6FD5"/>
    <w:rsid w:val="00AE7351"/>
    <w:rsid w:val="00AE7878"/>
    <w:rsid w:val="00AE793E"/>
    <w:rsid w:val="00AF0187"/>
    <w:rsid w:val="00AF018A"/>
    <w:rsid w:val="00AF0211"/>
    <w:rsid w:val="00AF06F2"/>
    <w:rsid w:val="00AF087A"/>
    <w:rsid w:val="00AF0D62"/>
    <w:rsid w:val="00AF1182"/>
    <w:rsid w:val="00AF120F"/>
    <w:rsid w:val="00AF2223"/>
    <w:rsid w:val="00AF2512"/>
    <w:rsid w:val="00AF29EB"/>
    <w:rsid w:val="00AF2C4D"/>
    <w:rsid w:val="00AF2C81"/>
    <w:rsid w:val="00AF2D30"/>
    <w:rsid w:val="00AF2FD2"/>
    <w:rsid w:val="00AF37E8"/>
    <w:rsid w:val="00AF4347"/>
    <w:rsid w:val="00AF43F6"/>
    <w:rsid w:val="00AF4576"/>
    <w:rsid w:val="00AF558E"/>
    <w:rsid w:val="00AF5927"/>
    <w:rsid w:val="00AF5D9E"/>
    <w:rsid w:val="00AF5EBC"/>
    <w:rsid w:val="00AF6058"/>
    <w:rsid w:val="00AF6380"/>
    <w:rsid w:val="00AF66AB"/>
    <w:rsid w:val="00AF672B"/>
    <w:rsid w:val="00AF698B"/>
    <w:rsid w:val="00AF707E"/>
    <w:rsid w:val="00AF715E"/>
    <w:rsid w:val="00AF71E1"/>
    <w:rsid w:val="00AF7311"/>
    <w:rsid w:val="00AF76EE"/>
    <w:rsid w:val="00B00080"/>
    <w:rsid w:val="00B002E6"/>
    <w:rsid w:val="00B0030F"/>
    <w:rsid w:val="00B004C8"/>
    <w:rsid w:val="00B00516"/>
    <w:rsid w:val="00B00A02"/>
    <w:rsid w:val="00B00A33"/>
    <w:rsid w:val="00B00BD1"/>
    <w:rsid w:val="00B00E96"/>
    <w:rsid w:val="00B00ECB"/>
    <w:rsid w:val="00B00EFD"/>
    <w:rsid w:val="00B00FCB"/>
    <w:rsid w:val="00B01010"/>
    <w:rsid w:val="00B01266"/>
    <w:rsid w:val="00B01288"/>
    <w:rsid w:val="00B01426"/>
    <w:rsid w:val="00B0143B"/>
    <w:rsid w:val="00B01BA6"/>
    <w:rsid w:val="00B0239A"/>
    <w:rsid w:val="00B024CE"/>
    <w:rsid w:val="00B03152"/>
    <w:rsid w:val="00B0316E"/>
    <w:rsid w:val="00B031CE"/>
    <w:rsid w:val="00B03617"/>
    <w:rsid w:val="00B03783"/>
    <w:rsid w:val="00B0382A"/>
    <w:rsid w:val="00B03DEC"/>
    <w:rsid w:val="00B04979"/>
    <w:rsid w:val="00B04A82"/>
    <w:rsid w:val="00B056B3"/>
    <w:rsid w:val="00B05A0E"/>
    <w:rsid w:val="00B05BC0"/>
    <w:rsid w:val="00B05C2F"/>
    <w:rsid w:val="00B0705D"/>
    <w:rsid w:val="00B07147"/>
    <w:rsid w:val="00B07202"/>
    <w:rsid w:val="00B07CA4"/>
    <w:rsid w:val="00B10171"/>
    <w:rsid w:val="00B103F2"/>
    <w:rsid w:val="00B104BF"/>
    <w:rsid w:val="00B10FD7"/>
    <w:rsid w:val="00B113D5"/>
    <w:rsid w:val="00B119F6"/>
    <w:rsid w:val="00B11B47"/>
    <w:rsid w:val="00B11ECF"/>
    <w:rsid w:val="00B11F59"/>
    <w:rsid w:val="00B12800"/>
    <w:rsid w:val="00B12FAB"/>
    <w:rsid w:val="00B134F0"/>
    <w:rsid w:val="00B1370B"/>
    <w:rsid w:val="00B13C9A"/>
    <w:rsid w:val="00B1413F"/>
    <w:rsid w:val="00B14198"/>
    <w:rsid w:val="00B141D7"/>
    <w:rsid w:val="00B1457E"/>
    <w:rsid w:val="00B14703"/>
    <w:rsid w:val="00B1470C"/>
    <w:rsid w:val="00B149C5"/>
    <w:rsid w:val="00B14AE6"/>
    <w:rsid w:val="00B14B2C"/>
    <w:rsid w:val="00B14D16"/>
    <w:rsid w:val="00B14E95"/>
    <w:rsid w:val="00B155A9"/>
    <w:rsid w:val="00B1590E"/>
    <w:rsid w:val="00B1598C"/>
    <w:rsid w:val="00B15F12"/>
    <w:rsid w:val="00B160FE"/>
    <w:rsid w:val="00B16212"/>
    <w:rsid w:val="00B16949"/>
    <w:rsid w:val="00B16C2E"/>
    <w:rsid w:val="00B16CCD"/>
    <w:rsid w:val="00B16F47"/>
    <w:rsid w:val="00B171E7"/>
    <w:rsid w:val="00B17DF7"/>
    <w:rsid w:val="00B2050C"/>
    <w:rsid w:val="00B20651"/>
    <w:rsid w:val="00B206E1"/>
    <w:rsid w:val="00B20732"/>
    <w:rsid w:val="00B209FB"/>
    <w:rsid w:val="00B20A1A"/>
    <w:rsid w:val="00B20DAD"/>
    <w:rsid w:val="00B2100D"/>
    <w:rsid w:val="00B210EA"/>
    <w:rsid w:val="00B21330"/>
    <w:rsid w:val="00B21538"/>
    <w:rsid w:val="00B2158C"/>
    <w:rsid w:val="00B2196F"/>
    <w:rsid w:val="00B21A1E"/>
    <w:rsid w:val="00B21D87"/>
    <w:rsid w:val="00B220C4"/>
    <w:rsid w:val="00B22250"/>
    <w:rsid w:val="00B228FF"/>
    <w:rsid w:val="00B229BE"/>
    <w:rsid w:val="00B22C58"/>
    <w:rsid w:val="00B2334F"/>
    <w:rsid w:val="00B2344B"/>
    <w:rsid w:val="00B23698"/>
    <w:rsid w:val="00B23A8F"/>
    <w:rsid w:val="00B23D19"/>
    <w:rsid w:val="00B2408F"/>
    <w:rsid w:val="00B242CF"/>
    <w:rsid w:val="00B24511"/>
    <w:rsid w:val="00B24D1C"/>
    <w:rsid w:val="00B25073"/>
    <w:rsid w:val="00B250C6"/>
    <w:rsid w:val="00B2523C"/>
    <w:rsid w:val="00B25567"/>
    <w:rsid w:val="00B25977"/>
    <w:rsid w:val="00B25A92"/>
    <w:rsid w:val="00B25C1A"/>
    <w:rsid w:val="00B2703C"/>
    <w:rsid w:val="00B2771B"/>
    <w:rsid w:val="00B277DE"/>
    <w:rsid w:val="00B300E9"/>
    <w:rsid w:val="00B30958"/>
    <w:rsid w:val="00B30CED"/>
    <w:rsid w:val="00B30FBA"/>
    <w:rsid w:val="00B311A0"/>
    <w:rsid w:val="00B314A4"/>
    <w:rsid w:val="00B319E4"/>
    <w:rsid w:val="00B31CB4"/>
    <w:rsid w:val="00B31DDF"/>
    <w:rsid w:val="00B332AC"/>
    <w:rsid w:val="00B33880"/>
    <w:rsid w:val="00B33DCD"/>
    <w:rsid w:val="00B33FBB"/>
    <w:rsid w:val="00B341A5"/>
    <w:rsid w:val="00B34312"/>
    <w:rsid w:val="00B344F8"/>
    <w:rsid w:val="00B347FF"/>
    <w:rsid w:val="00B34D84"/>
    <w:rsid w:val="00B34FF9"/>
    <w:rsid w:val="00B350D5"/>
    <w:rsid w:val="00B3526F"/>
    <w:rsid w:val="00B35933"/>
    <w:rsid w:val="00B35A8B"/>
    <w:rsid w:val="00B367DC"/>
    <w:rsid w:val="00B37672"/>
    <w:rsid w:val="00B37E46"/>
    <w:rsid w:val="00B405E9"/>
    <w:rsid w:val="00B40D7C"/>
    <w:rsid w:val="00B40DE0"/>
    <w:rsid w:val="00B40FCB"/>
    <w:rsid w:val="00B41638"/>
    <w:rsid w:val="00B4176A"/>
    <w:rsid w:val="00B41947"/>
    <w:rsid w:val="00B41D2D"/>
    <w:rsid w:val="00B42021"/>
    <w:rsid w:val="00B420D8"/>
    <w:rsid w:val="00B42633"/>
    <w:rsid w:val="00B4297E"/>
    <w:rsid w:val="00B42A21"/>
    <w:rsid w:val="00B42D84"/>
    <w:rsid w:val="00B43445"/>
    <w:rsid w:val="00B4495D"/>
    <w:rsid w:val="00B451F9"/>
    <w:rsid w:val="00B4522D"/>
    <w:rsid w:val="00B4661D"/>
    <w:rsid w:val="00B47099"/>
    <w:rsid w:val="00B47137"/>
    <w:rsid w:val="00B47C8B"/>
    <w:rsid w:val="00B47D3E"/>
    <w:rsid w:val="00B50739"/>
    <w:rsid w:val="00B50761"/>
    <w:rsid w:val="00B507A4"/>
    <w:rsid w:val="00B5080C"/>
    <w:rsid w:val="00B50974"/>
    <w:rsid w:val="00B50AEC"/>
    <w:rsid w:val="00B50BF5"/>
    <w:rsid w:val="00B50C00"/>
    <w:rsid w:val="00B50C6B"/>
    <w:rsid w:val="00B50D59"/>
    <w:rsid w:val="00B515EF"/>
    <w:rsid w:val="00B523B7"/>
    <w:rsid w:val="00B52632"/>
    <w:rsid w:val="00B5339E"/>
    <w:rsid w:val="00B53B97"/>
    <w:rsid w:val="00B53D94"/>
    <w:rsid w:val="00B5401C"/>
    <w:rsid w:val="00B54F1A"/>
    <w:rsid w:val="00B54FB7"/>
    <w:rsid w:val="00B551C9"/>
    <w:rsid w:val="00B5591A"/>
    <w:rsid w:val="00B55E2F"/>
    <w:rsid w:val="00B55F8B"/>
    <w:rsid w:val="00B574D1"/>
    <w:rsid w:val="00B5794B"/>
    <w:rsid w:val="00B6005E"/>
    <w:rsid w:val="00B6049E"/>
    <w:rsid w:val="00B60E12"/>
    <w:rsid w:val="00B6102C"/>
    <w:rsid w:val="00B611B9"/>
    <w:rsid w:val="00B622C2"/>
    <w:rsid w:val="00B6292F"/>
    <w:rsid w:val="00B62CA3"/>
    <w:rsid w:val="00B6349B"/>
    <w:rsid w:val="00B63797"/>
    <w:rsid w:val="00B64533"/>
    <w:rsid w:val="00B64580"/>
    <w:rsid w:val="00B6529E"/>
    <w:rsid w:val="00B65D0C"/>
    <w:rsid w:val="00B66EB3"/>
    <w:rsid w:val="00B6716D"/>
    <w:rsid w:val="00B67342"/>
    <w:rsid w:val="00B70E9A"/>
    <w:rsid w:val="00B71027"/>
    <w:rsid w:val="00B712E3"/>
    <w:rsid w:val="00B71C41"/>
    <w:rsid w:val="00B71C62"/>
    <w:rsid w:val="00B72628"/>
    <w:rsid w:val="00B72FD1"/>
    <w:rsid w:val="00B73363"/>
    <w:rsid w:val="00B735B0"/>
    <w:rsid w:val="00B73E3F"/>
    <w:rsid w:val="00B7443D"/>
    <w:rsid w:val="00B744FC"/>
    <w:rsid w:val="00B74616"/>
    <w:rsid w:val="00B74961"/>
    <w:rsid w:val="00B7628F"/>
    <w:rsid w:val="00B76583"/>
    <w:rsid w:val="00B7685B"/>
    <w:rsid w:val="00B76E9B"/>
    <w:rsid w:val="00B7753C"/>
    <w:rsid w:val="00B77716"/>
    <w:rsid w:val="00B7775C"/>
    <w:rsid w:val="00B77CBF"/>
    <w:rsid w:val="00B77E6A"/>
    <w:rsid w:val="00B802AD"/>
    <w:rsid w:val="00B80421"/>
    <w:rsid w:val="00B80A1A"/>
    <w:rsid w:val="00B80BB5"/>
    <w:rsid w:val="00B81927"/>
    <w:rsid w:val="00B81C2E"/>
    <w:rsid w:val="00B81EE5"/>
    <w:rsid w:val="00B830F1"/>
    <w:rsid w:val="00B83435"/>
    <w:rsid w:val="00B83671"/>
    <w:rsid w:val="00B83E3D"/>
    <w:rsid w:val="00B8456F"/>
    <w:rsid w:val="00B84DEC"/>
    <w:rsid w:val="00B850DD"/>
    <w:rsid w:val="00B8512F"/>
    <w:rsid w:val="00B8574D"/>
    <w:rsid w:val="00B85CB0"/>
    <w:rsid w:val="00B85EF1"/>
    <w:rsid w:val="00B85F57"/>
    <w:rsid w:val="00B85FB9"/>
    <w:rsid w:val="00B86551"/>
    <w:rsid w:val="00B87117"/>
    <w:rsid w:val="00B87200"/>
    <w:rsid w:val="00B9001F"/>
    <w:rsid w:val="00B90BA4"/>
    <w:rsid w:val="00B90FE4"/>
    <w:rsid w:val="00B9129B"/>
    <w:rsid w:val="00B9132F"/>
    <w:rsid w:val="00B91854"/>
    <w:rsid w:val="00B91AD1"/>
    <w:rsid w:val="00B91C9D"/>
    <w:rsid w:val="00B91E02"/>
    <w:rsid w:val="00B91EDC"/>
    <w:rsid w:val="00B92087"/>
    <w:rsid w:val="00B92092"/>
    <w:rsid w:val="00B9211A"/>
    <w:rsid w:val="00B921B6"/>
    <w:rsid w:val="00B92646"/>
    <w:rsid w:val="00B927E8"/>
    <w:rsid w:val="00B928F5"/>
    <w:rsid w:val="00B92A03"/>
    <w:rsid w:val="00B92A3E"/>
    <w:rsid w:val="00B92B2E"/>
    <w:rsid w:val="00B92BC6"/>
    <w:rsid w:val="00B92D3E"/>
    <w:rsid w:val="00B93490"/>
    <w:rsid w:val="00B935CC"/>
    <w:rsid w:val="00B9395F"/>
    <w:rsid w:val="00B939B7"/>
    <w:rsid w:val="00B93C3E"/>
    <w:rsid w:val="00B93FEC"/>
    <w:rsid w:val="00B940C0"/>
    <w:rsid w:val="00B941F7"/>
    <w:rsid w:val="00B943A9"/>
    <w:rsid w:val="00B94439"/>
    <w:rsid w:val="00B94B38"/>
    <w:rsid w:val="00B95483"/>
    <w:rsid w:val="00B95AFF"/>
    <w:rsid w:val="00B95D3A"/>
    <w:rsid w:val="00B95EA5"/>
    <w:rsid w:val="00B96E5D"/>
    <w:rsid w:val="00B96F2F"/>
    <w:rsid w:val="00B9703C"/>
    <w:rsid w:val="00B970E8"/>
    <w:rsid w:val="00B97206"/>
    <w:rsid w:val="00B97423"/>
    <w:rsid w:val="00B9757F"/>
    <w:rsid w:val="00B97846"/>
    <w:rsid w:val="00BA06DE"/>
    <w:rsid w:val="00BA10FD"/>
    <w:rsid w:val="00BA11B5"/>
    <w:rsid w:val="00BA128D"/>
    <w:rsid w:val="00BA14D4"/>
    <w:rsid w:val="00BA1968"/>
    <w:rsid w:val="00BA1D9C"/>
    <w:rsid w:val="00BA256D"/>
    <w:rsid w:val="00BA2D10"/>
    <w:rsid w:val="00BA2E47"/>
    <w:rsid w:val="00BA3470"/>
    <w:rsid w:val="00BA35B2"/>
    <w:rsid w:val="00BA392D"/>
    <w:rsid w:val="00BA3B50"/>
    <w:rsid w:val="00BA3D4F"/>
    <w:rsid w:val="00BA4152"/>
    <w:rsid w:val="00BA446F"/>
    <w:rsid w:val="00BA4532"/>
    <w:rsid w:val="00BA475B"/>
    <w:rsid w:val="00BA553A"/>
    <w:rsid w:val="00BA56D1"/>
    <w:rsid w:val="00BA57E3"/>
    <w:rsid w:val="00BA5C5E"/>
    <w:rsid w:val="00BA632F"/>
    <w:rsid w:val="00BA6D71"/>
    <w:rsid w:val="00BA6E3C"/>
    <w:rsid w:val="00BA6E8B"/>
    <w:rsid w:val="00BA6ED9"/>
    <w:rsid w:val="00BA7290"/>
    <w:rsid w:val="00BA7BB1"/>
    <w:rsid w:val="00BA7C3B"/>
    <w:rsid w:val="00BB05EF"/>
    <w:rsid w:val="00BB0720"/>
    <w:rsid w:val="00BB09E9"/>
    <w:rsid w:val="00BB0FED"/>
    <w:rsid w:val="00BB1A7D"/>
    <w:rsid w:val="00BB2303"/>
    <w:rsid w:val="00BB2451"/>
    <w:rsid w:val="00BB27F5"/>
    <w:rsid w:val="00BB2A9D"/>
    <w:rsid w:val="00BB357C"/>
    <w:rsid w:val="00BB3A54"/>
    <w:rsid w:val="00BB3B83"/>
    <w:rsid w:val="00BB3B8C"/>
    <w:rsid w:val="00BB3C13"/>
    <w:rsid w:val="00BB3F8B"/>
    <w:rsid w:val="00BB4071"/>
    <w:rsid w:val="00BB4465"/>
    <w:rsid w:val="00BB4891"/>
    <w:rsid w:val="00BB4A90"/>
    <w:rsid w:val="00BB4F5B"/>
    <w:rsid w:val="00BB5060"/>
    <w:rsid w:val="00BB5624"/>
    <w:rsid w:val="00BB58FB"/>
    <w:rsid w:val="00BB5FB9"/>
    <w:rsid w:val="00BB6291"/>
    <w:rsid w:val="00BB6457"/>
    <w:rsid w:val="00BB648D"/>
    <w:rsid w:val="00BB688E"/>
    <w:rsid w:val="00BB6B19"/>
    <w:rsid w:val="00BB7396"/>
    <w:rsid w:val="00BB775E"/>
    <w:rsid w:val="00BB797A"/>
    <w:rsid w:val="00BB7BB4"/>
    <w:rsid w:val="00BB7CF1"/>
    <w:rsid w:val="00BB7F8E"/>
    <w:rsid w:val="00BC1376"/>
    <w:rsid w:val="00BC1575"/>
    <w:rsid w:val="00BC1E7A"/>
    <w:rsid w:val="00BC3060"/>
    <w:rsid w:val="00BC30EB"/>
    <w:rsid w:val="00BC337F"/>
    <w:rsid w:val="00BC35F8"/>
    <w:rsid w:val="00BC38FC"/>
    <w:rsid w:val="00BC3C63"/>
    <w:rsid w:val="00BC3E33"/>
    <w:rsid w:val="00BC4000"/>
    <w:rsid w:val="00BC4186"/>
    <w:rsid w:val="00BC45C3"/>
    <w:rsid w:val="00BC4B94"/>
    <w:rsid w:val="00BC4E5A"/>
    <w:rsid w:val="00BC5746"/>
    <w:rsid w:val="00BC5876"/>
    <w:rsid w:val="00BC5FDA"/>
    <w:rsid w:val="00BC621E"/>
    <w:rsid w:val="00BC642D"/>
    <w:rsid w:val="00BC65E6"/>
    <w:rsid w:val="00BC6914"/>
    <w:rsid w:val="00BC6A8D"/>
    <w:rsid w:val="00BC6FE4"/>
    <w:rsid w:val="00BC702B"/>
    <w:rsid w:val="00BC723E"/>
    <w:rsid w:val="00BC7528"/>
    <w:rsid w:val="00BC7650"/>
    <w:rsid w:val="00BC7E93"/>
    <w:rsid w:val="00BC7FB9"/>
    <w:rsid w:val="00BD00F8"/>
    <w:rsid w:val="00BD01F3"/>
    <w:rsid w:val="00BD075B"/>
    <w:rsid w:val="00BD1147"/>
    <w:rsid w:val="00BD1488"/>
    <w:rsid w:val="00BD17C6"/>
    <w:rsid w:val="00BD1B9E"/>
    <w:rsid w:val="00BD207C"/>
    <w:rsid w:val="00BD21E5"/>
    <w:rsid w:val="00BD2205"/>
    <w:rsid w:val="00BD2533"/>
    <w:rsid w:val="00BD2544"/>
    <w:rsid w:val="00BD267B"/>
    <w:rsid w:val="00BD4043"/>
    <w:rsid w:val="00BD405A"/>
    <w:rsid w:val="00BD414F"/>
    <w:rsid w:val="00BD41D7"/>
    <w:rsid w:val="00BD4AA3"/>
    <w:rsid w:val="00BD4AFB"/>
    <w:rsid w:val="00BD53BF"/>
    <w:rsid w:val="00BD5A3B"/>
    <w:rsid w:val="00BD5E96"/>
    <w:rsid w:val="00BD5F7E"/>
    <w:rsid w:val="00BD6130"/>
    <w:rsid w:val="00BD665E"/>
    <w:rsid w:val="00BD673A"/>
    <w:rsid w:val="00BD68DC"/>
    <w:rsid w:val="00BD7397"/>
    <w:rsid w:val="00BD7E92"/>
    <w:rsid w:val="00BE02FB"/>
    <w:rsid w:val="00BE0545"/>
    <w:rsid w:val="00BE0722"/>
    <w:rsid w:val="00BE0BAB"/>
    <w:rsid w:val="00BE0CB1"/>
    <w:rsid w:val="00BE0EB8"/>
    <w:rsid w:val="00BE1306"/>
    <w:rsid w:val="00BE1334"/>
    <w:rsid w:val="00BE1904"/>
    <w:rsid w:val="00BE1F7B"/>
    <w:rsid w:val="00BE2125"/>
    <w:rsid w:val="00BE25DE"/>
    <w:rsid w:val="00BE26A3"/>
    <w:rsid w:val="00BE2B8B"/>
    <w:rsid w:val="00BE2D27"/>
    <w:rsid w:val="00BE2EB5"/>
    <w:rsid w:val="00BE2EBE"/>
    <w:rsid w:val="00BE446F"/>
    <w:rsid w:val="00BE4707"/>
    <w:rsid w:val="00BE48C7"/>
    <w:rsid w:val="00BE4D6D"/>
    <w:rsid w:val="00BE4EE9"/>
    <w:rsid w:val="00BE4F02"/>
    <w:rsid w:val="00BE6261"/>
    <w:rsid w:val="00BE6433"/>
    <w:rsid w:val="00BE6B17"/>
    <w:rsid w:val="00BE6C2C"/>
    <w:rsid w:val="00BE6E33"/>
    <w:rsid w:val="00BE7597"/>
    <w:rsid w:val="00BE7E1C"/>
    <w:rsid w:val="00BF070B"/>
    <w:rsid w:val="00BF0941"/>
    <w:rsid w:val="00BF0D36"/>
    <w:rsid w:val="00BF1235"/>
    <w:rsid w:val="00BF1CF2"/>
    <w:rsid w:val="00BF25D0"/>
    <w:rsid w:val="00BF274E"/>
    <w:rsid w:val="00BF278C"/>
    <w:rsid w:val="00BF2CE8"/>
    <w:rsid w:val="00BF2F71"/>
    <w:rsid w:val="00BF339A"/>
    <w:rsid w:val="00BF33C7"/>
    <w:rsid w:val="00BF36C8"/>
    <w:rsid w:val="00BF37C5"/>
    <w:rsid w:val="00BF37D3"/>
    <w:rsid w:val="00BF3823"/>
    <w:rsid w:val="00BF4CBB"/>
    <w:rsid w:val="00BF4E0B"/>
    <w:rsid w:val="00BF4E26"/>
    <w:rsid w:val="00BF4EDD"/>
    <w:rsid w:val="00BF5276"/>
    <w:rsid w:val="00BF5699"/>
    <w:rsid w:val="00BF5809"/>
    <w:rsid w:val="00BF5C21"/>
    <w:rsid w:val="00BF5C4C"/>
    <w:rsid w:val="00BF5EF7"/>
    <w:rsid w:val="00BF63DE"/>
    <w:rsid w:val="00BF6598"/>
    <w:rsid w:val="00BF6C4D"/>
    <w:rsid w:val="00BF6C6F"/>
    <w:rsid w:val="00BF6CDE"/>
    <w:rsid w:val="00BF70F7"/>
    <w:rsid w:val="00BF77D9"/>
    <w:rsid w:val="00BF7B08"/>
    <w:rsid w:val="00C0004F"/>
    <w:rsid w:val="00C003DB"/>
    <w:rsid w:val="00C0043B"/>
    <w:rsid w:val="00C00C00"/>
    <w:rsid w:val="00C01757"/>
    <w:rsid w:val="00C01D7A"/>
    <w:rsid w:val="00C021F5"/>
    <w:rsid w:val="00C02690"/>
    <w:rsid w:val="00C026BB"/>
    <w:rsid w:val="00C02C8B"/>
    <w:rsid w:val="00C02EA3"/>
    <w:rsid w:val="00C02F77"/>
    <w:rsid w:val="00C038F2"/>
    <w:rsid w:val="00C03A5C"/>
    <w:rsid w:val="00C03D90"/>
    <w:rsid w:val="00C0403A"/>
    <w:rsid w:val="00C042E2"/>
    <w:rsid w:val="00C04509"/>
    <w:rsid w:val="00C04C2E"/>
    <w:rsid w:val="00C04C48"/>
    <w:rsid w:val="00C04F18"/>
    <w:rsid w:val="00C050CC"/>
    <w:rsid w:val="00C05290"/>
    <w:rsid w:val="00C053E6"/>
    <w:rsid w:val="00C05542"/>
    <w:rsid w:val="00C0670E"/>
    <w:rsid w:val="00C06C36"/>
    <w:rsid w:val="00C071BE"/>
    <w:rsid w:val="00C077AB"/>
    <w:rsid w:val="00C07854"/>
    <w:rsid w:val="00C07BB1"/>
    <w:rsid w:val="00C07DCA"/>
    <w:rsid w:val="00C1009B"/>
    <w:rsid w:val="00C10660"/>
    <w:rsid w:val="00C10AD7"/>
    <w:rsid w:val="00C10ADA"/>
    <w:rsid w:val="00C112D1"/>
    <w:rsid w:val="00C11487"/>
    <w:rsid w:val="00C114D8"/>
    <w:rsid w:val="00C11698"/>
    <w:rsid w:val="00C11E0B"/>
    <w:rsid w:val="00C124DA"/>
    <w:rsid w:val="00C124E3"/>
    <w:rsid w:val="00C12594"/>
    <w:rsid w:val="00C125A8"/>
    <w:rsid w:val="00C1266F"/>
    <w:rsid w:val="00C1276C"/>
    <w:rsid w:val="00C1277E"/>
    <w:rsid w:val="00C12855"/>
    <w:rsid w:val="00C129B6"/>
    <w:rsid w:val="00C12D16"/>
    <w:rsid w:val="00C12E2C"/>
    <w:rsid w:val="00C12E34"/>
    <w:rsid w:val="00C13523"/>
    <w:rsid w:val="00C13D27"/>
    <w:rsid w:val="00C143DA"/>
    <w:rsid w:val="00C145CC"/>
    <w:rsid w:val="00C14D39"/>
    <w:rsid w:val="00C15884"/>
    <w:rsid w:val="00C15B8C"/>
    <w:rsid w:val="00C16350"/>
    <w:rsid w:val="00C16E5C"/>
    <w:rsid w:val="00C174C4"/>
    <w:rsid w:val="00C17BD6"/>
    <w:rsid w:val="00C20010"/>
    <w:rsid w:val="00C20084"/>
    <w:rsid w:val="00C205AE"/>
    <w:rsid w:val="00C2065F"/>
    <w:rsid w:val="00C20ADF"/>
    <w:rsid w:val="00C20B65"/>
    <w:rsid w:val="00C20C62"/>
    <w:rsid w:val="00C20D19"/>
    <w:rsid w:val="00C20EF1"/>
    <w:rsid w:val="00C210AF"/>
    <w:rsid w:val="00C218FA"/>
    <w:rsid w:val="00C21AED"/>
    <w:rsid w:val="00C2228F"/>
    <w:rsid w:val="00C22708"/>
    <w:rsid w:val="00C22D83"/>
    <w:rsid w:val="00C22F1E"/>
    <w:rsid w:val="00C22FE1"/>
    <w:rsid w:val="00C233F4"/>
    <w:rsid w:val="00C235BC"/>
    <w:rsid w:val="00C24049"/>
    <w:rsid w:val="00C24055"/>
    <w:rsid w:val="00C240BC"/>
    <w:rsid w:val="00C2434C"/>
    <w:rsid w:val="00C2441E"/>
    <w:rsid w:val="00C24690"/>
    <w:rsid w:val="00C2499E"/>
    <w:rsid w:val="00C24BEF"/>
    <w:rsid w:val="00C24C2B"/>
    <w:rsid w:val="00C25270"/>
    <w:rsid w:val="00C25333"/>
    <w:rsid w:val="00C25A19"/>
    <w:rsid w:val="00C25BC8"/>
    <w:rsid w:val="00C25CBA"/>
    <w:rsid w:val="00C25D50"/>
    <w:rsid w:val="00C26152"/>
    <w:rsid w:val="00C26950"/>
    <w:rsid w:val="00C26A7A"/>
    <w:rsid w:val="00C26D06"/>
    <w:rsid w:val="00C272E3"/>
    <w:rsid w:val="00C27396"/>
    <w:rsid w:val="00C27447"/>
    <w:rsid w:val="00C2756E"/>
    <w:rsid w:val="00C2767B"/>
    <w:rsid w:val="00C27804"/>
    <w:rsid w:val="00C279F2"/>
    <w:rsid w:val="00C27F45"/>
    <w:rsid w:val="00C30643"/>
    <w:rsid w:val="00C308B2"/>
    <w:rsid w:val="00C30CE6"/>
    <w:rsid w:val="00C31026"/>
    <w:rsid w:val="00C312BC"/>
    <w:rsid w:val="00C31722"/>
    <w:rsid w:val="00C31AF9"/>
    <w:rsid w:val="00C32330"/>
    <w:rsid w:val="00C32485"/>
    <w:rsid w:val="00C32B63"/>
    <w:rsid w:val="00C334B9"/>
    <w:rsid w:val="00C34148"/>
    <w:rsid w:val="00C341F8"/>
    <w:rsid w:val="00C34835"/>
    <w:rsid w:val="00C34B8A"/>
    <w:rsid w:val="00C3558C"/>
    <w:rsid w:val="00C359B3"/>
    <w:rsid w:val="00C36EB5"/>
    <w:rsid w:val="00C3739F"/>
    <w:rsid w:val="00C375AF"/>
    <w:rsid w:val="00C377DE"/>
    <w:rsid w:val="00C4058F"/>
    <w:rsid w:val="00C40907"/>
    <w:rsid w:val="00C40A12"/>
    <w:rsid w:val="00C414AE"/>
    <w:rsid w:val="00C41BEB"/>
    <w:rsid w:val="00C41F00"/>
    <w:rsid w:val="00C42983"/>
    <w:rsid w:val="00C42DF4"/>
    <w:rsid w:val="00C43443"/>
    <w:rsid w:val="00C437A6"/>
    <w:rsid w:val="00C441E2"/>
    <w:rsid w:val="00C4422B"/>
    <w:rsid w:val="00C44326"/>
    <w:rsid w:val="00C44987"/>
    <w:rsid w:val="00C44C3B"/>
    <w:rsid w:val="00C456B8"/>
    <w:rsid w:val="00C45754"/>
    <w:rsid w:val="00C45CC0"/>
    <w:rsid w:val="00C45CE8"/>
    <w:rsid w:val="00C45FB9"/>
    <w:rsid w:val="00C46491"/>
    <w:rsid w:val="00C46749"/>
    <w:rsid w:val="00C4678F"/>
    <w:rsid w:val="00C469B1"/>
    <w:rsid w:val="00C479B6"/>
    <w:rsid w:val="00C47D3E"/>
    <w:rsid w:val="00C50077"/>
    <w:rsid w:val="00C501DF"/>
    <w:rsid w:val="00C502B3"/>
    <w:rsid w:val="00C50901"/>
    <w:rsid w:val="00C51199"/>
    <w:rsid w:val="00C513E0"/>
    <w:rsid w:val="00C5158F"/>
    <w:rsid w:val="00C519D4"/>
    <w:rsid w:val="00C51C57"/>
    <w:rsid w:val="00C51D27"/>
    <w:rsid w:val="00C51E67"/>
    <w:rsid w:val="00C5203B"/>
    <w:rsid w:val="00C52101"/>
    <w:rsid w:val="00C5232F"/>
    <w:rsid w:val="00C52355"/>
    <w:rsid w:val="00C52475"/>
    <w:rsid w:val="00C52B70"/>
    <w:rsid w:val="00C52F25"/>
    <w:rsid w:val="00C53525"/>
    <w:rsid w:val="00C536B8"/>
    <w:rsid w:val="00C5394E"/>
    <w:rsid w:val="00C53C41"/>
    <w:rsid w:val="00C53D9F"/>
    <w:rsid w:val="00C53DE6"/>
    <w:rsid w:val="00C55369"/>
    <w:rsid w:val="00C55629"/>
    <w:rsid w:val="00C5580E"/>
    <w:rsid w:val="00C55975"/>
    <w:rsid w:val="00C55A79"/>
    <w:rsid w:val="00C55AC5"/>
    <w:rsid w:val="00C56B4E"/>
    <w:rsid w:val="00C56CE1"/>
    <w:rsid w:val="00C56D1B"/>
    <w:rsid w:val="00C5709A"/>
    <w:rsid w:val="00C578A3"/>
    <w:rsid w:val="00C57A51"/>
    <w:rsid w:val="00C60631"/>
    <w:rsid w:val="00C607CE"/>
    <w:rsid w:val="00C60832"/>
    <w:rsid w:val="00C61116"/>
    <w:rsid w:val="00C61363"/>
    <w:rsid w:val="00C614EF"/>
    <w:rsid w:val="00C615EF"/>
    <w:rsid w:val="00C61EAE"/>
    <w:rsid w:val="00C6201B"/>
    <w:rsid w:val="00C621F3"/>
    <w:rsid w:val="00C62511"/>
    <w:rsid w:val="00C629D6"/>
    <w:rsid w:val="00C635FD"/>
    <w:rsid w:val="00C63E9D"/>
    <w:rsid w:val="00C64552"/>
    <w:rsid w:val="00C64DFF"/>
    <w:rsid w:val="00C64F23"/>
    <w:rsid w:val="00C650F9"/>
    <w:rsid w:val="00C6561B"/>
    <w:rsid w:val="00C65C29"/>
    <w:rsid w:val="00C66C0F"/>
    <w:rsid w:val="00C67244"/>
    <w:rsid w:val="00C675B3"/>
    <w:rsid w:val="00C67733"/>
    <w:rsid w:val="00C67871"/>
    <w:rsid w:val="00C67AC0"/>
    <w:rsid w:val="00C70470"/>
    <w:rsid w:val="00C709A0"/>
    <w:rsid w:val="00C70D5B"/>
    <w:rsid w:val="00C70D8B"/>
    <w:rsid w:val="00C7121B"/>
    <w:rsid w:val="00C713BF"/>
    <w:rsid w:val="00C71625"/>
    <w:rsid w:val="00C717CA"/>
    <w:rsid w:val="00C721CA"/>
    <w:rsid w:val="00C726D8"/>
    <w:rsid w:val="00C728D5"/>
    <w:rsid w:val="00C728EC"/>
    <w:rsid w:val="00C7292E"/>
    <w:rsid w:val="00C72EF2"/>
    <w:rsid w:val="00C739EC"/>
    <w:rsid w:val="00C74034"/>
    <w:rsid w:val="00C7409E"/>
    <w:rsid w:val="00C74139"/>
    <w:rsid w:val="00C7425B"/>
    <w:rsid w:val="00C743D3"/>
    <w:rsid w:val="00C74684"/>
    <w:rsid w:val="00C74B1B"/>
    <w:rsid w:val="00C74C1C"/>
    <w:rsid w:val="00C75292"/>
    <w:rsid w:val="00C754EB"/>
    <w:rsid w:val="00C759B2"/>
    <w:rsid w:val="00C759D8"/>
    <w:rsid w:val="00C7621E"/>
    <w:rsid w:val="00C762B6"/>
    <w:rsid w:val="00C76C05"/>
    <w:rsid w:val="00C770D1"/>
    <w:rsid w:val="00C80077"/>
    <w:rsid w:val="00C80150"/>
    <w:rsid w:val="00C80632"/>
    <w:rsid w:val="00C80AC2"/>
    <w:rsid w:val="00C80C46"/>
    <w:rsid w:val="00C8135C"/>
    <w:rsid w:val="00C81590"/>
    <w:rsid w:val="00C815AA"/>
    <w:rsid w:val="00C81DD5"/>
    <w:rsid w:val="00C821A5"/>
    <w:rsid w:val="00C82244"/>
    <w:rsid w:val="00C825E9"/>
    <w:rsid w:val="00C82735"/>
    <w:rsid w:val="00C828EC"/>
    <w:rsid w:val="00C82AB1"/>
    <w:rsid w:val="00C82C9F"/>
    <w:rsid w:val="00C82D1A"/>
    <w:rsid w:val="00C82E44"/>
    <w:rsid w:val="00C82E59"/>
    <w:rsid w:val="00C83BD7"/>
    <w:rsid w:val="00C83BDB"/>
    <w:rsid w:val="00C8407A"/>
    <w:rsid w:val="00C840C8"/>
    <w:rsid w:val="00C84174"/>
    <w:rsid w:val="00C8471A"/>
    <w:rsid w:val="00C84875"/>
    <w:rsid w:val="00C84925"/>
    <w:rsid w:val="00C84C55"/>
    <w:rsid w:val="00C85441"/>
    <w:rsid w:val="00C85776"/>
    <w:rsid w:val="00C857EF"/>
    <w:rsid w:val="00C85F24"/>
    <w:rsid w:val="00C868EB"/>
    <w:rsid w:val="00C86DDE"/>
    <w:rsid w:val="00C87031"/>
    <w:rsid w:val="00C87119"/>
    <w:rsid w:val="00C878E3"/>
    <w:rsid w:val="00C878F6"/>
    <w:rsid w:val="00C9046F"/>
    <w:rsid w:val="00C90AED"/>
    <w:rsid w:val="00C90CFB"/>
    <w:rsid w:val="00C913BD"/>
    <w:rsid w:val="00C92874"/>
    <w:rsid w:val="00C928DF"/>
    <w:rsid w:val="00C92987"/>
    <w:rsid w:val="00C92F52"/>
    <w:rsid w:val="00C932EA"/>
    <w:rsid w:val="00C94260"/>
    <w:rsid w:val="00C9431B"/>
    <w:rsid w:val="00C945B7"/>
    <w:rsid w:val="00C94E2A"/>
    <w:rsid w:val="00C955A6"/>
    <w:rsid w:val="00C95AB5"/>
    <w:rsid w:val="00C95AE6"/>
    <w:rsid w:val="00C95EB5"/>
    <w:rsid w:val="00C95F26"/>
    <w:rsid w:val="00C963C7"/>
    <w:rsid w:val="00C969E8"/>
    <w:rsid w:val="00C96A01"/>
    <w:rsid w:val="00C96A25"/>
    <w:rsid w:val="00C96F8E"/>
    <w:rsid w:val="00C96F94"/>
    <w:rsid w:val="00C971E7"/>
    <w:rsid w:val="00CA04A7"/>
    <w:rsid w:val="00CA0710"/>
    <w:rsid w:val="00CA07B7"/>
    <w:rsid w:val="00CA0848"/>
    <w:rsid w:val="00CA0BAC"/>
    <w:rsid w:val="00CA0D17"/>
    <w:rsid w:val="00CA1433"/>
    <w:rsid w:val="00CA17AA"/>
    <w:rsid w:val="00CA1973"/>
    <w:rsid w:val="00CA19E2"/>
    <w:rsid w:val="00CA1C93"/>
    <w:rsid w:val="00CA26D0"/>
    <w:rsid w:val="00CA26D2"/>
    <w:rsid w:val="00CA2708"/>
    <w:rsid w:val="00CA2BAE"/>
    <w:rsid w:val="00CA2CEB"/>
    <w:rsid w:val="00CA31DD"/>
    <w:rsid w:val="00CA3531"/>
    <w:rsid w:val="00CA3740"/>
    <w:rsid w:val="00CA3DA7"/>
    <w:rsid w:val="00CA3E19"/>
    <w:rsid w:val="00CA4761"/>
    <w:rsid w:val="00CA47CD"/>
    <w:rsid w:val="00CA4898"/>
    <w:rsid w:val="00CA4BD5"/>
    <w:rsid w:val="00CA5086"/>
    <w:rsid w:val="00CA53FB"/>
    <w:rsid w:val="00CA5524"/>
    <w:rsid w:val="00CA56A4"/>
    <w:rsid w:val="00CA5AF5"/>
    <w:rsid w:val="00CA5F86"/>
    <w:rsid w:val="00CA6148"/>
    <w:rsid w:val="00CA641D"/>
    <w:rsid w:val="00CA6635"/>
    <w:rsid w:val="00CA6AC3"/>
    <w:rsid w:val="00CA6F21"/>
    <w:rsid w:val="00CA6F97"/>
    <w:rsid w:val="00CA7149"/>
    <w:rsid w:val="00CA7628"/>
    <w:rsid w:val="00CA7797"/>
    <w:rsid w:val="00CA7D76"/>
    <w:rsid w:val="00CA7E95"/>
    <w:rsid w:val="00CB00A1"/>
    <w:rsid w:val="00CB07B7"/>
    <w:rsid w:val="00CB0A05"/>
    <w:rsid w:val="00CB0E44"/>
    <w:rsid w:val="00CB1139"/>
    <w:rsid w:val="00CB167F"/>
    <w:rsid w:val="00CB21E4"/>
    <w:rsid w:val="00CB247C"/>
    <w:rsid w:val="00CB2942"/>
    <w:rsid w:val="00CB2C18"/>
    <w:rsid w:val="00CB2F39"/>
    <w:rsid w:val="00CB4206"/>
    <w:rsid w:val="00CB4255"/>
    <w:rsid w:val="00CB4542"/>
    <w:rsid w:val="00CB52E9"/>
    <w:rsid w:val="00CB5584"/>
    <w:rsid w:val="00CB5649"/>
    <w:rsid w:val="00CB6273"/>
    <w:rsid w:val="00CB666C"/>
    <w:rsid w:val="00CB6818"/>
    <w:rsid w:val="00CB6DE6"/>
    <w:rsid w:val="00CB757D"/>
    <w:rsid w:val="00CB76C4"/>
    <w:rsid w:val="00CC00D1"/>
    <w:rsid w:val="00CC07B4"/>
    <w:rsid w:val="00CC0916"/>
    <w:rsid w:val="00CC0D4B"/>
    <w:rsid w:val="00CC1100"/>
    <w:rsid w:val="00CC1216"/>
    <w:rsid w:val="00CC12CF"/>
    <w:rsid w:val="00CC14A1"/>
    <w:rsid w:val="00CC1C10"/>
    <w:rsid w:val="00CC1D05"/>
    <w:rsid w:val="00CC1D33"/>
    <w:rsid w:val="00CC1E9E"/>
    <w:rsid w:val="00CC32B0"/>
    <w:rsid w:val="00CC3886"/>
    <w:rsid w:val="00CC38B6"/>
    <w:rsid w:val="00CC3C66"/>
    <w:rsid w:val="00CC3F23"/>
    <w:rsid w:val="00CC4C6B"/>
    <w:rsid w:val="00CC5C5F"/>
    <w:rsid w:val="00CC5CCD"/>
    <w:rsid w:val="00CC6369"/>
    <w:rsid w:val="00CC63BE"/>
    <w:rsid w:val="00CC655A"/>
    <w:rsid w:val="00CC699C"/>
    <w:rsid w:val="00CC6B67"/>
    <w:rsid w:val="00CC6DBD"/>
    <w:rsid w:val="00CC6F98"/>
    <w:rsid w:val="00CC783A"/>
    <w:rsid w:val="00CD013E"/>
    <w:rsid w:val="00CD046C"/>
    <w:rsid w:val="00CD06FF"/>
    <w:rsid w:val="00CD0B82"/>
    <w:rsid w:val="00CD1284"/>
    <w:rsid w:val="00CD1C24"/>
    <w:rsid w:val="00CD3D3D"/>
    <w:rsid w:val="00CD40C7"/>
    <w:rsid w:val="00CD41DC"/>
    <w:rsid w:val="00CD4602"/>
    <w:rsid w:val="00CD479D"/>
    <w:rsid w:val="00CD48FE"/>
    <w:rsid w:val="00CD4BA7"/>
    <w:rsid w:val="00CD5354"/>
    <w:rsid w:val="00CD5E83"/>
    <w:rsid w:val="00CD6169"/>
    <w:rsid w:val="00CD61AA"/>
    <w:rsid w:val="00CD61B6"/>
    <w:rsid w:val="00CD61C6"/>
    <w:rsid w:val="00CD624E"/>
    <w:rsid w:val="00CD6519"/>
    <w:rsid w:val="00CD6598"/>
    <w:rsid w:val="00CD6932"/>
    <w:rsid w:val="00CD6A50"/>
    <w:rsid w:val="00CD6F88"/>
    <w:rsid w:val="00CD7C40"/>
    <w:rsid w:val="00CE01A2"/>
    <w:rsid w:val="00CE0A65"/>
    <w:rsid w:val="00CE0C8E"/>
    <w:rsid w:val="00CE0E1E"/>
    <w:rsid w:val="00CE1389"/>
    <w:rsid w:val="00CE1B82"/>
    <w:rsid w:val="00CE1B88"/>
    <w:rsid w:val="00CE1DB0"/>
    <w:rsid w:val="00CE2166"/>
    <w:rsid w:val="00CE220E"/>
    <w:rsid w:val="00CE2222"/>
    <w:rsid w:val="00CE2654"/>
    <w:rsid w:val="00CE27A7"/>
    <w:rsid w:val="00CE2A1C"/>
    <w:rsid w:val="00CE2E72"/>
    <w:rsid w:val="00CE3544"/>
    <w:rsid w:val="00CE3B4C"/>
    <w:rsid w:val="00CE3D40"/>
    <w:rsid w:val="00CE4164"/>
    <w:rsid w:val="00CE4BCC"/>
    <w:rsid w:val="00CE508E"/>
    <w:rsid w:val="00CE5132"/>
    <w:rsid w:val="00CE51D5"/>
    <w:rsid w:val="00CE562F"/>
    <w:rsid w:val="00CE5AD9"/>
    <w:rsid w:val="00CE6036"/>
    <w:rsid w:val="00CE643E"/>
    <w:rsid w:val="00CE6804"/>
    <w:rsid w:val="00CE723F"/>
    <w:rsid w:val="00CE78E6"/>
    <w:rsid w:val="00CF005F"/>
    <w:rsid w:val="00CF035F"/>
    <w:rsid w:val="00CF072D"/>
    <w:rsid w:val="00CF0BD4"/>
    <w:rsid w:val="00CF1371"/>
    <w:rsid w:val="00CF14B3"/>
    <w:rsid w:val="00CF17E3"/>
    <w:rsid w:val="00CF195B"/>
    <w:rsid w:val="00CF19ED"/>
    <w:rsid w:val="00CF1B48"/>
    <w:rsid w:val="00CF1C62"/>
    <w:rsid w:val="00CF2101"/>
    <w:rsid w:val="00CF2524"/>
    <w:rsid w:val="00CF2787"/>
    <w:rsid w:val="00CF2B25"/>
    <w:rsid w:val="00CF3114"/>
    <w:rsid w:val="00CF3284"/>
    <w:rsid w:val="00CF38F4"/>
    <w:rsid w:val="00CF3EAB"/>
    <w:rsid w:val="00CF3EFB"/>
    <w:rsid w:val="00CF3F69"/>
    <w:rsid w:val="00CF43C2"/>
    <w:rsid w:val="00CF475D"/>
    <w:rsid w:val="00CF4C3F"/>
    <w:rsid w:val="00CF4DAF"/>
    <w:rsid w:val="00CF4E8E"/>
    <w:rsid w:val="00CF5054"/>
    <w:rsid w:val="00CF529C"/>
    <w:rsid w:val="00CF5333"/>
    <w:rsid w:val="00CF5B11"/>
    <w:rsid w:val="00CF6561"/>
    <w:rsid w:val="00CF70E7"/>
    <w:rsid w:val="00CF73DE"/>
    <w:rsid w:val="00CF7507"/>
    <w:rsid w:val="00CF7879"/>
    <w:rsid w:val="00CF7897"/>
    <w:rsid w:val="00CF7BB9"/>
    <w:rsid w:val="00D00113"/>
    <w:rsid w:val="00D0066D"/>
    <w:rsid w:val="00D007DA"/>
    <w:rsid w:val="00D0122D"/>
    <w:rsid w:val="00D01266"/>
    <w:rsid w:val="00D01315"/>
    <w:rsid w:val="00D01774"/>
    <w:rsid w:val="00D0229E"/>
    <w:rsid w:val="00D027B5"/>
    <w:rsid w:val="00D02B36"/>
    <w:rsid w:val="00D02C2D"/>
    <w:rsid w:val="00D030BD"/>
    <w:rsid w:val="00D031D5"/>
    <w:rsid w:val="00D0336E"/>
    <w:rsid w:val="00D03457"/>
    <w:rsid w:val="00D034D8"/>
    <w:rsid w:val="00D036DE"/>
    <w:rsid w:val="00D03782"/>
    <w:rsid w:val="00D04A9C"/>
    <w:rsid w:val="00D04E5F"/>
    <w:rsid w:val="00D052B9"/>
    <w:rsid w:val="00D054A0"/>
    <w:rsid w:val="00D05C92"/>
    <w:rsid w:val="00D06193"/>
    <w:rsid w:val="00D06545"/>
    <w:rsid w:val="00D06605"/>
    <w:rsid w:val="00D0691D"/>
    <w:rsid w:val="00D06F38"/>
    <w:rsid w:val="00D06F54"/>
    <w:rsid w:val="00D070F8"/>
    <w:rsid w:val="00D077C6"/>
    <w:rsid w:val="00D07BE2"/>
    <w:rsid w:val="00D07D07"/>
    <w:rsid w:val="00D07DE5"/>
    <w:rsid w:val="00D07F8B"/>
    <w:rsid w:val="00D101A3"/>
    <w:rsid w:val="00D1033E"/>
    <w:rsid w:val="00D10C88"/>
    <w:rsid w:val="00D10D3F"/>
    <w:rsid w:val="00D10D4D"/>
    <w:rsid w:val="00D11056"/>
    <w:rsid w:val="00D11096"/>
    <w:rsid w:val="00D1137A"/>
    <w:rsid w:val="00D12CA0"/>
    <w:rsid w:val="00D12E5D"/>
    <w:rsid w:val="00D13062"/>
    <w:rsid w:val="00D13223"/>
    <w:rsid w:val="00D134B3"/>
    <w:rsid w:val="00D136B6"/>
    <w:rsid w:val="00D13A5F"/>
    <w:rsid w:val="00D13B92"/>
    <w:rsid w:val="00D14B3B"/>
    <w:rsid w:val="00D14CBB"/>
    <w:rsid w:val="00D14DAF"/>
    <w:rsid w:val="00D14FE5"/>
    <w:rsid w:val="00D1511E"/>
    <w:rsid w:val="00D1593D"/>
    <w:rsid w:val="00D15C07"/>
    <w:rsid w:val="00D15E1B"/>
    <w:rsid w:val="00D1603C"/>
    <w:rsid w:val="00D162D5"/>
    <w:rsid w:val="00D16435"/>
    <w:rsid w:val="00D16487"/>
    <w:rsid w:val="00D16867"/>
    <w:rsid w:val="00D16CBE"/>
    <w:rsid w:val="00D16FEA"/>
    <w:rsid w:val="00D17314"/>
    <w:rsid w:val="00D176D6"/>
    <w:rsid w:val="00D17ADB"/>
    <w:rsid w:val="00D17F8D"/>
    <w:rsid w:val="00D20693"/>
    <w:rsid w:val="00D2166F"/>
    <w:rsid w:val="00D21BBE"/>
    <w:rsid w:val="00D21CED"/>
    <w:rsid w:val="00D21D21"/>
    <w:rsid w:val="00D220AD"/>
    <w:rsid w:val="00D22322"/>
    <w:rsid w:val="00D2255D"/>
    <w:rsid w:val="00D22AB9"/>
    <w:rsid w:val="00D235BC"/>
    <w:rsid w:val="00D237FF"/>
    <w:rsid w:val="00D24019"/>
    <w:rsid w:val="00D240ED"/>
    <w:rsid w:val="00D24113"/>
    <w:rsid w:val="00D242FC"/>
    <w:rsid w:val="00D24594"/>
    <w:rsid w:val="00D245EC"/>
    <w:rsid w:val="00D24807"/>
    <w:rsid w:val="00D24845"/>
    <w:rsid w:val="00D24E6E"/>
    <w:rsid w:val="00D2534E"/>
    <w:rsid w:val="00D25A7D"/>
    <w:rsid w:val="00D26482"/>
    <w:rsid w:val="00D26817"/>
    <w:rsid w:val="00D26D25"/>
    <w:rsid w:val="00D26F65"/>
    <w:rsid w:val="00D26F85"/>
    <w:rsid w:val="00D270F0"/>
    <w:rsid w:val="00D275C6"/>
    <w:rsid w:val="00D276A3"/>
    <w:rsid w:val="00D304F9"/>
    <w:rsid w:val="00D3053F"/>
    <w:rsid w:val="00D30BD4"/>
    <w:rsid w:val="00D30E10"/>
    <w:rsid w:val="00D31E4B"/>
    <w:rsid w:val="00D32889"/>
    <w:rsid w:val="00D32A58"/>
    <w:rsid w:val="00D3331A"/>
    <w:rsid w:val="00D33663"/>
    <w:rsid w:val="00D33B92"/>
    <w:rsid w:val="00D33CEF"/>
    <w:rsid w:val="00D340F3"/>
    <w:rsid w:val="00D348DB"/>
    <w:rsid w:val="00D34A74"/>
    <w:rsid w:val="00D3545C"/>
    <w:rsid w:val="00D35630"/>
    <w:rsid w:val="00D3595D"/>
    <w:rsid w:val="00D35C2B"/>
    <w:rsid w:val="00D35DE9"/>
    <w:rsid w:val="00D35F76"/>
    <w:rsid w:val="00D36355"/>
    <w:rsid w:val="00D36C53"/>
    <w:rsid w:val="00D3730B"/>
    <w:rsid w:val="00D37379"/>
    <w:rsid w:val="00D37448"/>
    <w:rsid w:val="00D377E6"/>
    <w:rsid w:val="00D379EA"/>
    <w:rsid w:val="00D37F87"/>
    <w:rsid w:val="00D4019C"/>
    <w:rsid w:val="00D40415"/>
    <w:rsid w:val="00D408E1"/>
    <w:rsid w:val="00D40C20"/>
    <w:rsid w:val="00D413F4"/>
    <w:rsid w:val="00D4151B"/>
    <w:rsid w:val="00D4167B"/>
    <w:rsid w:val="00D4176C"/>
    <w:rsid w:val="00D41B35"/>
    <w:rsid w:val="00D42A4F"/>
    <w:rsid w:val="00D42B9F"/>
    <w:rsid w:val="00D42C10"/>
    <w:rsid w:val="00D42CFA"/>
    <w:rsid w:val="00D42FC8"/>
    <w:rsid w:val="00D436A4"/>
    <w:rsid w:val="00D43F27"/>
    <w:rsid w:val="00D444E8"/>
    <w:rsid w:val="00D45692"/>
    <w:rsid w:val="00D4593F"/>
    <w:rsid w:val="00D45EE7"/>
    <w:rsid w:val="00D462D7"/>
    <w:rsid w:val="00D463B2"/>
    <w:rsid w:val="00D4662C"/>
    <w:rsid w:val="00D467D4"/>
    <w:rsid w:val="00D46853"/>
    <w:rsid w:val="00D469FA"/>
    <w:rsid w:val="00D46CE2"/>
    <w:rsid w:val="00D46D51"/>
    <w:rsid w:val="00D46E15"/>
    <w:rsid w:val="00D47104"/>
    <w:rsid w:val="00D474FF"/>
    <w:rsid w:val="00D5081A"/>
    <w:rsid w:val="00D50B47"/>
    <w:rsid w:val="00D5157D"/>
    <w:rsid w:val="00D5174C"/>
    <w:rsid w:val="00D517CF"/>
    <w:rsid w:val="00D519FE"/>
    <w:rsid w:val="00D51BAF"/>
    <w:rsid w:val="00D51C2F"/>
    <w:rsid w:val="00D51DDB"/>
    <w:rsid w:val="00D51E7F"/>
    <w:rsid w:val="00D52151"/>
    <w:rsid w:val="00D52912"/>
    <w:rsid w:val="00D52E53"/>
    <w:rsid w:val="00D52EA1"/>
    <w:rsid w:val="00D52F92"/>
    <w:rsid w:val="00D530EF"/>
    <w:rsid w:val="00D53546"/>
    <w:rsid w:val="00D53660"/>
    <w:rsid w:val="00D54496"/>
    <w:rsid w:val="00D54538"/>
    <w:rsid w:val="00D546D4"/>
    <w:rsid w:val="00D551ED"/>
    <w:rsid w:val="00D55225"/>
    <w:rsid w:val="00D55865"/>
    <w:rsid w:val="00D55981"/>
    <w:rsid w:val="00D55D99"/>
    <w:rsid w:val="00D56371"/>
    <w:rsid w:val="00D565EF"/>
    <w:rsid w:val="00D56673"/>
    <w:rsid w:val="00D56C31"/>
    <w:rsid w:val="00D56F68"/>
    <w:rsid w:val="00D57135"/>
    <w:rsid w:val="00D57177"/>
    <w:rsid w:val="00D5743D"/>
    <w:rsid w:val="00D57460"/>
    <w:rsid w:val="00D57A26"/>
    <w:rsid w:val="00D57B90"/>
    <w:rsid w:val="00D57C8D"/>
    <w:rsid w:val="00D57FE6"/>
    <w:rsid w:val="00D57FF7"/>
    <w:rsid w:val="00D600CB"/>
    <w:rsid w:val="00D600FE"/>
    <w:rsid w:val="00D609C1"/>
    <w:rsid w:val="00D6139E"/>
    <w:rsid w:val="00D61487"/>
    <w:rsid w:val="00D6170E"/>
    <w:rsid w:val="00D6238D"/>
    <w:rsid w:val="00D6243E"/>
    <w:rsid w:val="00D62950"/>
    <w:rsid w:val="00D64122"/>
    <w:rsid w:val="00D6481D"/>
    <w:rsid w:val="00D6500A"/>
    <w:rsid w:val="00D65376"/>
    <w:rsid w:val="00D65F44"/>
    <w:rsid w:val="00D6626D"/>
    <w:rsid w:val="00D66742"/>
    <w:rsid w:val="00D66C0E"/>
    <w:rsid w:val="00D67FDF"/>
    <w:rsid w:val="00D703C9"/>
    <w:rsid w:val="00D707C1"/>
    <w:rsid w:val="00D709BF"/>
    <w:rsid w:val="00D70D8E"/>
    <w:rsid w:val="00D70DE2"/>
    <w:rsid w:val="00D70E05"/>
    <w:rsid w:val="00D7105E"/>
    <w:rsid w:val="00D71294"/>
    <w:rsid w:val="00D725CC"/>
    <w:rsid w:val="00D72BEB"/>
    <w:rsid w:val="00D72EFB"/>
    <w:rsid w:val="00D73443"/>
    <w:rsid w:val="00D734F2"/>
    <w:rsid w:val="00D73927"/>
    <w:rsid w:val="00D74135"/>
    <w:rsid w:val="00D74B59"/>
    <w:rsid w:val="00D74C54"/>
    <w:rsid w:val="00D74CE4"/>
    <w:rsid w:val="00D75F53"/>
    <w:rsid w:val="00D75FDD"/>
    <w:rsid w:val="00D76DCA"/>
    <w:rsid w:val="00D7726F"/>
    <w:rsid w:val="00D77390"/>
    <w:rsid w:val="00D77561"/>
    <w:rsid w:val="00D777F7"/>
    <w:rsid w:val="00D803CD"/>
    <w:rsid w:val="00D807F2"/>
    <w:rsid w:val="00D809E3"/>
    <w:rsid w:val="00D80A5E"/>
    <w:rsid w:val="00D80E1D"/>
    <w:rsid w:val="00D80E4F"/>
    <w:rsid w:val="00D813D5"/>
    <w:rsid w:val="00D81898"/>
    <w:rsid w:val="00D81A36"/>
    <w:rsid w:val="00D81C20"/>
    <w:rsid w:val="00D81DAE"/>
    <w:rsid w:val="00D820B8"/>
    <w:rsid w:val="00D82A59"/>
    <w:rsid w:val="00D82EA2"/>
    <w:rsid w:val="00D831D5"/>
    <w:rsid w:val="00D833A0"/>
    <w:rsid w:val="00D834B2"/>
    <w:rsid w:val="00D834BE"/>
    <w:rsid w:val="00D83B33"/>
    <w:rsid w:val="00D84731"/>
    <w:rsid w:val="00D84E01"/>
    <w:rsid w:val="00D84FC8"/>
    <w:rsid w:val="00D85534"/>
    <w:rsid w:val="00D85949"/>
    <w:rsid w:val="00D859AE"/>
    <w:rsid w:val="00D859FF"/>
    <w:rsid w:val="00D85F78"/>
    <w:rsid w:val="00D86115"/>
    <w:rsid w:val="00D8642E"/>
    <w:rsid w:val="00D86D55"/>
    <w:rsid w:val="00D87739"/>
    <w:rsid w:val="00D87B88"/>
    <w:rsid w:val="00D87CB9"/>
    <w:rsid w:val="00D87FB1"/>
    <w:rsid w:val="00D900E8"/>
    <w:rsid w:val="00D90158"/>
    <w:rsid w:val="00D907FA"/>
    <w:rsid w:val="00D91DE1"/>
    <w:rsid w:val="00D92394"/>
    <w:rsid w:val="00D92B15"/>
    <w:rsid w:val="00D92CFB"/>
    <w:rsid w:val="00D92E82"/>
    <w:rsid w:val="00D93107"/>
    <w:rsid w:val="00D93167"/>
    <w:rsid w:val="00D939F4"/>
    <w:rsid w:val="00D93BF0"/>
    <w:rsid w:val="00D93DD2"/>
    <w:rsid w:val="00D9436C"/>
    <w:rsid w:val="00D943D8"/>
    <w:rsid w:val="00D9482B"/>
    <w:rsid w:val="00D94996"/>
    <w:rsid w:val="00D95407"/>
    <w:rsid w:val="00D964EC"/>
    <w:rsid w:val="00D966D4"/>
    <w:rsid w:val="00D9688D"/>
    <w:rsid w:val="00D96E40"/>
    <w:rsid w:val="00D97080"/>
    <w:rsid w:val="00D971A7"/>
    <w:rsid w:val="00D971FE"/>
    <w:rsid w:val="00D979D2"/>
    <w:rsid w:val="00D97FDD"/>
    <w:rsid w:val="00DA07B5"/>
    <w:rsid w:val="00DA08BC"/>
    <w:rsid w:val="00DA0AFF"/>
    <w:rsid w:val="00DA0FDC"/>
    <w:rsid w:val="00DA1242"/>
    <w:rsid w:val="00DA1865"/>
    <w:rsid w:val="00DA18B6"/>
    <w:rsid w:val="00DA1D5C"/>
    <w:rsid w:val="00DA1DDF"/>
    <w:rsid w:val="00DA232B"/>
    <w:rsid w:val="00DA237B"/>
    <w:rsid w:val="00DA2DB0"/>
    <w:rsid w:val="00DA2F2A"/>
    <w:rsid w:val="00DA3537"/>
    <w:rsid w:val="00DA3560"/>
    <w:rsid w:val="00DA36FF"/>
    <w:rsid w:val="00DA3A20"/>
    <w:rsid w:val="00DA3B18"/>
    <w:rsid w:val="00DA3D59"/>
    <w:rsid w:val="00DA3FDA"/>
    <w:rsid w:val="00DA408E"/>
    <w:rsid w:val="00DA4204"/>
    <w:rsid w:val="00DA46D3"/>
    <w:rsid w:val="00DA4AF8"/>
    <w:rsid w:val="00DA4ECF"/>
    <w:rsid w:val="00DA51E0"/>
    <w:rsid w:val="00DA561A"/>
    <w:rsid w:val="00DA6145"/>
    <w:rsid w:val="00DA69BD"/>
    <w:rsid w:val="00DA6E77"/>
    <w:rsid w:val="00DB0098"/>
    <w:rsid w:val="00DB0D8B"/>
    <w:rsid w:val="00DB0DEC"/>
    <w:rsid w:val="00DB12BD"/>
    <w:rsid w:val="00DB1886"/>
    <w:rsid w:val="00DB1C11"/>
    <w:rsid w:val="00DB2496"/>
    <w:rsid w:val="00DB24FD"/>
    <w:rsid w:val="00DB26DD"/>
    <w:rsid w:val="00DB2B7E"/>
    <w:rsid w:val="00DB2F7D"/>
    <w:rsid w:val="00DB326B"/>
    <w:rsid w:val="00DB331E"/>
    <w:rsid w:val="00DB3595"/>
    <w:rsid w:val="00DB4047"/>
    <w:rsid w:val="00DB45DA"/>
    <w:rsid w:val="00DB4A48"/>
    <w:rsid w:val="00DB4B98"/>
    <w:rsid w:val="00DB52FD"/>
    <w:rsid w:val="00DB53E9"/>
    <w:rsid w:val="00DB54AD"/>
    <w:rsid w:val="00DB5824"/>
    <w:rsid w:val="00DB5C31"/>
    <w:rsid w:val="00DB6A1E"/>
    <w:rsid w:val="00DB724B"/>
    <w:rsid w:val="00DC0029"/>
    <w:rsid w:val="00DC03C7"/>
    <w:rsid w:val="00DC05FC"/>
    <w:rsid w:val="00DC0850"/>
    <w:rsid w:val="00DC0A74"/>
    <w:rsid w:val="00DC14A7"/>
    <w:rsid w:val="00DC14EE"/>
    <w:rsid w:val="00DC1551"/>
    <w:rsid w:val="00DC17AB"/>
    <w:rsid w:val="00DC19A7"/>
    <w:rsid w:val="00DC2022"/>
    <w:rsid w:val="00DC24FE"/>
    <w:rsid w:val="00DC2694"/>
    <w:rsid w:val="00DC2C77"/>
    <w:rsid w:val="00DC3289"/>
    <w:rsid w:val="00DC3413"/>
    <w:rsid w:val="00DC3547"/>
    <w:rsid w:val="00DC35D1"/>
    <w:rsid w:val="00DC36B7"/>
    <w:rsid w:val="00DC4343"/>
    <w:rsid w:val="00DC4489"/>
    <w:rsid w:val="00DC4557"/>
    <w:rsid w:val="00DC4618"/>
    <w:rsid w:val="00DC4723"/>
    <w:rsid w:val="00DC48C0"/>
    <w:rsid w:val="00DC547C"/>
    <w:rsid w:val="00DC5653"/>
    <w:rsid w:val="00DC5E6A"/>
    <w:rsid w:val="00DC5F1C"/>
    <w:rsid w:val="00DC64EF"/>
    <w:rsid w:val="00DC6568"/>
    <w:rsid w:val="00DC67C9"/>
    <w:rsid w:val="00DC6D3B"/>
    <w:rsid w:val="00DC78B9"/>
    <w:rsid w:val="00DC7E4A"/>
    <w:rsid w:val="00DC7F91"/>
    <w:rsid w:val="00DD08BA"/>
    <w:rsid w:val="00DD1314"/>
    <w:rsid w:val="00DD16FF"/>
    <w:rsid w:val="00DD1774"/>
    <w:rsid w:val="00DD1D34"/>
    <w:rsid w:val="00DD2597"/>
    <w:rsid w:val="00DD259A"/>
    <w:rsid w:val="00DD28AE"/>
    <w:rsid w:val="00DD3092"/>
    <w:rsid w:val="00DD354B"/>
    <w:rsid w:val="00DD39FF"/>
    <w:rsid w:val="00DD3C48"/>
    <w:rsid w:val="00DD4223"/>
    <w:rsid w:val="00DD42DA"/>
    <w:rsid w:val="00DD437D"/>
    <w:rsid w:val="00DD4753"/>
    <w:rsid w:val="00DD4819"/>
    <w:rsid w:val="00DD4DA5"/>
    <w:rsid w:val="00DD50DF"/>
    <w:rsid w:val="00DD5349"/>
    <w:rsid w:val="00DD538A"/>
    <w:rsid w:val="00DD5518"/>
    <w:rsid w:val="00DD5801"/>
    <w:rsid w:val="00DD5EDC"/>
    <w:rsid w:val="00DD6256"/>
    <w:rsid w:val="00DD63BE"/>
    <w:rsid w:val="00DD6AAA"/>
    <w:rsid w:val="00DD6DCD"/>
    <w:rsid w:val="00DD705C"/>
    <w:rsid w:val="00DD75CC"/>
    <w:rsid w:val="00DD785C"/>
    <w:rsid w:val="00DD7E0E"/>
    <w:rsid w:val="00DD7F71"/>
    <w:rsid w:val="00DD7FEE"/>
    <w:rsid w:val="00DE08E2"/>
    <w:rsid w:val="00DE0A97"/>
    <w:rsid w:val="00DE0E23"/>
    <w:rsid w:val="00DE17EB"/>
    <w:rsid w:val="00DE192A"/>
    <w:rsid w:val="00DE1C17"/>
    <w:rsid w:val="00DE1D81"/>
    <w:rsid w:val="00DE22DC"/>
    <w:rsid w:val="00DE24E6"/>
    <w:rsid w:val="00DE2C00"/>
    <w:rsid w:val="00DE3053"/>
    <w:rsid w:val="00DE318E"/>
    <w:rsid w:val="00DE32AA"/>
    <w:rsid w:val="00DE36B6"/>
    <w:rsid w:val="00DE3933"/>
    <w:rsid w:val="00DE39A4"/>
    <w:rsid w:val="00DE409F"/>
    <w:rsid w:val="00DE4857"/>
    <w:rsid w:val="00DE49D6"/>
    <w:rsid w:val="00DE4C3B"/>
    <w:rsid w:val="00DE528A"/>
    <w:rsid w:val="00DE5538"/>
    <w:rsid w:val="00DE5B05"/>
    <w:rsid w:val="00DE5C43"/>
    <w:rsid w:val="00DE609A"/>
    <w:rsid w:val="00DE67CD"/>
    <w:rsid w:val="00DE6AC4"/>
    <w:rsid w:val="00DE6DC8"/>
    <w:rsid w:val="00DE6F23"/>
    <w:rsid w:val="00DF07CC"/>
    <w:rsid w:val="00DF0A5F"/>
    <w:rsid w:val="00DF0E9E"/>
    <w:rsid w:val="00DF119A"/>
    <w:rsid w:val="00DF13A1"/>
    <w:rsid w:val="00DF13DE"/>
    <w:rsid w:val="00DF1619"/>
    <w:rsid w:val="00DF16EF"/>
    <w:rsid w:val="00DF1928"/>
    <w:rsid w:val="00DF2048"/>
    <w:rsid w:val="00DF22A8"/>
    <w:rsid w:val="00DF2CDC"/>
    <w:rsid w:val="00DF3411"/>
    <w:rsid w:val="00DF3CCE"/>
    <w:rsid w:val="00DF4374"/>
    <w:rsid w:val="00DF4832"/>
    <w:rsid w:val="00DF60D4"/>
    <w:rsid w:val="00DF60E6"/>
    <w:rsid w:val="00DF658D"/>
    <w:rsid w:val="00DF6868"/>
    <w:rsid w:val="00DF68B2"/>
    <w:rsid w:val="00DF6902"/>
    <w:rsid w:val="00DF6AEA"/>
    <w:rsid w:val="00DF6FA3"/>
    <w:rsid w:val="00DF763A"/>
    <w:rsid w:val="00DF7783"/>
    <w:rsid w:val="00DF7BFD"/>
    <w:rsid w:val="00DF7EA8"/>
    <w:rsid w:val="00E0065A"/>
    <w:rsid w:val="00E00A01"/>
    <w:rsid w:val="00E00AA7"/>
    <w:rsid w:val="00E01124"/>
    <w:rsid w:val="00E01C1C"/>
    <w:rsid w:val="00E02136"/>
    <w:rsid w:val="00E026D2"/>
    <w:rsid w:val="00E02C43"/>
    <w:rsid w:val="00E02CE7"/>
    <w:rsid w:val="00E0300C"/>
    <w:rsid w:val="00E03321"/>
    <w:rsid w:val="00E035D2"/>
    <w:rsid w:val="00E036FE"/>
    <w:rsid w:val="00E03A7D"/>
    <w:rsid w:val="00E04108"/>
    <w:rsid w:val="00E046FB"/>
    <w:rsid w:val="00E04797"/>
    <w:rsid w:val="00E0485D"/>
    <w:rsid w:val="00E04899"/>
    <w:rsid w:val="00E061F0"/>
    <w:rsid w:val="00E0663C"/>
    <w:rsid w:val="00E066AF"/>
    <w:rsid w:val="00E0692F"/>
    <w:rsid w:val="00E06C0D"/>
    <w:rsid w:val="00E06EA6"/>
    <w:rsid w:val="00E070B3"/>
    <w:rsid w:val="00E075CB"/>
    <w:rsid w:val="00E076A2"/>
    <w:rsid w:val="00E0777F"/>
    <w:rsid w:val="00E078E8"/>
    <w:rsid w:val="00E07C42"/>
    <w:rsid w:val="00E07DFC"/>
    <w:rsid w:val="00E100EC"/>
    <w:rsid w:val="00E1088E"/>
    <w:rsid w:val="00E1107F"/>
    <w:rsid w:val="00E110C6"/>
    <w:rsid w:val="00E1118E"/>
    <w:rsid w:val="00E11DB0"/>
    <w:rsid w:val="00E137C5"/>
    <w:rsid w:val="00E13835"/>
    <w:rsid w:val="00E145E5"/>
    <w:rsid w:val="00E153A2"/>
    <w:rsid w:val="00E154E1"/>
    <w:rsid w:val="00E15693"/>
    <w:rsid w:val="00E1577F"/>
    <w:rsid w:val="00E159FB"/>
    <w:rsid w:val="00E165AB"/>
    <w:rsid w:val="00E166F4"/>
    <w:rsid w:val="00E169D1"/>
    <w:rsid w:val="00E16C1C"/>
    <w:rsid w:val="00E17192"/>
    <w:rsid w:val="00E17508"/>
    <w:rsid w:val="00E17594"/>
    <w:rsid w:val="00E177A0"/>
    <w:rsid w:val="00E20BC8"/>
    <w:rsid w:val="00E20BE3"/>
    <w:rsid w:val="00E21B06"/>
    <w:rsid w:val="00E2219E"/>
    <w:rsid w:val="00E2263D"/>
    <w:rsid w:val="00E22800"/>
    <w:rsid w:val="00E22BFD"/>
    <w:rsid w:val="00E22D29"/>
    <w:rsid w:val="00E22D52"/>
    <w:rsid w:val="00E22D8C"/>
    <w:rsid w:val="00E23151"/>
    <w:rsid w:val="00E2315F"/>
    <w:rsid w:val="00E239C0"/>
    <w:rsid w:val="00E23C50"/>
    <w:rsid w:val="00E23D1E"/>
    <w:rsid w:val="00E23F77"/>
    <w:rsid w:val="00E2408B"/>
    <w:rsid w:val="00E240E1"/>
    <w:rsid w:val="00E24117"/>
    <w:rsid w:val="00E24809"/>
    <w:rsid w:val="00E24A51"/>
    <w:rsid w:val="00E24AB9"/>
    <w:rsid w:val="00E24C2B"/>
    <w:rsid w:val="00E25040"/>
    <w:rsid w:val="00E257D3"/>
    <w:rsid w:val="00E25A55"/>
    <w:rsid w:val="00E25AC1"/>
    <w:rsid w:val="00E25B0A"/>
    <w:rsid w:val="00E26154"/>
    <w:rsid w:val="00E26BB1"/>
    <w:rsid w:val="00E26F49"/>
    <w:rsid w:val="00E271D9"/>
    <w:rsid w:val="00E274D6"/>
    <w:rsid w:val="00E277AC"/>
    <w:rsid w:val="00E278F4"/>
    <w:rsid w:val="00E27D12"/>
    <w:rsid w:val="00E27D64"/>
    <w:rsid w:val="00E27DC2"/>
    <w:rsid w:val="00E27E32"/>
    <w:rsid w:val="00E30B0C"/>
    <w:rsid w:val="00E3107B"/>
    <w:rsid w:val="00E31597"/>
    <w:rsid w:val="00E315AF"/>
    <w:rsid w:val="00E317EB"/>
    <w:rsid w:val="00E320F1"/>
    <w:rsid w:val="00E32423"/>
    <w:rsid w:val="00E3263F"/>
    <w:rsid w:val="00E32736"/>
    <w:rsid w:val="00E3289C"/>
    <w:rsid w:val="00E32B35"/>
    <w:rsid w:val="00E32E77"/>
    <w:rsid w:val="00E3306C"/>
    <w:rsid w:val="00E33149"/>
    <w:rsid w:val="00E331E8"/>
    <w:rsid w:val="00E3364C"/>
    <w:rsid w:val="00E336EE"/>
    <w:rsid w:val="00E337B6"/>
    <w:rsid w:val="00E337E4"/>
    <w:rsid w:val="00E33C4F"/>
    <w:rsid w:val="00E3409A"/>
    <w:rsid w:val="00E34114"/>
    <w:rsid w:val="00E342A3"/>
    <w:rsid w:val="00E34312"/>
    <w:rsid w:val="00E3433B"/>
    <w:rsid w:val="00E34770"/>
    <w:rsid w:val="00E34BF8"/>
    <w:rsid w:val="00E3545E"/>
    <w:rsid w:val="00E3546D"/>
    <w:rsid w:val="00E354BD"/>
    <w:rsid w:val="00E35A75"/>
    <w:rsid w:val="00E36280"/>
    <w:rsid w:val="00E36781"/>
    <w:rsid w:val="00E36EB6"/>
    <w:rsid w:val="00E37235"/>
    <w:rsid w:val="00E37954"/>
    <w:rsid w:val="00E37AB0"/>
    <w:rsid w:val="00E4001E"/>
    <w:rsid w:val="00E404CE"/>
    <w:rsid w:val="00E404DF"/>
    <w:rsid w:val="00E405C2"/>
    <w:rsid w:val="00E41452"/>
    <w:rsid w:val="00E4145C"/>
    <w:rsid w:val="00E4169B"/>
    <w:rsid w:val="00E41848"/>
    <w:rsid w:val="00E41A81"/>
    <w:rsid w:val="00E41ACD"/>
    <w:rsid w:val="00E42698"/>
    <w:rsid w:val="00E4295C"/>
    <w:rsid w:val="00E4298E"/>
    <w:rsid w:val="00E42ACF"/>
    <w:rsid w:val="00E42EB5"/>
    <w:rsid w:val="00E43644"/>
    <w:rsid w:val="00E43657"/>
    <w:rsid w:val="00E43D84"/>
    <w:rsid w:val="00E43F6F"/>
    <w:rsid w:val="00E44009"/>
    <w:rsid w:val="00E442AC"/>
    <w:rsid w:val="00E44391"/>
    <w:rsid w:val="00E443A8"/>
    <w:rsid w:val="00E44442"/>
    <w:rsid w:val="00E44B37"/>
    <w:rsid w:val="00E44D36"/>
    <w:rsid w:val="00E45BFD"/>
    <w:rsid w:val="00E460B6"/>
    <w:rsid w:val="00E46366"/>
    <w:rsid w:val="00E466C4"/>
    <w:rsid w:val="00E46C4B"/>
    <w:rsid w:val="00E47004"/>
    <w:rsid w:val="00E470BC"/>
    <w:rsid w:val="00E47835"/>
    <w:rsid w:val="00E47A79"/>
    <w:rsid w:val="00E47EE5"/>
    <w:rsid w:val="00E500D2"/>
    <w:rsid w:val="00E5015B"/>
    <w:rsid w:val="00E50363"/>
    <w:rsid w:val="00E50546"/>
    <w:rsid w:val="00E506D1"/>
    <w:rsid w:val="00E50834"/>
    <w:rsid w:val="00E50978"/>
    <w:rsid w:val="00E509BC"/>
    <w:rsid w:val="00E50AA5"/>
    <w:rsid w:val="00E50F48"/>
    <w:rsid w:val="00E517D6"/>
    <w:rsid w:val="00E52166"/>
    <w:rsid w:val="00E5225F"/>
    <w:rsid w:val="00E52808"/>
    <w:rsid w:val="00E5313E"/>
    <w:rsid w:val="00E531AB"/>
    <w:rsid w:val="00E537B0"/>
    <w:rsid w:val="00E5388D"/>
    <w:rsid w:val="00E53C11"/>
    <w:rsid w:val="00E53FF8"/>
    <w:rsid w:val="00E54404"/>
    <w:rsid w:val="00E54424"/>
    <w:rsid w:val="00E54884"/>
    <w:rsid w:val="00E549CD"/>
    <w:rsid w:val="00E54BF1"/>
    <w:rsid w:val="00E55A22"/>
    <w:rsid w:val="00E55F8A"/>
    <w:rsid w:val="00E57101"/>
    <w:rsid w:val="00E60394"/>
    <w:rsid w:val="00E605EA"/>
    <w:rsid w:val="00E60F97"/>
    <w:rsid w:val="00E61116"/>
    <w:rsid w:val="00E61645"/>
    <w:rsid w:val="00E6190F"/>
    <w:rsid w:val="00E6217A"/>
    <w:rsid w:val="00E62E24"/>
    <w:rsid w:val="00E63091"/>
    <w:rsid w:val="00E63490"/>
    <w:rsid w:val="00E6372D"/>
    <w:rsid w:val="00E63B35"/>
    <w:rsid w:val="00E63BC9"/>
    <w:rsid w:val="00E63C07"/>
    <w:rsid w:val="00E63D1F"/>
    <w:rsid w:val="00E64E9D"/>
    <w:rsid w:val="00E651C6"/>
    <w:rsid w:val="00E65510"/>
    <w:rsid w:val="00E65933"/>
    <w:rsid w:val="00E65B29"/>
    <w:rsid w:val="00E65C17"/>
    <w:rsid w:val="00E66314"/>
    <w:rsid w:val="00E66444"/>
    <w:rsid w:val="00E66822"/>
    <w:rsid w:val="00E66B03"/>
    <w:rsid w:val="00E66DC6"/>
    <w:rsid w:val="00E66EDC"/>
    <w:rsid w:val="00E70495"/>
    <w:rsid w:val="00E70602"/>
    <w:rsid w:val="00E70F16"/>
    <w:rsid w:val="00E711FF"/>
    <w:rsid w:val="00E7138E"/>
    <w:rsid w:val="00E71D7E"/>
    <w:rsid w:val="00E72105"/>
    <w:rsid w:val="00E724F0"/>
    <w:rsid w:val="00E725B8"/>
    <w:rsid w:val="00E733E9"/>
    <w:rsid w:val="00E736E6"/>
    <w:rsid w:val="00E737B4"/>
    <w:rsid w:val="00E7394C"/>
    <w:rsid w:val="00E73992"/>
    <w:rsid w:val="00E73C75"/>
    <w:rsid w:val="00E740A4"/>
    <w:rsid w:val="00E740FB"/>
    <w:rsid w:val="00E7415D"/>
    <w:rsid w:val="00E7417C"/>
    <w:rsid w:val="00E749A7"/>
    <w:rsid w:val="00E749CB"/>
    <w:rsid w:val="00E75401"/>
    <w:rsid w:val="00E75450"/>
    <w:rsid w:val="00E76469"/>
    <w:rsid w:val="00E7732F"/>
    <w:rsid w:val="00E77357"/>
    <w:rsid w:val="00E777C2"/>
    <w:rsid w:val="00E77F84"/>
    <w:rsid w:val="00E8065E"/>
    <w:rsid w:val="00E808CA"/>
    <w:rsid w:val="00E81555"/>
    <w:rsid w:val="00E81A19"/>
    <w:rsid w:val="00E81DE7"/>
    <w:rsid w:val="00E8216A"/>
    <w:rsid w:val="00E82EBC"/>
    <w:rsid w:val="00E83063"/>
    <w:rsid w:val="00E831A1"/>
    <w:rsid w:val="00E83E53"/>
    <w:rsid w:val="00E83FE9"/>
    <w:rsid w:val="00E83FF6"/>
    <w:rsid w:val="00E84414"/>
    <w:rsid w:val="00E847FC"/>
    <w:rsid w:val="00E84809"/>
    <w:rsid w:val="00E849CD"/>
    <w:rsid w:val="00E84A7E"/>
    <w:rsid w:val="00E84B8B"/>
    <w:rsid w:val="00E856E1"/>
    <w:rsid w:val="00E857D8"/>
    <w:rsid w:val="00E85816"/>
    <w:rsid w:val="00E860B8"/>
    <w:rsid w:val="00E862A5"/>
    <w:rsid w:val="00E864CA"/>
    <w:rsid w:val="00E866A9"/>
    <w:rsid w:val="00E86B9C"/>
    <w:rsid w:val="00E86C63"/>
    <w:rsid w:val="00E872FA"/>
    <w:rsid w:val="00E875C8"/>
    <w:rsid w:val="00E875DF"/>
    <w:rsid w:val="00E87E0F"/>
    <w:rsid w:val="00E87FD2"/>
    <w:rsid w:val="00E907E5"/>
    <w:rsid w:val="00E90D8F"/>
    <w:rsid w:val="00E90FAC"/>
    <w:rsid w:val="00E91388"/>
    <w:rsid w:val="00E91494"/>
    <w:rsid w:val="00E918ED"/>
    <w:rsid w:val="00E91A8E"/>
    <w:rsid w:val="00E91CF8"/>
    <w:rsid w:val="00E91FA0"/>
    <w:rsid w:val="00E929AE"/>
    <w:rsid w:val="00E931F8"/>
    <w:rsid w:val="00E93C04"/>
    <w:rsid w:val="00E9416E"/>
    <w:rsid w:val="00E94A6A"/>
    <w:rsid w:val="00E94D54"/>
    <w:rsid w:val="00E94E88"/>
    <w:rsid w:val="00E954B9"/>
    <w:rsid w:val="00E95A09"/>
    <w:rsid w:val="00E9621D"/>
    <w:rsid w:val="00E964B9"/>
    <w:rsid w:val="00E964BF"/>
    <w:rsid w:val="00E96604"/>
    <w:rsid w:val="00E9716B"/>
    <w:rsid w:val="00E9774C"/>
    <w:rsid w:val="00E97DB6"/>
    <w:rsid w:val="00E97FBA"/>
    <w:rsid w:val="00EA0103"/>
    <w:rsid w:val="00EA028F"/>
    <w:rsid w:val="00EA082E"/>
    <w:rsid w:val="00EA096D"/>
    <w:rsid w:val="00EA1493"/>
    <w:rsid w:val="00EA17DB"/>
    <w:rsid w:val="00EA1D3E"/>
    <w:rsid w:val="00EA1E07"/>
    <w:rsid w:val="00EA26DD"/>
    <w:rsid w:val="00EA2BB3"/>
    <w:rsid w:val="00EA2C33"/>
    <w:rsid w:val="00EA2EB9"/>
    <w:rsid w:val="00EA2F73"/>
    <w:rsid w:val="00EA349D"/>
    <w:rsid w:val="00EA3A55"/>
    <w:rsid w:val="00EA4438"/>
    <w:rsid w:val="00EA4B3B"/>
    <w:rsid w:val="00EA4F4A"/>
    <w:rsid w:val="00EA5162"/>
    <w:rsid w:val="00EA570E"/>
    <w:rsid w:val="00EA5EC5"/>
    <w:rsid w:val="00EA6370"/>
    <w:rsid w:val="00EA68C2"/>
    <w:rsid w:val="00EA6A40"/>
    <w:rsid w:val="00EA6A98"/>
    <w:rsid w:val="00EA6E5A"/>
    <w:rsid w:val="00EA70BC"/>
    <w:rsid w:val="00EA70F0"/>
    <w:rsid w:val="00EA7C79"/>
    <w:rsid w:val="00EA7D98"/>
    <w:rsid w:val="00EA7E44"/>
    <w:rsid w:val="00EA7E85"/>
    <w:rsid w:val="00EA7EF9"/>
    <w:rsid w:val="00EB00D8"/>
    <w:rsid w:val="00EB03A3"/>
    <w:rsid w:val="00EB072F"/>
    <w:rsid w:val="00EB0C13"/>
    <w:rsid w:val="00EB105B"/>
    <w:rsid w:val="00EB10CE"/>
    <w:rsid w:val="00EB135C"/>
    <w:rsid w:val="00EB2139"/>
    <w:rsid w:val="00EB2477"/>
    <w:rsid w:val="00EB2747"/>
    <w:rsid w:val="00EB3228"/>
    <w:rsid w:val="00EB3515"/>
    <w:rsid w:val="00EB39A7"/>
    <w:rsid w:val="00EB3B0D"/>
    <w:rsid w:val="00EB3CEC"/>
    <w:rsid w:val="00EB4823"/>
    <w:rsid w:val="00EB4906"/>
    <w:rsid w:val="00EB4C84"/>
    <w:rsid w:val="00EB4DD4"/>
    <w:rsid w:val="00EB4F87"/>
    <w:rsid w:val="00EB5623"/>
    <w:rsid w:val="00EB5AD5"/>
    <w:rsid w:val="00EB6700"/>
    <w:rsid w:val="00EB67E6"/>
    <w:rsid w:val="00EB7B0E"/>
    <w:rsid w:val="00EB7DA4"/>
    <w:rsid w:val="00EC033B"/>
    <w:rsid w:val="00EC09EB"/>
    <w:rsid w:val="00EC10DE"/>
    <w:rsid w:val="00EC1709"/>
    <w:rsid w:val="00EC1A21"/>
    <w:rsid w:val="00EC1A69"/>
    <w:rsid w:val="00EC1B66"/>
    <w:rsid w:val="00EC1C19"/>
    <w:rsid w:val="00EC1CB0"/>
    <w:rsid w:val="00EC2547"/>
    <w:rsid w:val="00EC2A2D"/>
    <w:rsid w:val="00EC2DEE"/>
    <w:rsid w:val="00EC2F67"/>
    <w:rsid w:val="00EC331F"/>
    <w:rsid w:val="00EC362A"/>
    <w:rsid w:val="00EC3701"/>
    <w:rsid w:val="00EC392B"/>
    <w:rsid w:val="00EC3950"/>
    <w:rsid w:val="00EC3EDD"/>
    <w:rsid w:val="00EC43F1"/>
    <w:rsid w:val="00EC4496"/>
    <w:rsid w:val="00EC4DB3"/>
    <w:rsid w:val="00EC50CC"/>
    <w:rsid w:val="00EC512A"/>
    <w:rsid w:val="00EC5AA3"/>
    <w:rsid w:val="00EC5B55"/>
    <w:rsid w:val="00EC6402"/>
    <w:rsid w:val="00EC6931"/>
    <w:rsid w:val="00EC70A2"/>
    <w:rsid w:val="00EC71A8"/>
    <w:rsid w:val="00EC76BA"/>
    <w:rsid w:val="00EC798C"/>
    <w:rsid w:val="00EC7A91"/>
    <w:rsid w:val="00ED0212"/>
    <w:rsid w:val="00ED028C"/>
    <w:rsid w:val="00ED08DD"/>
    <w:rsid w:val="00ED0D37"/>
    <w:rsid w:val="00ED0D86"/>
    <w:rsid w:val="00ED0E82"/>
    <w:rsid w:val="00ED1015"/>
    <w:rsid w:val="00ED1789"/>
    <w:rsid w:val="00ED2822"/>
    <w:rsid w:val="00ED2AA8"/>
    <w:rsid w:val="00ED2BE0"/>
    <w:rsid w:val="00ED2EE2"/>
    <w:rsid w:val="00ED2F3D"/>
    <w:rsid w:val="00ED4628"/>
    <w:rsid w:val="00ED46F9"/>
    <w:rsid w:val="00ED4840"/>
    <w:rsid w:val="00ED4F0A"/>
    <w:rsid w:val="00ED4F58"/>
    <w:rsid w:val="00ED6600"/>
    <w:rsid w:val="00ED679B"/>
    <w:rsid w:val="00ED6D70"/>
    <w:rsid w:val="00ED7050"/>
    <w:rsid w:val="00ED729B"/>
    <w:rsid w:val="00ED72A8"/>
    <w:rsid w:val="00ED7531"/>
    <w:rsid w:val="00ED7935"/>
    <w:rsid w:val="00ED79C6"/>
    <w:rsid w:val="00ED7D35"/>
    <w:rsid w:val="00ED7D6E"/>
    <w:rsid w:val="00EE062F"/>
    <w:rsid w:val="00EE0DEB"/>
    <w:rsid w:val="00EE1D26"/>
    <w:rsid w:val="00EE1D7F"/>
    <w:rsid w:val="00EE23DE"/>
    <w:rsid w:val="00EE2E8D"/>
    <w:rsid w:val="00EE2EB5"/>
    <w:rsid w:val="00EE2FB8"/>
    <w:rsid w:val="00EE306C"/>
    <w:rsid w:val="00EE356D"/>
    <w:rsid w:val="00EE3CC5"/>
    <w:rsid w:val="00EE411A"/>
    <w:rsid w:val="00EE479D"/>
    <w:rsid w:val="00EE48F4"/>
    <w:rsid w:val="00EE4F45"/>
    <w:rsid w:val="00EE501F"/>
    <w:rsid w:val="00EE50DC"/>
    <w:rsid w:val="00EE50E4"/>
    <w:rsid w:val="00EE5355"/>
    <w:rsid w:val="00EE53B3"/>
    <w:rsid w:val="00EE567D"/>
    <w:rsid w:val="00EE5DC6"/>
    <w:rsid w:val="00EE64A4"/>
    <w:rsid w:val="00EE64F3"/>
    <w:rsid w:val="00EE66B3"/>
    <w:rsid w:val="00EE67EE"/>
    <w:rsid w:val="00EE692A"/>
    <w:rsid w:val="00EE6C46"/>
    <w:rsid w:val="00EE71F1"/>
    <w:rsid w:val="00EE723B"/>
    <w:rsid w:val="00EE7268"/>
    <w:rsid w:val="00EE7585"/>
    <w:rsid w:val="00EE77C4"/>
    <w:rsid w:val="00EF04C1"/>
    <w:rsid w:val="00EF0511"/>
    <w:rsid w:val="00EF0CD4"/>
    <w:rsid w:val="00EF133D"/>
    <w:rsid w:val="00EF13A1"/>
    <w:rsid w:val="00EF15D7"/>
    <w:rsid w:val="00EF2641"/>
    <w:rsid w:val="00EF279D"/>
    <w:rsid w:val="00EF2E20"/>
    <w:rsid w:val="00EF34AE"/>
    <w:rsid w:val="00EF383C"/>
    <w:rsid w:val="00EF3C3A"/>
    <w:rsid w:val="00EF3C52"/>
    <w:rsid w:val="00EF40C5"/>
    <w:rsid w:val="00EF416E"/>
    <w:rsid w:val="00EF46CD"/>
    <w:rsid w:val="00EF4AF6"/>
    <w:rsid w:val="00EF4EAB"/>
    <w:rsid w:val="00EF4F02"/>
    <w:rsid w:val="00EF5716"/>
    <w:rsid w:val="00EF5924"/>
    <w:rsid w:val="00EF621A"/>
    <w:rsid w:val="00EF6AF3"/>
    <w:rsid w:val="00EF6E44"/>
    <w:rsid w:val="00EF6E84"/>
    <w:rsid w:val="00EF783A"/>
    <w:rsid w:val="00EF7D8B"/>
    <w:rsid w:val="00EF7FCB"/>
    <w:rsid w:val="00F0095D"/>
    <w:rsid w:val="00F00FC1"/>
    <w:rsid w:val="00F018FA"/>
    <w:rsid w:val="00F0197C"/>
    <w:rsid w:val="00F01A1D"/>
    <w:rsid w:val="00F02015"/>
    <w:rsid w:val="00F02545"/>
    <w:rsid w:val="00F026E7"/>
    <w:rsid w:val="00F02A22"/>
    <w:rsid w:val="00F02FE0"/>
    <w:rsid w:val="00F030CD"/>
    <w:rsid w:val="00F03208"/>
    <w:rsid w:val="00F0321E"/>
    <w:rsid w:val="00F032AA"/>
    <w:rsid w:val="00F0341F"/>
    <w:rsid w:val="00F03B15"/>
    <w:rsid w:val="00F03F33"/>
    <w:rsid w:val="00F041E3"/>
    <w:rsid w:val="00F043B8"/>
    <w:rsid w:val="00F047D6"/>
    <w:rsid w:val="00F04977"/>
    <w:rsid w:val="00F049CF"/>
    <w:rsid w:val="00F050D0"/>
    <w:rsid w:val="00F051A5"/>
    <w:rsid w:val="00F05303"/>
    <w:rsid w:val="00F059E7"/>
    <w:rsid w:val="00F05DC2"/>
    <w:rsid w:val="00F06141"/>
    <w:rsid w:val="00F0643B"/>
    <w:rsid w:val="00F06A5F"/>
    <w:rsid w:val="00F06D98"/>
    <w:rsid w:val="00F06F94"/>
    <w:rsid w:val="00F07071"/>
    <w:rsid w:val="00F07367"/>
    <w:rsid w:val="00F07881"/>
    <w:rsid w:val="00F0791D"/>
    <w:rsid w:val="00F07CE5"/>
    <w:rsid w:val="00F07E16"/>
    <w:rsid w:val="00F1035E"/>
    <w:rsid w:val="00F10387"/>
    <w:rsid w:val="00F10527"/>
    <w:rsid w:val="00F10B24"/>
    <w:rsid w:val="00F10E94"/>
    <w:rsid w:val="00F11F63"/>
    <w:rsid w:val="00F12209"/>
    <w:rsid w:val="00F13645"/>
    <w:rsid w:val="00F136CB"/>
    <w:rsid w:val="00F13C7D"/>
    <w:rsid w:val="00F13F0E"/>
    <w:rsid w:val="00F14515"/>
    <w:rsid w:val="00F1463D"/>
    <w:rsid w:val="00F14984"/>
    <w:rsid w:val="00F14F57"/>
    <w:rsid w:val="00F150ED"/>
    <w:rsid w:val="00F15388"/>
    <w:rsid w:val="00F15A6C"/>
    <w:rsid w:val="00F15C87"/>
    <w:rsid w:val="00F163F9"/>
    <w:rsid w:val="00F170E7"/>
    <w:rsid w:val="00F171F0"/>
    <w:rsid w:val="00F1725A"/>
    <w:rsid w:val="00F1728C"/>
    <w:rsid w:val="00F17397"/>
    <w:rsid w:val="00F175AA"/>
    <w:rsid w:val="00F17678"/>
    <w:rsid w:val="00F17A5B"/>
    <w:rsid w:val="00F20248"/>
    <w:rsid w:val="00F207CD"/>
    <w:rsid w:val="00F2125C"/>
    <w:rsid w:val="00F21598"/>
    <w:rsid w:val="00F21899"/>
    <w:rsid w:val="00F21A8C"/>
    <w:rsid w:val="00F21B5B"/>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490B"/>
    <w:rsid w:val="00F2542E"/>
    <w:rsid w:val="00F2570F"/>
    <w:rsid w:val="00F25891"/>
    <w:rsid w:val="00F25D0B"/>
    <w:rsid w:val="00F25EE7"/>
    <w:rsid w:val="00F2628E"/>
    <w:rsid w:val="00F26EDE"/>
    <w:rsid w:val="00F26F46"/>
    <w:rsid w:val="00F26FD8"/>
    <w:rsid w:val="00F2739F"/>
    <w:rsid w:val="00F27749"/>
    <w:rsid w:val="00F277BA"/>
    <w:rsid w:val="00F2795A"/>
    <w:rsid w:val="00F27B21"/>
    <w:rsid w:val="00F27DD7"/>
    <w:rsid w:val="00F27E38"/>
    <w:rsid w:val="00F27F8D"/>
    <w:rsid w:val="00F30112"/>
    <w:rsid w:val="00F301C6"/>
    <w:rsid w:val="00F30989"/>
    <w:rsid w:val="00F30CAF"/>
    <w:rsid w:val="00F3101E"/>
    <w:rsid w:val="00F313A6"/>
    <w:rsid w:val="00F3142C"/>
    <w:rsid w:val="00F31F61"/>
    <w:rsid w:val="00F32327"/>
    <w:rsid w:val="00F32706"/>
    <w:rsid w:val="00F32988"/>
    <w:rsid w:val="00F33165"/>
    <w:rsid w:val="00F33C22"/>
    <w:rsid w:val="00F33F21"/>
    <w:rsid w:val="00F3478B"/>
    <w:rsid w:val="00F34AA8"/>
    <w:rsid w:val="00F35016"/>
    <w:rsid w:val="00F3503E"/>
    <w:rsid w:val="00F3554B"/>
    <w:rsid w:val="00F35552"/>
    <w:rsid w:val="00F35BE4"/>
    <w:rsid w:val="00F35F33"/>
    <w:rsid w:val="00F35F56"/>
    <w:rsid w:val="00F36872"/>
    <w:rsid w:val="00F36982"/>
    <w:rsid w:val="00F36B98"/>
    <w:rsid w:val="00F36BA7"/>
    <w:rsid w:val="00F36C95"/>
    <w:rsid w:val="00F36C99"/>
    <w:rsid w:val="00F36DF2"/>
    <w:rsid w:val="00F373A4"/>
    <w:rsid w:val="00F37551"/>
    <w:rsid w:val="00F37847"/>
    <w:rsid w:val="00F37B0E"/>
    <w:rsid w:val="00F37E87"/>
    <w:rsid w:val="00F404B3"/>
    <w:rsid w:val="00F40AE5"/>
    <w:rsid w:val="00F40D77"/>
    <w:rsid w:val="00F410A6"/>
    <w:rsid w:val="00F41149"/>
    <w:rsid w:val="00F41336"/>
    <w:rsid w:val="00F419F4"/>
    <w:rsid w:val="00F4242B"/>
    <w:rsid w:val="00F426EC"/>
    <w:rsid w:val="00F427EF"/>
    <w:rsid w:val="00F42D20"/>
    <w:rsid w:val="00F42DDC"/>
    <w:rsid w:val="00F43239"/>
    <w:rsid w:val="00F43499"/>
    <w:rsid w:val="00F43A94"/>
    <w:rsid w:val="00F43C16"/>
    <w:rsid w:val="00F43F46"/>
    <w:rsid w:val="00F44B1F"/>
    <w:rsid w:val="00F44E2F"/>
    <w:rsid w:val="00F45896"/>
    <w:rsid w:val="00F45941"/>
    <w:rsid w:val="00F45CFF"/>
    <w:rsid w:val="00F45D19"/>
    <w:rsid w:val="00F45D6F"/>
    <w:rsid w:val="00F45F2D"/>
    <w:rsid w:val="00F4683F"/>
    <w:rsid w:val="00F4687C"/>
    <w:rsid w:val="00F47535"/>
    <w:rsid w:val="00F4755E"/>
    <w:rsid w:val="00F47E60"/>
    <w:rsid w:val="00F500A1"/>
    <w:rsid w:val="00F50366"/>
    <w:rsid w:val="00F504F3"/>
    <w:rsid w:val="00F50765"/>
    <w:rsid w:val="00F50C1D"/>
    <w:rsid w:val="00F510A6"/>
    <w:rsid w:val="00F51C59"/>
    <w:rsid w:val="00F51D2C"/>
    <w:rsid w:val="00F51D5B"/>
    <w:rsid w:val="00F52445"/>
    <w:rsid w:val="00F525E6"/>
    <w:rsid w:val="00F527ED"/>
    <w:rsid w:val="00F52AAA"/>
    <w:rsid w:val="00F53716"/>
    <w:rsid w:val="00F5371E"/>
    <w:rsid w:val="00F53A59"/>
    <w:rsid w:val="00F53E6D"/>
    <w:rsid w:val="00F5406E"/>
    <w:rsid w:val="00F54338"/>
    <w:rsid w:val="00F5447B"/>
    <w:rsid w:val="00F5495E"/>
    <w:rsid w:val="00F54FA7"/>
    <w:rsid w:val="00F551F6"/>
    <w:rsid w:val="00F55503"/>
    <w:rsid w:val="00F55578"/>
    <w:rsid w:val="00F556EE"/>
    <w:rsid w:val="00F55D31"/>
    <w:rsid w:val="00F562F6"/>
    <w:rsid w:val="00F564B9"/>
    <w:rsid w:val="00F56C00"/>
    <w:rsid w:val="00F56CC2"/>
    <w:rsid w:val="00F56EEA"/>
    <w:rsid w:val="00F5797F"/>
    <w:rsid w:val="00F57BAB"/>
    <w:rsid w:val="00F57C24"/>
    <w:rsid w:val="00F57E1C"/>
    <w:rsid w:val="00F6023E"/>
    <w:rsid w:val="00F6049B"/>
    <w:rsid w:val="00F609B4"/>
    <w:rsid w:val="00F60EE6"/>
    <w:rsid w:val="00F611EA"/>
    <w:rsid w:val="00F61391"/>
    <w:rsid w:val="00F615D1"/>
    <w:rsid w:val="00F61B17"/>
    <w:rsid w:val="00F61E09"/>
    <w:rsid w:val="00F61F95"/>
    <w:rsid w:val="00F626E2"/>
    <w:rsid w:val="00F6276B"/>
    <w:rsid w:val="00F62A8A"/>
    <w:rsid w:val="00F62BFF"/>
    <w:rsid w:val="00F639A5"/>
    <w:rsid w:val="00F639C5"/>
    <w:rsid w:val="00F63D5D"/>
    <w:rsid w:val="00F6478A"/>
    <w:rsid w:val="00F64D0C"/>
    <w:rsid w:val="00F64E96"/>
    <w:rsid w:val="00F6536B"/>
    <w:rsid w:val="00F6579C"/>
    <w:rsid w:val="00F65F91"/>
    <w:rsid w:val="00F6642E"/>
    <w:rsid w:val="00F66624"/>
    <w:rsid w:val="00F668E2"/>
    <w:rsid w:val="00F669C4"/>
    <w:rsid w:val="00F66C8A"/>
    <w:rsid w:val="00F66EC8"/>
    <w:rsid w:val="00F67249"/>
    <w:rsid w:val="00F6760D"/>
    <w:rsid w:val="00F6764B"/>
    <w:rsid w:val="00F67769"/>
    <w:rsid w:val="00F6780A"/>
    <w:rsid w:val="00F67A7C"/>
    <w:rsid w:val="00F702BF"/>
    <w:rsid w:val="00F703B1"/>
    <w:rsid w:val="00F70ADC"/>
    <w:rsid w:val="00F70B0C"/>
    <w:rsid w:val="00F7116F"/>
    <w:rsid w:val="00F715BF"/>
    <w:rsid w:val="00F717B6"/>
    <w:rsid w:val="00F7196C"/>
    <w:rsid w:val="00F724D5"/>
    <w:rsid w:val="00F727BA"/>
    <w:rsid w:val="00F72A2E"/>
    <w:rsid w:val="00F7332F"/>
    <w:rsid w:val="00F73575"/>
    <w:rsid w:val="00F73A35"/>
    <w:rsid w:val="00F740FD"/>
    <w:rsid w:val="00F7416F"/>
    <w:rsid w:val="00F7424F"/>
    <w:rsid w:val="00F742D1"/>
    <w:rsid w:val="00F746A8"/>
    <w:rsid w:val="00F746FE"/>
    <w:rsid w:val="00F7497E"/>
    <w:rsid w:val="00F754A9"/>
    <w:rsid w:val="00F75782"/>
    <w:rsid w:val="00F75847"/>
    <w:rsid w:val="00F75EB5"/>
    <w:rsid w:val="00F7671F"/>
    <w:rsid w:val="00F767BD"/>
    <w:rsid w:val="00F767EB"/>
    <w:rsid w:val="00F76894"/>
    <w:rsid w:val="00F769A5"/>
    <w:rsid w:val="00F769F3"/>
    <w:rsid w:val="00F77110"/>
    <w:rsid w:val="00F77526"/>
    <w:rsid w:val="00F7786D"/>
    <w:rsid w:val="00F779BA"/>
    <w:rsid w:val="00F77FDD"/>
    <w:rsid w:val="00F801F8"/>
    <w:rsid w:val="00F80D55"/>
    <w:rsid w:val="00F81876"/>
    <w:rsid w:val="00F819C5"/>
    <w:rsid w:val="00F81F2E"/>
    <w:rsid w:val="00F820AD"/>
    <w:rsid w:val="00F82F41"/>
    <w:rsid w:val="00F83444"/>
    <w:rsid w:val="00F83A4C"/>
    <w:rsid w:val="00F83C45"/>
    <w:rsid w:val="00F83E5C"/>
    <w:rsid w:val="00F841F4"/>
    <w:rsid w:val="00F8443E"/>
    <w:rsid w:val="00F844E3"/>
    <w:rsid w:val="00F84926"/>
    <w:rsid w:val="00F849FF"/>
    <w:rsid w:val="00F84BBE"/>
    <w:rsid w:val="00F84F57"/>
    <w:rsid w:val="00F85055"/>
    <w:rsid w:val="00F850A1"/>
    <w:rsid w:val="00F85459"/>
    <w:rsid w:val="00F85654"/>
    <w:rsid w:val="00F86018"/>
    <w:rsid w:val="00F86331"/>
    <w:rsid w:val="00F86637"/>
    <w:rsid w:val="00F86A3F"/>
    <w:rsid w:val="00F86FDA"/>
    <w:rsid w:val="00F86FE9"/>
    <w:rsid w:val="00F875F2"/>
    <w:rsid w:val="00F87615"/>
    <w:rsid w:val="00F87724"/>
    <w:rsid w:val="00F9017F"/>
    <w:rsid w:val="00F90522"/>
    <w:rsid w:val="00F9127D"/>
    <w:rsid w:val="00F912F6"/>
    <w:rsid w:val="00F9145A"/>
    <w:rsid w:val="00F91E67"/>
    <w:rsid w:val="00F92066"/>
    <w:rsid w:val="00F9251D"/>
    <w:rsid w:val="00F92A4A"/>
    <w:rsid w:val="00F92D58"/>
    <w:rsid w:val="00F92F88"/>
    <w:rsid w:val="00F930B3"/>
    <w:rsid w:val="00F934C5"/>
    <w:rsid w:val="00F93CAB"/>
    <w:rsid w:val="00F93EBA"/>
    <w:rsid w:val="00F94A09"/>
    <w:rsid w:val="00F950AB"/>
    <w:rsid w:val="00F9533C"/>
    <w:rsid w:val="00F95354"/>
    <w:rsid w:val="00F953C5"/>
    <w:rsid w:val="00F957E7"/>
    <w:rsid w:val="00F958D4"/>
    <w:rsid w:val="00F95A43"/>
    <w:rsid w:val="00F95B67"/>
    <w:rsid w:val="00F95DAC"/>
    <w:rsid w:val="00F95E2C"/>
    <w:rsid w:val="00F961EC"/>
    <w:rsid w:val="00F969EE"/>
    <w:rsid w:val="00F96C58"/>
    <w:rsid w:val="00F97315"/>
    <w:rsid w:val="00F97727"/>
    <w:rsid w:val="00F97B28"/>
    <w:rsid w:val="00FA0186"/>
    <w:rsid w:val="00FA09DD"/>
    <w:rsid w:val="00FA0CEB"/>
    <w:rsid w:val="00FA1112"/>
    <w:rsid w:val="00FA1835"/>
    <w:rsid w:val="00FA24F8"/>
    <w:rsid w:val="00FA251E"/>
    <w:rsid w:val="00FA2804"/>
    <w:rsid w:val="00FA2D6D"/>
    <w:rsid w:val="00FA335B"/>
    <w:rsid w:val="00FA3364"/>
    <w:rsid w:val="00FA38DD"/>
    <w:rsid w:val="00FA403E"/>
    <w:rsid w:val="00FA441F"/>
    <w:rsid w:val="00FA4530"/>
    <w:rsid w:val="00FA476F"/>
    <w:rsid w:val="00FA51A2"/>
    <w:rsid w:val="00FA5621"/>
    <w:rsid w:val="00FA5DAE"/>
    <w:rsid w:val="00FA60B6"/>
    <w:rsid w:val="00FA638E"/>
    <w:rsid w:val="00FA6C2C"/>
    <w:rsid w:val="00FA6D47"/>
    <w:rsid w:val="00FA7000"/>
    <w:rsid w:val="00FA79D0"/>
    <w:rsid w:val="00FB0581"/>
    <w:rsid w:val="00FB0A5B"/>
    <w:rsid w:val="00FB0A83"/>
    <w:rsid w:val="00FB0B91"/>
    <w:rsid w:val="00FB0E80"/>
    <w:rsid w:val="00FB0EBB"/>
    <w:rsid w:val="00FB1187"/>
    <w:rsid w:val="00FB118E"/>
    <w:rsid w:val="00FB1190"/>
    <w:rsid w:val="00FB16A4"/>
    <w:rsid w:val="00FB1C03"/>
    <w:rsid w:val="00FB20EE"/>
    <w:rsid w:val="00FB24A5"/>
    <w:rsid w:val="00FB26F9"/>
    <w:rsid w:val="00FB2E85"/>
    <w:rsid w:val="00FB36C3"/>
    <w:rsid w:val="00FB36EE"/>
    <w:rsid w:val="00FB3852"/>
    <w:rsid w:val="00FB3868"/>
    <w:rsid w:val="00FB3A22"/>
    <w:rsid w:val="00FB4234"/>
    <w:rsid w:val="00FB449C"/>
    <w:rsid w:val="00FB4560"/>
    <w:rsid w:val="00FB5208"/>
    <w:rsid w:val="00FB5329"/>
    <w:rsid w:val="00FB55EE"/>
    <w:rsid w:val="00FB57AB"/>
    <w:rsid w:val="00FB58A9"/>
    <w:rsid w:val="00FB593D"/>
    <w:rsid w:val="00FB5BD0"/>
    <w:rsid w:val="00FB62AC"/>
    <w:rsid w:val="00FB6A85"/>
    <w:rsid w:val="00FB709F"/>
    <w:rsid w:val="00FB724C"/>
    <w:rsid w:val="00FB754B"/>
    <w:rsid w:val="00FB78DB"/>
    <w:rsid w:val="00FC03FC"/>
    <w:rsid w:val="00FC07AE"/>
    <w:rsid w:val="00FC0851"/>
    <w:rsid w:val="00FC14E5"/>
    <w:rsid w:val="00FC1B65"/>
    <w:rsid w:val="00FC1F6C"/>
    <w:rsid w:val="00FC2133"/>
    <w:rsid w:val="00FC28FC"/>
    <w:rsid w:val="00FC33C5"/>
    <w:rsid w:val="00FC3826"/>
    <w:rsid w:val="00FC390C"/>
    <w:rsid w:val="00FC3979"/>
    <w:rsid w:val="00FC3D08"/>
    <w:rsid w:val="00FC3E7C"/>
    <w:rsid w:val="00FC406F"/>
    <w:rsid w:val="00FC41AC"/>
    <w:rsid w:val="00FC4359"/>
    <w:rsid w:val="00FC43C6"/>
    <w:rsid w:val="00FC4870"/>
    <w:rsid w:val="00FC4D24"/>
    <w:rsid w:val="00FC55DC"/>
    <w:rsid w:val="00FC5974"/>
    <w:rsid w:val="00FC5F34"/>
    <w:rsid w:val="00FC6531"/>
    <w:rsid w:val="00FC68E9"/>
    <w:rsid w:val="00FC6C21"/>
    <w:rsid w:val="00FC6D11"/>
    <w:rsid w:val="00FC77A1"/>
    <w:rsid w:val="00FC77AE"/>
    <w:rsid w:val="00FD0BBC"/>
    <w:rsid w:val="00FD11D1"/>
    <w:rsid w:val="00FD12D6"/>
    <w:rsid w:val="00FD1448"/>
    <w:rsid w:val="00FD1472"/>
    <w:rsid w:val="00FD15E6"/>
    <w:rsid w:val="00FD17FA"/>
    <w:rsid w:val="00FD1896"/>
    <w:rsid w:val="00FD1A6F"/>
    <w:rsid w:val="00FD1B3F"/>
    <w:rsid w:val="00FD24E8"/>
    <w:rsid w:val="00FD2C3C"/>
    <w:rsid w:val="00FD3528"/>
    <w:rsid w:val="00FD3B6E"/>
    <w:rsid w:val="00FD3CA8"/>
    <w:rsid w:val="00FD3EF4"/>
    <w:rsid w:val="00FD44BE"/>
    <w:rsid w:val="00FD4B04"/>
    <w:rsid w:val="00FD4F99"/>
    <w:rsid w:val="00FD5038"/>
    <w:rsid w:val="00FD56BB"/>
    <w:rsid w:val="00FD5DB8"/>
    <w:rsid w:val="00FD6541"/>
    <w:rsid w:val="00FD678C"/>
    <w:rsid w:val="00FD6861"/>
    <w:rsid w:val="00FD6BF2"/>
    <w:rsid w:val="00FD6D17"/>
    <w:rsid w:val="00FD6F89"/>
    <w:rsid w:val="00FD758B"/>
    <w:rsid w:val="00FD75B7"/>
    <w:rsid w:val="00FD7624"/>
    <w:rsid w:val="00FD79CC"/>
    <w:rsid w:val="00FD7A41"/>
    <w:rsid w:val="00FD7A74"/>
    <w:rsid w:val="00FD7E4B"/>
    <w:rsid w:val="00FE0044"/>
    <w:rsid w:val="00FE030F"/>
    <w:rsid w:val="00FE0455"/>
    <w:rsid w:val="00FE0913"/>
    <w:rsid w:val="00FE0A12"/>
    <w:rsid w:val="00FE1942"/>
    <w:rsid w:val="00FE1C2C"/>
    <w:rsid w:val="00FE1F08"/>
    <w:rsid w:val="00FE208C"/>
    <w:rsid w:val="00FE24C2"/>
    <w:rsid w:val="00FE282C"/>
    <w:rsid w:val="00FE2860"/>
    <w:rsid w:val="00FE294D"/>
    <w:rsid w:val="00FE2D40"/>
    <w:rsid w:val="00FE2DE0"/>
    <w:rsid w:val="00FE391B"/>
    <w:rsid w:val="00FE4084"/>
    <w:rsid w:val="00FE4F71"/>
    <w:rsid w:val="00FE50D8"/>
    <w:rsid w:val="00FE5614"/>
    <w:rsid w:val="00FE573B"/>
    <w:rsid w:val="00FE5CE6"/>
    <w:rsid w:val="00FE5F30"/>
    <w:rsid w:val="00FE6063"/>
    <w:rsid w:val="00FE606C"/>
    <w:rsid w:val="00FE65BC"/>
    <w:rsid w:val="00FE675F"/>
    <w:rsid w:val="00FE6AB5"/>
    <w:rsid w:val="00FE6E6B"/>
    <w:rsid w:val="00FE74C3"/>
    <w:rsid w:val="00FE7767"/>
    <w:rsid w:val="00FE7970"/>
    <w:rsid w:val="00FE79F0"/>
    <w:rsid w:val="00FE7A5E"/>
    <w:rsid w:val="00FE7C51"/>
    <w:rsid w:val="00FF007E"/>
    <w:rsid w:val="00FF0A51"/>
    <w:rsid w:val="00FF0A86"/>
    <w:rsid w:val="00FF0B68"/>
    <w:rsid w:val="00FF0BDD"/>
    <w:rsid w:val="00FF11FB"/>
    <w:rsid w:val="00FF12F7"/>
    <w:rsid w:val="00FF1401"/>
    <w:rsid w:val="00FF14D8"/>
    <w:rsid w:val="00FF27EC"/>
    <w:rsid w:val="00FF29BC"/>
    <w:rsid w:val="00FF2DFE"/>
    <w:rsid w:val="00FF2F27"/>
    <w:rsid w:val="00FF35AC"/>
    <w:rsid w:val="00FF3E0B"/>
    <w:rsid w:val="00FF3ED2"/>
    <w:rsid w:val="00FF42B4"/>
    <w:rsid w:val="00FF4D08"/>
    <w:rsid w:val="00FF529B"/>
    <w:rsid w:val="00FF52D1"/>
    <w:rsid w:val="00FF54F9"/>
    <w:rsid w:val="00FF57AC"/>
    <w:rsid w:val="00FF5B59"/>
    <w:rsid w:val="00FF618A"/>
    <w:rsid w:val="00FF644C"/>
    <w:rsid w:val="00FF67C7"/>
    <w:rsid w:val="00FF68C7"/>
    <w:rsid w:val="00FF7157"/>
    <w:rsid w:val="00FF71B9"/>
    <w:rsid w:val="00FF793B"/>
    <w:rsid w:val="00FF79F1"/>
    <w:rsid w:val="00FF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71809"/>
    <o:shapelayout v:ext="edit">
      <o:idmap v:ext="edit" data="1"/>
    </o:shapelayout>
  </w:shapeDefaults>
  <w:decimalSymbol w:val=","/>
  <w:listSeparator w:val=";"/>
  <w14:docId w14:val="12F111F5"/>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1" w:qFormat="1"/>
    <w:lsdException w:name="heading 2" w:semiHidden="1" w:uiPriority="1" w:unhideWhenUsed="1" w:qFormat="1"/>
    <w:lsdException w:name="heading 3" w:qFormat="1"/>
    <w:lsdException w:name="heading 4"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471A5"/>
    <w:rPr>
      <w:rFonts w:ascii="Arial" w:hAnsi="Arial"/>
      <w:sz w:val="19"/>
      <w:lang w:val="es-AR"/>
    </w:rPr>
  </w:style>
  <w:style w:type="paragraph" w:styleId="Heading1">
    <w:name w:val="heading 1"/>
    <w:basedOn w:val="Normal"/>
    <w:next w:val="Normal"/>
    <w:link w:val="Heading1Char"/>
    <w:uiPriority w:val="1"/>
    <w:qFormat/>
    <w:rsid w:val="00E075CB"/>
    <w:pPr>
      <w:keepNext/>
      <w:outlineLvl w:val="0"/>
    </w:pPr>
    <w:rPr>
      <w:b/>
      <w:sz w:val="16"/>
    </w:rPr>
  </w:style>
  <w:style w:type="paragraph" w:styleId="Heading2">
    <w:name w:val="heading 2"/>
    <w:basedOn w:val="Normal"/>
    <w:next w:val="Normal"/>
    <w:link w:val="Heading2Char"/>
    <w:uiPriority w:val="1"/>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075CB"/>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E075CB"/>
    <w:pPr>
      <w:keepNext/>
      <w:numPr>
        <w:numId w:val="1"/>
      </w:numPr>
      <w:ind w:firstLine="0"/>
      <w:outlineLvl w:val="3"/>
    </w:pPr>
    <w:rPr>
      <w:b/>
      <w:sz w:val="22"/>
      <w:lang w:val="en-US"/>
    </w:rPr>
  </w:style>
  <w:style w:type="paragraph" w:styleId="Heading5">
    <w:name w:val="heading 5"/>
    <w:basedOn w:val="Normal"/>
    <w:next w:val="Normal"/>
    <w:link w:val="Heading5Char"/>
    <w:uiPriority w:val="99"/>
    <w:qFormat/>
    <w:rsid w:val="00781931"/>
    <w:pPr>
      <w:keepNext/>
      <w:outlineLvl w:val="4"/>
    </w:pPr>
    <w:rPr>
      <w:rFonts w:ascii="Times New Roman" w:hAnsi="Times New Roman"/>
      <w:b/>
      <w:bCs/>
      <w:sz w:val="24"/>
      <w:szCs w:val="24"/>
      <w:lang w:val="es-MX" w:eastAsia="es-ES"/>
    </w:rPr>
  </w:style>
  <w:style w:type="paragraph" w:styleId="Heading6">
    <w:name w:val="heading 6"/>
    <w:basedOn w:val="Normal"/>
    <w:next w:val="Normal"/>
    <w:link w:val="Heading6Char"/>
    <w:uiPriority w:val="99"/>
    <w:qFormat/>
    <w:rsid w:val="00781931"/>
    <w:pPr>
      <w:keepNext/>
      <w:jc w:val="center"/>
      <w:outlineLvl w:val="5"/>
    </w:pPr>
    <w:rPr>
      <w:rFonts w:ascii="Times New Roman" w:hAnsi="Times New Roman"/>
      <w:b/>
      <w:bCs/>
      <w:sz w:val="24"/>
      <w:szCs w:val="24"/>
      <w:lang w:val="es-MX" w:eastAsia="es-ES"/>
    </w:rPr>
  </w:style>
  <w:style w:type="paragraph" w:styleId="Heading7">
    <w:name w:val="heading 7"/>
    <w:basedOn w:val="Normal"/>
    <w:next w:val="Normal"/>
    <w:link w:val="Heading7Char"/>
    <w:qFormat/>
    <w:rsid w:val="00781931"/>
    <w:pPr>
      <w:keepNext/>
      <w:pBdr>
        <w:top w:val="single" w:sz="4" w:space="1" w:color="auto"/>
        <w:left w:val="single" w:sz="4" w:space="4" w:color="auto"/>
        <w:bottom w:val="single" w:sz="4" w:space="1" w:color="auto"/>
        <w:right w:val="single" w:sz="4" w:space="4" w:color="auto"/>
      </w:pBdr>
      <w:tabs>
        <w:tab w:val="num" w:pos="1296"/>
      </w:tabs>
      <w:ind w:left="1296" w:hanging="1296"/>
      <w:jc w:val="center"/>
      <w:outlineLvl w:val="6"/>
    </w:pPr>
    <w:rPr>
      <w:rFonts w:ascii="Times New Roman" w:hAnsi="Times New Roman"/>
      <w:b/>
      <w:bCs/>
      <w:sz w:val="32"/>
      <w:szCs w:val="32"/>
      <w:lang w:eastAsia="es-ES"/>
    </w:rPr>
  </w:style>
  <w:style w:type="paragraph" w:styleId="Heading8">
    <w:name w:val="heading 8"/>
    <w:basedOn w:val="Normal"/>
    <w:next w:val="Normal"/>
    <w:link w:val="Heading8Char"/>
    <w:qFormat/>
    <w:rsid w:val="00781931"/>
    <w:pPr>
      <w:keepNext/>
      <w:tabs>
        <w:tab w:val="left" w:pos="567"/>
        <w:tab w:val="num" w:pos="1440"/>
      </w:tabs>
      <w:spacing w:after="120" w:line="720" w:lineRule="auto"/>
      <w:ind w:left="1440" w:hanging="1440"/>
      <w:jc w:val="both"/>
      <w:outlineLvl w:val="7"/>
    </w:pPr>
    <w:rPr>
      <w:rFonts w:ascii="Times New Roman" w:hAnsi="Times New Roman"/>
      <w:b/>
      <w:bCs/>
      <w:sz w:val="20"/>
      <w:u w:val="single"/>
      <w:lang w:eastAsia="es-ES"/>
    </w:rPr>
  </w:style>
  <w:style w:type="paragraph" w:styleId="Heading9">
    <w:name w:val="heading 9"/>
    <w:basedOn w:val="Normal"/>
    <w:next w:val="Normal"/>
    <w:link w:val="Heading9Char"/>
    <w:qFormat/>
    <w:rsid w:val="00781931"/>
    <w:pPr>
      <w:keepNext/>
      <w:tabs>
        <w:tab w:val="num" w:pos="1584"/>
      </w:tabs>
      <w:spacing w:after="120"/>
      <w:ind w:left="1584" w:hanging="1584"/>
      <w:jc w:val="both"/>
      <w:outlineLvl w:val="8"/>
    </w:pPr>
    <w:rPr>
      <w:rFonts w:ascii="Times New Roman" w:hAnsi="Times New Roman"/>
      <w:b/>
      <w:bCs/>
      <w:sz w:val="22"/>
      <w:szCs w:val="22"/>
      <w:lang w:val="en-U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1931"/>
    <w:rPr>
      <w:rFonts w:ascii="Arial" w:hAnsi="Arial"/>
      <w:b/>
      <w:sz w:val="16"/>
      <w:lang w:val="es-AR"/>
    </w:rPr>
  </w:style>
  <w:style w:type="character" w:customStyle="1" w:styleId="Heading2Char">
    <w:name w:val="Heading 2 Char"/>
    <w:basedOn w:val="DefaultParagraphFont"/>
    <w:link w:val="Heading2"/>
    <w:uiPriority w:val="1"/>
    <w:rsid w:val="00637766"/>
    <w:rPr>
      <w:rFonts w:asciiTheme="majorHAnsi" w:eastAsiaTheme="majorEastAsia" w:hAnsiTheme="majorHAnsi" w:cstheme="majorBidi"/>
      <w:b/>
      <w:bCs/>
      <w:color w:val="4F81BD" w:themeColor="accent1"/>
      <w:sz w:val="26"/>
      <w:szCs w:val="26"/>
      <w:lang w:val="es-AR"/>
    </w:rPr>
  </w:style>
  <w:style w:type="character" w:customStyle="1" w:styleId="Heading3Char">
    <w:name w:val="Heading 3 Char"/>
    <w:basedOn w:val="DefaultParagraphFont"/>
    <w:link w:val="Heading3"/>
    <w:rsid w:val="00781931"/>
    <w:rPr>
      <w:rFonts w:ascii="Times New Roman" w:hAnsi="Times New Roman"/>
      <w:b/>
      <w:sz w:val="24"/>
      <w:lang w:val="es-AR"/>
    </w:rPr>
  </w:style>
  <w:style w:type="character" w:customStyle="1" w:styleId="Heading4Char">
    <w:name w:val="Heading 4 Char"/>
    <w:basedOn w:val="DefaultParagraphFont"/>
    <w:link w:val="Heading4"/>
    <w:rsid w:val="00781931"/>
    <w:rPr>
      <w:rFonts w:ascii="Arial" w:hAnsi="Arial"/>
      <w:b/>
      <w:sz w:val="22"/>
    </w:rPr>
  </w:style>
  <w:style w:type="character" w:customStyle="1" w:styleId="Heading5Char">
    <w:name w:val="Heading 5 Char"/>
    <w:basedOn w:val="DefaultParagraphFont"/>
    <w:link w:val="Heading5"/>
    <w:uiPriority w:val="99"/>
    <w:rsid w:val="00781931"/>
    <w:rPr>
      <w:rFonts w:ascii="Times New Roman" w:hAnsi="Times New Roman"/>
      <w:b/>
      <w:bCs/>
      <w:sz w:val="24"/>
      <w:szCs w:val="24"/>
      <w:lang w:val="es-MX" w:eastAsia="es-ES"/>
    </w:rPr>
  </w:style>
  <w:style w:type="character" w:customStyle="1" w:styleId="Heading6Char">
    <w:name w:val="Heading 6 Char"/>
    <w:basedOn w:val="DefaultParagraphFont"/>
    <w:link w:val="Heading6"/>
    <w:uiPriority w:val="99"/>
    <w:rsid w:val="00781931"/>
    <w:rPr>
      <w:rFonts w:ascii="Times New Roman" w:hAnsi="Times New Roman"/>
      <w:b/>
      <w:bCs/>
      <w:sz w:val="24"/>
      <w:szCs w:val="24"/>
      <w:lang w:val="es-MX" w:eastAsia="es-ES"/>
    </w:rPr>
  </w:style>
  <w:style w:type="character" w:customStyle="1" w:styleId="Heading7Char">
    <w:name w:val="Heading 7 Char"/>
    <w:basedOn w:val="DefaultParagraphFont"/>
    <w:link w:val="Heading7"/>
    <w:rsid w:val="00781931"/>
    <w:rPr>
      <w:rFonts w:ascii="Times New Roman" w:hAnsi="Times New Roman"/>
      <w:b/>
      <w:bCs/>
      <w:sz w:val="32"/>
      <w:szCs w:val="32"/>
      <w:lang w:val="es-AR" w:eastAsia="es-ES"/>
    </w:rPr>
  </w:style>
  <w:style w:type="character" w:customStyle="1" w:styleId="Heading8Char">
    <w:name w:val="Heading 8 Char"/>
    <w:basedOn w:val="DefaultParagraphFont"/>
    <w:link w:val="Heading8"/>
    <w:rsid w:val="00781931"/>
    <w:rPr>
      <w:rFonts w:ascii="Times New Roman" w:hAnsi="Times New Roman"/>
      <w:b/>
      <w:bCs/>
      <w:u w:val="single"/>
      <w:lang w:val="es-AR" w:eastAsia="es-ES"/>
    </w:rPr>
  </w:style>
  <w:style w:type="character" w:customStyle="1" w:styleId="Heading9Char">
    <w:name w:val="Heading 9 Char"/>
    <w:basedOn w:val="DefaultParagraphFont"/>
    <w:link w:val="Heading9"/>
    <w:rsid w:val="00781931"/>
    <w:rPr>
      <w:rFonts w:ascii="Times New Roman" w:hAnsi="Times New Roman"/>
      <w:b/>
      <w:bCs/>
      <w:sz w:val="22"/>
      <w:szCs w:val="22"/>
      <w:lang w:eastAsia="es-ES"/>
    </w:rPr>
  </w:style>
  <w:style w:type="paragraph" w:styleId="Footer">
    <w:name w:val="footer"/>
    <w:basedOn w:val="Normal"/>
    <w:link w:val="FooterChar"/>
    <w:uiPriority w:val="99"/>
    <w:rsid w:val="00E075CB"/>
    <w:pPr>
      <w:tabs>
        <w:tab w:val="center" w:pos="4320"/>
        <w:tab w:val="right" w:pos="8640"/>
      </w:tabs>
    </w:pPr>
  </w:style>
  <w:style w:type="character" w:customStyle="1" w:styleId="FooterChar">
    <w:name w:val="Footer Char"/>
    <w:basedOn w:val="DefaultParagraphFont"/>
    <w:link w:val="Footer"/>
    <w:uiPriority w:val="99"/>
    <w:rsid w:val="00781931"/>
    <w:rPr>
      <w:rFonts w:ascii="Arial" w:hAnsi="Arial"/>
      <w:sz w:val="19"/>
      <w:lang w:val="es-AR"/>
    </w:r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032FAF"/>
    <w:pPr>
      <w:ind w:left="864"/>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5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BalloonText">
    <w:name w:val="Balloon Text"/>
    <w:basedOn w:val="Normal"/>
    <w:link w:val="BalloonTextChar"/>
    <w:uiPriority w:val="99"/>
    <w:rsid w:val="00E075CB"/>
    <w:rPr>
      <w:rFonts w:ascii="Tahoma" w:hAnsi="Tahoma" w:cs="Tahoma"/>
      <w:sz w:val="16"/>
      <w:szCs w:val="16"/>
    </w:rPr>
  </w:style>
  <w:style w:type="character" w:customStyle="1" w:styleId="BalloonTextChar">
    <w:name w:val="Balloon Text Char"/>
    <w:basedOn w:val="DefaultParagraphFont"/>
    <w:link w:val="BalloonText"/>
    <w:uiPriority w:val="99"/>
    <w:rsid w:val="00781931"/>
    <w:rPr>
      <w:rFonts w:ascii="Tahoma" w:hAnsi="Tahoma" w:cs="Tahoma"/>
      <w:sz w:val="16"/>
      <w:szCs w:val="16"/>
      <w:lang w:val="es-AR"/>
    </w:rPr>
  </w:style>
  <w:style w:type="paragraph" w:styleId="ListParagraph">
    <w:name w:val="List Paragraph"/>
    <w:basedOn w:val="Normal"/>
    <w:link w:val="ListParagraphChar"/>
    <w:uiPriority w:val="1"/>
    <w:qFormat/>
    <w:rsid w:val="00410EB7"/>
    <w:pPr>
      <w:ind w:left="720"/>
      <w:contextualSpacing/>
    </w:pPr>
  </w:style>
  <w:style w:type="character" w:customStyle="1" w:styleId="ListParagraphChar">
    <w:name w:val="List Paragraph Char"/>
    <w:link w:val="ListParagraph"/>
    <w:uiPriority w:val="34"/>
    <w:locked/>
    <w:rsid w:val="00781931"/>
    <w:rPr>
      <w:rFonts w:ascii="Arial" w:hAnsi="Arial"/>
      <w:sz w:val="19"/>
      <w:lang w:val="es-AR"/>
    </w:r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uiPriority w:val="1"/>
    <w:qFormat/>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uiPriority w:val="1"/>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15271E"/>
    <w:pPr>
      <w:jc w:val="both"/>
    </w:pPr>
    <w:rPr>
      <w:sz w:val="24"/>
      <w:lang w:val="es-ES_tradnl" w:eastAsia="es-ES"/>
    </w:rPr>
  </w:style>
  <w:style w:type="character" w:customStyle="1" w:styleId="BodyTextIndentChar">
    <w:name w:val="Body Text Indent Char"/>
    <w:basedOn w:val="DefaultParagraphFont"/>
    <w:link w:val="BodyTextIndent"/>
    <w:uiPriority w:val="99"/>
    <w:rsid w:val="0015271E"/>
    <w:rPr>
      <w:rFonts w:ascii="Arial" w:hAnsi="Arial"/>
      <w:sz w:val="24"/>
      <w:lang w:val="es-ES_tradnl" w:eastAsia="es-ES"/>
    </w:rPr>
  </w:style>
  <w:style w:type="paragraph" w:styleId="BodyText3">
    <w:name w:val="Body Text 3"/>
    <w:basedOn w:val="Normal"/>
    <w:link w:val="BodyText3Char"/>
    <w:uiPriority w:val="99"/>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uiPriority w:val="99"/>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uiPriority w:val="99"/>
    <w:rsid w:val="0015271E"/>
  </w:style>
  <w:style w:type="paragraph" w:styleId="BodyText2">
    <w:name w:val="Body Text 2"/>
    <w:basedOn w:val="Normal"/>
    <w:link w:val="BodyText2Char"/>
    <w:uiPriority w:val="99"/>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uiPriority w:val="99"/>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0">
    <w:name w:val="texto"/>
    <w:basedOn w:val="Normal"/>
    <w:pPr>
      <w:overflowPunct w:val="0"/>
      <w:autoSpaceDE w:val="0"/>
      <w:autoSpaceDN w:val="0"/>
      <w:adjustRightInd w:val="0"/>
      <w:jc w:val="both"/>
      <w:textAlignment w:val="baseline"/>
    </w:pPr>
    <w:rPr>
      <w:sz w:val="20"/>
    </w:rPr>
  </w:style>
  <w:style w:type="paragraph" w:styleId="BodyTextIndent3">
    <w:name w:val="Body Text Indent 3"/>
    <w:basedOn w:val="Normal"/>
    <w:link w:val="BodyTextIndent3Char"/>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pPr>
    <w:rPr>
      <w:rFonts w:ascii="Times New Roman" w:hAnsi="Times New Roman"/>
      <w:sz w:val="20"/>
      <w:lang w:val="es-ES_tradnl" w:eastAsia="es-ES"/>
    </w:rPr>
  </w:style>
  <w:style w:type="character" w:customStyle="1" w:styleId="BodyTextIndent3Char">
    <w:name w:val="Body Text Indent 3 Char"/>
    <w:basedOn w:val="DefaultParagraphFont"/>
    <w:link w:val="BodyTextIndent3"/>
    <w:rsid w:val="00781931"/>
    <w:rPr>
      <w:rFonts w:ascii="Times New Roman" w:hAnsi="Times New Roman"/>
      <w:lang w:val="es-ES_tradnl" w:eastAsia="es-ES"/>
    </w:rPr>
  </w:style>
  <w:style w:type="paragraph" w:styleId="BodyTextIndent2">
    <w:name w:val="Body Text Indent 2"/>
    <w:basedOn w:val="Normal"/>
    <w:link w:val="BodyTextIndent2Char"/>
    <w:uiPriority w:val="99"/>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397" w:hanging="113"/>
      <w:jc w:val="both"/>
    </w:pPr>
    <w:rPr>
      <w:rFonts w:ascii="Times New Roman" w:hAnsi="Times New Roman"/>
      <w:sz w:val="20"/>
      <w:lang w:val="es-ES_tradnl" w:eastAsia="es-ES"/>
    </w:rPr>
  </w:style>
  <w:style w:type="character" w:customStyle="1" w:styleId="BodyTextIndent2Char">
    <w:name w:val="Body Text Indent 2 Char"/>
    <w:basedOn w:val="DefaultParagraphFont"/>
    <w:link w:val="BodyTextIndent2"/>
    <w:uiPriority w:val="99"/>
    <w:rsid w:val="00781931"/>
    <w:rPr>
      <w:rFonts w:ascii="Times New Roman" w:hAnsi="Times New Roman"/>
      <w:lang w:val="es-ES_tradnl" w:eastAsia="es-ES"/>
    </w:rPr>
  </w:style>
  <w:style w:type="character" w:styleId="FollowedHyperlink">
    <w:name w:val="FollowedHyperlink"/>
    <w:basedOn w:val="DefaultParagraphFont"/>
    <w:uiPriority w:val="99"/>
    <w:rsid w:val="00781931"/>
    <w:rPr>
      <w:rFonts w:cs="Times New Roman"/>
      <w:color w:val="800080"/>
      <w:u w:val="single"/>
    </w:rPr>
  </w:style>
  <w:style w:type="paragraph" w:styleId="Title">
    <w:name w:val="Title"/>
    <w:basedOn w:val="Normal"/>
    <w:next w:val="Normal"/>
    <w:link w:val="TitleChar"/>
    <w:uiPriority w:val="10"/>
    <w:qFormat/>
    <w:rsid w:val="00781931"/>
    <w:pPr>
      <w:contextualSpacing/>
    </w:pPr>
    <w:rPr>
      <w:rFonts w:asciiTheme="majorHAnsi" w:eastAsiaTheme="majorEastAsia" w:hAnsiTheme="majorHAnsi" w:cstheme="majorBidi"/>
      <w:spacing w:val="-10"/>
      <w:kern w:val="28"/>
      <w:sz w:val="56"/>
      <w:szCs w:val="56"/>
      <w:lang w:eastAsia="es-ES"/>
    </w:rPr>
  </w:style>
  <w:style w:type="character" w:customStyle="1" w:styleId="TitleChar">
    <w:name w:val="Title Char"/>
    <w:basedOn w:val="DefaultParagraphFont"/>
    <w:link w:val="Title"/>
    <w:uiPriority w:val="10"/>
    <w:rsid w:val="00781931"/>
    <w:rPr>
      <w:rFonts w:asciiTheme="majorHAnsi" w:eastAsiaTheme="majorEastAsia" w:hAnsiTheme="majorHAnsi" w:cstheme="majorBidi"/>
      <w:spacing w:val="-10"/>
      <w:kern w:val="28"/>
      <w:sz w:val="56"/>
      <w:szCs w:val="56"/>
      <w:lang w:val="es-AR" w:eastAsia="es-ES"/>
    </w:rPr>
  </w:style>
  <w:style w:type="character" w:customStyle="1" w:styleId="TtuloCar">
    <w:name w:val="Título Car"/>
    <w:basedOn w:val="DefaultParagraphFont"/>
    <w:uiPriority w:val="10"/>
    <w:locked/>
    <w:rsid w:val="00781931"/>
    <w:rPr>
      <w:rFonts w:ascii="Cambria" w:hAnsi="Cambria" w:cs="Cambria"/>
      <w:b/>
      <w:bCs/>
      <w:kern w:val="28"/>
      <w:sz w:val="32"/>
      <w:szCs w:val="32"/>
      <w:lang w:val="x-none" w:eastAsia="es-ES"/>
    </w:rPr>
  </w:style>
  <w:style w:type="paragraph" w:customStyle="1" w:styleId="Sangra3detindependiente1">
    <w:name w:val="Sangría 3 de t. independiente1"/>
    <w:basedOn w:val="Normal"/>
    <w:uiPriority w:val="99"/>
    <w:rsid w:val="00781931"/>
    <w:pPr>
      <w:overflowPunct w:val="0"/>
      <w:autoSpaceDE w:val="0"/>
      <w:autoSpaceDN w:val="0"/>
      <w:adjustRightInd w:val="0"/>
      <w:spacing w:after="120" w:line="480" w:lineRule="auto"/>
      <w:ind w:firstLine="1134"/>
      <w:jc w:val="both"/>
      <w:textAlignment w:val="baseline"/>
    </w:pPr>
    <w:rPr>
      <w:rFonts w:cs="Arial"/>
      <w:sz w:val="24"/>
      <w:szCs w:val="24"/>
      <w:lang w:val="es-ES" w:eastAsia="es-ES"/>
    </w:rPr>
  </w:style>
  <w:style w:type="paragraph" w:customStyle="1" w:styleId="Sangra3detindependiente">
    <w:name w:val="Sangra 3 de t. independiente"/>
    <w:basedOn w:val="Normal"/>
    <w:next w:val="Normal"/>
    <w:uiPriority w:val="99"/>
    <w:rsid w:val="00781931"/>
    <w:pPr>
      <w:autoSpaceDE w:val="0"/>
      <w:autoSpaceDN w:val="0"/>
      <w:adjustRightInd w:val="0"/>
      <w:jc w:val="both"/>
    </w:pPr>
    <w:rPr>
      <w:rFonts w:cs="Arial"/>
      <w:sz w:val="20"/>
      <w:lang w:val="es-ES" w:eastAsia="es-ES"/>
    </w:rPr>
  </w:style>
  <w:style w:type="paragraph" w:customStyle="1" w:styleId="xl24">
    <w:name w:val="xl24"/>
    <w:basedOn w:val="Normal"/>
    <w:uiPriority w:val="99"/>
    <w:rsid w:val="00781931"/>
    <w:pPr>
      <w:pBdr>
        <w:top w:val="double" w:sz="6" w:space="0" w:color="auto"/>
      </w:pBdr>
      <w:spacing w:before="100" w:beforeAutospacing="1" w:after="100" w:afterAutospacing="1"/>
    </w:pPr>
    <w:rPr>
      <w:rFonts w:cs="Arial"/>
      <w:sz w:val="24"/>
      <w:szCs w:val="24"/>
      <w:lang w:val="es-ES" w:eastAsia="es-ES"/>
    </w:rPr>
  </w:style>
  <w:style w:type="paragraph" w:customStyle="1" w:styleId="xl25">
    <w:name w:val="xl25"/>
    <w:basedOn w:val="Normal"/>
    <w:uiPriority w:val="99"/>
    <w:rsid w:val="00781931"/>
    <w:pPr>
      <w:pBdr>
        <w:top w:val="double" w:sz="6" w:space="0" w:color="auto"/>
        <w:right w:val="double" w:sz="6" w:space="0" w:color="auto"/>
      </w:pBdr>
      <w:spacing w:before="100" w:beforeAutospacing="1" w:after="100" w:afterAutospacing="1"/>
    </w:pPr>
    <w:rPr>
      <w:rFonts w:cs="Arial"/>
      <w:sz w:val="24"/>
      <w:szCs w:val="24"/>
      <w:lang w:val="es-ES" w:eastAsia="es-ES"/>
    </w:rPr>
  </w:style>
  <w:style w:type="paragraph" w:customStyle="1" w:styleId="xl26">
    <w:name w:val="xl26"/>
    <w:basedOn w:val="Normal"/>
    <w:uiPriority w:val="99"/>
    <w:rsid w:val="00781931"/>
    <w:pPr>
      <w:spacing w:before="100" w:beforeAutospacing="1" w:after="100" w:afterAutospacing="1"/>
    </w:pPr>
    <w:rPr>
      <w:rFonts w:cs="Arial"/>
      <w:b/>
      <w:bCs/>
      <w:sz w:val="24"/>
      <w:szCs w:val="24"/>
      <w:lang w:val="es-ES" w:eastAsia="es-ES"/>
    </w:rPr>
  </w:style>
  <w:style w:type="paragraph" w:customStyle="1" w:styleId="xl27">
    <w:name w:val="xl27"/>
    <w:basedOn w:val="Normal"/>
    <w:rsid w:val="00781931"/>
    <w:pPr>
      <w:pBdr>
        <w:left w:val="double" w:sz="6" w:space="0" w:color="auto"/>
      </w:pBdr>
      <w:spacing w:before="100" w:beforeAutospacing="1" w:after="100" w:afterAutospacing="1"/>
    </w:pPr>
    <w:rPr>
      <w:rFonts w:cs="Arial"/>
      <w:sz w:val="24"/>
      <w:szCs w:val="24"/>
      <w:lang w:val="es-ES" w:eastAsia="es-ES"/>
    </w:rPr>
  </w:style>
  <w:style w:type="paragraph" w:customStyle="1" w:styleId="xl28">
    <w:name w:val="xl28"/>
    <w:basedOn w:val="Normal"/>
    <w:uiPriority w:val="99"/>
    <w:rsid w:val="00781931"/>
    <w:pPr>
      <w:pBdr>
        <w:right w:val="double" w:sz="6" w:space="0" w:color="auto"/>
      </w:pBdr>
      <w:spacing w:before="100" w:beforeAutospacing="1" w:after="100" w:afterAutospacing="1"/>
    </w:pPr>
    <w:rPr>
      <w:rFonts w:cs="Arial"/>
      <w:b/>
      <w:bCs/>
      <w:sz w:val="24"/>
      <w:szCs w:val="24"/>
      <w:lang w:val="es-ES" w:eastAsia="es-ES"/>
    </w:rPr>
  </w:style>
  <w:style w:type="paragraph" w:customStyle="1" w:styleId="xl29">
    <w:name w:val="xl29"/>
    <w:basedOn w:val="Normal"/>
    <w:uiPriority w:val="99"/>
    <w:rsid w:val="00781931"/>
    <w:pPr>
      <w:spacing w:before="100" w:beforeAutospacing="1" w:after="100" w:afterAutospacing="1"/>
    </w:pPr>
    <w:rPr>
      <w:rFonts w:cs="Arial"/>
      <w:b/>
      <w:bCs/>
      <w:sz w:val="24"/>
      <w:szCs w:val="24"/>
      <w:u w:val="single"/>
      <w:lang w:val="es-ES" w:eastAsia="es-ES"/>
    </w:rPr>
  </w:style>
  <w:style w:type="paragraph" w:customStyle="1" w:styleId="xl30">
    <w:name w:val="xl30"/>
    <w:basedOn w:val="Normal"/>
    <w:uiPriority w:val="99"/>
    <w:rsid w:val="00781931"/>
    <w:pPr>
      <w:spacing w:before="100" w:beforeAutospacing="1" w:after="100" w:afterAutospacing="1"/>
    </w:pPr>
    <w:rPr>
      <w:rFonts w:cs="Arial"/>
      <w:sz w:val="24"/>
      <w:szCs w:val="24"/>
      <w:u w:val="single"/>
      <w:lang w:val="es-ES" w:eastAsia="es-ES"/>
    </w:rPr>
  </w:style>
  <w:style w:type="paragraph" w:customStyle="1" w:styleId="xl31">
    <w:name w:val="xl31"/>
    <w:basedOn w:val="Normal"/>
    <w:uiPriority w:val="99"/>
    <w:rsid w:val="00781931"/>
    <w:pPr>
      <w:pBdr>
        <w:right w:val="double" w:sz="6" w:space="0" w:color="auto"/>
      </w:pBdr>
      <w:spacing w:before="100" w:beforeAutospacing="1" w:after="100" w:afterAutospacing="1"/>
    </w:pPr>
    <w:rPr>
      <w:rFonts w:cs="Arial"/>
      <w:b/>
      <w:bCs/>
      <w:sz w:val="24"/>
      <w:szCs w:val="24"/>
      <w:u w:val="single"/>
      <w:lang w:val="es-ES" w:eastAsia="es-ES"/>
    </w:rPr>
  </w:style>
  <w:style w:type="paragraph" w:customStyle="1" w:styleId="xl32">
    <w:name w:val="xl32"/>
    <w:basedOn w:val="Normal"/>
    <w:uiPriority w:val="99"/>
    <w:rsid w:val="00781931"/>
    <w:pPr>
      <w:pBdr>
        <w:top w:val="single" w:sz="4" w:space="0" w:color="auto"/>
        <w:left w:val="single" w:sz="4" w:space="0" w:color="auto"/>
      </w:pBdr>
      <w:spacing w:before="100" w:beforeAutospacing="1" w:after="100" w:afterAutospacing="1"/>
      <w:jc w:val="center"/>
    </w:pPr>
    <w:rPr>
      <w:rFonts w:cs="Arial"/>
      <w:b/>
      <w:bCs/>
      <w:sz w:val="24"/>
      <w:szCs w:val="24"/>
      <w:lang w:val="es-ES" w:eastAsia="es-ES"/>
    </w:rPr>
  </w:style>
  <w:style w:type="paragraph" w:customStyle="1" w:styleId="xl33">
    <w:name w:val="xl33"/>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4">
    <w:name w:val="xl34"/>
    <w:basedOn w:val="Normal"/>
    <w:uiPriority w:val="99"/>
    <w:rsid w:val="00781931"/>
    <w:pPr>
      <w:pBdr>
        <w:top w:val="single" w:sz="4" w:space="0" w:color="auto"/>
      </w:pBdr>
      <w:spacing w:before="100" w:beforeAutospacing="1" w:after="100" w:afterAutospacing="1"/>
      <w:jc w:val="center"/>
    </w:pPr>
    <w:rPr>
      <w:rFonts w:cs="Arial"/>
      <w:b/>
      <w:bCs/>
      <w:sz w:val="24"/>
      <w:szCs w:val="24"/>
      <w:lang w:val="es-ES" w:eastAsia="es-ES"/>
    </w:rPr>
  </w:style>
  <w:style w:type="paragraph" w:customStyle="1" w:styleId="xl35">
    <w:name w:val="xl35"/>
    <w:basedOn w:val="Normal"/>
    <w:uiPriority w:val="99"/>
    <w:rsid w:val="00781931"/>
    <w:pPr>
      <w:pBdr>
        <w:left w:val="single" w:sz="4" w:space="0" w:color="auto"/>
      </w:pBdr>
      <w:spacing w:before="100" w:beforeAutospacing="1" w:after="100" w:afterAutospacing="1"/>
      <w:jc w:val="center"/>
    </w:pPr>
    <w:rPr>
      <w:rFonts w:cs="Arial"/>
      <w:b/>
      <w:bCs/>
      <w:sz w:val="24"/>
      <w:szCs w:val="24"/>
      <w:lang w:val="es-ES" w:eastAsia="es-ES"/>
    </w:rPr>
  </w:style>
  <w:style w:type="paragraph" w:customStyle="1" w:styleId="xl36">
    <w:name w:val="xl36"/>
    <w:basedOn w:val="Normal"/>
    <w:uiPriority w:val="99"/>
    <w:rsid w:val="00781931"/>
    <w:pPr>
      <w:pBdr>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7">
    <w:name w:val="xl37"/>
    <w:basedOn w:val="Normal"/>
    <w:uiPriority w:val="99"/>
    <w:rsid w:val="00781931"/>
    <w:pPr>
      <w:spacing w:before="100" w:beforeAutospacing="1" w:after="100" w:afterAutospacing="1"/>
      <w:jc w:val="center"/>
    </w:pPr>
    <w:rPr>
      <w:rFonts w:cs="Arial"/>
      <w:b/>
      <w:bCs/>
      <w:sz w:val="24"/>
      <w:szCs w:val="24"/>
      <w:lang w:val="es-ES" w:eastAsia="es-ES"/>
    </w:rPr>
  </w:style>
  <w:style w:type="paragraph" w:customStyle="1" w:styleId="xl38">
    <w:name w:val="xl38"/>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9">
    <w:name w:val="xl39"/>
    <w:basedOn w:val="Normal"/>
    <w:uiPriority w:val="99"/>
    <w:rsid w:val="00781931"/>
    <w:pPr>
      <w:pBdr>
        <w:bottom w:val="single" w:sz="4" w:space="0" w:color="auto"/>
      </w:pBdr>
      <w:spacing w:before="100" w:beforeAutospacing="1" w:after="100" w:afterAutospacing="1"/>
      <w:jc w:val="center"/>
    </w:pPr>
    <w:rPr>
      <w:rFonts w:cs="Arial"/>
      <w:b/>
      <w:bCs/>
      <w:sz w:val="24"/>
      <w:szCs w:val="24"/>
      <w:lang w:val="es-ES" w:eastAsia="es-ES"/>
    </w:rPr>
  </w:style>
  <w:style w:type="paragraph" w:customStyle="1" w:styleId="xl40">
    <w:name w:val="xl40"/>
    <w:basedOn w:val="Normal"/>
    <w:uiPriority w:val="99"/>
    <w:rsid w:val="00781931"/>
    <w:pPr>
      <w:pBdr>
        <w:top w:val="single" w:sz="4" w:space="0" w:color="auto"/>
        <w:left w:val="single" w:sz="4" w:space="0" w:color="auto"/>
      </w:pBdr>
      <w:spacing w:before="100" w:beforeAutospacing="1" w:after="100" w:afterAutospacing="1"/>
      <w:jc w:val="center"/>
    </w:pPr>
    <w:rPr>
      <w:rFonts w:cs="Arial"/>
      <w:sz w:val="24"/>
      <w:szCs w:val="24"/>
      <w:lang w:val="es-ES" w:eastAsia="es-ES"/>
    </w:rPr>
  </w:style>
  <w:style w:type="paragraph" w:customStyle="1" w:styleId="xl41">
    <w:name w:val="xl41"/>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42">
    <w:name w:val="xl42"/>
    <w:basedOn w:val="Normal"/>
    <w:uiPriority w:val="99"/>
    <w:rsid w:val="00781931"/>
    <w:pPr>
      <w:pBdr>
        <w:top w:val="single" w:sz="4" w:space="0" w:color="auto"/>
      </w:pBdr>
      <w:spacing w:before="100" w:beforeAutospacing="1" w:after="100" w:afterAutospacing="1"/>
      <w:jc w:val="center"/>
    </w:pPr>
    <w:rPr>
      <w:rFonts w:cs="Arial"/>
      <w:sz w:val="24"/>
      <w:szCs w:val="24"/>
      <w:lang w:val="es-ES" w:eastAsia="es-ES"/>
    </w:rPr>
  </w:style>
  <w:style w:type="paragraph" w:customStyle="1" w:styleId="xl43">
    <w:name w:val="xl43"/>
    <w:basedOn w:val="Normal"/>
    <w:uiPriority w:val="99"/>
    <w:rsid w:val="00781931"/>
    <w:pPr>
      <w:pBdr>
        <w:left w:val="single" w:sz="4" w:space="0" w:color="auto"/>
      </w:pBdr>
      <w:spacing w:before="100" w:beforeAutospacing="1" w:after="100" w:afterAutospacing="1"/>
      <w:jc w:val="center"/>
    </w:pPr>
    <w:rPr>
      <w:rFonts w:cs="Arial"/>
      <w:sz w:val="24"/>
      <w:szCs w:val="24"/>
      <w:lang w:val="es-ES" w:eastAsia="es-ES"/>
    </w:rPr>
  </w:style>
  <w:style w:type="paragraph" w:customStyle="1" w:styleId="xl44">
    <w:name w:val="xl44"/>
    <w:basedOn w:val="Normal"/>
    <w:uiPriority w:val="99"/>
    <w:rsid w:val="00781931"/>
    <w:pPr>
      <w:pBdr>
        <w:left w:val="single" w:sz="4" w:space="0" w:color="auto"/>
        <w:bottom w:val="single" w:sz="4" w:space="0" w:color="auto"/>
      </w:pBdr>
      <w:spacing w:before="100" w:beforeAutospacing="1" w:after="100" w:afterAutospacing="1"/>
      <w:jc w:val="center"/>
    </w:pPr>
    <w:rPr>
      <w:rFonts w:cs="Arial"/>
      <w:sz w:val="24"/>
      <w:szCs w:val="24"/>
      <w:lang w:val="es-ES" w:eastAsia="es-ES"/>
    </w:rPr>
  </w:style>
  <w:style w:type="paragraph" w:customStyle="1" w:styleId="xl45">
    <w:name w:val="xl45"/>
    <w:basedOn w:val="Normal"/>
    <w:uiPriority w:val="99"/>
    <w:rsid w:val="00781931"/>
    <w:pPr>
      <w:pBdr>
        <w:left w:val="double" w:sz="6" w:space="0" w:color="auto"/>
        <w:bottom w:val="double" w:sz="6" w:space="0" w:color="auto"/>
      </w:pBdr>
      <w:spacing w:before="100" w:beforeAutospacing="1" w:after="100" w:afterAutospacing="1"/>
    </w:pPr>
    <w:rPr>
      <w:rFonts w:cs="Arial"/>
      <w:sz w:val="24"/>
      <w:szCs w:val="24"/>
      <w:lang w:val="es-ES" w:eastAsia="es-ES"/>
    </w:rPr>
  </w:style>
  <w:style w:type="paragraph" w:customStyle="1" w:styleId="xl46">
    <w:name w:val="xl46"/>
    <w:basedOn w:val="Normal"/>
    <w:uiPriority w:val="99"/>
    <w:rsid w:val="00781931"/>
    <w:pPr>
      <w:pBdr>
        <w:bottom w:val="double" w:sz="6" w:space="0" w:color="auto"/>
      </w:pBdr>
      <w:spacing w:before="100" w:beforeAutospacing="1" w:after="100" w:afterAutospacing="1"/>
    </w:pPr>
    <w:rPr>
      <w:rFonts w:cs="Arial"/>
      <w:b/>
      <w:bCs/>
      <w:sz w:val="24"/>
      <w:szCs w:val="24"/>
      <w:lang w:val="es-ES" w:eastAsia="es-ES"/>
    </w:rPr>
  </w:style>
  <w:style w:type="paragraph" w:customStyle="1" w:styleId="xl47">
    <w:name w:val="xl47"/>
    <w:basedOn w:val="Normal"/>
    <w:uiPriority w:val="99"/>
    <w:rsid w:val="00781931"/>
    <w:pPr>
      <w:pBdr>
        <w:bottom w:val="double" w:sz="6" w:space="0" w:color="auto"/>
        <w:right w:val="double" w:sz="6" w:space="0" w:color="auto"/>
      </w:pBdr>
      <w:spacing w:before="100" w:beforeAutospacing="1" w:after="100" w:afterAutospacing="1"/>
    </w:pPr>
    <w:rPr>
      <w:rFonts w:cs="Arial"/>
      <w:b/>
      <w:bCs/>
      <w:sz w:val="24"/>
      <w:szCs w:val="24"/>
      <w:lang w:val="es-ES" w:eastAsia="es-ES"/>
    </w:rPr>
  </w:style>
  <w:style w:type="paragraph" w:customStyle="1" w:styleId="xl48">
    <w:name w:val="xl48"/>
    <w:basedOn w:val="Normal"/>
    <w:uiPriority w:val="99"/>
    <w:rsid w:val="00781931"/>
    <w:pPr>
      <w:spacing w:before="100" w:beforeAutospacing="1" w:after="100" w:afterAutospacing="1"/>
    </w:pPr>
    <w:rPr>
      <w:rFonts w:cs="Arial"/>
      <w:b/>
      <w:bCs/>
      <w:sz w:val="24"/>
      <w:szCs w:val="24"/>
      <w:lang w:val="es-ES" w:eastAsia="es-ES"/>
    </w:rPr>
  </w:style>
  <w:style w:type="paragraph" w:customStyle="1" w:styleId="xl49">
    <w:name w:val="xl49"/>
    <w:basedOn w:val="Normal"/>
    <w:uiPriority w:val="99"/>
    <w:rsid w:val="00781931"/>
    <w:pPr>
      <w:pBdr>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0">
    <w:name w:val="xl50"/>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1">
    <w:name w:val="xl51"/>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2">
    <w:name w:val="xl52"/>
    <w:basedOn w:val="Normal"/>
    <w:uiPriority w:val="99"/>
    <w:rsid w:val="00781931"/>
    <w:pPr>
      <w:pBdr>
        <w:bottom w:val="single" w:sz="4" w:space="0" w:color="auto"/>
      </w:pBdr>
      <w:spacing w:before="100" w:beforeAutospacing="1" w:after="100" w:afterAutospacing="1"/>
      <w:jc w:val="center"/>
    </w:pPr>
    <w:rPr>
      <w:rFonts w:cs="Arial"/>
      <w:sz w:val="24"/>
      <w:szCs w:val="24"/>
      <w:lang w:val="es-ES" w:eastAsia="es-ES"/>
    </w:rPr>
  </w:style>
  <w:style w:type="paragraph" w:customStyle="1" w:styleId="xl53">
    <w:name w:val="xl53"/>
    <w:basedOn w:val="Normal"/>
    <w:uiPriority w:val="99"/>
    <w:rsid w:val="00781931"/>
    <w:pPr>
      <w:pBdr>
        <w:left w:val="single" w:sz="4" w:space="0" w:color="auto"/>
        <w:bottom w:val="single" w:sz="4" w:space="0" w:color="auto"/>
        <w:right w:val="single" w:sz="4" w:space="0" w:color="auto"/>
      </w:pBdr>
      <w:spacing w:before="100" w:beforeAutospacing="1" w:after="100" w:afterAutospacing="1"/>
      <w:jc w:val="right"/>
    </w:pPr>
    <w:rPr>
      <w:rFonts w:cs="Arial"/>
      <w:sz w:val="24"/>
      <w:szCs w:val="24"/>
      <w:lang w:val="es-ES" w:eastAsia="es-ES"/>
    </w:rPr>
  </w:style>
  <w:style w:type="paragraph" w:customStyle="1" w:styleId="xl54">
    <w:name w:val="xl54"/>
    <w:basedOn w:val="Normal"/>
    <w:uiPriority w:val="99"/>
    <w:rsid w:val="00781931"/>
    <w:pPr>
      <w:pBdr>
        <w:right w:val="double" w:sz="6" w:space="0" w:color="auto"/>
      </w:pBdr>
      <w:spacing w:before="100" w:beforeAutospacing="1" w:after="100" w:afterAutospacing="1"/>
    </w:pPr>
    <w:rPr>
      <w:rFonts w:cs="Arial"/>
      <w:sz w:val="24"/>
      <w:szCs w:val="24"/>
      <w:lang w:val="es-ES" w:eastAsia="es-ES"/>
    </w:rPr>
  </w:style>
  <w:style w:type="paragraph" w:customStyle="1" w:styleId="xl55">
    <w:name w:val="xl55"/>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6">
    <w:name w:val="xl56"/>
    <w:basedOn w:val="Normal"/>
    <w:uiPriority w:val="99"/>
    <w:rsid w:val="00781931"/>
    <w:pPr>
      <w:spacing w:before="100" w:beforeAutospacing="1" w:after="100" w:afterAutospacing="1"/>
      <w:jc w:val="right"/>
    </w:pPr>
    <w:rPr>
      <w:rFonts w:cs="Arial"/>
      <w:sz w:val="24"/>
      <w:szCs w:val="24"/>
      <w:lang w:val="es-ES" w:eastAsia="es-ES"/>
    </w:rPr>
  </w:style>
  <w:style w:type="paragraph" w:styleId="Subtitle">
    <w:name w:val="Subtitle"/>
    <w:basedOn w:val="Normal"/>
    <w:link w:val="SubtitleChar"/>
    <w:uiPriority w:val="99"/>
    <w:qFormat/>
    <w:rsid w:val="00781931"/>
    <w:rPr>
      <w:rFonts w:ascii="Times New Roman" w:hAnsi="Times New Roman"/>
      <w:b/>
      <w:bCs/>
      <w:sz w:val="24"/>
      <w:szCs w:val="24"/>
      <w:lang w:val="es-ES" w:eastAsia="es-ES"/>
    </w:rPr>
  </w:style>
  <w:style w:type="character" w:customStyle="1" w:styleId="SubtitleChar">
    <w:name w:val="Subtitle Char"/>
    <w:basedOn w:val="DefaultParagraphFont"/>
    <w:link w:val="Subtitle"/>
    <w:uiPriority w:val="99"/>
    <w:rsid w:val="00781931"/>
    <w:rPr>
      <w:rFonts w:ascii="Times New Roman" w:hAnsi="Times New Roman"/>
      <w:b/>
      <w:bCs/>
      <w:sz w:val="24"/>
      <w:szCs w:val="24"/>
      <w:lang w:val="es-ES" w:eastAsia="es-ES"/>
    </w:rPr>
  </w:style>
  <w:style w:type="paragraph" w:styleId="Index1">
    <w:name w:val="index 1"/>
    <w:basedOn w:val="Normal"/>
    <w:next w:val="Normal"/>
    <w:autoRedefine/>
    <w:uiPriority w:val="99"/>
    <w:semiHidden/>
    <w:rsid w:val="00781931"/>
    <w:pPr>
      <w:jc w:val="both"/>
    </w:pPr>
    <w:rPr>
      <w:rFonts w:cs="Arial"/>
      <w:sz w:val="22"/>
      <w:szCs w:val="22"/>
      <w:lang w:val="es-ES_tradnl" w:eastAsia="es-ES"/>
    </w:rPr>
  </w:style>
  <w:style w:type="character" w:customStyle="1" w:styleId="EndnoteTextChar">
    <w:name w:val="Endnote Text Char"/>
    <w:basedOn w:val="DefaultParagraphFont"/>
    <w:link w:val="EndnoteText"/>
    <w:uiPriority w:val="99"/>
    <w:semiHidden/>
    <w:rsid w:val="00781931"/>
    <w:rPr>
      <w:rFonts w:ascii="Times New Roman" w:hAnsi="Times New Roman"/>
      <w:lang w:val="es-ES_tradnl" w:eastAsia="es-ES"/>
    </w:rPr>
  </w:style>
  <w:style w:type="paragraph" w:styleId="EndnoteText">
    <w:name w:val="endnote text"/>
    <w:basedOn w:val="Normal"/>
    <w:link w:val="EndnoteTextChar"/>
    <w:uiPriority w:val="99"/>
    <w:semiHidden/>
    <w:rsid w:val="00781931"/>
    <w:rPr>
      <w:rFonts w:ascii="Times New Roman" w:hAnsi="Times New Roman"/>
      <w:sz w:val="20"/>
      <w:lang w:val="es-ES_tradnl" w:eastAsia="es-ES"/>
    </w:rPr>
  </w:style>
  <w:style w:type="paragraph" w:customStyle="1" w:styleId="Estilo1">
    <w:name w:val="Estilo1"/>
    <w:basedOn w:val="Normal"/>
    <w:uiPriority w:val="99"/>
    <w:rsid w:val="00781931"/>
    <w:pPr>
      <w:spacing w:before="120" w:after="120"/>
      <w:ind w:left="709" w:firstLine="708"/>
      <w:jc w:val="both"/>
    </w:pPr>
    <w:rPr>
      <w:rFonts w:cs="Arial"/>
      <w:sz w:val="24"/>
      <w:szCs w:val="24"/>
    </w:rPr>
  </w:style>
  <w:style w:type="paragraph" w:customStyle="1" w:styleId="Bullet">
    <w:name w:val="Bullet"/>
    <w:basedOn w:val="Texto"/>
    <w:qFormat/>
    <w:rsid w:val="00781931"/>
    <w:pPr>
      <w:numPr>
        <w:numId w:val="70"/>
      </w:numPr>
      <w:spacing w:after="60" w:line="276" w:lineRule="auto"/>
      <w:jc w:val="left"/>
    </w:pPr>
    <w:rPr>
      <w:rFonts w:ascii="EYInterstate Light" w:hAnsi="EYInterstate Light"/>
      <w:sz w:val="18"/>
      <w:szCs w:val="18"/>
      <w:lang w:val="en-US" w:eastAsia="x-none"/>
    </w:rPr>
  </w:style>
  <w:style w:type="paragraph" w:customStyle="1" w:styleId="Subtitulo2">
    <w:name w:val="Subtitulo 2"/>
    <w:basedOn w:val="Texto"/>
    <w:qFormat/>
    <w:rsid w:val="00781931"/>
    <w:pPr>
      <w:spacing w:before="120" w:after="120" w:line="276" w:lineRule="auto"/>
      <w:ind w:left="360" w:hanging="360"/>
      <w:jc w:val="left"/>
    </w:pPr>
    <w:rPr>
      <w:rFonts w:ascii="EYInterstate" w:hAnsi="EYInterstate" w:cs="EYInterstate"/>
      <w:b/>
      <w:bCs/>
      <w:lang w:val="en-US" w:eastAsia="x-none"/>
    </w:rPr>
  </w:style>
  <w:style w:type="paragraph" w:customStyle="1" w:styleId="Sinespaciado1">
    <w:name w:val="Sin espaciado1"/>
    <w:link w:val="NoSpacingChar"/>
    <w:rsid w:val="00781931"/>
    <w:rPr>
      <w:rFonts w:ascii="Calibri" w:hAnsi="Calibri" w:cs="Calibri"/>
      <w:sz w:val="22"/>
      <w:szCs w:val="22"/>
      <w:lang w:val="es-ES"/>
    </w:rPr>
  </w:style>
  <w:style w:type="character" w:customStyle="1" w:styleId="NoSpacingChar">
    <w:name w:val="No Spacing Char"/>
    <w:basedOn w:val="DefaultParagraphFont"/>
    <w:link w:val="Sinespaciado1"/>
    <w:locked/>
    <w:rsid w:val="00781931"/>
    <w:rPr>
      <w:rFonts w:ascii="Calibri" w:hAnsi="Calibri" w:cs="Calibri"/>
      <w:sz w:val="22"/>
      <w:szCs w:val="22"/>
      <w:lang w:val="es-ES"/>
    </w:rPr>
  </w:style>
  <w:style w:type="paragraph" w:customStyle="1" w:styleId="Prrafodelista1">
    <w:name w:val="Párrafo de lista1"/>
    <w:basedOn w:val="Normal"/>
    <w:rsid w:val="00781931"/>
    <w:pPr>
      <w:spacing w:after="200" w:line="276" w:lineRule="auto"/>
      <w:ind w:left="720"/>
    </w:pPr>
    <w:rPr>
      <w:rFonts w:ascii="Calibri" w:hAnsi="Calibri" w:cs="Calibri"/>
      <w:sz w:val="22"/>
      <w:szCs w:val="22"/>
    </w:rPr>
  </w:style>
  <w:style w:type="paragraph" w:customStyle="1" w:styleId="A4">
    <w:name w:val="A4"/>
    <w:rsid w:val="00781931"/>
    <w:pPr>
      <w:tabs>
        <w:tab w:val="left" w:pos="-720"/>
      </w:tabs>
      <w:suppressAutoHyphens/>
      <w:spacing w:line="360" w:lineRule="auto"/>
    </w:pPr>
    <w:rPr>
      <w:rFonts w:ascii="Courier" w:hAnsi="Courier" w:cs="Courier"/>
      <w:sz w:val="24"/>
      <w:szCs w:val="24"/>
    </w:rPr>
  </w:style>
  <w:style w:type="character" w:customStyle="1" w:styleId="CommentTextChar1">
    <w:name w:val="Comment Text Char1"/>
    <w:basedOn w:val="DefaultParagraphFont"/>
    <w:uiPriority w:val="99"/>
    <w:semiHidden/>
    <w:rsid w:val="00781931"/>
    <w:rPr>
      <w:rFonts w:ascii="Times New Roman" w:eastAsia="Times New Roman" w:hAnsi="Times New Roman" w:cs="Times New Roman"/>
      <w:sz w:val="20"/>
      <w:szCs w:val="20"/>
      <w:lang w:eastAsia="es-AR"/>
    </w:rPr>
  </w:style>
  <w:style w:type="paragraph" w:customStyle="1" w:styleId="Subtitulo3">
    <w:name w:val="Subtitulo 3"/>
    <w:basedOn w:val="Normal"/>
    <w:qFormat/>
    <w:rsid w:val="00781931"/>
    <w:pPr>
      <w:spacing w:before="120" w:after="120"/>
    </w:pPr>
    <w:rPr>
      <w:rFonts w:ascii="EYInterstate" w:hAnsi="EYInterstate" w:cs="EYInterstate"/>
      <w:i/>
      <w:iCs/>
      <w:sz w:val="18"/>
      <w:szCs w:val="18"/>
      <w:lang w:val="en-US" w:eastAsia="es-AR"/>
    </w:rPr>
  </w:style>
  <w:style w:type="paragraph" w:customStyle="1" w:styleId="Default">
    <w:name w:val="Default"/>
    <w:rsid w:val="00781931"/>
    <w:pPr>
      <w:widowControl w:val="0"/>
      <w:autoSpaceDE w:val="0"/>
      <w:autoSpaceDN w:val="0"/>
      <w:adjustRightInd w:val="0"/>
    </w:pPr>
    <w:rPr>
      <w:rFonts w:ascii="EYInterstate" w:hAnsi="EYInterstate" w:cs="EYInterstate"/>
      <w:color w:val="000000"/>
      <w:sz w:val="24"/>
      <w:szCs w:val="24"/>
      <w:lang w:eastAsia="es-AR"/>
    </w:rPr>
  </w:style>
  <w:style w:type="character" w:customStyle="1" w:styleId="CarCar6">
    <w:name w:val="Car Car6"/>
    <w:basedOn w:val="DefaultParagraphFont"/>
    <w:locked/>
    <w:rsid w:val="00781931"/>
    <w:rPr>
      <w:rFonts w:ascii="EYInterstate Light" w:hAnsi="EYInterstate Light" w:cs="EYInterstate Light"/>
      <w:sz w:val="18"/>
      <w:szCs w:val="18"/>
    </w:rPr>
  </w:style>
  <w:style w:type="paragraph" w:customStyle="1" w:styleId="Textotabla">
    <w:name w:val="Texto tabla"/>
    <w:basedOn w:val="Texto"/>
    <w:qFormat/>
    <w:rsid w:val="00781931"/>
    <w:pPr>
      <w:spacing w:beforeLines="20"/>
      <w:jc w:val="left"/>
    </w:pPr>
    <w:rPr>
      <w:rFonts w:ascii="EYInterstate Light" w:hAnsi="EYInterstate Light"/>
      <w:sz w:val="18"/>
      <w:szCs w:val="18"/>
      <w:lang w:val="en-US" w:eastAsia="x-none"/>
    </w:rPr>
  </w:style>
  <w:style w:type="paragraph" w:customStyle="1" w:styleId="listparagraphcxspmiddle">
    <w:name w:val="listparagraphcxspmiddle"/>
    <w:basedOn w:val="Normal"/>
    <w:rsid w:val="00781931"/>
    <w:pPr>
      <w:spacing w:before="100" w:beforeAutospacing="1" w:after="100" w:afterAutospacing="1"/>
    </w:pPr>
    <w:rPr>
      <w:rFonts w:ascii="Times New Roman" w:hAnsi="Times New Roman"/>
      <w:sz w:val="24"/>
      <w:szCs w:val="24"/>
      <w:lang w:val="es-ES" w:eastAsia="es-ES"/>
    </w:rPr>
  </w:style>
  <w:style w:type="paragraph" w:styleId="NoSpacing">
    <w:name w:val="No Spacing"/>
    <w:link w:val="NoSpacingChar1"/>
    <w:uiPriority w:val="1"/>
    <w:qFormat/>
    <w:rsid w:val="00781931"/>
    <w:rPr>
      <w:rFonts w:ascii="Calibri" w:hAnsi="Calibri"/>
      <w:sz w:val="22"/>
      <w:szCs w:val="22"/>
      <w:lang w:val="es-ES"/>
    </w:rPr>
  </w:style>
  <w:style w:type="character" w:customStyle="1" w:styleId="NoSpacingChar1">
    <w:name w:val="No Spacing Char1"/>
    <w:link w:val="NoSpacing"/>
    <w:uiPriority w:val="1"/>
    <w:rsid w:val="00781931"/>
    <w:rPr>
      <w:rFonts w:ascii="Calibri" w:hAnsi="Calibri"/>
      <w:sz w:val="22"/>
      <w:szCs w:val="22"/>
      <w:lang w:val="es-ES"/>
    </w:rPr>
  </w:style>
  <w:style w:type="character" w:styleId="Strong">
    <w:name w:val="Strong"/>
    <w:basedOn w:val="DefaultParagraphFont"/>
    <w:uiPriority w:val="22"/>
    <w:qFormat/>
    <w:rsid w:val="00781931"/>
    <w:rPr>
      <w:rFonts w:cs="Times New Roman"/>
      <w:b/>
      <w:bCs/>
    </w:rPr>
  </w:style>
  <w:style w:type="paragraph" w:styleId="TOC1">
    <w:name w:val="toc 1"/>
    <w:basedOn w:val="Normal"/>
    <w:next w:val="Normal"/>
    <w:autoRedefine/>
    <w:rsid w:val="00781931"/>
    <w:pPr>
      <w:tabs>
        <w:tab w:val="right" w:leader="dot" w:pos="10311"/>
      </w:tabs>
      <w:spacing w:before="120" w:after="120" w:line="276" w:lineRule="auto"/>
    </w:pPr>
    <w:rPr>
      <w:rFonts w:ascii="EYInterstate" w:hAnsi="EYInterstate"/>
      <w:b/>
      <w:bCs/>
      <w:sz w:val="18"/>
      <w:lang w:val="en-US" w:eastAsia="es-AR"/>
    </w:rPr>
  </w:style>
  <w:style w:type="character" w:customStyle="1" w:styleId="Cuerpodeltexto2">
    <w:name w:val="Cuerpo del texto (2)"/>
    <w:rsid w:val="00781931"/>
    <w:rPr>
      <w:rFonts w:ascii="Times New Roman" w:hAnsi="Times New Roman"/>
      <w:b/>
      <w:color w:val="000000"/>
      <w:spacing w:val="0"/>
      <w:w w:val="100"/>
      <w:position w:val="0"/>
      <w:sz w:val="23"/>
      <w:u w:val="single"/>
      <w:lang w:val="es-ES"/>
    </w:rPr>
  </w:style>
  <w:style w:type="character" w:customStyle="1" w:styleId="Leyendadelatabla">
    <w:name w:val="Leyenda de la tabla"/>
    <w:rsid w:val="00781931"/>
    <w:rPr>
      <w:rFonts w:ascii="Times New Roman" w:hAnsi="Times New Roman"/>
      <w:color w:val="000000"/>
      <w:spacing w:val="0"/>
      <w:w w:val="100"/>
      <w:position w:val="0"/>
      <w:sz w:val="22"/>
      <w:u w:val="single"/>
      <w:lang w:val="es-ES"/>
    </w:rPr>
  </w:style>
  <w:style w:type="character" w:customStyle="1" w:styleId="Cuerpodeltexto20">
    <w:name w:val="Cuerpo del texto (2)_"/>
    <w:rsid w:val="00781931"/>
    <w:rPr>
      <w:rFonts w:ascii="Times New Roman" w:hAnsi="Times New Roman"/>
      <w:b/>
      <w:sz w:val="23"/>
      <w:u w:val="none"/>
    </w:rPr>
  </w:style>
  <w:style w:type="character" w:customStyle="1" w:styleId="Leyendadelatabla0">
    <w:name w:val="Leyenda de la tabla_"/>
    <w:rsid w:val="00781931"/>
    <w:rPr>
      <w:rFonts w:ascii="Times New Roman" w:hAnsi="Times New Roman"/>
      <w:sz w:val="22"/>
      <w:u w:val="none"/>
    </w:rPr>
  </w:style>
  <w:style w:type="character" w:customStyle="1" w:styleId="Cuerpodeltexto">
    <w:name w:val="Cuerpo del texto_"/>
    <w:rsid w:val="00781931"/>
    <w:rPr>
      <w:rFonts w:ascii="Times New Roman" w:hAnsi="Times New Roman"/>
      <w:sz w:val="22"/>
      <w:u w:val="none"/>
    </w:rPr>
  </w:style>
  <w:style w:type="character" w:customStyle="1" w:styleId="Cuerpodeltexto0">
    <w:name w:val="Cuerpo del texto"/>
    <w:rsid w:val="00781931"/>
    <w:rPr>
      <w:rFonts w:ascii="Times New Roman" w:hAnsi="Times New Roman"/>
      <w:color w:val="000000"/>
      <w:spacing w:val="0"/>
      <w:w w:val="100"/>
      <w:position w:val="0"/>
      <w:sz w:val="22"/>
      <w:u w:val="none"/>
      <w:lang w:val="es-ES"/>
    </w:rPr>
  </w:style>
  <w:style w:type="character" w:customStyle="1" w:styleId="Headerorfooter11pt">
    <w:name w:val="Header or footer + 11 pt"/>
    <w:rsid w:val="00781931"/>
    <w:rPr>
      <w:rFonts w:ascii="Times New Roman" w:hAnsi="Times New Roman"/>
      <w:color w:val="000000"/>
      <w:spacing w:val="0"/>
      <w:w w:val="100"/>
      <w:position w:val="0"/>
      <w:sz w:val="22"/>
      <w:u w:val="none"/>
    </w:rPr>
  </w:style>
  <w:style w:type="paragraph" w:styleId="FootnoteText">
    <w:name w:val="footnote text"/>
    <w:basedOn w:val="Normal"/>
    <w:link w:val="FootnoteTextChar"/>
    <w:uiPriority w:val="99"/>
    <w:rsid w:val="00781931"/>
    <w:rPr>
      <w:rFonts w:ascii="Times New Roman" w:hAnsi="Times New Roman"/>
      <w:sz w:val="20"/>
      <w:lang w:val="es-ES" w:eastAsia="es-ES"/>
    </w:rPr>
  </w:style>
  <w:style w:type="character" w:customStyle="1" w:styleId="FootnoteTextChar">
    <w:name w:val="Footnote Text Char"/>
    <w:basedOn w:val="DefaultParagraphFont"/>
    <w:link w:val="FootnoteText"/>
    <w:uiPriority w:val="99"/>
    <w:rsid w:val="00781931"/>
    <w:rPr>
      <w:rFonts w:ascii="Times New Roman" w:hAnsi="Times New Roman"/>
      <w:lang w:val="es-ES" w:eastAsia="es-ES"/>
    </w:rPr>
  </w:style>
  <w:style w:type="paragraph" w:customStyle="1" w:styleId="ListParagraph1">
    <w:name w:val="List Paragraph1"/>
    <w:basedOn w:val="Normal"/>
    <w:rsid w:val="00781931"/>
    <w:pPr>
      <w:ind w:left="720"/>
      <w:contextualSpacing/>
    </w:pPr>
    <w:rPr>
      <w:rFonts w:ascii="Times New Roman" w:hAnsi="Times New Roman"/>
      <w:sz w:val="24"/>
      <w:szCs w:val="24"/>
      <w:lang w:val="es-ES" w:eastAsia="es-ES"/>
    </w:rPr>
  </w:style>
  <w:style w:type="character" w:customStyle="1" w:styleId="deltaviewinsertion">
    <w:name w:val="deltaviewinsertion"/>
    <w:basedOn w:val="DefaultParagraphFont"/>
    <w:rsid w:val="00781931"/>
  </w:style>
  <w:style w:type="paragraph" w:customStyle="1" w:styleId="Textopredeterminado">
    <w:name w:val="Texto predeterminado"/>
    <w:basedOn w:val="Normal"/>
    <w:rsid w:val="00781931"/>
    <w:pPr>
      <w:autoSpaceDE w:val="0"/>
      <w:autoSpaceDN w:val="0"/>
      <w:adjustRightInd w:val="0"/>
      <w:jc w:val="both"/>
    </w:pPr>
    <w:rPr>
      <w:rFonts w:eastAsia="SimSun" w:cs="Arial"/>
      <w:sz w:val="24"/>
      <w:szCs w:val="24"/>
      <w:lang w:val="es-ES_tradnl" w:eastAsia="zh-CN"/>
    </w:rPr>
  </w:style>
  <w:style w:type="paragraph" w:customStyle="1" w:styleId="Prrafodelista11">
    <w:name w:val="Párrafo de lista11"/>
    <w:basedOn w:val="Normal"/>
    <w:uiPriority w:val="99"/>
    <w:rsid w:val="00781931"/>
    <w:pPr>
      <w:spacing w:after="200" w:line="276" w:lineRule="auto"/>
      <w:ind w:left="720"/>
      <w:contextualSpacing/>
    </w:pPr>
    <w:rPr>
      <w:rFonts w:ascii="Calibri" w:eastAsia="Calibri" w:hAnsi="Calibri"/>
      <w:sz w:val="20"/>
      <w:lang w:val="es-ES" w:eastAsia="es-ES"/>
    </w:rPr>
  </w:style>
  <w:style w:type="character" w:customStyle="1" w:styleId="CommentSubjectChar">
    <w:name w:val="Comment Subject Char"/>
    <w:basedOn w:val="CommentTextChar1"/>
    <w:link w:val="CommentSubject"/>
    <w:uiPriority w:val="99"/>
    <w:semiHidden/>
    <w:rsid w:val="00781931"/>
    <w:rPr>
      <w:rFonts w:ascii="Times New Roman" w:eastAsia="Times New Roman" w:hAnsi="Times New Roman" w:cs="Times New Roman"/>
      <w:b/>
      <w:bCs/>
      <w:sz w:val="20"/>
      <w:szCs w:val="20"/>
      <w:lang w:eastAsia="es-AR"/>
    </w:rPr>
  </w:style>
  <w:style w:type="paragraph" w:styleId="CommentSubject">
    <w:name w:val="annotation subject"/>
    <w:basedOn w:val="CommentText"/>
    <w:next w:val="CommentText"/>
    <w:link w:val="CommentSubjectChar"/>
    <w:uiPriority w:val="99"/>
    <w:semiHidden/>
    <w:unhideWhenUsed/>
    <w:rsid w:val="00781931"/>
    <w:rPr>
      <w:rFonts w:eastAsia="Times New Roman"/>
      <w:b/>
      <w:bCs/>
      <w:lang w:val="en-US" w:eastAsia="es-AR"/>
    </w:rPr>
  </w:style>
  <w:style w:type="character" w:customStyle="1" w:styleId="CommentSubjectChar1">
    <w:name w:val="Comment Subject Char1"/>
    <w:basedOn w:val="CommentTextChar"/>
    <w:uiPriority w:val="99"/>
    <w:semiHidden/>
    <w:rsid w:val="00781931"/>
    <w:rPr>
      <w:rFonts w:ascii="Arial" w:eastAsia="MS Mincho" w:hAnsi="Arial"/>
      <w:b/>
      <w:bCs/>
      <w:lang w:val="es-AR" w:eastAsia="ja-JP"/>
    </w:rPr>
  </w:style>
  <w:style w:type="table" w:customStyle="1" w:styleId="Tablaconcuadrcula4">
    <w:name w:val="Tabla con cuadrícula4"/>
    <w:basedOn w:val="TableNormal"/>
    <w:next w:val="TableGrid"/>
    <w:uiPriority w:val="59"/>
    <w:rsid w:val="00781931"/>
    <w:rPr>
      <w:rFonts w:asciiTheme="minorHAnsi" w:eastAsiaTheme="minorHAnsi" w:hAnsiTheme="minorHAnsi" w:cstheme="minorBid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Normal"/>
    <w:next w:val="TableGrid"/>
    <w:uiPriority w:val="59"/>
    <w:rsid w:val="00781931"/>
    <w:rPr>
      <w:rFonts w:ascii="Times New Roman" w:hAnsi="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CAAP">
    <w:name w:val="Normal CAAP"/>
    <w:basedOn w:val="Normal"/>
    <w:link w:val="NormalCAAPChar"/>
    <w:qFormat/>
    <w:rsid w:val="00781931"/>
    <w:pPr>
      <w:ind w:left="720"/>
      <w:jc w:val="both"/>
    </w:pPr>
    <w:rPr>
      <w:rFonts w:asciiTheme="minorHAnsi" w:eastAsiaTheme="minorHAnsi" w:hAnsiTheme="minorHAnsi" w:cstheme="minorBidi"/>
      <w:sz w:val="22"/>
      <w:szCs w:val="22"/>
    </w:rPr>
  </w:style>
  <w:style w:type="character" w:customStyle="1" w:styleId="NormalCAAPChar">
    <w:name w:val="Normal CAAP Char"/>
    <w:basedOn w:val="DefaultParagraphFont"/>
    <w:link w:val="NormalCAAP"/>
    <w:rsid w:val="00781931"/>
    <w:rPr>
      <w:rFonts w:asciiTheme="minorHAnsi" w:eastAsiaTheme="minorHAnsi" w:hAnsiTheme="minorHAnsi" w:cstheme="minorBidi"/>
      <w:sz w:val="22"/>
      <w:szCs w:val="22"/>
      <w:lang w:val="es-AR"/>
    </w:rPr>
  </w:style>
  <w:style w:type="paragraph" w:styleId="BodyTextFirstIndent">
    <w:name w:val="Body Text First Indent"/>
    <w:basedOn w:val="BodyText"/>
    <w:link w:val="BodyTextFirstIndentChar"/>
    <w:uiPriority w:val="99"/>
    <w:unhideWhenUsed/>
    <w:rsid w:val="00781931"/>
    <w:pPr>
      <w:autoSpaceDE w:val="0"/>
      <w:autoSpaceDN w:val="0"/>
      <w:ind w:firstLine="360"/>
      <w:jc w:val="left"/>
    </w:pPr>
    <w:rPr>
      <w:sz w:val="22"/>
      <w:szCs w:val="22"/>
      <w:lang w:val="en-US"/>
    </w:rPr>
  </w:style>
  <w:style w:type="character" w:customStyle="1" w:styleId="BodyTextFirstIndentChar">
    <w:name w:val="Body Text First Indent Char"/>
    <w:basedOn w:val="BodyTextChar"/>
    <w:link w:val="BodyTextFirstIndent"/>
    <w:uiPriority w:val="99"/>
    <w:rsid w:val="00781931"/>
    <w:rPr>
      <w:rFonts w:ascii="Times New Roman" w:hAnsi="Times New Roman"/>
      <w:sz w:val="22"/>
      <w:szCs w:val="22"/>
      <w:lang w:val="es-ES"/>
    </w:rPr>
  </w:style>
  <w:style w:type="character" w:styleId="FootnoteReference">
    <w:name w:val="footnote reference"/>
    <w:basedOn w:val="DefaultParagraphFont"/>
    <w:uiPriority w:val="99"/>
    <w:semiHidden/>
    <w:unhideWhenUsed/>
    <w:rsid w:val="00781931"/>
    <w:rPr>
      <w:vertAlign w:val="superscript"/>
    </w:rPr>
  </w:style>
  <w:style w:type="paragraph" w:customStyle="1" w:styleId="Pa4">
    <w:name w:val="Pa4"/>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paragraph" w:customStyle="1" w:styleId="Pa3">
    <w:name w:val="Pa3"/>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character" w:customStyle="1" w:styleId="A3">
    <w:name w:val="A3"/>
    <w:uiPriority w:val="99"/>
    <w:rsid w:val="00781931"/>
    <w:rPr>
      <w:rFonts w:cs="Roboto"/>
      <w:color w:val="000000"/>
      <w:sz w:val="16"/>
      <w:szCs w:val="16"/>
    </w:rPr>
  </w:style>
  <w:style w:type="paragraph" w:customStyle="1" w:styleId="TextoSndico">
    <w:name w:val="Texto Síndico"/>
    <w:basedOn w:val="Textoinfaud"/>
    <w:qFormat/>
    <w:rsid w:val="00FC07AE"/>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19160555">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46784375">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4E75F-D19C-4FF9-9ACC-A4250EBF9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CPPBALAN.DOT</Template>
  <TotalTime>1</TotalTime>
  <Pages>5</Pages>
  <Words>1365</Words>
  <Characters>8612</Characters>
  <Application>Microsoft Office Word</Application>
  <DocSecurity>0</DocSecurity>
  <Lines>71</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SOCIEDAD ANONIMA AGRICOLA INDUSTRIAL</vt:lpstr>
    </vt:vector>
  </TitlesOfParts>
  <Manager/>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A Gomez Gutierrez</dc:creator>
  <cp:keywords/>
  <dc:description/>
  <cp:lastModifiedBy>Rodrigo A Gomez Gutierrez</cp:lastModifiedBy>
  <cp:revision>2</cp:revision>
  <cp:lastPrinted>2020-08-27T17:54:00Z</cp:lastPrinted>
  <dcterms:created xsi:type="dcterms:W3CDTF">2020-08-27T20:42:00Z</dcterms:created>
  <dcterms:modified xsi:type="dcterms:W3CDTF">2020-08-27T20:42:00Z</dcterms:modified>
  <cp:category/>
</cp:coreProperties>
</file>