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CADAD" w14:textId="299C88AD" w:rsidR="005D075D" w:rsidRPr="00761B80" w:rsidRDefault="005D075D" w:rsidP="00DC78B9">
      <w:pPr>
        <w:pStyle w:val="Texto"/>
        <w:rPr>
          <w:vanish/>
        </w:rPr>
      </w:pPr>
    </w:p>
    <w:p w14:paraId="01EFBAF7" w14:textId="77777777" w:rsidR="00DC78B9" w:rsidRPr="00761B80" w:rsidRDefault="00DC78B9" w:rsidP="00DC78B9">
      <w:pPr>
        <w:pStyle w:val="Texto"/>
      </w:pPr>
    </w:p>
    <w:p w14:paraId="64E4459C" w14:textId="77777777" w:rsidR="00DC78B9" w:rsidRPr="00761B80" w:rsidRDefault="00DC78B9" w:rsidP="00DC78B9">
      <w:pPr>
        <w:pStyle w:val="Texto"/>
      </w:pPr>
    </w:p>
    <w:tbl>
      <w:tblPr>
        <w:tblW w:w="0" w:type="auto"/>
        <w:tblInd w:w="1440" w:type="dxa"/>
        <w:tblLayout w:type="fixed"/>
        <w:tblCellMar>
          <w:top w:w="57" w:type="dxa"/>
          <w:left w:w="142" w:type="dxa"/>
          <w:bottom w:w="57" w:type="dxa"/>
          <w:right w:w="142" w:type="dxa"/>
        </w:tblCellMar>
        <w:tblLook w:val="01E0" w:firstRow="1" w:lastRow="1" w:firstColumn="1" w:lastColumn="1" w:noHBand="0" w:noVBand="0"/>
      </w:tblPr>
      <w:tblGrid>
        <w:gridCol w:w="6352"/>
      </w:tblGrid>
      <w:tr w:rsidR="00DC78B9" w:rsidRPr="00761B80" w14:paraId="25207D4B" w14:textId="77777777" w:rsidTr="00DE192A">
        <w:trPr>
          <w:trHeight w:val="2995"/>
        </w:trPr>
        <w:tc>
          <w:tcPr>
            <w:tcW w:w="6352" w:type="dxa"/>
            <w:vAlign w:val="center"/>
          </w:tcPr>
          <w:p w14:paraId="244F4E23" w14:textId="77777777" w:rsidR="00FD5DB8" w:rsidRPr="00761B80" w:rsidRDefault="00A64973" w:rsidP="00DC78B9">
            <w:pPr>
              <w:pStyle w:val="Ttuloprincipal"/>
              <w:jc w:val="left"/>
              <w:rPr>
                <w:sz w:val="26"/>
                <w:szCs w:val="26"/>
              </w:rPr>
            </w:pPr>
            <w:r w:rsidRPr="00761B80">
              <w:rPr>
                <w:noProof/>
                <w:sz w:val="26"/>
                <w:szCs w:val="26"/>
              </w:rPr>
              <w:drawing>
                <wp:inline distT="0" distB="0" distL="0" distR="0" wp14:anchorId="0C937E19" wp14:editId="11594C44">
                  <wp:extent cx="1843628" cy="47861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0443" cy="501157"/>
                          </a:xfrm>
                          <a:prstGeom prst="rect">
                            <a:avLst/>
                          </a:prstGeom>
                          <a:noFill/>
                        </pic:spPr>
                      </pic:pic>
                    </a:graphicData>
                  </a:graphic>
                </wp:inline>
              </w:drawing>
            </w:r>
          </w:p>
          <w:p w14:paraId="117564BE" w14:textId="77777777" w:rsidR="00A64973" w:rsidRPr="00761B80" w:rsidRDefault="00A64973" w:rsidP="00DC78B9">
            <w:pPr>
              <w:pStyle w:val="Ttuloprincipal"/>
              <w:jc w:val="left"/>
              <w:rPr>
                <w:sz w:val="26"/>
                <w:szCs w:val="26"/>
              </w:rPr>
            </w:pPr>
          </w:p>
          <w:p w14:paraId="5FA68033" w14:textId="77777777" w:rsidR="00DC78B9" w:rsidRPr="00761B80" w:rsidRDefault="00A36DDF" w:rsidP="00DC78B9">
            <w:pPr>
              <w:pStyle w:val="Ttuloprincipal"/>
              <w:jc w:val="left"/>
              <w:rPr>
                <w:sz w:val="26"/>
                <w:szCs w:val="26"/>
              </w:rPr>
            </w:pPr>
            <w:r w:rsidRPr="00761B80">
              <w:rPr>
                <w:sz w:val="26"/>
                <w:szCs w:val="26"/>
              </w:rPr>
              <w:t>LEDESMA SOCIEDAD ANÓNIMA AGRÍCOLA INDUSTRIAL</w:t>
            </w:r>
          </w:p>
          <w:p w14:paraId="119100B1" w14:textId="77777777" w:rsidR="00DC78B9" w:rsidRPr="00761B80" w:rsidRDefault="00DC78B9" w:rsidP="00DC78B9">
            <w:pPr>
              <w:pStyle w:val="Textoinfaud"/>
              <w:tabs>
                <w:tab w:val="clear" w:pos="720"/>
                <w:tab w:val="center" w:pos="7470"/>
              </w:tabs>
              <w:jc w:val="left"/>
              <w:rPr>
                <w:b/>
              </w:rPr>
            </w:pPr>
          </w:p>
          <w:p w14:paraId="02D449D1" w14:textId="633641CC" w:rsidR="00DC78B9" w:rsidRPr="00761B80" w:rsidRDefault="000903E4" w:rsidP="000903E4">
            <w:pPr>
              <w:pStyle w:val="Ttulonota"/>
              <w:jc w:val="left"/>
            </w:pPr>
            <w:r w:rsidRPr="00761B80">
              <w:rPr>
                <w:szCs w:val="22"/>
              </w:rPr>
              <w:t>Estados financie</w:t>
            </w:r>
            <w:r w:rsidR="00842777">
              <w:rPr>
                <w:szCs w:val="22"/>
              </w:rPr>
              <w:t>r</w:t>
            </w:r>
            <w:r w:rsidRPr="00761B80">
              <w:rPr>
                <w:szCs w:val="22"/>
              </w:rPr>
              <w:t xml:space="preserve">os condensados por el período intermedio de </w:t>
            </w:r>
            <w:r w:rsidR="00421F18">
              <w:rPr>
                <w:szCs w:val="22"/>
              </w:rPr>
              <w:t>tres</w:t>
            </w:r>
            <w:r w:rsidR="005E526E">
              <w:rPr>
                <w:szCs w:val="22"/>
              </w:rPr>
              <w:t xml:space="preserve"> meses</w:t>
            </w:r>
            <w:r w:rsidR="00793307" w:rsidRPr="00761B80">
              <w:rPr>
                <w:szCs w:val="22"/>
              </w:rPr>
              <w:t xml:space="preserve"> finalizado el </w:t>
            </w:r>
            <w:r w:rsidR="0025726B">
              <w:rPr>
                <w:szCs w:val="22"/>
              </w:rPr>
              <w:t>31</w:t>
            </w:r>
            <w:r w:rsidRPr="00761B80">
              <w:rPr>
                <w:szCs w:val="22"/>
              </w:rPr>
              <w:t xml:space="preserve"> de </w:t>
            </w:r>
            <w:r w:rsidR="0025726B">
              <w:rPr>
                <w:szCs w:val="22"/>
              </w:rPr>
              <w:t>agosto</w:t>
            </w:r>
            <w:r w:rsidRPr="00761B80">
              <w:rPr>
                <w:szCs w:val="22"/>
              </w:rPr>
              <w:t xml:space="preserve"> de 20</w:t>
            </w:r>
            <w:r w:rsidR="005E526E">
              <w:rPr>
                <w:szCs w:val="22"/>
              </w:rPr>
              <w:t>20</w:t>
            </w:r>
            <w:r w:rsidRPr="00761B80">
              <w:rPr>
                <w:szCs w:val="22"/>
              </w:rPr>
              <w:t>, juntamente con los Informes sobre Revisión de Período Intermedio</w:t>
            </w:r>
            <w:r w:rsidR="00A24C43">
              <w:rPr>
                <w:szCs w:val="22"/>
              </w:rPr>
              <w:t xml:space="preserve"> del Auditor</w:t>
            </w:r>
            <w:r w:rsidRPr="00761B80">
              <w:rPr>
                <w:szCs w:val="22"/>
              </w:rPr>
              <w:t xml:space="preserve"> y</w:t>
            </w:r>
            <w:r w:rsidR="00A24C43">
              <w:rPr>
                <w:szCs w:val="22"/>
              </w:rPr>
              <w:t xml:space="preserve"> el Informe</w:t>
            </w:r>
            <w:r w:rsidRPr="00761B80">
              <w:rPr>
                <w:szCs w:val="22"/>
              </w:rPr>
              <w:t xml:space="preserve"> de la Comisión Fiscalizadora</w:t>
            </w:r>
          </w:p>
        </w:tc>
      </w:tr>
    </w:tbl>
    <w:p w14:paraId="6A7359B9" w14:textId="77777777" w:rsidR="0049498D" w:rsidRPr="00761B80" w:rsidRDefault="0049498D" w:rsidP="00A36DDF">
      <w:pPr>
        <w:pStyle w:val="Tituloprincipal"/>
        <w:jc w:val="left"/>
        <w:rPr>
          <w:lang w:val="es-AR"/>
        </w:rPr>
      </w:pPr>
    </w:p>
    <w:p w14:paraId="6645F6E1" w14:textId="77777777" w:rsidR="00A61921" w:rsidRPr="00761B80" w:rsidRDefault="00A61921" w:rsidP="001A1051">
      <w:pPr>
        <w:pStyle w:val="Texto"/>
        <w:sectPr w:rsidR="00A61921" w:rsidRPr="00761B80" w:rsidSect="00325F7E">
          <w:pgSz w:w="12240" w:h="15840" w:code="1"/>
          <w:pgMar w:top="576" w:right="864" w:bottom="576" w:left="1728" w:header="432" w:footer="1008" w:gutter="0"/>
          <w:cols w:space="720"/>
        </w:sectPr>
      </w:pPr>
      <w:bookmarkStart w:id="0" w:name="_GoBack"/>
      <w:bookmarkEnd w:id="0"/>
    </w:p>
    <w:p w14:paraId="688FA592" w14:textId="69CFCB6C" w:rsidR="004561DB" w:rsidRDefault="004561DB" w:rsidP="006F397F">
      <w:pPr>
        <w:pStyle w:val="Ttuloprincipal"/>
      </w:pPr>
    </w:p>
    <w:p w14:paraId="63BBD1F6" w14:textId="0B53D646" w:rsidR="004561DB" w:rsidRDefault="004561DB" w:rsidP="004561DB">
      <w:pPr>
        <w:pStyle w:val="Ttuloprincipal"/>
      </w:pPr>
      <w:r w:rsidRPr="004561DB">
        <w:t>INFORME DE COMISIÓN FISCALIZADORA</w:t>
      </w:r>
    </w:p>
    <w:p w14:paraId="7ABDE660" w14:textId="77777777" w:rsidR="004561DB" w:rsidRDefault="004561DB" w:rsidP="004561DB">
      <w:pPr>
        <w:pStyle w:val="Texto"/>
      </w:pPr>
    </w:p>
    <w:p w14:paraId="623BDB32" w14:textId="77777777" w:rsidR="004561DB" w:rsidRDefault="004561DB" w:rsidP="004561DB">
      <w:pPr>
        <w:pStyle w:val="Texto"/>
      </w:pPr>
    </w:p>
    <w:p w14:paraId="2D5503C7" w14:textId="08B3FBDE" w:rsidR="004561DB" w:rsidRDefault="004561DB" w:rsidP="004561DB">
      <w:pPr>
        <w:pStyle w:val="Texto"/>
      </w:pPr>
      <w:r>
        <w:t>Señores Accionistas de</w:t>
      </w:r>
    </w:p>
    <w:p w14:paraId="317EB160" w14:textId="77777777" w:rsidR="004561DB" w:rsidRPr="004561DB" w:rsidRDefault="004561DB" w:rsidP="004561DB">
      <w:pPr>
        <w:pStyle w:val="Texto"/>
        <w:rPr>
          <w:b/>
        </w:rPr>
      </w:pPr>
      <w:r w:rsidRPr="004561DB">
        <w:rPr>
          <w:b/>
        </w:rPr>
        <w:t>Ledesma S.A.A.I.,</w:t>
      </w:r>
    </w:p>
    <w:p w14:paraId="64677FAC" w14:textId="207F2B8C" w:rsidR="004561DB" w:rsidRDefault="004561DB" w:rsidP="004561DB">
      <w:pPr>
        <w:pStyle w:val="Texto"/>
      </w:pPr>
      <w:r>
        <w:t>Presente.</w:t>
      </w:r>
    </w:p>
    <w:p w14:paraId="49B66204" w14:textId="74DB0A38" w:rsidR="004561DB" w:rsidRDefault="004561DB" w:rsidP="004561DB">
      <w:pPr>
        <w:pStyle w:val="Texto"/>
      </w:pPr>
    </w:p>
    <w:p w14:paraId="7199D47B" w14:textId="01466E0E" w:rsidR="004561DB" w:rsidRDefault="004561DB" w:rsidP="004561DB">
      <w:pPr>
        <w:pStyle w:val="Textoinfaud"/>
      </w:pPr>
      <w:r>
        <w:t>De nuestra consideración:</w:t>
      </w:r>
    </w:p>
    <w:p w14:paraId="05F8BAC6" w14:textId="77777777" w:rsidR="004561DB" w:rsidRDefault="004561DB" w:rsidP="004561DB">
      <w:pPr>
        <w:pStyle w:val="Textoinfaud"/>
      </w:pPr>
    </w:p>
    <w:p w14:paraId="22546C39" w14:textId="73BBFF32" w:rsidR="004561DB" w:rsidRDefault="00381769" w:rsidP="006F397F">
      <w:pPr>
        <w:pStyle w:val="TextoSndico"/>
      </w:pPr>
      <w:r>
        <w:tab/>
      </w:r>
      <w:r w:rsidRPr="00381769">
        <w:t>En nuestro carácter de miembros de la Comisión Fiscalizadora de LEDESMA S.A.A.I. (en adelante, la “Sociedad”), hemos efectuado una revisión de los documentos detallados en el párrafo 1 siguiente. La preparación de los documentos citados es responsabilidad del Directorio de la Sociedad.</w:t>
      </w:r>
    </w:p>
    <w:p w14:paraId="602B2F21" w14:textId="77777777" w:rsidR="00381769" w:rsidRDefault="00381769" w:rsidP="006F397F">
      <w:pPr>
        <w:pStyle w:val="TextoSndico"/>
      </w:pPr>
    </w:p>
    <w:p w14:paraId="0BACE915" w14:textId="2D559975" w:rsidR="004561DB" w:rsidRPr="004561DB" w:rsidRDefault="004561DB" w:rsidP="00CA535C">
      <w:pPr>
        <w:pStyle w:val="TextoSndico"/>
        <w:numPr>
          <w:ilvl w:val="0"/>
          <w:numId w:val="43"/>
        </w:numPr>
        <w:rPr>
          <w:b/>
        </w:rPr>
      </w:pPr>
      <w:r w:rsidRPr="004561DB">
        <w:rPr>
          <w:b/>
        </w:rPr>
        <w:t>DOCUMENTOS OBJETO DE LA REVISIÓN:</w:t>
      </w:r>
    </w:p>
    <w:p w14:paraId="041052D3" w14:textId="77777777" w:rsidR="004561DB" w:rsidRDefault="004561DB" w:rsidP="006F397F">
      <w:pPr>
        <w:pStyle w:val="TextoSndico"/>
      </w:pPr>
    </w:p>
    <w:p w14:paraId="08774D15" w14:textId="6AA84D4F" w:rsidR="00381769" w:rsidRDefault="00381769" w:rsidP="00CA535C">
      <w:pPr>
        <w:pStyle w:val="TextoSndico"/>
        <w:numPr>
          <w:ilvl w:val="0"/>
          <w:numId w:val="45"/>
        </w:numPr>
      </w:pPr>
      <w:r w:rsidRPr="00381769">
        <w:t>Estados financieros separados condensados de período intermedio de la Sociedad</w:t>
      </w:r>
    </w:p>
    <w:p w14:paraId="789B0C6D" w14:textId="0C2F26CA" w:rsidR="00381769" w:rsidRDefault="00381769" w:rsidP="00CA535C">
      <w:pPr>
        <w:pStyle w:val="TextoSndico"/>
        <w:numPr>
          <w:ilvl w:val="0"/>
          <w:numId w:val="46"/>
        </w:numPr>
        <w:tabs>
          <w:tab w:val="clear" w:pos="720"/>
        </w:tabs>
      </w:pPr>
      <w:r>
        <w:t xml:space="preserve">Estado separado de situación financiera al </w:t>
      </w:r>
      <w:r w:rsidR="00247D18">
        <w:t>31</w:t>
      </w:r>
      <w:r w:rsidR="001B31FD">
        <w:t xml:space="preserve"> de </w:t>
      </w:r>
      <w:r w:rsidR="00247D18">
        <w:t>agosto</w:t>
      </w:r>
      <w:r w:rsidR="001B31FD">
        <w:t xml:space="preserve"> de 2020</w:t>
      </w:r>
      <w:r w:rsidR="00D4075D">
        <w:t xml:space="preserve"> comparativo con el ejercicio anterior</w:t>
      </w:r>
      <w:r w:rsidR="00101B82">
        <w:t>.</w:t>
      </w:r>
    </w:p>
    <w:p w14:paraId="6F389BEB" w14:textId="469806D8" w:rsidR="00381769" w:rsidRDefault="00381769" w:rsidP="00CA535C">
      <w:pPr>
        <w:pStyle w:val="TextoSndico"/>
        <w:numPr>
          <w:ilvl w:val="0"/>
          <w:numId w:val="46"/>
        </w:numPr>
        <w:tabs>
          <w:tab w:val="clear" w:pos="720"/>
        </w:tabs>
      </w:pPr>
      <w:r>
        <w:t xml:space="preserve">Estado separado del resultado integral por </w:t>
      </w:r>
      <w:r w:rsidR="006A23C9">
        <w:t>el</w:t>
      </w:r>
      <w:r>
        <w:t xml:space="preserve"> período de tres meses finalizado el </w:t>
      </w:r>
      <w:r w:rsidR="00247D18">
        <w:t>31</w:t>
      </w:r>
      <w:r w:rsidR="001B31FD">
        <w:t xml:space="preserve"> de </w:t>
      </w:r>
      <w:r w:rsidR="00247D18">
        <w:t>agosto</w:t>
      </w:r>
      <w:r w:rsidR="001B31FD">
        <w:t xml:space="preserve"> de 2020</w:t>
      </w:r>
      <w:r>
        <w:t xml:space="preserve">, y el estado de cambios en el patrimonio y de flujos de efectivo por el período de </w:t>
      </w:r>
      <w:r w:rsidR="00247D18">
        <w:t>tres</w:t>
      </w:r>
      <w:r>
        <w:t xml:space="preserve"> meses finalizado en esa fecha.</w:t>
      </w:r>
    </w:p>
    <w:p w14:paraId="77DEEE94" w14:textId="654197B3" w:rsidR="00381769" w:rsidRDefault="00381769" w:rsidP="00CA535C">
      <w:pPr>
        <w:pStyle w:val="TextoSndico"/>
        <w:numPr>
          <w:ilvl w:val="0"/>
          <w:numId w:val="46"/>
        </w:numPr>
        <w:tabs>
          <w:tab w:val="clear" w:pos="720"/>
        </w:tabs>
      </w:pPr>
      <w:r>
        <w:t>Notas explicativas seleccionadas.</w:t>
      </w:r>
    </w:p>
    <w:p w14:paraId="598ECBBC" w14:textId="7EC536E7" w:rsidR="00381769" w:rsidRDefault="00381769" w:rsidP="00CA535C">
      <w:pPr>
        <w:pStyle w:val="TextoSndico"/>
        <w:numPr>
          <w:ilvl w:val="0"/>
          <w:numId w:val="45"/>
        </w:numPr>
      </w:pPr>
      <w:r w:rsidRPr="00381769">
        <w:t>Estados financieros consolidados condensados de período intermedio de la Sociedad.</w:t>
      </w:r>
    </w:p>
    <w:p w14:paraId="26303E3A" w14:textId="51FA54E4" w:rsidR="00381769" w:rsidRDefault="00381769" w:rsidP="00CA535C">
      <w:pPr>
        <w:pStyle w:val="TextoSndico"/>
        <w:numPr>
          <w:ilvl w:val="0"/>
          <w:numId w:val="47"/>
        </w:numPr>
        <w:tabs>
          <w:tab w:val="left" w:pos="1170"/>
        </w:tabs>
      </w:pPr>
      <w:r>
        <w:t xml:space="preserve">Estado consolidado de situación financiera al </w:t>
      </w:r>
      <w:r w:rsidR="00247D18">
        <w:t>31</w:t>
      </w:r>
      <w:r w:rsidR="001B31FD">
        <w:t xml:space="preserve"> de </w:t>
      </w:r>
      <w:r w:rsidR="00247D18">
        <w:t>agosto</w:t>
      </w:r>
      <w:r w:rsidR="001B31FD">
        <w:t xml:space="preserve"> de 2020</w:t>
      </w:r>
      <w:r w:rsidR="00D4075D">
        <w:t xml:space="preserve"> comparativo con el ejercicio anterior</w:t>
      </w:r>
      <w:r>
        <w:t>.</w:t>
      </w:r>
    </w:p>
    <w:p w14:paraId="23D00C1E" w14:textId="10C9ED14" w:rsidR="00381769" w:rsidRDefault="00381769" w:rsidP="00CA535C">
      <w:pPr>
        <w:pStyle w:val="TextoSndico"/>
        <w:numPr>
          <w:ilvl w:val="0"/>
          <w:numId w:val="47"/>
        </w:numPr>
        <w:tabs>
          <w:tab w:val="left" w:pos="1170"/>
        </w:tabs>
      </w:pPr>
      <w:r>
        <w:t xml:space="preserve">Estado consolidado del resultado integral por </w:t>
      </w:r>
      <w:r w:rsidR="00521DC8">
        <w:t>el</w:t>
      </w:r>
      <w:r>
        <w:t xml:space="preserve"> período de tres meses finalizado el </w:t>
      </w:r>
      <w:r w:rsidR="00247D18">
        <w:t>31</w:t>
      </w:r>
      <w:r w:rsidR="001B31FD">
        <w:t xml:space="preserve"> de </w:t>
      </w:r>
      <w:r w:rsidR="00247D18">
        <w:t>agosto</w:t>
      </w:r>
      <w:r w:rsidR="001B31FD">
        <w:t xml:space="preserve"> de 2020</w:t>
      </w:r>
      <w:r>
        <w:t xml:space="preserve">, y el estado consolidado de cambios en el patrimonio y de flujos de efectivo por el período de </w:t>
      </w:r>
      <w:r w:rsidR="00247D18">
        <w:t>tres</w:t>
      </w:r>
      <w:r>
        <w:t xml:space="preserve"> meses finalizado en esa fecha.</w:t>
      </w:r>
    </w:p>
    <w:p w14:paraId="68CF3E36" w14:textId="1A6EF386" w:rsidR="00381769" w:rsidRDefault="00381769" w:rsidP="00CA535C">
      <w:pPr>
        <w:pStyle w:val="TextoSndico"/>
        <w:numPr>
          <w:ilvl w:val="0"/>
          <w:numId w:val="47"/>
        </w:numPr>
        <w:tabs>
          <w:tab w:val="left" w:pos="1170"/>
        </w:tabs>
      </w:pPr>
      <w:r>
        <w:t>Notas explicativas seleccionadas.</w:t>
      </w:r>
    </w:p>
    <w:p w14:paraId="205599FD" w14:textId="77777777" w:rsidR="004561DB" w:rsidRDefault="004561DB" w:rsidP="006F397F">
      <w:pPr>
        <w:pStyle w:val="TextoSndico"/>
      </w:pPr>
    </w:p>
    <w:p w14:paraId="58133E18" w14:textId="05E83843" w:rsidR="004561DB" w:rsidRPr="004561DB" w:rsidRDefault="004561DB" w:rsidP="00CA535C">
      <w:pPr>
        <w:pStyle w:val="TextoSndico"/>
        <w:numPr>
          <w:ilvl w:val="0"/>
          <w:numId w:val="43"/>
        </w:numPr>
        <w:rPr>
          <w:b/>
        </w:rPr>
      </w:pPr>
      <w:r w:rsidRPr="004561DB">
        <w:rPr>
          <w:b/>
        </w:rPr>
        <w:t xml:space="preserve">ALCANCE DE LA REVISIÓN </w:t>
      </w:r>
    </w:p>
    <w:p w14:paraId="17D83E0A" w14:textId="77777777" w:rsidR="004561DB" w:rsidRDefault="004561DB" w:rsidP="006F397F">
      <w:pPr>
        <w:pStyle w:val="TextoSndico"/>
      </w:pPr>
    </w:p>
    <w:p w14:paraId="020BA3E0" w14:textId="21D92A8E" w:rsidR="00381769" w:rsidRDefault="00381769" w:rsidP="006F397F">
      <w:pPr>
        <w:pStyle w:val="TextoSndico"/>
      </w:pPr>
      <w:r>
        <w:tab/>
        <w:t>Nuestro trabajo fue realizado de acuerdo con las normas de sindicatura vigentes. Dichas normas requieren que la revisión de los documentos detallados en el párrafo 1 se efectúe de acuerdo con la Norma Internacional sobre Encargos de Revisión 2410, adoptadas por la FACPCE a través de la Resolución Técnica N° 33, tal como fueron aprobadas por el Consejo de Normas Internacionales de Auditoría y Aseguramiento (“IAASB”, por sus siglas en inglés), e incluya la verificación de la congruencia de los documentos revisados con la información sobre las decisiones societarias expuestas en actas, y la adecuación de dichas decisiones a la ley y a los estatutos en lo relativo a sus aspectos formales y documentales.</w:t>
      </w:r>
    </w:p>
    <w:p w14:paraId="139A6E24" w14:textId="77777777" w:rsidR="00381769" w:rsidRDefault="00381769" w:rsidP="006F397F">
      <w:pPr>
        <w:pStyle w:val="TextoSndico"/>
      </w:pPr>
    </w:p>
    <w:p w14:paraId="0BBEEA0F" w14:textId="539A4FF2" w:rsidR="006F397F" w:rsidRDefault="00381769" w:rsidP="006F397F">
      <w:pPr>
        <w:pStyle w:val="TextoSndico"/>
      </w:pPr>
      <w:r>
        <w:tab/>
        <w:t xml:space="preserve">Para realizar nuestra tarea profesional sobre los documentos detallados en el párrafo 1, hemos revisado el trabajo efectuado por el auditor externo quien emitió sus informes con fecha </w:t>
      </w:r>
      <w:r w:rsidR="00F2077B">
        <w:t>5</w:t>
      </w:r>
      <w:r>
        <w:t xml:space="preserve"> de </w:t>
      </w:r>
      <w:r w:rsidR="00F2077B">
        <w:t>noviembre</w:t>
      </w:r>
      <w:r w:rsidR="00AF58FB">
        <w:t xml:space="preserve"> </w:t>
      </w:r>
      <w:r>
        <w:t>de 2020 de acuerdo con la Norma Internacional sobre Encargos de Revisión 2410, adoptadas por la FACPCE a través de la Resolución Técnica N° 33, tal como fueron aprobadas por el IAASB.</w:t>
      </w:r>
      <w:r w:rsidR="006F397F">
        <w:br w:type="page"/>
      </w:r>
    </w:p>
    <w:p w14:paraId="03742368" w14:textId="77777777" w:rsidR="006F397F" w:rsidRDefault="006F397F" w:rsidP="006F397F">
      <w:pPr>
        <w:pStyle w:val="Ttuloprincipal"/>
      </w:pPr>
    </w:p>
    <w:p w14:paraId="197F0FEB" w14:textId="77777777" w:rsidR="006F397F" w:rsidRDefault="006F397F" w:rsidP="006F397F">
      <w:pPr>
        <w:pStyle w:val="Ttuloprincipal"/>
      </w:pPr>
    </w:p>
    <w:p w14:paraId="3A927A9F" w14:textId="77777777" w:rsidR="006F397F" w:rsidRDefault="006F397F" w:rsidP="006F397F">
      <w:pPr>
        <w:pStyle w:val="Ttuloprincipal"/>
      </w:pPr>
    </w:p>
    <w:p w14:paraId="2076EDD8" w14:textId="77777777" w:rsidR="006F397F" w:rsidRPr="004561DB" w:rsidRDefault="006F397F" w:rsidP="006F397F">
      <w:pPr>
        <w:pStyle w:val="Textoinfaud"/>
        <w:jc w:val="center"/>
        <w:rPr>
          <w:sz w:val="16"/>
        </w:rPr>
      </w:pPr>
      <w:r w:rsidRPr="004561DB">
        <w:rPr>
          <w:sz w:val="16"/>
        </w:rPr>
        <w:t>- 2 -</w:t>
      </w:r>
    </w:p>
    <w:p w14:paraId="0D8F4745" w14:textId="77777777" w:rsidR="006F397F" w:rsidRDefault="006F397F" w:rsidP="006F397F">
      <w:pPr>
        <w:pStyle w:val="Textoinfaud"/>
        <w:jc w:val="center"/>
      </w:pPr>
    </w:p>
    <w:p w14:paraId="4CADE6B3" w14:textId="77777777" w:rsidR="006F397F" w:rsidRDefault="006F397F" w:rsidP="006F397F">
      <w:pPr>
        <w:pStyle w:val="Textoinfaud"/>
        <w:jc w:val="center"/>
      </w:pPr>
    </w:p>
    <w:p w14:paraId="068ED74F" w14:textId="36109444" w:rsidR="004561DB" w:rsidRDefault="00381769" w:rsidP="006F397F">
      <w:pPr>
        <w:pStyle w:val="TextoSndico"/>
      </w:pPr>
      <w:r>
        <w:tab/>
        <w:t>Una revisión de información financiera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realizada de acuerdo con las Normas Internacionales de Auditoría, y, por consiguiente, no permite obtener seguridad de que se tomará conocimiento de todas las cuestiones significativas que podrían identificarse en una auditoría. Por lo tanto, no se ha expresado tal opinión. Dado que no es responsabilidad de la Comisión Fiscalizadora efectuar un control de gestión, la revisión no se extendió a los criterios y decisiones empresarias de las diversas áreas de la Sociedad, cuestiones que son de responsabilidad exclusiva del Directorio.</w:t>
      </w:r>
    </w:p>
    <w:p w14:paraId="3514B631" w14:textId="77777777" w:rsidR="006F397F" w:rsidRDefault="006F397F" w:rsidP="006F397F">
      <w:pPr>
        <w:pStyle w:val="TextoSndico"/>
      </w:pPr>
    </w:p>
    <w:p w14:paraId="551ECB55" w14:textId="156142BF" w:rsidR="00381769" w:rsidRDefault="00381769" w:rsidP="006F397F">
      <w:pPr>
        <w:pStyle w:val="TextoSndico"/>
      </w:pPr>
      <w:r>
        <w:tab/>
      </w:r>
      <w:r w:rsidRPr="00381769">
        <w:t>El informe de revisión a los estados financieros separados condensados de período intermedio contiene las siguientes aclaraciones previas:</w:t>
      </w:r>
    </w:p>
    <w:p w14:paraId="00182A76" w14:textId="77777777" w:rsidR="00381769" w:rsidRDefault="00381769" w:rsidP="006F397F">
      <w:pPr>
        <w:pStyle w:val="TextoSndico"/>
      </w:pPr>
    </w:p>
    <w:p w14:paraId="3A21A744" w14:textId="77777777" w:rsidR="00381769" w:rsidRDefault="00381769" w:rsidP="00CA535C">
      <w:pPr>
        <w:pStyle w:val="TextoSndico"/>
        <w:numPr>
          <w:ilvl w:val="0"/>
          <w:numId w:val="44"/>
        </w:numPr>
      </w:pPr>
      <w:r>
        <w:t>Los estados financieros mencionados, y, en el punto 1.1. del párrafo 1. no se encuentran transcriptos aún al libro Inventario y Balances de LEDESMA S.A.A.I., y, sobre la base de nuestra revisión, nada llamó nuestra atención que nos hiciera pensar que dichos estados financieros no están preparados, en todos sus aspectos significativos, de conformidad con las normas pertinentes de la Ley General de Sociedades y de la CNV</w:t>
      </w:r>
    </w:p>
    <w:p w14:paraId="381AB099" w14:textId="2FCD09CD" w:rsidR="00381769" w:rsidRDefault="00381769" w:rsidP="006F397F">
      <w:pPr>
        <w:pStyle w:val="TextoSndico"/>
      </w:pPr>
    </w:p>
    <w:p w14:paraId="586D91B0" w14:textId="2F028B0B" w:rsidR="00381769" w:rsidRDefault="00381769" w:rsidP="00CA535C">
      <w:pPr>
        <w:pStyle w:val="TextoSndico"/>
        <w:numPr>
          <w:ilvl w:val="0"/>
          <w:numId w:val="44"/>
        </w:numPr>
      </w:pPr>
      <w:r>
        <w:t xml:space="preserve">Excepto por lo mencionado en la Nota 21 a los estados financieros mencionados en el punto 1.1. del párrafo 1, los mismos surgen de registros contables llevados, en sus aspectos formales, de conformidad con las normas legales vigentes. </w:t>
      </w:r>
    </w:p>
    <w:p w14:paraId="0F9CF6F9" w14:textId="77777777" w:rsidR="00381769" w:rsidRDefault="00381769" w:rsidP="006F397F">
      <w:pPr>
        <w:pStyle w:val="TextoSndico"/>
      </w:pPr>
    </w:p>
    <w:p w14:paraId="7E7AFA1B" w14:textId="77777777" w:rsidR="00381769" w:rsidRDefault="00381769" w:rsidP="00CA535C">
      <w:pPr>
        <w:pStyle w:val="TextoSndico"/>
        <w:numPr>
          <w:ilvl w:val="0"/>
          <w:numId w:val="44"/>
        </w:numPr>
      </w:pPr>
      <w:r>
        <w:t>La información contenida en la “Información adicional a las notas a los estados financieros requerida por el artículo 12, Capítulo III, Título IV, de las Normas (</w:t>
      </w:r>
      <w:proofErr w:type="spellStart"/>
      <w:r>
        <w:t>n.t</w:t>
      </w:r>
      <w:proofErr w:type="spellEnd"/>
      <w:r>
        <w:t xml:space="preserve">. 2013) de la CNV”, es presentada por la Sociedad para cumplimentar las normas de la CNV. Dicha información, excepto por los datos indicados como “No cubiertos por el Informe de Revisión”, surge de los estados financieros mencionados en el punto 1.1. del párrafo 1. </w:t>
      </w:r>
    </w:p>
    <w:p w14:paraId="4ED9D099" w14:textId="77777777" w:rsidR="00381769" w:rsidRDefault="00381769" w:rsidP="006F397F">
      <w:pPr>
        <w:pStyle w:val="TextoSndico"/>
      </w:pPr>
    </w:p>
    <w:p w14:paraId="1D91F3DB" w14:textId="10B7EB74" w:rsidR="006F397F" w:rsidRDefault="00381769" w:rsidP="00CA535C">
      <w:pPr>
        <w:pStyle w:val="TextoSndico"/>
        <w:numPr>
          <w:ilvl w:val="0"/>
          <w:numId w:val="44"/>
        </w:numPr>
      </w:pPr>
      <w:r>
        <w:t xml:space="preserve">Al </w:t>
      </w:r>
      <w:r w:rsidR="00247D18">
        <w:t>31</w:t>
      </w:r>
      <w:r w:rsidR="005943B0" w:rsidRPr="005943B0">
        <w:t xml:space="preserve"> de </w:t>
      </w:r>
      <w:r w:rsidR="00247D18">
        <w:t>agosto</w:t>
      </w:r>
      <w:r w:rsidR="005943B0" w:rsidRPr="005943B0">
        <w:t xml:space="preserve"> de 2020</w:t>
      </w:r>
      <w:r>
        <w:t xml:space="preserve">, la deuda devengada en concepto de aportes y contribuciones con destino al Sistema Integrado Previsional Argentino, que surge de los registros contables de la Sociedad, asciende a $ </w:t>
      </w:r>
      <w:r w:rsidR="00F2077B">
        <w:t>96.704.465</w:t>
      </w:r>
      <w:r>
        <w:t>, no siendo exigible a esa fecha.</w:t>
      </w:r>
      <w:r w:rsidR="006F397F">
        <w:br w:type="page"/>
      </w:r>
    </w:p>
    <w:p w14:paraId="42C03AAD" w14:textId="77777777" w:rsidR="006F397F" w:rsidRPr="006F397F" w:rsidRDefault="006F397F" w:rsidP="006F397F">
      <w:pPr>
        <w:pStyle w:val="Ttuloprincipal"/>
      </w:pPr>
    </w:p>
    <w:p w14:paraId="6397CF52" w14:textId="77777777" w:rsidR="006F397F" w:rsidRPr="006F397F" w:rsidRDefault="006F397F" w:rsidP="006F397F">
      <w:pPr>
        <w:pStyle w:val="Ttuloprincipal"/>
      </w:pPr>
    </w:p>
    <w:p w14:paraId="51F959C6" w14:textId="77777777" w:rsidR="006F397F" w:rsidRPr="006F397F" w:rsidRDefault="006F397F" w:rsidP="006F397F">
      <w:pPr>
        <w:pStyle w:val="Ttuloprincipal"/>
      </w:pPr>
    </w:p>
    <w:p w14:paraId="65F5EABA" w14:textId="4F0F85B8" w:rsidR="006F397F" w:rsidRPr="006F397F" w:rsidRDefault="006F397F" w:rsidP="006F397F">
      <w:pPr>
        <w:pStyle w:val="Texto"/>
        <w:jc w:val="center"/>
        <w:rPr>
          <w:sz w:val="16"/>
          <w:szCs w:val="16"/>
        </w:rPr>
      </w:pPr>
      <w:r w:rsidRPr="006F397F">
        <w:rPr>
          <w:sz w:val="16"/>
          <w:szCs w:val="16"/>
        </w:rPr>
        <w:t xml:space="preserve">- </w:t>
      </w:r>
      <w:r>
        <w:rPr>
          <w:sz w:val="16"/>
          <w:szCs w:val="16"/>
        </w:rPr>
        <w:t>3</w:t>
      </w:r>
      <w:r w:rsidRPr="006F397F">
        <w:rPr>
          <w:sz w:val="16"/>
          <w:szCs w:val="16"/>
        </w:rPr>
        <w:t xml:space="preserve"> -</w:t>
      </w:r>
    </w:p>
    <w:p w14:paraId="263ACDB2" w14:textId="77777777" w:rsidR="006F397F" w:rsidRDefault="006F397F" w:rsidP="006F397F">
      <w:pPr>
        <w:pStyle w:val="Texto"/>
        <w:jc w:val="center"/>
      </w:pPr>
    </w:p>
    <w:p w14:paraId="38F1DD43" w14:textId="77777777" w:rsidR="006F397F" w:rsidRDefault="006F397F" w:rsidP="006F397F">
      <w:pPr>
        <w:pStyle w:val="Texto"/>
        <w:jc w:val="center"/>
      </w:pPr>
    </w:p>
    <w:p w14:paraId="036A807E" w14:textId="62ED5B3F" w:rsidR="00381769" w:rsidRDefault="00381769" w:rsidP="006F397F">
      <w:pPr>
        <w:pStyle w:val="TextoSndico"/>
      </w:pPr>
      <w:r>
        <w:tab/>
      </w:r>
      <w:r w:rsidRPr="00381769">
        <w:t>El informe de revisión a los estados financieros consolidados condensados de período intermedio contiene las siguientes aclaraciones previas:</w:t>
      </w:r>
    </w:p>
    <w:p w14:paraId="765B97F1" w14:textId="6F245A12" w:rsidR="00381769" w:rsidRDefault="00381769" w:rsidP="006F397F">
      <w:pPr>
        <w:pStyle w:val="TextoSndico"/>
      </w:pPr>
    </w:p>
    <w:p w14:paraId="1F91721A" w14:textId="70B80EB8" w:rsidR="00381769" w:rsidRDefault="00381769" w:rsidP="00CA535C">
      <w:pPr>
        <w:pStyle w:val="TextoSndico"/>
        <w:numPr>
          <w:ilvl w:val="0"/>
          <w:numId w:val="44"/>
        </w:numPr>
      </w:pPr>
      <w:r>
        <w:t xml:space="preserve">Los estados financieros mencionados en el punto 1.2. del párrafo 1. no se encuentran transcriptos aún al libro Inventario y Balances de LEDESMA S.A.A.I., y, sobre la base de nuestra revisión, nada llamó nuestra atención que nos hiciera pensar que dichos estados financieros no están preparados, en todos sus aspectos significativos, de conformidad con las normas pertinentes de la Ley General de Sociedades y de la CNV.  </w:t>
      </w:r>
    </w:p>
    <w:p w14:paraId="29D313DB" w14:textId="77777777" w:rsidR="00381769" w:rsidRDefault="00381769" w:rsidP="006F397F">
      <w:pPr>
        <w:pStyle w:val="TextoSndico"/>
      </w:pPr>
    </w:p>
    <w:p w14:paraId="21AD8C2E" w14:textId="3D46B000" w:rsidR="00381769" w:rsidRDefault="00381769" w:rsidP="00CA535C">
      <w:pPr>
        <w:pStyle w:val="TextoSndico"/>
        <w:numPr>
          <w:ilvl w:val="0"/>
          <w:numId w:val="44"/>
        </w:numPr>
      </w:pPr>
      <w:r>
        <w:t>Excepto por lo mencionado en la Nota 21. a los estados financieros separados, los mismos surgen de registros contables llevados, en sus aspectos formales, de conformidad con las normas legales vigentes.</w:t>
      </w:r>
    </w:p>
    <w:p w14:paraId="19E78F77" w14:textId="77777777" w:rsidR="00381769" w:rsidRDefault="00381769" w:rsidP="006F397F">
      <w:pPr>
        <w:pStyle w:val="TextoSndico"/>
      </w:pPr>
    </w:p>
    <w:p w14:paraId="63777808" w14:textId="5EC50079" w:rsidR="00381769" w:rsidRDefault="00381769" w:rsidP="00CA535C">
      <w:pPr>
        <w:pStyle w:val="TextoSndico"/>
        <w:numPr>
          <w:ilvl w:val="0"/>
          <w:numId w:val="44"/>
        </w:numPr>
      </w:pPr>
      <w:r>
        <w:t xml:space="preserve">La información contenida en la “Reseña Informativa” por los períodos intermedios finalizados del </w:t>
      </w:r>
      <w:r w:rsidR="00247D18">
        <w:t>31</w:t>
      </w:r>
      <w:r w:rsidR="001B31FD">
        <w:t xml:space="preserve"> de </w:t>
      </w:r>
      <w:r w:rsidR="00247D18">
        <w:t>agosto</w:t>
      </w:r>
      <w:r w:rsidR="001B31FD">
        <w:t xml:space="preserve"> de 2020</w:t>
      </w:r>
      <w:r>
        <w:t xml:space="preserve"> y 201</w:t>
      </w:r>
      <w:r w:rsidR="00D4075D">
        <w:t>9</w:t>
      </w:r>
      <w:r>
        <w:t xml:space="preserve"> es presentada por la Sociedad juntamente con los estados financieros para cumplimentar con las normas de la CNV. Dicha información, excepto por los datos indicados como “No cubiertos en el informe de Revisión”, surge de los estados financieros mencionados en el punto 1.2. del párrafo 1.</w:t>
      </w:r>
    </w:p>
    <w:p w14:paraId="7944C6C2" w14:textId="77777777" w:rsidR="00381769" w:rsidRDefault="00381769" w:rsidP="006F397F">
      <w:pPr>
        <w:pStyle w:val="TextoSndico"/>
      </w:pPr>
    </w:p>
    <w:p w14:paraId="62CDEBC6" w14:textId="75677499" w:rsidR="00381769" w:rsidRPr="00381769" w:rsidRDefault="00381769" w:rsidP="00CA535C">
      <w:pPr>
        <w:pStyle w:val="TextoSndico"/>
        <w:numPr>
          <w:ilvl w:val="0"/>
          <w:numId w:val="44"/>
        </w:numPr>
      </w:pPr>
      <w:r>
        <w:t xml:space="preserve">Al </w:t>
      </w:r>
      <w:r w:rsidR="00247D18">
        <w:t>31</w:t>
      </w:r>
      <w:r w:rsidR="001B31FD">
        <w:t xml:space="preserve"> de </w:t>
      </w:r>
      <w:r w:rsidR="00247D18">
        <w:t>agosto</w:t>
      </w:r>
      <w:r w:rsidR="001B31FD">
        <w:t xml:space="preserve"> de 2020</w:t>
      </w:r>
      <w:r>
        <w:t xml:space="preserve">, la deuda devengada en concepto de aportes y contribuciones con destino al Sistema Integrado Previsional Argentino, que surge de los registros contables de la Sociedad, asciende a $ </w:t>
      </w:r>
      <w:r w:rsidR="00F2077B">
        <w:t>98.533.101</w:t>
      </w:r>
      <w:r>
        <w:t>, no siendo exigible a esa fecha.</w:t>
      </w:r>
    </w:p>
    <w:p w14:paraId="7928D90C" w14:textId="77777777" w:rsidR="006F397F" w:rsidRDefault="006F397F" w:rsidP="006F397F">
      <w:pPr>
        <w:pStyle w:val="TextoSndico"/>
      </w:pPr>
    </w:p>
    <w:p w14:paraId="59B2C9CD" w14:textId="6F325662" w:rsidR="004561DB" w:rsidRDefault="00381769" w:rsidP="006F397F">
      <w:pPr>
        <w:pStyle w:val="TextoSndico"/>
      </w:pPr>
      <w:r>
        <w:tab/>
      </w:r>
      <w:r w:rsidRPr="00381769">
        <w:t>Asimismo, durante el período hemos dado cumplimiento a lo establecido por el artículo N° 294 inc. 1, 2, 3, 4 y 9 de la Ley General de Sociedades N° 19.550, no habiéndose presentado ninguna de las situaciones contempladas en los inc. 5, 6, 7, 8, 10 y 11 de la citada ley.</w:t>
      </w:r>
    </w:p>
    <w:p w14:paraId="26DC49CE" w14:textId="77777777" w:rsidR="00381769" w:rsidRDefault="00381769" w:rsidP="006F397F">
      <w:pPr>
        <w:pStyle w:val="TextoSndico"/>
      </w:pPr>
    </w:p>
    <w:p w14:paraId="6642E25B" w14:textId="5EB90C06" w:rsidR="004561DB" w:rsidRPr="004561DB" w:rsidRDefault="004561DB" w:rsidP="00CA535C">
      <w:pPr>
        <w:pStyle w:val="TextoSndico"/>
        <w:numPr>
          <w:ilvl w:val="0"/>
          <w:numId w:val="43"/>
        </w:numPr>
        <w:rPr>
          <w:b/>
        </w:rPr>
      </w:pPr>
      <w:r w:rsidRPr="004561DB">
        <w:rPr>
          <w:b/>
        </w:rPr>
        <w:t>CONCLUSIÓN</w:t>
      </w:r>
    </w:p>
    <w:p w14:paraId="1E2BFDA4" w14:textId="77777777" w:rsidR="004561DB" w:rsidRDefault="004561DB" w:rsidP="006F397F">
      <w:pPr>
        <w:pStyle w:val="TextoSndico"/>
      </w:pPr>
    </w:p>
    <w:p w14:paraId="600913C2" w14:textId="5747E8D2" w:rsidR="006F397F" w:rsidRDefault="00381769" w:rsidP="006F397F">
      <w:pPr>
        <w:pStyle w:val="TextoSndico"/>
      </w:pPr>
      <w:r>
        <w:tab/>
        <w:t>Basados en nuestra revisión, con las aclaraciones descriptas en el párrafo 2, no hemos tomado conocimiento de ninguna modificación importante que deba hacerse a los estados financieros adjuntos para que los mismos estén presentados de conformidad con las normas contables profesionales.</w:t>
      </w:r>
      <w:r w:rsidR="006F397F">
        <w:br w:type="page"/>
      </w:r>
    </w:p>
    <w:p w14:paraId="7CBB96FA" w14:textId="77777777" w:rsidR="006F397F" w:rsidRDefault="006F397F" w:rsidP="006F397F">
      <w:pPr>
        <w:pStyle w:val="Ttuloprincipal"/>
      </w:pPr>
    </w:p>
    <w:p w14:paraId="439BFB18" w14:textId="77777777" w:rsidR="006F397F" w:rsidRDefault="006F397F" w:rsidP="006F397F">
      <w:pPr>
        <w:pStyle w:val="Ttuloprincipal"/>
      </w:pPr>
    </w:p>
    <w:p w14:paraId="51FC8E60" w14:textId="77777777" w:rsidR="006F397F" w:rsidRDefault="006F397F" w:rsidP="006F397F">
      <w:pPr>
        <w:pStyle w:val="Ttuloprincipal"/>
      </w:pPr>
    </w:p>
    <w:p w14:paraId="60EEDDBA" w14:textId="285D6291" w:rsidR="006F397F" w:rsidRPr="004561DB" w:rsidRDefault="006F397F" w:rsidP="006F397F">
      <w:pPr>
        <w:pStyle w:val="Textoinfaud"/>
        <w:jc w:val="center"/>
        <w:rPr>
          <w:sz w:val="16"/>
        </w:rPr>
      </w:pPr>
      <w:r w:rsidRPr="004561DB">
        <w:rPr>
          <w:sz w:val="16"/>
        </w:rPr>
        <w:t xml:space="preserve">- </w:t>
      </w:r>
      <w:r>
        <w:rPr>
          <w:sz w:val="16"/>
        </w:rPr>
        <w:t>4</w:t>
      </w:r>
      <w:r w:rsidRPr="004561DB">
        <w:rPr>
          <w:sz w:val="16"/>
        </w:rPr>
        <w:t xml:space="preserve"> -</w:t>
      </w:r>
    </w:p>
    <w:p w14:paraId="46BD1524" w14:textId="77777777" w:rsidR="006F397F" w:rsidRDefault="006F397F" w:rsidP="006F397F">
      <w:pPr>
        <w:pStyle w:val="Textoinfaud"/>
        <w:jc w:val="center"/>
      </w:pPr>
    </w:p>
    <w:p w14:paraId="5EE0E77C" w14:textId="77777777" w:rsidR="006F397F" w:rsidRDefault="006F397F" w:rsidP="006F397F">
      <w:pPr>
        <w:pStyle w:val="Textoinfaud"/>
        <w:jc w:val="center"/>
      </w:pPr>
    </w:p>
    <w:p w14:paraId="110F6535" w14:textId="1D40435C" w:rsidR="00381769" w:rsidRDefault="00381769" w:rsidP="006F397F">
      <w:pPr>
        <w:pStyle w:val="TextoSndico"/>
      </w:pPr>
      <w:r>
        <w:tab/>
        <w:t xml:space="preserve">Adicionalmente, informamos que hemos leído la información contenida en “Reseña Informativa” al </w:t>
      </w:r>
      <w:r w:rsidR="00247D18">
        <w:t>31</w:t>
      </w:r>
      <w:r w:rsidR="001B31FD">
        <w:t xml:space="preserve"> de </w:t>
      </w:r>
      <w:r w:rsidR="00247D18">
        <w:t>agosto</w:t>
      </w:r>
      <w:r w:rsidR="001B31FD">
        <w:t xml:space="preserve"> de 2020</w:t>
      </w:r>
      <w:r>
        <w:t>, sobre la cual en lo que es materia de nuestra competencia, no tenemos observaciones que formular.</w:t>
      </w:r>
    </w:p>
    <w:p w14:paraId="097BBE76" w14:textId="77777777" w:rsidR="00381769" w:rsidRDefault="00381769" w:rsidP="006F397F">
      <w:pPr>
        <w:pStyle w:val="TextoSndico"/>
      </w:pPr>
    </w:p>
    <w:p w14:paraId="2AA0784D" w14:textId="7522F333" w:rsidR="004561DB" w:rsidRDefault="00381769" w:rsidP="006F397F">
      <w:pPr>
        <w:pStyle w:val="TextoSndico"/>
      </w:pPr>
      <w:r>
        <w:tab/>
        <w:t>Por su parte, de acuerdo con los trabajos realizados, cabe destacar que los estados contables mencionados en el punto 1.2 del párrafo 1 han sido preparados, en todos sus aspectos significativos, de conformidad con las normas de la Resolución Técnica N° 33 de la Federación Argentina de Consejos Profesionales de Ciencias Económicas (“FACPCE”), la Norma Internacional de sobre encargos de Revisión N° 2410, las normas pertinentes a la Ley General de Sociedades N° 19.550 y las correspondientes a la Comisión Nacional de Valores.</w:t>
      </w:r>
    </w:p>
    <w:p w14:paraId="4B160C43" w14:textId="77777777" w:rsidR="00381769" w:rsidRDefault="00381769" w:rsidP="00381769">
      <w:pPr>
        <w:pStyle w:val="Texto"/>
      </w:pPr>
    </w:p>
    <w:p w14:paraId="096756B7" w14:textId="77777777" w:rsidR="004561DB" w:rsidRDefault="004561DB" w:rsidP="004561DB">
      <w:pPr>
        <w:pStyle w:val="Texto"/>
      </w:pPr>
    </w:p>
    <w:p w14:paraId="7FB1A39D" w14:textId="77777777" w:rsidR="004561DB" w:rsidRDefault="004561DB" w:rsidP="004561DB">
      <w:pPr>
        <w:pStyle w:val="Texto"/>
      </w:pPr>
      <w:r>
        <w:t>Ciudad Autónoma de Buenos Aires,</w:t>
      </w:r>
    </w:p>
    <w:p w14:paraId="5C47E691" w14:textId="0A9DE3E4" w:rsidR="004561DB" w:rsidRDefault="004561DB" w:rsidP="004561DB">
      <w:pPr>
        <w:pStyle w:val="Texto"/>
      </w:pPr>
      <w:r>
        <w:t xml:space="preserve">   </w:t>
      </w:r>
      <w:r w:rsidR="00F2077B">
        <w:t>5</w:t>
      </w:r>
      <w:r w:rsidR="00C32024">
        <w:t xml:space="preserve"> de </w:t>
      </w:r>
      <w:r w:rsidR="00F2077B">
        <w:t>noviembre</w:t>
      </w:r>
      <w:r w:rsidR="00C32024">
        <w:t xml:space="preserve"> de 2020</w:t>
      </w:r>
    </w:p>
    <w:p w14:paraId="4D6540EF" w14:textId="77777777" w:rsidR="004561DB" w:rsidRDefault="004561DB" w:rsidP="004561DB">
      <w:pPr>
        <w:pStyle w:val="Texto"/>
      </w:pPr>
    </w:p>
    <w:p w14:paraId="4078FF1E" w14:textId="77777777" w:rsidR="004561DB" w:rsidRDefault="004561DB" w:rsidP="004561DB">
      <w:pPr>
        <w:pStyle w:val="Texto"/>
      </w:pPr>
    </w:p>
    <w:p w14:paraId="7CE00A1F" w14:textId="77777777" w:rsidR="004561DB" w:rsidRDefault="004561DB" w:rsidP="004561DB">
      <w:pPr>
        <w:pStyle w:val="Texto"/>
      </w:pPr>
    </w:p>
    <w:p w14:paraId="39F13A81" w14:textId="77777777" w:rsidR="004561DB" w:rsidRDefault="004561DB" w:rsidP="004561DB">
      <w:pPr>
        <w:pStyle w:val="Texto"/>
      </w:pPr>
    </w:p>
    <w:p w14:paraId="765E286C" w14:textId="77777777" w:rsidR="004561DB" w:rsidRDefault="004561DB" w:rsidP="004561DB">
      <w:pPr>
        <w:pStyle w:val="Texto"/>
      </w:pPr>
    </w:p>
    <w:p w14:paraId="6C46875F" w14:textId="07DD10A3" w:rsidR="004561DB" w:rsidRDefault="004561DB" w:rsidP="004561DB">
      <w:pPr>
        <w:pStyle w:val="Texto"/>
        <w:jc w:val="center"/>
      </w:pPr>
      <w:r>
        <w:tab/>
      </w:r>
      <w:r>
        <w:tab/>
      </w:r>
      <w:r>
        <w:tab/>
      </w:r>
      <w:r w:rsidR="00792B1A">
        <w:t>Dr. ENRIQUE SB</w:t>
      </w:r>
      <w:r w:rsidR="00E235F7">
        <w:t>E</w:t>
      </w:r>
      <w:r w:rsidR="00792B1A">
        <w:t>RTOLI</w:t>
      </w:r>
    </w:p>
    <w:p w14:paraId="68C43C19" w14:textId="61F9E43C" w:rsidR="00792B1A" w:rsidRDefault="00792B1A" w:rsidP="00E96C5D">
      <w:pPr>
        <w:pStyle w:val="Texto"/>
        <w:ind w:left="1440" w:firstLine="720"/>
        <w:jc w:val="center"/>
      </w:pPr>
      <w:r>
        <w:t>Síndico</w:t>
      </w:r>
    </w:p>
    <w:p w14:paraId="315F3F41" w14:textId="77777777" w:rsidR="004561DB" w:rsidRDefault="004561DB" w:rsidP="004561DB">
      <w:pPr>
        <w:pStyle w:val="Texto"/>
      </w:pPr>
    </w:p>
    <w:p w14:paraId="66EB16F2" w14:textId="6D21267D" w:rsidR="004561DB" w:rsidRDefault="004561DB" w:rsidP="004561DB">
      <w:pPr>
        <w:pStyle w:val="Texto"/>
      </w:pPr>
    </w:p>
    <w:p w14:paraId="6ABA6A78" w14:textId="77777777" w:rsidR="00387DE3" w:rsidRDefault="00387DE3" w:rsidP="00627DDF">
      <w:pPr>
        <w:pStyle w:val="Texto"/>
        <w:jc w:val="center"/>
      </w:pPr>
    </w:p>
    <w:sectPr w:rsidR="00387DE3" w:rsidSect="001D1E0F">
      <w:headerReference w:type="default" r:id="rId9"/>
      <w:footerReference w:type="default" r:id="rId10"/>
      <w:pgSz w:w="12240" w:h="15840" w:code="1"/>
      <w:pgMar w:top="576" w:right="864" w:bottom="576" w:left="1728"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EB4E6" w14:textId="03074E63" w:rsidR="003C1191" w:rsidRDefault="003C1191">
      <w:r>
        <w:separator/>
      </w:r>
    </w:p>
  </w:endnote>
  <w:endnote w:type="continuationSeparator" w:id="0">
    <w:p w14:paraId="251AB666" w14:textId="47183BE8" w:rsidR="003C1191" w:rsidRDefault="003C1191">
      <w:r>
        <w:continuationSeparator/>
      </w:r>
    </w:p>
  </w:endnote>
  <w:endnote w:type="continuationNotice" w:id="1">
    <w:p w14:paraId="44EA2CF3" w14:textId="26917EF5" w:rsidR="003C1191" w:rsidRDefault="003C1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B8512" w14:textId="2ED46FCA" w:rsidR="003C1191" w:rsidRPr="004E7B8A" w:rsidRDefault="003C1191" w:rsidP="004E7B8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327B8" w14:textId="77777777" w:rsidR="003C1191" w:rsidRDefault="003C1191">
      <w:r>
        <w:separator/>
      </w:r>
    </w:p>
  </w:footnote>
  <w:footnote w:type="continuationSeparator" w:id="0">
    <w:p w14:paraId="35E5D6AC" w14:textId="711BD994" w:rsidR="003C1191" w:rsidRDefault="003C1191">
      <w:r>
        <w:continuationSeparator/>
      </w:r>
    </w:p>
  </w:footnote>
  <w:footnote w:type="continuationNotice" w:id="1">
    <w:p w14:paraId="5C352044" w14:textId="15CB1380" w:rsidR="003C1191" w:rsidRDefault="003C11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7D8EC" w14:textId="77777777" w:rsidR="003C1191" w:rsidRPr="00022920" w:rsidRDefault="003C1191" w:rsidP="0002292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55CB1"/>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54252"/>
    <w:multiLevelType w:val="hybridMultilevel"/>
    <w:tmpl w:val="2EDCF76A"/>
    <w:lvl w:ilvl="0" w:tplc="6294291A">
      <w:start w:val="1"/>
      <w:numFmt w:val="decimal"/>
      <w:lvlText w:val="3.%1."/>
      <w:lvlJc w:val="left"/>
      <w:pPr>
        <w:ind w:left="720" w:hanging="360"/>
      </w:pPr>
      <w:rPr>
        <w:rFonts w:ascii="Arial" w:hAnsi="Arial" w:cs="Arial" w:hint="default"/>
        <w:b/>
        <w:i w:val="0"/>
        <w:caps w:val="0"/>
        <w:strike w:val="0"/>
        <w:dstrike w:val="0"/>
        <w:vanish w:val="0"/>
        <w:color w:val="auto"/>
        <w:sz w:val="20"/>
        <w:szCs w:val="22"/>
        <w:u w:val="none"/>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B6C51CC"/>
    <w:multiLevelType w:val="hybridMultilevel"/>
    <w:tmpl w:val="68D41E68"/>
    <w:lvl w:ilvl="0" w:tplc="01429C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DCC0D62"/>
    <w:multiLevelType w:val="hybridMultilevel"/>
    <w:tmpl w:val="93DCD378"/>
    <w:lvl w:ilvl="0" w:tplc="CA40B4C6">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1592DCC"/>
    <w:multiLevelType w:val="multilevel"/>
    <w:tmpl w:val="CF92997E"/>
    <w:lvl w:ilvl="0">
      <w:start w:val="1"/>
      <w:numFmt w:val="decimal"/>
      <w:lvlText w:val="%1."/>
      <w:lvlJc w:val="left"/>
      <w:pPr>
        <w:ind w:left="432" w:hanging="432"/>
      </w:pPr>
      <w:rPr>
        <w:rFonts w:hint="default"/>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1A34C80"/>
    <w:multiLevelType w:val="hybridMultilevel"/>
    <w:tmpl w:val="1320F090"/>
    <w:lvl w:ilvl="0" w:tplc="6C64AE3E">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36831B9"/>
    <w:multiLevelType w:val="hybridMultilevel"/>
    <w:tmpl w:val="6E285592"/>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 w15:restartNumberingAfterBreak="0">
    <w:nsid w:val="1611346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8DC6702"/>
    <w:multiLevelType w:val="singleLevel"/>
    <w:tmpl w:val="F4307510"/>
    <w:lvl w:ilvl="0">
      <w:start w:val="5"/>
      <w:numFmt w:val="upperRoman"/>
      <w:pStyle w:val="Ttulo4"/>
      <w:lvlText w:val="%1."/>
      <w:lvlJc w:val="left"/>
      <w:pPr>
        <w:tabs>
          <w:tab w:val="num" w:pos="720"/>
        </w:tabs>
        <w:ind w:left="720" w:hanging="720"/>
      </w:pPr>
      <w:rPr>
        <w:rFonts w:hint="default"/>
      </w:rPr>
    </w:lvl>
  </w:abstractNum>
  <w:abstractNum w:abstractNumId="9" w15:restartNumberingAfterBreak="0">
    <w:nsid w:val="1A2A7A5F"/>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0" w15:restartNumberingAfterBreak="0">
    <w:nsid w:val="1CF353C0"/>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1E7D52E8"/>
    <w:multiLevelType w:val="hybridMultilevel"/>
    <w:tmpl w:val="A8F67588"/>
    <w:lvl w:ilvl="0" w:tplc="5CE67D68">
      <w:start w:val="1"/>
      <w:numFmt w:val="decimal"/>
      <w:lvlText w:val="(%1)"/>
      <w:lvlJc w:val="left"/>
      <w:pPr>
        <w:ind w:left="720" w:hanging="360"/>
      </w:pPr>
      <w:rPr>
        <w:rFonts w:hint="default"/>
        <w:sz w:val="14"/>
        <w:szCs w:val="1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1EB7039B"/>
    <w:multiLevelType w:val="hybridMultilevel"/>
    <w:tmpl w:val="020A8956"/>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22037EB2"/>
    <w:multiLevelType w:val="hybridMultilevel"/>
    <w:tmpl w:val="C5D033C8"/>
    <w:lvl w:ilvl="0" w:tplc="61AED7EA">
      <w:start w:val="1"/>
      <w:numFmt w:val="decimal"/>
      <w:lvlText w:val="1.1.%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92099"/>
    <w:multiLevelType w:val="hybridMultilevel"/>
    <w:tmpl w:val="7DE8B20C"/>
    <w:lvl w:ilvl="0" w:tplc="2B06CA10">
      <w:start w:val="1"/>
      <w:numFmt w:val="lowerLetter"/>
      <w:lvlText w:val="%1)"/>
      <w:lvlJc w:val="left"/>
      <w:pPr>
        <w:ind w:left="792" w:hanging="360"/>
      </w:pPr>
      <w:rPr>
        <w:rFonts w:cs="Times New Roman" w:hint="default"/>
        <w:b w:val="0"/>
        <w:bCs/>
      </w:r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15" w15:restartNumberingAfterBreak="0">
    <w:nsid w:val="28E17154"/>
    <w:multiLevelType w:val="hybridMultilevel"/>
    <w:tmpl w:val="8E968E5E"/>
    <w:lvl w:ilvl="0" w:tplc="EC96D344">
      <w:start w:val="1"/>
      <w:numFmt w:val="decimal"/>
      <w:lvlText w:val="7.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A53791"/>
    <w:multiLevelType w:val="hybridMultilevel"/>
    <w:tmpl w:val="DE2E4F62"/>
    <w:lvl w:ilvl="0" w:tplc="DE3E83F6">
      <w:start w:val="1"/>
      <w:numFmt w:val="bullet"/>
      <w:lvlText w:val=""/>
      <w:lvlJc w:val="left"/>
      <w:pPr>
        <w:ind w:left="432" w:hanging="432"/>
      </w:pPr>
      <w:rPr>
        <w:rFonts w:ascii="Symbol" w:hAnsi="Symbol"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2C894C00"/>
    <w:multiLevelType w:val="hybridMultilevel"/>
    <w:tmpl w:val="B4EAF77C"/>
    <w:lvl w:ilvl="0" w:tplc="E5A45B4C">
      <w:start w:val="1"/>
      <w:numFmt w:val="decimal"/>
      <w:lvlText w:val="%1."/>
      <w:lvlJc w:val="left"/>
      <w:pPr>
        <w:ind w:left="432" w:hanging="432"/>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2D14056D"/>
    <w:multiLevelType w:val="hybridMultilevel"/>
    <w:tmpl w:val="B9D6D3B8"/>
    <w:lvl w:ilvl="0" w:tplc="A954A9AC">
      <w:start w:val="1"/>
      <w:numFmt w:val="upperRoman"/>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2E5E0903"/>
    <w:multiLevelType w:val="hybridMultilevel"/>
    <w:tmpl w:val="0A7EDF30"/>
    <w:lvl w:ilvl="0" w:tplc="17C2E46E">
      <w:start w:val="1"/>
      <w:numFmt w:val="decimal"/>
      <w:lvlText w:val="13.%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30660509"/>
    <w:multiLevelType w:val="hybridMultilevel"/>
    <w:tmpl w:val="F2763D8A"/>
    <w:lvl w:ilvl="0" w:tplc="DC64AA0A">
      <w:start w:val="1"/>
      <w:numFmt w:val="decimal"/>
      <w:lvlText w:val="7.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FC3408"/>
    <w:multiLevelType w:val="hybridMultilevel"/>
    <w:tmpl w:val="712ACCFC"/>
    <w:lvl w:ilvl="0" w:tplc="0540E33E">
      <w:start w:val="1"/>
      <w:numFmt w:val="decimal"/>
      <w:lvlText w:val="1.%1"/>
      <w:lvlJc w:val="left"/>
      <w:pPr>
        <w:ind w:left="432" w:hanging="432"/>
      </w:pPr>
      <w:rPr>
        <w:rFonts w:hint="default"/>
      </w:rPr>
    </w:lvl>
    <w:lvl w:ilvl="1" w:tplc="C0F40B36">
      <w:start w:val="1"/>
      <w:numFmt w:val="decimal"/>
      <w:lvlText w:val="(%2)"/>
      <w:lvlJc w:val="left"/>
      <w:pPr>
        <w:ind w:left="432" w:hanging="43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40D2497"/>
    <w:multiLevelType w:val="hybridMultilevel"/>
    <w:tmpl w:val="70D2A84C"/>
    <w:lvl w:ilvl="0" w:tplc="28C6B272">
      <w:start w:val="1"/>
      <w:numFmt w:val="decimal"/>
      <w:lvlText w:val="%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235BB4"/>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4" w15:restartNumberingAfterBreak="0">
    <w:nsid w:val="36F75885"/>
    <w:multiLevelType w:val="hybridMultilevel"/>
    <w:tmpl w:val="98FA3510"/>
    <w:lvl w:ilvl="0" w:tplc="103AEE40">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38281C06"/>
    <w:multiLevelType w:val="hybridMultilevel"/>
    <w:tmpl w:val="77A457FA"/>
    <w:lvl w:ilvl="0" w:tplc="9B12AE66">
      <w:start w:val="1"/>
      <w:numFmt w:val="decimal"/>
      <w:lvlText w:val="(%1)"/>
      <w:lvlJc w:val="left"/>
      <w:pPr>
        <w:ind w:left="720" w:hanging="360"/>
      </w:pPr>
      <w:rPr>
        <w:rFonts w:ascii="Arial" w:hAnsi="Arial" w:hint="default"/>
        <w:b w:val="0"/>
        <w:i w:val="0"/>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9B20FD4"/>
    <w:multiLevelType w:val="multilevel"/>
    <w:tmpl w:val="453ED64A"/>
    <w:lvl w:ilvl="0">
      <w:start w:val="1"/>
      <w:numFmt w:val="decimal"/>
      <w:lvlText w:val="%1."/>
      <w:lvlJc w:val="left"/>
      <w:pPr>
        <w:tabs>
          <w:tab w:val="num" w:pos="431"/>
        </w:tabs>
        <w:ind w:left="431" w:hanging="431"/>
      </w:pPr>
      <w:rPr>
        <w:rFonts w:hint="default"/>
        <w:b/>
        <w:sz w:val="22"/>
      </w:rPr>
    </w:lvl>
    <w:lvl w:ilvl="1">
      <w:start w:val="1"/>
      <w:numFmt w:val="decimal"/>
      <w:isLgl/>
      <w:lvlText w:val="%1.%2."/>
      <w:lvlJc w:val="left"/>
      <w:pPr>
        <w:ind w:left="1548" w:hanging="1008"/>
      </w:pPr>
      <w:rPr>
        <w:rFonts w:hint="default"/>
      </w:rPr>
    </w:lvl>
    <w:lvl w:ilvl="2">
      <w:start w:val="1"/>
      <w:numFmt w:val="decimal"/>
      <w:isLgl/>
      <w:lvlText w:val="%1.%2.%3."/>
      <w:lvlJc w:val="left"/>
      <w:pPr>
        <w:ind w:left="1872" w:hanging="1008"/>
      </w:pPr>
      <w:rPr>
        <w:rFonts w:hint="default"/>
      </w:rPr>
    </w:lvl>
    <w:lvl w:ilvl="3">
      <w:start w:val="1"/>
      <w:numFmt w:val="decimal"/>
      <w:isLgl/>
      <w:lvlText w:val="%1.%2.%3.%4."/>
      <w:lvlJc w:val="left"/>
      <w:pPr>
        <w:ind w:left="2304" w:hanging="1008"/>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27" w15:restartNumberingAfterBreak="0">
    <w:nsid w:val="3BF0148E"/>
    <w:multiLevelType w:val="hybridMultilevel"/>
    <w:tmpl w:val="FF7E110A"/>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3EB03880"/>
    <w:multiLevelType w:val="hybridMultilevel"/>
    <w:tmpl w:val="2ECCC520"/>
    <w:lvl w:ilvl="0" w:tplc="1C8230C4">
      <w:start w:val="1"/>
      <w:numFmt w:val="decimal"/>
      <w:lvlText w:val="12.%1."/>
      <w:lvlJc w:val="left"/>
      <w:pPr>
        <w:ind w:left="504" w:hanging="504"/>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3EF9279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2C2ACA"/>
    <w:multiLevelType w:val="hybridMultilevel"/>
    <w:tmpl w:val="0662390E"/>
    <w:lvl w:ilvl="0" w:tplc="552CD9D8">
      <w:start w:val="1"/>
      <w:numFmt w:val="decimal"/>
      <w:lvlText w:val="(%1)"/>
      <w:lvlJc w:val="left"/>
      <w:pPr>
        <w:ind w:left="36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3F3343DC"/>
    <w:multiLevelType w:val="hybridMultilevel"/>
    <w:tmpl w:val="F506908C"/>
    <w:lvl w:ilvl="0" w:tplc="F0C43962">
      <w:start w:val="5"/>
      <w:numFmt w:val="decimal"/>
      <w:lvlText w:val="%1."/>
      <w:lvlJc w:val="left"/>
      <w:pPr>
        <w:tabs>
          <w:tab w:val="num" w:pos="360"/>
        </w:tabs>
        <w:ind w:left="0" w:firstLine="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3F4865F4"/>
    <w:multiLevelType w:val="hybridMultilevel"/>
    <w:tmpl w:val="302C9356"/>
    <w:lvl w:ilvl="0" w:tplc="F1280BB4">
      <w:start w:val="1"/>
      <w:numFmt w:val="decimal"/>
      <w:lvlText w:val="%1."/>
      <w:lvlJc w:val="left"/>
      <w:pPr>
        <w:tabs>
          <w:tab w:val="num" w:pos="360"/>
        </w:tabs>
        <w:ind w:left="0" w:firstLine="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458F31F1"/>
    <w:multiLevelType w:val="hybridMultilevel"/>
    <w:tmpl w:val="E820BA34"/>
    <w:lvl w:ilvl="0" w:tplc="30162646">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66E323A"/>
    <w:multiLevelType w:val="hybridMultilevel"/>
    <w:tmpl w:val="EE5CC136"/>
    <w:lvl w:ilvl="0" w:tplc="3558D4B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5423133B"/>
    <w:multiLevelType w:val="hybridMultilevel"/>
    <w:tmpl w:val="44AAB630"/>
    <w:lvl w:ilvl="0" w:tplc="BAA4DAEA">
      <w:start w:val="1"/>
      <w:numFmt w:val="bullet"/>
      <w:lvlText w:val=""/>
      <w:lvlJc w:val="left"/>
      <w:pPr>
        <w:ind w:left="720" w:hanging="360"/>
      </w:pPr>
      <w:rPr>
        <w:rFonts w:ascii="Symbol" w:hAnsi="Symbol" w:hint="default"/>
      </w:rPr>
    </w:lvl>
    <w:lvl w:ilvl="1" w:tplc="41B4FB1E">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B7419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5E1925E0"/>
    <w:multiLevelType w:val="hybridMultilevel"/>
    <w:tmpl w:val="C9E04BC2"/>
    <w:lvl w:ilvl="0" w:tplc="703C1616">
      <w:start w:val="1"/>
      <w:numFmt w:val="decimal"/>
      <w:lvlText w:val="9.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F532F8"/>
    <w:multiLevelType w:val="hybridMultilevel"/>
    <w:tmpl w:val="9168B682"/>
    <w:lvl w:ilvl="0" w:tplc="8924AD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F9492C"/>
    <w:multiLevelType w:val="hybridMultilevel"/>
    <w:tmpl w:val="A5925C9A"/>
    <w:lvl w:ilvl="0" w:tplc="3016264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5FF040A1"/>
    <w:multiLevelType w:val="hybridMultilevel"/>
    <w:tmpl w:val="2470381C"/>
    <w:lvl w:ilvl="0" w:tplc="08561102">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3E4B9F"/>
    <w:multiLevelType w:val="hybridMultilevel"/>
    <w:tmpl w:val="3A762FD6"/>
    <w:lvl w:ilvl="0" w:tplc="8CEE1F5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49116A"/>
    <w:multiLevelType w:val="hybridMultilevel"/>
    <w:tmpl w:val="3AB834B0"/>
    <w:lvl w:ilvl="0" w:tplc="AA8C6098">
      <w:start w:val="1"/>
      <w:numFmt w:val="upperRoman"/>
      <w:lvlText w:val="%1."/>
      <w:lvlJc w:val="left"/>
      <w:pPr>
        <w:ind w:left="360" w:hanging="360"/>
      </w:pPr>
      <w:rPr>
        <w:rFonts w:hint="default"/>
      </w:rPr>
    </w:lvl>
    <w:lvl w:ilvl="1" w:tplc="7E8C3452">
      <w:start w:val="1"/>
      <w:numFmt w:val="decimal"/>
      <w:lvlText w:val="%2."/>
      <w:lvlJc w:val="left"/>
      <w:pPr>
        <w:ind w:left="36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6BBF4D71"/>
    <w:multiLevelType w:val="hybridMultilevel"/>
    <w:tmpl w:val="C2189626"/>
    <w:lvl w:ilvl="0" w:tplc="2526ACE8">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B824A3"/>
    <w:multiLevelType w:val="hybridMultilevel"/>
    <w:tmpl w:val="642423B6"/>
    <w:lvl w:ilvl="0" w:tplc="8E76A71E">
      <w:start w:val="1"/>
      <w:numFmt w:val="decimal"/>
      <w:lvlText w:val="2.%1."/>
      <w:lvlJc w:val="left"/>
      <w:pPr>
        <w:ind w:left="1152" w:hanging="360"/>
      </w:pPr>
      <w:rPr>
        <w:rFonts w:ascii="Arial Bold" w:hAnsi="Arial Bold" w:hint="default"/>
        <w:b/>
        <w:i w:val="0"/>
        <w:sz w:val="20"/>
      </w:rPr>
    </w:lvl>
    <w:lvl w:ilvl="1" w:tplc="C790598C">
      <w:start w:val="1"/>
      <w:numFmt w:val="decimal"/>
      <w:lvlText w:val="2.%2."/>
      <w:lvlJc w:val="left"/>
      <w:pPr>
        <w:ind w:left="1440" w:hanging="360"/>
      </w:pPr>
      <w:rPr>
        <w:rFonts w:hint="default"/>
        <w:b/>
        <w:i w:val="0"/>
        <w:sz w:val="20"/>
      </w:rPr>
    </w:lvl>
    <w:lvl w:ilvl="2" w:tplc="5E3CBDD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3142B1"/>
    <w:multiLevelType w:val="hybridMultilevel"/>
    <w:tmpl w:val="2D5CB0CC"/>
    <w:lvl w:ilvl="0" w:tplc="94B69100">
      <w:start w:val="1"/>
      <w:numFmt w:val="decimal"/>
      <w:lvlText w:val="15.%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6D632B7A"/>
    <w:multiLevelType w:val="hybridMultilevel"/>
    <w:tmpl w:val="50C04908"/>
    <w:lvl w:ilvl="0" w:tplc="4214631A">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D9D600B"/>
    <w:multiLevelType w:val="hybridMultilevel"/>
    <w:tmpl w:val="33FEE974"/>
    <w:lvl w:ilvl="0" w:tplc="0792EB38">
      <w:start w:val="1"/>
      <w:numFmt w:val="lowerRoman"/>
      <w:lvlText w:val="(%1)"/>
      <w:lvlJc w:val="left"/>
      <w:pPr>
        <w:ind w:left="720" w:hanging="360"/>
      </w:pPr>
      <w:rPr>
        <w:rFonts w:hint="default"/>
        <w:b w:val="0"/>
        <w:i w:val="0"/>
        <w:caps w:val="0"/>
        <w:vanish w:val="0"/>
        <w:sz w:val="20"/>
      </w:rPr>
    </w:lvl>
    <w:lvl w:ilvl="1" w:tplc="04090019" w:tentative="1">
      <w:start w:val="1"/>
      <w:numFmt w:val="lowerLetter"/>
      <w:lvlText w:val="%2."/>
      <w:lvlJc w:val="left"/>
      <w:pPr>
        <w:ind w:left="1440" w:hanging="360"/>
      </w:pPr>
    </w:lvl>
    <w:lvl w:ilvl="2" w:tplc="CB62F6F2">
      <w:start w:val="1"/>
      <w:numFmt w:val="lowerRoman"/>
      <w:lvlText w:val="(%3)"/>
      <w:lvlJc w:val="left"/>
      <w:pPr>
        <w:ind w:left="432" w:hanging="432"/>
      </w:pPr>
      <w:rPr>
        <w:rFonts w:hint="default"/>
        <w:b w:val="0"/>
        <w:i w:val="0"/>
        <w:caps w:val="0"/>
        <w:vanish w:val="0"/>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1A1C65"/>
    <w:multiLevelType w:val="hybridMultilevel"/>
    <w:tmpl w:val="1A8A625E"/>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9" w15:restartNumberingAfterBreak="0">
    <w:nsid w:val="6E614985"/>
    <w:multiLevelType w:val="hybridMultilevel"/>
    <w:tmpl w:val="F7482E4C"/>
    <w:lvl w:ilvl="0" w:tplc="55D08B06">
      <w:start w:val="1"/>
      <w:numFmt w:val="decimal"/>
      <w:lvlText w:val="9.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11C0605"/>
    <w:multiLevelType w:val="hybridMultilevel"/>
    <w:tmpl w:val="A262FC66"/>
    <w:lvl w:ilvl="0" w:tplc="58DE8E24">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E427FB"/>
    <w:multiLevelType w:val="hybridMultilevel"/>
    <w:tmpl w:val="1C58BD82"/>
    <w:lvl w:ilvl="0" w:tplc="70529B60">
      <w:start w:val="1"/>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F018DA"/>
    <w:multiLevelType w:val="hybridMultilevel"/>
    <w:tmpl w:val="DB5E23AE"/>
    <w:lvl w:ilvl="0" w:tplc="4D66B088">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3" w15:restartNumberingAfterBreak="0">
    <w:nsid w:val="79F4660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DA566AE"/>
    <w:multiLevelType w:val="hybridMultilevel"/>
    <w:tmpl w:val="48F65B90"/>
    <w:lvl w:ilvl="0" w:tplc="CF0485CC">
      <w:start w:val="1"/>
      <w:numFmt w:val="bullet"/>
      <w:lvlText w:val=""/>
      <w:lvlJc w:val="left"/>
      <w:pPr>
        <w:ind w:left="360" w:hanging="360"/>
      </w:pPr>
      <w:rPr>
        <w:rFonts w:ascii="Symbol" w:hAnsi="Symbol"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8"/>
  </w:num>
  <w:num w:numId="2">
    <w:abstractNumId w:val="26"/>
  </w:num>
  <w:num w:numId="3">
    <w:abstractNumId w:val="35"/>
  </w:num>
  <w:num w:numId="4">
    <w:abstractNumId w:val="44"/>
  </w:num>
  <w:num w:numId="5">
    <w:abstractNumId w:val="6"/>
  </w:num>
  <w:num w:numId="6">
    <w:abstractNumId w:val="45"/>
  </w:num>
  <w:num w:numId="7">
    <w:abstractNumId w:val="49"/>
  </w:num>
  <w:num w:numId="8">
    <w:abstractNumId w:val="4"/>
  </w:num>
  <w:num w:numId="9">
    <w:abstractNumId w:val="19"/>
  </w:num>
  <w:num w:numId="10">
    <w:abstractNumId w:val="21"/>
  </w:num>
  <w:num w:numId="11">
    <w:abstractNumId w:val="32"/>
  </w:num>
  <w:num w:numId="12">
    <w:abstractNumId w:val="1"/>
  </w:num>
  <w:num w:numId="13">
    <w:abstractNumId w:val="3"/>
  </w:num>
  <w:num w:numId="14">
    <w:abstractNumId w:val="11"/>
  </w:num>
  <w:num w:numId="15">
    <w:abstractNumId w:val="7"/>
  </w:num>
  <w:num w:numId="16">
    <w:abstractNumId w:val="10"/>
  </w:num>
  <w:num w:numId="17">
    <w:abstractNumId w:val="36"/>
  </w:num>
  <w:num w:numId="18">
    <w:abstractNumId w:val="33"/>
  </w:num>
  <w:num w:numId="19">
    <w:abstractNumId w:val="30"/>
  </w:num>
  <w:num w:numId="20">
    <w:abstractNumId w:val="25"/>
  </w:num>
  <w:num w:numId="21">
    <w:abstractNumId w:val="27"/>
  </w:num>
  <w:num w:numId="22">
    <w:abstractNumId w:val="23"/>
  </w:num>
  <w:num w:numId="23">
    <w:abstractNumId w:val="9"/>
  </w:num>
  <w:num w:numId="24">
    <w:abstractNumId w:val="31"/>
  </w:num>
  <w:num w:numId="25">
    <w:abstractNumId w:val="12"/>
  </w:num>
  <w:num w:numId="26">
    <w:abstractNumId w:val="48"/>
  </w:num>
  <w:num w:numId="27">
    <w:abstractNumId w:val="53"/>
  </w:num>
  <w:num w:numId="28">
    <w:abstractNumId w:val="38"/>
  </w:num>
  <w:num w:numId="29">
    <w:abstractNumId w:val="29"/>
  </w:num>
  <w:num w:numId="30">
    <w:abstractNumId w:val="0"/>
  </w:num>
  <w:num w:numId="31">
    <w:abstractNumId w:val="18"/>
  </w:num>
  <w:num w:numId="32">
    <w:abstractNumId w:val="24"/>
  </w:num>
  <w:num w:numId="33">
    <w:abstractNumId w:val="42"/>
  </w:num>
  <w:num w:numId="34">
    <w:abstractNumId w:val="5"/>
  </w:num>
  <w:num w:numId="35">
    <w:abstractNumId w:val="46"/>
  </w:num>
  <w:num w:numId="36">
    <w:abstractNumId w:val="52"/>
  </w:num>
  <w:num w:numId="37">
    <w:abstractNumId w:val="50"/>
  </w:num>
  <w:num w:numId="38">
    <w:abstractNumId w:val="37"/>
  </w:num>
  <w:num w:numId="39">
    <w:abstractNumId w:val="20"/>
  </w:num>
  <w:num w:numId="40">
    <w:abstractNumId w:val="15"/>
  </w:num>
  <w:num w:numId="41">
    <w:abstractNumId w:val="43"/>
  </w:num>
  <w:num w:numId="42">
    <w:abstractNumId w:val="17"/>
  </w:num>
  <w:num w:numId="43">
    <w:abstractNumId w:val="22"/>
  </w:num>
  <w:num w:numId="44">
    <w:abstractNumId w:val="41"/>
  </w:num>
  <w:num w:numId="45">
    <w:abstractNumId w:val="51"/>
  </w:num>
  <w:num w:numId="46">
    <w:abstractNumId w:val="13"/>
  </w:num>
  <w:num w:numId="47">
    <w:abstractNumId w:val="40"/>
  </w:num>
  <w:num w:numId="48">
    <w:abstractNumId w:val="34"/>
  </w:num>
  <w:num w:numId="49">
    <w:abstractNumId w:val="54"/>
  </w:num>
  <w:num w:numId="50">
    <w:abstractNumId w:val="47"/>
  </w:num>
  <w:num w:numId="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num>
  <w:num w:numId="53">
    <w:abstractNumId w:val="39"/>
  </w:num>
  <w:num w:numId="54">
    <w:abstractNumId w:val="2"/>
  </w:num>
  <w:num w:numId="55">
    <w:abstractNumId w:val="14"/>
  </w:num>
  <w:num w:numId="56">
    <w:abstractNumId w:val="1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efaultTableStyle w:val="Texto1"/>
  <w:displayHorizontalDrawingGridEvery w:val="0"/>
  <w:displayVerticalDrawingGridEvery w:val="0"/>
  <w:doNotUseMarginsForDrawingGridOrigin/>
  <w:doNotShadeFormData/>
  <w:noPunctuationKerning/>
  <w:characterSpacingControl w:val="doNotCompress"/>
  <w:hdrShapeDefaults>
    <o:shapedefaults v:ext="edit" spidmax="1986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67A"/>
    <w:rsid w:val="00001801"/>
    <w:rsid w:val="000018EA"/>
    <w:rsid w:val="00001C16"/>
    <w:rsid w:val="00001C48"/>
    <w:rsid w:val="000024AA"/>
    <w:rsid w:val="00002BE9"/>
    <w:rsid w:val="00003530"/>
    <w:rsid w:val="00003BFB"/>
    <w:rsid w:val="00003DF8"/>
    <w:rsid w:val="00004002"/>
    <w:rsid w:val="00004B71"/>
    <w:rsid w:val="00004E66"/>
    <w:rsid w:val="0000532C"/>
    <w:rsid w:val="000054F2"/>
    <w:rsid w:val="00005BAF"/>
    <w:rsid w:val="00005BDB"/>
    <w:rsid w:val="00005C3D"/>
    <w:rsid w:val="000064B5"/>
    <w:rsid w:val="000066C6"/>
    <w:rsid w:val="00006A93"/>
    <w:rsid w:val="00006BCA"/>
    <w:rsid w:val="00006F3A"/>
    <w:rsid w:val="0000704C"/>
    <w:rsid w:val="000072CB"/>
    <w:rsid w:val="0000742B"/>
    <w:rsid w:val="0000764F"/>
    <w:rsid w:val="00007A80"/>
    <w:rsid w:val="00007D78"/>
    <w:rsid w:val="00010A69"/>
    <w:rsid w:val="000113C6"/>
    <w:rsid w:val="00011580"/>
    <w:rsid w:val="000117A9"/>
    <w:rsid w:val="00011FEF"/>
    <w:rsid w:val="00012271"/>
    <w:rsid w:val="00012448"/>
    <w:rsid w:val="00012EB5"/>
    <w:rsid w:val="00012EDC"/>
    <w:rsid w:val="00013191"/>
    <w:rsid w:val="00013474"/>
    <w:rsid w:val="0001383D"/>
    <w:rsid w:val="000138C4"/>
    <w:rsid w:val="00013B55"/>
    <w:rsid w:val="00013C60"/>
    <w:rsid w:val="00013E81"/>
    <w:rsid w:val="00013EA6"/>
    <w:rsid w:val="000142E2"/>
    <w:rsid w:val="00014797"/>
    <w:rsid w:val="000147B9"/>
    <w:rsid w:val="00014AA0"/>
    <w:rsid w:val="00014C79"/>
    <w:rsid w:val="00016747"/>
    <w:rsid w:val="000168FD"/>
    <w:rsid w:val="000168FE"/>
    <w:rsid w:val="000169C6"/>
    <w:rsid w:val="00016CCF"/>
    <w:rsid w:val="0001748E"/>
    <w:rsid w:val="000176FB"/>
    <w:rsid w:val="00017B9A"/>
    <w:rsid w:val="00017D6D"/>
    <w:rsid w:val="0002054A"/>
    <w:rsid w:val="00021040"/>
    <w:rsid w:val="000211F5"/>
    <w:rsid w:val="00021517"/>
    <w:rsid w:val="00021555"/>
    <w:rsid w:val="0002170E"/>
    <w:rsid w:val="00021768"/>
    <w:rsid w:val="00021DAC"/>
    <w:rsid w:val="00021E01"/>
    <w:rsid w:val="00022380"/>
    <w:rsid w:val="00022416"/>
    <w:rsid w:val="00022672"/>
    <w:rsid w:val="00022920"/>
    <w:rsid w:val="000229B9"/>
    <w:rsid w:val="00022A9D"/>
    <w:rsid w:val="0002322A"/>
    <w:rsid w:val="00023298"/>
    <w:rsid w:val="000232D5"/>
    <w:rsid w:val="00023560"/>
    <w:rsid w:val="00023AF6"/>
    <w:rsid w:val="00023C46"/>
    <w:rsid w:val="00023C94"/>
    <w:rsid w:val="00023E82"/>
    <w:rsid w:val="000243AC"/>
    <w:rsid w:val="0002443D"/>
    <w:rsid w:val="00024543"/>
    <w:rsid w:val="000246D8"/>
    <w:rsid w:val="00024C36"/>
    <w:rsid w:val="000250A4"/>
    <w:rsid w:val="00025608"/>
    <w:rsid w:val="00025765"/>
    <w:rsid w:val="00025998"/>
    <w:rsid w:val="00026275"/>
    <w:rsid w:val="000263AA"/>
    <w:rsid w:val="00026497"/>
    <w:rsid w:val="00026514"/>
    <w:rsid w:val="00026665"/>
    <w:rsid w:val="00026852"/>
    <w:rsid w:val="00026DF1"/>
    <w:rsid w:val="00026EC6"/>
    <w:rsid w:val="00027283"/>
    <w:rsid w:val="000274AF"/>
    <w:rsid w:val="000274F4"/>
    <w:rsid w:val="00027A68"/>
    <w:rsid w:val="00027E28"/>
    <w:rsid w:val="00030116"/>
    <w:rsid w:val="0003028E"/>
    <w:rsid w:val="000305D1"/>
    <w:rsid w:val="0003096E"/>
    <w:rsid w:val="000309D5"/>
    <w:rsid w:val="00030B2C"/>
    <w:rsid w:val="00030B4C"/>
    <w:rsid w:val="00031612"/>
    <w:rsid w:val="000318ED"/>
    <w:rsid w:val="000320A3"/>
    <w:rsid w:val="00032678"/>
    <w:rsid w:val="00032A51"/>
    <w:rsid w:val="00032AB6"/>
    <w:rsid w:val="00032FAF"/>
    <w:rsid w:val="0003429D"/>
    <w:rsid w:val="00034495"/>
    <w:rsid w:val="00034526"/>
    <w:rsid w:val="00034A35"/>
    <w:rsid w:val="00034AEF"/>
    <w:rsid w:val="00034F4A"/>
    <w:rsid w:val="000351AE"/>
    <w:rsid w:val="000353BF"/>
    <w:rsid w:val="00035B61"/>
    <w:rsid w:val="00035DDE"/>
    <w:rsid w:val="00035EFD"/>
    <w:rsid w:val="00036326"/>
    <w:rsid w:val="0003641A"/>
    <w:rsid w:val="00036A2E"/>
    <w:rsid w:val="000370A6"/>
    <w:rsid w:val="0003778B"/>
    <w:rsid w:val="00037D84"/>
    <w:rsid w:val="00040225"/>
    <w:rsid w:val="00040264"/>
    <w:rsid w:val="00040819"/>
    <w:rsid w:val="0004087F"/>
    <w:rsid w:val="00041013"/>
    <w:rsid w:val="00041301"/>
    <w:rsid w:val="00041C00"/>
    <w:rsid w:val="00042254"/>
    <w:rsid w:val="00042ADE"/>
    <w:rsid w:val="00042AF7"/>
    <w:rsid w:val="00042CB4"/>
    <w:rsid w:val="0004326F"/>
    <w:rsid w:val="00043402"/>
    <w:rsid w:val="000435EF"/>
    <w:rsid w:val="00043767"/>
    <w:rsid w:val="00043783"/>
    <w:rsid w:val="000438E3"/>
    <w:rsid w:val="00043A2B"/>
    <w:rsid w:val="00043E58"/>
    <w:rsid w:val="00043FC7"/>
    <w:rsid w:val="000442D0"/>
    <w:rsid w:val="0004441A"/>
    <w:rsid w:val="000444B1"/>
    <w:rsid w:val="0004456D"/>
    <w:rsid w:val="0004509A"/>
    <w:rsid w:val="00045428"/>
    <w:rsid w:val="000455F2"/>
    <w:rsid w:val="000455F3"/>
    <w:rsid w:val="00045985"/>
    <w:rsid w:val="00045D89"/>
    <w:rsid w:val="00045E37"/>
    <w:rsid w:val="00045EED"/>
    <w:rsid w:val="00046353"/>
    <w:rsid w:val="00046763"/>
    <w:rsid w:val="0004680D"/>
    <w:rsid w:val="00046A7F"/>
    <w:rsid w:val="00046C67"/>
    <w:rsid w:val="00047367"/>
    <w:rsid w:val="00047611"/>
    <w:rsid w:val="00047718"/>
    <w:rsid w:val="00047961"/>
    <w:rsid w:val="00047983"/>
    <w:rsid w:val="00047E2A"/>
    <w:rsid w:val="0005040C"/>
    <w:rsid w:val="00050729"/>
    <w:rsid w:val="00050864"/>
    <w:rsid w:val="00050E66"/>
    <w:rsid w:val="00051457"/>
    <w:rsid w:val="000514A1"/>
    <w:rsid w:val="0005174D"/>
    <w:rsid w:val="000527C9"/>
    <w:rsid w:val="000527D3"/>
    <w:rsid w:val="00052BAD"/>
    <w:rsid w:val="00052DC8"/>
    <w:rsid w:val="0005300D"/>
    <w:rsid w:val="00053094"/>
    <w:rsid w:val="00053315"/>
    <w:rsid w:val="0005332E"/>
    <w:rsid w:val="000537ED"/>
    <w:rsid w:val="00053D55"/>
    <w:rsid w:val="000546FA"/>
    <w:rsid w:val="000548F5"/>
    <w:rsid w:val="000556F8"/>
    <w:rsid w:val="00055873"/>
    <w:rsid w:val="0005602D"/>
    <w:rsid w:val="0005603D"/>
    <w:rsid w:val="00056C14"/>
    <w:rsid w:val="00056CE8"/>
    <w:rsid w:val="00056E97"/>
    <w:rsid w:val="00057219"/>
    <w:rsid w:val="000575CE"/>
    <w:rsid w:val="00057931"/>
    <w:rsid w:val="00057F1F"/>
    <w:rsid w:val="00060A91"/>
    <w:rsid w:val="00060B52"/>
    <w:rsid w:val="00060D90"/>
    <w:rsid w:val="00060EA7"/>
    <w:rsid w:val="00061265"/>
    <w:rsid w:val="000613CF"/>
    <w:rsid w:val="000615DC"/>
    <w:rsid w:val="000616D7"/>
    <w:rsid w:val="00061AF0"/>
    <w:rsid w:val="00061B70"/>
    <w:rsid w:val="00062008"/>
    <w:rsid w:val="00062965"/>
    <w:rsid w:val="00062B4C"/>
    <w:rsid w:val="000630F0"/>
    <w:rsid w:val="00063593"/>
    <w:rsid w:val="0006469E"/>
    <w:rsid w:val="00064A46"/>
    <w:rsid w:val="000660E9"/>
    <w:rsid w:val="00066CB8"/>
    <w:rsid w:val="00066CD2"/>
    <w:rsid w:val="00067210"/>
    <w:rsid w:val="000674BC"/>
    <w:rsid w:val="00067660"/>
    <w:rsid w:val="00067A42"/>
    <w:rsid w:val="00067B9B"/>
    <w:rsid w:val="00067E58"/>
    <w:rsid w:val="00070042"/>
    <w:rsid w:val="00070155"/>
    <w:rsid w:val="0007035E"/>
    <w:rsid w:val="00070998"/>
    <w:rsid w:val="00070C60"/>
    <w:rsid w:val="00071247"/>
    <w:rsid w:val="000712E0"/>
    <w:rsid w:val="00071310"/>
    <w:rsid w:val="00071830"/>
    <w:rsid w:val="00071E24"/>
    <w:rsid w:val="000723E4"/>
    <w:rsid w:val="0007268E"/>
    <w:rsid w:val="00072847"/>
    <w:rsid w:val="000728B1"/>
    <w:rsid w:val="00072A44"/>
    <w:rsid w:val="00072A6E"/>
    <w:rsid w:val="00072C07"/>
    <w:rsid w:val="00072E7F"/>
    <w:rsid w:val="00073029"/>
    <w:rsid w:val="00073257"/>
    <w:rsid w:val="000732B4"/>
    <w:rsid w:val="000732E4"/>
    <w:rsid w:val="0007388F"/>
    <w:rsid w:val="00073C44"/>
    <w:rsid w:val="000743EC"/>
    <w:rsid w:val="000745EF"/>
    <w:rsid w:val="00074B2D"/>
    <w:rsid w:val="00074CA9"/>
    <w:rsid w:val="00075112"/>
    <w:rsid w:val="00075271"/>
    <w:rsid w:val="0007572F"/>
    <w:rsid w:val="000758F7"/>
    <w:rsid w:val="00076AD3"/>
    <w:rsid w:val="00076E9C"/>
    <w:rsid w:val="00077032"/>
    <w:rsid w:val="00077352"/>
    <w:rsid w:val="0007751C"/>
    <w:rsid w:val="000778B6"/>
    <w:rsid w:val="00077917"/>
    <w:rsid w:val="00077C6D"/>
    <w:rsid w:val="00077E35"/>
    <w:rsid w:val="000801EE"/>
    <w:rsid w:val="0008064C"/>
    <w:rsid w:val="00080FD0"/>
    <w:rsid w:val="000818A0"/>
    <w:rsid w:val="00081A24"/>
    <w:rsid w:val="00082521"/>
    <w:rsid w:val="00082541"/>
    <w:rsid w:val="0008292C"/>
    <w:rsid w:val="00082F25"/>
    <w:rsid w:val="00083433"/>
    <w:rsid w:val="00083A59"/>
    <w:rsid w:val="0008437A"/>
    <w:rsid w:val="00084466"/>
    <w:rsid w:val="00084CA9"/>
    <w:rsid w:val="000850CA"/>
    <w:rsid w:val="0008589A"/>
    <w:rsid w:val="000863FA"/>
    <w:rsid w:val="000866A2"/>
    <w:rsid w:val="00086892"/>
    <w:rsid w:val="0008793B"/>
    <w:rsid w:val="00087BDA"/>
    <w:rsid w:val="00087D4B"/>
    <w:rsid w:val="000901B9"/>
    <w:rsid w:val="000903E4"/>
    <w:rsid w:val="000907F8"/>
    <w:rsid w:val="00090AC0"/>
    <w:rsid w:val="00090C07"/>
    <w:rsid w:val="00090E87"/>
    <w:rsid w:val="00090EE1"/>
    <w:rsid w:val="00090F58"/>
    <w:rsid w:val="0009124C"/>
    <w:rsid w:val="00091460"/>
    <w:rsid w:val="00091911"/>
    <w:rsid w:val="000919E9"/>
    <w:rsid w:val="00091ABB"/>
    <w:rsid w:val="0009204C"/>
    <w:rsid w:val="000921C1"/>
    <w:rsid w:val="00092234"/>
    <w:rsid w:val="0009241A"/>
    <w:rsid w:val="00092421"/>
    <w:rsid w:val="000926B4"/>
    <w:rsid w:val="00092744"/>
    <w:rsid w:val="0009279C"/>
    <w:rsid w:val="00093155"/>
    <w:rsid w:val="00093234"/>
    <w:rsid w:val="0009333C"/>
    <w:rsid w:val="000933E9"/>
    <w:rsid w:val="0009352C"/>
    <w:rsid w:val="000938BA"/>
    <w:rsid w:val="00093B0D"/>
    <w:rsid w:val="00093C92"/>
    <w:rsid w:val="000940A8"/>
    <w:rsid w:val="00094242"/>
    <w:rsid w:val="000947DA"/>
    <w:rsid w:val="00094ADC"/>
    <w:rsid w:val="00094CB0"/>
    <w:rsid w:val="000958D8"/>
    <w:rsid w:val="0009613D"/>
    <w:rsid w:val="00096511"/>
    <w:rsid w:val="00096526"/>
    <w:rsid w:val="0009662D"/>
    <w:rsid w:val="00096C06"/>
    <w:rsid w:val="00096DB9"/>
    <w:rsid w:val="00097560"/>
    <w:rsid w:val="00097935"/>
    <w:rsid w:val="000A0224"/>
    <w:rsid w:val="000A056B"/>
    <w:rsid w:val="000A05F7"/>
    <w:rsid w:val="000A087F"/>
    <w:rsid w:val="000A092E"/>
    <w:rsid w:val="000A09D6"/>
    <w:rsid w:val="000A0A14"/>
    <w:rsid w:val="000A0A74"/>
    <w:rsid w:val="000A0E91"/>
    <w:rsid w:val="000A17D7"/>
    <w:rsid w:val="000A190D"/>
    <w:rsid w:val="000A1F26"/>
    <w:rsid w:val="000A1F98"/>
    <w:rsid w:val="000A21BD"/>
    <w:rsid w:val="000A261B"/>
    <w:rsid w:val="000A29C5"/>
    <w:rsid w:val="000A2CD9"/>
    <w:rsid w:val="000A2DCF"/>
    <w:rsid w:val="000A2E2E"/>
    <w:rsid w:val="000A30AB"/>
    <w:rsid w:val="000A3426"/>
    <w:rsid w:val="000A3701"/>
    <w:rsid w:val="000A4403"/>
    <w:rsid w:val="000A44A8"/>
    <w:rsid w:val="000A4653"/>
    <w:rsid w:val="000A46E4"/>
    <w:rsid w:val="000A4708"/>
    <w:rsid w:val="000A4C07"/>
    <w:rsid w:val="000A5228"/>
    <w:rsid w:val="000A5B4A"/>
    <w:rsid w:val="000A5F3E"/>
    <w:rsid w:val="000A61C6"/>
    <w:rsid w:val="000A69E6"/>
    <w:rsid w:val="000A6E54"/>
    <w:rsid w:val="000A6F2B"/>
    <w:rsid w:val="000A756F"/>
    <w:rsid w:val="000A7A56"/>
    <w:rsid w:val="000B00CE"/>
    <w:rsid w:val="000B027D"/>
    <w:rsid w:val="000B02BA"/>
    <w:rsid w:val="000B08B0"/>
    <w:rsid w:val="000B116A"/>
    <w:rsid w:val="000B1343"/>
    <w:rsid w:val="000B1567"/>
    <w:rsid w:val="000B166B"/>
    <w:rsid w:val="000B1D24"/>
    <w:rsid w:val="000B240E"/>
    <w:rsid w:val="000B284C"/>
    <w:rsid w:val="000B2C72"/>
    <w:rsid w:val="000B31F1"/>
    <w:rsid w:val="000B32BC"/>
    <w:rsid w:val="000B3422"/>
    <w:rsid w:val="000B37F3"/>
    <w:rsid w:val="000B3A38"/>
    <w:rsid w:val="000B3B9B"/>
    <w:rsid w:val="000B3CDA"/>
    <w:rsid w:val="000B40E1"/>
    <w:rsid w:val="000B4D2B"/>
    <w:rsid w:val="000B4EFC"/>
    <w:rsid w:val="000B5067"/>
    <w:rsid w:val="000B59BF"/>
    <w:rsid w:val="000B6382"/>
    <w:rsid w:val="000B6BFE"/>
    <w:rsid w:val="000B6D11"/>
    <w:rsid w:val="000B709F"/>
    <w:rsid w:val="000B7131"/>
    <w:rsid w:val="000B7260"/>
    <w:rsid w:val="000B730C"/>
    <w:rsid w:val="000B7445"/>
    <w:rsid w:val="000B7B82"/>
    <w:rsid w:val="000B7C8F"/>
    <w:rsid w:val="000C03E0"/>
    <w:rsid w:val="000C07B0"/>
    <w:rsid w:val="000C1047"/>
    <w:rsid w:val="000C1488"/>
    <w:rsid w:val="000C1523"/>
    <w:rsid w:val="000C166E"/>
    <w:rsid w:val="000C1713"/>
    <w:rsid w:val="000C1D94"/>
    <w:rsid w:val="000C210D"/>
    <w:rsid w:val="000C2268"/>
    <w:rsid w:val="000C2418"/>
    <w:rsid w:val="000C257A"/>
    <w:rsid w:val="000C2662"/>
    <w:rsid w:val="000C2780"/>
    <w:rsid w:val="000C28ED"/>
    <w:rsid w:val="000C2A44"/>
    <w:rsid w:val="000C2A5C"/>
    <w:rsid w:val="000C2C7E"/>
    <w:rsid w:val="000C2E16"/>
    <w:rsid w:val="000C2ED7"/>
    <w:rsid w:val="000C330C"/>
    <w:rsid w:val="000C35CD"/>
    <w:rsid w:val="000C39E6"/>
    <w:rsid w:val="000C3A02"/>
    <w:rsid w:val="000C3F32"/>
    <w:rsid w:val="000C4379"/>
    <w:rsid w:val="000C4FA7"/>
    <w:rsid w:val="000C503A"/>
    <w:rsid w:val="000C5320"/>
    <w:rsid w:val="000C5538"/>
    <w:rsid w:val="000C55F5"/>
    <w:rsid w:val="000C56DD"/>
    <w:rsid w:val="000C5936"/>
    <w:rsid w:val="000C5E90"/>
    <w:rsid w:val="000C64D4"/>
    <w:rsid w:val="000C6501"/>
    <w:rsid w:val="000C6E6E"/>
    <w:rsid w:val="000C6FF8"/>
    <w:rsid w:val="000C7290"/>
    <w:rsid w:val="000C7846"/>
    <w:rsid w:val="000D00BD"/>
    <w:rsid w:val="000D018A"/>
    <w:rsid w:val="000D073A"/>
    <w:rsid w:val="000D07AE"/>
    <w:rsid w:val="000D0EFB"/>
    <w:rsid w:val="000D11FE"/>
    <w:rsid w:val="000D13D3"/>
    <w:rsid w:val="000D184E"/>
    <w:rsid w:val="000D18E8"/>
    <w:rsid w:val="000D1BB8"/>
    <w:rsid w:val="000D1D05"/>
    <w:rsid w:val="000D2205"/>
    <w:rsid w:val="000D221C"/>
    <w:rsid w:val="000D28B2"/>
    <w:rsid w:val="000D2E8B"/>
    <w:rsid w:val="000D323B"/>
    <w:rsid w:val="000D3C00"/>
    <w:rsid w:val="000D44F8"/>
    <w:rsid w:val="000D489A"/>
    <w:rsid w:val="000D4911"/>
    <w:rsid w:val="000D4C50"/>
    <w:rsid w:val="000D4D0A"/>
    <w:rsid w:val="000D4D71"/>
    <w:rsid w:val="000D4FAF"/>
    <w:rsid w:val="000D508A"/>
    <w:rsid w:val="000D5098"/>
    <w:rsid w:val="000D5594"/>
    <w:rsid w:val="000D57BF"/>
    <w:rsid w:val="000D57D2"/>
    <w:rsid w:val="000D5BF4"/>
    <w:rsid w:val="000D5D23"/>
    <w:rsid w:val="000D6317"/>
    <w:rsid w:val="000D635E"/>
    <w:rsid w:val="000D668E"/>
    <w:rsid w:val="000D6ABA"/>
    <w:rsid w:val="000D6BE5"/>
    <w:rsid w:val="000D6BF1"/>
    <w:rsid w:val="000D76A7"/>
    <w:rsid w:val="000D785D"/>
    <w:rsid w:val="000D7C3F"/>
    <w:rsid w:val="000E000E"/>
    <w:rsid w:val="000E01E6"/>
    <w:rsid w:val="000E053F"/>
    <w:rsid w:val="000E0616"/>
    <w:rsid w:val="000E06BD"/>
    <w:rsid w:val="000E0D1B"/>
    <w:rsid w:val="000E0ED6"/>
    <w:rsid w:val="000E115B"/>
    <w:rsid w:val="000E1691"/>
    <w:rsid w:val="000E1ED8"/>
    <w:rsid w:val="000E2033"/>
    <w:rsid w:val="000E2165"/>
    <w:rsid w:val="000E21D5"/>
    <w:rsid w:val="000E2355"/>
    <w:rsid w:val="000E23AD"/>
    <w:rsid w:val="000E2B6B"/>
    <w:rsid w:val="000E2CAB"/>
    <w:rsid w:val="000E3347"/>
    <w:rsid w:val="000E3610"/>
    <w:rsid w:val="000E37B8"/>
    <w:rsid w:val="000E3806"/>
    <w:rsid w:val="000E38EC"/>
    <w:rsid w:val="000E4353"/>
    <w:rsid w:val="000E43BC"/>
    <w:rsid w:val="000E44ED"/>
    <w:rsid w:val="000E4552"/>
    <w:rsid w:val="000E46FA"/>
    <w:rsid w:val="000E4917"/>
    <w:rsid w:val="000E4E4F"/>
    <w:rsid w:val="000E4ED3"/>
    <w:rsid w:val="000E5387"/>
    <w:rsid w:val="000E5844"/>
    <w:rsid w:val="000E5FE9"/>
    <w:rsid w:val="000E609C"/>
    <w:rsid w:val="000E64F5"/>
    <w:rsid w:val="000E6B8E"/>
    <w:rsid w:val="000E6B91"/>
    <w:rsid w:val="000E6C37"/>
    <w:rsid w:val="000E6D43"/>
    <w:rsid w:val="000E735E"/>
    <w:rsid w:val="000E7BF1"/>
    <w:rsid w:val="000E7EB0"/>
    <w:rsid w:val="000E7F93"/>
    <w:rsid w:val="000F00A4"/>
    <w:rsid w:val="000F060A"/>
    <w:rsid w:val="000F091C"/>
    <w:rsid w:val="000F0A5F"/>
    <w:rsid w:val="000F0DC1"/>
    <w:rsid w:val="000F0EBF"/>
    <w:rsid w:val="000F0F3E"/>
    <w:rsid w:val="000F126A"/>
    <w:rsid w:val="000F1CBE"/>
    <w:rsid w:val="000F1DF3"/>
    <w:rsid w:val="000F1E79"/>
    <w:rsid w:val="000F1F36"/>
    <w:rsid w:val="000F2294"/>
    <w:rsid w:val="000F3192"/>
    <w:rsid w:val="000F3279"/>
    <w:rsid w:val="000F3480"/>
    <w:rsid w:val="000F3EDE"/>
    <w:rsid w:val="000F40E2"/>
    <w:rsid w:val="000F43F6"/>
    <w:rsid w:val="000F4640"/>
    <w:rsid w:val="000F5605"/>
    <w:rsid w:val="000F5899"/>
    <w:rsid w:val="000F5C24"/>
    <w:rsid w:val="000F6A55"/>
    <w:rsid w:val="000F6FCB"/>
    <w:rsid w:val="000F73F3"/>
    <w:rsid w:val="000F795A"/>
    <w:rsid w:val="000F7F63"/>
    <w:rsid w:val="00100DFF"/>
    <w:rsid w:val="00100E92"/>
    <w:rsid w:val="0010158A"/>
    <w:rsid w:val="0010159D"/>
    <w:rsid w:val="00101B82"/>
    <w:rsid w:val="00101B99"/>
    <w:rsid w:val="00101C1B"/>
    <w:rsid w:val="00101CAA"/>
    <w:rsid w:val="00101EE7"/>
    <w:rsid w:val="00101EEA"/>
    <w:rsid w:val="001025A8"/>
    <w:rsid w:val="00102612"/>
    <w:rsid w:val="00102707"/>
    <w:rsid w:val="0010302A"/>
    <w:rsid w:val="00103167"/>
    <w:rsid w:val="00103AE4"/>
    <w:rsid w:val="00103B09"/>
    <w:rsid w:val="00103D8A"/>
    <w:rsid w:val="00104664"/>
    <w:rsid w:val="00104816"/>
    <w:rsid w:val="0010497B"/>
    <w:rsid w:val="00104CBB"/>
    <w:rsid w:val="00104D60"/>
    <w:rsid w:val="00105295"/>
    <w:rsid w:val="00105374"/>
    <w:rsid w:val="0010593A"/>
    <w:rsid w:val="00105973"/>
    <w:rsid w:val="00105A6D"/>
    <w:rsid w:val="00105F18"/>
    <w:rsid w:val="001061F3"/>
    <w:rsid w:val="00106542"/>
    <w:rsid w:val="00106919"/>
    <w:rsid w:val="00106BB8"/>
    <w:rsid w:val="001073FF"/>
    <w:rsid w:val="001074C4"/>
    <w:rsid w:val="001077D7"/>
    <w:rsid w:val="001078CE"/>
    <w:rsid w:val="001078DE"/>
    <w:rsid w:val="00107B89"/>
    <w:rsid w:val="00107BAB"/>
    <w:rsid w:val="00110075"/>
    <w:rsid w:val="00110248"/>
    <w:rsid w:val="00110287"/>
    <w:rsid w:val="00110580"/>
    <w:rsid w:val="001107EA"/>
    <w:rsid w:val="001108C5"/>
    <w:rsid w:val="00110A67"/>
    <w:rsid w:val="00110EFA"/>
    <w:rsid w:val="00111C31"/>
    <w:rsid w:val="00111C32"/>
    <w:rsid w:val="00111F4D"/>
    <w:rsid w:val="00112042"/>
    <w:rsid w:val="0011273C"/>
    <w:rsid w:val="00112EE9"/>
    <w:rsid w:val="0011346B"/>
    <w:rsid w:val="00114385"/>
    <w:rsid w:val="001147BE"/>
    <w:rsid w:val="001149CA"/>
    <w:rsid w:val="001150F5"/>
    <w:rsid w:val="00115238"/>
    <w:rsid w:val="00116806"/>
    <w:rsid w:val="00116810"/>
    <w:rsid w:val="00116F99"/>
    <w:rsid w:val="001173B6"/>
    <w:rsid w:val="00117AB0"/>
    <w:rsid w:val="00117B01"/>
    <w:rsid w:val="00117E3C"/>
    <w:rsid w:val="00117E56"/>
    <w:rsid w:val="001202DB"/>
    <w:rsid w:val="00120456"/>
    <w:rsid w:val="0012055F"/>
    <w:rsid w:val="001205DA"/>
    <w:rsid w:val="00120968"/>
    <w:rsid w:val="00120CC2"/>
    <w:rsid w:val="00120F6A"/>
    <w:rsid w:val="0012118B"/>
    <w:rsid w:val="00121727"/>
    <w:rsid w:val="001220E3"/>
    <w:rsid w:val="0012213A"/>
    <w:rsid w:val="001222F7"/>
    <w:rsid w:val="00122365"/>
    <w:rsid w:val="0012257D"/>
    <w:rsid w:val="001225C7"/>
    <w:rsid w:val="00122A8A"/>
    <w:rsid w:val="00122B66"/>
    <w:rsid w:val="00122C3F"/>
    <w:rsid w:val="00122D01"/>
    <w:rsid w:val="00122D8D"/>
    <w:rsid w:val="00122E4F"/>
    <w:rsid w:val="001232CF"/>
    <w:rsid w:val="00123475"/>
    <w:rsid w:val="001236CD"/>
    <w:rsid w:val="00123953"/>
    <w:rsid w:val="00124453"/>
    <w:rsid w:val="00124714"/>
    <w:rsid w:val="00124902"/>
    <w:rsid w:val="00124A80"/>
    <w:rsid w:val="00124A9A"/>
    <w:rsid w:val="00124BDE"/>
    <w:rsid w:val="00124E1F"/>
    <w:rsid w:val="0012563B"/>
    <w:rsid w:val="00125F15"/>
    <w:rsid w:val="0012616F"/>
    <w:rsid w:val="001265EC"/>
    <w:rsid w:val="0012683F"/>
    <w:rsid w:val="001269E9"/>
    <w:rsid w:val="00126A91"/>
    <w:rsid w:val="00126D54"/>
    <w:rsid w:val="001270F0"/>
    <w:rsid w:val="00127412"/>
    <w:rsid w:val="00127485"/>
    <w:rsid w:val="001275AC"/>
    <w:rsid w:val="001275B9"/>
    <w:rsid w:val="001279E1"/>
    <w:rsid w:val="00130B2A"/>
    <w:rsid w:val="00131119"/>
    <w:rsid w:val="00131608"/>
    <w:rsid w:val="001319EC"/>
    <w:rsid w:val="00131B4D"/>
    <w:rsid w:val="00131F89"/>
    <w:rsid w:val="001321D9"/>
    <w:rsid w:val="00132323"/>
    <w:rsid w:val="001329EB"/>
    <w:rsid w:val="00132E2C"/>
    <w:rsid w:val="00133991"/>
    <w:rsid w:val="00133B40"/>
    <w:rsid w:val="001341C8"/>
    <w:rsid w:val="00134AE1"/>
    <w:rsid w:val="001353E5"/>
    <w:rsid w:val="001357D5"/>
    <w:rsid w:val="00135CF5"/>
    <w:rsid w:val="00135D09"/>
    <w:rsid w:val="00135FF5"/>
    <w:rsid w:val="00136641"/>
    <w:rsid w:val="00136674"/>
    <w:rsid w:val="001367F6"/>
    <w:rsid w:val="00136801"/>
    <w:rsid w:val="001369E2"/>
    <w:rsid w:val="001370EF"/>
    <w:rsid w:val="0013759D"/>
    <w:rsid w:val="001375A8"/>
    <w:rsid w:val="0013783F"/>
    <w:rsid w:val="00137914"/>
    <w:rsid w:val="00137BA5"/>
    <w:rsid w:val="00137D7E"/>
    <w:rsid w:val="00137ED4"/>
    <w:rsid w:val="00140171"/>
    <w:rsid w:val="00140D51"/>
    <w:rsid w:val="00141429"/>
    <w:rsid w:val="0014182B"/>
    <w:rsid w:val="00142147"/>
    <w:rsid w:val="0014224E"/>
    <w:rsid w:val="001422D5"/>
    <w:rsid w:val="0014252F"/>
    <w:rsid w:val="00142539"/>
    <w:rsid w:val="00142ABA"/>
    <w:rsid w:val="00142D5D"/>
    <w:rsid w:val="001431DB"/>
    <w:rsid w:val="00143BC6"/>
    <w:rsid w:val="00143FC4"/>
    <w:rsid w:val="00145831"/>
    <w:rsid w:val="00145ACC"/>
    <w:rsid w:val="00145C23"/>
    <w:rsid w:val="0014631B"/>
    <w:rsid w:val="00146972"/>
    <w:rsid w:val="001469CD"/>
    <w:rsid w:val="00147EA4"/>
    <w:rsid w:val="00147F3C"/>
    <w:rsid w:val="001500C7"/>
    <w:rsid w:val="0015021F"/>
    <w:rsid w:val="00150C03"/>
    <w:rsid w:val="00150CF9"/>
    <w:rsid w:val="00151521"/>
    <w:rsid w:val="00151BB3"/>
    <w:rsid w:val="00151F41"/>
    <w:rsid w:val="00152230"/>
    <w:rsid w:val="00152569"/>
    <w:rsid w:val="00152701"/>
    <w:rsid w:val="0015271E"/>
    <w:rsid w:val="00152BEE"/>
    <w:rsid w:val="00152EB0"/>
    <w:rsid w:val="00153085"/>
    <w:rsid w:val="00153515"/>
    <w:rsid w:val="001538F3"/>
    <w:rsid w:val="0015429A"/>
    <w:rsid w:val="001543EB"/>
    <w:rsid w:val="001549C7"/>
    <w:rsid w:val="00154A39"/>
    <w:rsid w:val="00154DDE"/>
    <w:rsid w:val="00154F1A"/>
    <w:rsid w:val="00154F3D"/>
    <w:rsid w:val="0015575E"/>
    <w:rsid w:val="001557F9"/>
    <w:rsid w:val="00156A71"/>
    <w:rsid w:val="00157055"/>
    <w:rsid w:val="0015739A"/>
    <w:rsid w:val="00157890"/>
    <w:rsid w:val="00157EDF"/>
    <w:rsid w:val="0016004A"/>
    <w:rsid w:val="00160666"/>
    <w:rsid w:val="001606C6"/>
    <w:rsid w:val="00161065"/>
    <w:rsid w:val="0016111B"/>
    <w:rsid w:val="00161385"/>
    <w:rsid w:val="00161545"/>
    <w:rsid w:val="00161D39"/>
    <w:rsid w:val="00161D63"/>
    <w:rsid w:val="001628B7"/>
    <w:rsid w:val="00162C58"/>
    <w:rsid w:val="0016307C"/>
    <w:rsid w:val="00163A56"/>
    <w:rsid w:val="0016402F"/>
    <w:rsid w:val="001643C1"/>
    <w:rsid w:val="001653DA"/>
    <w:rsid w:val="00165646"/>
    <w:rsid w:val="0016585A"/>
    <w:rsid w:val="00165AED"/>
    <w:rsid w:val="00165E8E"/>
    <w:rsid w:val="001660C9"/>
    <w:rsid w:val="0016613A"/>
    <w:rsid w:val="00166409"/>
    <w:rsid w:val="00166570"/>
    <w:rsid w:val="001666E5"/>
    <w:rsid w:val="001667B1"/>
    <w:rsid w:val="001667FF"/>
    <w:rsid w:val="00166AB0"/>
    <w:rsid w:val="00166F8E"/>
    <w:rsid w:val="00167398"/>
    <w:rsid w:val="001677E9"/>
    <w:rsid w:val="00167A1E"/>
    <w:rsid w:val="00167E84"/>
    <w:rsid w:val="00170297"/>
    <w:rsid w:val="001703BF"/>
    <w:rsid w:val="001706D2"/>
    <w:rsid w:val="001707C5"/>
    <w:rsid w:val="00170EE9"/>
    <w:rsid w:val="00171671"/>
    <w:rsid w:val="00171DF5"/>
    <w:rsid w:val="001722AE"/>
    <w:rsid w:val="00172518"/>
    <w:rsid w:val="00172539"/>
    <w:rsid w:val="0017258E"/>
    <w:rsid w:val="0017259F"/>
    <w:rsid w:val="0017267B"/>
    <w:rsid w:val="00172CFE"/>
    <w:rsid w:val="00172ED5"/>
    <w:rsid w:val="001730B9"/>
    <w:rsid w:val="001733D4"/>
    <w:rsid w:val="001734B5"/>
    <w:rsid w:val="001735F5"/>
    <w:rsid w:val="0017387A"/>
    <w:rsid w:val="0017393F"/>
    <w:rsid w:val="00173A1A"/>
    <w:rsid w:val="00173ECD"/>
    <w:rsid w:val="001742ED"/>
    <w:rsid w:val="00174435"/>
    <w:rsid w:val="00174A4C"/>
    <w:rsid w:val="00175866"/>
    <w:rsid w:val="00175AEB"/>
    <w:rsid w:val="00175EDC"/>
    <w:rsid w:val="00175FE1"/>
    <w:rsid w:val="00175FFB"/>
    <w:rsid w:val="00176BAA"/>
    <w:rsid w:val="00177244"/>
    <w:rsid w:val="00177977"/>
    <w:rsid w:val="001779A5"/>
    <w:rsid w:val="00177C91"/>
    <w:rsid w:val="001809B6"/>
    <w:rsid w:val="00181225"/>
    <w:rsid w:val="001814BD"/>
    <w:rsid w:val="00182053"/>
    <w:rsid w:val="001823CF"/>
    <w:rsid w:val="00182580"/>
    <w:rsid w:val="00182971"/>
    <w:rsid w:val="00182C39"/>
    <w:rsid w:val="00182C49"/>
    <w:rsid w:val="00182F9B"/>
    <w:rsid w:val="00183217"/>
    <w:rsid w:val="00183232"/>
    <w:rsid w:val="00183717"/>
    <w:rsid w:val="001839B2"/>
    <w:rsid w:val="0018424E"/>
    <w:rsid w:val="001844F0"/>
    <w:rsid w:val="0018489F"/>
    <w:rsid w:val="00184B57"/>
    <w:rsid w:val="00184E45"/>
    <w:rsid w:val="00184FAA"/>
    <w:rsid w:val="00185952"/>
    <w:rsid w:val="00185D54"/>
    <w:rsid w:val="001869C5"/>
    <w:rsid w:val="001871A2"/>
    <w:rsid w:val="001873E8"/>
    <w:rsid w:val="0018786A"/>
    <w:rsid w:val="001900D7"/>
    <w:rsid w:val="0019010E"/>
    <w:rsid w:val="00190134"/>
    <w:rsid w:val="001901FC"/>
    <w:rsid w:val="00191943"/>
    <w:rsid w:val="00191ABC"/>
    <w:rsid w:val="00191DC7"/>
    <w:rsid w:val="00191E6F"/>
    <w:rsid w:val="001923B1"/>
    <w:rsid w:val="00192884"/>
    <w:rsid w:val="00192AA5"/>
    <w:rsid w:val="00192BBC"/>
    <w:rsid w:val="001937E3"/>
    <w:rsid w:val="00194323"/>
    <w:rsid w:val="00194DD5"/>
    <w:rsid w:val="00194F6B"/>
    <w:rsid w:val="0019504D"/>
    <w:rsid w:val="0019517B"/>
    <w:rsid w:val="0019546D"/>
    <w:rsid w:val="001958FD"/>
    <w:rsid w:val="00195A58"/>
    <w:rsid w:val="00195B6E"/>
    <w:rsid w:val="00195F43"/>
    <w:rsid w:val="0019614D"/>
    <w:rsid w:val="001975A0"/>
    <w:rsid w:val="0019782E"/>
    <w:rsid w:val="00197C45"/>
    <w:rsid w:val="00197EE2"/>
    <w:rsid w:val="001A016A"/>
    <w:rsid w:val="001A049A"/>
    <w:rsid w:val="001A07BD"/>
    <w:rsid w:val="001A087F"/>
    <w:rsid w:val="001A0A2E"/>
    <w:rsid w:val="001A0CD2"/>
    <w:rsid w:val="001A0D76"/>
    <w:rsid w:val="001A1051"/>
    <w:rsid w:val="001A1A10"/>
    <w:rsid w:val="001A1B87"/>
    <w:rsid w:val="001A202B"/>
    <w:rsid w:val="001A2146"/>
    <w:rsid w:val="001A21E7"/>
    <w:rsid w:val="001A2283"/>
    <w:rsid w:val="001A26F5"/>
    <w:rsid w:val="001A2C6F"/>
    <w:rsid w:val="001A2EF3"/>
    <w:rsid w:val="001A32F4"/>
    <w:rsid w:val="001A4818"/>
    <w:rsid w:val="001A5021"/>
    <w:rsid w:val="001A5354"/>
    <w:rsid w:val="001A5ACB"/>
    <w:rsid w:val="001A5B97"/>
    <w:rsid w:val="001A5BAE"/>
    <w:rsid w:val="001A638A"/>
    <w:rsid w:val="001A64D7"/>
    <w:rsid w:val="001A659A"/>
    <w:rsid w:val="001A69C0"/>
    <w:rsid w:val="001A6C35"/>
    <w:rsid w:val="001A7ABA"/>
    <w:rsid w:val="001B0644"/>
    <w:rsid w:val="001B0761"/>
    <w:rsid w:val="001B082D"/>
    <w:rsid w:val="001B0A3F"/>
    <w:rsid w:val="001B0F25"/>
    <w:rsid w:val="001B1343"/>
    <w:rsid w:val="001B17D3"/>
    <w:rsid w:val="001B1BA6"/>
    <w:rsid w:val="001B1C54"/>
    <w:rsid w:val="001B1C8D"/>
    <w:rsid w:val="001B1CDA"/>
    <w:rsid w:val="001B25FA"/>
    <w:rsid w:val="001B271C"/>
    <w:rsid w:val="001B29C1"/>
    <w:rsid w:val="001B2B79"/>
    <w:rsid w:val="001B31FD"/>
    <w:rsid w:val="001B3624"/>
    <w:rsid w:val="001B3BB2"/>
    <w:rsid w:val="001B3F39"/>
    <w:rsid w:val="001B4491"/>
    <w:rsid w:val="001B48A7"/>
    <w:rsid w:val="001B4C11"/>
    <w:rsid w:val="001B5C41"/>
    <w:rsid w:val="001B5DEB"/>
    <w:rsid w:val="001B63DC"/>
    <w:rsid w:val="001B675D"/>
    <w:rsid w:val="001B6DFD"/>
    <w:rsid w:val="001B6E36"/>
    <w:rsid w:val="001B702D"/>
    <w:rsid w:val="001B7285"/>
    <w:rsid w:val="001B7738"/>
    <w:rsid w:val="001B78BA"/>
    <w:rsid w:val="001C047B"/>
    <w:rsid w:val="001C10EC"/>
    <w:rsid w:val="001C1302"/>
    <w:rsid w:val="001C13A5"/>
    <w:rsid w:val="001C1423"/>
    <w:rsid w:val="001C152E"/>
    <w:rsid w:val="001C1672"/>
    <w:rsid w:val="001C197A"/>
    <w:rsid w:val="001C1DA4"/>
    <w:rsid w:val="001C1F68"/>
    <w:rsid w:val="001C240E"/>
    <w:rsid w:val="001C2467"/>
    <w:rsid w:val="001C2D8A"/>
    <w:rsid w:val="001C2FA3"/>
    <w:rsid w:val="001C31A3"/>
    <w:rsid w:val="001C3296"/>
    <w:rsid w:val="001C362F"/>
    <w:rsid w:val="001C37A2"/>
    <w:rsid w:val="001C3E77"/>
    <w:rsid w:val="001C4217"/>
    <w:rsid w:val="001C453F"/>
    <w:rsid w:val="001C45A3"/>
    <w:rsid w:val="001C47E6"/>
    <w:rsid w:val="001C4894"/>
    <w:rsid w:val="001C491B"/>
    <w:rsid w:val="001C4DD9"/>
    <w:rsid w:val="001C5060"/>
    <w:rsid w:val="001C5EF1"/>
    <w:rsid w:val="001C63A2"/>
    <w:rsid w:val="001C6853"/>
    <w:rsid w:val="001C6989"/>
    <w:rsid w:val="001C6A71"/>
    <w:rsid w:val="001C6BFE"/>
    <w:rsid w:val="001C74EF"/>
    <w:rsid w:val="001C76FC"/>
    <w:rsid w:val="001D0133"/>
    <w:rsid w:val="001D03BB"/>
    <w:rsid w:val="001D04CF"/>
    <w:rsid w:val="001D0533"/>
    <w:rsid w:val="001D0671"/>
    <w:rsid w:val="001D0B00"/>
    <w:rsid w:val="001D0BA4"/>
    <w:rsid w:val="001D0D22"/>
    <w:rsid w:val="001D1061"/>
    <w:rsid w:val="001D12BF"/>
    <w:rsid w:val="001D1429"/>
    <w:rsid w:val="001D166C"/>
    <w:rsid w:val="001D1714"/>
    <w:rsid w:val="001D17F5"/>
    <w:rsid w:val="001D194E"/>
    <w:rsid w:val="001D1C3C"/>
    <w:rsid w:val="001D1E0F"/>
    <w:rsid w:val="001D2765"/>
    <w:rsid w:val="001D2A88"/>
    <w:rsid w:val="001D2E63"/>
    <w:rsid w:val="001D2ED8"/>
    <w:rsid w:val="001D3ED4"/>
    <w:rsid w:val="001D3F89"/>
    <w:rsid w:val="001D4EE9"/>
    <w:rsid w:val="001D508E"/>
    <w:rsid w:val="001D5418"/>
    <w:rsid w:val="001D553F"/>
    <w:rsid w:val="001D55AD"/>
    <w:rsid w:val="001D59E9"/>
    <w:rsid w:val="001D5B39"/>
    <w:rsid w:val="001D5C4B"/>
    <w:rsid w:val="001D5D70"/>
    <w:rsid w:val="001D5EEE"/>
    <w:rsid w:val="001D6240"/>
    <w:rsid w:val="001D6307"/>
    <w:rsid w:val="001D63C9"/>
    <w:rsid w:val="001D7050"/>
    <w:rsid w:val="001D71E2"/>
    <w:rsid w:val="001D72E2"/>
    <w:rsid w:val="001D7625"/>
    <w:rsid w:val="001D785A"/>
    <w:rsid w:val="001D7E45"/>
    <w:rsid w:val="001E0142"/>
    <w:rsid w:val="001E0292"/>
    <w:rsid w:val="001E05FB"/>
    <w:rsid w:val="001E08FE"/>
    <w:rsid w:val="001E107E"/>
    <w:rsid w:val="001E1387"/>
    <w:rsid w:val="001E13A4"/>
    <w:rsid w:val="001E13AA"/>
    <w:rsid w:val="001E1529"/>
    <w:rsid w:val="001E15E4"/>
    <w:rsid w:val="001E18D1"/>
    <w:rsid w:val="001E19ED"/>
    <w:rsid w:val="001E1A3C"/>
    <w:rsid w:val="001E1A97"/>
    <w:rsid w:val="001E21BE"/>
    <w:rsid w:val="001E2AB2"/>
    <w:rsid w:val="001E2DE1"/>
    <w:rsid w:val="001E2E6F"/>
    <w:rsid w:val="001E374B"/>
    <w:rsid w:val="001E3E6E"/>
    <w:rsid w:val="001E3F39"/>
    <w:rsid w:val="001E3F3B"/>
    <w:rsid w:val="001E4910"/>
    <w:rsid w:val="001E5270"/>
    <w:rsid w:val="001E6189"/>
    <w:rsid w:val="001E61F8"/>
    <w:rsid w:val="001E6319"/>
    <w:rsid w:val="001E63D8"/>
    <w:rsid w:val="001E6441"/>
    <w:rsid w:val="001E669D"/>
    <w:rsid w:val="001E6853"/>
    <w:rsid w:val="001E6BD3"/>
    <w:rsid w:val="001E6C92"/>
    <w:rsid w:val="001E6E04"/>
    <w:rsid w:val="001E6E0E"/>
    <w:rsid w:val="001E6E33"/>
    <w:rsid w:val="001E778F"/>
    <w:rsid w:val="001E77B7"/>
    <w:rsid w:val="001E78BF"/>
    <w:rsid w:val="001F0118"/>
    <w:rsid w:val="001F0190"/>
    <w:rsid w:val="001F0462"/>
    <w:rsid w:val="001F0535"/>
    <w:rsid w:val="001F0C54"/>
    <w:rsid w:val="001F0D30"/>
    <w:rsid w:val="001F129C"/>
    <w:rsid w:val="001F1C13"/>
    <w:rsid w:val="001F1E02"/>
    <w:rsid w:val="001F21F4"/>
    <w:rsid w:val="001F279C"/>
    <w:rsid w:val="001F283A"/>
    <w:rsid w:val="001F2C81"/>
    <w:rsid w:val="001F2FB2"/>
    <w:rsid w:val="001F311A"/>
    <w:rsid w:val="001F3790"/>
    <w:rsid w:val="001F3A5F"/>
    <w:rsid w:val="001F44BA"/>
    <w:rsid w:val="001F455C"/>
    <w:rsid w:val="001F4785"/>
    <w:rsid w:val="001F4854"/>
    <w:rsid w:val="001F49F9"/>
    <w:rsid w:val="001F4D9B"/>
    <w:rsid w:val="001F4DA9"/>
    <w:rsid w:val="001F4F7A"/>
    <w:rsid w:val="001F5070"/>
    <w:rsid w:val="001F550D"/>
    <w:rsid w:val="001F616F"/>
    <w:rsid w:val="001F6261"/>
    <w:rsid w:val="001F64E3"/>
    <w:rsid w:val="001F6D0F"/>
    <w:rsid w:val="001F73E7"/>
    <w:rsid w:val="001F7901"/>
    <w:rsid w:val="001F7A31"/>
    <w:rsid w:val="002002A4"/>
    <w:rsid w:val="002004D7"/>
    <w:rsid w:val="002004EF"/>
    <w:rsid w:val="002007D6"/>
    <w:rsid w:val="00200915"/>
    <w:rsid w:val="00200E24"/>
    <w:rsid w:val="00201126"/>
    <w:rsid w:val="00201254"/>
    <w:rsid w:val="00201A4E"/>
    <w:rsid w:val="00201BB0"/>
    <w:rsid w:val="00201DB9"/>
    <w:rsid w:val="00202024"/>
    <w:rsid w:val="00202048"/>
    <w:rsid w:val="00202529"/>
    <w:rsid w:val="0020278C"/>
    <w:rsid w:val="002031EB"/>
    <w:rsid w:val="0020330B"/>
    <w:rsid w:val="002033E7"/>
    <w:rsid w:val="002034B8"/>
    <w:rsid w:val="00203CD2"/>
    <w:rsid w:val="00204243"/>
    <w:rsid w:val="002046E2"/>
    <w:rsid w:val="00204770"/>
    <w:rsid w:val="002047E2"/>
    <w:rsid w:val="0020495D"/>
    <w:rsid w:val="00204ED3"/>
    <w:rsid w:val="00205C2D"/>
    <w:rsid w:val="00205E6D"/>
    <w:rsid w:val="002060D4"/>
    <w:rsid w:val="00206216"/>
    <w:rsid w:val="00206B7E"/>
    <w:rsid w:val="00206F81"/>
    <w:rsid w:val="0020760B"/>
    <w:rsid w:val="0020766D"/>
    <w:rsid w:val="00207BFB"/>
    <w:rsid w:val="0021023A"/>
    <w:rsid w:val="00210284"/>
    <w:rsid w:val="00210729"/>
    <w:rsid w:val="0021072E"/>
    <w:rsid w:val="00210800"/>
    <w:rsid w:val="00210838"/>
    <w:rsid w:val="00210C91"/>
    <w:rsid w:val="00210DD4"/>
    <w:rsid w:val="00210FE8"/>
    <w:rsid w:val="00211237"/>
    <w:rsid w:val="0021166D"/>
    <w:rsid w:val="002116CB"/>
    <w:rsid w:val="00211D71"/>
    <w:rsid w:val="002126C1"/>
    <w:rsid w:val="00212741"/>
    <w:rsid w:val="00212D55"/>
    <w:rsid w:val="00212F8E"/>
    <w:rsid w:val="00213072"/>
    <w:rsid w:val="0021377D"/>
    <w:rsid w:val="002138A9"/>
    <w:rsid w:val="00213D83"/>
    <w:rsid w:val="00214269"/>
    <w:rsid w:val="0021441D"/>
    <w:rsid w:val="00214828"/>
    <w:rsid w:val="002148F6"/>
    <w:rsid w:val="00214C6F"/>
    <w:rsid w:val="00214E25"/>
    <w:rsid w:val="00214F95"/>
    <w:rsid w:val="002150F7"/>
    <w:rsid w:val="0021548D"/>
    <w:rsid w:val="002154FD"/>
    <w:rsid w:val="0021555D"/>
    <w:rsid w:val="00215AE5"/>
    <w:rsid w:val="00215B1B"/>
    <w:rsid w:val="002164F4"/>
    <w:rsid w:val="00216632"/>
    <w:rsid w:val="002168E8"/>
    <w:rsid w:val="00216D2B"/>
    <w:rsid w:val="00216F3E"/>
    <w:rsid w:val="00217103"/>
    <w:rsid w:val="00217284"/>
    <w:rsid w:val="002172C4"/>
    <w:rsid w:val="002172DF"/>
    <w:rsid w:val="002174C4"/>
    <w:rsid w:val="0021757B"/>
    <w:rsid w:val="0022000A"/>
    <w:rsid w:val="00220172"/>
    <w:rsid w:val="00220295"/>
    <w:rsid w:val="002209F9"/>
    <w:rsid w:val="00220C2B"/>
    <w:rsid w:val="00220C61"/>
    <w:rsid w:val="00220D5B"/>
    <w:rsid w:val="002213EC"/>
    <w:rsid w:val="00221CB2"/>
    <w:rsid w:val="00222369"/>
    <w:rsid w:val="00222F00"/>
    <w:rsid w:val="0022316A"/>
    <w:rsid w:val="00223A39"/>
    <w:rsid w:val="00223AF7"/>
    <w:rsid w:val="00223BA1"/>
    <w:rsid w:val="00223FA0"/>
    <w:rsid w:val="002246B2"/>
    <w:rsid w:val="002246E9"/>
    <w:rsid w:val="0022496F"/>
    <w:rsid w:val="00224B4D"/>
    <w:rsid w:val="00224BE7"/>
    <w:rsid w:val="00225A72"/>
    <w:rsid w:val="00225C73"/>
    <w:rsid w:val="00225E67"/>
    <w:rsid w:val="002263C0"/>
    <w:rsid w:val="002268B9"/>
    <w:rsid w:val="002275D4"/>
    <w:rsid w:val="00227DC3"/>
    <w:rsid w:val="00230031"/>
    <w:rsid w:val="002302A1"/>
    <w:rsid w:val="002306E7"/>
    <w:rsid w:val="0023075A"/>
    <w:rsid w:val="00230ABA"/>
    <w:rsid w:val="00230F29"/>
    <w:rsid w:val="00230F94"/>
    <w:rsid w:val="00230FF2"/>
    <w:rsid w:val="0023137B"/>
    <w:rsid w:val="0023151E"/>
    <w:rsid w:val="0023153A"/>
    <w:rsid w:val="002315FC"/>
    <w:rsid w:val="00231823"/>
    <w:rsid w:val="00232660"/>
    <w:rsid w:val="00232FE4"/>
    <w:rsid w:val="0023356D"/>
    <w:rsid w:val="00233E27"/>
    <w:rsid w:val="00233E7C"/>
    <w:rsid w:val="00233F1C"/>
    <w:rsid w:val="00234027"/>
    <w:rsid w:val="00234550"/>
    <w:rsid w:val="002347A7"/>
    <w:rsid w:val="00234F75"/>
    <w:rsid w:val="0023535D"/>
    <w:rsid w:val="00235413"/>
    <w:rsid w:val="00235519"/>
    <w:rsid w:val="0023586B"/>
    <w:rsid w:val="00235A72"/>
    <w:rsid w:val="0023665E"/>
    <w:rsid w:val="00236A25"/>
    <w:rsid w:val="00236AE0"/>
    <w:rsid w:val="00236CB6"/>
    <w:rsid w:val="00236EEA"/>
    <w:rsid w:val="00236F41"/>
    <w:rsid w:val="00237183"/>
    <w:rsid w:val="00237440"/>
    <w:rsid w:val="00237540"/>
    <w:rsid w:val="00237545"/>
    <w:rsid w:val="002377D3"/>
    <w:rsid w:val="0023797B"/>
    <w:rsid w:val="0024021A"/>
    <w:rsid w:val="0024024A"/>
    <w:rsid w:val="00240AB8"/>
    <w:rsid w:val="00241077"/>
    <w:rsid w:val="0024114B"/>
    <w:rsid w:val="002418BC"/>
    <w:rsid w:val="002419AC"/>
    <w:rsid w:val="002419C0"/>
    <w:rsid w:val="00241B4E"/>
    <w:rsid w:val="00241ED1"/>
    <w:rsid w:val="002421E5"/>
    <w:rsid w:val="0024250D"/>
    <w:rsid w:val="00242529"/>
    <w:rsid w:val="002425DA"/>
    <w:rsid w:val="00242780"/>
    <w:rsid w:val="00242A92"/>
    <w:rsid w:val="00242D06"/>
    <w:rsid w:val="002430EC"/>
    <w:rsid w:val="002437D8"/>
    <w:rsid w:val="00243C62"/>
    <w:rsid w:val="00243E5E"/>
    <w:rsid w:val="0024409B"/>
    <w:rsid w:val="002441DE"/>
    <w:rsid w:val="00244368"/>
    <w:rsid w:val="0024492F"/>
    <w:rsid w:val="00244BFD"/>
    <w:rsid w:val="00244F58"/>
    <w:rsid w:val="00244FF9"/>
    <w:rsid w:val="002451BF"/>
    <w:rsid w:val="0024527B"/>
    <w:rsid w:val="0024545A"/>
    <w:rsid w:val="002455F2"/>
    <w:rsid w:val="00245866"/>
    <w:rsid w:val="002466AD"/>
    <w:rsid w:val="002466BA"/>
    <w:rsid w:val="00246E3E"/>
    <w:rsid w:val="00246E62"/>
    <w:rsid w:val="00246F1E"/>
    <w:rsid w:val="002477D2"/>
    <w:rsid w:val="002479EA"/>
    <w:rsid w:val="00247D18"/>
    <w:rsid w:val="00250328"/>
    <w:rsid w:val="002505B2"/>
    <w:rsid w:val="002506D6"/>
    <w:rsid w:val="002507AE"/>
    <w:rsid w:val="00250E23"/>
    <w:rsid w:val="0025134D"/>
    <w:rsid w:val="0025159F"/>
    <w:rsid w:val="002517F5"/>
    <w:rsid w:val="002519F9"/>
    <w:rsid w:val="00251AB2"/>
    <w:rsid w:val="00252040"/>
    <w:rsid w:val="00252239"/>
    <w:rsid w:val="002523B8"/>
    <w:rsid w:val="0025277E"/>
    <w:rsid w:val="002529C6"/>
    <w:rsid w:val="00252B75"/>
    <w:rsid w:val="00252E6F"/>
    <w:rsid w:val="002531B9"/>
    <w:rsid w:val="002532EF"/>
    <w:rsid w:val="0025343A"/>
    <w:rsid w:val="0025346B"/>
    <w:rsid w:val="002535B8"/>
    <w:rsid w:val="00253D22"/>
    <w:rsid w:val="00253DB8"/>
    <w:rsid w:val="00254371"/>
    <w:rsid w:val="002543DE"/>
    <w:rsid w:val="00254D34"/>
    <w:rsid w:val="00254DA9"/>
    <w:rsid w:val="002552AE"/>
    <w:rsid w:val="0025575E"/>
    <w:rsid w:val="00255B6B"/>
    <w:rsid w:val="00255C72"/>
    <w:rsid w:val="00255E41"/>
    <w:rsid w:val="00255F3F"/>
    <w:rsid w:val="00256134"/>
    <w:rsid w:val="002561B9"/>
    <w:rsid w:val="00256295"/>
    <w:rsid w:val="002562D2"/>
    <w:rsid w:val="0025651E"/>
    <w:rsid w:val="002565D9"/>
    <w:rsid w:val="00256D52"/>
    <w:rsid w:val="0025726B"/>
    <w:rsid w:val="002574DF"/>
    <w:rsid w:val="0025784F"/>
    <w:rsid w:val="002578FC"/>
    <w:rsid w:val="002600DF"/>
    <w:rsid w:val="0026079E"/>
    <w:rsid w:val="0026081E"/>
    <w:rsid w:val="00260B97"/>
    <w:rsid w:val="00260BE4"/>
    <w:rsid w:val="00260DC9"/>
    <w:rsid w:val="0026128A"/>
    <w:rsid w:val="002612A6"/>
    <w:rsid w:val="00261718"/>
    <w:rsid w:val="002619C5"/>
    <w:rsid w:val="00261F00"/>
    <w:rsid w:val="00262170"/>
    <w:rsid w:val="00262240"/>
    <w:rsid w:val="00262533"/>
    <w:rsid w:val="00262AF8"/>
    <w:rsid w:val="0026311F"/>
    <w:rsid w:val="00263337"/>
    <w:rsid w:val="0026394E"/>
    <w:rsid w:val="00263BAB"/>
    <w:rsid w:val="00263E91"/>
    <w:rsid w:val="00264118"/>
    <w:rsid w:val="00264861"/>
    <w:rsid w:val="00264866"/>
    <w:rsid w:val="00264AAD"/>
    <w:rsid w:val="00265C97"/>
    <w:rsid w:val="00265CC0"/>
    <w:rsid w:val="002660DE"/>
    <w:rsid w:val="0026637D"/>
    <w:rsid w:val="00266992"/>
    <w:rsid w:val="00266E2A"/>
    <w:rsid w:val="00267B72"/>
    <w:rsid w:val="00270068"/>
    <w:rsid w:val="00270227"/>
    <w:rsid w:val="002704D6"/>
    <w:rsid w:val="002705BB"/>
    <w:rsid w:val="00270CB3"/>
    <w:rsid w:val="00270CBE"/>
    <w:rsid w:val="002711C7"/>
    <w:rsid w:val="0027196D"/>
    <w:rsid w:val="00271E05"/>
    <w:rsid w:val="00272254"/>
    <w:rsid w:val="00272BEA"/>
    <w:rsid w:val="00272DDD"/>
    <w:rsid w:val="00272EBC"/>
    <w:rsid w:val="00273388"/>
    <w:rsid w:val="002735C8"/>
    <w:rsid w:val="002735D1"/>
    <w:rsid w:val="0027367E"/>
    <w:rsid w:val="00273F38"/>
    <w:rsid w:val="0027469B"/>
    <w:rsid w:val="00274A27"/>
    <w:rsid w:val="00274AB5"/>
    <w:rsid w:val="00274FB2"/>
    <w:rsid w:val="002753EC"/>
    <w:rsid w:val="002754A5"/>
    <w:rsid w:val="002759ED"/>
    <w:rsid w:val="00275A4B"/>
    <w:rsid w:val="00275A7E"/>
    <w:rsid w:val="00275BB3"/>
    <w:rsid w:val="00275C7F"/>
    <w:rsid w:val="00276084"/>
    <w:rsid w:val="002762DC"/>
    <w:rsid w:val="0027654D"/>
    <w:rsid w:val="002768C1"/>
    <w:rsid w:val="0027693E"/>
    <w:rsid w:val="00276A1B"/>
    <w:rsid w:val="00277135"/>
    <w:rsid w:val="00277169"/>
    <w:rsid w:val="00277348"/>
    <w:rsid w:val="002773D0"/>
    <w:rsid w:val="0027793D"/>
    <w:rsid w:val="00277AC3"/>
    <w:rsid w:val="00277BCF"/>
    <w:rsid w:val="0028013A"/>
    <w:rsid w:val="002807E1"/>
    <w:rsid w:val="00280924"/>
    <w:rsid w:val="00280FB0"/>
    <w:rsid w:val="00281063"/>
    <w:rsid w:val="00281AE8"/>
    <w:rsid w:val="00282043"/>
    <w:rsid w:val="00282187"/>
    <w:rsid w:val="00282839"/>
    <w:rsid w:val="00282D61"/>
    <w:rsid w:val="002830A7"/>
    <w:rsid w:val="0028345E"/>
    <w:rsid w:val="0028349E"/>
    <w:rsid w:val="002837BA"/>
    <w:rsid w:val="00283A3A"/>
    <w:rsid w:val="00283B54"/>
    <w:rsid w:val="00283C9D"/>
    <w:rsid w:val="00284687"/>
    <w:rsid w:val="00284848"/>
    <w:rsid w:val="0028488F"/>
    <w:rsid w:val="002849FC"/>
    <w:rsid w:val="00284A57"/>
    <w:rsid w:val="00284ADD"/>
    <w:rsid w:val="00284B87"/>
    <w:rsid w:val="0028539E"/>
    <w:rsid w:val="00285A0D"/>
    <w:rsid w:val="00285CFF"/>
    <w:rsid w:val="00285E83"/>
    <w:rsid w:val="00286459"/>
    <w:rsid w:val="0028659C"/>
    <w:rsid w:val="00286730"/>
    <w:rsid w:val="00286BCF"/>
    <w:rsid w:val="00286C43"/>
    <w:rsid w:val="00286CD8"/>
    <w:rsid w:val="0028759E"/>
    <w:rsid w:val="0028784A"/>
    <w:rsid w:val="002878EF"/>
    <w:rsid w:val="00287904"/>
    <w:rsid w:val="00287DB5"/>
    <w:rsid w:val="00287DE1"/>
    <w:rsid w:val="00287E86"/>
    <w:rsid w:val="00287FCF"/>
    <w:rsid w:val="00290451"/>
    <w:rsid w:val="0029076F"/>
    <w:rsid w:val="002907F4"/>
    <w:rsid w:val="00290B1E"/>
    <w:rsid w:val="00290C49"/>
    <w:rsid w:val="002910A0"/>
    <w:rsid w:val="002910FF"/>
    <w:rsid w:val="0029119C"/>
    <w:rsid w:val="0029149C"/>
    <w:rsid w:val="002917F5"/>
    <w:rsid w:val="00291ED5"/>
    <w:rsid w:val="00291F87"/>
    <w:rsid w:val="0029204D"/>
    <w:rsid w:val="002921DB"/>
    <w:rsid w:val="00292645"/>
    <w:rsid w:val="002928E5"/>
    <w:rsid w:val="00292F0C"/>
    <w:rsid w:val="00292F60"/>
    <w:rsid w:val="002930CC"/>
    <w:rsid w:val="0029316C"/>
    <w:rsid w:val="002932D8"/>
    <w:rsid w:val="0029367B"/>
    <w:rsid w:val="00293D07"/>
    <w:rsid w:val="00293F3D"/>
    <w:rsid w:val="00294B7A"/>
    <w:rsid w:val="00294DE1"/>
    <w:rsid w:val="00294F24"/>
    <w:rsid w:val="00295695"/>
    <w:rsid w:val="0029617C"/>
    <w:rsid w:val="002967C3"/>
    <w:rsid w:val="00296E15"/>
    <w:rsid w:val="002974BD"/>
    <w:rsid w:val="00297CAB"/>
    <w:rsid w:val="00297F5B"/>
    <w:rsid w:val="00297F92"/>
    <w:rsid w:val="002A046C"/>
    <w:rsid w:val="002A0D08"/>
    <w:rsid w:val="002A0F3D"/>
    <w:rsid w:val="002A101D"/>
    <w:rsid w:val="002A10E2"/>
    <w:rsid w:val="002A13E4"/>
    <w:rsid w:val="002A1714"/>
    <w:rsid w:val="002A19B5"/>
    <w:rsid w:val="002A1EE8"/>
    <w:rsid w:val="002A200A"/>
    <w:rsid w:val="002A247A"/>
    <w:rsid w:val="002A250B"/>
    <w:rsid w:val="002A25F1"/>
    <w:rsid w:val="002A2A30"/>
    <w:rsid w:val="002A2D4A"/>
    <w:rsid w:val="002A2D74"/>
    <w:rsid w:val="002A3086"/>
    <w:rsid w:val="002A335B"/>
    <w:rsid w:val="002A3625"/>
    <w:rsid w:val="002A3649"/>
    <w:rsid w:val="002A3A4B"/>
    <w:rsid w:val="002A3CAC"/>
    <w:rsid w:val="002A442F"/>
    <w:rsid w:val="002A46D3"/>
    <w:rsid w:val="002A4704"/>
    <w:rsid w:val="002A4BF4"/>
    <w:rsid w:val="002A5253"/>
    <w:rsid w:val="002A555E"/>
    <w:rsid w:val="002A5918"/>
    <w:rsid w:val="002A5A21"/>
    <w:rsid w:val="002A5D24"/>
    <w:rsid w:val="002A5FA6"/>
    <w:rsid w:val="002A65BC"/>
    <w:rsid w:val="002A697A"/>
    <w:rsid w:val="002A6D88"/>
    <w:rsid w:val="002A73D7"/>
    <w:rsid w:val="002A75FC"/>
    <w:rsid w:val="002A7DC4"/>
    <w:rsid w:val="002B00E2"/>
    <w:rsid w:val="002B0411"/>
    <w:rsid w:val="002B0721"/>
    <w:rsid w:val="002B0794"/>
    <w:rsid w:val="002B08B0"/>
    <w:rsid w:val="002B092A"/>
    <w:rsid w:val="002B0D2D"/>
    <w:rsid w:val="002B0F80"/>
    <w:rsid w:val="002B148A"/>
    <w:rsid w:val="002B1523"/>
    <w:rsid w:val="002B2084"/>
    <w:rsid w:val="002B2745"/>
    <w:rsid w:val="002B2FEA"/>
    <w:rsid w:val="002B322D"/>
    <w:rsid w:val="002B387F"/>
    <w:rsid w:val="002B3D6D"/>
    <w:rsid w:val="002B4A58"/>
    <w:rsid w:val="002B4CD0"/>
    <w:rsid w:val="002B5709"/>
    <w:rsid w:val="002B5B24"/>
    <w:rsid w:val="002B5BE0"/>
    <w:rsid w:val="002B658A"/>
    <w:rsid w:val="002B6DC2"/>
    <w:rsid w:val="002B6E0C"/>
    <w:rsid w:val="002B6FB0"/>
    <w:rsid w:val="002B7BE6"/>
    <w:rsid w:val="002C0351"/>
    <w:rsid w:val="002C07CF"/>
    <w:rsid w:val="002C0E6B"/>
    <w:rsid w:val="002C2046"/>
    <w:rsid w:val="002C2084"/>
    <w:rsid w:val="002C226D"/>
    <w:rsid w:val="002C26C8"/>
    <w:rsid w:val="002C26FD"/>
    <w:rsid w:val="002C27E4"/>
    <w:rsid w:val="002C2892"/>
    <w:rsid w:val="002C28F4"/>
    <w:rsid w:val="002C2BCE"/>
    <w:rsid w:val="002C2D0C"/>
    <w:rsid w:val="002C2E01"/>
    <w:rsid w:val="002C32D8"/>
    <w:rsid w:val="002C3998"/>
    <w:rsid w:val="002C3AF4"/>
    <w:rsid w:val="002C3C96"/>
    <w:rsid w:val="002C419A"/>
    <w:rsid w:val="002C449B"/>
    <w:rsid w:val="002C45B6"/>
    <w:rsid w:val="002C51B3"/>
    <w:rsid w:val="002C56E8"/>
    <w:rsid w:val="002C5CE5"/>
    <w:rsid w:val="002C5D26"/>
    <w:rsid w:val="002C5DF8"/>
    <w:rsid w:val="002C6114"/>
    <w:rsid w:val="002C622B"/>
    <w:rsid w:val="002C64E6"/>
    <w:rsid w:val="002C69E7"/>
    <w:rsid w:val="002C6C0C"/>
    <w:rsid w:val="002C7087"/>
    <w:rsid w:val="002C7906"/>
    <w:rsid w:val="002C7B00"/>
    <w:rsid w:val="002C7F6F"/>
    <w:rsid w:val="002D01E5"/>
    <w:rsid w:val="002D0781"/>
    <w:rsid w:val="002D0793"/>
    <w:rsid w:val="002D11D7"/>
    <w:rsid w:val="002D1499"/>
    <w:rsid w:val="002D1854"/>
    <w:rsid w:val="002D1916"/>
    <w:rsid w:val="002D199C"/>
    <w:rsid w:val="002D1BFB"/>
    <w:rsid w:val="002D2047"/>
    <w:rsid w:val="002D20D6"/>
    <w:rsid w:val="002D2227"/>
    <w:rsid w:val="002D27C5"/>
    <w:rsid w:val="002D29E3"/>
    <w:rsid w:val="002D2FB1"/>
    <w:rsid w:val="002D34E4"/>
    <w:rsid w:val="002D3A32"/>
    <w:rsid w:val="002D3C17"/>
    <w:rsid w:val="002D3C35"/>
    <w:rsid w:val="002D40FE"/>
    <w:rsid w:val="002D4344"/>
    <w:rsid w:val="002D45AF"/>
    <w:rsid w:val="002D48B5"/>
    <w:rsid w:val="002D4CB2"/>
    <w:rsid w:val="002D4F6C"/>
    <w:rsid w:val="002D5175"/>
    <w:rsid w:val="002D5508"/>
    <w:rsid w:val="002D5AC9"/>
    <w:rsid w:val="002D5CB2"/>
    <w:rsid w:val="002D61E2"/>
    <w:rsid w:val="002D640F"/>
    <w:rsid w:val="002D6437"/>
    <w:rsid w:val="002D6771"/>
    <w:rsid w:val="002D6F8F"/>
    <w:rsid w:val="002D719E"/>
    <w:rsid w:val="002D72C5"/>
    <w:rsid w:val="002D7955"/>
    <w:rsid w:val="002D7A7C"/>
    <w:rsid w:val="002D7B74"/>
    <w:rsid w:val="002D7CC8"/>
    <w:rsid w:val="002E02BA"/>
    <w:rsid w:val="002E02C5"/>
    <w:rsid w:val="002E0ADC"/>
    <w:rsid w:val="002E1387"/>
    <w:rsid w:val="002E1770"/>
    <w:rsid w:val="002E1ACA"/>
    <w:rsid w:val="002E1BC6"/>
    <w:rsid w:val="002E1E3B"/>
    <w:rsid w:val="002E1FDF"/>
    <w:rsid w:val="002E2736"/>
    <w:rsid w:val="002E29BB"/>
    <w:rsid w:val="002E2A16"/>
    <w:rsid w:val="002E2BD2"/>
    <w:rsid w:val="002E2E30"/>
    <w:rsid w:val="002E2ECB"/>
    <w:rsid w:val="002E309E"/>
    <w:rsid w:val="002E3B1E"/>
    <w:rsid w:val="002E3C20"/>
    <w:rsid w:val="002E40CF"/>
    <w:rsid w:val="002E4225"/>
    <w:rsid w:val="002E4279"/>
    <w:rsid w:val="002E52A5"/>
    <w:rsid w:val="002E5A60"/>
    <w:rsid w:val="002E5AEB"/>
    <w:rsid w:val="002E5DFF"/>
    <w:rsid w:val="002E617D"/>
    <w:rsid w:val="002E63D4"/>
    <w:rsid w:val="002E6C75"/>
    <w:rsid w:val="002E7047"/>
    <w:rsid w:val="002E721C"/>
    <w:rsid w:val="002E7469"/>
    <w:rsid w:val="002E7782"/>
    <w:rsid w:val="002E799B"/>
    <w:rsid w:val="002E7AE3"/>
    <w:rsid w:val="002E7C82"/>
    <w:rsid w:val="002F0213"/>
    <w:rsid w:val="002F03B7"/>
    <w:rsid w:val="002F0955"/>
    <w:rsid w:val="002F0B17"/>
    <w:rsid w:val="002F0EF2"/>
    <w:rsid w:val="002F1025"/>
    <w:rsid w:val="002F121B"/>
    <w:rsid w:val="002F1458"/>
    <w:rsid w:val="002F1642"/>
    <w:rsid w:val="002F185D"/>
    <w:rsid w:val="002F1CAA"/>
    <w:rsid w:val="002F1F57"/>
    <w:rsid w:val="002F1FDB"/>
    <w:rsid w:val="002F248F"/>
    <w:rsid w:val="002F2DBF"/>
    <w:rsid w:val="002F305A"/>
    <w:rsid w:val="002F30E8"/>
    <w:rsid w:val="002F341E"/>
    <w:rsid w:val="002F3575"/>
    <w:rsid w:val="002F3613"/>
    <w:rsid w:val="002F3757"/>
    <w:rsid w:val="002F3897"/>
    <w:rsid w:val="002F3AE9"/>
    <w:rsid w:val="002F3B59"/>
    <w:rsid w:val="002F3C1E"/>
    <w:rsid w:val="002F43B4"/>
    <w:rsid w:val="002F4607"/>
    <w:rsid w:val="002F4962"/>
    <w:rsid w:val="002F589E"/>
    <w:rsid w:val="002F5BB3"/>
    <w:rsid w:val="002F5E17"/>
    <w:rsid w:val="002F605C"/>
    <w:rsid w:val="002F60CF"/>
    <w:rsid w:val="002F6108"/>
    <w:rsid w:val="002F61E6"/>
    <w:rsid w:val="002F631A"/>
    <w:rsid w:val="002F6A79"/>
    <w:rsid w:val="002F6E6E"/>
    <w:rsid w:val="002F6EE6"/>
    <w:rsid w:val="002F733E"/>
    <w:rsid w:val="00300953"/>
    <w:rsid w:val="00300E28"/>
    <w:rsid w:val="00301076"/>
    <w:rsid w:val="00301246"/>
    <w:rsid w:val="00301E8F"/>
    <w:rsid w:val="00301E9C"/>
    <w:rsid w:val="003020AF"/>
    <w:rsid w:val="003022F1"/>
    <w:rsid w:val="003025BF"/>
    <w:rsid w:val="003028E2"/>
    <w:rsid w:val="00302C3E"/>
    <w:rsid w:val="00302EC4"/>
    <w:rsid w:val="00302F02"/>
    <w:rsid w:val="00303007"/>
    <w:rsid w:val="003030D7"/>
    <w:rsid w:val="003032A1"/>
    <w:rsid w:val="003033D1"/>
    <w:rsid w:val="00303650"/>
    <w:rsid w:val="00303684"/>
    <w:rsid w:val="00303738"/>
    <w:rsid w:val="00303BFD"/>
    <w:rsid w:val="00303DDD"/>
    <w:rsid w:val="00303FB2"/>
    <w:rsid w:val="003041D7"/>
    <w:rsid w:val="0030437E"/>
    <w:rsid w:val="003043F9"/>
    <w:rsid w:val="00304B61"/>
    <w:rsid w:val="00305585"/>
    <w:rsid w:val="0030597B"/>
    <w:rsid w:val="00305D55"/>
    <w:rsid w:val="003063BF"/>
    <w:rsid w:val="00306494"/>
    <w:rsid w:val="003066E7"/>
    <w:rsid w:val="00306712"/>
    <w:rsid w:val="00306BF2"/>
    <w:rsid w:val="00306DE3"/>
    <w:rsid w:val="003070B7"/>
    <w:rsid w:val="00307B50"/>
    <w:rsid w:val="00307E8C"/>
    <w:rsid w:val="003100DA"/>
    <w:rsid w:val="00310596"/>
    <w:rsid w:val="00310D90"/>
    <w:rsid w:val="00311007"/>
    <w:rsid w:val="003117E6"/>
    <w:rsid w:val="003119E1"/>
    <w:rsid w:val="00311A8F"/>
    <w:rsid w:val="00311AD5"/>
    <w:rsid w:val="00312491"/>
    <w:rsid w:val="003125E3"/>
    <w:rsid w:val="00312E59"/>
    <w:rsid w:val="00312EE6"/>
    <w:rsid w:val="00312FA0"/>
    <w:rsid w:val="0031335D"/>
    <w:rsid w:val="0031388E"/>
    <w:rsid w:val="00313BEB"/>
    <w:rsid w:val="00313D46"/>
    <w:rsid w:val="00313FCA"/>
    <w:rsid w:val="00313FEA"/>
    <w:rsid w:val="0031428B"/>
    <w:rsid w:val="003148C6"/>
    <w:rsid w:val="00315099"/>
    <w:rsid w:val="0031526F"/>
    <w:rsid w:val="0031546E"/>
    <w:rsid w:val="003159E4"/>
    <w:rsid w:val="00315DB3"/>
    <w:rsid w:val="00315E7C"/>
    <w:rsid w:val="00316085"/>
    <w:rsid w:val="003168FF"/>
    <w:rsid w:val="00316AF1"/>
    <w:rsid w:val="00316B24"/>
    <w:rsid w:val="00316B6C"/>
    <w:rsid w:val="00316CEE"/>
    <w:rsid w:val="00316D07"/>
    <w:rsid w:val="00317270"/>
    <w:rsid w:val="0031745A"/>
    <w:rsid w:val="00317729"/>
    <w:rsid w:val="003177E5"/>
    <w:rsid w:val="003179CD"/>
    <w:rsid w:val="00317BC1"/>
    <w:rsid w:val="0032040E"/>
    <w:rsid w:val="00320782"/>
    <w:rsid w:val="0032089C"/>
    <w:rsid w:val="00320970"/>
    <w:rsid w:val="00320CD0"/>
    <w:rsid w:val="00321185"/>
    <w:rsid w:val="003211C9"/>
    <w:rsid w:val="00321238"/>
    <w:rsid w:val="003218BC"/>
    <w:rsid w:val="00321F25"/>
    <w:rsid w:val="00322038"/>
    <w:rsid w:val="00322563"/>
    <w:rsid w:val="00322846"/>
    <w:rsid w:val="0032285A"/>
    <w:rsid w:val="0032347E"/>
    <w:rsid w:val="00323962"/>
    <w:rsid w:val="00323CFA"/>
    <w:rsid w:val="00323E14"/>
    <w:rsid w:val="00323E8D"/>
    <w:rsid w:val="00324105"/>
    <w:rsid w:val="00324753"/>
    <w:rsid w:val="00324D07"/>
    <w:rsid w:val="00325151"/>
    <w:rsid w:val="003252D9"/>
    <w:rsid w:val="0032561B"/>
    <w:rsid w:val="00325845"/>
    <w:rsid w:val="0032589D"/>
    <w:rsid w:val="00325F7E"/>
    <w:rsid w:val="00326235"/>
    <w:rsid w:val="003263B4"/>
    <w:rsid w:val="003264B5"/>
    <w:rsid w:val="00326F0D"/>
    <w:rsid w:val="00327163"/>
    <w:rsid w:val="003271BF"/>
    <w:rsid w:val="00327612"/>
    <w:rsid w:val="003278BD"/>
    <w:rsid w:val="00327E84"/>
    <w:rsid w:val="00330163"/>
    <w:rsid w:val="003301E9"/>
    <w:rsid w:val="0033046B"/>
    <w:rsid w:val="00330C51"/>
    <w:rsid w:val="00330CC3"/>
    <w:rsid w:val="00331188"/>
    <w:rsid w:val="003314D2"/>
    <w:rsid w:val="003316BD"/>
    <w:rsid w:val="003321D2"/>
    <w:rsid w:val="00332284"/>
    <w:rsid w:val="0033256B"/>
    <w:rsid w:val="00332840"/>
    <w:rsid w:val="00332D1B"/>
    <w:rsid w:val="00332D84"/>
    <w:rsid w:val="00332DC5"/>
    <w:rsid w:val="00332EBA"/>
    <w:rsid w:val="003335BD"/>
    <w:rsid w:val="00333718"/>
    <w:rsid w:val="00333845"/>
    <w:rsid w:val="003339EC"/>
    <w:rsid w:val="00333CCE"/>
    <w:rsid w:val="0033412E"/>
    <w:rsid w:val="00334507"/>
    <w:rsid w:val="003345B8"/>
    <w:rsid w:val="00334911"/>
    <w:rsid w:val="003352DD"/>
    <w:rsid w:val="003356BD"/>
    <w:rsid w:val="00335704"/>
    <w:rsid w:val="00335715"/>
    <w:rsid w:val="00335D1E"/>
    <w:rsid w:val="003366A2"/>
    <w:rsid w:val="0033676B"/>
    <w:rsid w:val="00336BCE"/>
    <w:rsid w:val="00336DEB"/>
    <w:rsid w:val="003375A8"/>
    <w:rsid w:val="00337753"/>
    <w:rsid w:val="00337D5E"/>
    <w:rsid w:val="00340083"/>
    <w:rsid w:val="003400EE"/>
    <w:rsid w:val="003402D6"/>
    <w:rsid w:val="00340B2A"/>
    <w:rsid w:val="0034105F"/>
    <w:rsid w:val="003413D7"/>
    <w:rsid w:val="00341795"/>
    <w:rsid w:val="00341AD4"/>
    <w:rsid w:val="00342139"/>
    <w:rsid w:val="00342227"/>
    <w:rsid w:val="003425FD"/>
    <w:rsid w:val="003427F8"/>
    <w:rsid w:val="00342A96"/>
    <w:rsid w:val="0034328A"/>
    <w:rsid w:val="0034354C"/>
    <w:rsid w:val="00343D17"/>
    <w:rsid w:val="003442A7"/>
    <w:rsid w:val="00344638"/>
    <w:rsid w:val="00344783"/>
    <w:rsid w:val="003448E1"/>
    <w:rsid w:val="00344E2F"/>
    <w:rsid w:val="003459C5"/>
    <w:rsid w:val="00345E96"/>
    <w:rsid w:val="003460AA"/>
    <w:rsid w:val="003468AA"/>
    <w:rsid w:val="0034690F"/>
    <w:rsid w:val="0034716F"/>
    <w:rsid w:val="0034721F"/>
    <w:rsid w:val="003475C2"/>
    <w:rsid w:val="00347AE9"/>
    <w:rsid w:val="00347EB7"/>
    <w:rsid w:val="00350048"/>
    <w:rsid w:val="0035011F"/>
    <w:rsid w:val="0035022F"/>
    <w:rsid w:val="003505CC"/>
    <w:rsid w:val="00350D02"/>
    <w:rsid w:val="00350DAB"/>
    <w:rsid w:val="00350E24"/>
    <w:rsid w:val="00350F90"/>
    <w:rsid w:val="00351056"/>
    <w:rsid w:val="00351347"/>
    <w:rsid w:val="00351959"/>
    <w:rsid w:val="00351976"/>
    <w:rsid w:val="00351D20"/>
    <w:rsid w:val="00352476"/>
    <w:rsid w:val="00352673"/>
    <w:rsid w:val="00352FF7"/>
    <w:rsid w:val="003538B0"/>
    <w:rsid w:val="00354498"/>
    <w:rsid w:val="00354509"/>
    <w:rsid w:val="00354A53"/>
    <w:rsid w:val="00354A91"/>
    <w:rsid w:val="00354AD2"/>
    <w:rsid w:val="00354CA7"/>
    <w:rsid w:val="00354E7C"/>
    <w:rsid w:val="003551F3"/>
    <w:rsid w:val="003557AD"/>
    <w:rsid w:val="003559B2"/>
    <w:rsid w:val="003559FD"/>
    <w:rsid w:val="00355EAE"/>
    <w:rsid w:val="00356003"/>
    <w:rsid w:val="003560F6"/>
    <w:rsid w:val="00356127"/>
    <w:rsid w:val="003563BF"/>
    <w:rsid w:val="0035662C"/>
    <w:rsid w:val="00356919"/>
    <w:rsid w:val="00357034"/>
    <w:rsid w:val="0035727E"/>
    <w:rsid w:val="0035772C"/>
    <w:rsid w:val="00357979"/>
    <w:rsid w:val="00357CBC"/>
    <w:rsid w:val="00357ECA"/>
    <w:rsid w:val="0036022A"/>
    <w:rsid w:val="00360871"/>
    <w:rsid w:val="00360A29"/>
    <w:rsid w:val="0036105B"/>
    <w:rsid w:val="0036172F"/>
    <w:rsid w:val="0036174F"/>
    <w:rsid w:val="003617CE"/>
    <w:rsid w:val="003617EA"/>
    <w:rsid w:val="003619FE"/>
    <w:rsid w:val="00361D6F"/>
    <w:rsid w:val="00362023"/>
    <w:rsid w:val="00362452"/>
    <w:rsid w:val="0036257F"/>
    <w:rsid w:val="0036281B"/>
    <w:rsid w:val="00362B31"/>
    <w:rsid w:val="00363173"/>
    <w:rsid w:val="00363729"/>
    <w:rsid w:val="00364704"/>
    <w:rsid w:val="003647A5"/>
    <w:rsid w:val="00364833"/>
    <w:rsid w:val="00364942"/>
    <w:rsid w:val="00364AD1"/>
    <w:rsid w:val="00364D32"/>
    <w:rsid w:val="00365018"/>
    <w:rsid w:val="0036544A"/>
    <w:rsid w:val="003657A3"/>
    <w:rsid w:val="003659AF"/>
    <w:rsid w:val="00365ACA"/>
    <w:rsid w:val="003661BD"/>
    <w:rsid w:val="0036657E"/>
    <w:rsid w:val="00366A55"/>
    <w:rsid w:val="003679F9"/>
    <w:rsid w:val="00367A63"/>
    <w:rsid w:val="00367DF8"/>
    <w:rsid w:val="00367EC4"/>
    <w:rsid w:val="003701A7"/>
    <w:rsid w:val="003701B7"/>
    <w:rsid w:val="003701D2"/>
    <w:rsid w:val="00370659"/>
    <w:rsid w:val="00370996"/>
    <w:rsid w:val="00371441"/>
    <w:rsid w:val="00371606"/>
    <w:rsid w:val="00372071"/>
    <w:rsid w:val="00372194"/>
    <w:rsid w:val="00372310"/>
    <w:rsid w:val="003725B3"/>
    <w:rsid w:val="003725F1"/>
    <w:rsid w:val="0037265D"/>
    <w:rsid w:val="003730C1"/>
    <w:rsid w:val="00373546"/>
    <w:rsid w:val="003738C7"/>
    <w:rsid w:val="00373DF5"/>
    <w:rsid w:val="00373FE3"/>
    <w:rsid w:val="0037418F"/>
    <w:rsid w:val="003742BB"/>
    <w:rsid w:val="0037480A"/>
    <w:rsid w:val="00375031"/>
    <w:rsid w:val="00375313"/>
    <w:rsid w:val="00375451"/>
    <w:rsid w:val="003756DC"/>
    <w:rsid w:val="003757F2"/>
    <w:rsid w:val="00375918"/>
    <w:rsid w:val="00376032"/>
    <w:rsid w:val="00376247"/>
    <w:rsid w:val="00376D61"/>
    <w:rsid w:val="003770F7"/>
    <w:rsid w:val="00377655"/>
    <w:rsid w:val="00377875"/>
    <w:rsid w:val="0037793E"/>
    <w:rsid w:val="00377A3F"/>
    <w:rsid w:val="00380039"/>
    <w:rsid w:val="00380131"/>
    <w:rsid w:val="00380192"/>
    <w:rsid w:val="00380255"/>
    <w:rsid w:val="00380391"/>
    <w:rsid w:val="003806E9"/>
    <w:rsid w:val="00380792"/>
    <w:rsid w:val="00380B16"/>
    <w:rsid w:val="003813D3"/>
    <w:rsid w:val="00381758"/>
    <w:rsid w:val="00381769"/>
    <w:rsid w:val="00381989"/>
    <w:rsid w:val="00381E68"/>
    <w:rsid w:val="00381E82"/>
    <w:rsid w:val="00382702"/>
    <w:rsid w:val="00382B8E"/>
    <w:rsid w:val="00382CAB"/>
    <w:rsid w:val="0038321C"/>
    <w:rsid w:val="0038333F"/>
    <w:rsid w:val="0038359F"/>
    <w:rsid w:val="0038370B"/>
    <w:rsid w:val="00384354"/>
    <w:rsid w:val="00384686"/>
    <w:rsid w:val="0038476E"/>
    <w:rsid w:val="003847C4"/>
    <w:rsid w:val="00384D16"/>
    <w:rsid w:val="00384D86"/>
    <w:rsid w:val="00384E85"/>
    <w:rsid w:val="00384FD6"/>
    <w:rsid w:val="00385582"/>
    <w:rsid w:val="00385B19"/>
    <w:rsid w:val="00385CF1"/>
    <w:rsid w:val="003860CC"/>
    <w:rsid w:val="0038642E"/>
    <w:rsid w:val="00386A38"/>
    <w:rsid w:val="00386B42"/>
    <w:rsid w:val="00386BFD"/>
    <w:rsid w:val="00386D05"/>
    <w:rsid w:val="0038711F"/>
    <w:rsid w:val="0038721A"/>
    <w:rsid w:val="003873E3"/>
    <w:rsid w:val="003873E4"/>
    <w:rsid w:val="00387673"/>
    <w:rsid w:val="0038767B"/>
    <w:rsid w:val="00387804"/>
    <w:rsid w:val="003878D6"/>
    <w:rsid w:val="0038799D"/>
    <w:rsid w:val="00387DE3"/>
    <w:rsid w:val="00387E6C"/>
    <w:rsid w:val="00390152"/>
    <w:rsid w:val="00390795"/>
    <w:rsid w:val="0039093D"/>
    <w:rsid w:val="00390A61"/>
    <w:rsid w:val="00391061"/>
    <w:rsid w:val="003912AE"/>
    <w:rsid w:val="003913A5"/>
    <w:rsid w:val="0039142B"/>
    <w:rsid w:val="0039145A"/>
    <w:rsid w:val="00391770"/>
    <w:rsid w:val="00391A77"/>
    <w:rsid w:val="003922FE"/>
    <w:rsid w:val="00392361"/>
    <w:rsid w:val="00392661"/>
    <w:rsid w:val="003928BC"/>
    <w:rsid w:val="0039292C"/>
    <w:rsid w:val="00392F05"/>
    <w:rsid w:val="003938D8"/>
    <w:rsid w:val="00393913"/>
    <w:rsid w:val="00393999"/>
    <w:rsid w:val="00393C12"/>
    <w:rsid w:val="00393C9C"/>
    <w:rsid w:val="00393E05"/>
    <w:rsid w:val="003940AF"/>
    <w:rsid w:val="003944F6"/>
    <w:rsid w:val="00394638"/>
    <w:rsid w:val="00394E06"/>
    <w:rsid w:val="003952C5"/>
    <w:rsid w:val="00395302"/>
    <w:rsid w:val="00395AF3"/>
    <w:rsid w:val="00395BF5"/>
    <w:rsid w:val="00395CFF"/>
    <w:rsid w:val="00395F7B"/>
    <w:rsid w:val="003963CF"/>
    <w:rsid w:val="0039651B"/>
    <w:rsid w:val="0039677F"/>
    <w:rsid w:val="003967F1"/>
    <w:rsid w:val="00396868"/>
    <w:rsid w:val="00396B96"/>
    <w:rsid w:val="00396C08"/>
    <w:rsid w:val="00396D80"/>
    <w:rsid w:val="00397F2E"/>
    <w:rsid w:val="003A03EA"/>
    <w:rsid w:val="003A0AB3"/>
    <w:rsid w:val="003A0E15"/>
    <w:rsid w:val="003A1B2F"/>
    <w:rsid w:val="003A1BA7"/>
    <w:rsid w:val="003A1EDA"/>
    <w:rsid w:val="003A2142"/>
    <w:rsid w:val="003A23E1"/>
    <w:rsid w:val="003A24A1"/>
    <w:rsid w:val="003A2CB5"/>
    <w:rsid w:val="003A394F"/>
    <w:rsid w:val="003A3AF8"/>
    <w:rsid w:val="003A3D56"/>
    <w:rsid w:val="003A3EC4"/>
    <w:rsid w:val="003A424F"/>
    <w:rsid w:val="003A425C"/>
    <w:rsid w:val="003A42E7"/>
    <w:rsid w:val="003A44D9"/>
    <w:rsid w:val="003A459B"/>
    <w:rsid w:val="003A4BEF"/>
    <w:rsid w:val="003A5115"/>
    <w:rsid w:val="003A5E87"/>
    <w:rsid w:val="003A66A0"/>
    <w:rsid w:val="003A67F4"/>
    <w:rsid w:val="003A681A"/>
    <w:rsid w:val="003A6926"/>
    <w:rsid w:val="003A6A2B"/>
    <w:rsid w:val="003A6BB8"/>
    <w:rsid w:val="003A71AF"/>
    <w:rsid w:val="003A7357"/>
    <w:rsid w:val="003A754A"/>
    <w:rsid w:val="003A7582"/>
    <w:rsid w:val="003A764E"/>
    <w:rsid w:val="003A787E"/>
    <w:rsid w:val="003A7F98"/>
    <w:rsid w:val="003B0151"/>
    <w:rsid w:val="003B04B5"/>
    <w:rsid w:val="003B0BC6"/>
    <w:rsid w:val="003B0C11"/>
    <w:rsid w:val="003B0CC5"/>
    <w:rsid w:val="003B10F6"/>
    <w:rsid w:val="003B189F"/>
    <w:rsid w:val="003B19A0"/>
    <w:rsid w:val="003B1D18"/>
    <w:rsid w:val="003B1FAF"/>
    <w:rsid w:val="003B20FB"/>
    <w:rsid w:val="003B217B"/>
    <w:rsid w:val="003B23A4"/>
    <w:rsid w:val="003B2A40"/>
    <w:rsid w:val="003B2D13"/>
    <w:rsid w:val="003B2D9E"/>
    <w:rsid w:val="003B3072"/>
    <w:rsid w:val="003B30B6"/>
    <w:rsid w:val="003B311A"/>
    <w:rsid w:val="003B350E"/>
    <w:rsid w:val="003B38D4"/>
    <w:rsid w:val="003B3BB5"/>
    <w:rsid w:val="003B4690"/>
    <w:rsid w:val="003B4701"/>
    <w:rsid w:val="003B47C7"/>
    <w:rsid w:val="003B49FE"/>
    <w:rsid w:val="003B4A01"/>
    <w:rsid w:val="003B5015"/>
    <w:rsid w:val="003B5559"/>
    <w:rsid w:val="003B5947"/>
    <w:rsid w:val="003B5CBE"/>
    <w:rsid w:val="003B5F46"/>
    <w:rsid w:val="003B66F7"/>
    <w:rsid w:val="003B682C"/>
    <w:rsid w:val="003B683C"/>
    <w:rsid w:val="003B697B"/>
    <w:rsid w:val="003B6A9C"/>
    <w:rsid w:val="003B6BE7"/>
    <w:rsid w:val="003B6F0D"/>
    <w:rsid w:val="003B727D"/>
    <w:rsid w:val="003B7485"/>
    <w:rsid w:val="003B74EE"/>
    <w:rsid w:val="003B7794"/>
    <w:rsid w:val="003C00D0"/>
    <w:rsid w:val="003C06A6"/>
    <w:rsid w:val="003C0BBF"/>
    <w:rsid w:val="003C0E88"/>
    <w:rsid w:val="003C103E"/>
    <w:rsid w:val="003C1191"/>
    <w:rsid w:val="003C11FA"/>
    <w:rsid w:val="003C15B3"/>
    <w:rsid w:val="003C17B7"/>
    <w:rsid w:val="003C1B6A"/>
    <w:rsid w:val="003C1BC0"/>
    <w:rsid w:val="003C1FC2"/>
    <w:rsid w:val="003C2226"/>
    <w:rsid w:val="003C23CB"/>
    <w:rsid w:val="003C28A7"/>
    <w:rsid w:val="003C2A35"/>
    <w:rsid w:val="003C2C36"/>
    <w:rsid w:val="003C2C58"/>
    <w:rsid w:val="003C2E39"/>
    <w:rsid w:val="003C3114"/>
    <w:rsid w:val="003C3119"/>
    <w:rsid w:val="003C36B9"/>
    <w:rsid w:val="003C3A3A"/>
    <w:rsid w:val="003C3AC6"/>
    <w:rsid w:val="003C3BE9"/>
    <w:rsid w:val="003C431A"/>
    <w:rsid w:val="003C444F"/>
    <w:rsid w:val="003C445A"/>
    <w:rsid w:val="003C45EF"/>
    <w:rsid w:val="003C4685"/>
    <w:rsid w:val="003C46B0"/>
    <w:rsid w:val="003C46E3"/>
    <w:rsid w:val="003C474A"/>
    <w:rsid w:val="003C4912"/>
    <w:rsid w:val="003C49F3"/>
    <w:rsid w:val="003C4D2D"/>
    <w:rsid w:val="003C564D"/>
    <w:rsid w:val="003C598D"/>
    <w:rsid w:val="003C5B26"/>
    <w:rsid w:val="003C62FC"/>
    <w:rsid w:val="003C6410"/>
    <w:rsid w:val="003C6641"/>
    <w:rsid w:val="003C6C44"/>
    <w:rsid w:val="003C7449"/>
    <w:rsid w:val="003C75F7"/>
    <w:rsid w:val="003C7D25"/>
    <w:rsid w:val="003C7E11"/>
    <w:rsid w:val="003C7EE8"/>
    <w:rsid w:val="003C7F99"/>
    <w:rsid w:val="003D06C5"/>
    <w:rsid w:val="003D0796"/>
    <w:rsid w:val="003D0ED9"/>
    <w:rsid w:val="003D0F6C"/>
    <w:rsid w:val="003D0FAF"/>
    <w:rsid w:val="003D15CA"/>
    <w:rsid w:val="003D1604"/>
    <w:rsid w:val="003D1605"/>
    <w:rsid w:val="003D17AF"/>
    <w:rsid w:val="003D194B"/>
    <w:rsid w:val="003D1C60"/>
    <w:rsid w:val="003D23B3"/>
    <w:rsid w:val="003D2728"/>
    <w:rsid w:val="003D27C3"/>
    <w:rsid w:val="003D29BD"/>
    <w:rsid w:val="003D2F54"/>
    <w:rsid w:val="003D32BB"/>
    <w:rsid w:val="003D3867"/>
    <w:rsid w:val="003D3E8A"/>
    <w:rsid w:val="003D412B"/>
    <w:rsid w:val="003D42FE"/>
    <w:rsid w:val="003D49D1"/>
    <w:rsid w:val="003D5220"/>
    <w:rsid w:val="003D56E4"/>
    <w:rsid w:val="003D5FCD"/>
    <w:rsid w:val="003D6352"/>
    <w:rsid w:val="003D6C3B"/>
    <w:rsid w:val="003D6E4D"/>
    <w:rsid w:val="003D7168"/>
    <w:rsid w:val="003D71DD"/>
    <w:rsid w:val="003D72AD"/>
    <w:rsid w:val="003D7756"/>
    <w:rsid w:val="003D7E5B"/>
    <w:rsid w:val="003D7E85"/>
    <w:rsid w:val="003E074F"/>
    <w:rsid w:val="003E082B"/>
    <w:rsid w:val="003E0E51"/>
    <w:rsid w:val="003E0E82"/>
    <w:rsid w:val="003E0F48"/>
    <w:rsid w:val="003E15CF"/>
    <w:rsid w:val="003E1AE6"/>
    <w:rsid w:val="003E1EBC"/>
    <w:rsid w:val="003E24B4"/>
    <w:rsid w:val="003E2554"/>
    <w:rsid w:val="003E3381"/>
    <w:rsid w:val="003E3D54"/>
    <w:rsid w:val="003E41F0"/>
    <w:rsid w:val="003E4ADB"/>
    <w:rsid w:val="003E5823"/>
    <w:rsid w:val="003E5AC0"/>
    <w:rsid w:val="003E5B1A"/>
    <w:rsid w:val="003E5DB6"/>
    <w:rsid w:val="003E5E04"/>
    <w:rsid w:val="003E653C"/>
    <w:rsid w:val="003E659A"/>
    <w:rsid w:val="003E65C9"/>
    <w:rsid w:val="003E6BD9"/>
    <w:rsid w:val="003E6BFC"/>
    <w:rsid w:val="003E6C8D"/>
    <w:rsid w:val="003E7008"/>
    <w:rsid w:val="003E71CF"/>
    <w:rsid w:val="003E7356"/>
    <w:rsid w:val="003E754E"/>
    <w:rsid w:val="003E75E5"/>
    <w:rsid w:val="003E7768"/>
    <w:rsid w:val="003E7776"/>
    <w:rsid w:val="003E77AA"/>
    <w:rsid w:val="003E7931"/>
    <w:rsid w:val="003E7BF7"/>
    <w:rsid w:val="003E7E8B"/>
    <w:rsid w:val="003F08E0"/>
    <w:rsid w:val="003F09CE"/>
    <w:rsid w:val="003F09E3"/>
    <w:rsid w:val="003F12DB"/>
    <w:rsid w:val="003F1B37"/>
    <w:rsid w:val="003F1D3E"/>
    <w:rsid w:val="003F1DF1"/>
    <w:rsid w:val="003F1FE1"/>
    <w:rsid w:val="003F20AD"/>
    <w:rsid w:val="003F2274"/>
    <w:rsid w:val="003F2733"/>
    <w:rsid w:val="003F3283"/>
    <w:rsid w:val="003F3789"/>
    <w:rsid w:val="003F3C88"/>
    <w:rsid w:val="003F3DC6"/>
    <w:rsid w:val="003F45A4"/>
    <w:rsid w:val="003F5207"/>
    <w:rsid w:val="003F57C3"/>
    <w:rsid w:val="003F57E0"/>
    <w:rsid w:val="003F59E0"/>
    <w:rsid w:val="003F5F28"/>
    <w:rsid w:val="003F5FC4"/>
    <w:rsid w:val="003F68A1"/>
    <w:rsid w:val="003F69C6"/>
    <w:rsid w:val="003F6F84"/>
    <w:rsid w:val="003F7C29"/>
    <w:rsid w:val="003F7E58"/>
    <w:rsid w:val="004000E1"/>
    <w:rsid w:val="0040036D"/>
    <w:rsid w:val="00400CD5"/>
    <w:rsid w:val="004010D1"/>
    <w:rsid w:val="00401686"/>
    <w:rsid w:val="004016CA"/>
    <w:rsid w:val="004016E3"/>
    <w:rsid w:val="0040196E"/>
    <w:rsid w:val="00401C40"/>
    <w:rsid w:val="00401DB4"/>
    <w:rsid w:val="00401E02"/>
    <w:rsid w:val="00401E46"/>
    <w:rsid w:val="00401E95"/>
    <w:rsid w:val="0040223A"/>
    <w:rsid w:val="0040230F"/>
    <w:rsid w:val="004025FD"/>
    <w:rsid w:val="00402745"/>
    <w:rsid w:val="00402777"/>
    <w:rsid w:val="004027B4"/>
    <w:rsid w:val="0040292D"/>
    <w:rsid w:val="00402B2C"/>
    <w:rsid w:val="00402DE1"/>
    <w:rsid w:val="00402E97"/>
    <w:rsid w:val="00403873"/>
    <w:rsid w:val="00403D25"/>
    <w:rsid w:val="00404316"/>
    <w:rsid w:val="0040453C"/>
    <w:rsid w:val="00404904"/>
    <w:rsid w:val="0040491B"/>
    <w:rsid w:val="00404983"/>
    <w:rsid w:val="004049C9"/>
    <w:rsid w:val="00404F47"/>
    <w:rsid w:val="00404FB4"/>
    <w:rsid w:val="00405309"/>
    <w:rsid w:val="00405794"/>
    <w:rsid w:val="00405E2A"/>
    <w:rsid w:val="0040614A"/>
    <w:rsid w:val="00406158"/>
    <w:rsid w:val="004064E6"/>
    <w:rsid w:val="00406568"/>
    <w:rsid w:val="00406A56"/>
    <w:rsid w:val="004074D7"/>
    <w:rsid w:val="00407D8C"/>
    <w:rsid w:val="00407DB5"/>
    <w:rsid w:val="00407E76"/>
    <w:rsid w:val="0041055D"/>
    <w:rsid w:val="0041068A"/>
    <w:rsid w:val="00410A5B"/>
    <w:rsid w:val="00410C9F"/>
    <w:rsid w:val="00410CDC"/>
    <w:rsid w:val="00410E24"/>
    <w:rsid w:val="00410EB7"/>
    <w:rsid w:val="00411302"/>
    <w:rsid w:val="00411594"/>
    <w:rsid w:val="004116D0"/>
    <w:rsid w:val="00411926"/>
    <w:rsid w:val="0041206E"/>
    <w:rsid w:val="004128CC"/>
    <w:rsid w:val="00412C0B"/>
    <w:rsid w:val="00412D08"/>
    <w:rsid w:val="00413042"/>
    <w:rsid w:val="004130FE"/>
    <w:rsid w:val="00413213"/>
    <w:rsid w:val="00413D8F"/>
    <w:rsid w:val="00414B3B"/>
    <w:rsid w:val="00414D7A"/>
    <w:rsid w:val="00414E4C"/>
    <w:rsid w:val="00414E9F"/>
    <w:rsid w:val="004155D6"/>
    <w:rsid w:val="00415600"/>
    <w:rsid w:val="004157E2"/>
    <w:rsid w:val="00415815"/>
    <w:rsid w:val="004159DE"/>
    <w:rsid w:val="00415D05"/>
    <w:rsid w:val="004166CB"/>
    <w:rsid w:val="004169F3"/>
    <w:rsid w:val="00417226"/>
    <w:rsid w:val="004172B8"/>
    <w:rsid w:val="00417432"/>
    <w:rsid w:val="00417A16"/>
    <w:rsid w:val="00417BCA"/>
    <w:rsid w:val="00417C00"/>
    <w:rsid w:val="00417C1C"/>
    <w:rsid w:val="00417CD5"/>
    <w:rsid w:val="00420092"/>
    <w:rsid w:val="004201B7"/>
    <w:rsid w:val="004205E2"/>
    <w:rsid w:val="004206D3"/>
    <w:rsid w:val="004209A0"/>
    <w:rsid w:val="00420D24"/>
    <w:rsid w:val="00420EAB"/>
    <w:rsid w:val="00421414"/>
    <w:rsid w:val="00421565"/>
    <w:rsid w:val="00421931"/>
    <w:rsid w:val="00421BE4"/>
    <w:rsid w:val="00421F18"/>
    <w:rsid w:val="00421F30"/>
    <w:rsid w:val="004220EB"/>
    <w:rsid w:val="004221E0"/>
    <w:rsid w:val="0042254A"/>
    <w:rsid w:val="0042341A"/>
    <w:rsid w:val="004234F4"/>
    <w:rsid w:val="00423A84"/>
    <w:rsid w:val="004240C5"/>
    <w:rsid w:val="0042419A"/>
    <w:rsid w:val="004244CD"/>
    <w:rsid w:val="0042461B"/>
    <w:rsid w:val="00424B56"/>
    <w:rsid w:val="00424D47"/>
    <w:rsid w:val="0042506E"/>
    <w:rsid w:val="00425579"/>
    <w:rsid w:val="0042591F"/>
    <w:rsid w:val="00426DCE"/>
    <w:rsid w:val="004271E4"/>
    <w:rsid w:val="0042766B"/>
    <w:rsid w:val="00427A51"/>
    <w:rsid w:val="00427CF5"/>
    <w:rsid w:val="00430024"/>
    <w:rsid w:val="0043019D"/>
    <w:rsid w:val="00430BF2"/>
    <w:rsid w:val="00430FA9"/>
    <w:rsid w:val="004311C5"/>
    <w:rsid w:val="004319F8"/>
    <w:rsid w:val="00431A65"/>
    <w:rsid w:val="00431C06"/>
    <w:rsid w:val="00431CA2"/>
    <w:rsid w:val="004325C4"/>
    <w:rsid w:val="004326BA"/>
    <w:rsid w:val="00432BC4"/>
    <w:rsid w:val="00432C90"/>
    <w:rsid w:val="00433088"/>
    <w:rsid w:val="00433498"/>
    <w:rsid w:val="004336DA"/>
    <w:rsid w:val="00433985"/>
    <w:rsid w:val="00434259"/>
    <w:rsid w:val="004343BB"/>
    <w:rsid w:val="004344A6"/>
    <w:rsid w:val="0043498B"/>
    <w:rsid w:val="00434BD0"/>
    <w:rsid w:val="004357CB"/>
    <w:rsid w:val="00435CF0"/>
    <w:rsid w:val="00435DED"/>
    <w:rsid w:val="00435F1E"/>
    <w:rsid w:val="00436130"/>
    <w:rsid w:val="00436248"/>
    <w:rsid w:val="0043625A"/>
    <w:rsid w:val="00436286"/>
    <w:rsid w:val="00436C64"/>
    <w:rsid w:val="00436E62"/>
    <w:rsid w:val="0043701A"/>
    <w:rsid w:val="0043756C"/>
    <w:rsid w:val="00437E8D"/>
    <w:rsid w:val="00440108"/>
    <w:rsid w:val="00440402"/>
    <w:rsid w:val="004404F5"/>
    <w:rsid w:val="00440CF4"/>
    <w:rsid w:val="00440D4A"/>
    <w:rsid w:val="00440E3C"/>
    <w:rsid w:val="0044126D"/>
    <w:rsid w:val="00441341"/>
    <w:rsid w:val="0044168D"/>
    <w:rsid w:val="004418C6"/>
    <w:rsid w:val="004419A8"/>
    <w:rsid w:val="00442025"/>
    <w:rsid w:val="00442044"/>
    <w:rsid w:val="004420AD"/>
    <w:rsid w:val="00442186"/>
    <w:rsid w:val="00442303"/>
    <w:rsid w:val="00442ABC"/>
    <w:rsid w:val="00442AC7"/>
    <w:rsid w:val="004430FE"/>
    <w:rsid w:val="0044360D"/>
    <w:rsid w:val="00443678"/>
    <w:rsid w:val="004436C0"/>
    <w:rsid w:val="00443A82"/>
    <w:rsid w:val="00443CC4"/>
    <w:rsid w:val="004441D3"/>
    <w:rsid w:val="00444456"/>
    <w:rsid w:val="00444897"/>
    <w:rsid w:val="00444927"/>
    <w:rsid w:val="00444AB5"/>
    <w:rsid w:val="00444B23"/>
    <w:rsid w:val="00444B97"/>
    <w:rsid w:val="00444BAD"/>
    <w:rsid w:val="00444C63"/>
    <w:rsid w:val="00444DC9"/>
    <w:rsid w:val="00444F81"/>
    <w:rsid w:val="00445105"/>
    <w:rsid w:val="00445341"/>
    <w:rsid w:val="0044607C"/>
    <w:rsid w:val="00446148"/>
    <w:rsid w:val="00446185"/>
    <w:rsid w:val="004463CA"/>
    <w:rsid w:val="00446873"/>
    <w:rsid w:val="00446ADB"/>
    <w:rsid w:val="00446E97"/>
    <w:rsid w:val="004506F4"/>
    <w:rsid w:val="00450865"/>
    <w:rsid w:val="00450B17"/>
    <w:rsid w:val="00450B20"/>
    <w:rsid w:val="0045107D"/>
    <w:rsid w:val="00451633"/>
    <w:rsid w:val="00451AF4"/>
    <w:rsid w:val="00451FDA"/>
    <w:rsid w:val="004521CA"/>
    <w:rsid w:val="004522DB"/>
    <w:rsid w:val="00452316"/>
    <w:rsid w:val="00452361"/>
    <w:rsid w:val="00454214"/>
    <w:rsid w:val="004542AF"/>
    <w:rsid w:val="004545D8"/>
    <w:rsid w:val="004545F6"/>
    <w:rsid w:val="004547B6"/>
    <w:rsid w:val="00454822"/>
    <w:rsid w:val="00454AF9"/>
    <w:rsid w:val="0045574D"/>
    <w:rsid w:val="00455815"/>
    <w:rsid w:val="00455950"/>
    <w:rsid w:val="00455C96"/>
    <w:rsid w:val="00455CA9"/>
    <w:rsid w:val="00456177"/>
    <w:rsid w:val="004561DB"/>
    <w:rsid w:val="00456227"/>
    <w:rsid w:val="004564DF"/>
    <w:rsid w:val="004567AD"/>
    <w:rsid w:val="0045697A"/>
    <w:rsid w:val="00456AB7"/>
    <w:rsid w:val="00456C77"/>
    <w:rsid w:val="00456F66"/>
    <w:rsid w:val="00456FF9"/>
    <w:rsid w:val="00457020"/>
    <w:rsid w:val="0045703B"/>
    <w:rsid w:val="00457156"/>
    <w:rsid w:val="004574A5"/>
    <w:rsid w:val="00457971"/>
    <w:rsid w:val="00457BDC"/>
    <w:rsid w:val="00460547"/>
    <w:rsid w:val="00460763"/>
    <w:rsid w:val="00460F40"/>
    <w:rsid w:val="00461082"/>
    <w:rsid w:val="004610FA"/>
    <w:rsid w:val="00461307"/>
    <w:rsid w:val="00461C7D"/>
    <w:rsid w:val="00461E15"/>
    <w:rsid w:val="0046202F"/>
    <w:rsid w:val="004624E6"/>
    <w:rsid w:val="004625EB"/>
    <w:rsid w:val="00462693"/>
    <w:rsid w:val="00462DBA"/>
    <w:rsid w:val="00463234"/>
    <w:rsid w:val="00463287"/>
    <w:rsid w:val="00463A60"/>
    <w:rsid w:val="00463B4A"/>
    <w:rsid w:val="00463B67"/>
    <w:rsid w:val="004643EA"/>
    <w:rsid w:val="0046466D"/>
    <w:rsid w:val="0046494C"/>
    <w:rsid w:val="00464973"/>
    <w:rsid w:val="00464AC1"/>
    <w:rsid w:val="00464C4D"/>
    <w:rsid w:val="00464E3C"/>
    <w:rsid w:val="0046545D"/>
    <w:rsid w:val="004656F1"/>
    <w:rsid w:val="00465768"/>
    <w:rsid w:val="004659D3"/>
    <w:rsid w:val="00465A1B"/>
    <w:rsid w:val="00466121"/>
    <w:rsid w:val="00466295"/>
    <w:rsid w:val="004665A0"/>
    <w:rsid w:val="004665AC"/>
    <w:rsid w:val="004665CC"/>
    <w:rsid w:val="00466823"/>
    <w:rsid w:val="0046698A"/>
    <w:rsid w:val="00466CD8"/>
    <w:rsid w:val="004670B6"/>
    <w:rsid w:val="00467598"/>
    <w:rsid w:val="00467705"/>
    <w:rsid w:val="00467A16"/>
    <w:rsid w:val="00467BF1"/>
    <w:rsid w:val="00467D07"/>
    <w:rsid w:val="0047061C"/>
    <w:rsid w:val="00470919"/>
    <w:rsid w:val="00470A8E"/>
    <w:rsid w:val="00470B49"/>
    <w:rsid w:val="00470ECA"/>
    <w:rsid w:val="00471119"/>
    <w:rsid w:val="0047141E"/>
    <w:rsid w:val="004715D6"/>
    <w:rsid w:val="00471D98"/>
    <w:rsid w:val="00471F49"/>
    <w:rsid w:val="00471F7C"/>
    <w:rsid w:val="00472229"/>
    <w:rsid w:val="0047239B"/>
    <w:rsid w:val="00472520"/>
    <w:rsid w:val="00472C3C"/>
    <w:rsid w:val="00472D0C"/>
    <w:rsid w:val="0047380C"/>
    <w:rsid w:val="00473E61"/>
    <w:rsid w:val="004742F2"/>
    <w:rsid w:val="004746D0"/>
    <w:rsid w:val="0047497F"/>
    <w:rsid w:val="00474C6C"/>
    <w:rsid w:val="00474D5A"/>
    <w:rsid w:val="00474DAD"/>
    <w:rsid w:val="00475030"/>
    <w:rsid w:val="00475594"/>
    <w:rsid w:val="00475718"/>
    <w:rsid w:val="004757FE"/>
    <w:rsid w:val="00475A5E"/>
    <w:rsid w:val="00475DE0"/>
    <w:rsid w:val="004765E2"/>
    <w:rsid w:val="00476A61"/>
    <w:rsid w:val="00476FC0"/>
    <w:rsid w:val="00477235"/>
    <w:rsid w:val="004774C8"/>
    <w:rsid w:val="0047778D"/>
    <w:rsid w:val="0047786F"/>
    <w:rsid w:val="00477A70"/>
    <w:rsid w:val="00477DEA"/>
    <w:rsid w:val="00477E33"/>
    <w:rsid w:val="00480062"/>
    <w:rsid w:val="0048063A"/>
    <w:rsid w:val="00480E29"/>
    <w:rsid w:val="004812E2"/>
    <w:rsid w:val="0048132A"/>
    <w:rsid w:val="00481577"/>
    <w:rsid w:val="00481BA3"/>
    <w:rsid w:val="004820D4"/>
    <w:rsid w:val="004825EB"/>
    <w:rsid w:val="00482648"/>
    <w:rsid w:val="00482714"/>
    <w:rsid w:val="004827BE"/>
    <w:rsid w:val="004829D7"/>
    <w:rsid w:val="00482CDC"/>
    <w:rsid w:val="00482F95"/>
    <w:rsid w:val="00483DBB"/>
    <w:rsid w:val="004840C7"/>
    <w:rsid w:val="0048431E"/>
    <w:rsid w:val="0048452C"/>
    <w:rsid w:val="00484FFF"/>
    <w:rsid w:val="0048510A"/>
    <w:rsid w:val="0048556E"/>
    <w:rsid w:val="004857D6"/>
    <w:rsid w:val="0048588D"/>
    <w:rsid w:val="00485983"/>
    <w:rsid w:val="00485B7E"/>
    <w:rsid w:val="00485C88"/>
    <w:rsid w:val="00486330"/>
    <w:rsid w:val="0048666D"/>
    <w:rsid w:val="00486AB4"/>
    <w:rsid w:val="00486C94"/>
    <w:rsid w:val="00486F10"/>
    <w:rsid w:val="00490997"/>
    <w:rsid w:val="00490AEC"/>
    <w:rsid w:val="004914F2"/>
    <w:rsid w:val="0049169B"/>
    <w:rsid w:val="00491786"/>
    <w:rsid w:val="004919A4"/>
    <w:rsid w:val="00491B01"/>
    <w:rsid w:val="00491B17"/>
    <w:rsid w:val="00491C6A"/>
    <w:rsid w:val="00491E47"/>
    <w:rsid w:val="00491EBA"/>
    <w:rsid w:val="00492C0F"/>
    <w:rsid w:val="00492C8C"/>
    <w:rsid w:val="00492DDC"/>
    <w:rsid w:val="004943CF"/>
    <w:rsid w:val="004947DF"/>
    <w:rsid w:val="00494818"/>
    <w:rsid w:val="0049488C"/>
    <w:rsid w:val="00494989"/>
    <w:rsid w:val="0049498D"/>
    <w:rsid w:val="00494CB8"/>
    <w:rsid w:val="00494FB8"/>
    <w:rsid w:val="0049521D"/>
    <w:rsid w:val="004954A5"/>
    <w:rsid w:val="00495660"/>
    <w:rsid w:val="004957F7"/>
    <w:rsid w:val="00495F20"/>
    <w:rsid w:val="00495F80"/>
    <w:rsid w:val="00496077"/>
    <w:rsid w:val="004960E2"/>
    <w:rsid w:val="00496243"/>
    <w:rsid w:val="0049653D"/>
    <w:rsid w:val="004965C7"/>
    <w:rsid w:val="00496A85"/>
    <w:rsid w:val="00496CD8"/>
    <w:rsid w:val="00496D56"/>
    <w:rsid w:val="004971E0"/>
    <w:rsid w:val="004973AE"/>
    <w:rsid w:val="004974EB"/>
    <w:rsid w:val="004A036B"/>
    <w:rsid w:val="004A0566"/>
    <w:rsid w:val="004A05A8"/>
    <w:rsid w:val="004A0611"/>
    <w:rsid w:val="004A0848"/>
    <w:rsid w:val="004A0ED9"/>
    <w:rsid w:val="004A109E"/>
    <w:rsid w:val="004A112E"/>
    <w:rsid w:val="004A1329"/>
    <w:rsid w:val="004A1A78"/>
    <w:rsid w:val="004A2909"/>
    <w:rsid w:val="004A2A2A"/>
    <w:rsid w:val="004A2E16"/>
    <w:rsid w:val="004A2E26"/>
    <w:rsid w:val="004A2E57"/>
    <w:rsid w:val="004A2E76"/>
    <w:rsid w:val="004A3105"/>
    <w:rsid w:val="004A314E"/>
    <w:rsid w:val="004A324E"/>
    <w:rsid w:val="004A3280"/>
    <w:rsid w:val="004A331F"/>
    <w:rsid w:val="004A4633"/>
    <w:rsid w:val="004A4F93"/>
    <w:rsid w:val="004A5037"/>
    <w:rsid w:val="004A52BB"/>
    <w:rsid w:val="004A5590"/>
    <w:rsid w:val="004A5788"/>
    <w:rsid w:val="004A5C7B"/>
    <w:rsid w:val="004A62D0"/>
    <w:rsid w:val="004A6DA0"/>
    <w:rsid w:val="004A6DF1"/>
    <w:rsid w:val="004A7288"/>
    <w:rsid w:val="004A77F3"/>
    <w:rsid w:val="004A7E26"/>
    <w:rsid w:val="004B04D3"/>
    <w:rsid w:val="004B05CB"/>
    <w:rsid w:val="004B0C47"/>
    <w:rsid w:val="004B0C4B"/>
    <w:rsid w:val="004B0E26"/>
    <w:rsid w:val="004B18A9"/>
    <w:rsid w:val="004B19A1"/>
    <w:rsid w:val="004B2571"/>
    <w:rsid w:val="004B2724"/>
    <w:rsid w:val="004B2EB3"/>
    <w:rsid w:val="004B3678"/>
    <w:rsid w:val="004B374B"/>
    <w:rsid w:val="004B3980"/>
    <w:rsid w:val="004B3E76"/>
    <w:rsid w:val="004B3FB1"/>
    <w:rsid w:val="004B40C9"/>
    <w:rsid w:val="004B43A1"/>
    <w:rsid w:val="004B447D"/>
    <w:rsid w:val="004B44D4"/>
    <w:rsid w:val="004B48F9"/>
    <w:rsid w:val="004B4AAF"/>
    <w:rsid w:val="004B4BA9"/>
    <w:rsid w:val="004B4C7B"/>
    <w:rsid w:val="004B5273"/>
    <w:rsid w:val="004B59BF"/>
    <w:rsid w:val="004B5C35"/>
    <w:rsid w:val="004B5CB9"/>
    <w:rsid w:val="004B6467"/>
    <w:rsid w:val="004B6615"/>
    <w:rsid w:val="004B68CD"/>
    <w:rsid w:val="004B6B50"/>
    <w:rsid w:val="004B729D"/>
    <w:rsid w:val="004B72C1"/>
    <w:rsid w:val="004B7E99"/>
    <w:rsid w:val="004C09CA"/>
    <w:rsid w:val="004C0FB3"/>
    <w:rsid w:val="004C101D"/>
    <w:rsid w:val="004C10BF"/>
    <w:rsid w:val="004C18E9"/>
    <w:rsid w:val="004C1BDD"/>
    <w:rsid w:val="004C1F77"/>
    <w:rsid w:val="004C21AE"/>
    <w:rsid w:val="004C2A69"/>
    <w:rsid w:val="004C2B97"/>
    <w:rsid w:val="004C2C65"/>
    <w:rsid w:val="004C2C81"/>
    <w:rsid w:val="004C2CEB"/>
    <w:rsid w:val="004C2D2C"/>
    <w:rsid w:val="004C308A"/>
    <w:rsid w:val="004C370A"/>
    <w:rsid w:val="004C3727"/>
    <w:rsid w:val="004C3B7A"/>
    <w:rsid w:val="004C3D33"/>
    <w:rsid w:val="004C434E"/>
    <w:rsid w:val="004C43F7"/>
    <w:rsid w:val="004C46F5"/>
    <w:rsid w:val="004C4A52"/>
    <w:rsid w:val="004C4AA1"/>
    <w:rsid w:val="004C4AE3"/>
    <w:rsid w:val="004C4C3C"/>
    <w:rsid w:val="004C56C1"/>
    <w:rsid w:val="004C5810"/>
    <w:rsid w:val="004C58B3"/>
    <w:rsid w:val="004C63EE"/>
    <w:rsid w:val="004C669D"/>
    <w:rsid w:val="004C66E3"/>
    <w:rsid w:val="004C67ED"/>
    <w:rsid w:val="004C7267"/>
    <w:rsid w:val="004C7796"/>
    <w:rsid w:val="004C7811"/>
    <w:rsid w:val="004C783B"/>
    <w:rsid w:val="004C796E"/>
    <w:rsid w:val="004C7A29"/>
    <w:rsid w:val="004C7B97"/>
    <w:rsid w:val="004D01FB"/>
    <w:rsid w:val="004D0354"/>
    <w:rsid w:val="004D11C2"/>
    <w:rsid w:val="004D178E"/>
    <w:rsid w:val="004D181E"/>
    <w:rsid w:val="004D1A3F"/>
    <w:rsid w:val="004D1AFE"/>
    <w:rsid w:val="004D2284"/>
    <w:rsid w:val="004D245A"/>
    <w:rsid w:val="004D295F"/>
    <w:rsid w:val="004D2AFF"/>
    <w:rsid w:val="004D353B"/>
    <w:rsid w:val="004D386B"/>
    <w:rsid w:val="004D3F58"/>
    <w:rsid w:val="004D4090"/>
    <w:rsid w:val="004D412C"/>
    <w:rsid w:val="004D4639"/>
    <w:rsid w:val="004D4F44"/>
    <w:rsid w:val="004D54CA"/>
    <w:rsid w:val="004D5B84"/>
    <w:rsid w:val="004D605E"/>
    <w:rsid w:val="004D634C"/>
    <w:rsid w:val="004D63C8"/>
    <w:rsid w:val="004D6459"/>
    <w:rsid w:val="004D6B85"/>
    <w:rsid w:val="004D6D9F"/>
    <w:rsid w:val="004D6E23"/>
    <w:rsid w:val="004D6F8E"/>
    <w:rsid w:val="004D7091"/>
    <w:rsid w:val="004D7152"/>
    <w:rsid w:val="004D7397"/>
    <w:rsid w:val="004D7D66"/>
    <w:rsid w:val="004D7D92"/>
    <w:rsid w:val="004D7F63"/>
    <w:rsid w:val="004D7F85"/>
    <w:rsid w:val="004E0098"/>
    <w:rsid w:val="004E0254"/>
    <w:rsid w:val="004E02BD"/>
    <w:rsid w:val="004E0548"/>
    <w:rsid w:val="004E0594"/>
    <w:rsid w:val="004E088C"/>
    <w:rsid w:val="004E095E"/>
    <w:rsid w:val="004E09DF"/>
    <w:rsid w:val="004E0BD2"/>
    <w:rsid w:val="004E0F07"/>
    <w:rsid w:val="004E199E"/>
    <w:rsid w:val="004E1BEC"/>
    <w:rsid w:val="004E2151"/>
    <w:rsid w:val="004E311E"/>
    <w:rsid w:val="004E3169"/>
    <w:rsid w:val="004E3214"/>
    <w:rsid w:val="004E33EF"/>
    <w:rsid w:val="004E36A1"/>
    <w:rsid w:val="004E37E7"/>
    <w:rsid w:val="004E39EF"/>
    <w:rsid w:val="004E3BFD"/>
    <w:rsid w:val="004E3F98"/>
    <w:rsid w:val="004E4569"/>
    <w:rsid w:val="004E47FD"/>
    <w:rsid w:val="004E4A74"/>
    <w:rsid w:val="004E4F70"/>
    <w:rsid w:val="004E516A"/>
    <w:rsid w:val="004E5179"/>
    <w:rsid w:val="004E541E"/>
    <w:rsid w:val="004E5637"/>
    <w:rsid w:val="004E57DD"/>
    <w:rsid w:val="004E596E"/>
    <w:rsid w:val="004E59A7"/>
    <w:rsid w:val="004E5A3E"/>
    <w:rsid w:val="004E5C44"/>
    <w:rsid w:val="004E5DA0"/>
    <w:rsid w:val="004E635E"/>
    <w:rsid w:val="004E63EF"/>
    <w:rsid w:val="004E6C5D"/>
    <w:rsid w:val="004E6D48"/>
    <w:rsid w:val="004E6E00"/>
    <w:rsid w:val="004E73B7"/>
    <w:rsid w:val="004E73CE"/>
    <w:rsid w:val="004E75A0"/>
    <w:rsid w:val="004E7B8A"/>
    <w:rsid w:val="004E7B9C"/>
    <w:rsid w:val="004E7E3B"/>
    <w:rsid w:val="004F0282"/>
    <w:rsid w:val="004F07ED"/>
    <w:rsid w:val="004F08BC"/>
    <w:rsid w:val="004F0B69"/>
    <w:rsid w:val="004F11AD"/>
    <w:rsid w:val="004F1380"/>
    <w:rsid w:val="004F16F7"/>
    <w:rsid w:val="004F1DC4"/>
    <w:rsid w:val="004F249E"/>
    <w:rsid w:val="004F2627"/>
    <w:rsid w:val="004F2781"/>
    <w:rsid w:val="004F2868"/>
    <w:rsid w:val="004F2B3A"/>
    <w:rsid w:val="004F2B88"/>
    <w:rsid w:val="004F300B"/>
    <w:rsid w:val="004F31B5"/>
    <w:rsid w:val="004F32E5"/>
    <w:rsid w:val="004F3531"/>
    <w:rsid w:val="004F37A5"/>
    <w:rsid w:val="004F3812"/>
    <w:rsid w:val="004F3B7B"/>
    <w:rsid w:val="004F3BCE"/>
    <w:rsid w:val="004F3C73"/>
    <w:rsid w:val="004F3F27"/>
    <w:rsid w:val="004F3FD6"/>
    <w:rsid w:val="004F41CE"/>
    <w:rsid w:val="004F49F7"/>
    <w:rsid w:val="004F4E2E"/>
    <w:rsid w:val="004F4E9A"/>
    <w:rsid w:val="004F5318"/>
    <w:rsid w:val="004F5A0B"/>
    <w:rsid w:val="004F5DED"/>
    <w:rsid w:val="004F6B2B"/>
    <w:rsid w:val="004F6C77"/>
    <w:rsid w:val="004F6CF2"/>
    <w:rsid w:val="004F6F0B"/>
    <w:rsid w:val="004F6F73"/>
    <w:rsid w:val="004F72EC"/>
    <w:rsid w:val="004F7439"/>
    <w:rsid w:val="004F7464"/>
    <w:rsid w:val="004F79AC"/>
    <w:rsid w:val="004F7C31"/>
    <w:rsid w:val="004F7D46"/>
    <w:rsid w:val="004F7F28"/>
    <w:rsid w:val="0050013F"/>
    <w:rsid w:val="0050034B"/>
    <w:rsid w:val="00500454"/>
    <w:rsid w:val="0050057F"/>
    <w:rsid w:val="00500C45"/>
    <w:rsid w:val="00500E53"/>
    <w:rsid w:val="00500F3E"/>
    <w:rsid w:val="0050104F"/>
    <w:rsid w:val="00501240"/>
    <w:rsid w:val="005016B9"/>
    <w:rsid w:val="005017B5"/>
    <w:rsid w:val="005017FF"/>
    <w:rsid w:val="005018CE"/>
    <w:rsid w:val="005019EC"/>
    <w:rsid w:val="00502330"/>
    <w:rsid w:val="005023AB"/>
    <w:rsid w:val="0050267F"/>
    <w:rsid w:val="00502746"/>
    <w:rsid w:val="005027F9"/>
    <w:rsid w:val="005029A1"/>
    <w:rsid w:val="00503158"/>
    <w:rsid w:val="00503636"/>
    <w:rsid w:val="00503DF3"/>
    <w:rsid w:val="00503EF9"/>
    <w:rsid w:val="005041CC"/>
    <w:rsid w:val="005042A8"/>
    <w:rsid w:val="005046A7"/>
    <w:rsid w:val="00504A4A"/>
    <w:rsid w:val="00504CBE"/>
    <w:rsid w:val="0050509E"/>
    <w:rsid w:val="00505121"/>
    <w:rsid w:val="0050529C"/>
    <w:rsid w:val="005053BF"/>
    <w:rsid w:val="0050576B"/>
    <w:rsid w:val="00505924"/>
    <w:rsid w:val="00506218"/>
    <w:rsid w:val="005066A1"/>
    <w:rsid w:val="005068C4"/>
    <w:rsid w:val="00506F90"/>
    <w:rsid w:val="0050716D"/>
    <w:rsid w:val="005071F9"/>
    <w:rsid w:val="00507A3F"/>
    <w:rsid w:val="005105F9"/>
    <w:rsid w:val="00510872"/>
    <w:rsid w:val="0051093E"/>
    <w:rsid w:val="00510B2C"/>
    <w:rsid w:val="00510C67"/>
    <w:rsid w:val="00510D7C"/>
    <w:rsid w:val="00510EF2"/>
    <w:rsid w:val="00510FFB"/>
    <w:rsid w:val="005117D9"/>
    <w:rsid w:val="005117E6"/>
    <w:rsid w:val="0051191D"/>
    <w:rsid w:val="00511C94"/>
    <w:rsid w:val="00511F97"/>
    <w:rsid w:val="005124B9"/>
    <w:rsid w:val="0051264B"/>
    <w:rsid w:val="00512A21"/>
    <w:rsid w:val="00513418"/>
    <w:rsid w:val="0051373E"/>
    <w:rsid w:val="005138FB"/>
    <w:rsid w:val="00513CFA"/>
    <w:rsid w:val="00514030"/>
    <w:rsid w:val="0051431D"/>
    <w:rsid w:val="005143AD"/>
    <w:rsid w:val="00514623"/>
    <w:rsid w:val="00514679"/>
    <w:rsid w:val="00514F67"/>
    <w:rsid w:val="00514FA9"/>
    <w:rsid w:val="00515791"/>
    <w:rsid w:val="00515A80"/>
    <w:rsid w:val="00515BB2"/>
    <w:rsid w:val="00515C84"/>
    <w:rsid w:val="005161B4"/>
    <w:rsid w:val="005167DB"/>
    <w:rsid w:val="0051694B"/>
    <w:rsid w:val="0051727A"/>
    <w:rsid w:val="005172AD"/>
    <w:rsid w:val="005172EA"/>
    <w:rsid w:val="00517866"/>
    <w:rsid w:val="00517B92"/>
    <w:rsid w:val="0052017E"/>
    <w:rsid w:val="00520B07"/>
    <w:rsid w:val="00520D03"/>
    <w:rsid w:val="00520DD9"/>
    <w:rsid w:val="005214FB"/>
    <w:rsid w:val="0052153D"/>
    <w:rsid w:val="0052155D"/>
    <w:rsid w:val="0052181C"/>
    <w:rsid w:val="00521875"/>
    <w:rsid w:val="00521DC8"/>
    <w:rsid w:val="00522297"/>
    <w:rsid w:val="0052229B"/>
    <w:rsid w:val="00522360"/>
    <w:rsid w:val="00522A3C"/>
    <w:rsid w:val="00523871"/>
    <w:rsid w:val="00523970"/>
    <w:rsid w:val="00523CE1"/>
    <w:rsid w:val="00523EC1"/>
    <w:rsid w:val="00524179"/>
    <w:rsid w:val="00524230"/>
    <w:rsid w:val="00524356"/>
    <w:rsid w:val="00524699"/>
    <w:rsid w:val="00524C8F"/>
    <w:rsid w:val="00524D09"/>
    <w:rsid w:val="00525386"/>
    <w:rsid w:val="00525D01"/>
    <w:rsid w:val="00526208"/>
    <w:rsid w:val="005266F2"/>
    <w:rsid w:val="0052690A"/>
    <w:rsid w:val="005269C8"/>
    <w:rsid w:val="00526F3B"/>
    <w:rsid w:val="005276FA"/>
    <w:rsid w:val="00527BB7"/>
    <w:rsid w:val="00527DE4"/>
    <w:rsid w:val="00527F10"/>
    <w:rsid w:val="0053018A"/>
    <w:rsid w:val="00530BB8"/>
    <w:rsid w:val="0053143E"/>
    <w:rsid w:val="00531C75"/>
    <w:rsid w:val="00532256"/>
    <w:rsid w:val="0053225A"/>
    <w:rsid w:val="005323C7"/>
    <w:rsid w:val="00532B47"/>
    <w:rsid w:val="00532F2A"/>
    <w:rsid w:val="0053312A"/>
    <w:rsid w:val="00533233"/>
    <w:rsid w:val="005332F4"/>
    <w:rsid w:val="0053347C"/>
    <w:rsid w:val="005339AB"/>
    <w:rsid w:val="00533CF7"/>
    <w:rsid w:val="00533E3B"/>
    <w:rsid w:val="005342C1"/>
    <w:rsid w:val="0053434C"/>
    <w:rsid w:val="00534AB9"/>
    <w:rsid w:val="00534C06"/>
    <w:rsid w:val="0053570A"/>
    <w:rsid w:val="0053581C"/>
    <w:rsid w:val="005358A4"/>
    <w:rsid w:val="00535E5D"/>
    <w:rsid w:val="00535EEE"/>
    <w:rsid w:val="00536858"/>
    <w:rsid w:val="005368DE"/>
    <w:rsid w:val="00536CE7"/>
    <w:rsid w:val="00536EF3"/>
    <w:rsid w:val="00537019"/>
    <w:rsid w:val="00537102"/>
    <w:rsid w:val="00537675"/>
    <w:rsid w:val="00537A85"/>
    <w:rsid w:val="00537B4F"/>
    <w:rsid w:val="005404A9"/>
    <w:rsid w:val="005408DE"/>
    <w:rsid w:val="00540BD9"/>
    <w:rsid w:val="00540FF2"/>
    <w:rsid w:val="00541028"/>
    <w:rsid w:val="005413D9"/>
    <w:rsid w:val="00541549"/>
    <w:rsid w:val="005417E1"/>
    <w:rsid w:val="00541DAE"/>
    <w:rsid w:val="0054213D"/>
    <w:rsid w:val="00542283"/>
    <w:rsid w:val="005425D8"/>
    <w:rsid w:val="00542CF4"/>
    <w:rsid w:val="00542D4B"/>
    <w:rsid w:val="00542EC5"/>
    <w:rsid w:val="00542FE6"/>
    <w:rsid w:val="005434D1"/>
    <w:rsid w:val="00543695"/>
    <w:rsid w:val="0054370E"/>
    <w:rsid w:val="00543796"/>
    <w:rsid w:val="00543821"/>
    <w:rsid w:val="00543D6B"/>
    <w:rsid w:val="00543F41"/>
    <w:rsid w:val="00543FE5"/>
    <w:rsid w:val="005440AA"/>
    <w:rsid w:val="0054412C"/>
    <w:rsid w:val="0054420D"/>
    <w:rsid w:val="0054472B"/>
    <w:rsid w:val="00544D48"/>
    <w:rsid w:val="005451D2"/>
    <w:rsid w:val="00545338"/>
    <w:rsid w:val="0054552A"/>
    <w:rsid w:val="005456D8"/>
    <w:rsid w:val="005459A9"/>
    <w:rsid w:val="00545CCF"/>
    <w:rsid w:val="00545E96"/>
    <w:rsid w:val="005462B0"/>
    <w:rsid w:val="00546829"/>
    <w:rsid w:val="005468BE"/>
    <w:rsid w:val="005468C9"/>
    <w:rsid w:val="00546C55"/>
    <w:rsid w:val="00546DE1"/>
    <w:rsid w:val="005470F3"/>
    <w:rsid w:val="00547276"/>
    <w:rsid w:val="0054767F"/>
    <w:rsid w:val="00547907"/>
    <w:rsid w:val="00547AB3"/>
    <w:rsid w:val="00547CBB"/>
    <w:rsid w:val="00547FBA"/>
    <w:rsid w:val="00550B03"/>
    <w:rsid w:val="00550BDB"/>
    <w:rsid w:val="00551372"/>
    <w:rsid w:val="0055165E"/>
    <w:rsid w:val="0055176B"/>
    <w:rsid w:val="00551C60"/>
    <w:rsid w:val="005523D9"/>
    <w:rsid w:val="00552403"/>
    <w:rsid w:val="00552453"/>
    <w:rsid w:val="00552958"/>
    <w:rsid w:val="00552A79"/>
    <w:rsid w:val="00553011"/>
    <w:rsid w:val="0055325B"/>
    <w:rsid w:val="005533E5"/>
    <w:rsid w:val="0055372B"/>
    <w:rsid w:val="0055376F"/>
    <w:rsid w:val="00553B30"/>
    <w:rsid w:val="00553F45"/>
    <w:rsid w:val="00554279"/>
    <w:rsid w:val="0055446E"/>
    <w:rsid w:val="0055447A"/>
    <w:rsid w:val="00554535"/>
    <w:rsid w:val="00554B75"/>
    <w:rsid w:val="00554F52"/>
    <w:rsid w:val="0055568D"/>
    <w:rsid w:val="005556D2"/>
    <w:rsid w:val="00555865"/>
    <w:rsid w:val="00555958"/>
    <w:rsid w:val="00555975"/>
    <w:rsid w:val="005559F0"/>
    <w:rsid w:val="00556373"/>
    <w:rsid w:val="005568F8"/>
    <w:rsid w:val="00556CB3"/>
    <w:rsid w:val="00556F9D"/>
    <w:rsid w:val="00556FC8"/>
    <w:rsid w:val="005573AE"/>
    <w:rsid w:val="005573DC"/>
    <w:rsid w:val="00557504"/>
    <w:rsid w:val="0055794C"/>
    <w:rsid w:val="00557A7B"/>
    <w:rsid w:val="00560440"/>
    <w:rsid w:val="00560510"/>
    <w:rsid w:val="00560DC1"/>
    <w:rsid w:val="005612D3"/>
    <w:rsid w:val="005616AB"/>
    <w:rsid w:val="00561826"/>
    <w:rsid w:val="00561B9E"/>
    <w:rsid w:val="00561D47"/>
    <w:rsid w:val="00562429"/>
    <w:rsid w:val="0056245C"/>
    <w:rsid w:val="00562615"/>
    <w:rsid w:val="005628DD"/>
    <w:rsid w:val="005629E1"/>
    <w:rsid w:val="00563251"/>
    <w:rsid w:val="0056347B"/>
    <w:rsid w:val="005639E3"/>
    <w:rsid w:val="00563B89"/>
    <w:rsid w:val="00563CDC"/>
    <w:rsid w:val="00563E52"/>
    <w:rsid w:val="00563F5C"/>
    <w:rsid w:val="005643A4"/>
    <w:rsid w:val="00564606"/>
    <w:rsid w:val="00564904"/>
    <w:rsid w:val="00564924"/>
    <w:rsid w:val="00564A0C"/>
    <w:rsid w:val="00564CC4"/>
    <w:rsid w:val="00564DC5"/>
    <w:rsid w:val="00564FEF"/>
    <w:rsid w:val="005650B3"/>
    <w:rsid w:val="005653EF"/>
    <w:rsid w:val="00565B06"/>
    <w:rsid w:val="00565B19"/>
    <w:rsid w:val="00565F02"/>
    <w:rsid w:val="00565F5B"/>
    <w:rsid w:val="0056606F"/>
    <w:rsid w:val="005660C5"/>
    <w:rsid w:val="0056653A"/>
    <w:rsid w:val="005665DF"/>
    <w:rsid w:val="005668C5"/>
    <w:rsid w:val="00566AE5"/>
    <w:rsid w:val="00566BF2"/>
    <w:rsid w:val="005672EE"/>
    <w:rsid w:val="005674AC"/>
    <w:rsid w:val="00567502"/>
    <w:rsid w:val="0056784A"/>
    <w:rsid w:val="00567943"/>
    <w:rsid w:val="00567D52"/>
    <w:rsid w:val="00570128"/>
    <w:rsid w:val="00570250"/>
    <w:rsid w:val="00570598"/>
    <w:rsid w:val="0057073C"/>
    <w:rsid w:val="00570971"/>
    <w:rsid w:val="005709E9"/>
    <w:rsid w:val="00571009"/>
    <w:rsid w:val="005711D3"/>
    <w:rsid w:val="005716A8"/>
    <w:rsid w:val="0057172A"/>
    <w:rsid w:val="00571DBB"/>
    <w:rsid w:val="005721CD"/>
    <w:rsid w:val="005722E4"/>
    <w:rsid w:val="00572331"/>
    <w:rsid w:val="005725E5"/>
    <w:rsid w:val="005725F4"/>
    <w:rsid w:val="0057297A"/>
    <w:rsid w:val="00572AFD"/>
    <w:rsid w:val="005730CB"/>
    <w:rsid w:val="005732BA"/>
    <w:rsid w:val="0057342E"/>
    <w:rsid w:val="005735A2"/>
    <w:rsid w:val="005739F2"/>
    <w:rsid w:val="00573D29"/>
    <w:rsid w:val="00574659"/>
    <w:rsid w:val="00574EBC"/>
    <w:rsid w:val="005753C9"/>
    <w:rsid w:val="0057559B"/>
    <w:rsid w:val="0057657C"/>
    <w:rsid w:val="00576858"/>
    <w:rsid w:val="00576A6F"/>
    <w:rsid w:val="00576DAA"/>
    <w:rsid w:val="00576F4D"/>
    <w:rsid w:val="0057747C"/>
    <w:rsid w:val="005778C3"/>
    <w:rsid w:val="005779D1"/>
    <w:rsid w:val="00577A62"/>
    <w:rsid w:val="00577BA9"/>
    <w:rsid w:val="0058002E"/>
    <w:rsid w:val="00580460"/>
    <w:rsid w:val="0058071C"/>
    <w:rsid w:val="00580EAE"/>
    <w:rsid w:val="00580FF3"/>
    <w:rsid w:val="005810B6"/>
    <w:rsid w:val="0058119F"/>
    <w:rsid w:val="0058126D"/>
    <w:rsid w:val="0058129F"/>
    <w:rsid w:val="005815FC"/>
    <w:rsid w:val="005816D0"/>
    <w:rsid w:val="005816E6"/>
    <w:rsid w:val="0058198C"/>
    <w:rsid w:val="00583C07"/>
    <w:rsid w:val="00583EC7"/>
    <w:rsid w:val="00584309"/>
    <w:rsid w:val="0058456E"/>
    <w:rsid w:val="00584663"/>
    <w:rsid w:val="0058476E"/>
    <w:rsid w:val="00584E22"/>
    <w:rsid w:val="0058594E"/>
    <w:rsid w:val="00585EA7"/>
    <w:rsid w:val="00585FE6"/>
    <w:rsid w:val="0058636D"/>
    <w:rsid w:val="00586476"/>
    <w:rsid w:val="005866DC"/>
    <w:rsid w:val="00586C44"/>
    <w:rsid w:val="00586C87"/>
    <w:rsid w:val="00586DB9"/>
    <w:rsid w:val="00586F41"/>
    <w:rsid w:val="00587470"/>
    <w:rsid w:val="0058758A"/>
    <w:rsid w:val="00587AB9"/>
    <w:rsid w:val="00587B88"/>
    <w:rsid w:val="0059007C"/>
    <w:rsid w:val="005902CE"/>
    <w:rsid w:val="00590474"/>
    <w:rsid w:val="005904CD"/>
    <w:rsid w:val="005907CB"/>
    <w:rsid w:val="0059118B"/>
    <w:rsid w:val="0059128E"/>
    <w:rsid w:val="00591436"/>
    <w:rsid w:val="005914C5"/>
    <w:rsid w:val="005914D7"/>
    <w:rsid w:val="005914E8"/>
    <w:rsid w:val="0059158B"/>
    <w:rsid w:val="005924DB"/>
    <w:rsid w:val="005928F9"/>
    <w:rsid w:val="00592CBF"/>
    <w:rsid w:val="00592EA0"/>
    <w:rsid w:val="00593203"/>
    <w:rsid w:val="00593339"/>
    <w:rsid w:val="0059357A"/>
    <w:rsid w:val="0059358B"/>
    <w:rsid w:val="00593AF4"/>
    <w:rsid w:val="00593B88"/>
    <w:rsid w:val="005940D2"/>
    <w:rsid w:val="005943B0"/>
    <w:rsid w:val="005943EB"/>
    <w:rsid w:val="0059459B"/>
    <w:rsid w:val="005946A7"/>
    <w:rsid w:val="00594DEE"/>
    <w:rsid w:val="00594FB6"/>
    <w:rsid w:val="00595CD2"/>
    <w:rsid w:val="00595EEA"/>
    <w:rsid w:val="00595F4F"/>
    <w:rsid w:val="00595F73"/>
    <w:rsid w:val="005963ED"/>
    <w:rsid w:val="0059646A"/>
    <w:rsid w:val="005965F2"/>
    <w:rsid w:val="0059686A"/>
    <w:rsid w:val="00596AAC"/>
    <w:rsid w:val="00597045"/>
    <w:rsid w:val="0059707F"/>
    <w:rsid w:val="00597377"/>
    <w:rsid w:val="0059746A"/>
    <w:rsid w:val="0059777C"/>
    <w:rsid w:val="0059783B"/>
    <w:rsid w:val="00597B07"/>
    <w:rsid w:val="00597BA8"/>
    <w:rsid w:val="005A0159"/>
    <w:rsid w:val="005A06B7"/>
    <w:rsid w:val="005A0986"/>
    <w:rsid w:val="005A099D"/>
    <w:rsid w:val="005A0A75"/>
    <w:rsid w:val="005A1221"/>
    <w:rsid w:val="005A14B0"/>
    <w:rsid w:val="005A1557"/>
    <w:rsid w:val="005A15BA"/>
    <w:rsid w:val="005A1918"/>
    <w:rsid w:val="005A1F86"/>
    <w:rsid w:val="005A201C"/>
    <w:rsid w:val="005A220C"/>
    <w:rsid w:val="005A222D"/>
    <w:rsid w:val="005A22B9"/>
    <w:rsid w:val="005A2310"/>
    <w:rsid w:val="005A2CF0"/>
    <w:rsid w:val="005A323F"/>
    <w:rsid w:val="005A3465"/>
    <w:rsid w:val="005A4C50"/>
    <w:rsid w:val="005A5009"/>
    <w:rsid w:val="005A5B0A"/>
    <w:rsid w:val="005A6120"/>
    <w:rsid w:val="005A62D8"/>
    <w:rsid w:val="005A64A4"/>
    <w:rsid w:val="005A6D2D"/>
    <w:rsid w:val="005A7B8D"/>
    <w:rsid w:val="005A7F98"/>
    <w:rsid w:val="005B02D0"/>
    <w:rsid w:val="005B0570"/>
    <w:rsid w:val="005B0761"/>
    <w:rsid w:val="005B0D56"/>
    <w:rsid w:val="005B11AD"/>
    <w:rsid w:val="005B124A"/>
    <w:rsid w:val="005B1AF3"/>
    <w:rsid w:val="005B1F21"/>
    <w:rsid w:val="005B1F2B"/>
    <w:rsid w:val="005B2765"/>
    <w:rsid w:val="005B2BF8"/>
    <w:rsid w:val="005B3064"/>
    <w:rsid w:val="005B36AD"/>
    <w:rsid w:val="005B37B1"/>
    <w:rsid w:val="005B382F"/>
    <w:rsid w:val="005B3B78"/>
    <w:rsid w:val="005B3D1B"/>
    <w:rsid w:val="005B41DD"/>
    <w:rsid w:val="005B41DE"/>
    <w:rsid w:val="005B4291"/>
    <w:rsid w:val="005B44C5"/>
    <w:rsid w:val="005B4C48"/>
    <w:rsid w:val="005B4E5D"/>
    <w:rsid w:val="005B545D"/>
    <w:rsid w:val="005B5584"/>
    <w:rsid w:val="005B570D"/>
    <w:rsid w:val="005B5C0B"/>
    <w:rsid w:val="005B5F44"/>
    <w:rsid w:val="005B60E2"/>
    <w:rsid w:val="005B611B"/>
    <w:rsid w:val="005B613E"/>
    <w:rsid w:val="005B64CE"/>
    <w:rsid w:val="005B6851"/>
    <w:rsid w:val="005B68A9"/>
    <w:rsid w:val="005B6D95"/>
    <w:rsid w:val="005B7A9F"/>
    <w:rsid w:val="005B7C14"/>
    <w:rsid w:val="005C0072"/>
    <w:rsid w:val="005C00A5"/>
    <w:rsid w:val="005C04EB"/>
    <w:rsid w:val="005C0A4F"/>
    <w:rsid w:val="005C1518"/>
    <w:rsid w:val="005C1678"/>
    <w:rsid w:val="005C1986"/>
    <w:rsid w:val="005C22EA"/>
    <w:rsid w:val="005C23B5"/>
    <w:rsid w:val="005C2CAC"/>
    <w:rsid w:val="005C2D5E"/>
    <w:rsid w:val="005C318F"/>
    <w:rsid w:val="005C33CD"/>
    <w:rsid w:val="005C3B38"/>
    <w:rsid w:val="005C3C54"/>
    <w:rsid w:val="005C3E64"/>
    <w:rsid w:val="005C4F98"/>
    <w:rsid w:val="005C50CC"/>
    <w:rsid w:val="005C5138"/>
    <w:rsid w:val="005C528E"/>
    <w:rsid w:val="005C5384"/>
    <w:rsid w:val="005C53F6"/>
    <w:rsid w:val="005C5515"/>
    <w:rsid w:val="005C5921"/>
    <w:rsid w:val="005C6383"/>
    <w:rsid w:val="005C6388"/>
    <w:rsid w:val="005C7554"/>
    <w:rsid w:val="005C77A9"/>
    <w:rsid w:val="005D059C"/>
    <w:rsid w:val="005D075D"/>
    <w:rsid w:val="005D0C5D"/>
    <w:rsid w:val="005D191D"/>
    <w:rsid w:val="005D1C33"/>
    <w:rsid w:val="005D23F4"/>
    <w:rsid w:val="005D2465"/>
    <w:rsid w:val="005D24D2"/>
    <w:rsid w:val="005D2589"/>
    <w:rsid w:val="005D27C9"/>
    <w:rsid w:val="005D289C"/>
    <w:rsid w:val="005D2D85"/>
    <w:rsid w:val="005D2DB9"/>
    <w:rsid w:val="005D30D3"/>
    <w:rsid w:val="005D3B24"/>
    <w:rsid w:val="005D3FB7"/>
    <w:rsid w:val="005D4A5F"/>
    <w:rsid w:val="005D4CC2"/>
    <w:rsid w:val="005D5034"/>
    <w:rsid w:val="005D5356"/>
    <w:rsid w:val="005D555A"/>
    <w:rsid w:val="005D558A"/>
    <w:rsid w:val="005D5FEF"/>
    <w:rsid w:val="005D65BD"/>
    <w:rsid w:val="005D687E"/>
    <w:rsid w:val="005D7258"/>
    <w:rsid w:val="005D727C"/>
    <w:rsid w:val="005D769B"/>
    <w:rsid w:val="005D788C"/>
    <w:rsid w:val="005D792F"/>
    <w:rsid w:val="005E08D7"/>
    <w:rsid w:val="005E0A0F"/>
    <w:rsid w:val="005E0F9F"/>
    <w:rsid w:val="005E1479"/>
    <w:rsid w:val="005E1A22"/>
    <w:rsid w:val="005E1D45"/>
    <w:rsid w:val="005E260A"/>
    <w:rsid w:val="005E2748"/>
    <w:rsid w:val="005E2AD0"/>
    <w:rsid w:val="005E2EED"/>
    <w:rsid w:val="005E3509"/>
    <w:rsid w:val="005E35FC"/>
    <w:rsid w:val="005E3A8E"/>
    <w:rsid w:val="005E3C64"/>
    <w:rsid w:val="005E3F78"/>
    <w:rsid w:val="005E3F99"/>
    <w:rsid w:val="005E416C"/>
    <w:rsid w:val="005E4517"/>
    <w:rsid w:val="005E45AA"/>
    <w:rsid w:val="005E4626"/>
    <w:rsid w:val="005E4C4B"/>
    <w:rsid w:val="005E4CB2"/>
    <w:rsid w:val="005E526E"/>
    <w:rsid w:val="005E544D"/>
    <w:rsid w:val="005E56AB"/>
    <w:rsid w:val="005E58C2"/>
    <w:rsid w:val="005E5AB2"/>
    <w:rsid w:val="005E6055"/>
    <w:rsid w:val="005E6537"/>
    <w:rsid w:val="005E6CC1"/>
    <w:rsid w:val="005E72EF"/>
    <w:rsid w:val="005E740C"/>
    <w:rsid w:val="005E7DB2"/>
    <w:rsid w:val="005F027D"/>
    <w:rsid w:val="005F02AA"/>
    <w:rsid w:val="005F047B"/>
    <w:rsid w:val="005F0516"/>
    <w:rsid w:val="005F062A"/>
    <w:rsid w:val="005F0718"/>
    <w:rsid w:val="005F0BE2"/>
    <w:rsid w:val="005F0C42"/>
    <w:rsid w:val="005F0F05"/>
    <w:rsid w:val="005F146B"/>
    <w:rsid w:val="005F188F"/>
    <w:rsid w:val="005F1B04"/>
    <w:rsid w:val="005F1DEC"/>
    <w:rsid w:val="005F260F"/>
    <w:rsid w:val="005F2834"/>
    <w:rsid w:val="005F288D"/>
    <w:rsid w:val="005F28EB"/>
    <w:rsid w:val="005F2DF1"/>
    <w:rsid w:val="005F3804"/>
    <w:rsid w:val="005F3FED"/>
    <w:rsid w:val="005F4423"/>
    <w:rsid w:val="005F48C3"/>
    <w:rsid w:val="005F4F22"/>
    <w:rsid w:val="005F51E2"/>
    <w:rsid w:val="005F5429"/>
    <w:rsid w:val="005F5475"/>
    <w:rsid w:val="005F55F5"/>
    <w:rsid w:val="005F5C16"/>
    <w:rsid w:val="005F5DF9"/>
    <w:rsid w:val="005F6780"/>
    <w:rsid w:val="005F6CD3"/>
    <w:rsid w:val="005F7512"/>
    <w:rsid w:val="005F79DC"/>
    <w:rsid w:val="005F7C00"/>
    <w:rsid w:val="006000B8"/>
    <w:rsid w:val="00600300"/>
    <w:rsid w:val="00600379"/>
    <w:rsid w:val="00600A4F"/>
    <w:rsid w:val="00601125"/>
    <w:rsid w:val="00601489"/>
    <w:rsid w:val="006017F3"/>
    <w:rsid w:val="00601932"/>
    <w:rsid w:val="00601BD0"/>
    <w:rsid w:val="00601D3A"/>
    <w:rsid w:val="006025FE"/>
    <w:rsid w:val="0060263E"/>
    <w:rsid w:val="006029F5"/>
    <w:rsid w:val="00602A8E"/>
    <w:rsid w:val="00602AED"/>
    <w:rsid w:val="00602E2F"/>
    <w:rsid w:val="006031F8"/>
    <w:rsid w:val="00603209"/>
    <w:rsid w:val="00603CA6"/>
    <w:rsid w:val="00603E20"/>
    <w:rsid w:val="00603FD3"/>
    <w:rsid w:val="0060429F"/>
    <w:rsid w:val="0060458B"/>
    <w:rsid w:val="00604641"/>
    <w:rsid w:val="0060491C"/>
    <w:rsid w:val="00604A7E"/>
    <w:rsid w:val="00604B4E"/>
    <w:rsid w:val="00604C7D"/>
    <w:rsid w:val="00604C8D"/>
    <w:rsid w:val="00605149"/>
    <w:rsid w:val="00605232"/>
    <w:rsid w:val="00605305"/>
    <w:rsid w:val="006053CA"/>
    <w:rsid w:val="0060542F"/>
    <w:rsid w:val="006054B5"/>
    <w:rsid w:val="00605762"/>
    <w:rsid w:val="0060588A"/>
    <w:rsid w:val="00605B65"/>
    <w:rsid w:val="00605E75"/>
    <w:rsid w:val="00605F77"/>
    <w:rsid w:val="006064CC"/>
    <w:rsid w:val="006069E4"/>
    <w:rsid w:val="00606A61"/>
    <w:rsid w:val="00606EA1"/>
    <w:rsid w:val="0060757E"/>
    <w:rsid w:val="00607B14"/>
    <w:rsid w:val="006103B5"/>
    <w:rsid w:val="00610823"/>
    <w:rsid w:val="00610BA2"/>
    <w:rsid w:val="0061172E"/>
    <w:rsid w:val="006117FD"/>
    <w:rsid w:val="00611939"/>
    <w:rsid w:val="006119B8"/>
    <w:rsid w:val="00611A16"/>
    <w:rsid w:val="00612140"/>
    <w:rsid w:val="00612541"/>
    <w:rsid w:val="006125AA"/>
    <w:rsid w:val="00612679"/>
    <w:rsid w:val="006128FD"/>
    <w:rsid w:val="00613127"/>
    <w:rsid w:val="00613179"/>
    <w:rsid w:val="00613445"/>
    <w:rsid w:val="00613AF7"/>
    <w:rsid w:val="00613BB4"/>
    <w:rsid w:val="006142C8"/>
    <w:rsid w:val="006147D0"/>
    <w:rsid w:val="00614FC7"/>
    <w:rsid w:val="006151B3"/>
    <w:rsid w:val="0061531C"/>
    <w:rsid w:val="006156A2"/>
    <w:rsid w:val="00615741"/>
    <w:rsid w:val="00615C6E"/>
    <w:rsid w:val="00615F2F"/>
    <w:rsid w:val="00615F53"/>
    <w:rsid w:val="0061618B"/>
    <w:rsid w:val="0061622F"/>
    <w:rsid w:val="00616287"/>
    <w:rsid w:val="00616375"/>
    <w:rsid w:val="006167FF"/>
    <w:rsid w:val="006168A2"/>
    <w:rsid w:val="006174BE"/>
    <w:rsid w:val="00617B39"/>
    <w:rsid w:val="0062026E"/>
    <w:rsid w:val="0062090F"/>
    <w:rsid w:val="00620D39"/>
    <w:rsid w:val="00620FD2"/>
    <w:rsid w:val="006215F0"/>
    <w:rsid w:val="0062209E"/>
    <w:rsid w:val="00622697"/>
    <w:rsid w:val="00622B01"/>
    <w:rsid w:val="00622C44"/>
    <w:rsid w:val="00622C8A"/>
    <w:rsid w:val="00623086"/>
    <w:rsid w:val="0062405A"/>
    <w:rsid w:val="006242B2"/>
    <w:rsid w:val="006246C7"/>
    <w:rsid w:val="00624A13"/>
    <w:rsid w:val="00624AA1"/>
    <w:rsid w:val="0062600A"/>
    <w:rsid w:val="00626315"/>
    <w:rsid w:val="006264CB"/>
    <w:rsid w:val="0062662F"/>
    <w:rsid w:val="006267DA"/>
    <w:rsid w:val="00626944"/>
    <w:rsid w:val="00627171"/>
    <w:rsid w:val="00627228"/>
    <w:rsid w:val="00627238"/>
    <w:rsid w:val="00627316"/>
    <w:rsid w:val="0062776C"/>
    <w:rsid w:val="00627B17"/>
    <w:rsid w:val="00627C68"/>
    <w:rsid w:val="00627DDF"/>
    <w:rsid w:val="0063021B"/>
    <w:rsid w:val="0063045A"/>
    <w:rsid w:val="00630B8E"/>
    <w:rsid w:val="0063162C"/>
    <w:rsid w:val="006318AE"/>
    <w:rsid w:val="00631CA4"/>
    <w:rsid w:val="00632A9E"/>
    <w:rsid w:val="00632BC5"/>
    <w:rsid w:val="00633467"/>
    <w:rsid w:val="00633CDB"/>
    <w:rsid w:val="00634298"/>
    <w:rsid w:val="00634BBD"/>
    <w:rsid w:val="00634DE1"/>
    <w:rsid w:val="00635210"/>
    <w:rsid w:val="00635313"/>
    <w:rsid w:val="006354C1"/>
    <w:rsid w:val="006358C2"/>
    <w:rsid w:val="00635ADC"/>
    <w:rsid w:val="00635F63"/>
    <w:rsid w:val="0063639A"/>
    <w:rsid w:val="00636D63"/>
    <w:rsid w:val="00637518"/>
    <w:rsid w:val="006375DE"/>
    <w:rsid w:val="00637766"/>
    <w:rsid w:val="00637780"/>
    <w:rsid w:val="00637A98"/>
    <w:rsid w:val="00637C4F"/>
    <w:rsid w:val="00640169"/>
    <w:rsid w:val="00640420"/>
    <w:rsid w:val="00640A3F"/>
    <w:rsid w:val="00640B5F"/>
    <w:rsid w:val="00640D8F"/>
    <w:rsid w:val="00640FC0"/>
    <w:rsid w:val="00641241"/>
    <w:rsid w:val="006413D8"/>
    <w:rsid w:val="006419AC"/>
    <w:rsid w:val="006419C9"/>
    <w:rsid w:val="00641E6E"/>
    <w:rsid w:val="00641FB6"/>
    <w:rsid w:val="00642334"/>
    <w:rsid w:val="00642C2F"/>
    <w:rsid w:val="00642D5C"/>
    <w:rsid w:val="00642F01"/>
    <w:rsid w:val="00643194"/>
    <w:rsid w:val="00643750"/>
    <w:rsid w:val="00643AE3"/>
    <w:rsid w:val="00643EA6"/>
    <w:rsid w:val="006440BE"/>
    <w:rsid w:val="006442F3"/>
    <w:rsid w:val="00644752"/>
    <w:rsid w:val="00644CAD"/>
    <w:rsid w:val="00644F65"/>
    <w:rsid w:val="00645065"/>
    <w:rsid w:val="006450ED"/>
    <w:rsid w:val="006457B9"/>
    <w:rsid w:val="00645882"/>
    <w:rsid w:val="00645B97"/>
    <w:rsid w:val="00645D28"/>
    <w:rsid w:val="00645D81"/>
    <w:rsid w:val="00645DA9"/>
    <w:rsid w:val="00645E72"/>
    <w:rsid w:val="00646264"/>
    <w:rsid w:val="006463E0"/>
    <w:rsid w:val="00646572"/>
    <w:rsid w:val="0064692D"/>
    <w:rsid w:val="006469DC"/>
    <w:rsid w:val="00646EC7"/>
    <w:rsid w:val="0064720D"/>
    <w:rsid w:val="006500AD"/>
    <w:rsid w:val="006507E0"/>
    <w:rsid w:val="00650AE2"/>
    <w:rsid w:val="00651487"/>
    <w:rsid w:val="00651491"/>
    <w:rsid w:val="00651721"/>
    <w:rsid w:val="00651765"/>
    <w:rsid w:val="00651AA3"/>
    <w:rsid w:val="00651B96"/>
    <w:rsid w:val="00651FD8"/>
    <w:rsid w:val="006523F9"/>
    <w:rsid w:val="00652511"/>
    <w:rsid w:val="00652A46"/>
    <w:rsid w:val="00652B8C"/>
    <w:rsid w:val="00652F69"/>
    <w:rsid w:val="00652F93"/>
    <w:rsid w:val="00652FC5"/>
    <w:rsid w:val="00653050"/>
    <w:rsid w:val="00653776"/>
    <w:rsid w:val="00653785"/>
    <w:rsid w:val="006541D0"/>
    <w:rsid w:val="00654715"/>
    <w:rsid w:val="00654885"/>
    <w:rsid w:val="00654C9B"/>
    <w:rsid w:val="00654E57"/>
    <w:rsid w:val="00655015"/>
    <w:rsid w:val="006556C7"/>
    <w:rsid w:val="00655821"/>
    <w:rsid w:val="00655C29"/>
    <w:rsid w:val="00655DF4"/>
    <w:rsid w:val="00655ECC"/>
    <w:rsid w:val="00655FE1"/>
    <w:rsid w:val="0065656C"/>
    <w:rsid w:val="006567E5"/>
    <w:rsid w:val="00656C44"/>
    <w:rsid w:val="00656E4B"/>
    <w:rsid w:val="00657532"/>
    <w:rsid w:val="00657AE4"/>
    <w:rsid w:val="00657D3C"/>
    <w:rsid w:val="00660341"/>
    <w:rsid w:val="006609BA"/>
    <w:rsid w:val="0066104E"/>
    <w:rsid w:val="00661AC4"/>
    <w:rsid w:val="006621A6"/>
    <w:rsid w:val="006621D5"/>
    <w:rsid w:val="0066226D"/>
    <w:rsid w:val="006622A1"/>
    <w:rsid w:val="00662A2C"/>
    <w:rsid w:val="00662B55"/>
    <w:rsid w:val="00662C18"/>
    <w:rsid w:val="00662ECB"/>
    <w:rsid w:val="006632A9"/>
    <w:rsid w:val="00663480"/>
    <w:rsid w:val="00663481"/>
    <w:rsid w:val="00663BBB"/>
    <w:rsid w:val="00664443"/>
    <w:rsid w:val="006647E9"/>
    <w:rsid w:val="00664B10"/>
    <w:rsid w:val="00664B85"/>
    <w:rsid w:val="00664E92"/>
    <w:rsid w:val="0066503C"/>
    <w:rsid w:val="0066521A"/>
    <w:rsid w:val="0066562B"/>
    <w:rsid w:val="006659E8"/>
    <w:rsid w:val="00666301"/>
    <w:rsid w:val="00666407"/>
    <w:rsid w:val="00666885"/>
    <w:rsid w:val="006668DF"/>
    <w:rsid w:val="00666D35"/>
    <w:rsid w:val="00667008"/>
    <w:rsid w:val="00667305"/>
    <w:rsid w:val="006673A2"/>
    <w:rsid w:val="00667535"/>
    <w:rsid w:val="0066784C"/>
    <w:rsid w:val="00667CED"/>
    <w:rsid w:val="00670A11"/>
    <w:rsid w:val="00670BC3"/>
    <w:rsid w:val="0067118F"/>
    <w:rsid w:val="0067139F"/>
    <w:rsid w:val="006715AF"/>
    <w:rsid w:val="00671BF0"/>
    <w:rsid w:val="0067200D"/>
    <w:rsid w:val="0067259B"/>
    <w:rsid w:val="006727F7"/>
    <w:rsid w:val="00672808"/>
    <w:rsid w:val="00672974"/>
    <w:rsid w:val="006735AB"/>
    <w:rsid w:val="006738F7"/>
    <w:rsid w:val="00673FF5"/>
    <w:rsid w:val="00674549"/>
    <w:rsid w:val="0067494E"/>
    <w:rsid w:val="0067567C"/>
    <w:rsid w:val="00675ECB"/>
    <w:rsid w:val="0067605D"/>
    <w:rsid w:val="0067685D"/>
    <w:rsid w:val="00676972"/>
    <w:rsid w:val="00676A0F"/>
    <w:rsid w:val="00676B79"/>
    <w:rsid w:val="00676D1C"/>
    <w:rsid w:val="00676EC1"/>
    <w:rsid w:val="00677185"/>
    <w:rsid w:val="006772B5"/>
    <w:rsid w:val="0067751A"/>
    <w:rsid w:val="006800A1"/>
    <w:rsid w:val="00680517"/>
    <w:rsid w:val="00680DB9"/>
    <w:rsid w:val="00680E6E"/>
    <w:rsid w:val="00680F34"/>
    <w:rsid w:val="0068128F"/>
    <w:rsid w:val="00681348"/>
    <w:rsid w:val="00681A8C"/>
    <w:rsid w:val="00681AC7"/>
    <w:rsid w:val="0068206D"/>
    <w:rsid w:val="00682088"/>
    <w:rsid w:val="006825AF"/>
    <w:rsid w:val="006827A8"/>
    <w:rsid w:val="006827E3"/>
    <w:rsid w:val="006827E6"/>
    <w:rsid w:val="006828D8"/>
    <w:rsid w:val="00682AAC"/>
    <w:rsid w:val="00682CE7"/>
    <w:rsid w:val="00682D77"/>
    <w:rsid w:val="00682FF6"/>
    <w:rsid w:val="00683150"/>
    <w:rsid w:val="006833D0"/>
    <w:rsid w:val="00683412"/>
    <w:rsid w:val="0068346C"/>
    <w:rsid w:val="00683A0F"/>
    <w:rsid w:val="00683E41"/>
    <w:rsid w:val="00683E75"/>
    <w:rsid w:val="00684051"/>
    <w:rsid w:val="0068419E"/>
    <w:rsid w:val="00684246"/>
    <w:rsid w:val="006842E8"/>
    <w:rsid w:val="00684C1B"/>
    <w:rsid w:val="00685C4A"/>
    <w:rsid w:val="00685F5A"/>
    <w:rsid w:val="006860A7"/>
    <w:rsid w:val="006862DD"/>
    <w:rsid w:val="0068669D"/>
    <w:rsid w:val="00686B62"/>
    <w:rsid w:val="00687471"/>
    <w:rsid w:val="00687A8F"/>
    <w:rsid w:val="00687B30"/>
    <w:rsid w:val="00687FC6"/>
    <w:rsid w:val="00690258"/>
    <w:rsid w:val="00690274"/>
    <w:rsid w:val="00690510"/>
    <w:rsid w:val="00690CBB"/>
    <w:rsid w:val="00690FC7"/>
    <w:rsid w:val="006915DA"/>
    <w:rsid w:val="006918B8"/>
    <w:rsid w:val="006918DD"/>
    <w:rsid w:val="00691A9F"/>
    <w:rsid w:val="00691BF7"/>
    <w:rsid w:val="00692262"/>
    <w:rsid w:val="0069248D"/>
    <w:rsid w:val="00692EE5"/>
    <w:rsid w:val="00693386"/>
    <w:rsid w:val="0069353C"/>
    <w:rsid w:val="00693E12"/>
    <w:rsid w:val="00693F0A"/>
    <w:rsid w:val="00694171"/>
    <w:rsid w:val="0069422F"/>
    <w:rsid w:val="006944CB"/>
    <w:rsid w:val="006946D4"/>
    <w:rsid w:val="00694885"/>
    <w:rsid w:val="00694B7A"/>
    <w:rsid w:val="00694F79"/>
    <w:rsid w:val="00695A9F"/>
    <w:rsid w:val="006964FF"/>
    <w:rsid w:val="0069704C"/>
    <w:rsid w:val="00697A07"/>
    <w:rsid w:val="00697BAA"/>
    <w:rsid w:val="00697CD5"/>
    <w:rsid w:val="00697EF2"/>
    <w:rsid w:val="006A062B"/>
    <w:rsid w:val="006A06AA"/>
    <w:rsid w:val="006A09ED"/>
    <w:rsid w:val="006A0BC8"/>
    <w:rsid w:val="006A10E2"/>
    <w:rsid w:val="006A14F1"/>
    <w:rsid w:val="006A1AA6"/>
    <w:rsid w:val="006A1F60"/>
    <w:rsid w:val="006A23C9"/>
    <w:rsid w:val="006A27C6"/>
    <w:rsid w:val="006A2ADC"/>
    <w:rsid w:val="006A2ED6"/>
    <w:rsid w:val="006A3A8E"/>
    <w:rsid w:val="006A3D11"/>
    <w:rsid w:val="006A3FE5"/>
    <w:rsid w:val="006A4025"/>
    <w:rsid w:val="006A4190"/>
    <w:rsid w:val="006A4C4F"/>
    <w:rsid w:val="006A4DDB"/>
    <w:rsid w:val="006A4EF1"/>
    <w:rsid w:val="006A5126"/>
    <w:rsid w:val="006A5168"/>
    <w:rsid w:val="006A5470"/>
    <w:rsid w:val="006A55EF"/>
    <w:rsid w:val="006A5696"/>
    <w:rsid w:val="006A56AE"/>
    <w:rsid w:val="006A57E0"/>
    <w:rsid w:val="006A59B9"/>
    <w:rsid w:val="006A60E9"/>
    <w:rsid w:val="006A6575"/>
    <w:rsid w:val="006A687D"/>
    <w:rsid w:val="006A6F87"/>
    <w:rsid w:val="006A7483"/>
    <w:rsid w:val="006A7D5F"/>
    <w:rsid w:val="006B0038"/>
    <w:rsid w:val="006B0168"/>
    <w:rsid w:val="006B03C7"/>
    <w:rsid w:val="006B0887"/>
    <w:rsid w:val="006B130E"/>
    <w:rsid w:val="006B175A"/>
    <w:rsid w:val="006B19FE"/>
    <w:rsid w:val="006B21E1"/>
    <w:rsid w:val="006B274A"/>
    <w:rsid w:val="006B2AA2"/>
    <w:rsid w:val="006B2BA7"/>
    <w:rsid w:val="006B3312"/>
    <w:rsid w:val="006B3634"/>
    <w:rsid w:val="006B368F"/>
    <w:rsid w:val="006B3CC7"/>
    <w:rsid w:val="006B44B0"/>
    <w:rsid w:val="006B46FB"/>
    <w:rsid w:val="006B485E"/>
    <w:rsid w:val="006B4C4D"/>
    <w:rsid w:val="006B5533"/>
    <w:rsid w:val="006B55FE"/>
    <w:rsid w:val="006B6027"/>
    <w:rsid w:val="006B635A"/>
    <w:rsid w:val="006B6AE3"/>
    <w:rsid w:val="006B6C11"/>
    <w:rsid w:val="006B781D"/>
    <w:rsid w:val="006B7859"/>
    <w:rsid w:val="006C054B"/>
    <w:rsid w:val="006C1326"/>
    <w:rsid w:val="006C1533"/>
    <w:rsid w:val="006C19B6"/>
    <w:rsid w:val="006C1E47"/>
    <w:rsid w:val="006C21B9"/>
    <w:rsid w:val="006C2249"/>
    <w:rsid w:val="006C2455"/>
    <w:rsid w:val="006C2676"/>
    <w:rsid w:val="006C2F22"/>
    <w:rsid w:val="006C3382"/>
    <w:rsid w:val="006C3585"/>
    <w:rsid w:val="006C38BF"/>
    <w:rsid w:val="006C3988"/>
    <w:rsid w:val="006C3C29"/>
    <w:rsid w:val="006C3C96"/>
    <w:rsid w:val="006C3CDD"/>
    <w:rsid w:val="006C3E23"/>
    <w:rsid w:val="006C3FE7"/>
    <w:rsid w:val="006C43C3"/>
    <w:rsid w:val="006C4580"/>
    <w:rsid w:val="006C4EED"/>
    <w:rsid w:val="006C4FC6"/>
    <w:rsid w:val="006C513A"/>
    <w:rsid w:val="006C53D4"/>
    <w:rsid w:val="006C54FF"/>
    <w:rsid w:val="006C5856"/>
    <w:rsid w:val="006C5C98"/>
    <w:rsid w:val="006C5D22"/>
    <w:rsid w:val="006C643D"/>
    <w:rsid w:val="006C65A0"/>
    <w:rsid w:val="006C66D0"/>
    <w:rsid w:val="006C7226"/>
    <w:rsid w:val="006C75B4"/>
    <w:rsid w:val="006C76E7"/>
    <w:rsid w:val="006C79CA"/>
    <w:rsid w:val="006C7EF9"/>
    <w:rsid w:val="006D01D7"/>
    <w:rsid w:val="006D039A"/>
    <w:rsid w:val="006D1320"/>
    <w:rsid w:val="006D14E8"/>
    <w:rsid w:val="006D19FD"/>
    <w:rsid w:val="006D1CD0"/>
    <w:rsid w:val="006D1EFA"/>
    <w:rsid w:val="006D1F24"/>
    <w:rsid w:val="006D20B1"/>
    <w:rsid w:val="006D232E"/>
    <w:rsid w:val="006D2DDD"/>
    <w:rsid w:val="006D3767"/>
    <w:rsid w:val="006D3997"/>
    <w:rsid w:val="006D3C31"/>
    <w:rsid w:val="006D3C8A"/>
    <w:rsid w:val="006D4190"/>
    <w:rsid w:val="006D4659"/>
    <w:rsid w:val="006D4DF9"/>
    <w:rsid w:val="006D4FDF"/>
    <w:rsid w:val="006D5054"/>
    <w:rsid w:val="006D5256"/>
    <w:rsid w:val="006D52C9"/>
    <w:rsid w:val="006D5865"/>
    <w:rsid w:val="006D5A0A"/>
    <w:rsid w:val="006D5BFF"/>
    <w:rsid w:val="006D62C9"/>
    <w:rsid w:val="006D6D35"/>
    <w:rsid w:val="006D6F75"/>
    <w:rsid w:val="006D71C6"/>
    <w:rsid w:val="006D7B96"/>
    <w:rsid w:val="006D7E20"/>
    <w:rsid w:val="006E012E"/>
    <w:rsid w:val="006E05E5"/>
    <w:rsid w:val="006E074F"/>
    <w:rsid w:val="006E0B40"/>
    <w:rsid w:val="006E0BCF"/>
    <w:rsid w:val="006E0DFC"/>
    <w:rsid w:val="006E105A"/>
    <w:rsid w:val="006E1915"/>
    <w:rsid w:val="006E19D3"/>
    <w:rsid w:val="006E1FD5"/>
    <w:rsid w:val="006E204B"/>
    <w:rsid w:val="006E227E"/>
    <w:rsid w:val="006E2645"/>
    <w:rsid w:val="006E2FBC"/>
    <w:rsid w:val="006E30D9"/>
    <w:rsid w:val="006E320F"/>
    <w:rsid w:val="006E35F3"/>
    <w:rsid w:val="006E3DE4"/>
    <w:rsid w:val="006E4305"/>
    <w:rsid w:val="006E454B"/>
    <w:rsid w:val="006E46F6"/>
    <w:rsid w:val="006E470C"/>
    <w:rsid w:val="006E475D"/>
    <w:rsid w:val="006E489A"/>
    <w:rsid w:val="006E4C0B"/>
    <w:rsid w:val="006E4DCB"/>
    <w:rsid w:val="006E6142"/>
    <w:rsid w:val="006E65D2"/>
    <w:rsid w:val="006E6F35"/>
    <w:rsid w:val="006E7A48"/>
    <w:rsid w:val="006E7A58"/>
    <w:rsid w:val="006F0637"/>
    <w:rsid w:val="006F0910"/>
    <w:rsid w:val="006F0C25"/>
    <w:rsid w:val="006F110B"/>
    <w:rsid w:val="006F1409"/>
    <w:rsid w:val="006F15E1"/>
    <w:rsid w:val="006F1B8C"/>
    <w:rsid w:val="006F1D38"/>
    <w:rsid w:val="006F225B"/>
    <w:rsid w:val="006F26D0"/>
    <w:rsid w:val="006F2A17"/>
    <w:rsid w:val="006F2C78"/>
    <w:rsid w:val="006F31AF"/>
    <w:rsid w:val="006F3754"/>
    <w:rsid w:val="006F397F"/>
    <w:rsid w:val="006F39AF"/>
    <w:rsid w:val="006F4008"/>
    <w:rsid w:val="006F445B"/>
    <w:rsid w:val="006F4520"/>
    <w:rsid w:val="006F474C"/>
    <w:rsid w:val="006F47D2"/>
    <w:rsid w:val="006F4C2F"/>
    <w:rsid w:val="006F4E89"/>
    <w:rsid w:val="006F50B2"/>
    <w:rsid w:val="006F527F"/>
    <w:rsid w:val="006F530F"/>
    <w:rsid w:val="006F5583"/>
    <w:rsid w:val="006F5792"/>
    <w:rsid w:val="006F5D33"/>
    <w:rsid w:val="006F5ED9"/>
    <w:rsid w:val="006F6264"/>
    <w:rsid w:val="006F63BB"/>
    <w:rsid w:val="006F64FC"/>
    <w:rsid w:val="006F6978"/>
    <w:rsid w:val="006F7413"/>
    <w:rsid w:val="006F7511"/>
    <w:rsid w:val="006F79E5"/>
    <w:rsid w:val="006F7AF7"/>
    <w:rsid w:val="007002A0"/>
    <w:rsid w:val="007007A8"/>
    <w:rsid w:val="00700B4D"/>
    <w:rsid w:val="00700BEC"/>
    <w:rsid w:val="007013CF"/>
    <w:rsid w:val="00701847"/>
    <w:rsid w:val="007022CC"/>
    <w:rsid w:val="007026F8"/>
    <w:rsid w:val="00702918"/>
    <w:rsid w:val="00702BB0"/>
    <w:rsid w:val="00702F73"/>
    <w:rsid w:val="00703365"/>
    <w:rsid w:val="007033E4"/>
    <w:rsid w:val="0070371F"/>
    <w:rsid w:val="0070383F"/>
    <w:rsid w:val="007038F7"/>
    <w:rsid w:val="00703937"/>
    <w:rsid w:val="00703A76"/>
    <w:rsid w:val="00703CAB"/>
    <w:rsid w:val="00703E5B"/>
    <w:rsid w:val="00703EA2"/>
    <w:rsid w:val="00703F8A"/>
    <w:rsid w:val="00704220"/>
    <w:rsid w:val="0070424C"/>
    <w:rsid w:val="00704C9D"/>
    <w:rsid w:val="00704D8C"/>
    <w:rsid w:val="00704EAB"/>
    <w:rsid w:val="00704EDA"/>
    <w:rsid w:val="00704F14"/>
    <w:rsid w:val="0070508C"/>
    <w:rsid w:val="0070553C"/>
    <w:rsid w:val="007055F9"/>
    <w:rsid w:val="00705729"/>
    <w:rsid w:val="0070598D"/>
    <w:rsid w:val="0070625C"/>
    <w:rsid w:val="0070654E"/>
    <w:rsid w:val="00706C87"/>
    <w:rsid w:val="007071A5"/>
    <w:rsid w:val="00707305"/>
    <w:rsid w:val="00707EB2"/>
    <w:rsid w:val="007103A2"/>
    <w:rsid w:val="00710ADD"/>
    <w:rsid w:val="00710B80"/>
    <w:rsid w:val="00710F39"/>
    <w:rsid w:val="007117F6"/>
    <w:rsid w:val="00711A1B"/>
    <w:rsid w:val="00711FE9"/>
    <w:rsid w:val="0071252C"/>
    <w:rsid w:val="00712543"/>
    <w:rsid w:val="0071265D"/>
    <w:rsid w:val="0071327F"/>
    <w:rsid w:val="00713F84"/>
    <w:rsid w:val="00714775"/>
    <w:rsid w:val="00714B34"/>
    <w:rsid w:val="00714DD8"/>
    <w:rsid w:val="00714E9B"/>
    <w:rsid w:val="00715679"/>
    <w:rsid w:val="0071594D"/>
    <w:rsid w:val="00715970"/>
    <w:rsid w:val="00715E6C"/>
    <w:rsid w:val="0071613A"/>
    <w:rsid w:val="00716267"/>
    <w:rsid w:val="00716D30"/>
    <w:rsid w:val="00716D47"/>
    <w:rsid w:val="00716FF0"/>
    <w:rsid w:val="0071707B"/>
    <w:rsid w:val="007175F3"/>
    <w:rsid w:val="00717767"/>
    <w:rsid w:val="0071787E"/>
    <w:rsid w:val="00717B50"/>
    <w:rsid w:val="00717C0F"/>
    <w:rsid w:val="00717DEC"/>
    <w:rsid w:val="00717F1F"/>
    <w:rsid w:val="007201C6"/>
    <w:rsid w:val="0072033C"/>
    <w:rsid w:val="0072072F"/>
    <w:rsid w:val="00720F89"/>
    <w:rsid w:val="00721669"/>
    <w:rsid w:val="007226EB"/>
    <w:rsid w:val="00722A2F"/>
    <w:rsid w:val="00723114"/>
    <w:rsid w:val="00723406"/>
    <w:rsid w:val="0072368A"/>
    <w:rsid w:val="00723EC3"/>
    <w:rsid w:val="0072401B"/>
    <w:rsid w:val="0072470C"/>
    <w:rsid w:val="00724AD8"/>
    <w:rsid w:val="00724C30"/>
    <w:rsid w:val="00724F22"/>
    <w:rsid w:val="00725284"/>
    <w:rsid w:val="007258E1"/>
    <w:rsid w:val="00725A88"/>
    <w:rsid w:val="007270A6"/>
    <w:rsid w:val="007271E8"/>
    <w:rsid w:val="00727230"/>
    <w:rsid w:val="00727B8C"/>
    <w:rsid w:val="00727FC4"/>
    <w:rsid w:val="00730049"/>
    <w:rsid w:val="00730271"/>
    <w:rsid w:val="00730596"/>
    <w:rsid w:val="007305E8"/>
    <w:rsid w:val="00730719"/>
    <w:rsid w:val="00730C1D"/>
    <w:rsid w:val="00730E7E"/>
    <w:rsid w:val="007310CC"/>
    <w:rsid w:val="00731803"/>
    <w:rsid w:val="00731D43"/>
    <w:rsid w:val="00731EFB"/>
    <w:rsid w:val="007327AB"/>
    <w:rsid w:val="00732D15"/>
    <w:rsid w:val="00732DAC"/>
    <w:rsid w:val="00732F1E"/>
    <w:rsid w:val="007338CA"/>
    <w:rsid w:val="00733D60"/>
    <w:rsid w:val="0073407F"/>
    <w:rsid w:val="00734435"/>
    <w:rsid w:val="00734872"/>
    <w:rsid w:val="007348DA"/>
    <w:rsid w:val="00734B4D"/>
    <w:rsid w:val="00734BC8"/>
    <w:rsid w:val="007350A6"/>
    <w:rsid w:val="007357FD"/>
    <w:rsid w:val="007360A9"/>
    <w:rsid w:val="00736811"/>
    <w:rsid w:val="00736E6E"/>
    <w:rsid w:val="00736FFF"/>
    <w:rsid w:val="007371B2"/>
    <w:rsid w:val="007371CB"/>
    <w:rsid w:val="00737450"/>
    <w:rsid w:val="00737923"/>
    <w:rsid w:val="00737983"/>
    <w:rsid w:val="00737B1D"/>
    <w:rsid w:val="00737FED"/>
    <w:rsid w:val="007403E6"/>
    <w:rsid w:val="0074068A"/>
    <w:rsid w:val="007406D5"/>
    <w:rsid w:val="007407EC"/>
    <w:rsid w:val="00741793"/>
    <w:rsid w:val="00741830"/>
    <w:rsid w:val="00741958"/>
    <w:rsid w:val="00741BE6"/>
    <w:rsid w:val="00741C0E"/>
    <w:rsid w:val="00741F9D"/>
    <w:rsid w:val="0074218C"/>
    <w:rsid w:val="00742742"/>
    <w:rsid w:val="00742F7C"/>
    <w:rsid w:val="0074358C"/>
    <w:rsid w:val="0074462E"/>
    <w:rsid w:val="00744C3D"/>
    <w:rsid w:val="007455C6"/>
    <w:rsid w:val="00745BB6"/>
    <w:rsid w:val="00745E9A"/>
    <w:rsid w:val="00746368"/>
    <w:rsid w:val="00746AF6"/>
    <w:rsid w:val="00746C56"/>
    <w:rsid w:val="00747204"/>
    <w:rsid w:val="007473C9"/>
    <w:rsid w:val="0074776C"/>
    <w:rsid w:val="007503A3"/>
    <w:rsid w:val="00750AD5"/>
    <w:rsid w:val="00750CDB"/>
    <w:rsid w:val="00750D0C"/>
    <w:rsid w:val="0075184C"/>
    <w:rsid w:val="007519C9"/>
    <w:rsid w:val="00751E20"/>
    <w:rsid w:val="0075251F"/>
    <w:rsid w:val="00752524"/>
    <w:rsid w:val="00752927"/>
    <w:rsid w:val="00752A7B"/>
    <w:rsid w:val="00753256"/>
    <w:rsid w:val="00753807"/>
    <w:rsid w:val="00753910"/>
    <w:rsid w:val="00753AC5"/>
    <w:rsid w:val="00753B0A"/>
    <w:rsid w:val="00753FB1"/>
    <w:rsid w:val="007541A2"/>
    <w:rsid w:val="007542AC"/>
    <w:rsid w:val="007543DC"/>
    <w:rsid w:val="00754819"/>
    <w:rsid w:val="00754C3E"/>
    <w:rsid w:val="00754EB4"/>
    <w:rsid w:val="00754FA5"/>
    <w:rsid w:val="00755209"/>
    <w:rsid w:val="007557B0"/>
    <w:rsid w:val="00756222"/>
    <w:rsid w:val="00756558"/>
    <w:rsid w:val="00756615"/>
    <w:rsid w:val="00756619"/>
    <w:rsid w:val="0075682F"/>
    <w:rsid w:val="00756857"/>
    <w:rsid w:val="0075699B"/>
    <w:rsid w:val="00756A62"/>
    <w:rsid w:val="00756B82"/>
    <w:rsid w:val="00757348"/>
    <w:rsid w:val="007574ED"/>
    <w:rsid w:val="00757E05"/>
    <w:rsid w:val="00760022"/>
    <w:rsid w:val="00760701"/>
    <w:rsid w:val="007607D1"/>
    <w:rsid w:val="00760813"/>
    <w:rsid w:val="00761997"/>
    <w:rsid w:val="00761B80"/>
    <w:rsid w:val="00761D1B"/>
    <w:rsid w:val="00761F89"/>
    <w:rsid w:val="00761FD7"/>
    <w:rsid w:val="007624F8"/>
    <w:rsid w:val="007627EF"/>
    <w:rsid w:val="007628C0"/>
    <w:rsid w:val="00762AEE"/>
    <w:rsid w:val="00762DF7"/>
    <w:rsid w:val="00762E3B"/>
    <w:rsid w:val="007637B3"/>
    <w:rsid w:val="0076382B"/>
    <w:rsid w:val="00764218"/>
    <w:rsid w:val="0076448A"/>
    <w:rsid w:val="007644B4"/>
    <w:rsid w:val="00764804"/>
    <w:rsid w:val="00764A3D"/>
    <w:rsid w:val="00764BD7"/>
    <w:rsid w:val="0076513E"/>
    <w:rsid w:val="00765248"/>
    <w:rsid w:val="007652CB"/>
    <w:rsid w:val="00765E95"/>
    <w:rsid w:val="00765FED"/>
    <w:rsid w:val="007661CC"/>
    <w:rsid w:val="00766465"/>
    <w:rsid w:val="00766663"/>
    <w:rsid w:val="00766B9B"/>
    <w:rsid w:val="00766C84"/>
    <w:rsid w:val="00766ED0"/>
    <w:rsid w:val="0076756B"/>
    <w:rsid w:val="00770A00"/>
    <w:rsid w:val="00770ACB"/>
    <w:rsid w:val="00770C60"/>
    <w:rsid w:val="00770F1C"/>
    <w:rsid w:val="00771782"/>
    <w:rsid w:val="00772041"/>
    <w:rsid w:val="007723BF"/>
    <w:rsid w:val="00772803"/>
    <w:rsid w:val="00772911"/>
    <w:rsid w:val="007729B6"/>
    <w:rsid w:val="00772BB0"/>
    <w:rsid w:val="00772E39"/>
    <w:rsid w:val="00772E67"/>
    <w:rsid w:val="00772F3F"/>
    <w:rsid w:val="0077311B"/>
    <w:rsid w:val="007733FE"/>
    <w:rsid w:val="0077345C"/>
    <w:rsid w:val="0077384C"/>
    <w:rsid w:val="00773C60"/>
    <w:rsid w:val="00773C75"/>
    <w:rsid w:val="00773F69"/>
    <w:rsid w:val="007741E3"/>
    <w:rsid w:val="00774873"/>
    <w:rsid w:val="00774984"/>
    <w:rsid w:val="00774A76"/>
    <w:rsid w:val="00774B33"/>
    <w:rsid w:val="00774C8D"/>
    <w:rsid w:val="00774DEB"/>
    <w:rsid w:val="00774E9B"/>
    <w:rsid w:val="0077537F"/>
    <w:rsid w:val="00775662"/>
    <w:rsid w:val="007756D8"/>
    <w:rsid w:val="007759F2"/>
    <w:rsid w:val="00775B11"/>
    <w:rsid w:val="00775EEE"/>
    <w:rsid w:val="0077642B"/>
    <w:rsid w:val="00776729"/>
    <w:rsid w:val="00776D49"/>
    <w:rsid w:val="00777147"/>
    <w:rsid w:val="00777558"/>
    <w:rsid w:val="00777998"/>
    <w:rsid w:val="00777AE6"/>
    <w:rsid w:val="00777CFB"/>
    <w:rsid w:val="00780722"/>
    <w:rsid w:val="007808AD"/>
    <w:rsid w:val="00780A0C"/>
    <w:rsid w:val="00780B11"/>
    <w:rsid w:val="00780C8A"/>
    <w:rsid w:val="007816EC"/>
    <w:rsid w:val="00781F0B"/>
    <w:rsid w:val="007820AC"/>
    <w:rsid w:val="00782400"/>
    <w:rsid w:val="007833D3"/>
    <w:rsid w:val="00783B27"/>
    <w:rsid w:val="00784477"/>
    <w:rsid w:val="007845A6"/>
    <w:rsid w:val="007846DF"/>
    <w:rsid w:val="007848DA"/>
    <w:rsid w:val="007850D6"/>
    <w:rsid w:val="007851F7"/>
    <w:rsid w:val="00785934"/>
    <w:rsid w:val="00785B26"/>
    <w:rsid w:val="0078638E"/>
    <w:rsid w:val="007864A9"/>
    <w:rsid w:val="007866F6"/>
    <w:rsid w:val="00786978"/>
    <w:rsid w:val="00786984"/>
    <w:rsid w:val="007869A7"/>
    <w:rsid w:val="00786DF3"/>
    <w:rsid w:val="00787231"/>
    <w:rsid w:val="0078755E"/>
    <w:rsid w:val="00787B18"/>
    <w:rsid w:val="00787C18"/>
    <w:rsid w:val="00787D95"/>
    <w:rsid w:val="0079016C"/>
    <w:rsid w:val="0079028E"/>
    <w:rsid w:val="007902CD"/>
    <w:rsid w:val="0079051E"/>
    <w:rsid w:val="0079058D"/>
    <w:rsid w:val="00790A7A"/>
    <w:rsid w:val="00790D52"/>
    <w:rsid w:val="00790E3E"/>
    <w:rsid w:val="0079133A"/>
    <w:rsid w:val="0079136F"/>
    <w:rsid w:val="0079156D"/>
    <w:rsid w:val="00791990"/>
    <w:rsid w:val="00791A90"/>
    <w:rsid w:val="0079220B"/>
    <w:rsid w:val="0079246E"/>
    <w:rsid w:val="007928A7"/>
    <w:rsid w:val="00792B1A"/>
    <w:rsid w:val="00792D7D"/>
    <w:rsid w:val="00792E3D"/>
    <w:rsid w:val="00792F81"/>
    <w:rsid w:val="00792F83"/>
    <w:rsid w:val="0079301D"/>
    <w:rsid w:val="00793307"/>
    <w:rsid w:val="007934C6"/>
    <w:rsid w:val="0079372A"/>
    <w:rsid w:val="007949BE"/>
    <w:rsid w:val="00794E32"/>
    <w:rsid w:val="00794FF3"/>
    <w:rsid w:val="007951B3"/>
    <w:rsid w:val="007952A0"/>
    <w:rsid w:val="0079545A"/>
    <w:rsid w:val="0079599C"/>
    <w:rsid w:val="00796A65"/>
    <w:rsid w:val="00797E76"/>
    <w:rsid w:val="00797FA5"/>
    <w:rsid w:val="007A095F"/>
    <w:rsid w:val="007A130B"/>
    <w:rsid w:val="007A1AB5"/>
    <w:rsid w:val="007A1B47"/>
    <w:rsid w:val="007A2363"/>
    <w:rsid w:val="007A2428"/>
    <w:rsid w:val="007A267E"/>
    <w:rsid w:val="007A2963"/>
    <w:rsid w:val="007A2ED0"/>
    <w:rsid w:val="007A30E8"/>
    <w:rsid w:val="007A33FC"/>
    <w:rsid w:val="007A3476"/>
    <w:rsid w:val="007A3789"/>
    <w:rsid w:val="007A3C1E"/>
    <w:rsid w:val="007A4735"/>
    <w:rsid w:val="007A4790"/>
    <w:rsid w:val="007A4F61"/>
    <w:rsid w:val="007A4FD2"/>
    <w:rsid w:val="007A514D"/>
    <w:rsid w:val="007A55A8"/>
    <w:rsid w:val="007A57C3"/>
    <w:rsid w:val="007A58D1"/>
    <w:rsid w:val="007A6430"/>
    <w:rsid w:val="007A670F"/>
    <w:rsid w:val="007A688E"/>
    <w:rsid w:val="007A70B6"/>
    <w:rsid w:val="007A713A"/>
    <w:rsid w:val="007A72B1"/>
    <w:rsid w:val="007A7630"/>
    <w:rsid w:val="007A7A3F"/>
    <w:rsid w:val="007A7C63"/>
    <w:rsid w:val="007A7DCF"/>
    <w:rsid w:val="007A7E04"/>
    <w:rsid w:val="007B04F6"/>
    <w:rsid w:val="007B062D"/>
    <w:rsid w:val="007B0726"/>
    <w:rsid w:val="007B0F3F"/>
    <w:rsid w:val="007B1987"/>
    <w:rsid w:val="007B1A96"/>
    <w:rsid w:val="007B1EDD"/>
    <w:rsid w:val="007B2014"/>
    <w:rsid w:val="007B23FD"/>
    <w:rsid w:val="007B280E"/>
    <w:rsid w:val="007B2B92"/>
    <w:rsid w:val="007B3024"/>
    <w:rsid w:val="007B3427"/>
    <w:rsid w:val="007B381B"/>
    <w:rsid w:val="007B3B0B"/>
    <w:rsid w:val="007B3D15"/>
    <w:rsid w:val="007B3EF4"/>
    <w:rsid w:val="007B3F66"/>
    <w:rsid w:val="007B40D9"/>
    <w:rsid w:val="007B4464"/>
    <w:rsid w:val="007B481B"/>
    <w:rsid w:val="007B542F"/>
    <w:rsid w:val="007B5E34"/>
    <w:rsid w:val="007B605E"/>
    <w:rsid w:val="007B6194"/>
    <w:rsid w:val="007B6883"/>
    <w:rsid w:val="007B6FBA"/>
    <w:rsid w:val="007B70CD"/>
    <w:rsid w:val="007B736A"/>
    <w:rsid w:val="007B78D9"/>
    <w:rsid w:val="007B7BFD"/>
    <w:rsid w:val="007B7C39"/>
    <w:rsid w:val="007C12AE"/>
    <w:rsid w:val="007C147A"/>
    <w:rsid w:val="007C1480"/>
    <w:rsid w:val="007C16D7"/>
    <w:rsid w:val="007C174E"/>
    <w:rsid w:val="007C18BE"/>
    <w:rsid w:val="007C1B0A"/>
    <w:rsid w:val="007C1E81"/>
    <w:rsid w:val="007C241E"/>
    <w:rsid w:val="007C267B"/>
    <w:rsid w:val="007C2EEA"/>
    <w:rsid w:val="007C38EB"/>
    <w:rsid w:val="007C3B2A"/>
    <w:rsid w:val="007C3CBF"/>
    <w:rsid w:val="007C403A"/>
    <w:rsid w:val="007C4499"/>
    <w:rsid w:val="007C49C0"/>
    <w:rsid w:val="007C4B87"/>
    <w:rsid w:val="007C4C5A"/>
    <w:rsid w:val="007C54FC"/>
    <w:rsid w:val="007C5585"/>
    <w:rsid w:val="007C55D2"/>
    <w:rsid w:val="007C593A"/>
    <w:rsid w:val="007C638D"/>
    <w:rsid w:val="007C6C57"/>
    <w:rsid w:val="007C7821"/>
    <w:rsid w:val="007C7AD1"/>
    <w:rsid w:val="007C7FF6"/>
    <w:rsid w:val="007D06DE"/>
    <w:rsid w:val="007D09F0"/>
    <w:rsid w:val="007D0C6F"/>
    <w:rsid w:val="007D0F1B"/>
    <w:rsid w:val="007D0F56"/>
    <w:rsid w:val="007D1137"/>
    <w:rsid w:val="007D11E6"/>
    <w:rsid w:val="007D1277"/>
    <w:rsid w:val="007D1324"/>
    <w:rsid w:val="007D1395"/>
    <w:rsid w:val="007D17A5"/>
    <w:rsid w:val="007D1A4A"/>
    <w:rsid w:val="007D1A50"/>
    <w:rsid w:val="007D1EFF"/>
    <w:rsid w:val="007D25AD"/>
    <w:rsid w:val="007D27A4"/>
    <w:rsid w:val="007D2A4D"/>
    <w:rsid w:val="007D2D8A"/>
    <w:rsid w:val="007D3135"/>
    <w:rsid w:val="007D317E"/>
    <w:rsid w:val="007D38F0"/>
    <w:rsid w:val="007D3E53"/>
    <w:rsid w:val="007D3E8F"/>
    <w:rsid w:val="007D4376"/>
    <w:rsid w:val="007D48B8"/>
    <w:rsid w:val="007D49EC"/>
    <w:rsid w:val="007D4B07"/>
    <w:rsid w:val="007D4DB7"/>
    <w:rsid w:val="007D4E56"/>
    <w:rsid w:val="007D4F47"/>
    <w:rsid w:val="007D4FDD"/>
    <w:rsid w:val="007D50FE"/>
    <w:rsid w:val="007D511E"/>
    <w:rsid w:val="007D51D5"/>
    <w:rsid w:val="007D52B8"/>
    <w:rsid w:val="007D54CB"/>
    <w:rsid w:val="007D5687"/>
    <w:rsid w:val="007D57E4"/>
    <w:rsid w:val="007D6241"/>
    <w:rsid w:val="007D663D"/>
    <w:rsid w:val="007D6BEC"/>
    <w:rsid w:val="007D6FA4"/>
    <w:rsid w:val="007D6FC9"/>
    <w:rsid w:val="007E007B"/>
    <w:rsid w:val="007E0471"/>
    <w:rsid w:val="007E05C9"/>
    <w:rsid w:val="007E061A"/>
    <w:rsid w:val="007E06BB"/>
    <w:rsid w:val="007E07F9"/>
    <w:rsid w:val="007E082C"/>
    <w:rsid w:val="007E09FA"/>
    <w:rsid w:val="007E10F4"/>
    <w:rsid w:val="007E1545"/>
    <w:rsid w:val="007E16CC"/>
    <w:rsid w:val="007E170A"/>
    <w:rsid w:val="007E187E"/>
    <w:rsid w:val="007E1A57"/>
    <w:rsid w:val="007E1BAA"/>
    <w:rsid w:val="007E1FA2"/>
    <w:rsid w:val="007E2511"/>
    <w:rsid w:val="007E26CC"/>
    <w:rsid w:val="007E2E27"/>
    <w:rsid w:val="007E2E96"/>
    <w:rsid w:val="007E2EB5"/>
    <w:rsid w:val="007E3225"/>
    <w:rsid w:val="007E36A4"/>
    <w:rsid w:val="007E36DC"/>
    <w:rsid w:val="007E389D"/>
    <w:rsid w:val="007E38EF"/>
    <w:rsid w:val="007E3B53"/>
    <w:rsid w:val="007E3B91"/>
    <w:rsid w:val="007E4200"/>
    <w:rsid w:val="007E5045"/>
    <w:rsid w:val="007E515B"/>
    <w:rsid w:val="007E57E1"/>
    <w:rsid w:val="007E59A6"/>
    <w:rsid w:val="007E5A1C"/>
    <w:rsid w:val="007E5E77"/>
    <w:rsid w:val="007E69CA"/>
    <w:rsid w:val="007E6F42"/>
    <w:rsid w:val="007E76E0"/>
    <w:rsid w:val="007E77C1"/>
    <w:rsid w:val="007E7A1D"/>
    <w:rsid w:val="007E7BD8"/>
    <w:rsid w:val="007F0642"/>
    <w:rsid w:val="007F0983"/>
    <w:rsid w:val="007F0ADC"/>
    <w:rsid w:val="007F0C42"/>
    <w:rsid w:val="007F0CD6"/>
    <w:rsid w:val="007F1181"/>
    <w:rsid w:val="007F12B8"/>
    <w:rsid w:val="007F131A"/>
    <w:rsid w:val="007F15AA"/>
    <w:rsid w:val="007F1754"/>
    <w:rsid w:val="007F1765"/>
    <w:rsid w:val="007F1873"/>
    <w:rsid w:val="007F1A18"/>
    <w:rsid w:val="007F1FCC"/>
    <w:rsid w:val="007F2490"/>
    <w:rsid w:val="007F24D7"/>
    <w:rsid w:val="007F282E"/>
    <w:rsid w:val="007F2DC1"/>
    <w:rsid w:val="007F2FD5"/>
    <w:rsid w:val="007F3381"/>
    <w:rsid w:val="007F3C14"/>
    <w:rsid w:val="007F3D79"/>
    <w:rsid w:val="007F4048"/>
    <w:rsid w:val="007F4B3D"/>
    <w:rsid w:val="007F4BAC"/>
    <w:rsid w:val="007F4DEA"/>
    <w:rsid w:val="007F533A"/>
    <w:rsid w:val="007F55A0"/>
    <w:rsid w:val="007F57F9"/>
    <w:rsid w:val="007F58E3"/>
    <w:rsid w:val="007F5B21"/>
    <w:rsid w:val="007F5D95"/>
    <w:rsid w:val="007F60A3"/>
    <w:rsid w:val="007F624A"/>
    <w:rsid w:val="007F6658"/>
    <w:rsid w:val="007F676A"/>
    <w:rsid w:val="007F6881"/>
    <w:rsid w:val="007F68AA"/>
    <w:rsid w:val="007F6C63"/>
    <w:rsid w:val="007F712B"/>
    <w:rsid w:val="007F740D"/>
    <w:rsid w:val="007F7821"/>
    <w:rsid w:val="0080013D"/>
    <w:rsid w:val="0080044D"/>
    <w:rsid w:val="008007B0"/>
    <w:rsid w:val="008008DC"/>
    <w:rsid w:val="008009FE"/>
    <w:rsid w:val="00800B26"/>
    <w:rsid w:val="00801096"/>
    <w:rsid w:val="008013BF"/>
    <w:rsid w:val="00801F36"/>
    <w:rsid w:val="00802158"/>
    <w:rsid w:val="008022DF"/>
    <w:rsid w:val="0080239D"/>
    <w:rsid w:val="008026C5"/>
    <w:rsid w:val="00802949"/>
    <w:rsid w:val="0080296E"/>
    <w:rsid w:val="0080314D"/>
    <w:rsid w:val="008032BD"/>
    <w:rsid w:val="00803FAE"/>
    <w:rsid w:val="008041E3"/>
    <w:rsid w:val="008047B5"/>
    <w:rsid w:val="008048C5"/>
    <w:rsid w:val="00804D2A"/>
    <w:rsid w:val="00805144"/>
    <w:rsid w:val="008051B8"/>
    <w:rsid w:val="0080533B"/>
    <w:rsid w:val="00805423"/>
    <w:rsid w:val="008055F4"/>
    <w:rsid w:val="008058EE"/>
    <w:rsid w:val="00806851"/>
    <w:rsid w:val="008073CF"/>
    <w:rsid w:val="0080740E"/>
    <w:rsid w:val="00807520"/>
    <w:rsid w:val="00807D0A"/>
    <w:rsid w:val="00807E8A"/>
    <w:rsid w:val="00810173"/>
    <w:rsid w:val="00810C06"/>
    <w:rsid w:val="00811187"/>
    <w:rsid w:val="008111E6"/>
    <w:rsid w:val="00811AB2"/>
    <w:rsid w:val="00811AC3"/>
    <w:rsid w:val="00811E8B"/>
    <w:rsid w:val="00812244"/>
    <w:rsid w:val="00812426"/>
    <w:rsid w:val="008125F7"/>
    <w:rsid w:val="00812A5E"/>
    <w:rsid w:val="00812D53"/>
    <w:rsid w:val="00813282"/>
    <w:rsid w:val="00813331"/>
    <w:rsid w:val="00813A5C"/>
    <w:rsid w:val="00813D94"/>
    <w:rsid w:val="00813E1C"/>
    <w:rsid w:val="008140D2"/>
    <w:rsid w:val="00814385"/>
    <w:rsid w:val="00814402"/>
    <w:rsid w:val="00814AA7"/>
    <w:rsid w:val="00814B57"/>
    <w:rsid w:val="00814E55"/>
    <w:rsid w:val="00814EC7"/>
    <w:rsid w:val="008150AC"/>
    <w:rsid w:val="008152D5"/>
    <w:rsid w:val="00815AC3"/>
    <w:rsid w:val="00815C15"/>
    <w:rsid w:val="008164DC"/>
    <w:rsid w:val="00816FF1"/>
    <w:rsid w:val="00817D68"/>
    <w:rsid w:val="0082033F"/>
    <w:rsid w:val="008204D4"/>
    <w:rsid w:val="00820EA2"/>
    <w:rsid w:val="0082104A"/>
    <w:rsid w:val="00821129"/>
    <w:rsid w:val="008211B4"/>
    <w:rsid w:val="00821700"/>
    <w:rsid w:val="00821A3C"/>
    <w:rsid w:val="00821D78"/>
    <w:rsid w:val="00821FF6"/>
    <w:rsid w:val="0082209D"/>
    <w:rsid w:val="00822456"/>
    <w:rsid w:val="008226EB"/>
    <w:rsid w:val="00822D37"/>
    <w:rsid w:val="00822D64"/>
    <w:rsid w:val="0082369B"/>
    <w:rsid w:val="00823C13"/>
    <w:rsid w:val="00823E1F"/>
    <w:rsid w:val="00824078"/>
    <w:rsid w:val="008242E4"/>
    <w:rsid w:val="00824844"/>
    <w:rsid w:val="00824A1C"/>
    <w:rsid w:val="00824AFD"/>
    <w:rsid w:val="00824BE5"/>
    <w:rsid w:val="0082500C"/>
    <w:rsid w:val="00825628"/>
    <w:rsid w:val="00825638"/>
    <w:rsid w:val="008256A4"/>
    <w:rsid w:val="00825E07"/>
    <w:rsid w:val="0082624D"/>
    <w:rsid w:val="00826878"/>
    <w:rsid w:val="00826A1E"/>
    <w:rsid w:val="00826BF3"/>
    <w:rsid w:val="008270F2"/>
    <w:rsid w:val="0082733A"/>
    <w:rsid w:val="008275CA"/>
    <w:rsid w:val="00827932"/>
    <w:rsid w:val="008307D1"/>
    <w:rsid w:val="008309F8"/>
    <w:rsid w:val="00830B97"/>
    <w:rsid w:val="00830D12"/>
    <w:rsid w:val="0083139E"/>
    <w:rsid w:val="008313A1"/>
    <w:rsid w:val="00831618"/>
    <w:rsid w:val="0083174C"/>
    <w:rsid w:val="0083193A"/>
    <w:rsid w:val="00832084"/>
    <w:rsid w:val="0083277D"/>
    <w:rsid w:val="00832B05"/>
    <w:rsid w:val="00832CEB"/>
    <w:rsid w:val="00832D15"/>
    <w:rsid w:val="0083355E"/>
    <w:rsid w:val="00833595"/>
    <w:rsid w:val="00834858"/>
    <w:rsid w:val="00834B1D"/>
    <w:rsid w:val="00835018"/>
    <w:rsid w:val="00835190"/>
    <w:rsid w:val="008359C7"/>
    <w:rsid w:val="008359F3"/>
    <w:rsid w:val="00835A88"/>
    <w:rsid w:val="00835C1B"/>
    <w:rsid w:val="00835CCE"/>
    <w:rsid w:val="008366BD"/>
    <w:rsid w:val="00836D93"/>
    <w:rsid w:val="00836FF1"/>
    <w:rsid w:val="00837265"/>
    <w:rsid w:val="00837755"/>
    <w:rsid w:val="00837D66"/>
    <w:rsid w:val="00837DDA"/>
    <w:rsid w:val="00840912"/>
    <w:rsid w:val="00840967"/>
    <w:rsid w:val="008410B3"/>
    <w:rsid w:val="008412AE"/>
    <w:rsid w:val="00841C2A"/>
    <w:rsid w:val="00841C3B"/>
    <w:rsid w:val="00842348"/>
    <w:rsid w:val="008424BD"/>
    <w:rsid w:val="00842777"/>
    <w:rsid w:val="0084290B"/>
    <w:rsid w:val="00842C6F"/>
    <w:rsid w:val="00842CD5"/>
    <w:rsid w:val="00842D3A"/>
    <w:rsid w:val="00843474"/>
    <w:rsid w:val="00843D3B"/>
    <w:rsid w:val="00843FB8"/>
    <w:rsid w:val="008452C5"/>
    <w:rsid w:val="00845863"/>
    <w:rsid w:val="00845AA8"/>
    <w:rsid w:val="00845C1E"/>
    <w:rsid w:val="00845CC9"/>
    <w:rsid w:val="00845D9B"/>
    <w:rsid w:val="0084609A"/>
    <w:rsid w:val="00846483"/>
    <w:rsid w:val="00846566"/>
    <w:rsid w:val="00846753"/>
    <w:rsid w:val="00846809"/>
    <w:rsid w:val="0084690B"/>
    <w:rsid w:val="00846BEA"/>
    <w:rsid w:val="00846C10"/>
    <w:rsid w:val="00846F27"/>
    <w:rsid w:val="00846FE7"/>
    <w:rsid w:val="00847499"/>
    <w:rsid w:val="0084778E"/>
    <w:rsid w:val="00847C80"/>
    <w:rsid w:val="00847E37"/>
    <w:rsid w:val="00847EF4"/>
    <w:rsid w:val="0085011B"/>
    <w:rsid w:val="00850959"/>
    <w:rsid w:val="00850B9B"/>
    <w:rsid w:val="00850F58"/>
    <w:rsid w:val="008512CE"/>
    <w:rsid w:val="00851638"/>
    <w:rsid w:val="00851819"/>
    <w:rsid w:val="00851942"/>
    <w:rsid w:val="008519A9"/>
    <w:rsid w:val="00851EF0"/>
    <w:rsid w:val="008520AC"/>
    <w:rsid w:val="00852718"/>
    <w:rsid w:val="0085278F"/>
    <w:rsid w:val="0085349D"/>
    <w:rsid w:val="00853622"/>
    <w:rsid w:val="00853669"/>
    <w:rsid w:val="00853C88"/>
    <w:rsid w:val="00853DB7"/>
    <w:rsid w:val="0085405B"/>
    <w:rsid w:val="00854138"/>
    <w:rsid w:val="00854C14"/>
    <w:rsid w:val="00854C3A"/>
    <w:rsid w:val="00854CF8"/>
    <w:rsid w:val="00854EC9"/>
    <w:rsid w:val="00854F7A"/>
    <w:rsid w:val="0085507E"/>
    <w:rsid w:val="00855145"/>
    <w:rsid w:val="00855B2F"/>
    <w:rsid w:val="0085615A"/>
    <w:rsid w:val="008567AA"/>
    <w:rsid w:val="00856CFE"/>
    <w:rsid w:val="00857640"/>
    <w:rsid w:val="008578A1"/>
    <w:rsid w:val="00857919"/>
    <w:rsid w:val="00857941"/>
    <w:rsid w:val="008579BE"/>
    <w:rsid w:val="00857A7B"/>
    <w:rsid w:val="00857FC2"/>
    <w:rsid w:val="00860575"/>
    <w:rsid w:val="008605F9"/>
    <w:rsid w:val="00860626"/>
    <w:rsid w:val="0086088E"/>
    <w:rsid w:val="008609EB"/>
    <w:rsid w:val="00860A98"/>
    <w:rsid w:val="00860D8A"/>
    <w:rsid w:val="0086181E"/>
    <w:rsid w:val="0086184C"/>
    <w:rsid w:val="00861B84"/>
    <w:rsid w:val="00862273"/>
    <w:rsid w:val="0086249E"/>
    <w:rsid w:val="008624DF"/>
    <w:rsid w:val="00862533"/>
    <w:rsid w:val="008626C0"/>
    <w:rsid w:val="00862A22"/>
    <w:rsid w:val="00862ABE"/>
    <w:rsid w:val="00862EAC"/>
    <w:rsid w:val="00863048"/>
    <w:rsid w:val="008633AA"/>
    <w:rsid w:val="00863611"/>
    <w:rsid w:val="00864550"/>
    <w:rsid w:val="00864B65"/>
    <w:rsid w:val="008659E2"/>
    <w:rsid w:val="00865E09"/>
    <w:rsid w:val="00866B3D"/>
    <w:rsid w:val="00866BBA"/>
    <w:rsid w:val="00866F37"/>
    <w:rsid w:val="00866F3E"/>
    <w:rsid w:val="00867557"/>
    <w:rsid w:val="008675CB"/>
    <w:rsid w:val="0086782B"/>
    <w:rsid w:val="00867C98"/>
    <w:rsid w:val="00870233"/>
    <w:rsid w:val="008706A2"/>
    <w:rsid w:val="0087083C"/>
    <w:rsid w:val="00870B39"/>
    <w:rsid w:val="00870DBF"/>
    <w:rsid w:val="00870E01"/>
    <w:rsid w:val="008710F7"/>
    <w:rsid w:val="0087111C"/>
    <w:rsid w:val="00871462"/>
    <w:rsid w:val="00871575"/>
    <w:rsid w:val="00871D77"/>
    <w:rsid w:val="0087242A"/>
    <w:rsid w:val="00872A73"/>
    <w:rsid w:val="00872CBE"/>
    <w:rsid w:val="0087353F"/>
    <w:rsid w:val="00873737"/>
    <w:rsid w:val="008739B7"/>
    <w:rsid w:val="00873CAE"/>
    <w:rsid w:val="0087470E"/>
    <w:rsid w:val="00874B66"/>
    <w:rsid w:val="00874F90"/>
    <w:rsid w:val="00875072"/>
    <w:rsid w:val="0087523A"/>
    <w:rsid w:val="00875414"/>
    <w:rsid w:val="00875466"/>
    <w:rsid w:val="0087548F"/>
    <w:rsid w:val="0087551B"/>
    <w:rsid w:val="00875533"/>
    <w:rsid w:val="0087555A"/>
    <w:rsid w:val="0087603D"/>
    <w:rsid w:val="0087622E"/>
    <w:rsid w:val="008765D0"/>
    <w:rsid w:val="00876635"/>
    <w:rsid w:val="00876666"/>
    <w:rsid w:val="00876A8E"/>
    <w:rsid w:val="00876B87"/>
    <w:rsid w:val="0087792C"/>
    <w:rsid w:val="0087797B"/>
    <w:rsid w:val="00880840"/>
    <w:rsid w:val="00880C6E"/>
    <w:rsid w:val="00880CB8"/>
    <w:rsid w:val="00880F52"/>
    <w:rsid w:val="00881097"/>
    <w:rsid w:val="008814FA"/>
    <w:rsid w:val="00881653"/>
    <w:rsid w:val="008816B0"/>
    <w:rsid w:val="008816C8"/>
    <w:rsid w:val="00881B0C"/>
    <w:rsid w:val="00881BFC"/>
    <w:rsid w:val="00882791"/>
    <w:rsid w:val="0088288A"/>
    <w:rsid w:val="00882B20"/>
    <w:rsid w:val="00882EE6"/>
    <w:rsid w:val="00882F19"/>
    <w:rsid w:val="0088386E"/>
    <w:rsid w:val="00883D11"/>
    <w:rsid w:val="00883F16"/>
    <w:rsid w:val="0088408F"/>
    <w:rsid w:val="008841DC"/>
    <w:rsid w:val="00884256"/>
    <w:rsid w:val="00884299"/>
    <w:rsid w:val="008845C3"/>
    <w:rsid w:val="0088474F"/>
    <w:rsid w:val="0088515D"/>
    <w:rsid w:val="008853F4"/>
    <w:rsid w:val="00885621"/>
    <w:rsid w:val="00885AC0"/>
    <w:rsid w:val="00885B4D"/>
    <w:rsid w:val="00886063"/>
    <w:rsid w:val="00886112"/>
    <w:rsid w:val="00886368"/>
    <w:rsid w:val="00886CA6"/>
    <w:rsid w:val="008870B1"/>
    <w:rsid w:val="0088771B"/>
    <w:rsid w:val="00887A33"/>
    <w:rsid w:val="008901A3"/>
    <w:rsid w:val="00890564"/>
    <w:rsid w:val="00890690"/>
    <w:rsid w:val="008906BC"/>
    <w:rsid w:val="0089089A"/>
    <w:rsid w:val="008908DC"/>
    <w:rsid w:val="008908DE"/>
    <w:rsid w:val="0089093A"/>
    <w:rsid w:val="008911CD"/>
    <w:rsid w:val="00891360"/>
    <w:rsid w:val="00891429"/>
    <w:rsid w:val="008916E8"/>
    <w:rsid w:val="00892118"/>
    <w:rsid w:val="0089224F"/>
    <w:rsid w:val="00892A16"/>
    <w:rsid w:val="00892A4E"/>
    <w:rsid w:val="00892A96"/>
    <w:rsid w:val="00892DE4"/>
    <w:rsid w:val="008933D1"/>
    <w:rsid w:val="008933E9"/>
    <w:rsid w:val="008934D1"/>
    <w:rsid w:val="0089353D"/>
    <w:rsid w:val="0089383E"/>
    <w:rsid w:val="008939F2"/>
    <w:rsid w:val="00893AA4"/>
    <w:rsid w:val="00893D81"/>
    <w:rsid w:val="00893E93"/>
    <w:rsid w:val="00893F4D"/>
    <w:rsid w:val="00894E78"/>
    <w:rsid w:val="00895034"/>
    <w:rsid w:val="00895356"/>
    <w:rsid w:val="00895C1C"/>
    <w:rsid w:val="00895CCA"/>
    <w:rsid w:val="00896040"/>
    <w:rsid w:val="008962B8"/>
    <w:rsid w:val="008963DD"/>
    <w:rsid w:val="00896B9B"/>
    <w:rsid w:val="008974BE"/>
    <w:rsid w:val="00897AF5"/>
    <w:rsid w:val="00897D04"/>
    <w:rsid w:val="00897D81"/>
    <w:rsid w:val="008A0400"/>
    <w:rsid w:val="008A0485"/>
    <w:rsid w:val="008A071F"/>
    <w:rsid w:val="008A0733"/>
    <w:rsid w:val="008A0891"/>
    <w:rsid w:val="008A0AE5"/>
    <w:rsid w:val="008A0BAF"/>
    <w:rsid w:val="008A1312"/>
    <w:rsid w:val="008A1365"/>
    <w:rsid w:val="008A1498"/>
    <w:rsid w:val="008A174B"/>
    <w:rsid w:val="008A184C"/>
    <w:rsid w:val="008A2011"/>
    <w:rsid w:val="008A2065"/>
    <w:rsid w:val="008A27AF"/>
    <w:rsid w:val="008A2F39"/>
    <w:rsid w:val="008A2F41"/>
    <w:rsid w:val="008A3272"/>
    <w:rsid w:val="008A3294"/>
    <w:rsid w:val="008A353B"/>
    <w:rsid w:val="008A378F"/>
    <w:rsid w:val="008A37F3"/>
    <w:rsid w:val="008A3B60"/>
    <w:rsid w:val="008A3E43"/>
    <w:rsid w:val="008A3FBE"/>
    <w:rsid w:val="008A4082"/>
    <w:rsid w:val="008A432F"/>
    <w:rsid w:val="008A4A98"/>
    <w:rsid w:val="008A4BEA"/>
    <w:rsid w:val="008A4C58"/>
    <w:rsid w:val="008A545F"/>
    <w:rsid w:val="008A54B8"/>
    <w:rsid w:val="008A57CB"/>
    <w:rsid w:val="008A5A96"/>
    <w:rsid w:val="008A5C12"/>
    <w:rsid w:val="008A5F04"/>
    <w:rsid w:val="008A5FA5"/>
    <w:rsid w:val="008A6097"/>
    <w:rsid w:val="008A6989"/>
    <w:rsid w:val="008A6AA0"/>
    <w:rsid w:val="008A6BB3"/>
    <w:rsid w:val="008A7466"/>
    <w:rsid w:val="008A746F"/>
    <w:rsid w:val="008A7524"/>
    <w:rsid w:val="008A7811"/>
    <w:rsid w:val="008A786C"/>
    <w:rsid w:val="008B00D4"/>
    <w:rsid w:val="008B0D2B"/>
    <w:rsid w:val="008B0EC4"/>
    <w:rsid w:val="008B115F"/>
    <w:rsid w:val="008B188F"/>
    <w:rsid w:val="008B1F7F"/>
    <w:rsid w:val="008B203E"/>
    <w:rsid w:val="008B2B06"/>
    <w:rsid w:val="008B2BD9"/>
    <w:rsid w:val="008B2BF4"/>
    <w:rsid w:val="008B342C"/>
    <w:rsid w:val="008B3CF5"/>
    <w:rsid w:val="008B3D31"/>
    <w:rsid w:val="008B434A"/>
    <w:rsid w:val="008B47F8"/>
    <w:rsid w:val="008B4CCB"/>
    <w:rsid w:val="008B50B9"/>
    <w:rsid w:val="008B5146"/>
    <w:rsid w:val="008B5218"/>
    <w:rsid w:val="008B5289"/>
    <w:rsid w:val="008B534B"/>
    <w:rsid w:val="008B551B"/>
    <w:rsid w:val="008B5859"/>
    <w:rsid w:val="008B59D2"/>
    <w:rsid w:val="008B5CFE"/>
    <w:rsid w:val="008B5DFF"/>
    <w:rsid w:val="008B6164"/>
    <w:rsid w:val="008B61E6"/>
    <w:rsid w:val="008B63C8"/>
    <w:rsid w:val="008B658D"/>
    <w:rsid w:val="008B6783"/>
    <w:rsid w:val="008B6B7B"/>
    <w:rsid w:val="008B6CEB"/>
    <w:rsid w:val="008B6F15"/>
    <w:rsid w:val="008B73BE"/>
    <w:rsid w:val="008B74A3"/>
    <w:rsid w:val="008C0863"/>
    <w:rsid w:val="008C09C1"/>
    <w:rsid w:val="008C0E44"/>
    <w:rsid w:val="008C148F"/>
    <w:rsid w:val="008C1574"/>
    <w:rsid w:val="008C1CD0"/>
    <w:rsid w:val="008C2049"/>
    <w:rsid w:val="008C2A2C"/>
    <w:rsid w:val="008C2DD8"/>
    <w:rsid w:val="008C2E77"/>
    <w:rsid w:val="008C2F41"/>
    <w:rsid w:val="008C303F"/>
    <w:rsid w:val="008C3318"/>
    <w:rsid w:val="008C3ADB"/>
    <w:rsid w:val="008C3E2D"/>
    <w:rsid w:val="008C472C"/>
    <w:rsid w:val="008C4E30"/>
    <w:rsid w:val="008C4EA4"/>
    <w:rsid w:val="008C52EC"/>
    <w:rsid w:val="008C5B75"/>
    <w:rsid w:val="008C5F6D"/>
    <w:rsid w:val="008C624B"/>
    <w:rsid w:val="008C63A5"/>
    <w:rsid w:val="008C658D"/>
    <w:rsid w:val="008C6CBB"/>
    <w:rsid w:val="008C6DD5"/>
    <w:rsid w:val="008C6F5E"/>
    <w:rsid w:val="008C6FFF"/>
    <w:rsid w:val="008C72CC"/>
    <w:rsid w:val="008C74EC"/>
    <w:rsid w:val="008C7991"/>
    <w:rsid w:val="008C7B41"/>
    <w:rsid w:val="008C7B71"/>
    <w:rsid w:val="008C7DB9"/>
    <w:rsid w:val="008D04F1"/>
    <w:rsid w:val="008D09DA"/>
    <w:rsid w:val="008D0BB3"/>
    <w:rsid w:val="008D0F7A"/>
    <w:rsid w:val="008D14D7"/>
    <w:rsid w:val="008D14DE"/>
    <w:rsid w:val="008D1618"/>
    <w:rsid w:val="008D1A69"/>
    <w:rsid w:val="008D1B55"/>
    <w:rsid w:val="008D1E52"/>
    <w:rsid w:val="008D240B"/>
    <w:rsid w:val="008D241F"/>
    <w:rsid w:val="008D24D7"/>
    <w:rsid w:val="008D25D0"/>
    <w:rsid w:val="008D2817"/>
    <w:rsid w:val="008D2926"/>
    <w:rsid w:val="008D2BD5"/>
    <w:rsid w:val="008D2D3D"/>
    <w:rsid w:val="008D2FDE"/>
    <w:rsid w:val="008D3A21"/>
    <w:rsid w:val="008D4263"/>
    <w:rsid w:val="008D42BA"/>
    <w:rsid w:val="008D44E4"/>
    <w:rsid w:val="008D4AF3"/>
    <w:rsid w:val="008D4BED"/>
    <w:rsid w:val="008D4D10"/>
    <w:rsid w:val="008D4FE7"/>
    <w:rsid w:val="008D5233"/>
    <w:rsid w:val="008D52EE"/>
    <w:rsid w:val="008D5724"/>
    <w:rsid w:val="008D5D34"/>
    <w:rsid w:val="008D5E4D"/>
    <w:rsid w:val="008D6249"/>
    <w:rsid w:val="008D6671"/>
    <w:rsid w:val="008D6AB1"/>
    <w:rsid w:val="008D6F0B"/>
    <w:rsid w:val="008E0205"/>
    <w:rsid w:val="008E031F"/>
    <w:rsid w:val="008E05F9"/>
    <w:rsid w:val="008E06B3"/>
    <w:rsid w:val="008E0B26"/>
    <w:rsid w:val="008E0BB4"/>
    <w:rsid w:val="008E0BF4"/>
    <w:rsid w:val="008E0C5A"/>
    <w:rsid w:val="008E0C85"/>
    <w:rsid w:val="008E0CE9"/>
    <w:rsid w:val="008E0E65"/>
    <w:rsid w:val="008E0FE8"/>
    <w:rsid w:val="008E133A"/>
    <w:rsid w:val="008E1488"/>
    <w:rsid w:val="008E17D9"/>
    <w:rsid w:val="008E18BD"/>
    <w:rsid w:val="008E19B2"/>
    <w:rsid w:val="008E1BC7"/>
    <w:rsid w:val="008E1D56"/>
    <w:rsid w:val="008E2341"/>
    <w:rsid w:val="008E2381"/>
    <w:rsid w:val="008E2595"/>
    <w:rsid w:val="008E29A8"/>
    <w:rsid w:val="008E2C60"/>
    <w:rsid w:val="008E2D8F"/>
    <w:rsid w:val="008E2ECB"/>
    <w:rsid w:val="008E3142"/>
    <w:rsid w:val="008E316C"/>
    <w:rsid w:val="008E31ED"/>
    <w:rsid w:val="008E3359"/>
    <w:rsid w:val="008E3660"/>
    <w:rsid w:val="008E37B9"/>
    <w:rsid w:val="008E37BF"/>
    <w:rsid w:val="008E3BF2"/>
    <w:rsid w:val="008E480F"/>
    <w:rsid w:val="008E489A"/>
    <w:rsid w:val="008E4E2B"/>
    <w:rsid w:val="008E5081"/>
    <w:rsid w:val="008E57AD"/>
    <w:rsid w:val="008E58D8"/>
    <w:rsid w:val="008E5B3B"/>
    <w:rsid w:val="008E5C0C"/>
    <w:rsid w:val="008E68BD"/>
    <w:rsid w:val="008E7221"/>
    <w:rsid w:val="008E7262"/>
    <w:rsid w:val="008E73F4"/>
    <w:rsid w:val="008E78F3"/>
    <w:rsid w:val="008E798C"/>
    <w:rsid w:val="008E7A93"/>
    <w:rsid w:val="008E7BD1"/>
    <w:rsid w:val="008E7CEB"/>
    <w:rsid w:val="008E7EDF"/>
    <w:rsid w:val="008F02C6"/>
    <w:rsid w:val="008F0EA8"/>
    <w:rsid w:val="008F0EF3"/>
    <w:rsid w:val="008F0F4C"/>
    <w:rsid w:val="008F11EF"/>
    <w:rsid w:val="008F13BF"/>
    <w:rsid w:val="008F1486"/>
    <w:rsid w:val="008F180F"/>
    <w:rsid w:val="008F2872"/>
    <w:rsid w:val="008F314A"/>
    <w:rsid w:val="008F3227"/>
    <w:rsid w:val="008F3283"/>
    <w:rsid w:val="008F33BD"/>
    <w:rsid w:val="008F35F3"/>
    <w:rsid w:val="008F3920"/>
    <w:rsid w:val="008F3F51"/>
    <w:rsid w:val="008F4296"/>
    <w:rsid w:val="008F42E3"/>
    <w:rsid w:val="008F4355"/>
    <w:rsid w:val="008F457A"/>
    <w:rsid w:val="008F46A2"/>
    <w:rsid w:val="008F4792"/>
    <w:rsid w:val="008F495A"/>
    <w:rsid w:val="008F4ADE"/>
    <w:rsid w:val="008F4F3F"/>
    <w:rsid w:val="008F4F66"/>
    <w:rsid w:val="008F5147"/>
    <w:rsid w:val="008F5474"/>
    <w:rsid w:val="008F55C5"/>
    <w:rsid w:val="008F5AD5"/>
    <w:rsid w:val="008F5BE0"/>
    <w:rsid w:val="008F5D18"/>
    <w:rsid w:val="008F614E"/>
    <w:rsid w:val="008F67D5"/>
    <w:rsid w:val="008F6961"/>
    <w:rsid w:val="008F6BC1"/>
    <w:rsid w:val="008F6FE8"/>
    <w:rsid w:val="008F7520"/>
    <w:rsid w:val="008F75BE"/>
    <w:rsid w:val="008F78C0"/>
    <w:rsid w:val="008F7E56"/>
    <w:rsid w:val="0090054B"/>
    <w:rsid w:val="00900671"/>
    <w:rsid w:val="009006DF"/>
    <w:rsid w:val="00900F7C"/>
    <w:rsid w:val="0090108F"/>
    <w:rsid w:val="009010C1"/>
    <w:rsid w:val="009010F0"/>
    <w:rsid w:val="00901161"/>
    <w:rsid w:val="00901472"/>
    <w:rsid w:val="009015C7"/>
    <w:rsid w:val="00901B6A"/>
    <w:rsid w:val="00902055"/>
    <w:rsid w:val="0090317F"/>
    <w:rsid w:val="009035F0"/>
    <w:rsid w:val="009037CF"/>
    <w:rsid w:val="00903AC3"/>
    <w:rsid w:val="00903B03"/>
    <w:rsid w:val="00904D7C"/>
    <w:rsid w:val="00904E84"/>
    <w:rsid w:val="00904ECC"/>
    <w:rsid w:val="00905119"/>
    <w:rsid w:val="00905699"/>
    <w:rsid w:val="00905B85"/>
    <w:rsid w:val="00905F10"/>
    <w:rsid w:val="00905F4E"/>
    <w:rsid w:val="00906170"/>
    <w:rsid w:val="00906309"/>
    <w:rsid w:val="009063DA"/>
    <w:rsid w:val="009064A1"/>
    <w:rsid w:val="0090744E"/>
    <w:rsid w:val="0090776A"/>
    <w:rsid w:val="009078F6"/>
    <w:rsid w:val="00910261"/>
    <w:rsid w:val="0091089A"/>
    <w:rsid w:val="00910AA2"/>
    <w:rsid w:val="00910D88"/>
    <w:rsid w:val="00910FEA"/>
    <w:rsid w:val="00911028"/>
    <w:rsid w:val="009112A0"/>
    <w:rsid w:val="00911419"/>
    <w:rsid w:val="00911F4F"/>
    <w:rsid w:val="00912077"/>
    <w:rsid w:val="00912090"/>
    <w:rsid w:val="009120B6"/>
    <w:rsid w:val="009123C8"/>
    <w:rsid w:val="00912642"/>
    <w:rsid w:val="00912878"/>
    <w:rsid w:val="009128FD"/>
    <w:rsid w:val="00912999"/>
    <w:rsid w:val="00912AA3"/>
    <w:rsid w:val="00913621"/>
    <w:rsid w:val="009136B1"/>
    <w:rsid w:val="0091371A"/>
    <w:rsid w:val="0091372D"/>
    <w:rsid w:val="0091385E"/>
    <w:rsid w:val="00913938"/>
    <w:rsid w:val="00913A61"/>
    <w:rsid w:val="00913A63"/>
    <w:rsid w:val="0091431D"/>
    <w:rsid w:val="009147E7"/>
    <w:rsid w:val="00914865"/>
    <w:rsid w:val="009149D5"/>
    <w:rsid w:val="00914D38"/>
    <w:rsid w:val="00914F0C"/>
    <w:rsid w:val="009153F4"/>
    <w:rsid w:val="00915602"/>
    <w:rsid w:val="009157A2"/>
    <w:rsid w:val="0091598A"/>
    <w:rsid w:val="00916008"/>
    <w:rsid w:val="0091653A"/>
    <w:rsid w:val="009165F8"/>
    <w:rsid w:val="009168AF"/>
    <w:rsid w:val="00917158"/>
    <w:rsid w:val="0091715F"/>
    <w:rsid w:val="00917240"/>
    <w:rsid w:val="009173C5"/>
    <w:rsid w:val="009173C8"/>
    <w:rsid w:val="009173F1"/>
    <w:rsid w:val="00917439"/>
    <w:rsid w:val="00917AC6"/>
    <w:rsid w:val="00917C39"/>
    <w:rsid w:val="00917D6E"/>
    <w:rsid w:val="009203A7"/>
    <w:rsid w:val="00920400"/>
    <w:rsid w:val="009204C3"/>
    <w:rsid w:val="00920625"/>
    <w:rsid w:val="009207E0"/>
    <w:rsid w:val="00920B30"/>
    <w:rsid w:val="00920C90"/>
    <w:rsid w:val="00920E3C"/>
    <w:rsid w:val="009211F7"/>
    <w:rsid w:val="0092190F"/>
    <w:rsid w:val="0092198C"/>
    <w:rsid w:val="009219AD"/>
    <w:rsid w:val="009219C3"/>
    <w:rsid w:val="00921B72"/>
    <w:rsid w:val="00921F8A"/>
    <w:rsid w:val="0092205F"/>
    <w:rsid w:val="00922265"/>
    <w:rsid w:val="00922360"/>
    <w:rsid w:val="009223AE"/>
    <w:rsid w:val="009224E8"/>
    <w:rsid w:val="009224EC"/>
    <w:rsid w:val="00922546"/>
    <w:rsid w:val="009225B9"/>
    <w:rsid w:val="00922904"/>
    <w:rsid w:val="00922E77"/>
    <w:rsid w:val="00923083"/>
    <w:rsid w:val="00923F0D"/>
    <w:rsid w:val="00924118"/>
    <w:rsid w:val="009241FE"/>
    <w:rsid w:val="00924757"/>
    <w:rsid w:val="00924967"/>
    <w:rsid w:val="0092496C"/>
    <w:rsid w:val="00924C5A"/>
    <w:rsid w:val="00924CB1"/>
    <w:rsid w:val="0092503F"/>
    <w:rsid w:val="00925058"/>
    <w:rsid w:val="00925089"/>
    <w:rsid w:val="00925628"/>
    <w:rsid w:val="00925659"/>
    <w:rsid w:val="00925878"/>
    <w:rsid w:val="00925EF0"/>
    <w:rsid w:val="00926C1B"/>
    <w:rsid w:val="00926FD7"/>
    <w:rsid w:val="00927456"/>
    <w:rsid w:val="00927459"/>
    <w:rsid w:val="009277AF"/>
    <w:rsid w:val="009308BA"/>
    <w:rsid w:val="00930C4F"/>
    <w:rsid w:val="00930CCF"/>
    <w:rsid w:val="009311EC"/>
    <w:rsid w:val="00931581"/>
    <w:rsid w:val="009316FD"/>
    <w:rsid w:val="009321D9"/>
    <w:rsid w:val="00932A33"/>
    <w:rsid w:val="00932B70"/>
    <w:rsid w:val="00933175"/>
    <w:rsid w:val="009332EB"/>
    <w:rsid w:val="0093475B"/>
    <w:rsid w:val="0093516E"/>
    <w:rsid w:val="0093564F"/>
    <w:rsid w:val="0093570F"/>
    <w:rsid w:val="00935904"/>
    <w:rsid w:val="00936348"/>
    <w:rsid w:val="009366B3"/>
    <w:rsid w:val="009367AF"/>
    <w:rsid w:val="009369E6"/>
    <w:rsid w:val="00936B1A"/>
    <w:rsid w:val="00936CE7"/>
    <w:rsid w:val="00936D64"/>
    <w:rsid w:val="00936D9B"/>
    <w:rsid w:val="00936E64"/>
    <w:rsid w:val="009373C2"/>
    <w:rsid w:val="009379B9"/>
    <w:rsid w:val="00937D4F"/>
    <w:rsid w:val="00940761"/>
    <w:rsid w:val="0094080F"/>
    <w:rsid w:val="00940BCE"/>
    <w:rsid w:val="009412F2"/>
    <w:rsid w:val="0094178D"/>
    <w:rsid w:val="00941830"/>
    <w:rsid w:val="0094191A"/>
    <w:rsid w:val="00941C96"/>
    <w:rsid w:val="00941D04"/>
    <w:rsid w:val="00941FFA"/>
    <w:rsid w:val="00942045"/>
    <w:rsid w:val="009429BA"/>
    <w:rsid w:val="00942C30"/>
    <w:rsid w:val="009433A8"/>
    <w:rsid w:val="0094347D"/>
    <w:rsid w:val="00943652"/>
    <w:rsid w:val="0094376D"/>
    <w:rsid w:val="0094388A"/>
    <w:rsid w:val="00943AE3"/>
    <w:rsid w:val="00943C6E"/>
    <w:rsid w:val="00943D2C"/>
    <w:rsid w:val="00943E0A"/>
    <w:rsid w:val="00943E1E"/>
    <w:rsid w:val="00944092"/>
    <w:rsid w:val="00944A55"/>
    <w:rsid w:val="00944BE1"/>
    <w:rsid w:val="0094502A"/>
    <w:rsid w:val="0094504D"/>
    <w:rsid w:val="009451AB"/>
    <w:rsid w:val="0094588C"/>
    <w:rsid w:val="00945F89"/>
    <w:rsid w:val="00946203"/>
    <w:rsid w:val="00946421"/>
    <w:rsid w:val="00946E82"/>
    <w:rsid w:val="0094758B"/>
    <w:rsid w:val="009475F9"/>
    <w:rsid w:val="00947C41"/>
    <w:rsid w:val="00947DDC"/>
    <w:rsid w:val="009500A8"/>
    <w:rsid w:val="00950175"/>
    <w:rsid w:val="009506D7"/>
    <w:rsid w:val="00950BAD"/>
    <w:rsid w:val="00950ED4"/>
    <w:rsid w:val="00950FBC"/>
    <w:rsid w:val="00951254"/>
    <w:rsid w:val="0095136B"/>
    <w:rsid w:val="00951700"/>
    <w:rsid w:val="00951AF0"/>
    <w:rsid w:val="00952053"/>
    <w:rsid w:val="0095296C"/>
    <w:rsid w:val="0095363D"/>
    <w:rsid w:val="009539EA"/>
    <w:rsid w:val="00953B08"/>
    <w:rsid w:val="00953B22"/>
    <w:rsid w:val="009540BA"/>
    <w:rsid w:val="009544BA"/>
    <w:rsid w:val="00954991"/>
    <w:rsid w:val="00954CA0"/>
    <w:rsid w:val="00955161"/>
    <w:rsid w:val="0095531D"/>
    <w:rsid w:val="009561F1"/>
    <w:rsid w:val="009564E3"/>
    <w:rsid w:val="0095662E"/>
    <w:rsid w:val="0095668F"/>
    <w:rsid w:val="00956AC0"/>
    <w:rsid w:val="00956BF8"/>
    <w:rsid w:val="00956D0B"/>
    <w:rsid w:val="00956DA3"/>
    <w:rsid w:val="00956EED"/>
    <w:rsid w:val="00957334"/>
    <w:rsid w:val="0095741C"/>
    <w:rsid w:val="009574F6"/>
    <w:rsid w:val="009575A5"/>
    <w:rsid w:val="00957786"/>
    <w:rsid w:val="00957C1F"/>
    <w:rsid w:val="00957C98"/>
    <w:rsid w:val="00960088"/>
    <w:rsid w:val="009603CA"/>
    <w:rsid w:val="009605DD"/>
    <w:rsid w:val="00960ED5"/>
    <w:rsid w:val="00960FB4"/>
    <w:rsid w:val="0096163C"/>
    <w:rsid w:val="00961CBE"/>
    <w:rsid w:val="00961E32"/>
    <w:rsid w:val="00961F9E"/>
    <w:rsid w:val="00962617"/>
    <w:rsid w:val="009627BC"/>
    <w:rsid w:val="00962922"/>
    <w:rsid w:val="00962938"/>
    <w:rsid w:val="00962985"/>
    <w:rsid w:val="00962B30"/>
    <w:rsid w:val="00962CBD"/>
    <w:rsid w:val="009634CE"/>
    <w:rsid w:val="00963729"/>
    <w:rsid w:val="009637A4"/>
    <w:rsid w:val="00963D5E"/>
    <w:rsid w:val="00963E9E"/>
    <w:rsid w:val="00963F61"/>
    <w:rsid w:val="009642DC"/>
    <w:rsid w:val="00964FB9"/>
    <w:rsid w:val="009650C3"/>
    <w:rsid w:val="00965B7A"/>
    <w:rsid w:val="00965D64"/>
    <w:rsid w:val="00965E68"/>
    <w:rsid w:val="009661F8"/>
    <w:rsid w:val="00967112"/>
    <w:rsid w:val="0096771D"/>
    <w:rsid w:val="00967C53"/>
    <w:rsid w:val="00967D19"/>
    <w:rsid w:val="0097030C"/>
    <w:rsid w:val="00970BB4"/>
    <w:rsid w:val="00970C92"/>
    <w:rsid w:val="00970DC5"/>
    <w:rsid w:val="0097127D"/>
    <w:rsid w:val="009712B4"/>
    <w:rsid w:val="00971485"/>
    <w:rsid w:val="00971925"/>
    <w:rsid w:val="00971B19"/>
    <w:rsid w:val="00971D23"/>
    <w:rsid w:val="00971DCC"/>
    <w:rsid w:val="00972785"/>
    <w:rsid w:val="009729DF"/>
    <w:rsid w:val="00972A97"/>
    <w:rsid w:val="00972D17"/>
    <w:rsid w:val="00972E90"/>
    <w:rsid w:val="00972FED"/>
    <w:rsid w:val="009731AF"/>
    <w:rsid w:val="00973698"/>
    <w:rsid w:val="00973750"/>
    <w:rsid w:val="009748B3"/>
    <w:rsid w:val="00974D44"/>
    <w:rsid w:val="0097516F"/>
    <w:rsid w:val="00975289"/>
    <w:rsid w:val="009755C6"/>
    <w:rsid w:val="009757B9"/>
    <w:rsid w:val="00975DC3"/>
    <w:rsid w:val="00975F9F"/>
    <w:rsid w:val="00976294"/>
    <w:rsid w:val="0097646F"/>
    <w:rsid w:val="0097649B"/>
    <w:rsid w:val="00976A91"/>
    <w:rsid w:val="00976B64"/>
    <w:rsid w:val="00976EA3"/>
    <w:rsid w:val="009776A2"/>
    <w:rsid w:val="009779AF"/>
    <w:rsid w:val="00977B2A"/>
    <w:rsid w:val="00977EE9"/>
    <w:rsid w:val="00980042"/>
    <w:rsid w:val="00980152"/>
    <w:rsid w:val="00980BBB"/>
    <w:rsid w:val="00980FBE"/>
    <w:rsid w:val="00981816"/>
    <w:rsid w:val="00981829"/>
    <w:rsid w:val="00981B18"/>
    <w:rsid w:val="00981D45"/>
    <w:rsid w:val="0098274A"/>
    <w:rsid w:val="00982795"/>
    <w:rsid w:val="009829F0"/>
    <w:rsid w:val="00982E47"/>
    <w:rsid w:val="00982EB4"/>
    <w:rsid w:val="00982ED4"/>
    <w:rsid w:val="009830FC"/>
    <w:rsid w:val="0098387E"/>
    <w:rsid w:val="00983C86"/>
    <w:rsid w:val="00983ECD"/>
    <w:rsid w:val="00984230"/>
    <w:rsid w:val="009845B4"/>
    <w:rsid w:val="00984CC3"/>
    <w:rsid w:val="00984ED4"/>
    <w:rsid w:val="00984EE1"/>
    <w:rsid w:val="00984F92"/>
    <w:rsid w:val="009854B3"/>
    <w:rsid w:val="00985657"/>
    <w:rsid w:val="009857FE"/>
    <w:rsid w:val="00985D73"/>
    <w:rsid w:val="00986041"/>
    <w:rsid w:val="0098645A"/>
    <w:rsid w:val="00986A0B"/>
    <w:rsid w:val="00986B86"/>
    <w:rsid w:val="00986E30"/>
    <w:rsid w:val="0098743E"/>
    <w:rsid w:val="00987491"/>
    <w:rsid w:val="00987BBB"/>
    <w:rsid w:val="00987FF4"/>
    <w:rsid w:val="009900A7"/>
    <w:rsid w:val="0099090A"/>
    <w:rsid w:val="00990A6A"/>
    <w:rsid w:val="00990C42"/>
    <w:rsid w:val="0099123C"/>
    <w:rsid w:val="00991399"/>
    <w:rsid w:val="009913D4"/>
    <w:rsid w:val="00991FF5"/>
    <w:rsid w:val="00992474"/>
    <w:rsid w:val="0099298E"/>
    <w:rsid w:val="00992C78"/>
    <w:rsid w:val="009931D0"/>
    <w:rsid w:val="0099355E"/>
    <w:rsid w:val="00993733"/>
    <w:rsid w:val="0099394E"/>
    <w:rsid w:val="00993C3C"/>
    <w:rsid w:val="00993E2B"/>
    <w:rsid w:val="009940DA"/>
    <w:rsid w:val="00994546"/>
    <w:rsid w:val="00994872"/>
    <w:rsid w:val="00994F65"/>
    <w:rsid w:val="00995D5B"/>
    <w:rsid w:val="00995DCE"/>
    <w:rsid w:val="00995E65"/>
    <w:rsid w:val="00996508"/>
    <w:rsid w:val="00996830"/>
    <w:rsid w:val="00996AB5"/>
    <w:rsid w:val="00996D78"/>
    <w:rsid w:val="00997253"/>
    <w:rsid w:val="0099732C"/>
    <w:rsid w:val="0099752C"/>
    <w:rsid w:val="009975AF"/>
    <w:rsid w:val="00997D52"/>
    <w:rsid w:val="009A0011"/>
    <w:rsid w:val="009A01B9"/>
    <w:rsid w:val="009A03F8"/>
    <w:rsid w:val="009A117F"/>
    <w:rsid w:val="009A118C"/>
    <w:rsid w:val="009A149B"/>
    <w:rsid w:val="009A15A4"/>
    <w:rsid w:val="009A21E6"/>
    <w:rsid w:val="009A2222"/>
    <w:rsid w:val="009A299D"/>
    <w:rsid w:val="009A2A8B"/>
    <w:rsid w:val="009A3408"/>
    <w:rsid w:val="009A364D"/>
    <w:rsid w:val="009A3B5F"/>
    <w:rsid w:val="009A3D7E"/>
    <w:rsid w:val="009A420E"/>
    <w:rsid w:val="009A4D3E"/>
    <w:rsid w:val="009A531F"/>
    <w:rsid w:val="009A5B7F"/>
    <w:rsid w:val="009A5BDA"/>
    <w:rsid w:val="009A5EC4"/>
    <w:rsid w:val="009A5FAB"/>
    <w:rsid w:val="009A651A"/>
    <w:rsid w:val="009A66A4"/>
    <w:rsid w:val="009A66EF"/>
    <w:rsid w:val="009A6815"/>
    <w:rsid w:val="009A6F01"/>
    <w:rsid w:val="009A6FA7"/>
    <w:rsid w:val="009B0348"/>
    <w:rsid w:val="009B0357"/>
    <w:rsid w:val="009B09DF"/>
    <w:rsid w:val="009B0CD4"/>
    <w:rsid w:val="009B0F2C"/>
    <w:rsid w:val="009B1AC0"/>
    <w:rsid w:val="009B1F64"/>
    <w:rsid w:val="009B3066"/>
    <w:rsid w:val="009B312B"/>
    <w:rsid w:val="009B3285"/>
    <w:rsid w:val="009B345D"/>
    <w:rsid w:val="009B3553"/>
    <w:rsid w:val="009B373B"/>
    <w:rsid w:val="009B375F"/>
    <w:rsid w:val="009B380A"/>
    <w:rsid w:val="009B3FBD"/>
    <w:rsid w:val="009B409D"/>
    <w:rsid w:val="009B4311"/>
    <w:rsid w:val="009B47EC"/>
    <w:rsid w:val="009B4C91"/>
    <w:rsid w:val="009B4F58"/>
    <w:rsid w:val="009B55FA"/>
    <w:rsid w:val="009B5644"/>
    <w:rsid w:val="009B573F"/>
    <w:rsid w:val="009B588D"/>
    <w:rsid w:val="009B6157"/>
    <w:rsid w:val="009B62CE"/>
    <w:rsid w:val="009B64DE"/>
    <w:rsid w:val="009B67A1"/>
    <w:rsid w:val="009B68F6"/>
    <w:rsid w:val="009B6DCE"/>
    <w:rsid w:val="009B706B"/>
    <w:rsid w:val="009B737D"/>
    <w:rsid w:val="009B7530"/>
    <w:rsid w:val="009C02B5"/>
    <w:rsid w:val="009C109A"/>
    <w:rsid w:val="009C1318"/>
    <w:rsid w:val="009C1330"/>
    <w:rsid w:val="009C1868"/>
    <w:rsid w:val="009C18EA"/>
    <w:rsid w:val="009C221E"/>
    <w:rsid w:val="009C2717"/>
    <w:rsid w:val="009C2954"/>
    <w:rsid w:val="009C2BBE"/>
    <w:rsid w:val="009C2F57"/>
    <w:rsid w:val="009C3009"/>
    <w:rsid w:val="009C3477"/>
    <w:rsid w:val="009C394A"/>
    <w:rsid w:val="009C466D"/>
    <w:rsid w:val="009C490F"/>
    <w:rsid w:val="009C4ACA"/>
    <w:rsid w:val="009C4C17"/>
    <w:rsid w:val="009C4D68"/>
    <w:rsid w:val="009C5020"/>
    <w:rsid w:val="009C578C"/>
    <w:rsid w:val="009C686D"/>
    <w:rsid w:val="009C6DC4"/>
    <w:rsid w:val="009C73D6"/>
    <w:rsid w:val="009C7A4E"/>
    <w:rsid w:val="009D074B"/>
    <w:rsid w:val="009D081D"/>
    <w:rsid w:val="009D0C1F"/>
    <w:rsid w:val="009D0D05"/>
    <w:rsid w:val="009D0E96"/>
    <w:rsid w:val="009D0F26"/>
    <w:rsid w:val="009D0F8A"/>
    <w:rsid w:val="009D120A"/>
    <w:rsid w:val="009D160F"/>
    <w:rsid w:val="009D19DF"/>
    <w:rsid w:val="009D1D9D"/>
    <w:rsid w:val="009D1E14"/>
    <w:rsid w:val="009D1EAE"/>
    <w:rsid w:val="009D1F5F"/>
    <w:rsid w:val="009D2302"/>
    <w:rsid w:val="009D2378"/>
    <w:rsid w:val="009D260F"/>
    <w:rsid w:val="009D26A0"/>
    <w:rsid w:val="009D26AB"/>
    <w:rsid w:val="009D35E4"/>
    <w:rsid w:val="009D38EB"/>
    <w:rsid w:val="009D3D69"/>
    <w:rsid w:val="009D3E2C"/>
    <w:rsid w:val="009D3EA4"/>
    <w:rsid w:val="009D3FA7"/>
    <w:rsid w:val="009D406B"/>
    <w:rsid w:val="009D43ED"/>
    <w:rsid w:val="009D4639"/>
    <w:rsid w:val="009D48AB"/>
    <w:rsid w:val="009D48AE"/>
    <w:rsid w:val="009D4A48"/>
    <w:rsid w:val="009D4AE5"/>
    <w:rsid w:val="009D4C5C"/>
    <w:rsid w:val="009D538E"/>
    <w:rsid w:val="009D5511"/>
    <w:rsid w:val="009D57BF"/>
    <w:rsid w:val="009D6035"/>
    <w:rsid w:val="009D610E"/>
    <w:rsid w:val="009D634A"/>
    <w:rsid w:val="009D6983"/>
    <w:rsid w:val="009D6E8F"/>
    <w:rsid w:val="009D6FBD"/>
    <w:rsid w:val="009D71B0"/>
    <w:rsid w:val="009D75E0"/>
    <w:rsid w:val="009D780E"/>
    <w:rsid w:val="009D7C08"/>
    <w:rsid w:val="009E0395"/>
    <w:rsid w:val="009E08CE"/>
    <w:rsid w:val="009E0EA3"/>
    <w:rsid w:val="009E1064"/>
    <w:rsid w:val="009E10A7"/>
    <w:rsid w:val="009E1313"/>
    <w:rsid w:val="009E154C"/>
    <w:rsid w:val="009E1914"/>
    <w:rsid w:val="009E1947"/>
    <w:rsid w:val="009E19B5"/>
    <w:rsid w:val="009E1AA3"/>
    <w:rsid w:val="009E1C1D"/>
    <w:rsid w:val="009E1E44"/>
    <w:rsid w:val="009E1F12"/>
    <w:rsid w:val="009E2263"/>
    <w:rsid w:val="009E22D0"/>
    <w:rsid w:val="009E2338"/>
    <w:rsid w:val="009E2561"/>
    <w:rsid w:val="009E256A"/>
    <w:rsid w:val="009E2A9F"/>
    <w:rsid w:val="009E3105"/>
    <w:rsid w:val="009E33AA"/>
    <w:rsid w:val="009E36EB"/>
    <w:rsid w:val="009E4295"/>
    <w:rsid w:val="009E4903"/>
    <w:rsid w:val="009E4C55"/>
    <w:rsid w:val="009E4D62"/>
    <w:rsid w:val="009E5245"/>
    <w:rsid w:val="009E55C0"/>
    <w:rsid w:val="009E562B"/>
    <w:rsid w:val="009E570B"/>
    <w:rsid w:val="009E5824"/>
    <w:rsid w:val="009E5903"/>
    <w:rsid w:val="009E5D58"/>
    <w:rsid w:val="009E5F41"/>
    <w:rsid w:val="009E613B"/>
    <w:rsid w:val="009E6140"/>
    <w:rsid w:val="009E632A"/>
    <w:rsid w:val="009E6567"/>
    <w:rsid w:val="009E6A3B"/>
    <w:rsid w:val="009E6E77"/>
    <w:rsid w:val="009E6EE1"/>
    <w:rsid w:val="009E7412"/>
    <w:rsid w:val="009E77DF"/>
    <w:rsid w:val="009E78D4"/>
    <w:rsid w:val="009E7BE3"/>
    <w:rsid w:val="009E7BFA"/>
    <w:rsid w:val="009E7E8D"/>
    <w:rsid w:val="009F0408"/>
    <w:rsid w:val="009F0697"/>
    <w:rsid w:val="009F0770"/>
    <w:rsid w:val="009F0B39"/>
    <w:rsid w:val="009F13CB"/>
    <w:rsid w:val="009F19F8"/>
    <w:rsid w:val="009F1DAB"/>
    <w:rsid w:val="009F1EA7"/>
    <w:rsid w:val="009F23CE"/>
    <w:rsid w:val="009F2973"/>
    <w:rsid w:val="009F29E6"/>
    <w:rsid w:val="009F2EE8"/>
    <w:rsid w:val="009F2F41"/>
    <w:rsid w:val="009F3092"/>
    <w:rsid w:val="009F30B6"/>
    <w:rsid w:val="009F30DA"/>
    <w:rsid w:val="009F3A4F"/>
    <w:rsid w:val="009F3F73"/>
    <w:rsid w:val="009F41DE"/>
    <w:rsid w:val="009F4445"/>
    <w:rsid w:val="009F4738"/>
    <w:rsid w:val="009F4806"/>
    <w:rsid w:val="009F53E0"/>
    <w:rsid w:val="009F5DB6"/>
    <w:rsid w:val="009F60CE"/>
    <w:rsid w:val="009F629B"/>
    <w:rsid w:val="009F69DC"/>
    <w:rsid w:val="009F6EFF"/>
    <w:rsid w:val="009F70C5"/>
    <w:rsid w:val="009F784B"/>
    <w:rsid w:val="009F7973"/>
    <w:rsid w:val="009F7B2D"/>
    <w:rsid w:val="009F7B41"/>
    <w:rsid w:val="00A00249"/>
    <w:rsid w:val="00A00374"/>
    <w:rsid w:val="00A0045D"/>
    <w:rsid w:val="00A0052B"/>
    <w:rsid w:val="00A0079A"/>
    <w:rsid w:val="00A00F05"/>
    <w:rsid w:val="00A013B8"/>
    <w:rsid w:val="00A01743"/>
    <w:rsid w:val="00A0199E"/>
    <w:rsid w:val="00A01B16"/>
    <w:rsid w:val="00A02051"/>
    <w:rsid w:val="00A0208C"/>
    <w:rsid w:val="00A02184"/>
    <w:rsid w:val="00A021B2"/>
    <w:rsid w:val="00A022EE"/>
    <w:rsid w:val="00A0233F"/>
    <w:rsid w:val="00A023D3"/>
    <w:rsid w:val="00A025CE"/>
    <w:rsid w:val="00A02F19"/>
    <w:rsid w:val="00A02F28"/>
    <w:rsid w:val="00A03DB7"/>
    <w:rsid w:val="00A04032"/>
    <w:rsid w:val="00A043D8"/>
    <w:rsid w:val="00A045A5"/>
    <w:rsid w:val="00A0496E"/>
    <w:rsid w:val="00A04DD4"/>
    <w:rsid w:val="00A04FF0"/>
    <w:rsid w:val="00A05504"/>
    <w:rsid w:val="00A055D6"/>
    <w:rsid w:val="00A05880"/>
    <w:rsid w:val="00A05B13"/>
    <w:rsid w:val="00A05ED6"/>
    <w:rsid w:val="00A0643E"/>
    <w:rsid w:val="00A064AA"/>
    <w:rsid w:val="00A064D5"/>
    <w:rsid w:val="00A06663"/>
    <w:rsid w:val="00A06A5F"/>
    <w:rsid w:val="00A0711C"/>
    <w:rsid w:val="00A07182"/>
    <w:rsid w:val="00A0766A"/>
    <w:rsid w:val="00A07727"/>
    <w:rsid w:val="00A077B5"/>
    <w:rsid w:val="00A10018"/>
    <w:rsid w:val="00A1055E"/>
    <w:rsid w:val="00A10F43"/>
    <w:rsid w:val="00A111EB"/>
    <w:rsid w:val="00A114EE"/>
    <w:rsid w:val="00A11A2C"/>
    <w:rsid w:val="00A11AF5"/>
    <w:rsid w:val="00A11EC7"/>
    <w:rsid w:val="00A12665"/>
    <w:rsid w:val="00A12976"/>
    <w:rsid w:val="00A12A1A"/>
    <w:rsid w:val="00A12DBD"/>
    <w:rsid w:val="00A12F4F"/>
    <w:rsid w:val="00A12F9C"/>
    <w:rsid w:val="00A1383B"/>
    <w:rsid w:val="00A140FF"/>
    <w:rsid w:val="00A142F5"/>
    <w:rsid w:val="00A14532"/>
    <w:rsid w:val="00A14A36"/>
    <w:rsid w:val="00A14B04"/>
    <w:rsid w:val="00A14C0F"/>
    <w:rsid w:val="00A14CEB"/>
    <w:rsid w:val="00A14DDC"/>
    <w:rsid w:val="00A14F74"/>
    <w:rsid w:val="00A150DE"/>
    <w:rsid w:val="00A1540D"/>
    <w:rsid w:val="00A15696"/>
    <w:rsid w:val="00A15846"/>
    <w:rsid w:val="00A15A16"/>
    <w:rsid w:val="00A15C6A"/>
    <w:rsid w:val="00A15C74"/>
    <w:rsid w:val="00A1640F"/>
    <w:rsid w:val="00A16819"/>
    <w:rsid w:val="00A16851"/>
    <w:rsid w:val="00A16A56"/>
    <w:rsid w:val="00A16B0B"/>
    <w:rsid w:val="00A16CFC"/>
    <w:rsid w:val="00A172BA"/>
    <w:rsid w:val="00A1761C"/>
    <w:rsid w:val="00A1789D"/>
    <w:rsid w:val="00A17B0B"/>
    <w:rsid w:val="00A20378"/>
    <w:rsid w:val="00A206EE"/>
    <w:rsid w:val="00A20850"/>
    <w:rsid w:val="00A208C1"/>
    <w:rsid w:val="00A20B68"/>
    <w:rsid w:val="00A215D5"/>
    <w:rsid w:val="00A22ED4"/>
    <w:rsid w:val="00A2313C"/>
    <w:rsid w:val="00A23177"/>
    <w:rsid w:val="00A232F0"/>
    <w:rsid w:val="00A235B9"/>
    <w:rsid w:val="00A23790"/>
    <w:rsid w:val="00A238FE"/>
    <w:rsid w:val="00A23F45"/>
    <w:rsid w:val="00A246AF"/>
    <w:rsid w:val="00A24A56"/>
    <w:rsid w:val="00A24AA5"/>
    <w:rsid w:val="00A24C43"/>
    <w:rsid w:val="00A24CA4"/>
    <w:rsid w:val="00A24E89"/>
    <w:rsid w:val="00A24EF1"/>
    <w:rsid w:val="00A25573"/>
    <w:rsid w:val="00A26901"/>
    <w:rsid w:val="00A26C76"/>
    <w:rsid w:val="00A26E3C"/>
    <w:rsid w:val="00A27215"/>
    <w:rsid w:val="00A27614"/>
    <w:rsid w:val="00A276D9"/>
    <w:rsid w:val="00A276F8"/>
    <w:rsid w:val="00A2783B"/>
    <w:rsid w:val="00A278B3"/>
    <w:rsid w:val="00A27B53"/>
    <w:rsid w:val="00A27D01"/>
    <w:rsid w:val="00A27FEE"/>
    <w:rsid w:val="00A3006F"/>
    <w:rsid w:val="00A30379"/>
    <w:rsid w:val="00A3044A"/>
    <w:rsid w:val="00A3053A"/>
    <w:rsid w:val="00A30894"/>
    <w:rsid w:val="00A30DB2"/>
    <w:rsid w:val="00A30ECC"/>
    <w:rsid w:val="00A31A34"/>
    <w:rsid w:val="00A31D5C"/>
    <w:rsid w:val="00A31E2A"/>
    <w:rsid w:val="00A3228F"/>
    <w:rsid w:val="00A322D0"/>
    <w:rsid w:val="00A32639"/>
    <w:rsid w:val="00A3273D"/>
    <w:rsid w:val="00A328F7"/>
    <w:rsid w:val="00A32E6A"/>
    <w:rsid w:val="00A3309D"/>
    <w:rsid w:val="00A33566"/>
    <w:rsid w:val="00A33A04"/>
    <w:rsid w:val="00A34292"/>
    <w:rsid w:val="00A3466C"/>
    <w:rsid w:val="00A35280"/>
    <w:rsid w:val="00A356AC"/>
    <w:rsid w:val="00A35BA2"/>
    <w:rsid w:val="00A35ECE"/>
    <w:rsid w:val="00A36038"/>
    <w:rsid w:val="00A36566"/>
    <w:rsid w:val="00A365D6"/>
    <w:rsid w:val="00A36DDF"/>
    <w:rsid w:val="00A370D8"/>
    <w:rsid w:val="00A37145"/>
    <w:rsid w:val="00A37E27"/>
    <w:rsid w:val="00A401E7"/>
    <w:rsid w:val="00A40341"/>
    <w:rsid w:val="00A406FA"/>
    <w:rsid w:val="00A40B6A"/>
    <w:rsid w:val="00A41022"/>
    <w:rsid w:val="00A41107"/>
    <w:rsid w:val="00A412B6"/>
    <w:rsid w:val="00A413FB"/>
    <w:rsid w:val="00A4167A"/>
    <w:rsid w:val="00A417BF"/>
    <w:rsid w:val="00A41B11"/>
    <w:rsid w:val="00A41B7B"/>
    <w:rsid w:val="00A41C96"/>
    <w:rsid w:val="00A42032"/>
    <w:rsid w:val="00A421DC"/>
    <w:rsid w:val="00A423D6"/>
    <w:rsid w:val="00A423F9"/>
    <w:rsid w:val="00A42478"/>
    <w:rsid w:val="00A42492"/>
    <w:rsid w:val="00A426E5"/>
    <w:rsid w:val="00A42787"/>
    <w:rsid w:val="00A42D37"/>
    <w:rsid w:val="00A42F9E"/>
    <w:rsid w:val="00A42FF3"/>
    <w:rsid w:val="00A430DB"/>
    <w:rsid w:val="00A43148"/>
    <w:rsid w:val="00A43267"/>
    <w:rsid w:val="00A43810"/>
    <w:rsid w:val="00A4384F"/>
    <w:rsid w:val="00A438E8"/>
    <w:rsid w:val="00A43B27"/>
    <w:rsid w:val="00A43DA4"/>
    <w:rsid w:val="00A4402D"/>
    <w:rsid w:val="00A44527"/>
    <w:rsid w:val="00A44A35"/>
    <w:rsid w:val="00A44F8A"/>
    <w:rsid w:val="00A453BC"/>
    <w:rsid w:val="00A45C1E"/>
    <w:rsid w:val="00A45F10"/>
    <w:rsid w:val="00A45F85"/>
    <w:rsid w:val="00A45FFB"/>
    <w:rsid w:val="00A4610E"/>
    <w:rsid w:val="00A46164"/>
    <w:rsid w:val="00A461DC"/>
    <w:rsid w:val="00A4627C"/>
    <w:rsid w:val="00A46970"/>
    <w:rsid w:val="00A469B4"/>
    <w:rsid w:val="00A46B5C"/>
    <w:rsid w:val="00A46D48"/>
    <w:rsid w:val="00A471C2"/>
    <w:rsid w:val="00A4787B"/>
    <w:rsid w:val="00A478FB"/>
    <w:rsid w:val="00A47990"/>
    <w:rsid w:val="00A47B09"/>
    <w:rsid w:val="00A47F30"/>
    <w:rsid w:val="00A5032F"/>
    <w:rsid w:val="00A50396"/>
    <w:rsid w:val="00A505F7"/>
    <w:rsid w:val="00A50F64"/>
    <w:rsid w:val="00A51287"/>
    <w:rsid w:val="00A522AA"/>
    <w:rsid w:val="00A52652"/>
    <w:rsid w:val="00A52AC3"/>
    <w:rsid w:val="00A52B06"/>
    <w:rsid w:val="00A52FD3"/>
    <w:rsid w:val="00A5360B"/>
    <w:rsid w:val="00A53817"/>
    <w:rsid w:val="00A53CB5"/>
    <w:rsid w:val="00A53E29"/>
    <w:rsid w:val="00A541BA"/>
    <w:rsid w:val="00A541BD"/>
    <w:rsid w:val="00A54236"/>
    <w:rsid w:val="00A5489F"/>
    <w:rsid w:val="00A54958"/>
    <w:rsid w:val="00A54A39"/>
    <w:rsid w:val="00A54A54"/>
    <w:rsid w:val="00A54AA2"/>
    <w:rsid w:val="00A54D05"/>
    <w:rsid w:val="00A54E97"/>
    <w:rsid w:val="00A54EBA"/>
    <w:rsid w:val="00A55534"/>
    <w:rsid w:val="00A55655"/>
    <w:rsid w:val="00A56F60"/>
    <w:rsid w:val="00A5749A"/>
    <w:rsid w:val="00A574B1"/>
    <w:rsid w:val="00A574B4"/>
    <w:rsid w:val="00A57561"/>
    <w:rsid w:val="00A5762F"/>
    <w:rsid w:val="00A57EEC"/>
    <w:rsid w:val="00A60296"/>
    <w:rsid w:val="00A603C6"/>
    <w:rsid w:val="00A61335"/>
    <w:rsid w:val="00A6144E"/>
    <w:rsid w:val="00A615B4"/>
    <w:rsid w:val="00A61921"/>
    <w:rsid w:val="00A61A7D"/>
    <w:rsid w:val="00A61CD8"/>
    <w:rsid w:val="00A61E4A"/>
    <w:rsid w:val="00A61ED1"/>
    <w:rsid w:val="00A62599"/>
    <w:rsid w:val="00A625E7"/>
    <w:rsid w:val="00A62793"/>
    <w:rsid w:val="00A62CA2"/>
    <w:rsid w:val="00A62E50"/>
    <w:rsid w:val="00A62E88"/>
    <w:rsid w:val="00A63A6B"/>
    <w:rsid w:val="00A63AD1"/>
    <w:rsid w:val="00A63AEB"/>
    <w:rsid w:val="00A63C6C"/>
    <w:rsid w:val="00A642C5"/>
    <w:rsid w:val="00A64973"/>
    <w:rsid w:val="00A64A33"/>
    <w:rsid w:val="00A6556E"/>
    <w:rsid w:val="00A65810"/>
    <w:rsid w:val="00A65A68"/>
    <w:rsid w:val="00A65CD3"/>
    <w:rsid w:val="00A65D4E"/>
    <w:rsid w:val="00A65FE7"/>
    <w:rsid w:val="00A662B5"/>
    <w:rsid w:val="00A66317"/>
    <w:rsid w:val="00A66C2D"/>
    <w:rsid w:val="00A66C39"/>
    <w:rsid w:val="00A66F25"/>
    <w:rsid w:val="00A6724A"/>
    <w:rsid w:val="00A67327"/>
    <w:rsid w:val="00A67731"/>
    <w:rsid w:val="00A67802"/>
    <w:rsid w:val="00A67942"/>
    <w:rsid w:val="00A67DA7"/>
    <w:rsid w:val="00A67FB6"/>
    <w:rsid w:val="00A7010E"/>
    <w:rsid w:val="00A70133"/>
    <w:rsid w:val="00A703B0"/>
    <w:rsid w:val="00A70C2F"/>
    <w:rsid w:val="00A71187"/>
    <w:rsid w:val="00A7155D"/>
    <w:rsid w:val="00A7188F"/>
    <w:rsid w:val="00A71B68"/>
    <w:rsid w:val="00A71CD1"/>
    <w:rsid w:val="00A71E73"/>
    <w:rsid w:val="00A71F74"/>
    <w:rsid w:val="00A71FEB"/>
    <w:rsid w:val="00A72763"/>
    <w:rsid w:val="00A7293F"/>
    <w:rsid w:val="00A730BB"/>
    <w:rsid w:val="00A730FB"/>
    <w:rsid w:val="00A737A4"/>
    <w:rsid w:val="00A73DC8"/>
    <w:rsid w:val="00A740AC"/>
    <w:rsid w:val="00A740CD"/>
    <w:rsid w:val="00A74689"/>
    <w:rsid w:val="00A74983"/>
    <w:rsid w:val="00A74C4A"/>
    <w:rsid w:val="00A74C8F"/>
    <w:rsid w:val="00A75170"/>
    <w:rsid w:val="00A759D3"/>
    <w:rsid w:val="00A75DD8"/>
    <w:rsid w:val="00A761FD"/>
    <w:rsid w:val="00A76457"/>
    <w:rsid w:val="00A767A6"/>
    <w:rsid w:val="00A7696B"/>
    <w:rsid w:val="00A77046"/>
    <w:rsid w:val="00A7786B"/>
    <w:rsid w:val="00A779BB"/>
    <w:rsid w:val="00A77DB2"/>
    <w:rsid w:val="00A80183"/>
    <w:rsid w:val="00A804C1"/>
    <w:rsid w:val="00A80AC5"/>
    <w:rsid w:val="00A81307"/>
    <w:rsid w:val="00A81BBE"/>
    <w:rsid w:val="00A82A38"/>
    <w:rsid w:val="00A82B37"/>
    <w:rsid w:val="00A82E01"/>
    <w:rsid w:val="00A82E2B"/>
    <w:rsid w:val="00A83585"/>
    <w:rsid w:val="00A836DD"/>
    <w:rsid w:val="00A83C75"/>
    <w:rsid w:val="00A841FA"/>
    <w:rsid w:val="00A84390"/>
    <w:rsid w:val="00A84532"/>
    <w:rsid w:val="00A84AD3"/>
    <w:rsid w:val="00A8504E"/>
    <w:rsid w:val="00A857B3"/>
    <w:rsid w:val="00A85A03"/>
    <w:rsid w:val="00A85A23"/>
    <w:rsid w:val="00A86138"/>
    <w:rsid w:val="00A86199"/>
    <w:rsid w:val="00A8634B"/>
    <w:rsid w:val="00A8687B"/>
    <w:rsid w:val="00A8688B"/>
    <w:rsid w:val="00A86970"/>
    <w:rsid w:val="00A86D3B"/>
    <w:rsid w:val="00A86D61"/>
    <w:rsid w:val="00A87251"/>
    <w:rsid w:val="00A87330"/>
    <w:rsid w:val="00A874A7"/>
    <w:rsid w:val="00A902B1"/>
    <w:rsid w:val="00A90384"/>
    <w:rsid w:val="00A905D1"/>
    <w:rsid w:val="00A90729"/>
    <w:rsid w:val="00A90C2E"/>
    <w:rsid w:val="00A90FC2"/>
    <w:rsid w:val="00A910F5"/>
    <w:rsid w:val="00A91541"/>
    <w:rsid w:val="00A91743"/>
    <w:rsid w:val="00A91AC0"/>
    <w:rsid w:val="00A91AC1"/>
    <w:rsid w:val="00A92030"/>
    <w:rsid w:val="00A92A79"/>
    <w:rsid w:val="00A92D56"/>
    <w:rsid w:val="00A939DC"/>
    <w:rsid w:val="00A944EA"/>
    <w:rsid w:val="00A94A4D"/>
    <w:rsid w:val="00A95076"/>
    <w:rsid w:val="00A9517A"/>
    <w:rsid w:val="00A95588"/>
    <w:rsid w:val="00A95D93"/>
    <w:rsid w:val="00A969AF"/>
    <w:rsid w:val="00A96CBF"/>
    <w:rsid w:val="00A970CB"/>
    <w:rsid w:val="00A97186"/>
    <w:rsid w:val="00A971BD"/>
    <w:rsid w:val="00A97842"/>
    <w:rsid w:val="00A97851"/>
    <w:rsid w:val="00A97B48"/>
    <w:rsid w:val="00A97CA2"/>
    <w:rsid w:val="00AA0141"/>
    <w:rsid w:val="00AA06A4"/>
    <w:rsid w:val="00AA0BDB"/>
    <w:rsid w:val="00AA0E1A"/>
    <w:rsid w:val="00AA0FAA"/>
    <w:rsid w:val="00AA104E"/>
    <w:rsid w:val="00AA12DF"/>
    <w:rsid w:val="00AA1B0A"/>
    <w:rsid w:val="00AA1C65"/>
    <w:rsid w:val="00AA1D86"/>
    <w:rsid w:val="00AA1DDF"/>
    <w:rsid w:val="00AA1F57"/>
    <w:rsid w:val="00AA24FA"/>
    <w:rsid w:val="00AA2892"/>
    <w:rsid w:val="00AA2BA4"/>
    <w:rsid w:val="00AA2D75"/>
    <w:rsid w:val="00AA2EFA"/>
    <w:rsid w:val="00AA31EB"/>
    <w:rsid w:val="00AA32F8"/>
    <w:rsid w:val="00AA368A"/>
    <w:rsid w:val="00AA3AAC"/>
    <w:rsid w:val="00AA3E06"/>
    <w:rsid w:val="00AA3E8F"/>
    <w:rsid w:val="00AA41AB"/>
    <w:rsid w:val="00AA48AA"/>
    <w:rsid w:val="00AA4A7C"/>
    <w:rsid w:val="00AA4D96"/>
    <w:rsid w:val="00AA5403"/>
    <w:rsid w:val="00AA5FA6"/>
    <w:rsid w:val="00AA6116"/>
    <w:rsid w:val="00AA635E"/>
    <w:rsid w:val="00AA6832"/>
    <w:rsid w:val="00AA6833"/>
    <w:rsid w:val="00AA6C32"/>
    <w:rsid w:val="00AA6D0F"/>
    <w:rsid w:val="00AA6D71"/>
    <w:rsid w:val="00AA6F05"/>
    <w:rsid w:val="00AA7335"/>
    <w:rsid w:val="00AA768E"/>
    <w:rsid w:val="00AA7A1E"/>
    <w:rsid w:val="00AA7E94"/>
    <w:rsid w:val="00AA7EED"/>
    <w:rsid w:val="00AB00FA"/>
    <w:rsid w:val="00AB0261"/>
    <w:rsid w:val="00AB0A85"/>
    <w:rsid w:val="00AB0B79"/>
    <w:rsid w:val="00AB1751"/>
    <w:rsid w:val="00AB1A9D"/>
    <w:rsid w:val="00AB1BEA"/>
    <w:rsid w:val="00AB1DE2"/>
    <w:rsid w:val="00AB1ED9"/>
    <w:rsid w:val="00AB2188"/>
    <w:rsid w:val="00AB237F"/>
    <w:rsid w:val="00AB27CE"/>
    <w:rsid w:val="00AB27F0"/>
    <w:rsid w:val="00AB2847"/>
    <w:rsid w:val="00AB299B"/>
    <w:rsid w:val="00AB2A71"/>
    <w:rsid w:val="00AB2C43"/>
    <w:rsid w:val="00AB2DB9"/>
    <w:rsid w:val="00AB31FA"/>
    <w:rsid w:val="00AB33BA"/>
    <w:rsid w:val="00AB3DFE"/>
    <w:rsid w:val="00AB3F0E"/>
    <w:rsid w:val="00AB412D"/>
    <w:rsid w:val="00AB422D"/>
    <w:rsid w:val="00AB4B9B"/>
    <w:rsid w:val="00AB4C81"/>
    <w:rsid w:val="00AB4F90"/>
    <w:rsid w:val="00AB500F"/>
    <w:rsid w:val="00AB5184"/>
    <w:rsid w:val="00AB57C1"/>
    <w:rsid w:val="00AB5877"/>
    <w:rsid w:val="00AB5A0D"/>
    <w:rsid w:val="00AB5C10"/>
    <w:rsid w:val="00AB5D88"/>
    <w:rsid w:val="00AB5DEF"/>
    <w:rsid w:val="00AB5E83"/>
    <w:rsid w:val="00AB65F6"/>
    <w:rsid w:val="00AB6B11"/>
    <w:rsid w:val="00AB7018"/>
    <w:rsid w:val="00AB7540"/>
    <w:rsid w:val="00AB7596"/>
    <w:rsid w:val="00AB75DB"/>
    <w:rsid w:val="00AB7D84"/>
    <w:rsid w:val="00AB7D8A"/>
    <w:rsid w:val="00AB7F11"/>
    <w:rsid w:val="00AC026E"/>
    <w:rsid w:val="00AC040B"/>
    <w:rsid w:val="00AC05CC"/>
    <w:rsid w:val="00AC07DE"/>
    <w:rsid w:val="00AC0AF7"/>
    <w:rsid w:val="00AC0B8A"/>
    <w:rsid w:val="00AC0D4B"/>
    <w:rsid w:val="00AC0EF2"/>
    <w:rsid w:val="00AC176B"/>
    <w:rsid w:val="00AC176D"/>
    <w:rsid w:val="00AC23D0"/>
    <w:rsid w:val="00AC2403"/>
    <w:rsid w:val="00AC2717"/>
    <w:rsid w:val="00AC2901"/>
    <w:rsid w:val="00AC2BB3"/>
    <w:rsid w:val="00AC2DDF"/>
    <w:rsid w:val="00AC2ECF"/>
    <w:rsid w:val="00AC2F6E"/>
    <w:rsid w:val="00AC35BC"/>
    <w:rsid w:val="00AC3604"/>
    <w:rsid w:val="00AC3CE5"/>
    <w:rsid w:val="00AC4005"/>
    <w:rsid w:val="00AC432E"/>
    <w:rsid w:val="00AC47DD"/>
    <w:rsid w:val="00AC5728"/>
    <w:rsid w:val="00AC5E68"/>
    <w:rsid w:val="00AC642C"/>
    <w:rsid w:val="00AC663D"/>
    <w:rsid w:val="00AC6B60"/>
    <w:rsid w:val="00AC714C"/>
    <w:rsid w:val="00AC719B"/>
    <w:rsid w:val="00AC72A2"/>
    <w:rsid w:val="00AC7572"/>
    <w:rsid w:val="00AC766D"/>
    <w:rsid w:val="00AC7875"/>
    <w:rsid w:val="00AC7964"/>
    <w:rsid w:val="00AC7BE7"/>
    <w:rsid w:val="00AC7BEF"/>
    <w:rsid w:val="00AD00C9"/>
    <w:rsid w:val="00AD0606"/>
    <w:rsid w:val="00AD09DF"/>
    <w:rsid w:val="00AD0BC5"/>
    <w:rsid w:val="00AD1128"/>
    <w:rsid w:val="00AD12A2"/>
    <w:rsid w:val="00AD16BB"/>
    <w:rsid w:val="00AD177E"/>
    <w:rsid w:val="00AD1988"/>
    <w:rsid w:val="00AD1BC2"/>
    <w:rsid w:val="00AD2155"/>
    <w:rsid w:val="00AD2215"/>
    <w:rsid w:val="00AD2EEA"/>
    <w:rsid w:val="00AD3736"/>
    <w:rsid w:val="00AD38A4"/>
    <w:rsid w:val="00AD3A63"/>
    <w:rsid w:val="00AD3C67"/>
    <w:rsid w:val="00AD3E70"/>
    <w:rsid w:val="00AD4350"/>
    <w:rsid w:val="00AD454C"/>
    <w:rsid w:val="00AD45FC"/>
    <w:rsid w:val="00AD4A1E"/>
    <w:rsid w:val="00AD4A38"/>
    <w:rsid w:val="00AD51EE"/>
    <w:rsid w:val="00AD52D7"/>
    <w:rsid w:val="00AD5BA0"/>
    <w:rsid w:val="00AD5D16"/>
    <w:rsid w:val="00AD5EAD"/>
    <w:rsid w:val="00AD60F4"/>
    <w:rsid w:val="00AD60F5"/>
    <w:rsid w:val="00AD6BA5"/>
    <w:rsid w:val="00AD6C7C"/>
    <w:rsid w:val="00AD6F5C"/>
    <w:rsid w:val="00AD7398"/>
    <w:rsid w:val="00AD75D4"/>
    <w:rsid w:val="00AD77E9"/>
    <w:rsid w:val="00AD7C46"/>
    <w:rsid w:val="00AD7C7F"/>
    <w:rsid w:val="00AE04C1"/>
    <w:rsid w:val="00AE0777"/>
    <w:rsid w:val="00AE08E8"/>
    <w:rsid w:val="00AE0A1F"/>
    <w:rsid w:val="00AE113B"/>
    <w:rsid w:val="00AE1276"/>
    <w:rsid w:val="00AE14F7"/>
    <w:rsid w:val="00AE18FC"/>
    <w:rsid w:val="00AE1BB8"/>
    <w:rsid w:val="00AE1CA0"/>
    <w:rsid w:val="00AE1E53"/>
    <w:rsid w:val="00AE1F97"/>
    <w:rsid w:val="00AE203E"/>
    <w:rsid w:val="00AE2076"/>
    <w:rsid w:val="00AE23DA"/>
    <w:rsid w:val="00AE242B"/>
    <w:rsid w:val="00AE25C0"/>
    <w:rsid w:val="00AE25C2"/>
    <w:rsid w:val="00AE29F4"/>
    <w:rsid w:val="00AE3043"/>
    <w:rsid w:val="00AE3244"/>
    <w:rsid w:val="00AE3CD9"/>
    <w:rsid w:val="00AE42B3"/>
    <w:rsid w:val="00AE432A"/>
    <w:rsid w:val="00AE4420"/>
    <w:rsid w:val="00AE4865"/>
    <w:rsid w:val="00AE48C2"/>
    <w:rsid w:val="00AE49A5"/>
    <w:rsid w:val="00AE4D3B"/>
    <w:rsid w:val="00AE4E6B"/>
    <w:rsid w:val="00AE5366"/>
    <w:rsid w:val="00AE6275"/>
    <w:rsid w:val="00AE64F3"/>
    <w:rsid w:val="00AE6950"/>
    <w:rsid w:val="00AE6B32"/>
    <w:rsid w:val="00AE6BC4"/>
    <w:rsid w:val="00AE6F5B"/>
    <w:rsid w:val="00AE6FD5"/>
    <w:rsid w:val="00AE7351"/>
    <w:rsid w:val="00AE7878"/>
    <w:rsid w:val="00AE793E"/>
    <w:rsid w:val="00AE7DFC"/>
    <w:rsid w:val="00AE7F22"/>
    <w:rsid w:val="00AF018A"/>
    <w:rsid w:val="00AF0211"/>
    <w:rsid w:val="00AF06F2"/>
    <w:rsid w:val="00AF087A"/>
    <w:rsid w:val="00AF0D62"/>
    <w:rsid w:val="00AF0DEC"/>
    <w:rsid w:val="00AF120F"/>
    <w:rsid w:val="00AF1DC2"/>
    <w:rsid w:val="00AF2223"/>
    <w:rsid w:val="00AF2512"/>
    <w:rsid w:val="00AF2C4D"/>
    <w:rsid w:val="00AF2C81"/>
    <w:rsid w:val="00AF2FD2"/>
    <w:rsid w:val="00AF35D8"/>
    <w:rsid w:val="00AF37E8"/>
    <w:rsid w:val="00AF3857"/>
    <w:rsid w:val="00AF393B"/>
    <w:rsid w:val="00AF4347"/>
    <w:rsid w:val="00AF45D8"/>
    <w:rsid w:val="00AF4776"/>
    <w:rsid w:val="00AF48F3"/>
    <w:rsid w:val="00AF4B59"/>
    <w:rsid w:val="00AF4EA4"/>
    <w:rsid w:val="00AF56A2"/>
    <w:rsid w:val="00AF58FB"/>
    <w:rsid w:val="00AF5927"/>
    <w:rsid w:val="00AF5D9E"/>
    <w:rsid w:val="00AF5EBC"/>
    <w:rsid w:val="00AF6380"/>
    <w:rsid w:val="00AF66AB"/>
    <w:rsid w:val="00AF698B"/>
    <w:rsid w:val="00AF715E"/>
    <w:rsid w:val="00AF71E1"/>
    <w:rsid w:val="00AF7311"/>
    <w:rsid w:val="00AF7AB6"/>
    <w:rsid w:val="00B00080"/>
    <w:rsid w:val="00B002E6"/>
    <w:rsid w:val="00B0030F"/>
    <w:rsid w:val="00B003FF"/>
    <w:rsid w:val="00B004C8"/>
    <w:rsid w:val="00B00A02"/>
    <w:rsid w:val="00B00BD1"/>
    <w:rsid w:val="00B00E96"/>
    <w:rsid w:val="00B00ECB"/>
    <w:rsid w:val="00B00EFD"/>
    <w:rsid w:val="00B00FCB"/>
    <w:rsid w:val="00B01010"/>
    <w:rsid w:val="00B01266"/>
    <w:rsid w:val="00B01288"/>
    <w:rsid w:val="00B01426"/>
    <w:rsid w:val="00B0143B"/>
    <w:rsid w:val="00B01BA6"/>
    <w:rsid w:val="00B02194"/>
    <w:rsid w:val="00B0239A"/>
    <w:rsid w:val="00B024CE"/>
    <w:rsid w:val="00B02DD3"/>
    <w:rsid w:val="00B02EB8"/>
    <w:rsid w:val="00B03152"/>
    <w:rsid w:val="00B0316E"/>
    <w:rsid w:val="00B031CE"/>
    <w:rsid w:val="00B03263"/>
    <w:rsid w:val="00B03617"/>
    <w:rsid w:val="00B03783"/>
    <w:rsid w:val="00B0382A"/>
    <w:rsid w:val="00B03DEC"/>
    <w:rsid w:val="00B04243"/>
    <w:rsid w:val="00B04408"/>
    <w:rsid w:val="00B04979"/>
    <w:rsid w:val="00B04A82"/>
    <w:rsid w:val="00B04AC4"/>
    <w:rsid w:val="00B0519E"/>
    <w:rsid w:val="00B05A0E"/>
    <w:rsid w:val="00B05BC0"/>
    <w:rsid w:val="00B05C2F"/>
    <w:rsid w:val="00B06568"/>
    <w:rsid w:val="00B0705D"/>
    <w:rsid w:val="00B07147"/>
    <w:rsid w:val="00B07202"/>
    <w:rsid w:val="00B07627"/>
    <w:rsid w:val="00B07C52"/>
    <w:rsid w:val="00B07CA4"/>
    <w:rsid w:val="00B10171"/>
    <w:rsid w:val="00B104BF"/>
    <w:rsid w:val="00B10D7D"/>
    <w:rsid w:val="00B10FD7"/>
    <w:rsid w:val="00B113D5"/>
    <w:rsid w:val="00B119F6"/>
    <w:rsid w:val="00B11B47"/>
    <w:rsid w:val="00B11F59"/>
    <w:rsid w:val="00B127A9"/>
    <w:rsid w:val="00B12800"/>
    <w:rsid w:val="00B12FAB"/>
    <w:rsid w:val="00B134F0"/>
    <w:rsid w:val="00B13C9A"/>
    <w:rsid w:val="00B14032"/>
    <w:rsid w:val="00B1413F"/>
    <w:rsid w:val="00B1416A"/>
    <w:rsid w:val="00B14198"/>
    <w:rsid w:val="00B141D7"/>
    <w:rsid w:val="00B1457E"/>
    <w:rsid w:val="00B1470C"/>
    <w:rsid w:val="00B14AE6"/>
    <w:rsid w:val="00B14B2C"/>
    <w:rsid w:val="00B14D16"/>
    <w:rsid w:val="00B14E95"/>
    <w:rsid w:val="00B155A9"/>
    <w:rsid w:val="00B1590E"/>
    <w:rsid w:val="00B1598C"/>
    <w:rsid w:val="00B15F12"/>
    <w:rsid w:val="00B160B1"/>
    <w:rsid w:val="00B160FE"/>
    <w:rsid w:val="00B16212"/>
    <w:rsid w:val="00B16949"/>
    <w:rsid w:val="00B16C2E"/>
    <w:rsid w:val="00B16CCD"/>
    <w:rsid w:val="00B16F47"/>
    <w:rsid w:val="00B171E7"/>
    <w:rsid w:val="00B17242"/>
    <w:rsid w:val="00B17A7B"/>
    <w:rsid w:val="00B17DF7"/>
    <w:rsid w:val="00B17FF5"/>
    <w:rsid w:val="00B2050C"/>
    <w:rsid w:val="00B20651"/>
    <w:rsid w:val="00B20732"/>
    <w:rsid w:val="00B209FB"/>
    <w:rsid w:val="00B20A1A"/>
    <w:rsid w:val="00B20AC6"/>
    <w:rsid w:val="00B20B3B"/>
    <w:rsid w:val="00B20DAD"/>
    <w:rsid w:val="00B2100D"/>
    <w:rsid w:val="00B21269"/>
    <w:rsid w:val="00B2132E"/>
    <w:rsid w:val="00B21330"/>
    <w:rsid w:val="00B21538"/>
    <w:rsid w:val="00B2158C"/>
    <w:rsid w:val="00B2196F"/>
    <w:rsid w:val="00B21A1E"/>
    <w:rsid w:val="00B21D87"/>
    <w:rsid w:val="00B220C4"/>
    <w:rsid w:val="00B22250"/>
    <w:rsid w:val="00B229BE"/>
    <w:rsid w:val="00B22B18"/>
    <w:rsid w:val="00B22C58"/>
    <w:rsid w:val="00B22CD0"/>
    <w:rsid w:val="00B2344B"/>
    <w:rsid w:val="00B23555"/>
    <w:rsid w:val="00B23698"/>
    <w:rsid w:val="00B23A8F"/>
    <w:rsid w:val="00B23D19"/>
    <w:rsid w:val="00B2408F"/>
    <w:rsid w:val="00B242CF"/>
    <w:rsid w:val="00B24511"/>
    <w:rsid w:val="00B2458D"/>
    <w:rsid w:val="00B24D1C"/>
    <w:rsid w:val="00B25073"/>
    <w:rsid w:val="00B250C6"/>
    <w:rsid w:val="00B25567"/>
    <w:rsid w:val="00B25589"/>
    <w:rsid w:val="00B25A92"/>
    <w:rsid w:val="00B25C1A"/>
    <w:rsid w:val="00B26583"/>
    <w:rsid w:val="00B26E65"/>
    <w:rsid w:val="00B2703C"/>
    <w:rsid w:val="00B2771B"/>
    <w:rsid w:val="00B277DE"/>
    <w:rsid w:val="00B3024A"/>
    <w:rsid w:val="00B30958"/>
    <w:rsid w:val="00B30CED"/>
    <w:rsid w:val="00B30FBA"/>
    <w:rsid w:val="00B311A0"/>
    <w:rsid w:val="00B314A4"/>
    <w:rsid w:val="00B31833"/>
    <w:rsid w:val="00B319E4"/>
    <w:rsid w:val="00B31CB4"/>
    <w:rsid w:val="00B31DDF"/>
    <w:rsid w:val="00B32B82"/>
    <w:rsid w:val="00B32C39"/>
    <w:rsid w:val="00B332AC"/>
    <w:rsid w:val="00B33880"/>
    <w:rsid w:val="00B33DCD"/>
    <w:rsid w:val="00B341A5"/>
    <w:rsid w:val="00B34312"/>
    <w:rsid w:val="00B34446"/>
    <w:rsid w:val="00B344F8"/>
    <w:rsid w:val="00B347FF"/>
    <w:rsid w:val="00B34FD9"/>
    <w:rsid w:val="00B34FF9"/>
    <w:rsid w:val="00B350D5"/>
    <w:rsid w:val="00B3526F"/>
    <w:rsid w:val="00B35516"/>
    <w:rsid w:val="00B35933"/>
    <w:rsid w:val="00B3621D"/>
    <w:rsid w:val="00B367DC"/>
    <w:rsid w:val="00B36EE2"/>
    <w:rsid w:val="00B37672"/>
    <w:rsid w:val="00B37CD1"/>
    <w:rsid w:val="00B37E46"/>
    <w:rsid w:val="00B405E9"/>
    <w:rsid w:val="00B40D7C"/>
    <w:rsid w:val="00B40DE0"/>
    <w:rsid w:val="00B40FCB"/>
    <w:rsid w:val="00B41638"/>
    <w:rsid w:val="00B4176A"/>
    <w:rsid w:val="00B41947"/>
    <w:rsid w:val="00B41D2D"/>
    <w:rsid w:val="00B42021"/>
    <w:rsid w:val="00B420D8"/>
    <w:rsid w:val="00B42512"/>
    <w:rsid w:val="00B42633"/>
    <w:rsid w:val="00B4297E"/>
    <w:rsid w:val="00B42A21"/>
    <w:rsid w:val="00B42D84"/>
    <w:rsid w:val="00B43445"/>
    <w:rsid w:val="00B4402E"/>
    <w:rsid w:val="00B44794"/>
    <w:rsid w:val="00B451F9"/>
    <w:rsid w:val="00B453E5"/>
    <w:rsid w:val="00B45DA7"/>
    <w:rsid w:val="00B46A6F"/>
    <w:rsid w:val="00B47099"/>
    <w:rsid w:val="00B47137"/>
    <w:rsid w:val="00B47C8B"/>
    <w:rsid w:val="00B47D3E"/>
    <w:rsid w:val="00B50739"/>
    <w:rsid w:val="00B50761"/>
    <w:rsid w:val="00B507A4"/>
    <w:rsid w:val="00B5080C"/>
    <w:rsid w:val="00B50892"/>
    <w:rsid w:val="00B50974"/>
    <w:rsid w:val="00B50BF5"/>
    <w:rsid w:val="00B50C00"/>
    <w:rsid w:val="00B50C6B"/>
    <w:rsid w:val="00B515EF"/>
    <w:rsid w:val="00B51DE8"/>
    <w:rsid w:val="00B52632"/>
    <w:rsid w:val="00B5339E"/>
    <w:rsid w:val="00B53D94"/>
    <w:rsid w:val="00B54F1A"/>
    <w:rsid w:val="00B54FB7"/>
    <w:rsid w:val="00B5501D"/>
    <w:rsid w:val="00B551C9"/>
    <w:rsid w:val="00B55629"/>
    <w:rsid w:val="00B5591A"/>
    <w:rsid w:val="00B55E2F"/>
    <w:rsid w:val="00B55ED3"/>
    <w:rsid w:val="00B55F8B"/>
    <w:rsid w:val="00B56BE9"/>
    <w:rsid w:val="00B56D33"/>
    <w:rsid w:val="00B574D1"/>
    <w:rsid w:val="00B5794B"/>
    <w:rsid w:val="00B57B7C"/>
    <w:rsid w:val="00B57D06"/>
    <w:rsid w:val="00B57FD5"/>
    <w:rsid w:val="00B6005E"/>
    <w:rsid w:val="00B6049E"/>
    <w:rsid w:val="00B6067C"/>
    <w:rsid w:val="00B608FC"/>
    <w:rsid w:val="00B60E12"/>
    <w:rsid w:val="00B6102C"/>
    <w:rsid w:val="00B611B9"/>
    <w:rsid w:val="00B611BF"/>
    <w:rsid w:val="00B622C2"/>
    <w:rsid w:val="00B6292F"/>
    <w:rsid w:val="00B62CA3"/>
    <w:rsid w:val="00B63797"/>
    <w:rsid w:val="00B63B99"/>
    <w:rsid w:val="00B64533"/>
    <w:rsid w:val="00B64580"/>
    <w:rsid w:val="00B6529E"/>
    <w:rsid w:val="00B66EB3"/>
    <w:rsid w:val="00B6716D"/>
    <w:rsid w:val="00B67342"/>
    <w:rsid w:val="00B6792C"/>
    <w:rsid w:val="00B70A6D"/>
    <w:rsid w:val="00B70E9A"/>
    <w:rsid w:val="00B71027"/>
    <w:rsid w:val="00B712E3"/>
    <w:rsid w:val="00B71C41"/>
    <w:rsid w:val="00B71C62"/>
    <w:rsid w:val="00B725F7"/>
    <w:rsid w:val="00B72628"/>
    <w:rsid w:val="00B73363"/>
    <w:rsid w:val="00B7350D"/>
    <w:rsid w:val="00B73E3F"/>
    <w:rsid w:val="00B7420A"/>
    <w:rsid w:val="00B7443D"/>
    <w:rsid w:val="00B744FC"/>
    <w:rsid w:val="00B74961"/>
    <w:rsid w:val="00B74F0D"/>
    <w:rsid w:val="00B76113"/>
    <w:rsid w:val="00B7628F"/>
    <w:rsid w:val="00B76583"/>
    <w:rsid w:val="00B7685B"/>
    <w:rsid w:val="00B76CCC"/>
    <w:rsid w:val="00B76E9B"/>
    <w:rsid w:val="00B7753C"/>
    <w:rsid w:val="00B77716"/>
    <w:rsid w:val="00B77CBF"/>
    <w:rsid w:val="00B77E6A"/>
    <w:rsid w:val="00B8008D"/>
    <w:rsid w:val="00B803E4"/>
    <w:rsid w:val="00B80421"/>
    <w:rsid w:val="00B80A1A"/>
    <w:rsid w:val="00B80BB5"/>
    <w:rsid w:val="00B81927"/>
    <w:rsid w:val="00B81C2E"/>
    <w:rsid w:val="00B81EE5"/>
    <w:rsid w:val="00B830F1"/>
    <w:rsid w:val="00B83435"/>
    <w:rsid w:val="00B83671"/>
    <w:rsid w:val="00B83E3D"/>
    <w:rsid w:val="00B83FDB"/>
    <w:rsid w:val="00B8456F"/>
    <w:rsid w:val="00B850DD"/>
    <w:rsid w:val="00B8512F"/>
    <w:rsid w:val="00B8574D"/>
    <w:rsid w:val="00B85CB0"/>
    <w:rsid w:val="00B85EF1"/>
    <w:rsid w:val="00B85F57"/>
    <w:rsid w:val="00B86551"/>
    <w:rsid w:val="00B87B85"/>
    <w:rsid w:val="00B9001F"/>
    <w:rsid w:val="00B909AA"/>
    <w:rsid w:val="00B90BA4"/>
    <w:rsid w:val="00B90FE4"/>
    <w:rsid w:val="00B911B0"/>
    <w:rsid w:val="00B9125C"/>
    <w:rsid w:val="00B9129B"/>
    <w:rsid w:val="00B9132F"/>
    <w:rsid w:val="00B9141F"/>
    <w:rsid w:val="00B91854"/>
    <w:rsid w:val="00B91AD1"/>
    <w:rsid w:val="00B91C9D"/>
    <w:rsid w:val="00B91EDC"/>
    <w:rsid w:val="00B92087"/>
    <w:rsid w:val="00B9211A"/>
    <w:rsid w:val="00B921B6"/>
    <w:rsid w:val="00B92646"/>
    <w:rsid w:val="00B927E8"/>
    <w:rsid w:val="00B928F5"/>
    <w:rsid w:val="00B92A03"/>
    <w:rsid w:val="00B92A3E"/>
    <w:rsid w:val="00B92B2E"/>
    <w:rsid w:val="00B92BC6"/>
    <w:rsid w:val="00B92D3E"/>
    <w:rsid w:val="00B93490"/>
    <w:rsid w:val="00B935CC"/>
    <w:rsid w:val="00B93616"/>
    <w:rsid w:val="00B939B7"/>
    <w:rsid w:val="00B93C3E"/>
    <w:rsid w:val="00B93DBD"/>
    <w:rsid w:val="00B93FEC"/>
    <w:rsid w:val="00B940C0"/>
    <w:rsid w:val="00B941F7"/>
    <w:rsid w:val="00B94439"/>
    <w:rsid w:val="00B94600"/>
    <w:rsid w:val="00B94B38"/>
    <w:rsid w:val="00B94DAB"/>
    <w:rsid w:val="00B95483"/>
    <w:rsid w:val="00B9554C"/>
    <w:rsid w:val="00B95AFF"/>
    <w:rsid w:val="00B95EA5"/>
    <w:rsid w:val="00B96E5D"/>
    <w:rsid w:val="00B96F2F"/>
    <w:rsid w:val="00B9703C"/>
    <w:rsid w:val="00B970E8"/>
    <w:rsid w:val="00B97193"/>
    <w:rsid w:val="00B97206"/>
    <w:rsid w:val="00B97423"/>
    <w:rsid w:val="00B9757F"/>
    <w:rsid w:val="00B97846"/>
    <w:rsid w:val="00BA0627"/>
    <w:rsid w:val="00BA06DE"/>
    <w:rsid w:val="00BA08F0"/>
    <w:rsid w:val="00BA10FD"/>
    <w:rsid w:val="00BA11B5"/>
    <w:rsid w:val="00BA128D"/>
    <w:rsid w:val="00BA14D4"/>
    <w:rsid w:val="00BA181D"/>
    <w:rsid w:val="00BA1968"/>
    <w:rsid w:val="00BA1D9C"/>
    <w:rsid w:val="00BA211C"/>
    <w:rsid w:val="00BA256D"/>
    <w:rsid w:val="00BA295A"/>
    <w:rsid w:val="00BA2D10"/>
    <w:rsid w:val="00BA2E47"/>
    <w:rsid w:val="00BA392D"/>
    <w:rsid w:val="00BA3B50"/>
    <w:rsid w:val="00BA3D4F"/>
    <w:rsid w:val="00BA3E4D"/>
    <w:rsid w:val="00BA4152"/>
    <w:rsid w:val="00BA41AB"/>
    <w:rsid w:val="00BA4532"/>
    <w:rsid w:val="00BA457A"/>
    <w:rsid w:val="00BA475B"/>
    <w:rsid w:val="00BA4A3E"/>
    <w:rsid w:val="00BA4CA4"/>
    <w:rsid w:val="00BA553A"/>
    <w:rsid w:val="00BA56D1"/>
    <w:rsid w:val="00BA57E3"/>
    <w:rsid w:val="00BA5901"/>
    <w:rsid w:val="00BA6326"/>
    <w:rsid w:val="00BA632F"/>
    <w:rsid w:val="00BA6D71"/>
    <w:rsid w:val="00BA6E3C"/>
    <w:rsid w:val="00BA6ED9"/>
    <w:rsid w:val="00BA7290"/>
    <w:rsid w:val="00BA7BB1"/>
    <w:rsid w:val="00BA7C3B"/>
    <w:rsid w:val="00BB055E"/>
    <w:rsid w:val="00BB05EF"/>
    <w:rsid w:val="00BB0720"/>
    <w:rsid w:val="00BB09E9"/>
    <w:rsid w:val="00BB0FED"/>
    <w:rsid w:val="00BB1A7D"/>
    <w:rsid w:val="00BB2451"/>
    <w:rsid w:val="00BB27AC"/>
    <w:rsid w:val="00BB27F5"/>
    <w:rsid w:val="00BB2A9D"/>
    <w:rsid w:val="00BB357C"/>
    <w:rsid w:val="00BB37BE"/>
    <w:rsid w:val="00BB3A54"/>
    <w:rsid w:val="00BB3B83"/>
    <w:rsid w:val="00BB3B8C"/>
    <w:rsid w:val="00BB3C13"/>
    <w:rsid w:val="00BB3F8B"/>
    <w:rsid w:val="00BB4071"/>
    <w:rsid w:val="00BB4465"/>
    <w:rsid w:val="00BB4891"/>
    <w:rsid w:val="00BB4F5B"/>
    <w:rsid w:val="00BB5624"/>
    <w:rsid w:val="00BB58FB"/>
    <w:rsid w:val="00BB5CBE"/>
    <w:rsid w:val="00BB5FB9"/>
    <w:rsid w:val="00BB6291"/>
    <w:rsid w:val="00BB6457"/>
    <w:rsid w:val="00BB648D"/>
    <w:rsid w:val="00BB6560"/>
    <w:rsid w:val="00BB688E"/>
    <w:rsid w:val="00BB6B19"/>
    <w:rsid w:val="00BB6D2B"/>
    <w:rsid w:val="00BB7396"/>
    <w:rsid w:val="00BB775E"/>
    <w:rsid w:val="00BB797A"/>
    <w:rsid w:val="00BB798E"/>
    <w:rsid w:val="00BB7BB4"/>
    <w:rsid w:val="00BB7CF1"/>
    <w:rsid w:val="00BB7F8E"/>
    <w:rsid w:val="00BC0700"/>
    <w:rsid w:val="00BC0DD0"/>
    <w:rsid w:val="00BC1376"/>
    <w:rsid w:val="00BC1575"/>
    <w:rsid w:val="00BC1E7A"/>
    <w:rsid w:val="00BC26BB"/>
    <w:rsid w:val="00BC3060"/>
    <w:rsid w:val="00BC32FD"/>
    <w:rsid w:val="00BC336A"/>
    <w:rsid w:val="00BC337F"/>
    <w:rsid w:val="00BC35F8"/>
    <w:rsid w:val="00BC3814"/>
    <w:rsid w:val="00BC38FC"/>
    <w:rsid w:val="00BC3C63"/>
    <w:rsid w:val="00BC3CD2"/>
    <w:rsid w:val="00BC3E33"/>
    <w:rsid w:val="00BC4000"/>
    <w:rsid w:val="00BC4186"/>
    <w:rsid w:val="00BC45C3"/>
    <w:rsid w:val="00BC4B94"/>
    <w:rsid w:val="00BC4E5A"/>
    <w:rsid w:val="00BC54FB"/>
    <w:rsid w:val="00BC5746"/>
    <w:rsid w:val="00BC5876"/>
    <w:rsid w:val="00BC5FDA"/>
    <w:rsid w:val="00BC621E"/>
    <w:rsid w:val="00BC642D"/>
    <w:rsid w:val="00BC65E6"/>
    <w:rsid w:val="00BC6914"/>
    <w:rsid w:val="00BC6A8D"/>
    <w:rsid w:val="00BC6AE3"/>
    <w:rsid w:val="00BC6FE4"/>
    <w:rsid w:val="00BC723E"/>
    <w:rsid w:val="00BC7243"/>
    <w:rsid w:val="00BC7528"/>
    <w:rsid w:val="00BC7650"/>
    <w:rsid w:val="00BC7AFD"/>
    <w:rsid w:val="00BC7B34"/>
    <w:rsid w:val="00BC7C19"/>
    <w:rsid w:val="00BC7E93"/>
    <w:rsid w:val="00BC7FB9"/>
    <w:rsid w:val="00BD01F3"/>
    <w:rsid w:val="00BD075B"/>
    <w:rsid w:val="00BD0CA4"/>
    <w:rsid w:val="00BD0DC5"/>
    <w:rsid w:val="00BD1147"/>
    <w:rsid w:val="00BD1488"/>
    <w:rsid w:val="00BD17C6"/>
    <w:rsid w:val="00BD1B9E"/>
    <w:rsid w:val="00BD207C"/>
    <w:rsid w:val="00BD21E5"/>
    <w:rsid w:val="00BD2205"/>
    <w:rsid w:val="00BD2533"/>
    <w:rsid w:val="00BD2544"/>
    <w:rsid w:val="00BD267B"/>
    <w:rsid w:val="00BD28CA"/>
    <w:rsid w:val="00BD3606"/>
    <w:rsid w:val="00BD4043"/>
    <w:rsid w:val="00BD405A"/>
    <w:rsid w:val="00BD41D7"/>
    <w:rsid w:val="00BD4208"/>
    <w:rsid w:val="00BD4681"/>
    <w:rsid w:val="00BD4AA3"/>
    <w:rsid w:val="00BD4AFB"/>
    <w:rsid w:val="00BD4B47"/>
    <w:rsid w:val="00BD4E67"/>
    <w:rsid w:val="00BD52C3"/>
    <w:rsid w:val="00BD53BF"/>
    <w:rsid w:val="00BD5842"/>
    <w:rsid w:val="00BD5A3B"/>
    <w:rsid w:val="00BD5C32"/>
    <w:rsid w:val="00BD5E96"/>
    <w:rsid w:val="00BD5F7E"/>
    <w:rsid w:val="00BD665E"/>
    <w:rsid w:val="00BD673A"/>
    <w:rsid w:val="00BD68DC"/>
    <w:rsid w:val="00BD6BAF"/>
    <w:rsid w:val="00BD70BA"/>
    <w:rsid w:val="00BD7397"/>
    <w:rsid w:val="00BD7E92"/>
    <w:rsid w:val="00BE0545"/>
    <w:rsid w:val="00BE0722"/>
    <w:rsid w:val="00BE0CB1"/>
    <w:rsid w:val="00BE0EB8"/>
    <w:rsid w:val="00BE12D7"/>
    <w:rsid w:val="00BE1334"/>
    <w:rsid w:val="00BE1B4B"/>
    <w:rsid w:val="00BE1E32"/>
    <w:rsid w:val="00BE2125"/>
    <w:rsid w:val="00BE25DE"/>
    <w:rsid w:val="00BE26A3"/>
    <w:rsid w:val="00BE2B8B"/>
    <w:rsid w:val="00BE2D27"/>
    <w:rsid w:val="00BE2EB5"/>
    <w:rsid w:val="00BE2EBE"/>
    <w:rsid w:val="00BE3305"/>
    <w:rsid w:val="00BE362E"/>
    <w:rsid w:val="00BE42F7"/>
    <w:rsid w:val="00BE446F"/>
    <w:rsid w:val="00BE4707"/>
    <w:rsid w:val="00BE48C7"/>
    <w:rsid w:val="00BE4C02"/>
    <w:rsid w:val="00BE4D6D"/>
    <w:rsid w:val="00BE4F02"/>
    <w:rsid w:val="00BE579E"/>
    <w:rsid w:val="00BE5A1E"/>
    <w:rsid w:val="00BE6261"/>
    <w:rsid w:val="00BE6433"/>
    <w:rsid w:val="00BE6B17"/>
    <w:rsid w:val="00BE6C2C"/>
    <w:rsid w:val="00BE6E33"/>
    <w:rsid w:val="00BE6E71"/>
    <w:rsid w:val="00BE7E1C"/>
    <w:rsid w:val="00BF070B"/>
    <w:rsid w:val="00BF0941"/>
    <w:rsid w:val="00BF0D9E"/>
    <w:rsid w:val="00BF1235"/>
    <w:rsid w:val="00BF1CF2"/>
    <w:rsid w:val="00BF25D0"/>
    <w:rsid w:val="00BF274E"/>
    <w:rsid w:val="00BF278C"/>
    <w:rsid w:val="00BF2956"/>
    <w:rsid w:val="00BF2CE8"/>
    <w:rsid w:val="00BF2F71"/>
    <w:rsid w:val="00BF339A"/>
    <w:rsid w:val="00BF33C7"/>
    <w:rsid w:val="00BF36C8"/>
    <w:rsid w:val="00BF37C5"/>
    <w:rsid w:val="00BF37D3"/>
    <w:rsid w:val="00BF3823"/>
    <w:rsid w:val="00BF38DF"/>
    <w:rsid w:val="00BF3B04"/>
    <w:rsid w:val="00BF4039"/>
    <w:rsid w:val="00BF48E7"/>
    <w:rsid w:val="00BF4CBB"/>
    <w:rsid w:val="00BF4E0B"/>
    <w:rsid w:val="00BF4E26"/>
    <w:rsid w:val="00BF4EDD"/>
    <w:rsid w:val="00BF5276"/>
    <w:rsid w:val="00BF5699"/>
    <w:rsid w:val="00BF5806"/>
    <w:rsid w:val="00BF5809"/>
    <w:rsid w:val="00BF5B51"/>
    <w:rsid w:val="00BF5C21"/>
    <w:rsid w:val="00BF5EF7"/>
    <w:rsid w:val="00BF61EE"/>
    <w:rsid w:val="00BF63DE"/>
    <w:rsid w:val="00BF6598"/>
    <w:rsid w:val="00BF6C4D"/>
    <w:rsid w:val="00BF6C6F"/>
    <w:rsid w:val="00BF6CDE"/>
    <w:rsid w:val="00BF70F7"/>
    <w:rsid w:val="00BF77D9"/>
    <w:rsid w:val="00BF7932"/>
    <w:rsid w:val="00BF7B08"/>
    <w:rsid w:val="00C0004F"/>
    <w:rsid w:val="00C003DB"/>
    <w:rsid w:val="00C0043B"/>
    <w:rsid w:val="00C00B10"/>
    <w:rsid w:val="00C00C00"/>
    <w:rsid w:val="00C011C9"/>
    <w:rsid w:val="00C013B6"/>
    <w:rsid w:val="00C01757"/>
    <w:rsid w:val="00C01D7A"/>
    <w:rsid w:val="00C021F5"/>
    <w:rsid w:val="00C02690"/>
    <w:rsid w:val="00C026BB"/>
    <w:rsid w:val="00C02C8B"/>
    <w:rsid w:val="00C02EA3"/>
    <w:rsid w:val="00C02F77"/>
    <w:rsid w:val="00C032FF"/>
    <w:rsid w:val="00C0363D"/>
    <w:rsid w:val="00C038F2"/>
    <w:rsid w:val="00C0403A"/>
    <w:rsid w:val="00C042E2"/>
    <w:rsid w:val="00C04509"/>
    <w:rsid w:val="00C04AF8"/>
    <w:rsid w:val="00C04C2E"/>
    <w:rsid w:val="00C04C48"/>
    <w:rsid w:val="00C050CC"/>
    <w:rsid w:val="00C05290"/>
    <w:rsid w:val="00C053E6"/>
    <w:rsid w:val="00C05542"/>
    <w:rsid w:val="00C065E7"/>
    <w:rsid w:val="00C0670E"/>
    <w:rsid w:val="00C06C36"/>
    <w:rsid w:val="00C071BE"/>
    <w:rsid w:val="00C072AF"/>
    <w:rsid w:val="00C07854"/>
    <w:rsid w:val="00C07BB1"/>
    <w:rsid w:val="00C07DCA"/>
    <w:rsid w:val="00C07ECD"/>
    <w:rsid w:val="00C10660"/>
    <w:rsid w:val="00C10AD7"/>
    <w:rsid w:val="00C10ADA"/>
    <w:rsid w:val="00C112D1"/>
    <w:rsid w:val="00C114D8"/>
    <w:rsid w:val="00C11E0B"/>
    <w:rsid w:val="00C124DA"/>
    <w:rsid w:val="00C124E3"/>
    <w:rsid w:val="00C12594"/>
    <w:rsid w:val="00C125A8"/>
    <w:rsid w:val="00C1266F"/>
    <w:rsid w:val="00C1276C"/>
    <w:rsid w:val="00C1277E"/>
    <w:rsid w:val="00C12855"/>
    <w:rsid w:val="00C12D16"/>
    <w:rsid w:val="00C12E2C"/>
    <w:rsid w:val="00C12E34"/>
    <w:rsid w:val="00C1323C"/>
    <w:rsid w:val="00C132C9"/>
    <w:rsid w:val="00C13523"/>
    <w:rsid w:val="00C13D27"/>
    <w:rsid w:val="00C143DA"/>
    <w:rsid w:val="00C145CC"/>
    <w:rsid w:val="00C149B7"/>
    <w:rsid w:val="00C14D39"/>
    <w:rsid w:val="00C15028"/>
    <w:rsid w:val="00C15884"/>
    <w:rsid w:val="00C15911"/>
    <w:rsid w:val="00C15B8C"/>
    <w:rsid w:val="00C15D53"/>
    <w:rsid w:val="00C16350"/>
    <w:rsid w:val="00C163C7"/>
    <w:rsid w:val="00C16E5C"/>
    <w:rsid w:val="00C174C4"/>
    <w:rsid w:val="00C17BA5"/>
    <w:rsid w:val="00C17BD6"/>
    <w:rsid w:val="00C20010"/>
    <w:rsid w:val="00C20084"/>
    <w:rsid w:val="00C205AE"/>
    <w:rsid w:val="00C2065F"/>
    <w:rsid w:val="00C20ADF"/>
    <w:rsid w:val="00C20B65"/>
    <w:rsid w:val="00C20C62"/>
    <w:rsid w:val="00C20D19"/>
    <w:rsid w:val="00C20EF1"/>
    <w:rsid w:val="00C21055"/>
    <w:rsid w:val="00C210AF"/>
    <w:rsid w:val="00C2228F"/>
    <w:rsid w:val="00C22708"/>
    <w:rsid w:val="00C22D83"/>
    <w:rsid w:val="00C22F1E"/>
    <w:rsid w:val="00C22FE1"/>
    <w:rsid w:val="00C233F4"/>
    <w:rsid w:val="00C23471"/>
    <w:rsid w:val="00C235BC"/>
    <w:rsid w:val="00C23903"/>
    <w:rsid w:val="00C23E03"/>
    <w:rsid w:val="00C23EB6"/>
    <w:rsid w:val="00C24049"/>
    <w:rsid w:val="00C240BC"/>
    <w:rsid w:val="00C2434C"/>
    <w:rsid w:val="00C2441E"/>
    <w:rsid w:val="00C245FB"/>
    <w:rsid w:val="00C24C2B"/>
    <w:rsid w:val="00C24F4F"/>
    <w:rsid w:val="00C2507F"/>
    <w:rsid w:val="00C25270"/>
    <w:rsid w:val="00C25333"/>
    <w:rsid w:val="00C25A19"/>
    <w:rsid w:val="00C25BC8"/>
    <w:rsid w:val="00C25CBA"/>
    <w:rsid w:val="00C25D50"/>
    <w:rsid w:val="00C25FE4"/>
    <w:rsid w:val="00C26152"/>
    <w:rsid w:val="00C26687"/>
    <w:rsid w:val="00C26950"/>
    <w:rsid w:val="00C26A7A"/>
    <w:rsid w:val="00C26AA1"/>
    <w:rsid w:val="00C26D06"/>
    <w:rsid w:val="00C27396"/>
    <w:rsid w:val="00C2756E"/>
    <w:rsid w:val="00C275A3"/>
    <w:rsid w:val="00C2767B"/>
    <w:rsid w:val="00C279F2"/>
    <w:rsid w:val="00C30643"/>
    <w:rsid w:val="00C308B2"/>
    <w:rsid w:val="00C30CE6"/>
    <w:rsid w:val="00C31026"/>
    <w:rsid w:val="00C312BC"/>
    <w:rsid w:val="00C31722"/>
    <w:rsid w:val="00C31C6F"/>
    <w:rsid w:val="00C31DBD"/>
    <w:rsid w:val="00C32024"/>
    <w:rsid w:val="00C322E5"/>
    <w:rsid w:val="00C32330"/>
    <w:rsid w:val="00C32485"/>
    <w:rsid w:val="00C32ADC"/>
    <w:rsid w:val="00C32B63"/>
    <w:rsid w:val="00C3374A"/>
    <w:rsid w:val="00C33B52"/>
    <w:rsid w:val="00C34148"/>
    <w:rsid w:val="00C341F8"/>
    <w:rsid w:val="00C345B0"/>
    <w:rsid w:val="00C346E3"/>
    <w:rsid w:val="00C34835"/>
    <w:rsid w:val="00C34B8A"/>
    <w:rsid w:val="00C3548B"/>
    <w:rsid w:val="00C3558C"/>
    <w:rsid w:val="00C359B3"/>
    <w:rsid w:val="00C35D10"/>
    <w:rsid w:val="00C36B06"/>
    <w:rsid w:val="00C3739F"/>
    <w:rsid w:val="00C377DE"/>
    <w:rsid w:val="00C37F9B"/>
    <w:rsid w:val="00C4058F"/>
    <w:rsid w:val="00C40907"/>
    <w:rsid w:val="00C40A12"/>
    <w:rsid w:val="00C40B73"/>
    <w:rsid w:val="00C414AE"/>
    <w:rsid w:val="00C41B4F"/>
    <w:rsid w:val="00C41BEB"/>
    <w:rsid w:val="00C41F00"/>
    <w:rsid w:val="00C42983"/>
    <w:rsid w:val="00C42DD0"/>
    <w:rsid w:val="00C43443"/>
    <w:rsid w:val="00C437A6"/>
    <w:rsid w:val="00C441E2"/>
    <w:rsid w:val="00C4422B"/>
    <w:rsid w:val="00C44326"/>
    <w:rsid w:val="00C44987"/>
    <w:rsid w:val="00C44C3B"/>
    <w:rsid w:val="00C4558D"/>
    <w:rsid w:val="00C456B8"/>
    <w:rsid w:val="00C45B21"/>
    <w:rsid w:val="00C45CC0"/>
    <w:rsid w:val="00C45FB9"/>
    <w:rsid w:val="00C46241"/>
    <w:rsid w:val="00C46491"/>
    <w:rsid w:val="00C4678F"/>
    <w:rsid w:val="00C46806"/>
    <w:rsid w:val="00C469B1"/>
    <w:rsid w:val="00C46CE3"/>
    <w:rsid w:val="00C47383"/>
    <w:rsid w:val="00C47D3E"/>
    <w:rsid w:val="00C50077"/>
    <w:rsid w:val="00C50901"/>
    <w:rsid w:val="00C509C0"/>
    <w:rsid w:val="00C51199"/>
    <w:rsid w:val="00C513E0"/>
    <w:rsid w:val="00C5158F"/>
    <w:rsid w:val="00C516F3"/>
    <w:rsid w:val="00C519D4"/>
    <w:rsid w:val="00C51C57"/>
    <w:rsid w:val="00C51D27"/>
    <w:rsid w:val="00C51E67"/>
    <w:rsid w:val="00C5203B"/>
    <w:rsid w:val="00C52101"/>
    <w:rsid w:val="00C52213"/>
    <w:rsid w:val="00C5232F"/>
    <w:rsid w:val="00C52475"/>
    <w:rsid w:val="00C524F8"/>
    <w:rsid w:val="00C529C4"/>
    <w:rsid w:val="00C52B70"/>
    <w:rsid w:val="00C52CE8"/>
    <w:rsid w:val="00C52F25"/>
    <w:rsid w:val="00C534CE"/>
    <w:rsid w:val="00C53525"/>
    <w:rsid w:val="00C536B8"/>
    <w:rsid w:val="00C5394E"/>
    <w:rsid w:val="00C53C41"/>
    <w:rsid w:val="00C53D9F"/>
    <w:rsid w:val="00C53DE6"/>
    <w:rsid w:val="00C543F7"/>
    <w:rsid w:val="00C546A4"/>
    <w:rsid w:val="00C55369"/>
    <w:rsid w:val="00C554E5"/>
    <w:rsid w:val="00C55629"/>
    <w:rsid w:val="00C5580E"/>
    <w:rsid w:val="00C55975"/>
    <w:rsid w:val="00C55A30"/>
    <w:rsid w:val="00C55A79"/>
    <w:rsid w:val="00C55AC5"/>
    <w:rsid w:val="00C56CE1"/>
    <w:rsid w:val="00C56F43"/>
    <w:rsid w:val="00C5709A"/>
    <w:rsid w:val="00C578A3"/>
    <w:rsid w:val="00C57A51"/>
    <w:rsid w:val="00C57ED3"/>
    <w:rsid w:val="00C604E7"/>
    <w:rsid w:val="00C60631"/>
    <w:rsid w:val="00C607CE"/>
    <w:rsid w:val="00C60832"/>
    <w:rsid w:val="00C610F5"/>
    <w:rsid w:val="00C61116"/>
    <w:rsid w:val="00C61363"/>
    <w:rsid w:val="00C614EF"/>
    <w:rsid w:val="00C61592"/>
    <w:rsid w:val="00C615A4"/>
    <w:rsid w:val="00C615EF"/>
    <w:rsid w:val="00C618D5"/>
    <w:rsid w:val="00C61EAE"/>
    <w:rsid w:val="00C6201B"/>
    <w:rsid w:val="00C621F3"/>
    <w:rsid w:val="00C62511"/>
    <w:rsid w:val="00C629D6"/>
    <w:rsid w:val="00C63279"/>
    <w:rsid w:val="00C6328C"/>
    <w:rsid w:val="00C635FD"/>
    <w:rsid w:val="00C63E9D"/>
    <w:rsid w:val="00C64DFF"/>
    <w:rsid w:val="00C650F9"/>
    <w:rsid w:val="00C6561B"/>
    <w:rsid w:val="00C65C29"/>
    <w:rsid w:val="00C66BC9"/>
    <w:rsid w:val="00C66C0F"/>
    <w:rsid w:val="00C67244"/>
    <w:rsid w:val="00C675B3"/>
    <w:rsid w:val="00C67733"/>
    <w:rsid w:val="00C67871"/>
    <w:rsid w:val="00C67AC0"/>
    <w:rsid w:val="00C7043D"/>
    <w:rsid w:val="00C70470"/>
    <w:rsid w:val="00C709A0"/>
    <w:rsid w:val="00C70D5B"/>
    <w:rsid w:val="00C70D7A"/>
    <w:rsid w:val="00C70D8B"/>
    <w:rsid w:val="00C7121B"/>
    <w:rsid w:val="00C713BF"/>
    <w:rsid w:val="00C71625"/>
    <w:rsid w:val="00C717CA"/>
    <w:rsid w:val="00C71EC3"/>
    <w:rsid w:val="00C721CA"/>
    <w:rsid w:val="00C7230E"/>
    <w:rsid w:val="00C726D8"/>
    <w:rsid w:val="00C728D5"/>
    <w:rsid w:val="00C728EC"/>
    <w:rsid w:val="00C7292E"/>
    <w:rsid w:val="00C72EF2"/>
    <w:rsid w:val="00C72FDF"/>
    <w:rsid w:val="00C734E3"/>
    <w:rsid w:val="00C737F4"/>
    <w:rsid w:val="00C739EC"/>
    <w:rsid w:val="00C74034"/>
    <w:rsid w:val="00C7409E"/>
    <w:rsid w:val="00C74139"/>
    <w:rsid w:val="00C743D3"/>
    <w:rsid w:val="00C74684"/>
    <w:rsid w:val="00C746FA"/>
    <w:rsid w:val="00C7488A"/>
    <w:rsid w:val="00C74B1B"/>
    <w:rsid w:val="00C74C1C"/>
    <w:rsid w:val="00C75292"/>
    <w:rsid w:val="00C754EB"/>
    <w:rsid w:val="00C75614"/>
    <w:rsid w:val="00C759B2"/>
    <w:rsid w:val="00C759D8"/>
    <w:rsid w:val="00C7621E"/>
    <w:rsid w:val="00C76C05"/>
    <w:rsid w:val="00C770D1"/>
    <w:rsid w:val="00C776DC"/>
    <w:rsid w:val="00C80150"/>
    <w:rsid w:val="00C80632"/>
    <w:rsid w:val="00C80AC2"/>
    <w:rsid w:val="00C80C46"/>
    <w:rsid w:val="00C8135C"/>
    <w:rsid w:val="00C8142D"/>
    <w:rsid w:val="00C815AA"/>
    <w:rsid w:val="00C81DD5"/>
    <w:rsid w:val="00C82244"/>
    <w:rsid w:val="00C825E9"/>
    <w:rsid w:val="00C82735"/>
    <w:rsid w:val="00C828EC"/>
    <w:rsid w:val="00C82A9F"/>
    <w:rsid w:val="00C82AB1"/>
    <w:rsid w:val="00C82C4D"/>
    <w:rsid w:val="00C82C9F"/>
    <w:rsid w:val="00C82E44"/>
    <w:rsid w:val="00C82E59"/>
    <w:rsid w:val="00C82FC0"/>
    <w:rsid w:val="00C83BD7"/>
    <w:rsid w:val="00C83BDB"/>
    <w:rsid w:val="00C83D27"/>
    <w:rsid w:val="00C8407A"/>
    <w:rsid w:val="00C840C8"/>
    <w:rsid w:val="00C84174"/>
    <w:rsid w:val="00C8471A"/>
    <w:rsid w:val="00C8475E"/>
    <w:rsid w:val="00C84875"/>
    <w:rsid w:val="00C84925"/>
    <w:rsid w:val="00C84C55"/>
    <w:rsid w:val="00C853C2"/>
    <w:rsid w:val="00C85441"/>
    <w:rsid w:val="00C85527"/>
    <w:rsid w:val="00C85776"/>
    <w:rsid w:val="00C857EF"/>
    <w:rsid w:val="00C85F24"/>
    <w:rsid w:val="00C85F77"/>
    <w:rsid w:val="00C864E2"/>
    <w:rsid w:val="00C868EB"/>
    <w:rsid w:val="00C86DDE"/>
    <w:rsid w:val="00C86F4D"/>
    <w:rsid w:val="00C87031"/>
    <w:rsid w:val="00C87119"/>
    <w:rsid w:val="00C87217"/>
    <w:rsid w:val="00C878E3"/>
    <w:rsid w:val="00C878F6"/>
    <w:rsid w:val="00C9046F"/>
    <w:rsid w:val="00C90AED"/>
    <w:rsid w:val="00C90B3B"/>
    <w:rsid w:val="00C90CFB"/>
    <w:rsid w:val="00C913BD"/>
    <w:rsid w:val="00C928DF"/>
    <w:rsid w:val="00C92987"/>
    <w:rsid w:val="00C92F52"/>
    <w:rsid w:val="00C94260"/>
    <w:rsid w:val="00C9431B"/>
    <w:rsid w:val="00C945B7"/>
    <w:rsid w:val="00C94BB1"/>
    <w:rsid w:val="00C94CF5"/>
    <w:rsid w:val="00C94E2A"/>
    <w:rsid w:val="00C9552D"/>
    <w:rsid w:val="00C95731"/>
    <w:rsid w:val="00C95851"/>
    <w:rsid w:val="00C95AB5"/>
    <w:rsid w:val="00C95AE6"/>
    <w:rsid w:val="00C95EB5"/>
    <w:rsid w:val="00C95F37"/>
    <w:rsid w:val="00C963C7"/>
    <w:rsid w:val="00C969E8"/>
    <w:rsid w:val="00C96A01"/>
    <w:rsid w:val="00C96A25"/>
    <w:rsid w:val="00C96D31"/>
    <w:rsid w:val="00C96F8E"/>
    <w:rsid w:val="00C96F94"/>
    <w:rsid w:val="00C971E7"/>
    <w:rsid w:val="00CA03EA"/>
    <w:rsid w:val="00CA04A7"/>
    <w:rsid w:val="00CA0710"/>
    <w:rsid w:val="00CA07B7"/>
    <w:rsid w:val="00CA0B14"/>
    <w:rsid w:val="00CA0BAC"/>
    <w:rsid w:val="00CA0D17"/>
    <w:rsid w:val="00CA1433"/>
    <w:rsid w:val="00CA1973"/>
    <w:rsid w:val="00CA19E2"/>
    <w:rsid w:val="00CA1E36"/>
    <w:rsid w:val="00CA26D0"/>
    <w:rsid w:val="00CA2708"/>
    <w:rsid w:val="00CA29A2"/>
    <w:rsid w:val="00CA2BAE"/>
    <w:rsid w:val="00CA3125"/>
    <w:rsid w:val="00CA31DD"/>
    <w:rsid w:val="00CA3275"/>
    <w:rsid w:val="00CA3531"/>
    <w:rsid w:val="00CA36EC"/>
    <w:rsid w:val="00CA3740"/>
    <w:rsid w:val="00CA3AE4"/>
    <w:rsid w:val="00CA3DA7"/>
    <w:rsid w:val="00CA3E19"/>
    <w:rsid w:val="00CA4282"/>
    <w:rsid w:val="00CA4571"/>
    <w:rsid w:val="00CA469F"/>
    <w:rsid w:val="00CA4761"/>
    <w:rsid w:val="00CA47CD"/>
    <w:rsid w:val="00CA4898"/>
    <w:rsid w:val="00CA4AC6"/>
    <w:rsid w:val="00CA4BD5"/>
    <w:rsid w:val="00CA5086"/>
    <w:rsid w:val="00CA535C"/>
    <w:rsid w:val="00CA53FB"/>
    <w:rsid w:val="00CA5524"/>
    <w:rsid w:val="00CA56A4"/>
    <w:rsid w:val="00CA5749"/>
    <w:rsid w:val="00CA5AF5"/>
    <w:rsid w:val="00CA61A3"/>
    <w:rsid w:val="00CA641D"/>
    <w:rsid w:val="00CA6AC3"/>
    <w:rsid w:val="00CA6BB3"/>
    <w:rsid w:val="00CA6D77"/>
    <w:rsid w:val="00CA6F21"/>
    <w:rsid w:val="00CA6F97"/>
    <w:rsid w:val="00CA7149"/>
    <w:rsid w:val="00CA7684"/>
    <w:rsid w:val="00CA7797"/>
    <w:rsid w:val="00CA7D76"/>
    <w:rsid w:val="00CA7E95"/>
    <w:rsid w:val="00CB00A1"/>
    <w:rsid w:val="00CB07BF"/>
    <w:rsid w:val="00CB089D"/>
    <w:rsid w:val="00CB0A05"/>
    <w:rsid w:val="00CB0E44"/>
    <w:rsid w:val="00CB1139"/>
    <w:rsid w:val="00CB167F"/>
    <w:rsid w:val="00CB21E4"/>
    <w:rsid w:val="00CB22A4"/>
    <w:rsid w:val="00CB247C"/>
    <w:rsid w:val="00CB2942"/>
    <w:rsid w:val="00CB2C18"/>
    <w:rsid w:val="00CB4255"/>
    <w:rsid w:val="00CB432F"/>
    <w:rsid w:val="00CB4542"/>
    <w:rsid w:val="00CB4CE9"/>
    <w:rsid w:val="00CB5584"/>
    <w:rsid w:val="00CB5649"/>
    <w:rsid w:val="00CB6022"/>
    <w:rsid w:val="00CB625B"/>
    <w:rsid w:val="00CB6263"/>
    <w:rsid w:val="00CB6273"/>
    <w:rsid w:val="00CB666C"/>
    <w:rsid w:val="00CB6818"/>
    <w:rsid w:val="00CB6DE6"/>
    <w:rsid w:val="00CB6EC7"/>
    <w:rsid w:val="00CB6FED"/>
    <w:rsid w:val="00CB76C4"/>
    <w:rsid w:val="00CB7D61"/>
    <w:rsid w:val="00CB7F16"/>
    <w:rsid w:val="00CC0054"/>
    <w:rsid w:val="00CC00D1"/>
    <w:rsid w:val="00CC07B4"/>
    <w:rsid w:val="00CC084F"/>
    <w:rsid w:val="00CC0916"/>
    <w:rsid w:val="00CC0D4B"/>
    <w:rsid w:val="00CC0F0A"/>
    <w:rsid w:val="00CC1100"/>
    <w:rsid w:val="00CC1216"/>
    <w:rsid w:val="00CC12CF"/>
    <w:rsid w:val="00CC14A1"/>
    <w:rsid w:val="00CC17B4"/>
    <w:rsid w:val="00CC1C10"/>
    <w:rsid w:val="00CC1D33"/>
    <w:rsid w:val="00CC1E9E"/>
    <w:rsid w:val="00CC1F56"/>
    <w:rsid w:val="00CC32B0"/>
    <w:rsid w:val="00CC37F9"/>
    <w:rsid w:val="00CC3886"/>
    <w:rsid w:val="00CC38B6"/>
    <w:rsid w:val="00CC394E"/>
    <w:rsid w:val="00CC3F23"/>
    <w:rsid w:val="00CC48DA"/>
    <w:rsid w:val="00CC4C6B"/>
    <w:rsid w:val="00CC5022"/>
    <w:rsid w:val="00CC5A75"/>
    <w:rsid w:val="00CC5C5F"/>
    <w:rsid w:val="00CC5CCD"/>
    <w:rsid w:val="00CC6369"/>
    <w:rsid w:val="00CC63BE"/>
    <w:rsid w:val="00CC655A"/>
    <w:rsid w:val="00CC699C"/>
    <w:rsid w:val="00CC6B67"/>
    <w:rsid w:val="00CC6B7F"/>
    <w:rsid w:val="00CC6DBD"/>
    <w:rsid w:val="00CC6F98"/>
    <w:rsid w:val="00CC783A"/>
    <w:rsid w:val="00CD013E"/>
    <w:rsid w:val="00CD046C"/>
    <w:rsid w:val="00CD0B27"/>
    <w:rsid w:val="00CD0B82"/>
    <w:rsid w:val="00CD1284"/>
    <w:rsid w:val="00CD1534"/>
    <w:rsid w:val="00CD2176"/>
    <w:rsid w:val="00CD2393"/>
    <w:rsid w:val="00CD28D5"/>
    <w:rsid w:val="00CD2C91"/>
    <w:rsid w:val="00CD36A5"/>
    <w:rsid w:val="00CD3C50"/>
    <w:rsid w:val="00CD3D3D"/>
    <w:rsid w:val="00CD40C7"/>
    <w:rsid w:val="00CD41DC"/>
    <w:rsid w:val="00CD4602"/>
    <w:rsid w:val="00CD4610"/>
    <w:rsid w:val="00CD479D"/>
    <w:rsid w:val="00CD49C9"/>
    <w:rsid w:val="00CD4BA7"/>
    <w:rsid w:val="00CD4C22"/>
    <w:rsid w:val="00CD4F65"/>
    <w:rsid w:val="00CD5354"/>
    <w:rsid w:val="00CD577B"/>
    <w:rsid w:val="00CD5E83"/>
    <w:rsid w:val="00CD6169"/>
    <w:rsid w:val="00CD61B6"/>
    <w:rsid w:val="00CD61C6"/>
    <w:rsid w:val="00CD624E"/>
    <w:rsid w:val="00CD6519"/>
    <w:rsid w:val="00CD6598"/>
    <w:rsid w:val="00CD6932"/>
    <w:rsid w:val="00CD6A50"/>
    <w:rsid w:val="00CD6B2C"/>
    <w:rsid w:val="00CD6F88"/>
    <w:rsid w:val="00CD7C40"/>
    <w:rsid w:val="00CE01A2"/>
    <w:rsid w:val="00CE068C"/>
    <w:rsid w:val="00CE07A6"/>
    <w:rsid w:val="00CE0A65"/>
    <w:rsid w:val="00CE0A9A"/>
    <w:rsid w:val="00CE0C8E"/>
    <w:rsid w:val="00CE0E1E"/>
    <w:rsid w:val="00CE1389"/>
    <w:rsid w:val="00CE1B82"/>
    <w:rsid w:val="00CE1B88"/>
    <w:rsid w:val="00CE1DB0"/>
    <w:rsid w:val="00CE220E"/>
    <w:rsid w:val="00CE2222"/>
    <w:rsid w:val="00CE2654"/>
    <w:rsid w:val="00CE27A7"/>
    <w:rsid w:val="00CE2E72"/>
    <w:rsid w:val="00CE3042"/>
    <w:rsid w:val="00CE3544"/>
    <w:rsid w:val="00CE360E"/>
    <w:rsid w:val="00CE3B4C"/>
    <w:rsid w:val="00CE3D40"/>
    <w:rsid w:val="00CE4BCC"/>
    <w:rsid w:val="00CE508E"/>
    <w:rsid w:val="00CE5132"/>
    <w:rsid w:val="00CE51D5"/>
    <w:rsid w:val="00CE5AD9"/>
    <w:rsid w:val="00CE6036"/>
    <w:rsid w:val="00CE627F"/>
    <w:rsid w:val="00CE643E"/>
    <w:rsid w:val="00CE723F"/>
    <w:rsid w:val="00CE733D"/>
    <w:rsid w:val="00CE78E6"/>
    <w:rsid w:val="00CF035F"/>
    <w:rsid w:val="00CF072D"/>
    <w:rsid w:val="00CF0BD4"/>
    <w:rsid w:val="00CF1371"/>
    <w:rsid w:val="00CF14B3"/>
    <w:rsid w:val="00CF195B"/>
    <w:rsid w:val="00CF19ED"/>
    <w:rsid w:val="00CF1B48"/>
    <w:rsid w:val="00CF1C1B"/>
    <w:rsid w:val="00CF1C62"/>
    <w:rsid w:val="00CF2019"/>
    <w:rsid w:val="00CF2101"/>
    <w:rsid w:val="00CF2524"/>
    <w:rsid w:val="00CF253B"/>
    <w:rsid w:val="00CF2787"/>
    <w:rsid w:val="00CF2B25"/>
    <w:rsid w:val="00CF2CE8"/>
    <w:rsid w:val="00CF2D2C"/>
    <w:rsid w:val="00CF3114"/>
    <w:rsid w:val="00CF3EFB"/>
    <w:rsid w:val="00CF3F69"/>
    <w:rsid w:val="00CF4105"/>
    <w:rsid w:val="00CF43C2"/>
    <w:rsid w:val="00CF475D"/>
    <w:rsid w:val="00CF4BAD"/>
    <w:rsid w:val="00CF4C3F"/>
    <w:rsid w:val="00CF4DAF"/>
    <w:rsid w:val="00CF529C"/>
    <w:rsid w:val="00CF5333"/>
    <w:rsid w:val="00CF572D"/>
    <w:rsid w:val="00CF5B11"/>
    <w:rsid w:val="00CF5CF4"/>
    <w:rsid w:val="00CF5FFA"/>
    <w:rsid w:val="00CF70E7"/>
    <w:rsid w:val="00CF73DE"/>
    <w:rsid w:val="00CF7879"/>
    <w:rsid w:val="00CF7BB9"/>
    <w:rsid w:val="00D001A2"/>
    <w:rsid w:val="00D0066D"/>
    <w:rsid w:val="00D007DA"/>
    <w:rsid w:val="00D00A35"/>
    <w:rsid w:val="00D00DF0"/>
    <w:rsid w:val="00D0122D"/>
    <w:rsid w:val="00D01266"/>
    <w:rsid w:val="00D01315"/>
    <w:rsid w:val="00D01774"/>
    <w:rsid w:val="00D01802"/>
    <w:rsid w:val="00D018AB"/>
    <w:rsid w:val="00D02013"/>
    <w:rsid w:val="00D0229E"/>
    <w:rsid w:val="00D027B5"/>
    <w:rsid w:val="00D028D1"/>
    <w:rsid w:val="00D02B36"/>
    <w:rsid w:val="00D02C2D"/>
    <w:rsid w:val="00D02CD6"/>
    <w:rsid w:val="00D030BD"/>
    <w:rsid w:val="00D031D5"/>
    <w:rsid w:val="00D031DD"/>
    <w:rsid w:val="00D0336E"/>
    <w:rsid w:val="00D03457"/>
    <w:rsid w:val="00D03552"/>
    <w:rsid w:val="00D036DE"/>
    <w:rsid w:val="00D03782"/>
    <w:rsid w:val="00D04A9C"/>
    <w:rsid w:val="00D04E5F"/>
    <w:rsid w:val="00D054A0"/>
    <w:rsid w:val="00D057F0"/>
    <w:rsid w:val="00D05C92"/>
    <w:rsid w:val="00D06193"/>
    <w:rsid w:val="00D06401"/>
    <w:rsid w:val="00D06560"/>
    <w:rsid w:val="00D06605"/>
    <w:rsid w:val="00D0691D"/>
    <w:rsid w:val="00D06C69"/>
    <w:rsid w:val="00D06F38"/>
    <w:rsid w:val="00D06F54"/>
    <w:rsid w:val="00D070F8"/>
    <w:rsid w:val="00D077C6"/>
    <w:rsid w:val="00D07BE2"/>
    <w:rsid w:val="00D07D07"/>
    <w:rsid w:val="00D07DE5"/>
    <w:rsid w:val="00D109D1"/>
    <w:rsid w:val="00D10C88"/>
    <w:rsid w:val="00D10D3F"/>
    <w:rsid w:val="00D10D4D"/>
    <w:rsid w:val="00D11056"/>
    <w:rsid w:val="00D11096"/>
    <w:rsid w:val="00D1137A"/>
    <w:rsid w:val="00D115EF"/>
    <w:rsid w:val="00D115F7"/>
    <w:rsid w:val="00D11ECA"/>
    <w:rsid w:val="00D12CA0"/>
    <w:rsid w:val="00D12E5D"/>
    <w:rsid w:val="00D12F5C"/>
    <w:rsid w:val="00D13062"/>
    <w:rsid w:val="00D134B3"/>
    <w:rsid w:val="00D136B6"/>
    <w:rsid w:val="00D13A5F"/>
    <w:rsid w:val="00D13B92"/>
    <w:rsid w:val="00D14B3B"/>
    <w:rsid w:val="00D14CBB"/>
    <w:rsid w:val="00D14DAF"/>
    <w:rsid w:val="00D14FE5"/>
    <w:rsid w:val="00D1511E"/>
    <w:rsid w:val="00D15353"/>
    <w:rsid w:val="00D1593D"/>
    <w:rsid w:val="00D15E1B"/>
    <w:rsid w:val="00D1603C"/>
    <w:rsid w:val="00D162D5"/>
    <w:rsid w:val="00D16435"/>
    <w:rsid w:val="00D16487"/>
    <w:rsid w:val="00D16867"/>
    <w:rsid w:val="00D16CBE"/>
    <w:rsid w:val="00D16FEA"/>
    <w:rsid w:val="00D17314"/>
    <w:rsid w:val="00D176D6"/>
    <w:rsid w:val="00D17ADB"/>
    <w:rsid w:val="00D17F8D"/>
    <w:rsid w:val="00D20693"/>
    <w:rsid w:val="00D20823"/>
    <w:rsid w:val="00D20985"/>
    <w:rsid w:val="00D21BBE"/>
    <w:rsid w:val="00D21CED"/>
    <w:rsid w:val="00D21D21"/>
    <w:rsid w:val="00D220AD"/>
    <w:rsid w:val="00D22322"/>
    <w:rsid w:val="00D2255D"/>
    <w:rsid w:val="00D22AB9"/>
    <w:rsid w:val="00D230F4"/>
    <w:rsid w:val="00D235BC"/>
    <w:rsid w:val="00D237FF"/>
    <w:rsid w:val="00D23B24"/>
    <w:rsid w:val="00D24019"/>
    <w:rsid w:val="00D240ED"/>
    <w:rsid w:val="00D24113"/>
    <w:rsid w:val="00D242FC"/>
    <w:rsid w:val="00D2445F"/>
    <w:rsid w:val="00D24594"/>
    <w:rsid w:val="00D245A6"/>
    <w:rsid w:val="00D245EC"/>
    <w:rsid w:val="00D24807"/>
    <w:rsid w:val="00D24845"/>
    <w:rsid w:val="00D24869"/>
    <w:rsid w:val="00D24E6E"/>
    <w:rsid w:val="00D2534E"/>
    <w:rsid w:val="00D25A7D"/>
    <w:rsid w:val="00D26482"/>
    <w:rsid w:val="00D26817"/>
    <w:rsid w:val="00D26D29"/>
    <w:rsid w:val="00D26F65"/>
    <w:rsid w:val="00D26F85"/>
    <w:rsid w:val="00D276A3"/>
    <w:rsid w:val="00D30420"/>
    <w:rsid w:val="00D304F9"/>
    <w:rsid w:val="00D3053F"/>
    <w:rsid w:val="00D30BD4"/>
    <w:rsid w:val="00D30E10"/>
    <w:rsid w:val="00D31E4B"/>
    <w:rsid w:val="00D32635"/>
    <w:rsid w:val="00D32889"/>
    <w:rsid w:val="00D32BCD"/>
    <w:rsid w:val="00D33663"/>
    <w:rsid w:val="00D33B92"/>
    <w:rsid w:val="00D33CEF"/>
    <w:rsid w:val="00D340F3"/>
    <w:rsid w:val="00D348DB"/>
    <w:rsid w:val="00D34A74"/>
    <w:rsid w:val="00D34DDF"/>
    <w:rsid w:val="00D3545C"/>
    <w:rsid w:val="00D35630"/>
    <w:rsid w:val="00D3595D"/>
    <w:rsid w:val="00D35C0D"/>
    <w:rsid w:val="00D35C2B"/>
    <w:rsid w:val="00D35DE9"/>
    <w:rsid w:val="00D35F76"/>
    <w:rsid w:val="00D36292"/>
    <w:rsid w:val="00D36355"/>
    <w:rsid w:val="00D3672A"/>
    <w:rsid w:val="00D36C4D"/>
    <w:rsid w:val="00D36C53"/>
    <w:rsid w:val="00D3730B"/>
    <w:rsid w:val="00D37379"/>
    <w:rsid w:val="00D37448"/>
    <w:rsid w:val="00D37655"/>
    <w:rsid w:val="00D377E6"/>
    <w:rsid w:val="00D379EA"/>
    <w:rsid w:val="00D37D83"/>
    <w:rsid w:val="00D37F87"/>
    <w:rsid w:val="00D40415"/>
    <w:rsid w:val="00D4055D"/>
    <w:rsid w:val="00D4075D"/>
    <w:rsid w:val="00D407D1"/>
    <w:rsid w:val="00D408E1"/>
    <w:rsid w:val="00D40C20"/>
    <w:rsid w:val="00D413F4"/>
    <w:rsid w:val="00D4151B"/>
    <w:rsid w:val="00D4167B"/>
    <w:rsid w:val="00D4176C"/>
    <w:rsid w:val="00D41B35"/>
    <w:rsid w:val="00D42A4F"/>
    <w:rsid w:val="00D42B9F"/>
    <w:rsid w:val="00D42C10"/>
    <w:rsid w:val="00D42CFA"/>
    <w:rsid w:val="00D42FC8"/>
    <w:rsid w:val="00D43083"/>
    <w:rsid w:val="00D436A4"/>
    <w:rsid w:val="00D4375B"/>
    <w:rsid w:val="00D43F27"/>
    <w:rsid w:val="00D444E8"/>
    <w:rsid w:val="00D44798"/>
    <w:rsid w:val="00D45676"/>
    <w:rsid w:val="00D4593F"/>
    <w:rsid w:val="00D45EE7"/>
    <w:rsid w:val="00D463B2"/>
    <w:rsid w:val="00D4662C"/>
    <w:rsid w:val="00D467D4"/>
    <w:rsid w:val="00D46853"/>
    <w:rsid w:val="00D46D12"/>
    <w:rsid w:val="00D46D51"/>
    <w:rsid w:val="00D46E15"/>
    <w:rsid w:val="00D47104"/>
    <w:rsid w:val="00D474FF"/>
    <w:rsid w:val="00D50010"/>
    <w:rsid w:val="00D5081A"/>
    <w:rsid w:val="00D50B47"/>
    <w:rsid w:val="00D510CE"/>
    <w:rsid w:val="00D5157D"/>
    <w:rsid w:val="00D5174C"/>
    <w:rsid w:val="00D519FE"/>
    <w:rsid w:val="00D51BAF"/>
    <w:rsid w:val="00D51C2F"/>
    <w:rsid w:val="00D51DC7"/>
    <w:rsid w:val="00D51DDB"/>
    <w:rsid w:val="00D51F8B"/>
    <w:rsid w:val="00D52151"/>
    <w:rsid w:val="00D52254"/>
    <w:rsid w:val="00D52EA1"/>
    <w:rsid w:val="00D52F92"/>
    <w:rsid w:val="00D530EF"/>
    <w:rsid w:val="00D53546"/>
    <w:rsid w:val="00D53660"/>
    <w:rsid w:val="00D5391C"/>
    <w:rsid w:val="00D54496"/>
    <w:rsid w:val="00D54538"/>
    <w:rsid w:val="00D546D4"/>
    <w:rsid w:val="00D54B04"/>
    <w:rsid w:val="00D551ED"/>
    <w:rsid w:val="00D55225"/>
    <w:rsid w:val="00D5555B"/>
    <w:rsid w:val="00D55865"/>
    <w:rsid w:val="00D55981"/>
    <w:rsid w:val="00D55D99"/>
    <w:rsid w:val="00D5607E"/>
    <w:rsid w:val="00D56371"/>
    <w:rsid w:val="00D56673"/>
    <w:rsid w:val="00D56A23"/>
    <w:rsid w:val="00D56C31"/>
    <w:rsid w:val="00D56F68"/>
    <w:rsid w:val="00D57135"/>
    <w:rsid w:val="00D57177"/>
    <w:rsid w:val="00D57460"/>
    <w:rsid w:val="00D5761A"/>
    <w:rsid w:val="00D57B90"/>
    <w:rsid w:val="00D57C8D"/>
    <w:rsid w:val="00D57D9A"/>
    <w:rsid w:val="00D57FE6"/>
    <w:rsid w:val="00D57FF7"/>
    <w:rsid w:val="00D600FE"/>
    <w:rsid w:val="00D602C1"/>
    <w:rsid w:val="00D60319"/>
    <w:rsid w:val="00D609C1"/>
    <w:rsid w:val="00D6139E"/>
    <w:rsid w:val="00D61487"/>
    <w:rsid w:val="00D61AC0"/>
    <w:rsid w:val="00D6238D"/>
    <w:rsid w:val="00D62950"/>
    <w:rsid w:val="00D62E65"/>
    <w:rsid w:val="00D63AC9"/>
    <w:rsid w:val="00D63C0E"/>
    <w:rsid w:val="00D64122"/>
    <w:rsid w:val="00D6481D"/>
    <w:rsid w:val="00D6500A"/>
    <w:rsid w:val="00D65376"/>
    <w:rsid w:val="00D65A94"/>
    <w:rsid w:val="00D65F44"/>
    <w:rsid w:val="00D6626D"/>
    <w:rsid w:val="00D66742"/>
    <w:rsid w:val="00D669D9"/>
    <w:rsid w:val="00D67FDF"/>
    <w:rsid w:val="00D70225"/>
    <w:rsid w:val="00D703C9"/>
    <w:rsid w:val="00D707C1"/>
    <w:rsid w:val="00D709BF"/>
    <w:rsid w:val="00D70D8E"/>
    <w:rsid w:val="00D70DE2"/>
    <w:rsid w:val="00D70E05"/>
    <w:rsid w:val="00D7105E"/>
    <w:rsid w:val="00D71294"/>
    <w:rsid w:val="00D71B8F"/>
    <w:rsid w:val="00D7218A"/>
    <w:rsid w:val="00D725CC"/>
    <w:rsid w:val="00D72BEB"/>
    <w:rsid w:val="00D72EFB"/>
    <w:rsid w:val="00D73443"/>
    <w:rsid w:val="00D734EB"/>
    <w:rsid w:val="00D734F2"/>
    <w:rsid w:val="00D73927"/>
    <w:rsid w:val="00D73E9E"/>
    <w:rsid w:val="00D74135"/>
    <w:rsid w:val="00D74B59"/>
    <w:rsid w:val="00D750CF"/>
    <w:rsid w:val="00D75F53"/>
    <w:rsid w:val="00D76CF5"/>
    <w:rsid w:val="00D76DCA"/>
    <w:rsid w:val="00D77390"/>
    <w:rsid w:val="00D77561"/>
    <w:rsid w:val="00D777F7"/>
    <w:rsid w:val="00D77D55"/>
    <w:rsid w:val="00D80399"/>
    <w:rsid w:val="00D803CD"/>
    <w:rsid w:val="00D803E3"/>
    <w:rsid w:val="00D803F1"/>
    <w:rsid w:val="00D80498"/>
    <w:rsid w:val="00D807F2"/>
    <w:rsid w:val="00D809E3"/>
    <w:rsid w:val="00D80E1D"/>
    <w:rsid w:val="00D80E4F"/>
    <w:rsid w:val="00D813D5"/>
    <w:rsid w:val="00D81898"/>
    <w:rsid w:val="00D819D1"/>
    <w:rsid w:val="00D81A36"/>
    <w:rsid w:val="00D81C20"/>
    <w:rsid w:val="00D81DAE"/>
    <w:rsid w:val="00D820B8"/>
    <w:rsid w:val="00D82A59"/>
    <w:rsid w:val="00D831D5"/>
    <w:rsid w:val="00D833A0"/>
    <w:rsid w:val="00D834B2"/>
    <w:rsid w:val="00D834BE"/>
    <w:rsid w:val="00D83B33"/>
    <w:rsid w:val="00D84731"/>
    <w:rsid w:val="00D84820"/>
    <w:rsid w:val="00D84E01"/>
    <w:rsid w:val="00D84FC8"/>
    <w:rsid w:val="00D8503E"/>
    <w:rsid w:val="00D850FD"/>
    <w:rsid w:val="00D85534"/>
    <w:rsid w:val="00D85949"/>
    <w:rsid w:val="00D859AE"/>
    <w:rsid w:val="00D85C5D"/>
    <w:rsid w:val="00D85F78"/>
    <w:rsid w:val="00D8642E"/>
    <w:rsid w:val="00D86D55"/>
    <w:rsid w:val="00D87B88"/>
    <w:rsid w:val="00D87CB9"/>
    <w:rsid w:val="00D87FB1"/>
    <w:rsid w:val="00D905A5"/>
    <w:rsid w:val="00D907FA"/>
    <w:rsid w:val="00D90A82"/>
    <w:rsid w:val="00D9146D"/>
    <w:rsid w:val="00D91DE1"/>
    <w:rsid w:val="00D922F6"/>
    <w:rsid w:val="00D92394"/>
    <w:rsid w:val="00D92CFB"/>
    <w:rsid w:val="00D92E82"/>
    <w:rsid w:val="00D93107"/>
    <w:rsid w:val="00D939B6"/>
    <w:rsid w:val="00D939F4"/>
    <w:rsid w:val="00D93BF0"/>
    <w:rsid w:val="00D93DD2"/>
    <w:rsid w:val="00D9436C"/>
    <w:rsid w:val="00D943D8"/>
    <w:rsid w:val="00D944AB"/>
    <w:rsid w:val="00D94996"/>
    <w:rsid w:val="00D952FC"/>
    <w:rsid w:val="00D95407"/>
    <w:rsid w:val="00D959EF"/>
    <w:rsid w:val="00D97080"/>
    <w:rsid w:val="00D971A7"/>
    <w:rsid w:val="00D979D2"/>
    <w:rsid w:val="00D97FDD"/>
    <w:rsid w:val="00DA0530"/>
    <w:rsid w:val="00DA07B5"/>
    <w:rsid w:val="00DA08BC"/>
    <w:rsid w:val="00DA0AFF"/>
    <w:rsid w:val="00DA0B4D"/>
    <w:rsid w:val="00DA0D44"/>
    <w:rsid w:val="00DA1242"/>
    <w:rsid w:val="00DA1865"/>
    <w:rsid w:val="00DA18B6"/>
    <w:rsid w:val="00DA1D5C"/>
    <w:rsid w:val="00DA1DDF"/>
    <w:rsid w:val="00DA207A"/>
    <w:rsid w:val="00DA2313"/>
    <w:rsid w:val="00DA232B"/>
    <w:rsid w:val="00DA237B"/>
    <w:rsid w:val="00DA2ADE"/>
    <w:rsid w:val="00DA2DB0"/>
    <w:rsid w:val="00DA2F2A"/>
    <w:rsid w:val="00DA3560"/>
    <w:rsid w:val="00DA36FF"/>
    <w:rsid w:val="00DA3B18"/>
    <w:rsid w:val="00DA3D59"/>
    <w:rsid w:val="00DA3FDA"/>
    <w:rsid w:val="00DA408E"/>
    <w:rsid w:val="00DA4204"/>
    <w:rsid w:val="00DA46D3"/>
    <w:rsid w:val="00DA4AF8"/>
    <w:rsid w:val="00DA4CF9"/>
    <w:rsid w:val="00DA4ECF"/>
    <w:rsid w:val="00DA51E0"/>
    <w:rsid w:val="00DA5BE9"/>
    <w:rsid w:val="00DA6145"/>
    <w:rsid w:val="00DA69BD"/>
    <w:rsid w:val="00DA6E77"/>
    <w:rsid w:val="00DB0098"/>
    <w:rsid w:val="00DB00E5"/>
    <w:rsid w:val="00DB0DEC"/>
    <w:rsid w:val="00DB0F3F"/>
    <w:rsid w:val="00DB12BD"/>
    <w:rsid w:val="00DB1886"/>
    <w:rsid w:val="00DB1C11"/>
    <w:rsid w:val="00DB2496"/>
    <w:rsid w:val="00DB24FD"/>
    <w:rsid w:val="00DB26DD"/>
    <w:rsid w:val="00DB29C5"/>
    <w:rsid w:val="00DB2B7E"/>
    <w:rsid w:val="00DB2F7D"/>
    <w:rsid w:val="00DB326B"/>
    <w:rsid w:val="00DB331E"/>
    <w:rsid w:val="00DB33F6"/>
    <w:rsid w:val="00DB3595"/>
    <w:rsid w:val="00DB45DA"/>
    <w:rsid w:val="00DB4A48"/>
    <w:rsid w:val="00DB4B98"/>
    <w:rsid w:val="00DB52FD"/>
    <w:rsid w:val="00DB53E9"/>
    <w:rsid w:val="00DB56B5"/>
    <w:rsid w:val="00DB5824"/>
    <w:rsid w:val="00DB6A1E"/>
    <w:rsid w:val="00DB6D44"/>
    <w:rsid w:val="00DB6EB6"/>
    <w:rsid w:val="00DB6F05"/>
    <w:rsid w:val="00DB724B"/>
    <w:rsid w:val="00DB7DD7"/>
    <w:rsid w:val="00DC03C7"/>
    <w:rsid w:val="00DC05FC"/>
    <w:rsid w:val="00DC0850"/>
    <w:rsid w:val="00DC0A74"/>
    <w:rsid w:val="00DC14A7"/>
    <w:rsid w:val="00DC1551"/>
    <w:rsid w:val="00DC17AB"/>
    <w:rsid w:val="00DC19A7"/>
    <w:rsid w:val="00DC1C08"/>
    <w:rsid w:val="00DC2022"/>
    <w:rsid w:val="00DC24FE"/>
    <w:rsid w:val="00DC2694"/>
    <w:rsid w:val="00DC2AA8"/>
    <w:rsid w:val="00DC2C6E"/>
    <w:rsid w:val="00DC2C77"/>
    <w:rsid w:val="00DC2D4E"/>
    <w:rsid w:val="00DC2DBF"/>
    <w:rsid w:val="00DC3413"/>
    <w:rsid w:val="00DC350C"/>
    <w:rsid w:val="00DC3547"/>
    <w:rsid w:val="00DC35D1"/>
    <w:rsid w:val="00DC36B7"/>
    <w:rsid w:val="00DC4341"/>
    <w:rsid w:val="00DC4343"/>
    <w:rsid w:val="00DC4489"/>
    <w:rsid w:val="00DC4557"/>
    <w:rsid w:val="00DC4723"/>
    <w:rsid w:val="00DC48C0"/>
    <w:rsid w:val="00DC5331"/>
    <w:rsid w:val="00DC547C"/>
    <w:rsid w:val="00DC5653"/>
    <w:rsid w:val="00DC5E6A"/>
    <w:rsid w:val="00DC5F1C"/>
    <w:rsid w:val="00DC6365"/>
    <w:rsid w:val="00DC64EF"/>
    <w:rsid w:val="00DC6568"/>
    <w:rsid w:val="00DC67C9"/>
    <w:rsid w:val="00DC78B9"/>
    <w:rsid w:val="00DC7A49"/>
    <w:rsid w:val="00DC7E4A"/>
    <w:rsid w:val="00DD048B"/>
    <w:rsid w:val="00DD0732"/>
    <w:rsid w:val="00DD08BA"/>
    <w:rsid w:val="00DD0FB5"/>
    <w:rsid w:val="00DD1314"/>
    <w:rsid w:val="00DD16FF"/>
    <w:rsid w:val="00DD1774"/>
    <w:rsid w:val="00DD1D34"/>
    <w:rsid w:val="00DD2597"/>
    <w:rsid w:val="00DD259A"/>
    <w:rsid w:val="00DD28AE"/>
    <w:rsid w:val="00DD3092"/>
    <w:rsid w:val="00DD354B"/>
    <w:rsid w:val="00DD3C48"/>
    <w:rsid w:val="00DD4223"/>
    <w:rsid w:val="00DD437D"/>
    <w:rsid w:val="00DD43E9"/>
    <w:rsid w:val="00DD4753"/>
    <w:rsid w:val="00DD4819"/>
    <w:rsid w:val="00DD4DA5"/>
    <w:rsid w:val="00DD5022"/>
    <w:rsid w:val="00DD50DF"/>
    <w:rsid w:val="00DD5349"/>
    <w:rsid w:val="00DD538A"/>
    <w:rsid w:val="00DD5518"/>
    <w:rsid w:val="00DD5801"/>
    <w:rsid w:val="00DD59A1"/>
    <w:rsid w:val="00DD5EDC"/>
    <w:rsid w:val="00DD63BE"/>
    <w:rsid w:val="00DD6BC6"/>
    <w:rsid w:val="00DD6D99"/>
    <w:rsid w:val="00DD6DCD"/>
    <w:rsid w:val="00DD705C"/>
    <w:rsid w:val="00DD785C"/>
    <w:rsid w:val="00DD7E0E"/>
    <w:rsid w:val="00DD7EB9"/>
    <w:rsid w:val="00DD7F71"/>
    <w:rsid w:val="00DE004E"/>
    <w:rsid w:val="00DE0A97"/>
    <w:rsid w:val="00DE0E23"/>
    <w:rsid w:val="00DE17EB"/>
    <w:rsid w:val="00DE192A"/>
    <w:rsid w:val="00DE1C17"/>
    <w:rsid w:val="00DE1D81"/>
    <w:rsid w:val="00DE22DC"/>
    <w:rsid w:val="00DE24E6"/>
    <w:rsid w:val="00DE2C00"/>
    <w:rsid w:val="00DE3053"/>
    <w:rsid w:val="00DE318E"/>
    <w:rsid w:val="00DE32AA"/>
    <w:rsid w:val="00DE33B7"/>
    <w:rsid w:val="00DE352C"/>
    <w:rsid w:val="00DE36B6"/>
    <w:rsid w:val="00DE3933"/>
    <w:rsid w:val="00DE39A4"/>
    <w:rsid w:val="00DE3B8E"/>
    <w:rsid w:val="00DE409F"/>
    <w:rsid w:val="00DE4857"/>
    <w:rsid w:val="00DE49D6"/>
    <w:rsid w:val="00DE4C3B"/>
    <w:rsid w:val="00DE50A7"/>
    <w:rsid w:val="00DE5488"/>
    <w:rsid w:val="00DE5538"/>
    <w:rsid w:val="00DE5B05"/>
    <w:rsid w:val="00DE5C43"/>
    <w:rsid w:val="00DE609A"/>
    <w:rsid w:val="00DE6AC4"/>
    <w:rsid w:val="00DE6CA4"/>
    <w:rsid w:val="00DE6DC8"/>
    <w:rsid w:val="00DE6F23"/>
    <w:rsid w:val="00DE7644"/>
    <w:rsid w:val="00DE7D60"/>
    <w:rsid w:val="00DE7D6B"/>
    <w:rsid w:val="00DF07CC"/>
    <w:rsid w:val="00DF09CA"/>
    <w:rsid w:val="00DF0A5F"/>
    <w:rsid w:val="00DF0E9E"/>
    <w:rsid w:val="00DF119A"/>
    <w:rsid w:val="00DF13A1"/>
    <w:rsid w:val="00DF13DE"/>
    <w:rsid w:val="00DF1619"/>
    <w:rsid w:val="00DF16EF"/>
    <w:rsid w:val="00DF1928"/>
    <w:rsid w:val="00DF1DDA"/>
    <w:rsid w:val="00DF2048"/>
    <w:rsid w:val="00DF22A8"/>
    <w:rsid w:val="00DF26B7"/>
    <w:rsid w:val="00DF2CDC"/>
    <w:rsid w:val="00DF3411"/>
    <w:rsid w:val="00DF3CCE"/>
    <w:rsid w:val="00DF4374"/>
    <w:rsid w:val="00DF45F3"/>
    <w:rsid w:val="00DF4832"/>
    <w:rsid w:val="00DF60D4"/>
    <w:rsid w:val="00DF60E6"/>
    <w:rsid w:val="00DF658D"/>
    <w:rsid w:val="00DF65F8"/>
    <w:rsid w:val="00DF6868"/>
    <w:rsid w:val="00DF68B2"/>
    <w:rsid w:val="00DF6902"/>
    <w:rsid w:val="00DF6AEA"/>
    <w:rsid w:val="00DF6FA3"/>
    <w:rsid w:val="00DF763A"/>
    <w:rsid w:val="00DF7783"/>
    <w:rsid w:val="00DF7BFD"/>
    <w:rsid w:val="00DF7EA8"/>
    <w:rsid w:val="00E00632"/>
    <w:rsid w:val="00E00A01"/>
    <w:rsid w:val="00E00AA7"/>
    <w:rsid w:val="00E00EA6"/>
    <w:rsid w:val="00E01103"/>
    <w:rsid w:val="00E01124"/>
    <w:rsid w:val="00E014A2"/>
    <w:rsid w:val="00E01C1C"/>
    <w:rsid w:val="00E02136"/>
    <w:rsid w:val="00E026D2"/>
    <w:rsid w:val="00E02C43"/>
    <w:rsid w:val="00E02CE7"/>
    <w:rsid w:val="00E0300C"/>
    <w:rsid w:val="00E036FE"/>
    <w:rsid w:val="00E03A7D"/>
    <w:rsid w:val="00E03B1C"/>
    <w:rsid w:val="00E04108"/>
    <w:rsid w:val="00E046FB"/>
    <w:rsid w:val="00E0485D"/>
    <w:rsid w:val="00E04899"/>
    <w:rsid w:val="00E066AF"/>
    <w:rsid w:val="00E06C0D"/>
    <w:rsid w:val="00E06EA6"/>
    <w:rsid w:val="00E070B3"/>
    <w:rsid w:val="00E075CB"/>
    <w:rsid w:val="00E076A2"/>
    <w:rsid w:val="00E0777F"/>
    <w:rsid w:val="00E078E8"/>
    <w:rsid w:val="00E07B31"/>
    <w:rsid w:val="00E07C42"/>
    <w:rsid w:val="00E07DFC"/>
    <w:rsid w:val="00E100EC"/>
    <w:rsid w:val="00E1033B"/>
    <w:rsid w:val="00E1088E"/>
    <w:rsid w:val="00E1107F"/>
    <w:rsid w:val="00E1118E"/>
    <w:rsid w:val="00E11398"/>
    <w:rsid w:val="00E113D4"/>
    <w:rsid w:val="00E11816"/>
    <w:rsid w:val="00E11D72"/>
    <w:rsid w:val="00E11DB0"/>
    <w:rsid w:val="00E11FB6"/>
    <w:rsid w:val="00E12225"/>
    <w:rsid w:val="00E125B8"/>
    <w:rsid w:val="00E12839"/>
    <w:rsid w:val="00E137C5"/>
    <w:rsid w:val="00E13835"/>
    <w:rsid w:val="00E13B69"/>
    <w:rsid w:val="00E1487B"/>
    <w:rsid w:val="00E153A2"/>
    <w:rsid w:val="00E154E1"/>
    <w:rsid w:val="00E15693"/>
    <w:rsid w:val="00E15D60"/>
    <w:rsid w:val="00E15D80"/>
    <w:rsid w:val="00E165AB"/>
    <w:rsid w:val="00E166F4"/>
    <w:rsid w:val="00E169D1"/>
    <w:rsid w:val="00E16C1C"/>
    <w:rsid w:val="00E17192"/>
    <w:rsid w:val="00E171FC"/>
    <w:rsid w:val="00E17508"/>
    <w:rsid w:val="00E17594"/>
    <w:rsid w:val="00E177A0"/>
    <w:rsid w:val="00E17C0C"/>
    <w:rsid w:val="00E20BC8"/>
    <w:rsid w:val="00E20BE3"/>
    <w:rsid w:val="00E20C39"/>
    <w:rsid w:val="00E20ECB"/>
    <w:rsid w:val="00E21340"/>
    <w:rsid w:val="00E2219E"/>
    <w:rsid w:val="00E22800"/>
    <w:rsid w:val="00E22D29"/>
    <w:rsid w:val="00E22D52"/>
    <w:rsid w:val="00E22D8C"/>
    <w:rsid w:val="00E23151"/>
    <w:rsid w:val="00E2315F"/>
    <w:rsid w:val="00E235F7"/>
    <w:rsid w:val="00E239C0"/>
    <w:rsid w:val="00E23C50"/>
    <w:rsid w:val="00E23D1E"/>
    <w:rsid w:val="00E23F77"/>
    <w:rsid w:val="00E2408B"/>
    <w:rsid w:val="00E240E1"/>
    <w:rsid w:val="00E24117"/>
    <w:rsid w:val="00E24809"/>
    <w:rsid w:val="00E24A51"/>
    <w:rsid w:val="00E24AB9"/>
    <w:rsid w:val="00E24C2B"/>
    <w:rsid w:val="00E25040"/>
    <w:rsid w:val="00E2563D"/>
    <w:rsid w:val="00E257D3"/>
    <w:rsid w:val="00E25A55"/>
    <w:rsid w:val="00E25AC1"/>
    <w:rsid w:val="00E26154"/>
    <w:rsid w:val="00E26508"/>
    <w:rsid w:val="00E26C05"/>
    <w:rsid w:val="00E26E12"/>
    <w:rsid w:val="00E274D6"/>
    <w:rsid w:val="00E277AC"/>
    <w:rsid w:val="00E278F4"/>
    <w:rsid w:val="00E27A4B"/>
    <w:rsid w:val="00E27D12"/>
    <w:rsid w:val="00E27D64"/>
    <w:rsid w:val="00E27DC2"/>
    <w:rsid w:val="00E27E27"/>
    <w:rsid w:val="00E27E32"/>
    <w:rsid w:val="00E30B0C"/>
    <w:rsid w:val="00E3107B"/>
    <w:rsid w:val="00E31597"/>
    <w:rsid w:val="00E315AF"/>
    <w:rsid w:val="00E317EB"/>
    <w:rsid w:val="00E320F1"/>
    <w:rsid w:val="00E3263F"/>
    <w:rsid w:val="00E32736"/>
    <w:rsid w:val="00E3289C"/>
    <w:rsid w:val="00E32B35"/>
    <w:rsid w:val="00E32E77"/>
    <w:rsid w:val="00E3306C"/>
    <w:rsid w:val="00E33149"/>
    <w:rsid w:val="00E331E8"/>
    <w:rsid w:val="00E33552"/>
    <w:rsid w:val="00E3364C"/>
    <w:rsid w:val="00E336EE"/>
    <w:rsid w:val="00E337B6"/>
    <w:rsid w:val="00E337E4"/>
    <w:rsid w:val="00E33BFC"/>
    <w:rsid w:val="00E33C4F"/>
    <w:rsid w:val="00E33E2D"/>
    <w:rsid w:val="00E3409A"/>
    <w:rsid w:val="00E34114"/>
    <w:rsid w:val="00E34312"/>
    <w:rsid w:val="00E3433B"/>
    <w:rsid w:val="00E3438B"/>
    <w:rsid w:val="00E34BF8"/>
    <w:rsid w:val="00E34CB6"/>
    <w:rsid w:val="00E3546D"/>
    <w:rsid w:val="00E35A75"/>
    <w:rsid w:val="00E35B05"/>
    <w:rsid w:val="00E360AD"/>
    <w:rsid w:val="00E36781"/>
    <w:rsid w:val="00E36BF5"/>
    <w:rsid w:val="00E36C67"/>
    <w:rsid w:val="00E37235"/>
    <w:rsid w:val="00E37AB0"/>
    <w:rsid w:val="00E4001E"/>
    <w:rsid w:val="00E404CE"/>
    <w:rsid w:val="00E404DF"/>
    <w:rsid w:val="00E41452"/>
    <w:rsid w:val="00E4145C"/>
    <w:rsid w:val="00E4169B"/>
    <w:rsid w:val="00E41848"/>
    <w:rsid w:val="00E418E2"/>
    <w:rsid w:val="00E41A81"/>
    <w:rsid w:val="00E41ACD"/>
    <w:rsid w:val="00E42698"/>
    <w:rsid w:val="00E42889"/>
    <w:rsid w:val="00E4295C"/>
    <w:rsid w:val="00E4298E"/>
    <w:rsid w:val="00E42EB5"/>
    <w:rsid w:val="00E434C2"/>
    <w:rsid w:val="00E43644"/>
    <w:rsid w:val="00E43657"/>
    <w:rsid w:val="00E43D84"/>
    <w:rsid w:val="00E43F6F"/>
    <w:rsid w:val="00E44009"/>
    <w:rsid w:val="00E442AC"/>
    <w:rsid w:val="00E44391"/>
    <w:rsid w:val="00E443A8"/>
    <w:rsid w:val="00E44442"/>
    <w:rsid w:val="00E44B37"/>
    <w:rsid w:val="00E44D36"/>
    <w:rsid w:val="00E44EB3"/>
    <w:rsid w:val="00E45BFD"/>
    <w:rsid w:val="00E460B6"/>
    <w:rsid w:val="00E46366"/>
    <w:rsid w:val="00E46524"/>
    <w:rsid w:val="00E466C4"/>
    <w:rsid w:val="00E46C4B"/>
    <w:rsid w:val="00E47004"/>
    <w:rsid w:val="00E470BC"/>
    <w:rsid w:val="00E474E7"/>
    <w:rsid w:val="00E47A79"/>
    <w:rsid w:val="00E47AFF"/>
    <w:rsid w:val="00E47EE5"/>
    <w:rsid w:val="00E500A3"/>
    <w:rsid w:val="00E500D2"/>
    <w:rsid w:val="00E5015B"/>
    <w:rsid w:val="00E50363"/>
    <w:rsid w:val="00E50546"/>
    <w:rsid w:val="00E506D1"/>
    <w:rsid w:val="00E50978"/>
    <w:rsid w:val="00E50AA5"/>
    <w:rsid w:val="00E50C8C"/>
    <w:rsid w:val="00E50E36"/>
    <w:rsid w:val="00E50F0A"/>
    <w:rsid w:val="00E50F48"/>
    <w:rsid w:val="00E510E8"/>
    <w:rsid w:val="00E51731"/>
    <w:rsid w:val="00E517D6"/>
    <w:rsid w:val="00E5225F"/>
    <w:rsid w:val="00E5269A"/>
    <w:rsid w:val="00E52808"/>
    <w:rsid w:val="00E5313E"/>
    <w:rsid w:val="00E531AB"/>
    <w:rsid w:val="00E537B0"/>
    <w:rsid w:val="00E53C11"/>
    <w:rsid w:val="00E53D37"/>
    <w:rsid w:val="00E5434E"/>
    <w:rsid w:val="00E54424"/>
    <w:rsid w:val="00E54884"/>
    <w:rsid w:val="00E549CD"/>
    <w:rsid w:val="00E54A26"/>
    <w:rsid w:val="00E55A22"/>
    <w:rsid w:val="00E55F8A"/>
    <w:rsid w:val="00E57101"/>
    <w:rsid w:val="00E60394"/>
    <w:rsid w:val="00E605EA"/>
    <w:rsid w:val="00E60F97"/>
    <w:rsid w:val="00E61116"/>
    <w:rsid w:val="00E61645"/>
    <w:rsid w:val="00E6190F"/>
    <w:rsid w:val="00E6217A"/>
    <w:rsid w:val="00E62B93"/>
    <w:rsid w:val="00E62E24"/>
    <w:rsid w:val="00E62F6A"/>
    <w:rsid w:val="00E63091"/>
    <w:rsid w:val="00E63490"/>
    <w:rsid w:val="00E6372D"/>
    <w:rsid w:val="00E63B35"/>
    <w:rsid w:val="00E63BC9"/>
    <w:rsid w:val="00E63C07"/>
    <w:rsid w:val="00E63D1F"/>
    <w:rsid w:val="00E64E9D"/>
    <w:rsid w:val="00E651C6"/>
    <w:rsid w:val="00E654D1"/>
    <w:rsid w:val="00E65933"/>
    <w:rsid w:val="00E65B29"/>
    <w:rsid w:val="00E65C17"/>
    <w:rsid w:val="00E66314"/>
    <w:rsid w:val="00E66444"/>
    <w:rsid w:val="00E66822"/>
    <w:rsid w:val="00E66DC6"/>
    <w:rsid w:val="00E6785C"/>
    <w:rsid w:val="00E70172"/>
    <w:rsid w:val="00E70495"/>
    <w:rsid w:val="00E70602"/>
    <w:rsid w:val="00E70F16"/>
    <w:rsid w:val="00E711FF"/>
    <w:rsid w:val="00E7138E"/>
    <w:rsid w:val="00E718EE"/>
    <w:rsid w:val="00E71D7E"/>
    <w:rsid w:val="00E72105"/>
    <w:rsid w:val="00E72357"/>
    <w:rsid w:val="00E724F0"/>
    <w:rsid w:val="00E725B8"/>
    <w:rsid w:val="00E72AC9"/>
    <w:rsid w:val="00E733E9"/>
    <w:rsid w:val="00E736E6"/>
    <w:rsid w:val="00E737B4"/>
    <w:rsid w:val="00E7394C"/>
    <w:rsid w:val="00E73992"/>
    <w:rsid w:val="00E73C75"/>
    <w:rsid w:val="00E73E0D"/>
    <w:rsid w:val="00E740A4"/>
    <w:rsid w:val="00E740FB"/>
    <w:rsid w:val="00E7415D"/>
    <w:rsid w:val="00E7417C"/>
    <w:rsid w:val="00E749A7"/>
    <w:rsid w:val="00E749CB"/>
    <w:rsid w:val="00E750DE"/>
    <w:rsid w:val="00E75401"/>
    <w:rsid w:val="00E75450"/>
    <w:rsid w:val="00E7574D"/>
    <w:rsid w:val="00E76469"/>
    <w:rsid w:val="00E7732F"/>
    <w:rsid w:val="00E77F84"/>
    <w:rsid w:val="00E80126"/>
    <w:rsid w:val="00E80155"/>
    <w:rsid w:val="00E8031E"/>
    <w:rsid w:val="00E8065E"/>
    <w:rsid w:val="00E808CA"/>
    <w:rsid w:val="00E81374"/>
    <w:rsid w:val="00E81A19"/>
    <w:rsid w:val="00E81D59"/>
    <w:rsid w:val="00E8216A"/>
    <w:rsid w:val="00E824FB"/>
    <w:rsid w:val="00E82AA5"/>
    <w:rsid w:val="00E82D65"/>
    <w:rsid w:val="00E82EBC"/>
    <w:rsid w:val="00E83063"/>
    <w:rsid w:val="00E831A1"/>
    <w:rsid w:val="00E83E53"/>
    <w:rsid w:val="00E83F30"/>
    <w:rsid w:val="00E83FE9"/>
    <w:rsid w:val="00E83FF6"/>
    <w:rsid w:val="00E84414"/>
    <w:rsid w:val="00E847FC"/>
    <w:rsid w:val="00E84B8B"/>
    <w:rsid w:val="00E856E1"/>
    <w:rsid w:val="00E857D8"/>
    <w:rsid w:val="00E85816"/>
    <w:rsid w:val="00E860B8"/>
    <w:rsid w:val="00E862A5"/>
    <w:rsid w:val="00E86370"/>
    <w:rsid w:val="00E86485"/>
    <w:rsid w:val="00E864CA"/>
    <w:rsid w:val="00E866A9"/>
    <w:rsid w:val="00E86A22"/>
    <w:rsid w:val="00E86B9C"/>
    <w:rsid w:val="00E86C72"/>
    <w:rsid w:val="00E86F9C"/>
    <w:rsid w:val="00E872A3"/>
    <w:rsid w:val="00E872B9"/>
    <w:rsid w:val="00E872FA"/>
    <w:rsid w:val="00E875C8"/>
    <w:rsid w:val="00E875DF"/>
    <w:rsid w:val="00E87663"/>
    <w:rsid w:val="00E87E0F"/>
    <w:rsid w:val="00E87FD2"/>
    <w:rsid w:val="00E90481"/>
    <w:rsid w:val="00E907E5"/>
    <w:rsid w:val="00E90D8F"/>
    <w:rsid w:val="00E90F31"/>
    <w:rsid w:val="00E90FAC"/>
    <w:rsid w:val="00E91388"/>
    <w:rsid w:val="00E91494"/>
    <w:rsid w:val="00E918ED"/>
    <w:rsid w:val="00E91A8E"/>
    <w:rsid w:val="00E91CF8"/>
    <w:rsid w:val="00E91FA0"/>
    <w:rsid w:val="00E929AE"/>
    <w:rsid w:val="00E92C6F"/>
    <w:rsid w:val="00E931F8"/>
    <w:rsid w:val="00E939AE"/>
    <w:rsid w:val="00E93C04"/>
    <w:rsid w:val="00E93E3E"/>
    <w:rsid w:val="00E9411D"/>
    <w:rsid w:val="00E9416E"/>
    <w:rsid w:val="00E948C9"/>
    <w:rsid w:val="00E94A6A"/>
    <w:rsid w:val="00E94B47"/>
    <w:rsid w:val="00E94D54"/>
    <w:rsid w:val="00E94E88"/>
    <w:rsid w:val="00E954B9"/>
    <w:rsid w:val="00E958CE"/>
    <w:rsid w:val="00E95A09"/>
    <w:rsid w:val="00E9604B"/>
    <w:rsid w:val="00E963D4"/>
    <w:rsid w:val="00E96425"/>
    <w:rsid w:val="00E964B9"/>
    <w:rsid w:val="00E964BF"/>
    <w:rsid w:val="00E96604"/>
    <w:rsid w:val="00E96C5D"/>
    <w:rsid w:val="00E96FEB"/>
    <w:rsid w:val="00E9716B"/>
    <w:rsid w:val="00E9774C"/>
    <w:rsid w:val="00E97B77"/>
    <w:rsid w:val="00E97CCD"/>
    <w:rsid w:val="00E97FBA"/>
    <w:rsid w:val="00EA0103"/>
    <w:rsid w:val="00EA028F"/>
    <w:rsid w:val="00EA082E"/>
    <w:rsid w:val="00EA096D"/>
    <w:rsid w:val="00EA096F"/>
    <w:rsid w:val="00EA1493"/>
    <w:rsid w:val="00EA17DB"/>
    <w:rsid w:val="00EA17FC"/>
    <w:rsid w:val="00EA1E07"/>
    <w:rsid w:val="00EA2A91"/>
    <w:rsid w:val="00EA2BB3"/>
    <w:rsid w:val="00EA2C12"/>
    <w:rsid w:val="00EA2C33"/>
    <w:rsid w:val="00EA2EB9"/>
    <w:rsid w:val="00EA2F73"/>
    <w:rsid w:val="00EA349D"/>
    <w:rsid w:val="00EA3A55"/>
    <w:rsid w:val="00EA42FE"/>
    <w:rsid w:val="00EA4438"/>
    <w:rsid w:val="00EA4B3B"/>
    <w:rsid w:val="00EA4F4A"/>
    <w:rsid w:val="00EA5162"/>
    <w:rsid w:val="00EA567B"/>
    <w:rsid w:val="00EA570E"/>
    <w:rsid w:val="00EA57B7"/>
    <w:rsid w:val="00EA58ED"/>
    <w:rsid w:val="00EA5EC5"/>
    <w:rsid w:val="00EA621D"/>
    <w:rsid w:val="00EA6370"/>
    <w:rsid w:val="00EA689A"/>
    <w:rsid w:val="00EA68C2"/>
    <w:rsid w:val="00EA6A40"/>
    <w:rsid w:val="00EA6A98"/>
    <w:rsid w:val="00EA6E5A"/>
    <w:rsid w:val="00EA7082"/>
    <w:rsid w:val="00EA70F0"/>
    <w:rsid w:val="00EA7C79"/>
    <w:rsid w:val="00EA7D98"/>
    <w:rsid w:val="00EA7E44"/>
    <w:rsid w:val="00EA7E85"/>
    <w:rsid w:val="00EA7EF9"/>
    <w:rsid w:val="00EB00D8"/>
    <w:rsid w:val="00EB03A3"/>
    <w:rsid w:val="00EB072F"/>
    <w:rsid w:val="00EB105B"/>
    <w:rsid w:val="00EB10CE"/>
    <w:rsid w:val="00EB10E5"/>
    <w:rsid w:val="00EB135C"/>
    <w:rsid w:val="00EB186D"/>
    <w:rsid w:val="00EB2139"/>
    <w:rsid w:val="00EB2477"/>
    <w:rsid w:val="00EB2549"/>
    <w:rsid w:val="00EB2747"/>
    <w:rsid w:val="00EB2890"/>
    <w:rsid w:val="00EB321B"/>
    <w:rsid w:val="00EB3228"/>
    <w:rsid w:val="00EB3515"/>
    <w:rsid w:val="00EB398F"/>
    <w:rsid w:val="00EB39A7"/>
    <w:rsid w:val="00EB3B0D"/>
    <w:rsid w:val="00EB3CEC"/>
    <w:rsid w:val="00EB44B9"/>
    <w:rsid w:val="00EB4823"/>
    <w:rsid w:val="00EB4906"/>
    <w:rsid w:val="00EB4C84"/>
    <w:rsid w:val="00EB4DD4"/>
    <w:rsid w:val="00EB4F56"/>
    <w:rsid w:val="00EB4F87"/>
    <w:rsid w:val="00EB5623"/>
    <w:rsid w:val="00EB5AD5"/>
    <w:rsid w:val="00EB6700"/>
    <w:rsid w:val="00EB6EEE"/>
    <w:rsid w:val="00EB6F7D"/>
    <w:rsid w:val="00EB6FC9"/>
    <w:rsid w:val="00EB7B0E"/>
    <w:rsid w:val="00EB7DA4"/>
    <w:rsid w:val="00EC033B"/>
    <w:rsid w:val="00EC067F"/>
    <w:rsid w:val="00EC09EB"/>
    <w:rsid w:val="00EC10DE"/>
    <w:rsid w:val="00EC1709"/>
    <w:rsid w:val="00EC1A21"/>
    <w:rsid w:val="00EC1A69"/>
    <w:rsid w:val="00EC1B66"/>
    <w:rsid w:val="00EC1C19"/>
    <w:rsid w:val="00EC1CB0"/>
    <w:rsid w:val="00EC23D3"/>
    <w:rsid w:val="00EC2547"/>
    <w:rsid w:val="00EC2877"/>
    <w:rsid w:val="00EC2DEE"/>
    <w:rsid w:val="00EC2F67"/>
    <w:rsid w:val="00EC331F"/>
    <w:rsid w:val="00EC33BE"/>
    <w:rsid w:val="00EC362A"/>
    <w:rsid w:val="00EC3701"/>
    <w:rsid w:val="00EC392B"/>
    <w:rsid w:val="00EC3950"/>
    <w:rsid w:val="00EC3C86"/>
    <w:rsid w:val="00EC3EDD"/>
    <w:rsid w:val="00EC43F1"/>
    <w:rsid w:val="00EC4DB3"/>
    <w:rsid w:val="00EC50CC"/>
    <w:rsid w:val="00EC512A"/>
    <w:rsid w:val="00EC5505"/>
    <w:rsid w:val="00EC5B55"/>
    <w:rsid w:val="00EC6402"/>
    <w:rsid w:val="00EC6931"/>
    <w:rsid w:val="00EC70A2"/>
    <w:rsid w:val="00EC798C"/>
    <w:rsid w:val="00EC7C87"/>
    <w:rsid w:val="00ED0212"/>
    <w:rsid w:val="00ED028C"/>
    <w:rsid w:val="00ED0351"/>
    <w:rsid w:val="00ED08DD"/>
    <w:rsid w:val="00ED0C8B"/>
    <w:rsid w:val="00ED0D37"/>
    <w:rsid w:val="00ED0D86"/>
    <w:rsid w:val="00ED0E82"/>
    <w:rsid w:val="00ED1015"/>
    <w:rsid w:val="00ED11BD"/>
    <w:rsid w:val="00ED1789"/>
    <w:rsid w:val="00ED1A43"/>
    <w:rsid w:val="00ED2258"/>
    <w:rsid w:val="00ED24C6"/>
    <w:rsid w:val="00ED2822"/>
    <w:rsid w:val="00ED2BE0"/>
    <w:rsid w:val="00ED2EE2"/>
    <w:rsid w:val="00ED2F3D"/>
    <w:rsid w:val="00ED38EF"/>
    <w:rsid w:val="00ED3F97"/>
    <w:rsid w:val="00ED46F9"/>
    <w:rsid w:val="00ED4740"/>
    <w:rsid w:val="00ED4840"/>
    <w:rsid w:val="00ED4CE3"/>
    <w:rsid w:val="00ED4F58"/>
    <w:rsid w:val="00ED55F9"/>
    <w:rsid w:val="00ED5730"/>
    <w:rsid w:val="00ED6600"/>
    <w:rsid w:val="00ED679B"/>
    <w:rsid w:val="00ED6D70"/>
    <w:rsid w:val="00ED723B"/>
    <w:rsid w:val="00ED729B"/>
    <w:rsid w:val="00ED72A8"/>
    <w:rsid w:val="00ED7531"/>
    <w:rsid w:val="00ED7935"/>
    <w:rsid w:val="00ED79C6"/>
    <w:rsid w:val="00ED7D35"/>
    <w:rsid w:val="00ED7D6E"/>
    <w:rsid w:val="00EE05BD"/>
    <w:rsid w:val="00EE062F"/>
    <w:rsid w:val="00EE0DEB"/>
    <w:rsid w:val="00EE1580"/>
    <w:rsid w:val="00EE1D08"/>
    <w:rsid w:val="00EE1D7F"/>
    <w:rsid w:val="00EE217D"/>
    <w:rsid w:val="00EE23DE"/>
    <w:rsid w:val="00EE2650"/>
    <w:rsid w:val="00EE2E8D"/>
    <w:rsid w:val="00EE2EB5"/>
    <w:rsid w:val="00EE2FB8"/>
    <w:rsid w:val="00EE306C"/>
    <w:rsid w:val="00EE356D"/>
    <w:rsid w:val="00EE3CC5"/>
    <w:rsid w:val="00EE40FC"/>
    <w:rsid w:val="00EE411A"/>
    <w:rsid w:val="00EE479D"/>
    <w:rsid w:val="00EE48F4"/>
    <w:rsid w:val="00EE4C9E"/>
    <w:rsid w:val="00EE4E0F"/>
    <w:rsid w:val="00EE501F"/>
    <w:rsid w:val="00EE50DC"/>
    <w:rsid w:val="00EE50E4"/>
    <w:rsid w:val="00EE5355"/>
    <w:rsid w:val="00EE53B3"/>
    <w:rsid w:val="00EE567D"/>
    <w:rsid w:val="00EE5DC6"/>
    <w:rsid w:val="00EE604D"/>
    <w:rsid w:val="00EE6061"/>
    <w:rsid w:val="00EE60A2"/>
    <w:rsid w:val="00EE64A4"/>
    <w:rsid w:val="00EE64F3"/>
    <w:rsid w:val="00EE66B3"/>
    <w:rsid w:val="00EE67EE"/>
    <w:rsid w:val="00EE692A"/>
    <w:rsid w:val="00EE6C46"/>
    <w:rsid w:val="00EE71F1"/>
    <w:rsid w:val="00EE723B"/>
    <w:rsid w:val="00EE7268"/>
    <w:rsid w:val="00EE7585"/>
    <w:rsid w:val="00EE77C4"/>
    <w:rsid w:val="00EF04C1"/>
    <w:rsid w:val="00EF0CD4"/>
    <w:rsid w:val="00EF13A1"/>
    <w:rsid w:val="00EF15D7"/>
    <w:rsid w:val="00EF1987"/>
    <w:rsid w:val="00EF20AF"/>
    <w:rsid w:val="00EF2641"/>
    <w:rsid w:val="00EF279D"/>
    <w:rsid w:val="00EF2AF3"/>
    <w:rsid w:val="00EF2B31"/>
    <w:rsid w:val="00EF2E20"/>
    <w:rsid w:val="00EF2FEE"/>
    <w:rsid w:val="00EF3356"/>
    <w:rsid w:val="00EF34AE"/>
    <w:rsid w:val="00EF383C"/>
    <w:rsid w:val="00EF3881"/>
    <w:rsid w:val="00EF3C3A"/>
    <w:rsid w:val="00EF3C52"/>
    <w:rsid w:val="00EF3C7D"/>
    <w:rsid w:val="00EF40C5"/>
    <w:rsid w:val="00EF430C"/>
    <w:rsid w:val="00EF46CD"/>
    <w:rsid w:val="00EF4AF6"/>
    <w:rsid w:val="00EF4F02"/>
    <w:rsid w:val="00EF50DA"/>
    <w:rsid w:val="00EF5716"/>
    <w:rsid w:val="00EF5924"/>
    <w:rsid w:val="00EF59B8"/>
    <w:rsid w:val="00EF61C7"/>
    <w:rsid w:val="00EF6AF3"/>
    <w:rsid w:val="00EF6E44"/>
    <w:rsid w:val="00EF6E84"/>
    <w:rsid w:val="00EF783A"/>
    <w:rsid w:val="00EF7D8B"/>
    <w:rsid w:val="00EF7E2D"/>
    <w:rsid w:val="00EF7FCB"/>
    <w:rsid w:val="00F001C1"/>
    <w:rsid w:val="00F0027C"/>
    <w:rsid w:val="00F00554"/>
    <w:rsid w:val="00F00EE5"/>
    <w:rsid w:val="00F00F70"/>
    <w:rsid w:val="00F00FC1"/>
    <w:rsid w:val="00F013D3"/>
    <w:rsid w:val="00F01468"/>
    <w:rsid w:val="00F018FA"/>
    <w:rsid w:val="00F0197C"/>
    <w:rsid w:val="00F01A1D"/>
    <w:rsid w:val="00F01F44"/>
    <w:rsid w:val="00F02015"/>
    <w:rsid w:val="00F02545"/>
    <w:rsid w:val="00F026E7"/>
    <w:rsid w:val="00F02A22"/>
    <w:rsid w:val="00F02FE0"/>
    <w:rsid w:val="00F03072"/>
    <w:rsid w:val="00F030CD"/>
    <w:rsid w:val="00F03208"/>
    <w:rsid w:val="00F0321E"/>
    <w:rsid w:val="00F032AA"/>
    <w:rsid w:val="00F03B15"/>
    <w:rsid w:val="00F03F33"/>
    <w:rsid w:val="00F041E3"/>
    <w:rsid w:val="00F042FE"/>
    <w:rsid w:val="00F043B8"/>
    <w:rsid w:val="00F047D6"/>
    <w:rsid w:val="00F04977"/>
    <w:rsid w:val="00F049CF"/>
    <w:rsid w:val="00F04C3A"/>
    <w:rsid w:val="00F04C3D"/>
    <w:rsid w:val="00F051A5"/>
    <w:rsid w:val="00F05303"/>
    <w:rsid w:val="00F059E7"/>
    <w:rsid w:val="00F05DC2"/>
    <w:rsid w:val="00F06141"/>
    <w:rsid w:val="00F0643B"/>
    <w:rsid w:val="00F064C8"/>
    <w:rsid w:val="00F06D98"/>
    <w:rsid w:val="00F06F94"/>
    <w:rsid w:val="00F07071"/>
    <w:rsid w:val="00F070B3"/>
    <w:rsid w:val="00F07881"/>
    <w:rsid w:val="00F07C39"/>
    <w:rsid w:val="00F07C7E"/>
    <w:rsid w:val="00F07CE5"/>
    <w:rsid w:val="00F07E16"/>
    <w:rsid w:val="00F1035E"/>
    <w:rsid w:val="00F10387"/>
    <w:rsid w:val="00F10527"/>
    <w:rsid w:val="00F10B24"/>
    <w:rsid w:val="00F10E94"/>
    <w:rsid w:val="00F10FE0"/>
    <w:rsid w:val="00F11391"/>
    <w:rsid w:val="00F11499"/>
    <w:rsid w:val="00F11602"/>
    <w:rsid w:val="00F12209"/>
    <w:rsid w:val="00F13645"/>
    <w:rsid w:val="00F136CB"/>
    <w:rsid w:val="00F13AF8"/>
    <w:rsid w:val="00F13B1D"/>
    <w:rsid w:val="00F13CCE"/>
    <w:rsid w:val="00F13F0E"/>
    <w:rsid w:val="00F14515"/>
    <w:rsid w:val="00F1463D"/>
    <w:rsid w:val="00F14984"/>
    <w:rsid w:val="00F14F57"/>
    <w:rsid w:val="00F150ED"/>
    <w:rsid w:val="00F152DD"/>
    <w:rsid w:val="00F15388"/>
    <w:rsid w:val="00F158B2"/>
    <w:rsid w:val="00F15A64"/>
    <w:rsid w:val="00F15AC1"/>
    <w:rsid w:val="00F15C87"/>
    <w:rsid w:val="00F16176"/>
    <w:rsid w:val="00F163F9"/>
    <w:rsid w:val="00F16453"/>
    <w:rsid w:val="00F16956"/>
    <w:rsid w:val="00F170E7"/>
    <w:rsid w:val="00F1725A"/>
    <w:rsid w:val="00F1728C"/>
    <w:rsid w:val="00F17397"/>
    <w:rsid w:val="00F175AA"/>
    <w:rsid w:val="00F17678"/>
    <w:rsid w:val="00F17A5B"/>
    <w:rsid w:val="00F20248"/>
    <w:rsid w:val="00F203DC"/>
    <w:rsid w:val="00F2048F"/>
    <w:rsid w:val="00F2077B"/>
    <w:rsid w:val="00F207CD"/>
    <w:rsid w:val="00F214DB"/>
    <w:rsid w:val="00F21598"/>
    <w:rsid w:val="00F21899"/>
    <w:rsid w:val="00F21A8C"/>
    <w:rsid w:val="00F21C7B"/>
    <w:rsid w:val="00F223B3"/>
    <w:rsid w:val="00F22BC0"/>
    <w:rsid w:val="00F22D48"/>
    <w:rsid w:val="00F22D5A"/>
    <w:rsid w:val="00F22F43"/>
    <w:rsid w:val="00F233C4"/>
    <w:rsid w:val="00F2342F"/>
    <w:rsid w:val="00F2374E"/>
    <w:rsid w:val="00F23961"/>
    <w:rsid w:val="00F23A7C"/>
    <w:rsid w:val="00F23CF1"/>
    <w:rsid w:val="00F23DE2"/>
    <w:rsid w:val="00F23E68"/>
    <w:rsid w:val="00F23EA1"/>
    <w:rsid w:val="00F23F41"/>
    <w:rsid w:val="00F240A6"/>
    <w:rsid w:val="00F24509"/>
    <w:rsid w:val="00F2490B"/>
    <w:rsid w:val="00F25019"/>
    <w:rsid w:val="00F25254"/>
    <w:rsid w:val="00F2556C"/>
    <w:rsid w:val="00F2570F"/>
    <w:rsid w:val="00F25891"/>
    <w:rsid w:val="00F25D0B"/>
    <w:rsid w:val="00F2628E"/>
    <w:rsid w:val="00F264B1"/>
    <w:rsid w:val="00F26DEA"/>
    <w:rsid w:val="00F26EDE"/>
    <w:rsid w:val="00F26FD8"/>
    <w:rsid w:val="00F27089"/>
    <w:rsid w:val="00F2709C"/>
    <w:rsid w:val="00F27749"/>
    <w:rsid w:val="00F277BA"/>
    <w:rsid w:val="00F2795A"/>
    <w:rsid w:val="00F27B21"/>
    <w:rsid w:val="00F27D85"/>
    <w:rsid w:val="00F27DD7"/>
    <w:rsid w:val="00F27E38"/>
    <w:rsid w:val="00F27F8D"/>
    <w:rsid w:val="00F30112"/>
    <w:rsid w:val="00F30989"/>
    <w:rsid w:val="00F30CAF"/>
    <w:rsid w:val="00F3101E"/>
    <w:rsid w:val="00F312BE"/>
    <w:rsid w:val="00F313A6"/>
    <w:rsid w:val="00F3142C"/>
    <w:rsid w:val="00F31578"/>
    <w:rsid w:val="00F31F61"/>
    <w:rsid w:val="00F32327"/>
    <w:rsid w:val="00F32706"/>
    <w:rsid w:val="00F32988"/>
    <w:rsid w:val="00F3303E"/>
    <w:rsid w:val="00F33145"/>
    <w:rsid w:val="00F33165"/>
    <w:rsid w:val="00F33C22"/>
    <w:rsid w:val="00F33F21"/>
    <w:rsid w:val="00F3478B"/>
    <w:rsid w:val="00F3503E"/>
    <w:rsid w:val="00F35175"/>
    <w:rsid w:val="00F35552"/>
    <w:rsid w:val="00F35BE4"/>
    <w:rsid w:val="00F35CE3"/>
    <w:rsid w:val="00F35D02"/>
    <w:rsid w:val="00F35F33"/>
    <w:rsid w:val="00F35F56"/>
    <w:rsid w:val="00F36223"/>
    <w:rsid w:val="00F36872"/>
    <w:rsid w:val="00F36982"/>
    <w:rsid w:val="00F36B98"/>
    <w:rsid w:val="00F36BA7"/>
    <w:rsid w:val="00F36C95"/>
    <w:rsid w:val="00F36C99"/>
    <w:rsid w:val="00F36DF2"/>
    <w:rsid w:val="00F371C3"/>
    <w:rsid w:val="00F373A4"/>
    <w:rsid w:val="00F37551"/>
    <w:rsid w:val="00F37E87"/>
    <w:rsid w:val="00F40136"/>
    <w:rsid w:val="00F40269"/>
    <w:rsid w:val="00F404B3"/>
    <w:rsid w:val="00F408D7"/>
    <w:rsid w:val="00F40AE5"/>
    <w:rsid w:val="00F40D77"/>
    <w:rsid w:val="00F410A6"/>
    <w:rsid w:val="00F41336"/>
    <w:rsid w:val="00F41494"/>
    <w:rsid w:val="00F419F4"/>
    <w:rsid w:val="00F422EA"/>
    <w:rsid w:val="00F4242B"/>
    <w:rsid w:val="00F426EC"/>
    <w:rsid w:val="00F42D20"/>
    <w:rsid w:val="00F43239"/>
    <w:rsid w:val="00F43499"/>
    <w:rsid w:val="00F436D8"/>
    <w:rsid w:val="00F43A94"/>
    <w:rsid w:val="00F43C16"/>
    <w:rsid w:val="00F4462F"/>
    <w:rsid w:val="00F44B1F"/>
    <w:rsid w:val="00F44E2F"/>
    <w:rsid w:val="00F456FA"/>
    <w:rsid w:val="00F45896"/>
    <w:rsid w:val="00F45941"/>
    <w:rsid w:val="00F459A4"/>
    <w:rsid w:val="00F45CFF"/>
    <w:rsid w:val="00F45D19"/>
    <w:rsid w:val="00F45D6F"/>
    <w:rsid w:val="00F45F2D"/>
    <w:rsid w:val="00F460B1"/>
    <w:rsid w:val="00F46627"/>
    <w:rsid w:val="00F466A6"/>
    <w:rsid w:val="00F4683F"/>
    <w:rsid w:val="00F4687C"/>
    <w:rsid w:val="00F46CDD"/>
    <w:rsid w:val="00F47535"/>
    <w:rsid w:val="00F4755E"/>
    <w:rsid w:val="00F47E60"/>
    <w:rsid w:val="00F500A1"/>
    <w:rsid w:val="00F50366"/>
    <w:rsid w:val="00F504F3"/>
    <w:rsid w:val="00F50C1D"/>
    <w:rsid w:val="00F510A6"/>
    <w:rsid w:val="00F519DF"/>
    <w:rsid w:val="00F51D2C"/>
    <w:rsid w:val="00F51D5B"/>
    <w:rsid w:val="00F52145"/>
    <w:rsid w:val="00F52445"/>
    <w:rsid w:val="00F52592"/>
    <w:rsid w:val="00F525E6"/>
    <w:rsid w:val="00F52AAA"/>
    <w:rsid w:val="00F52F98"/>
    <w:rsid w:val="00F53716"/>
    <w:rsid w:val="00F5371E"/>
    <w:rsid w:val="00F5406E"/>
    <w:rsid w:val="00F54338"/>
    <w:rsid w:val="00F54470"/>
    <w:rsid w:val="00F5447B"/>
    <w:rsid w:val="00F5495E"/>
    <w:rsid w:val="00F54FA7"/>
    <w:rsid w:val="00F551F6"/>
    <w:rsid w:val="00F55503"/>
    <w:rsid w:val="00F55578"/>
    <w:rsid w:val="00F556EE"/>
    <w:rsid w:val="00F55C78"/>
    <w:rsid w:val="00F55D31"/>
    <w:rsid w:val="00F56163"/>
    <w:rsid w:val="00F562F6"/>
    <w:rsid w:val="00F564B9"/>
    <w:rsid w:val="00F56AD3"/>
    <w:rsid w:val="00F56EEA"/>
    <w:rsid w:val="00F5797F"/>
    <w:rsid w:val="00F57BAB"/>
    <w:rsid w:val="00F57C24"/>
    <w:rsid w:val="00F57DF4"/>
    <w:rsid w:val="00F57E1C"/>
    <w:rsid w:val="00F6023E"/>
    <w:rsid w:val="00F60EE6"/>
    <w:rsid w:val="00F61391"/>
    <w:rsid w:val="00F615D1"/>
    <w:rsid w:val="00F61B17"/>
    <w:rsid w:val="00F61E09"/>
    <w:rsid w:val="00F61F95"/>
    <w:rsid w:val="00F626E2"/>
    <w:rsid w:val="00F6276B"/>
    <w:rsid w:val="00F62A8A"/>
    <w:rsid w:val="00F62BFF"/>
    <w:rsid w:val="00F639A5"/>
    <w:rsid w:val="00F639C5"/>
    <w:rsid w:val="00F63F0E"/>
    <w:rsid w:val="00F6478A"/>
    <w:rsid w:val="00F64AE0"/>
    <w:rsid w:val="00F64E96"/>
    <w:rsid w:val="00F6536B"/>
    <w:rsid w:val="00F6579C"/>
    <w:rsid w:val="00F65F91"/>
    <w:rsid w:val="00F66069"/>
    <w:rsid w:val="00F660AF"/>
    <w:rsid w:val="00F6642E"/>
    <w:rsid w:val="00F66624"/>
    <w:rsid w:val="00F669C4"/>
    <w:rsid w:val="00F66B8F"/>
    <w:rsid w:val="00F66C8A"/>
    <w:rsid w:val="00F66EC8"/>
    <w:rsid w:val="00F6707B"/>
    <w:rsid w:val="00F67249"/>
    <w:rsid w:val="00F6760D"/>
    <w:rsid w:val="00F6764B"/>
    <w:rsid w:val="00F67769"/>
    <w:rsid w:val="00F6780A"/>
    <w:rsid w:val="00F67A7C"/>
    <w:rsid w:val="00F702BF"/>
    <w:rsid w:val="00F703B1"/>
    <w:rsid w:val="00F70ADC"/>
    <w:rsid w:val="00F70B0C"/>
    <w:rsid w:val="00F70B9D"/>
    <w:rsid w:val="00F7116F"/>
    <w:rsid w:val="00F71307"/>
    <w:rsid w:val="00F71322"/>
    <w:rsid w:val="00F714E1"/>
    <w:rsid w:val="00F715BF"/>
    <w:rsid w:val="00F717B6"/>
    <w:rsid w:val="00F7196C"/>
    <w:rsid w:val="00F71E1A"/>
    <w:rsid w:val="00F724D5"/>
    <w:rsid w:val="00F72647"/>
    <w:rsid w:val="00F727BA"/>
    <w:rsid w:val="00F7332F"/>
    <w:rsid w:val="00F73575"/>
    <w:rsid w:val="00F73A35"/>
    <w:rsid w:val="00F740FD"/>
    <w:rsid w:val="00F7424F"/>
    <w:rsid w:val="00F742D1"/>
    <w:rsid w:val="00F746A8"/>
    <w:rsid w:val="00F746FE"/>
    <w:rsid w:val="00F7497E"/>
    <w:rsid w:val="00F74AD7"/>
    <w:rsid w:val="00F74B66"/>
    <w:rsid w:val="00F754A9"/>
    <w:rsid w:val="00F75782"/>
    <w:rsid w:val="00F75847"/>
    <w:rsid w:val="00F75EB5"/>
    <w:rsid w:val="00F7671F"/>
    <w:rsid w:val="00F767BD"/>
    <w:rsid w:val="00F76894"/>
    <w:rsid w:val="00F769A5"/>
    <w:rsid w:val="00F77110"/>
    <w:rsid w:val="00F77526"/>
    <w:rsid w:val="00F7786D"/>
    <w:rsid w:val="00F779BA"/>
    <w:rsid w:val="00F77DF1"/>
    <w:rsid w:val="00F77FDD"/>
    <w:rsid w:val="00F801F8"/>
    <w:rsid w:val="00F81876"/>
    <w:rsid w:val="00F81AE6"/>
    <w:rsid w:val="00F81CBA"/>
    <w:rsid w:val="00F81F2E"/>
    <w:rsid w:val="00F820AD"/>
    <w:rsid w:val="00F82939"/>
    <w:rsid w:val="00F83444"/>
    <w:rsid w:val="00F835E2"/>
    <w:rsid w:val="00F83A4C"/>
    <w:rsid w:val="00F83C45"/>
    <w:rsid w:val="00F83E5C"/>
    <w:rsid w:val="00F84049"/>
    <w:rsid w:val="00F841F4"/>
    <w:rsid w:val="00F8443E"/>
    <w:rsid w:val="00F84475"/>
    <w:rsid w:val="00F844E3"/>
    <w:rsid w:val="00F84589"/>
    <w:rsid w:val="00F84926"/>
    <w:rsid w:val="00F849FF"/>
    <w:rsid w:val="00F84BBE"/>
    <w:rsid w:val="00F84F57"/>
    <w:rsid w:val="00F85055"/>
    <w:rsid w:val="00F850A1"/>
    <w:rsid w:val="00F850E4"/>
    <w:rsid w:val="00F85109"/>
    <w:rsid w:val="00F85459"/>
    <w:rsid w:val="00F85569"/>
    <w:rsid w:val="00F85654"/>
    <w:rsid w:val="00F85EB1"/>
    <w:rsid w:val="00F86331"/>
    <w:rsid w:val="00F865CF"/>
    <w:rsid w:val="00F86637"/>
    <w:rsid w:val="00F86657"/>
    <w:rsid w:val="00F86A3F"/>
    <w:rsid w:val="00F86FDA"/>
    <w:rsid w:val="00F86FE9"/>
    <w:rsid w:val="00F87615"/>
    <w:rsid w:val="00F87724"/>
    <w:rsid w:val="00F87A44"/>
    <w:rsid w:val="00F9017F"/>
    <w:rsid w:val="00F90522"/>
    <w:rsid w:val="00F905AB"/>
    <w:rsid w:val="00F90BCA"/>
    <w:rsid w:val="00F9127D"/>
    <w:rsid w:val="00F912F6"/>
    <w:rsid w:val="00F9145A"/>
    <w:rsid w:val="00F91947"/>
    <w:rsid w:val="00F91E67"/>
    <w:rsid w:val="00F92066"/>
    <w:rsid w:val="00F9251D"/>
    <w:rsid w:val="00F92A4A"/>
    <w:rsid w:val="00F92D58"/>
    <w:rsid w:val="00F92F88"/>
    <w:rsid w:val="00F930B3"/>
    <w:rsid w:val="00F934C5"/>
    <w:rsid w:val="00F93EBA"/>
    <w:rsid w:val="00F9446C"/>
    <w:rsid w:val="00F94CDC"/>
    <w:rsid w:val="00F950AB"/>
    <w:rsid w:val="00F9533C"/>
    <w:rsid w:val="00F95354"/>
    <w:rsid w:val="00F953C5"/>
    <w:rsid w:val="00F957E7"/>
    <w:rsid w:val="00F958D4"/>
    <w:rsid w:val="00F95A43"/>
    <w:rsid w:val="00F95B67"/>
    <w:rsid w:val="00F95DAC"/>
    <w:rsid w:val="00F95E2C"/>
    <w:rsid w:val="00F961EC"/>
    <w:rsid w:val="00F96716"/>
    <w:rsid w:val="00F96963"/>
    <w:rsid w:val="00F969EE"/>
    <w:rsid w:val="00F972A0"/>
    <w:rsid w:val="00F972BB"/>
    <w:rsid w:val="00F97315"/>
    <w:rsid w:val="00F97727"/>
    <w:rsid w:val="00F97A34"/>
    <w:rsid w:val="00F97B28"/>
    <w:rsid w:val="00FA0160"/>
    <w:rsid w:val="00FA0186"/>
    <w:rsid w:val="00FA0698"/>
    <w:rsid w:val="00FA09DD"/>
    <w:rsid w:val="00FA0C14"/>
    <w:rsid w:val="00FA0CEB"/>
    <w:rsid w:val="00FA1112"/>
    <w:rsid w:val="00FA1156"/>
    <w:rsid w:val="00FA1835"/>
    <w:rsid w:val="00FA18CF"/>
    <w:rsid w:val="00FA1C70"/>
    <w:rsid w:val="00FA1D39"/>
    <w:rsid w:val="00FA24F8"/>
    <w:rsid w:val="00FA251E"/>
    <w:rsid w:val="00FA2804"/>
    <w:rsid w:val="00FA2D6D"/>
    <w:rsid w:val="00FA335B"/>
    <w:rsid w:val="00FA3364"/>
    <w:rsid w:val="00FA38DD"/>
    <w:rsid w:val="00FA403E"/>
    <w:rsid w:val="00FA441F"/>
    <w:rsid w:val="00FA4431"/>
    <w:rsid w:val="00FA4530"/>
    <w:rsid w:val="00FA476F"/>
    <w:rsid w:val="00FA4C7A"/>
    <w:rsid w:val="00FA51A2"/>
    <w:rsid w:val="00FA5DAE"/>
    <w:rsid w:val="00FA60B6"/>
    <w:rsid w:val="00FA6441"/>
    <w:rsid w:val="00FA6D47"/>
    <w:rsid w:val="00FA79D0"/>
    <w:rsid w:val="00FA7C02"/>
    <w:rsid w:val="00FB0581"/>
    <w:rsid w:val="00FB0A5B"/>
    <w:rsid w:val="00FB0A83"/>
    <w:rsid w:val="00FB0B91"/>
    <w:rsid w:val="00FB0EBB"/>
    <w:rsid w:val="00FB1187"/>
    <w:rsid w:val="00FB1190"/>
    <w:rsid w:val="00FB1787"/>
    <w:rsid w:val="00FB19B8"/>
    <w:rsid w:val="00FB1B3D"/>
    <w:rsid w:val="00FB1C03"/>
    <w:rsid w:val="00FB20EE"/>
    <w:rsid w:val="00FB24A5"/>
    <w:rsid w:val="00FB26F9"/>
    <w:rsid w:val="00FB36C3"/>
    <w:rsid w:val="00FB36EE"/>
    <w:rsid w:val="00FB3852"/>
    <w:rsid w:val="00FB3868"/>
    <w:rsid w:val="00FB3A22"/>
    <w:rsid w:val="00FB4160"/>
    <w:rsid w:val="00FB4234"/>
    <w:rsid w:val="00FB449C"/>
    <w:rsid w:val="00FB4560"/>
    <w:rsid w:val="00FB5208"/>
    <w:rsid w:val="00FB5329"/>
    <w:rsid w:val="00FB55EE"/>
    <w:rsid w:val="00FB56DE"/>
    <w:rsid w:val="00FB57AB"/>
    <w:rsid w:val="00FB58A9"/>
    <w:rsid w:val="00FB593D"/>
    <w:rsid w:val="00FB5BD0"/>
    <w:rsid w:val="00FB5BD5"/>
    <w:rsid w:val="00FB62AC"/>
    <w:rsid w:val="00FB650E"/>
    <w:rsid w:val="00FB6708"/>
    <w:rsid w:val="00FB6A85"/>
    <w:rsid w:val="00FB6D7A"/>
    <w:rsid w:val="00FB709F"/>
    <w:rsid w:val="00FB724C"/>
    <w:rsid w:val="00FB754B"/>
    <w:rsid w:val="00FB78DB"/>
    <w:rsid w:val="00FB7DB3"/>
    <w:rsid w:val="00FB7F6B"/>
    <w:rsid w:val="00FC0781"/>
    <w:rsid w:val="00FC0851"/>
    <w:rsid w:val="00FC14E5"/>
    <w:rsid w:val="00FC1B65"/>
    <w:rsid w:val="00FC1EFC"/>
    <w:rsid w:val="00FC2133"/>
    <w:rsid w:val="00FC33C5"/>
    <w:rsid w:val="00FC3826"/>
    <w:rsid w:val="00FC390C"/>
    <w:rsid w:val="00FC3BDC"/>
    <w:rsid w:val="00FC3D08"/>
    <w:rsid w:val="00FC406F"/>
    <w:rsid w:val="00FC41AC"/>
    <w:rsid w:val="00FC42C4"/>
    <w:rsid w:val="00FC4870"/>
    <w:rsid w:val="00FC4968"/>
    <w:rsid w:val="00FC4D24"/>
    <w:rsid w:val="00FC5520"/>
    <w:rsid w:val="00FC55DC"/>
    <w:rsid w:val="00FC5974"/>
    <w:rsid w:val="00FC5A2E"/>
    <w:rsid w:val="00FC5F34"/>
    <w:rsid w:val="00FC5F96"/>
    <w:rsid w:val="00FC6353"/>
    <w:rsid w:val="00FC6531"/>
    <w:rsid w:val="00FC67B7"/>
    <w:rsid w:val="00FC68E9"/>
    <w:rsid w:val="00FC6C21"/>
    <w:rsid w:val="00FC6D11"/>
    <w:rsid w:val="00FC6DCD"/>
    <w:rsid w:val="00FC769E"/>
    <w:rsid w:val="00FC77A1"/>
    <w:rsid w:val="00FC77AE"/>
    <w:rsid w:val="00FD0385"/>
    <w:rsid w:val="00FD11D1"/>
    <w:rsid w:val="00FD12D6"/>
    <w:rsid w:val="00FD1472"/>
    <w:rsid w:val="00FD14D1"/>
    <w:rsid w:val="00FD14DC"/>
    <w:rsid w:val="00FD15E6"/>
    <w:rsid w:val="00FD17FA"/>
    <w:rsid w:val="00FD1896"/>
    <w:rsid w:val="00FD1933"/>
    <w:rsid w:val="00FD1A6F"/>
    <w:rsid w:val="00FD1BA1"/>
    <w:rsid w:val="00FD1FBF"/>
    <w:rsid w:val="00FD24E8"/>
    <w:rsid w:val="00FD2C3C"/>
    <w:rsid w:val="00FD2CFF"/>
    <w:rsid w:val="00FD3528"/>
    <w:rsid w:val="00FD3B6E"/>
    <w:rsid w:val="00FD3CA8"/>
    <w:rsid w:val="00FD3EF4"/>
    <w:rsid w:val="00FD44BE"/>
    <w:rsid w:val="00FD4B04"/>
    <w:rsid w:val="00FD4E8B"/>
    <w:rsid w:val="00FD4F99"/>
    <w:rsid w:val="00FD5038"/>
    <w:rsid w:val="00FD56BB"/>
    <w:rsid w:val="00FD5DB8"/>
    <w:rsid w:val="00FD6541"/>
    <w:rsid w:val="00FD678C"/>
    <w:rsid w:val="00FD6861"/>
    <w:rsid w:val="00FD6BF2"/>
    <w:rsid w:val="00FD6D17"/>
    <w:rsid w:val="00FD6F89"/>
    <w:rsid w:val="00FD758B"/>
    <w:rsid w:val="00FD75B7"/>
    <w:rsid w:val="00FD7624"/>
    <w:rsid w:val="00FD7A41"/>
    <w:rsid w:val="00FD7A74"/>
    <w:rsid w:val="00FD7E4B"/>
    <w:rsid w:val="00FE0044"/>
    <w:rsid w:val="00FE030F"/>
    <w:rsid w:val="00FE037B"/>
    <w:rsid w:val="00FE0455"/>
    <w:rsid w:val="00FE0913"/>
    <w:rsid w:val="00FE0A12"/>
    <w:rsid w:val="00FE0AD1"/>
    <w:rsid w:val="00FE0FF0"/>
    <w:rsid w:val="00FE12A7"/>
    <w:rsid w:val="00FE1942"/>
    <w:rsid w:val="00FE19CF"/>
    <w:rsid w:val="00FE1C2C"/>
    <w:rsid w:val="00FE1E0C"/>
    <w:rsid w:val="00FE1F08"/>
    <w:rsid w:val="00FE208C"/>
    <w:rsid w:val="00FE25C8"/>
    <w:rsid w:val="00FE282C"/>
    <w:rsid w:val="00FE294D"/>
    <w:rsid w:val="00FE2D40"/>
    <w:rsid w:val="00FE2DE0"/>
    <w:rsid w:val="00FE391B"/>
    <w:rsid w:val="00FE4084"/>
    <w:rsid w:val="00FE459E"/>
    <w:rsid w:val="00FE4F71"/>
    <w:rsid w:val="00FE50D8"/>
    <w:rsid w:val="00FE52BF"/>
    <w:rsid w:val="00FE5614"/>
    <w:rsid w:val="00FE573B"/>
    <w:rsid w:val="00FE5CE6"/>
    <w:rsid w:val="00FE5F30"/>
    <w:rsid w:val="00FE6063"/>
    <w:rsid w:val="00FE606C"/>
    <w:rsid w:val="00FE675F"/>
    <w:rsid w:val="00FE6AB5"/>
    <w:rsid w:val="00FE6E6B"/>
    <w:rsid w:val="00FE74C3"/>
    <w:rsid w:val="00FE7516"/>
    <w:rsid w:val="00FE7767"/>
    <w:rsid w:val="00FE7970"/>
    <w:rsid w:val="00FE79F0"/>
    <w:rsid w:val="00FE7A5E"/>
    <w:rsid w:val="00FE7C51"/>
    <w:rsid w:val="00FF007E"/>
    <w:rsid w:val="00FF0A86"/>
    <w:rsid w:val="00FF0B68"/>
    <w:rsid w:val="00FF0BDD"/>
    <w:rsid w:val="00FF0D5D"/>
    <w:rsid w:val="00FF0F48"/>
    <w:rsid w:val="00FF11FB"/>
    <w:rsid w:val="00FF12F7"/>
    <w:rsid w:val="00FF27EC"/>
    <w:rsid w:val="00FF29BC"/>
    <w:rsid w:val="00FF2DFE"/>
    <w:rsid w:val="00FF2F27"/>
    <w:rsid w:val="00FF2FB3"/>
    <w:rsid w:val="00FF2FCB"/>
    <w:rsid w:val="00FF35AC"/>
    <w:rsid w:val="00FF3E0B"/>
    <w:rsid w:val="00FF42B4"/>
    <w:rsid w:val="00FF4D08"/>
    <w:rsid w:val="00FF52D1"/>
    <w:rsid w:val="00FF54F9"/>
    <w:rsid w:val="00FF5630"/>
    <w:rsid w:val="00FF57AC"/>
    <w:rsid w:val="00FF5B59"/>
    <w:rsid w:val="00FF618A"/>
    <w:rsid w:val="00FF644C"/>
    <w:rsid w:val="00FF67C7"/>
    <w:rsid w:val="00FF68C7"/>
    <w:rsid w:val="00FF6C1D"/>
    <w:rsid w:val="00FF7157"/>
    <w:rsid w:val="00FF71B9"/>
    <w:rsid w:val="00FF7356"/>
    <w:rsid w:val="00FF7437"/>
    <w:rsid w:val="00FF7566"/>
    <w:rsid w:val="00FF793B"/>
    <w:rsid w:val="00FF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8657"/>
    <o:shapelayout v:ext="edit">
      <o:idmap v:ext="edit" data="1"/>
    </o:shapelayout>
  </w:shapeDefaults>
  <w:decimalSymbol w:val=","/>
  <w:listSeparator w:val=";"/>
  <w14:docId w14:val="46BD887E"/>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03552"/>
    <w:rPr>
      <w:rFonts w:ascii="Arial" w:hAnsi="Arial"/>
      <w:sz w:val="19"/>
      <w:lang w:val="es-AR"/>
    </w:rPr>
  </w:style>
  <w:style w:type="paragraph" w:styleId="Ttulo1">
    <w:name w:val="heading 1"/>
    <w:basedOn w:val="Normal"/>
    <w:next w:val="Normal"/>
    <w:link w:val="Ttulo1Car"/>
    <w:qFormat/>
    <w:rsid w:val="00E075CB"/>
    <w:pPr>
      <w:keepNext/>
      <w:outlineLvl w:val="0"/>
    </w:pPr>
    <w:rPr>
      <w:b/>
      <w:sz w:val="16"/>
    </w:rPr>
  </w:style>
  <w:style w:type="paragraph" w:styleId="Ttulo2">
    <w:name w:val="heading 2"/>
    <w:basedOn w:val="Normal"/>
    <w:next w:val="Normal"/>
    <w:link w:val="Ttulo2Car"/>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qFormat/>
    <w:rsid w:val="00E075CB"/>
    <w:pPr>
      <w:keepNext/>
      <w:spacing w:before="240" w:after="60"/>
      <w:outlineLvl w:val="2"/>
    </w:pPr>
    <w:rPr>
      <w:rFonts w:ascii="Times New Roman" w:hAnsi="Times New Roman"/>
      <w:b/>
      <w:sz w:val="24"/>
    </w:rPr>
  </w:style>
  <w:style w:type="paragraph" w:styleId="Ttulo4">
    <w:name w:val="heading 4"/>
    <w:basedOn w:val="Normal"/>
    <w:next w:val="Normal"/>
    <w:qFormat/>
    <w:rsid w:val="00E075CB"/>
    <w:pPr>
      <w:keepNext/>
      <w:numPr>
        <w:numId w:val="1"/>
      </w:numPr>
      <w:ind w:firstLine="0"/>
      <w:outlineLvl w:val="3"/>
    </w:pPr>
    <w:rPr>
      <w:b/>
      <w:sz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637766"/>
    <w:rPr>
      <w:rFonts w:asciiTheme="majorHAnsi" w:eastAsiaTheme="majorEastAsia" w:hAnsiTheme="majorHAnsi" w:cstheme="majorBidi"/>
      <w:b/>
      <w:bCs/>
      <w:color w:val="4F81BD" w:themeColor="accent1"/>
      <w:sz w:val="26"/>
      <w:szCs w:val="26"/>
      <w:lang w:val="es-AR"/>
    </w:rPr>
  </w:style>
  <w:style w:type="paragraph" w:styleId="Piedepgina">
    <w:name w:val="footer"/>
    <w:basedOn w:val="Normal"/>
    <w:rsid w:val="00E075CB"/>
    <w:pPr>
      <w:tabs>
        <w:tab w:val="center" w:pos="4320"/>
        <w:tab w:val="right" w:pos="8640"/>
      </w:tabs>
    </w:p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Fuentedeprrafopredeter"/>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DC6568"/>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Fuentedeprrafopredeter"/>
    <w:link w:val="Texto"/>
    <w:rsid w:val="003701B7"/>
    <w:rPr>
      <w:rFonts w:ascii="Arial" w:hAnsi="Arial"/>
      <w:lang w:val="es-ES_tradnl"/>
    </w:rPr>
  </w:style>
  <w:style w:type="paragraph" w:customStyle="1" w:styleId="Textonota1">
    <w:name w:val="Texto nota 1"/>
    <w:basedOn w:val="Textonota"/>
    <w:rsid w:val="002A0D08"/>
    <w:pPr>
      <w:ind w:left="792"/>
    </w:pPr>
  </w:style>
  <w:style w:type="paragraph" w:customStyle="1" w:styleId="Textonota2">
    <w:name w:val="Texto nota 2"/>
    <w:basedOn w:val="Textonota1"/>
    <w:link w:val="Textonota2Char"/>
    <w:rsid w:val="0099298E"/>
    <w:pPr>
      <w:ind w:left="1440"/>
    </w:pPr>
  </w:style>
  <w:style w:type="character" w:customStyle="1" w:styleId="Textonota2Char">
    <w:name w:val="Texto nota 2 Char"/>
    <w:basedOn w:val="Fuentedeprrafopredeter"/>
    <w:link w:val="Textonota2"/>
    <w:rsid w:val="000921C1"/>
    <w:rPr>
      <w:rFonts w:ascii="Arial" w:hAnsi="Arial"/>
      <w:lang w:val="es-AR"/>
    </w:rPr>
  </w:style>
  <w:style w:type="paragraph" w:styleId="Encabezado">
    <w:name w:val="header"/>
    <w:basedOn w:val="Normal"/>
    <w:link w:val="EncabezadoCar"/>
    <w:uiPriority w:val="99"/>
    <w:rsid w:val="00E075CB"/>
    <w:pPr>
      <w:tabs>
        <w:tab w:val="center" w:pos="4320"/>
        <w:tab w:val="right" w:pos="8640"/>
      </w:tabs>
    </w:pPr>
  </w:style>
  <w:style w:type="character" w:customStyle="1" w:styleId="EncabezadoCar">
    <w:name w:val="Encabezado Car"/>
    <w:basedOn w:val="Fuentedeprrafopredeter"/>
    <w:link w:val="Encabezado"/>
    <w:uiPriority w:val="99"/>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697BAA"/>
    <w:pPr>
      <w:ind w:left="2232"/>
    </w:pPr>
  </w:style>
  <w:style w:type="character" w:styleId="Nmerodepgina">
    <w:name w:val="page number"/>
    <w:basedOn w:val="Fuentedeprrafopredeter"/>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aconcuadrcula">
    <w:name w:val="Table Grid"/>
    <w:basedOn w:val="Tablanormal"/>
    <w:uiPriority w:val="39"/>
    <w:rsid w:val="008C0E44"/>
    <w:pPr>
      <w:overflowPunct w:val="0"/>
      <w:autoSpaceDE w:val="0"/>
      <w:autoSpaceDN w:val="0"/>
      <w:adjustRightInd w:val="0"/>
      <w:jc w:val="both"/>
      <w:textAlignment w:val="baseline"/>
    </w:pPr>
    <w:rPr>
      <w:rFonts w:ascii="Arial" w:hAnsi="Arial"/>
    </w:rPr>
    <w:tblPr>
      <w:tblCellMar>
        <w:left w:w="0" w:type="dxa"/>
        <w:right w:w="0" w:type="dxa"/>
      </w:tblCellMar>
    </w:tblPr>
    <w:trPr>
      <w:hidden/>
    </w:trPr>
    <w:tcPr>
      <w:vAlign w:val="bottom"/>
    </w:tcPr>
  </w:style>
  <w:style w:type="paragraph" w:styleId="Textodeglobo">
    <w:name w:val="Balloon Text"/>
    <w:basedOn w:val="Normal"/>
    <w:semiHidden/>
    <w:rsid w:val="00E075CB"/>
    <w:rPr>
      <w:rFonts w:ascii="Tahoma" w:hAnsi="Tahoma" w:cs="Tahoma"/>
      <w:sz w:val="16"/>
      <w:szCs w:val="16"/>
    </w:rPr>
  </w:style>
  <w:style w:type="paragraph" w:styleId="Prrafodelista">
    <w:name w:val="List Paragraph"/>
    <w:basedOn w:val="Normal"/>
    <w:link w:val="PrrafodelistaCar"/>
    <w:uiPriority w:val="34"/>
    <w:qFormat/>
    <w:rsid w:val="00410EB7"/>
    <w:pPr>
      <w:ind w:left="720"/>
      <w:contextualSpacing/>
    </w:pPr>
  </w:style>
  <w:style w:type="paragraph" w:customStyle="1" w:styleId="Textonota4">
    <w:name w:val="Texto nota 4"/>
    <w:basedOn w:val="Textonota3"/>
    <w:qFormat/>
    <w:rsid w:val="00FD6F89"/>
    <w:pPr>
      <w:ind w:left="259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Textoindependiente">
    <w:name w:val="Body Text"/>
    <w:basedOn w:val="Normal"/>
    <w:link w:val="TextoindependienteCar"/>
    <w:rsid w:val="00637766"/>
    <w:pPr>
      <w:widowControl w:val="0"/>
      <w:jc w:val="both"/>
    </w:pPr>
    <w:rPr>
      <w:rFonts w:ascii="Times New Roman" w:hAnsi="Times New Roman"/>
      <w:sz w:val="24"/>
      <w:lang w:val="es-ES"/>
    </w:rPr>
  </w:style>
  <w:style w:type="character" w:customStyle="1" w:styleId="TextoindependienteCar">
    <w:name w:val="Texto independiente Car"/>
    <w:basedOn w:val="Fuentedeprrafopredeter"/>
    <w:link w:val="Textoindependiente"/>
    <w:rsid w:val="00637766"/>
    <w:rPr>
      <w:rFonts w:ascii="Times New Roman" w:hAnsi="Times New Roman"/>
      <w:sz w:val="24"/>
      <w:lang w:val="es-ES"/>
    </w:rPr>
  </w:style>
  <w:style w:type="character" w:styleId="Hipervnculo">
    <w:name w:val="Hyperlink"/>
    <w:basedOn w:val="Fuentedeprrafopredeter"/>
    <w:uiPriority w:val="99"/>
    <w:rsid w:val="00041C00"/>
    <w:rPr>
      <w:color w:val="0000FF" w:themeColor="hyperlink"/>
      <w:u w:val="single"/>
    </w:rPr>
  </w:style>
  <w:style w:type="table" w:styleId="Tablasutil1">
    <w:name w:val="Table Subtle 1"/>
    <w:basedOn w:val="Tablanormal"/>
    <w:rsid w:val="0015271E"/>
    <w:pPr>
      <w:keepNext/>
      <w:pageBreakBefore/>
      <w:suppressLineNumbers/>
      <w:suppressAutoHyphens/>
      <w:ind w:firstLine="709"/>
    </w:pPr>
    <w:rPr>
      <w:rFonts w:ascii="Times New Roman" w:hAnsi="Times New Roman"/>
      <w:lang w:val="es-AR" w:eastAsia="es-AR"/>
    </w:rPr>
    <w:tblPr>
      <w:tblStyleRowBandSize w:val="1"/>
    </w:tblPr>
    <w:trPr>
      <w:hidden/>
    </w:trPr>
    <w:tcPr>
      <w:shd w:val="clear" w:color="auto" w:fill="auto"/>
      <w:vAlign w:val="center"/>
    </w:tcPr>
    <w:tblStylePr w:type="firstRow">
      <w:tblPr/>
      <w:trPr>
        <w:hidden/>
      </w:trPr>
      <w:tcPr>
        <w:tcBorders>
          <w:top w:val="single" w:sz="6" w:space="0" w:color="000000"/>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shd w:val="pct25" w:color="800080" w:fill="FFFFFF"/>
      </w:tcPr>
    </w:tblStylePr>
    <w:tblStylePr w:type="firstCol">
      <w:tblPr/>
      <w:trPr>
        <w:hidden/>
      </w:trPr>
      <w:tcPr>
        <w:tcBorders>
          <w:right w:val="single" w:sz="12" w:space="0" w:color="000000"/>
          <w:tl2br w:val="none" w:sz="0" w:space="0" w:color="auto"/>
          <w:tr2bl w:val="none" w:sz="0" w:space="0" w:color="auto"/>
        </w:tcBorders>
      </w:tcPr>
    </w:tblStylePr>
    <w:tblStylePr w:type="lastCol">
      <w:tblPr/>
      <w:trPr>
        <w:hidden/>
      </w:trPr>
      <w:tcPr>
        <w:tcBorders>
          <w:left w:val="single" w:sz="12" w:space="0" w:color="000000"/>
          <w:tl2br w:val="none" w:sz="0" w:space="0" w:color="auto"/>
          <w:tr2bl w:val="none" w:sz="0" w:space="0" w:color="auto"/>
        </w:tcBorders>
      </w:tcPr>
    </w:tblStylePr>
    <w:tblStylePr w:type="band1Horz">
      <w:tblPr/>
      <w:trPr>
        <w:hidden/>
      </w:trPr>
      <w:tcPr>
        <w:tcBorders>
          <w:bottom w:val="single" w:sz="6"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paragraph" w:styleId="Sangradetextonormal">
    <w:name w:val="Body Text Indent"/>
    <w:basedOn w:val="Normal"/>
    <w:link w:val="SangradetextonormalCar"/>
    <w:rsid w:val="0015271E"/>
    <w:pPr>
      <w:jc w:val="both"/>
    </w:pPr>
    <w:rPr>
      <w:sz w:val="24"/>
      <w:lang w:val="es-ES_tradnl" w:eastAsia="es-ES"/>
    </w:rPr>
  </w:style>
  <w:style w:type="character" w:customStyle="1" w:styleId="SangradetextonormalCar">
    <w:name w:val="Sangría de texto normal Car"/>
    <w:basedOn w:val="Fuentedeprrafopredeter"/>
    <w:link w:val="Sangradetextonormal"/>
    <w:rsid w:val="0015271E"/>
    <w:rPr>
      <w:rFonts w:ascii="Arial" w:hAnsi="Arial"/>
      <w:sz w:val="24"/>
      <w:lang w:val="es-ES_tradnl" w:eastAsia="es-ES"/>
    </w:rPr>
  </w:style>
  <w:style w:type="paragraph" w:styleId="Textoindependiente3">
    <w:name w:val="Body Text 3"/>
    <w:basedOn w:val="Normal"/>
    <w:link w:val="Textoindependiente3Car"/>
    <w:rsid w:val="0015271E"/>
    <w:pPr>
      <w:spacing w:after="120"/>
    </w:pPr>
    <w:rPr>
      <w:rFonts w:ascii="Times New Roman" w:eastAsia="MS Mincho" w:hAnsi="Times New Roman"/>
      <w:sz w:val="16"/>
      <w:szCs w:val="16"/>
      <w:lang w:val="es-ES" w:eastAsia="ja-JP"/>
    </w:rPr>
  </w:style>
  <w:style w:type="character" w:customStyle="1" w:styleId="Textoindependiente3Car">
    <w:name w:val="Texto independiente 3 Car"/>
    <w:basedOn w:val="Fuentedeprrafopredeter"/>
    <w:link w:val="Textoindependiente3"/>
    <w:rsid w:val="0015271E"/>
    <w:rPr>
      <w:rFonts w:ascii="Times New Roman" w:eastAsia="MS Mincho" w:hAnsi="Times New Roman"/>
      <w:sz w:val="16"/>
      <w:szCs w:val="16"/>
      <w:lang w:val="es-ES" w:eastAsia="ja-JP"/>
    </w:rPr>
  </w:style>
  <w:style w:type="character" w:customStyle="1" w:styleId="apple-converted-space">
    <w:name w:val="apple-converted-space"/>
    <w:basedOn w:val="Fuentedeprrafopredeter"/>
    <w:rsid w:val="0015271E"/>
  </w:style>
  <w:style w:type="paragraph" w:styleId="Textoindependiente2">
    <w:name w:val="Body Text 2"/>
    <w:basedOn w:val="Normal"/>
    <w:link w:val="Textoindependiente2Car"/>
    <w:rsid w:val="0015271E"/>
    <w:pPr>
      <w:spacing w:after="120" w:line="480" w:lineRule="auto"/>
    </w:pPr>
    <w:rPr>
      <w:rFonts w:ascii="Times New Roman" w:eastAsia="MS Mincho" w:hAnsi="Times New Roman"/>
      <w:sz w:val="24"/>
      <w:szCs w:val="24"/>
      <w:lang w:val="es-ES" w:eastAsia="ja-JP"/>
    </w:rPr>
  </w:style>
  <w:style w:type="character" w:customStyle="1" w:styleId="Textoindependiente2Car">
    <w:name w:val="Texto independiente 2 Car"/>
    <w:basedOn w:val="Fuentedeprrafopredeter"/>
    <w:link w:val="Textoindependiente2"/>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a">
    <w:name w:val="List"/>
    <w:basedOn w:val="Normal"/>
    <w:rsid w:val="0015271E"/>
    <w:pPr>
      <w:ind w:left="283" w:hanging="283"/>
    </w:pPr>
    <w:rPr>
      <w:rFonts w:ascii="Times New Roman" w:hAnsi="Times New Roman"/>
      <w:sz w:val="20"/>
      <w:lang w:val="es-ES" w:eastAsia="es-ES"/>
    </w:rPr>
  </w:style>
  <w:style w:type="character" w:styleId="Refdecomentario">
    <w:name w:val="annotation reference"/>
    <w:uiPriority w:val="99"/>
    <w:rsid w:val="0015271E"/>
    <w:rPr>
      <w:sz w:val="16"/>
      <w:szCs w:val="16"/>
    </w:rPr>
  </w:style>
  <w:style w:type="paragraph" w:styleId="Textocomentario">
    <w:name w:val="annotation text"/>
    <w:basedOn w:val="Normal"/>
    <w:link w:val="TextocomentarioCar"/>
    <w:uiPriority w:val="99"/>
    <w:rsid w:val="0015271E"/>
    <w:rPr>
      <w:rFonts w:ascii="Times New Roman" w:eastAsia="MS Mincho" w:hAnsi="Times New Roman"/>
      <w:sz w:val="20"/>
      <w:lang w:eastAsia="ja-JP"/>
    </w:rPr>
  </w:style>
  <w:style w:type="character" w:customStyle="1" w:styleId="TextocomentarioCar">
    <w:name w:val="Texto comentario Car"/>
    <w:basedOn w:val="Fuentedeprrafopredeter"/>
    <w:link w:val="Textocomentario"/>
    <w:uiPriority w:val="99"/>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B3024A"/>
    <w:pPr>
      <w:jc w:val="both"/>
    </w:pPr>
    <w:rPr>
      <w:rFonts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paragraph" w:customStyle="1" w:styleId="Textonotajustificado1">
    <w:name w:val="Texto nota justificado 1"/>
    <w:basedOn w:val="textonotajustificado"/>
    <w:qFormat/>
    <w:rsid w:val="0091372D"/>
    <w:pPr>
      <w:ind w:left="360"/>
    </w:pPr>
  </w:style>
  <w:style w:type="character" w:customStyle="1" w:styleId="Ttulo1Car">
    <w:name w:val="Título 1 Car"/>
    <w:basedOn w:val="Fuentedeprrafopredeter"/>
    <w:link w:val="Ttulo1"/>
    <w:rPr>
      <w:rFonts w:ascii="Arial" w:hAnsi="Arial"/>
      <w:b/>
      <w:sz w:val="16"/>
      <w:lang w:val="es-AR"/>
    </w:rPr>
  </w:style>
  <w:style w:type="character" w:customStyle="1" w:styleId="PrrafodelistaCar">
    <w:name w:val="Párrafo de lista Car"/>
    <w:link w:val="Prrafodelista"/>
    <w:uiPriority w:val="34"/>
    <w:locked/>
    <w:rPr>
      <w:rFonts w:ascii="Arial" w:hAnsi="Arial"/>
      <w:sz w:val="19"/>
      <w:lang w:val="es-AR"/>
    </w:rPr>
  </w:style>
  <w:style w:type="paragraph" w:styleId="Asuntodelcomentario">
    <w:name w:val="annotation subject"/>
    <w:basedOn w:val="Textocomentario"/>
    <w:next w:val="Textocomentario"/>
    <w:link w:val="AsuntodelcomentarioCar"/>
    <w:semiHidden/>
    <w:unhideWhenUsed/>
    <w:rsid w:val="00EC067F"/>
    <w:rPr>
      <w:rFonts w:ascii="Arial" w:eastAsia="Times New Roman" w:hAnsi="Arial"/>
      <w:b/>
      <w:bCs/>
      <w:lang w:eastAsia="en-US"/>
    </w:rPr>
  </w:style>
  <w:style w:type="character" w:customStyle="1" w:styleId="AsuntodelcomentarioCar">
    <w:name w:val="Asunto del comentario Car"/>
    <w:basedOn w:val="TextocomentarioCar"/>
    <w:link w:val="Asuntodelcomentario"/>
    <w:semiHidden/>
    <w:rsid w:val="00EC067F"/>
    <w:rPr>
      <w:rFonts w:ascii="Arial" w:eastAsia="MS Mincho" w:hAnsi="Arial"/>
      <w:b/>
      <w:bCs/>
      <w:lang w:val="es-AR" w:eastAsia="ja-JP"/>
    </w:rPr>
  </w:style>
  <w:style w:type="character" w:styleId="Textoennegrita">
    <w:name w:val="Strong"/>
    <w:basedOn w:val="Fuentedeprrafopredeter"/>
    <w:qFormat/>
    <w:rsid w:val="003A23E1"/>
    <w:rPr>
      <w:b/>
      <w:bCs/>
    </w:rPr>
  </w:style>
  <w:style w:type="paragraph" w:customStyle="1" w:styleId="TextoSndico">
    <w:name w:val="Texto Síndico"/>
    <w:basedOn w:val="Textoinfaud"/>
    <w:qFormat/>
    <w:rsid w:val="006F397F"/>
    <w:p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53055847">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66673148">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395355269">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764295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A7159-3184-43E7-AFE1-B5EF29A67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CPPBALAN.DOT</Template>
  <TotalTime>5</TotalTime>
  <Pages>5</Pages>
  <Words>1251</Words>
  <Characters>6738</Characters>
  <Application>Microsoft Office Word</Application>
  <DocSecurity>0</DocSecurity>
  <Lines>56</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LEDESMA SOCIEDAD ANONIMA AGRICOLA INDUSTRIAL</vt:lpstr>
      <vt:lpstr>LEDESMA SOCIEDAD ANONIMA AGRICOLA INDUSTRIAL</vt:lpstr>
    </vt:vector>
  </TitlesOfParts>
  <Manager>Lucio Garcia</Manager>
  <Company>21318566</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LEDESMA SOCIEDAD ANONIMA AGRICOLA INDUSTRIAL</dc:title>
  <dc:subject>EE.CC. 29/02/2020</dc:subject>
  <dc:creator>Mariangeles Laforcada</dc:creator>
  <cp:keywords/>
  <dc:description>copiado del d14077</dc:description>
  <cp:lastModifiedBy>Leila S Greco</cp:lastModifiedBy>
  <cp:revision>3</cp:revision>
  <cp:lastPrinted>2020-10-28T22:31:00Z</cp:lastPrinted>
  <dcterms:created xsi:type="dcterms:W3CDTF">2020-11-05T22:53:00Z</dcterms:created>
  <dcterms:modified xsi:type="dcterms:W3CDTF">2020-11-05T22:57:00Z</dcterms:modified>
  <cp:category/>
</cp:coreProperties>
</file>