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CADAD" w14:textId="299C88AD" w:rsidR="005D075D" w:rsidRPr="00761B80" w:rsidRDefault="005D075D" w:rsidP="00DC78B9">
      <w:pPr>
        <w:pStyle w:val="Texto"/>
        <w:rPr>
          <w:vanish/>
        </w:rPr>
      </w:pPr>
    </w:p>
    <w:p w14:paraId="01EFBAF7" w14:textId="77777777" w:rsidR="00DC78B9" w:rsidRPr="00761B80" w:rsidRDefault="00DC78B9" w:rsidP="00DC78B9">
      <w:pPr>
        <w:pStyle w:val="Texto"/>
      </w:pPr>
    </w:p>
    <w:p w14:paraId="64E4459C" w14:textId="77777777" w:rsidR="00DC78B9" w:rsidRPr="00761B80"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761B80" w14:paraId="25207D4B" w14:textId="77777777" w:rsidTr="00DE192A">
        <w:trPr>
          <w:trHeight w:val="2995"/>
        </w:trPr>
        <w:tc>
          <w:tcPr>
            <w:tcW w:w="6352" w:type="dxa"/>
            <w:vAlign w:val="center"/>
          </w:tcPr>
          <w:p w14:paraId="244F4E23" w14:textId="77777777" w:rsidR="00FD5DB8" w:rsidRPr="00761B80" w:rsidRDefault="00A64973" w:rsidP="00DC78B9">
            <w:pPr>
              <w:pStyle w:val="Ttuloprincipal"/>
              <w:jc w:val="left"/>
              <w:rPr>
                <w:sz w:val="26"/>
                <w:szCs w:val="26"/>
              </w:rPr>
            </w:pPr>
            <w:r w:rsidRPr="00761B80">
              <w:rPr>
                <w:noProof/>
                <w:sz w:val="26"/>
                <w:szCs w:val="26"/>
              </w:rPr>
              <w:drawing>
                <wp:inline distT="0" distB="0" distL="0" distR="0" wp14:anchorId="0C937E19" wp14:editId="11594C44">
                  <wp:extent cx="1843628" cy="47861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43" cy="501157"/>
                          </a:xfrm>
                          <a:prstGeom prst="rect">
                            <a:avLst/>
                          </a:prstGeom>
                          <a:noFill/>
                        </pic:spPr>
                      </pic:pic>
                    </a:graphicData>
                  </a:graphic>
                </wp:inline>
              </w:drawing>
            </w:r>
          </w:p>
          <w:p w14:paraId="117564BE" w14:textId="77777777" w:rsidR="00A64973" w:rsidRPr="00761B80" w:rsidRDefault="00A64973" w:rsidP="00DC78B9">
            <w:pPr>
              <w:pStyle w:val="Ttuloprincipal"/>
              <w:jc w:val="left"/>
              <w:rPr>
                <w:sz w:val="26"/>
                <w:szCs w:val="26"/>
              </w:rPr>
            </w:pPr>
          </w:p>
          <w:p w14:paraId="5FA68033" w14:textId="77777777" w:rsidR="00DC78B9" w:rsidRPr="00761B80" w:rsidRDefault="00A36DDF" w:rsidP="00DC78B9">
            <w:pPr>
              <w:pStyle w:val="Ttuloprincipal"/>
              <w:jc w:val="left"/>
              <w:rPr>
                <w:sz w:val="26"/>
                <w:szCs w:val="26"/>
              </w:rPr>
            </w:pPr>
            <w:r w:rsidRPr="00761B80">
              <w:rPr>
                <w:sz w:val="26"/>
                <w:szCs w:val="26"/>
              </w:rPr>
              <w:t>LEDESMA SOCIEDAD ANÓNIMA AGRÍCOLA INDUSTRIAL</w:t>
            </w:r>
          </w:p>
          <w:p w14:paraId="119100B1" w14:textId="77777777" w:rsidR="00DC78B9" w:rsidRPr="00761B80" w:rsidRDefault="00DC78B9" w:rsidP="00DC78B9">
            <w:pPr>
              <w:pStyle w:val="Textoinfaud"/>
              <w:tabs>
                <w:tab w:val="clear" w:pos="720"/>
                <w:tab w:val="center" w:pos="7470"/>
              </w:tabs>
              <w:jc w:val="left"/>
              <w:rPr>
                <w:b/>
              </w:rPr>
            </w:pPr>
          </w:p>
          <w:p w14:paraId="02D449D1" w14:textId="633641CC" w:rsidR="00DC78B9" w:rsidRPr="00761B80" w:rsidRDefault="000903E4" w:rsidP="000903E4">
            <w:pPr>
              <w:pStyle w:val="Ttulonota"/>
              <w:jc w:val="left"/>
            </w:pPr>
            <w:r w:rsidRPr="00761B80">
              <w:rPr>
                <w:szCs w:val="22"/>
              </w:rPr>
              <w:t>Estados financie</w:t>
            </w:r>
            <w:r w:rsidR="00842777">
              <w:rPr>
                <w:szCs w:val="22"/>
              </w:rPr>
              <w:t>r</w:t>
            </w:r>
            <w:r w:rsidRPr="00761B80">
              <w:rPr>
                <w:szCs w:val="22"/>
              </w:rPr>
              <w:t xml:space="preserve">os condensados por el período intermedio de </w:t>
            </w:r>
            <w:r w:rsidR="00421F18">
              <w:rPr>
                <w:szCs w:val="22"/>
              </w:rPr>
              <w:t>tres</w:t>
            </w:r>
            <w:r w:rsidR="005E526E">
              <w:rPr>
                <w:szCs w:val="22"/>
              </w:rPr>
              <w:t xml:space="preserve"> meses</w:t>
            </w:r>
            <w:r w:rsidR="00793307" w:rsidRPr="00761B80">
              <w:rPr>
                <w:szCs w:val="22"/>
              </w:rPr>
              <w:t xml:space="preserve"> finalizado el </w:t>
            </w:r>
            <w:r w:rsidR="0025726B">
              <w:rPr>
                <w:szCs w:val="22"/>
              </w:rPr>
              <w:t>31</w:t>
            </w:r>
            <w:r w:rsidRPr="00761B80">
              <w:rPr>
                <w:szCs w:val="22"/>
              </w:rPr>
              <w:t xml:space="preserve"> de </w:t>
            </w:r>
            <w:r w:rsidR="0025726B">
              <w:rPr>
                <w:szCs w:val="22"/>
              </w:rPr>
              <w:t>agosto</w:t>
            </w:r>
            <w:r w:rsidRPr="00761B80">
              <w:rPr>
                <w:szCs w:val="22"/>
              </w:rPr>
              <w:t xml:space="preserve"> de 20</w:t>
            </w:r>
            <w:r w:rsidR="005E526E">
              <w:rPr>
                <w:szCs w:val="22"/>
              </w:rPr>
              <w:t>20</w:t>
            </w:r>
            <w:r w:rsidRPr="00761B80">
              <w:rPr>
                <w:szCs w:val="22"/>
              </w:rPr>
              <w:t>, juntamente con los Informes sobre Revisión de Período Intermedio</w:t>
            </w:r>
            <w:r w:rsidR="00A24C43">
              <w:rPr>
                <w:szCs w:val="22"/>
              </w:rPr>
              <w:t xml:space="preserve"> del Auditor</w:t>
            </w:r>
            <w:r w:rsidRPr="00761B80">
              <w:rPr>
                <w:szCs w:val="22"/>
              </w:rPr>
              <w:t xml:space="preserve"> y</w:t>
            </w:r>
            <w:r w:rsidR="00A24C43">
              <w:rPr>
                <w:szCs w:val="22"/>
              </w:rPr>
              <w:t xml:space="preserve"> el Informe</w:t>
            </w:r>
            <w:r w:rsidRPr="00761B80">
              <w:rPr>
                <w:szCs w:val="22"/>
              </w:rPr>
              <w:t xml:space="preserve"> de la Comisión Fiscalizadora</w:t>
            </w:r>
          </w:p>
        </w:tc>
      </w:tr>
    </w:tbl>
    <w:p w14:paraId="6A7359B9" w14:textId="77777777" w:rsidR="0049498D" w:rsidRPr="00761B80" w:rsidRDefault="0049498D" w:rsidP="00A36DDF">
      <w:pPr>
        <w:pStyle w:val="Tituloprincipal"/>
        <w:jc w:val="left"/>
        <w:rPr>
          <w:lang w:val="es-AR"/>
        </w:rPr>
      </w:pPr>
    </w:p>
    <w:p w14:paraId="6645F6E1" w14:textId="77777777" w:rsidR="00A61921" w:rsidRPr="00761B80" w:rsidRDefault="00A61921" w:rsidP="001A1051">
      <w:pPr>
        <w:pStyle w:val="Texto"/>
        <w:sectPr w:rsidR="00A61921" w:rsidRPr="00761B80" w:rsidSect="00325F7E">
          <w:pgSz w:w="12240" w:h="15840" w:code="1"/>
          <w:pgMar w:top="576" w:right="864" w:bottom="576" w:left="1728" w:header="432" w:footer="1008" w:gutter="0"/>
          <w:cols w:space="720"/>
        </w:sectPr>
      </w:pPr>
      <w:bookmarkStart w:id="0" w:name="_GoBack"/>
      <w:bookmarkEnd w:id="0"/>
    </w:p>
    <w:p w14:paraId="48426747" w14:textId="77777777" w:rsidR="00222F00" w:rsidRPr="00761B80" w:rsidRDefault="00222F00" w:rsidP="00565B19">
      <w:pPr>
        <w:pStyle w:val="Texto"/>
        <w:jc w:val="center"/>
      </w:pPr>
    </w:p>
    <w:p w14:paraId="3680D800" w14:textId="77777777" w:rsidR="00222F00" w:rsidRPr="00761B80" w:rsidRDefault="00222F00" w:rsidP="00565B19">
      <w:pPr>
        <w:pStyle w:val="Texto"/>
        <w:jc w:val="center"/>
      </w:pPr>
    </w:p>
    <w:p w14:paraId="07EB3D3D" w14:textId="07846929" w:rsidR="00222F00" w:rsidRPr="00761B80" w:rsidRDefault="0095668F" w:rsidP="00222F00">
      <w:pPr>
        <w:pStyle w:val="Tituloprincipal"/>
        <w:rPr>
          <w:lang w:val="es-AR"/>
        </w:rPr>
      </w:pPr>
      <w:r w:rsidRPr="00761B80">
        <w:rPr>
          <w:lang w:val="es-AR"/>
        </w:rPr>
        <w:t>RESEÑ</w:t>
      </w:r>
      <w:r w:rsidR="004D4090" w:rsidRPr="00761B80">
        <w:rPr>
          <w:lang w:val="es-AR"/>
        </w:rPr>
        <w:t>A INFORMATIVA</w:t>
      </w:r>
      <w:r w:rsidR="00F11499">
        <w:rPr>
          <w:lang w:val="es-AR"/>
        </w:rPr>
        <w:t xml:space="preserve"> AL </w:t>
      </w:r>
      <w:r w:rsidR="00E96425">
        <w:rPr>
          <w:lang w:val="es-AR"/>
        </w:rPr>
        <w:t xml:space="preserve">31 DE AGOSTO DE </w:t>
      </w:r>
      <w:r w:rsidR="00F11499">
        <w:rPr>
          <w:lang w:val="es-AR"/>
        </w:rPr>
        <w:t>20</w:t>
      </w:r>
      <w:r w:rsidR="00687A8F">
        <w:rPr>
          <w:lang w:val="es-AR"/>
        </w:rPr>
        <w:t>20</w:t>
      </w:r>
    </w:p>
    <w:p w14:paraId="6698FA57" w14:textId="77777777" w:rsidR="00222F00" w:rsidRPr="00761B80" w:rsidRDefault="00222F00" w:rsidP="001025A8">
      <w:pPr>
        <w:pStyle w:val="Texto"/>
        <w:jc w:val="center"/>
      </w:pPr>
    </w:p>
    <w:p w14:paraId="15C8C9C1" w14:textId="11E80FD3" w:rsidR="001025A8" w:rsidRPr="00761B80" w:rsidRDefault="009C1318" w:rsidP="001025A8">
      <w:pPr>
        <w:pStyle w:val="Texto"/>
        <w:jc w:val="center"/>
      </w:pPr>
      <w:r>
        <w:t>(</w:t>
      </w:r>
      <w:r w:rsidR="001025A8" w:rsidRPr="00761B80">
        <w:t>Expresada en miles de pesos</w:t>
      </w:r>
      <w:r>
        <w:t>)</w:t>
      </w:r>
    </w:p>
    <w:p w14:paraId="52F0A50A" w14:textId="77777777" w:rsidR="001025A8" w:rsidRPr="00761B80" w:rsidRDefault="001025A8" w:rsidP="001025A8">
      <w:pPr>
        <w:pStyle w:val="Texto"/>
        <w:jc w:val="center"/>
      </w:pPr>
    </w:p>
    <w:p w14:paraId="74F845C0" w14:textId="77777777" w:rsidR="001025A8" w:rsidRPr="00761B80" w:rsidRDefault="001025A8" w:rsidP="001025A8">
      <w:pPr>
        <w:pStyle w:val="Texto"/>
        <w:jc w:val="center"/>
      </w:pPr>
      <w:r w:rsidRPr="00761B80">
        <w:t>(Nota 2.2. a los Estados Financieros Consolidados Condensados de Ledesma S.A.A.I.)</w:t>
      </w:r>
    </w:p>
    <w:p w14:paraId="7398BDC6" w14:textId="66C69E30" w:rsidR="001025A8" w:rsidRDefault="001025A8" w:rsidP="00944092">
      <w:pPr>
        <w:pStyle w:val="Texto"/>
      </w:pPr>
    </w:p>
    <w:p w14:paraId="6CAF8F78" w14:textId="77777777" w:rsidR="00364D32" w:rsidRPr="00761B80" w:rsidRDefault="00364D32" w:rsidP="00944092">
      <w:pPr>
        <w:pStyle w:val="Texto"/>
      </w:pPr>
    </w:p>
    <w:p w14:paraId="45B54BD7" w14:textId="77777777" w:rsidR="00222F00" w:rsidRPr="00761B80" w:rsidRDefault="00222F00" w:rsidP="00944092">
      <w:pPr>
        <w:pStyle w:val="Texto"/>
      </w:pPr>
    </w:p>
    <w:p w14:paraId="572B5B22" w14:textId="77777777" w:rsidR="00222F00" w:rsidRPr="00761B80" w:rsidRDefault="001025A8" w:rsidP="00CA535C">
      <w:pPr>
        <w:pStyle w:val="Titulonota"/>
        <w:numPr>
          <w:ilvl w:val="0"/>
          <w:numId w:val="42"/>
        </w:numPr>
      </w:pPr>
      <w:r w:rsidRPr="00761B80">
        <w:t>BREVE COMENTARIO SOBRE LAS ACTIVIDADES DE LA EMPRESA INFORMACIÓN CONSOLIDADA</w:t>
      </w:r>
    </w:p>
    <w:p w14:paraId="35541400" w14:textId="77777777" w:rsidR="00222F00" w:rsidRPr="00761B80" w:rsidRDefault="00222F00" w:rsidP="00222F00">
      <w:pPr>
        <w:pStyle w:val="Texto"/>
      </w:pPr>
    </w:p>
    <w:p w14:paraId="75900602" w14:textId="7623C27D" w:rsidR="00AC040B" w:rsidRPr="00761B80" w:rsidRDefault="001025A8" w:rsidP="00AC040B">
      <w:pPr>
        <w:pStyle w:val="Texto"/>
      </w:pPr>
      <w:r w:rsidRPr="00761B80">
        <w:t xml:space="preserve">En el </w:t>
      </w:r>
      <w:r w:rsidR="00FF0D5D">
        <w:t xml:space="preserve">período de </w:t>
      </w:r>
      <w:r w:rsidR="00247D18">
        <w:t>tres</w:t>
      </w:r>
      <w:r w:rsidR="00FF0D5D">
        <w:t xml:space="preserve"> meses</w:t>
      </w:r>
      <w:r w:rsidR="00AC4005">
        <w:t xml:space="preserve"> </w:t>
      </w:r>
      <w:r w:rsidRPr="00761B80">
        <w:t xml:space="preserve">finalizado el </w:t>
      </w:r>
      <w:r w:rsidR="00247D18">
        <w:t>31</w:t>
      </w:r>
      <w:r w:rsidR="001B31FD">
        <w:t xml:space="preserve"> de </w:t>
      </w:r>
      <w:r w:rsidR="00247D18">
        <w:t>agosto</w:t>
      </w:r>
      <w:r w:rsidR="001B31FD">
        <w:t xml:space="preserve"> de 2020</w:t>
      </w:r>
      <w:r w:rsidRPr="00761B80">
        <w:t xml:space="preserve">, el Grupo Ledesma (Ledesma S.A.A.I. y controladas) obtuvo una </w:t>
      </w:r>
      <w:r w:rsidR="00FF0D5D">
        <w:t>ganancia</w:t>
      </w:r>
      <w:r w:rsidRPr="00761B80">
        <w:t xml:space="preserve"> neta del período por </w:t>
      </w:r>
      <w:r w:rsidR="00F04C3A">
        <w:t>121.155</w:t>
      </w:r>
      <w:r w:rsidRPr="00761B80">
        <w:t xml:space="preserve">, conformada principalmente por una ganancia operativa de </w:t>
      </w:r>
      <w:r w:rsidR="00F04C3A">
        <w:t>762.303</w:t>
      </w:r>
      <w:r w:rsidR="00AE0777">
        <w:t>,</w:t>
      </w:r>
      <w:r w:rsidRPr="00761B80">
        <w:t xml:space="preserve"> una pérdida asociada a resultados financieros por </w:t>
      </w:r>
      <w:r w:rsidR="00A60296">
        <w:t>(</w:t>
      </w:r>
      <w:r w:rsidR="00AE0777">
        <w:t>304.203</w:t>
      </w:r>
      <w:r w:rsidR="00A60296">
        <w:t>)</w:t>
      </w:r>
      <w:r w:rsidR="00AE0777">
        <w:t xml:space="preserve"> y una ganancia por participaciones en los resultados netos de asociadas y controladas por 17.302</w:t>
      </w:r>
      <w:r w:rsidRPr="00761B80">
        <w:t xml:space="preserve">. Las actividades desarrolladas por el Grupo Ledesma se mencionan en la nota 1 a los estados financieros consolidados condensados al </w:t>
      </w:r>
      <w:r w:rsidR="00247D18">
        <w:t>31</w:t>
      </w:r>
      <w:r w:rsidR="001B31FD">
        <w:t xml:space="preserve"> de </w:t>
      </w:r>
      <w:r w:rsidR="00247D18">
        <w:t>agosto</w:t>
      </w:r>
      <w:r w:rsidR="001B31FD">
        <w:t xml:space="preserve"> de 2020</w:t>
      </w:r>
      <w:r w:rsidRPr="00761B80">
        <w:t>.</w:t>
      </w:r>
    </w:p>
    <w:p w14:paraId="31437BE7" w14:textId="6B65E035" w:rsidR="00AC040B" w:rsidRDefault="00AC040B" w:rsidP="00AC040B">
      <w:pPr>
        <w:pStyle w:val="Texto"/>
        <w:numPr>
          <w:ilvl w:val="12"/>
          <w:numId w:val="0"/>
        </w:numPr>
        <w:ind w:left="432" w:hanging="432"/>
      </w:pPr>
    </w:p>
    <w:p w14:paraId="3E573CC7" w14:textId="77777777" w:rsidR="00364D32" w:rsidRPr="00761B80" w:rsidRDefault="00364D32" w:rsidP="00AC040B">
      <w:pPr>
        <w:pStyle w:val="Texto"/>
        <w:numPr>
          <w:ilvl w:val="12"/>
          <w:numId w:val="0"/>
        </w:numPr>
        <w:ind w:left="432" w:hanging="432"/>
      </w:pPr>
    </w:p>
    <w:p w14:paraId="04F52C75" w14:textId="6BC44982" w:rsidR="00222F00" w:rsidRPr="00761B80" w:rsidRDefault="001025A8" w:rsidP="00CA535C">
      <w:pPr>
        <w:pStyle w:val="Titulonota"/>
        <w:numPr>
          <w:ilvl w:val="0"/>
          <w:numId w:val="42"/>
        </w:numPr>
      </w:pPr>
      <w:r w:rsidRPr="00761B80">
        <w:t>ESTRUC</w:t>
      </w:r>
      <w:r w:rsidR="00442044" w:rsidRPr="00761B80">
        <w:t xml:space="preserve">TURA FINANCIERA CONSOLIDADA AL </w:t>
      </w:r>
      <w:r w:rsidR="00247D18">
        <w:t xml:space="preserve">31 </w:t>
      </w:r>
      <w:r w:rsidR="00E96425">
        <w:t xml:space="preserve">DE AGOSTO DE </w:t>
      </w:r>
      <w:r w:rsidR="00AB1DE2">
        <w:t>20</w:t>
      </w:r>
      <w:r w:rsidR="005943B0">
        <w:t>20</w:t>
      </w:r>
      <w:r w:rsidRPr="00761B80">
        <w:t xml:space="preserve"> COMPARATIVA CON </w:t>
      </w:r>
      <w:r w:rsidR="00F11499">
        <w:t>EL</w:t>
      </w:r>
      <w:r w:rsidR="00F11499" w:rsidRPr="00761B80">
        <w:t xml:space="preserve"> </w:t>
      </w:r>
      <w:r w:rsidRPr="00761B80">
        <w:t>MISMO PER</w:t>
      </w:r>
      <w:r w:rsidR="004A6DF1">
        <w:t>Í</w:t>
      </w:r>
      <w:r w:rsidRPr="00761B80">
        <w:t>ODO DE</w:t>
      </w:r>
      <w:r w:rsidR="00F11499">
        <w:t>L</w:t>
      </w:r>
      <w:r w:rsidRPr="00761B80">
        <w:t xml:space="preserve"> EJERCICIO ANTERIOR (Cifras expresadas en miles de pesos)</w:t>
      </w:r>
    </w:p>
    <w:p w14:paraId="4CB72852" w14:textId="77777777" w:rsidR="00CA2BAE" w:rsidRPr="00761B80" w:rsidRDefault="00CA2BAE" w:rsidP="00CA2BAE">
      <w:pPr>
        <w:pStyle w:val="Texto"/>
      </w:pPr>
    </w:p>
    <w:tbl>
      <w:tblPr>
        <w:tblW w:w="0" w:type="auto"/>
        <w:tblLayout w:type="fixed"/>
        <w:tblCellMar>
          <w:left w:w="0" w:type="dxa"/>
          <w:right w:w="0" w:type="dxa"/>
        </w:tblCellMar>
        <w:tblLook w:val="01E0" w:firstRow="1" w:lastRow="1" w:firstColumn="1" w:lastColumn="1" w:noHBand="0" w:noVBand="0"/>
      </w:tblPr>
      <w:tblGrid>
        <w:gridCol w:w="5040"/>
        <w:gridCol w:w="1440"/>
        <w:gridCol w:w="113"/>
        <w:gridCol w:w="1440"/>
      </w:tblGrid>
      <w:tr w:rsidR="00687A8F" w:rsidRPr="00761B80" w14:paraId="244FE53E" w14:textId="77777777" w:rsidTr="00AB1DE2">
        <w:tc>
          <w:tcPr>
            <w:tcW w:w="5040" w:type="dxa"/>
            <w:tcBorders>
              <w:top w:val="nil"/>
              <w:left w:val="nil"/>
              <w:bottom w:val="nil"/>
              <w:right w:val="nil"/>
            </w:tcBorders>
            <w:vAlign w:val="bottom"/>
          </w:tcPr>
          <w:p w14:paraId="2992A4E3" w14:textId="77777777" w:rsidR="00687A8F" w:rsidRPr="00761B80" w:rsidRDefault="00687A8F" w:rsidP="00687A8F">
            <w:pPr>
              <w:pStyle w:val="Texto"/>
              <w:rPr>
                <w:b/>
              </w:rPr>
            </w:pPr>
          </w:p>
        </w:tc>
        <w:tc>
          <w:tcPr>
            <w:tcW w:w="1440" w:type="dxa"/>
            <w:tcBorders>
              <w:top w:val="nil"/>
              <w:left w:val="nil"/>
              <w:bottom w:val="single" w:sz="6" w:space="0" w:color="auto"/>
              <w:right w:val="nil"/>
            </w:tcBorders>
            <w:vAlign w:val="bottom"/>
          </w:tcPr>
          <w:p w14:paraId="79CC5CCC" w14:textId="3B753F42" w:rsidR="00687A8F" w:rsidRPr="00761B80" w:rsidRDefault="00CB6263" w:rsidP="00687A8F">
            <w:pPr>
              <w:pStyle w:val="Texto"/>
              <w:jc w:val="center"/>
              <w:rPr>
                <w:b/>
              </w:rPr>
            </w:pPr>
            <w:r>
              <w:rPr>
                <w:b/>
              </w:rPr>
              <w:t>31</w:t>
            </w:r>
            <w:r w:rsidR="00687A8F">
              <w:rPr>
                <w:b/>
              </w:rPr>
              <w:t>/0</w:t>
            </w:r>
            <w:r>
              <w:rPr>
                <w:b/>
              </w:rPr>
              <w:t>8</w:t>
            </w:r>
            <w:r w:rsidR="00687A8F">
              <w:rPr>
                <w:b/>
              </w:rPr>
              <w:t>/2020</w:t>
            </w:r>
          </w:p>
        </w:tc>
        <w:tc>
          <w:tcPr>
            <w:tcW w:w="113" w:type="dxa"/>
            <w:tcBorders>
              <w:top w:val="nil"/>
              <w:left w:val="nil"/>
              <w:right w:val="nil"/>
            </w:tcBorders>
            <w:vAlign w:val="bottom"/>
          </w:tcPr>
          <w:p w14:paraId="3010F120" w14:textId="77777777" w:rsidR="00687A8F" w:rsidRPr="00761B80" w:rsidRDefault="00687A8F" w:rsidP="00687A8F">
            <w:pPr>
              <w:pStyle w:val="Texto"/>
              <w:jc w:val="center"/>
              <w:rPr>
                <w:b/>
              </w:rPr>
            </w:pPr>
          </w:p>
        </w:tc>
        <w:tc>
          <w:tcPr>
            <w:tcW w:w="1440" w:type="dxa"/>
            <w:tcBorders>
              <w:top w:val="nil"/>
              <w:left w:val="nil"/>
              <w:bottom w:val="single" w:sz="6" w:space="0" w:color="auto"/>
              <w:right w:val="nil"/>
            </w:tcBorders>
            <w:vAlign w:val="bottom"/>
          </w:tcPr>
          <w:p w14:paraId="14FF2B93" w14:textId="4FD0EB80" w:rsidR="00687A8F" w:rsidRPr="00761B80" w:rsidRDefault="00CB6263" w:rsidP="00687A8F">
            <w:pPr>
              <w:pStyle w:val="Texto"/>
              <w:jc w:val="center"/>
              <w:rPr>
                <w:b/>
              </w:rPr>
            </w:pPr>
            <w:r>
              <w:rPr>
                <w:b/>
              </w:rPr>
              <w:t>31</w:t>
            </w:r>
            <w:r w:rsidR="001B31FD">
              <w:rPr>
                <w:b/>
              </w:rPr>
              <w:t>/0</w:t>
            </w:r>
            <w:r w:rsidR="00734BC8">
              <w:rPr>
                <w:b/>
              </w:rPr>
              <w:t>8</w:t>
            </w:r>
            <w:r w:rsidR="001B31FD">
              <w:rPr>
                <w:b/>
              </w:rPr>
              <w:t>/20</w:t>
            </w:r>
            <w:r w:rsidR="00734BC8">
              <w:rPr>
                <w:b/>
              </w:rPr>
              <w:t>19</w:t>
            </w:r>
          </w:p>
        </w:tc>
      </w:tr>
      <w:tr w:rsidR="00AB1DE2" w:rsidRPr="00761B80" w14:paraId="68AF80BA" w14:textId="77777777" w:rsidTr="00AB1DE2">
        <w:tc>
          <w:tcPr>
            <w:tcW w:w="5040" w:type="dxa"/>
            <w:tcBorders>
              <w:left w:val="nil"/>
              <w:bottom w:val="nil"/>
              <w:right w:val="nil"/>
            </w:tcBorders>
            <w:vAlign w:val="bottom"/>
          </w:tcPr>
          <w:p w14:paraId="281A53DE" w14:textId="77777777" w:rsidR="00AB1DE2" w:rsidRPr="00761B80" w:rsidRDefault="00AB1DE2" w:rsidP="00CA2BAE">
            <w:pPr>
              <w:pStyle w:val="Texto"/>
            </w:pPr>
          </w:p>
        </w:tc>
        <w:tc>
          <w:tcPr>
            <w:tcW w:w="1440" w:type="dxa"/>
            <w:tcBorders>
              <w:left w:val="nil"/>
              <w:bottom w:val="nil"/>
              <w:right w:val="nil"/>
            </w:tcBorders>
            <w:vAlign w:val="bottom"/>
          </w:tcPr>
          <w:p w14:paraId="1510250C" w14:textId="77777777" w:rsidR="00AB1DE2" w:rsidRPr="00761B80" w:rsidRDefault="00AB1DE2" w:rsidP="00CA2BAE">
            <w:pPr>
              <w:pStyle w:val="Texto"/>
            </w:pPr>
          </w:p>
        </w:tc>
        <w:tc>
          <w:tcPr>
            <w:tcW w:w="113" w:type="dxa"/>
            <w:tcBorders>
              <w:left w:val="nil"/>
              <w:bottom w:val="nil"/>
              <w:right w:val="nil"/>
            </w:tcBorders>
            <w:vAlign w:val="bottom"/>
          </w:tcPr>
          <w:p w14:paraId="2769F615" w14:textId="77777777" w:rsidR="00AB1DE2" w:rsidRPr="00761B80" w:rsidRDefault="00AB1DE2" w:rsidP="00CA2BAE">
            <w:pPr>
              <w:pStyle w:val="Texto"/>
            </w:pPr>
          </w:p>
        </w:tc>
        <w:tc>
          <w:tcPr>
            <w:tcW w:w="1440" w:type="dxa"/>
            <w:tcBorders>
              <w:left w:val="nil"/>
              <w:bottom w:val="nil"/>
              <w:right w:val="nil"/>
            </w:tcBorders>
            <w:vAlign w:val="bottom"/>
          </w:tcPr>
          <w:p w14:paraId="27124A5D" w14:textId="77777777" w:rsidR="00AB1DE2" w:rsidRPr="00761B80" w:rsidRDefault="00AB1DE2" w:rsidP="007864A9">
            <w:pPr>
              <w:pStyle w:val="Texto"/>
              <w:tabs>
                <w:tab w:val="decimal" w:pos="1275"/>
              </w:tabs>
            </w:pPr>
          </w:p>
        </w:tc>
      </w:tr>
      <w:tr w:rsidR="00AB1DE2" w:rsidRPr="00761B80" w14:paraId="6FB8DAB3" w14:textId="77777777" w:rsidTr="00AB1DE2">
        <w:tc>
          <w:tcPr>
            <w:tcW w:w="5040" w:type="dxa"/>
            <w:tcBorders>
              <w:top w:val="nil"/>
              <w:left w:val="nil"/>
              <w:bottom w:val="nil"/>
              <w:right w:val="nil"/>
            </w:tcBorders>
            <w:vAlign w:val="bottom"/>
          </w:tcPr>
          <w:p w14:paraId="2FEA507D" w14:textId="77777777" w:rsidR="00AB1DE2" w:rsidRPr="00761B80" w:rsidRDefault="00AB1DE2" w:rsidP="001025A8">
            <w:pPr>
              <w:pStyle w:val="Texto"/>
              <w:jc w:val="left"/>
            </w:pPr>
            <w:r w:rsidRPr="00761B80">
              <w:t>Activo no corriente</w:t>
            </w:r>
          </w:p>
        </w:tc>
        <w:tc>
          <w:tcPr>
            <w:tcW w:w="1440" w:type="dxa"/>
            <w:tcBorders>
              <w:left w:val="nil"/>
              <w:bottom w:val="nil"/>
              <w:right w:val="nil"/>
            </w:tcBorders>
            <w:vAlign w:val="bottom"/>
          </w:tcPr>
          <w:p w14:paraId="4B1E9AFC" w14:textId="287C64F5" w:rsidR="00AB1DE2" w:rsidRPr="00761B80" w:rsidRDefault="00C746FA" w:rsidP="001025A8">
            <w:pPr>
              <w:pStyle w:val="Texto"/>
              <w:tabs>
                <w:tab w:val="decimal" w:pos="1275"/>
              </w:tabs>
            </w:pPr>
            <w:r>
              <w:t>12.89</w:t>
            </w:r>
            <w:r w:rsidR="00040264">
              <w:t>3.461</w:t>
            </w:r>
          </w:p>
        </w:tc>
        <w:tc>
          <w:tcPr>
            <w:tcW w:w="113" w:type="dxa"/>
            <w:tcBorders>
              <w:left w:val="nil"/>
              <w:bottom w:val="nil"/>
              <w:right w:val="nil"/>
            </w:tcBorders>
            <w:vAlign w:val="bottom"/>
          </w:tcPr>
          <w:p w14:paraId="702C8BA3"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77F5E11A" w14:textId="1CE77008" w:rsidR="00AB1DE2" w:rsidRPr="00761B80" w:rsidRDefault="00734BC8" w:rsidP="001025A8">
            <w:pPr>
              <w:pStyle w:val="Texto"/>
              <w:tabs>
                <w:tab w:val="decimal" w:pos="1275"/>
              </w:tabs>
            </w:pPr>
            <w:r>
              <w:t>12.203.712</w:t>
            </w:r>
          </w:p>
        </w:tc>
      </w:tr>
      <w:tr w:rsidR="00AB1DE2" w:rsidRPr="00761B80" w14:paraId="5BE6558B" w14:textId="77777777" w:rsidTr="00AB1DE2">
        <w:tc>
          <w:tcPr>
            <w:tcW w:w="5040" w:type="dxa"/>
            <w:tcBorders>
              <w:top w:val="nil"/>
              <w:left w:val="nil"/>
              <w:bottom w:val="nil"/>
              <w:right w:val="nil"/>
            </w:tcBorders>
            <w:vAlign w:val="bottom"/>
          </w:tcPr>
          <w:p w14:paraId="21AAF067" w14:textId="77777777" w:rsidR="00AB1DE2" w:rsidRPr="00761B80" w:rsidRDefault="00AB1DE2" w:rsidP="001025A8">
            <w:pPr>
              <w:pStyle w:val="Texto"/>
              <w:jc w:val="left"/>
            </w:pPr>
            <w:r w:rsidRPr="00761B80">
              <w:t>Activo corriente</w:t>
            </w:r>
          </w:p>
        </w:tc>
        <w:tc>
          <w:tcPr>
            <w:tcW w:w="1440" w:type="dxa"/>
            <w:tcBorders>
              <w:left w:val="nil"/>
              <w:bottom w:val="nil"/>
              <w:right w:val="nil"/>
            </w:tcBorders>
            <w:vAlign w:val="bottom"/>
          </w:tcPr>
          <w:p w14:paraId="35D55E22" w14:textId="599CEFC2" w:rsidR="00AB1DE2" w:rsidRPr="00761B80" w:rsidRDefault="00C746FA" w:rsidP="001025A8">
            <w:pPr>
              <w:pStyle w:val="Texto"/>
              <w:tabs>
                <w:tab w:val="decimal" w:pos="1275"/>
              </w:tabs>
            </w:pPr>
            <w:r>
              <w:t>17.29</w:t>
            </w:r>
            <w:r w:rsidR="00040264">
              <w:t>5.890</w:t>
            </w:r>
          </w:p>
        </w:tc>
        <w:tc>
          <w:tcPr>
            <w:tcW w:w="113" w:type="dxa"/>
            <w:tcBorders>
              <w:left w:val="nil"/>
              <w:bottom w:val="nil"/>
              <w:right w:val="nil"/>
            </w:tcBorders>
            <w:vAlign w:val="bottom"/>
          </w:tcPr>
          <w:p w14:paraId="55891977"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07A2BF47" w14:textId="75C1B746" w:rsidR="00AB1DE2" w:rsidRPr="00761B80" w:rsidRDefault="00734BC8" w:rsidP="001025A8">
            <w:pPr>
              <w:pStyle w:val="Texto"/>
              <w:tabs>
                <w:tab w:val="decimal" w:pos="1275"/>
              </w:tabs>
            </w:pPr>
            <w:r>
              <w:t>20.886.331</w:t>
            </w:r>
          </w:p>
        </w:tc>
      </w:tr>
      <w:tr w:rsidR="00AB1DE2" w:rsidRPr="00761B80" w14:paraId="136596A0" w14:textId="77777777" w:rsidTr="00AB1DE2">
        <w:tc>
          <w:tcPr>
            <w:tcW w:w="5040" w:type="dxa"/>
            <w:tcBorders>
              <w:top w:val="nil"/>
              <w:left w:val="nil"/>
              <w:bottom w:val="nil"/>
              <w:right w:val="nil"/>
            </w:tcBorders>
            <w:vAlign w:val="bottom"/>
          </w:tcPr>
          <w:p w14:paraId="2E6CA477" w14:textId="77777777" w:rsidR="00AB1DE2" w:rsidRPr="00761B80" w:rsidRDefault="00AB1DE2" w:rsidP="001025A8">
            <w:pPr>
              <w:pStyle w:val="Texto"/>
              <w:jc w:val="left"/>
            </w:pPr>
            <w:r w:rsidRPr="00761B80">
              <w:t>Activo disponible para la venta</w:t>
            </w:r>
          </w:p>
        </w:tc>
        <w:tc>
          <w:tcPr>
            <w:tcW w:w="1440" w:type="dxa"/>
            <w:tcBorders>
              <w:top w:val="nil"/>
              <w:left w:val="nil"/>
              <w:bottom w:val="single" w:sz="6" w:space="0" w:color="auto"/>
              <w:right w:val="nil"/>
            </w:tcBorders>
            <w:vAlign w:val="bottom"/>
          </w:tcPr>
          <w:p w14:paraId="18EE4372" w14:textId="2FB82415" w:rsidR="00AB1DE2" w:rsidRPr="00761B80" w:rsidRDefault="00C746FA" w:rsidP="001025A8">
            <w:pPr>
              <w:pStyle w:val="Texto"/>
              <w:tabs>
                <w:tab w:val="decimal" w:pos="1275"/>
              </w:tabs>
            </w:pPr>
            <w:r>
              <w:t>1.740.694</w:t>
            </w:r>
          </w:p>
        </w:tc>
        <w:tc>
          <w:tcPr>
            <w:tcW w:w="113" w:type="dxa"/>
            <w:tcBorders>
              <w:top w:val="nil"/>
              <w:left w:val="nil"/>
              <w:right w:val="nil"/>
            </w:tcBorders>
            <w:vAlign w:val="bottom"/>
          </w:tcPr>
          <w:p w14:paraId="079E3A91" w14:textId="77777777" w:rsidR="00AB1DE2" w:rsidRPr="00761B80" w:rsidRDefault="00AB1DE2" w:rsidP="001025A8">
            <w:pPr>
              <w:pStyle w:val="Texto"/>
              <w:tabs>
                <w:tab w:val="decimal" w:pos="1275"/>
              </w:tabs>
            </w:pPr>
          </w:p>
        </w:tc>
        <w:tc>
          <w:tcPr>
            <w:tcW w:w="1440" w:type="dxa"/>
            <w:tcBorders>
              <w:top w:val="nil"/>
              <w:left w:val="nil"/>
              <w:bottom w:val="single" w:sz="6" w:space="0" w:color="auto"/>
              <w:right w:val="nil"/>
            </w:tcBorders>
            <w:vAlign w:val="bottom"/>
          </w:tcPr>
          <w:p w14:paraId="5C399175" w14:textId="23A0E680" w:rsidR="00AB1DE2" w:rsidRPr="00761B80" w:rsidRDefault="00C746FA" w:rsidP="001025A8">
            <w:pPr>
              <w:pStyle w:val="Texto"/>
              <w:tabs>
                <w:tab w:val="decimal" w:pos="1275"/>
              </w:tabs>
            </w:pPr>
            <w:r>
              <w:t>1.</w:t>
            </w:r>
            <w:r w:rsidR="00734BC8">
              <w:t>572.346</w:t>
            </w:r>
          </w:p>
        </w:tc>
      </w:tr>
      <w:tr w:rsidR="00AB1DE2" w:rsidRPr="00761B80" w14:paraId="4AB50DCD" w14:textId="77777777" w:rsidTr="00AB1DE2">
        <w:tc>
          <w:tcPr>
            <w:tcW w:w="5040" w:type="dxa"/>
            <w:tcBorders>
              <w:top w:val="nil"/>
              <w:left w:val="nil"/>
              <w:bottom w:val="nil"/>
              <w:right w:val="nil"/>
            </w:tcBorders>
            <w:vAlign w:val="bottom"/>
          </w:tcPr>
          <w:p w14:paraId="3B5040A8" w14:textId="77777777" w:rsidR="00AB1DE2" w:rsidRPr="00761B80" w:rsidRDefault="00AB1DE2" w:rsidP="001025A8">
            <w:pPr>
              <w:pStyle w:val="Texto"/>
              <w:jc w:val="left"/>
              <w:rPr>
                <w:b/>
              </w:rPr>
            </w:pPr>
            <w:r w:rsidRPr="00761B80">
              <w:rPr>
                <w:b/>
              </w:rPr>
              <w:t>Total de activos</w:t>
            </w:r>
          </w:p>
        </w:tc>
        <w:tc>
          <w:tcPr>
            <w:tcW w:w="1440" w:type="dxa"/>
            <w:tcBorders>
              <w:top w:val="single" w:sz="6" w:space="0" w:color="auto"/>
              <w:left w:val="nil"/>
              <w:bottom w:val="double" w:sz="6" w:space="0" w:color="auto"/>
              <w:right w:val="nil"/>
            </w:tcBorders>
            <w:vAlign w:val="bottom"/>
          </w:tcPr>
          <w:p w14:paraId="10CD4048" w14:textId="12FCB648" w:rsidR="00AB1DE2" w:rsidRPr="00770A00" w:rsidRDefault="00C746FA" w:rsidP="001025A8">
            <w:pPr>
              <w:pStyle w:val="Texto"/>
              <w:tabs>
                <w:tab w:val="decimal" w:pos="1275"/>
              </w:tabs>
              <w:rPr>
                <w:b/>
                <w:bCs/>
              </w:rPr>
            </w:pPr>
            <w:r w:rsidRPr="00770A00">
              <w:rPr>
                <w:b/>
                <w:bCs/>
              </w:rPr>
              <w:t>31.930.045</w:t>
            </w:r>
          </w:p>
        </w:tc>
        <w:tc>
          <w:tcPr>
            <w:tcW w:w="113" w:type="dxa"/>
            <w:tcBorders>
              <w:left w:val="nil"/>
              <w:right w:val="nil"/>
            </w:tcBorders>
            <w:vAlign w:val="bottom"/>
          </w:tcPr>
          <w:p w14:paraId="2D27B611" w14:textId="77777777" w:rsidR="00AB1DE2" w:rsidRPr="00770A00" w:rsidRDefault="00AB1DE2" w:rsidP="001025A8">
            <w:pPr>
              <w:pStyle w:val="Texto"/>
              <w:tabs>
                <w:tab w:val="decimal" w:pos="1275"/>
              </w:tabs>
              <w:rPr>
                <w:b/>
                <w:bCs/>
              </w:rPr>
            </w:pPr>
          </w:p>
        </w:tc>
        <w:tc>
          <w:tcPr>
            <w:tcW w:w="1440" w:type="dxa"/>
            <w:tcBorders>
              <w:top w:val="single" w:sz="6" w:space="0" w:color="auto"/>
              <w:left w:val="nil"/>
              <w:bottom w:val="double" w:sz="6" w:space="0" w:color="auto"/>
              <w:right w:val="nil"/>
            </w:tcBorders>
            <w:vAlign w:val="bottom"/>
          </w:tcPr>
          <w:p w14:paraId="67806E95" w14:textId="6EB78FE5" w:rsidR="00AB1DE2" w:rsidRPr="00770A00" w:rsidRDefault="00734BC8" w:rsidP="001025A8">
            <w:pPr>
              <w:pStyle w:val="Texto"/>
              <w:tabs>
                <w:tab w:val="decimal" w:pos="1275"/>
              </w:tabs>
              <w:rPr>
                <w:b/>
                <w:bCs/>
              </w:rPr>
            </w:pPr>
            <w:r>
              <w:rPr>
                <w:b/>
                <w:bCs/>
              </w:rPr>
              <w:t>34.662.389</w:t>
            </w:r>
          </w:p>
        </w:tc>
      </w:tr>
      <w:tr w:rsidR="00AB1DE2" w:rsidRPr="00761B80" w14:paraId="33B6D404" w14:textId="77777777" w:rsidTr="00AB1DE2">
        <w:tc>
          <w:tcPr>
            <w:tcW w:w="5040" w:type="dxa"/>
            <w:tcBorders>
              <w:top w:val="nil"/>
              <w:left w:val="nil"/>
              <w:bottom w:val="nil"/>
              <w:right w:val="nil"/>
            </w:tcBorders>
            <w:vAlign w:val="bottom"/>
          </w:tcPr>
          <w:p w14:paraId="1EDF50B5" w14:textId="19EC3B62" w:rsidR="00AB1DE2" w:rsidRPr="00761B80" w:rsidRDefault="00AB1DE2" w:rsidP="001025A8">
            <w:pPr>
              <w:pStyle w:val="Texto"/>
              <w:jc w:val="left"/>
            </w:pPr>
          </w:p>
        </w:tc>
        <w:tc>
          <w:tcPr>
            <w:tcW w:w="1440" w:type="dxa"/>
            <w:tcBorders>
              <w:top w:val="double" w:sz="6" w:space="0" w:color="auto"/>
              <w:left w:val="nil"/>
              <w:bottom w:val="nil"/>
              <w:right w:val="nil"/>
            </w:tcBorders>
            <w:vAlign w:val="bottom"/>
          </w:tcPr>
          <w:p w14:paraId="7828046B" w14:textId="77777777" w:rsidR="00AB1DE2" w:rsidRPr="00761B80" w:rsidRDefault="00AB1DE2" w:rsidP="001025A8">
            <w:pPr>
              <w:pStyle w:val="Texto"/>
              <w:tabs>
                <w:tab w:val="decimal" w:pos="1275"/>
              </w:tabs>
            </w:pPr>
          </w:p>
        </w:tc>
        <w:tc>
          <w:tcPr>
            <w:tcW w:w="113" w:type="dxa"/>
            <w:tcBorders>
              <w:left w:val="nil"/>
              <w:bottom w:val="nil"/>
              <w:right w:val="nil"/>
            </w:tcBorders>
            <w:vAlign w:val="bottom"/>
          </w:tcPr>
          <w:p w14:paraId="323E86D1" w14:textId="77777777" w:rsidR="00AB1DE2" w:rsidRPr="00761B80" w:rsidRDefault="00AB1DE2" w:rsidP="001025A8">
            <w:pPr>
              <w:pStyle w:val="Texto"/>
              <w:tabs>
                <w:tab w:val="decimal" w:pos="1275"/>
              </w:tabs>
            </w:pPr>
          </w:p>
        </w:tc>
        <w:tc>
          <w:tcPr>
            <w:tcW w:w="1440" w:type="dxa"/>
            <w:tcBorders>
              <w:top w:val="double" w:sz="6" w:space="0" w:color="auto"/>
              <w:left w:val="nil"/>
              <w:bottom w:val="nil"/>
              <w:right w:val="nil"/>
            </w:tcBorders>
            <w:vAlign w:val="bottom"/>
          </w:tcPr>
          <w:p w14:paraId="23C6C2D7" w14:textId="77777777" w:rsidR="00AB1DE2" w:rsidRPr="00761B80" w:rsidRDefault="00AB1DE2" w:rsidP="001025A8">
            <w:pPr>
              <w:pStyle w:val="Texto"/>
              <w:tabs>
                <w:tab w:val="decimal" w:pos="1275"/>
              </w:tabs>
            </w:pPr>
          </w:p>
        </w:tc>
      </w:tr>
      <w:tr w:rsidR="00AB1DE2" w:rsidRPr="00761B80" w14:paraId="71B35D23" w14:textId="77777777" w:rsidTr="00AB1DE2">
        <w:tc>
          <w:tcPr>
            <w:tcW w:w="5040" w:type="dxa"/>
            <w:tcBorders>
              <w:top w:val="nil"/>
              <w:left w:val="nil"/>
              <w:bottom w:val="nil"/>
              <w:right w:val="nil"/>
            </w:tcBorders>
            <w:vAlign w:val="bottom"/>
          </w:tcPr>
          <w:p w14:paraId="60016C42" w14:textId="23DE3E63" w:rsidR="00AB1DE2" w:rsidRPr="00761B80" w:rsidRDefault="00AB1DE2" w:rsidP="001025A8">
            <w:pPr>
              <w:pStyle w:val="Texto"/>
              <w:jc w:val="left"/>
            </w:pPr>
            <w:r w:rsidRPr="00761B80">
              <w:t xml:space="preserve">Patrimonio </w:t>
            </w:r>
            <w:r w:rsidR="00F46CDD">
              <w:t>Neto</w:t>
            </w:r>
          </w:p>
        </w:tc>
        <w:tc>
          <w:tcPr>
            <w:tcW w:w="1440" w:type="dxa"/>
            <w:tcBorders>
              <w:left w:val="nil"/>
              <w:bottom w:val="nil"/>
              <w:right w:val="nil"/>
            </w:tcBorders>
            <w:vAlign w:val="bottom"/>
          </w:tcPr>
          <w:p w14:paraId="31A2FFE3" w14:textId="23D9399F" w:rsidR="00AB1DE2" w:rsidRPr="00761B80" w:rsidRDefault="00C746FA" w:rsidP="001025A8">
            <w:pPr>
              <w:pStyle w:val="Texto"/>
              <w:tabs>
                <w:tab w:val="decimal" w:pos="1275"/>
              </w:tabs>
            </w:pPr>
            <w:r>
              <w:t>9.344.420</w:t>
            </w:r>
          </w:p>
        </w:tc>
        <w:tc>
          <w:tcPr>
            <w:tcW w:w="113" w:type="dxa"/>
            <w:tcBorders>
              <w:left w:val="nil"/>
              <w:bottom w:val="nil"/>
              <w:right w:val="nil"/>
            </w:tcBorders>
            <w:vAlign w:val="bottom"/>
          </w:tcPr>
          <w:p w14:paraId="553F6E1F"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7D70801D" w14:textId="13182467" w:rsidR="00AB1DE2" w:rsidRPr="00761B80" w:rsidRDefault="00734BC8" w:rsidP="001025A8">
            <w:pPr>
              <w:pStyle w:val="Texto"/>
              <w:tabs>
                <w:tab w:val="decimal" w:pos="1275"/>
              </w:tabs>
            </w:pPr>
            <w:r>
              <w:t>6.907.096</w:t>
            </w:r>
          </w:p>
        </w:tc>
      </w:tr>
      <w:tr w:rsidR="00AB1DE2" w:rsidRPr="00761B80" w14:paraId="435F061B" w14:textId="77777777" w:rsidTr="00AB1DE2">
        <w:tc>
          <w:tcPr>
            <w:tcW w:w="5040" w:type="dxa"/>
            <w:tcBorders>
              <w:top w:val="nil"/>
              <w:left w:val="nil"/>
              <w:bottom w:val="nil"/>
              <w:right w:val="nil"/>
            </w:tcBorders>
            <w:vAlign w:val="bottom"/>
          </w:tcPr>
          <w:p w14:paraId="09090E37" w14:textId="77777777" w:rsidR="00AB1DE2" w:rsidRPr="00761B80" w:rsidRDefault="00AB1DE2" w:rsidP="001025A8">
            <w:pPr>
              <w:pStyle w:val="Texto"/>
              <w:jc w:val="left"/>
            </w:pPr>
            <w:r w:rsidRPr="00761B80">
              <w:t>Pasivo no corriente</w:t>
            </w:r>
          </w:p>
        </w:tc>
        <w:tc>
          <w:tcPr>
            <w:tcW w:w="1440" w:type="dxa"/>
            <w:tcBorders>
              <w:left w:val="nil"/>
              <w:bottom w:val="nil"/>
              <w:right w:val="nil"/>
            </w:tcBorders>
            <w:vAlign w:val="bottom"/>
          </w:tcPr>
          <w:p w14:paraId="3B730941" w14:textId="74320657" w:rsidR="00AB1DE2" w:rsidRPr="00761B80" w:rsidRDefault="00C746FA" w:rsidP="001025A8">
            <w:pPr>
              <w:pStyle w:val="Texto"/>
              <w:tabs>
                <w:tab w:val="decimal" w:pos="1275"/>
              </w:tabs>
            </w:pPr>
            <w:r>
              <w:t>8.928.660</w:t>
            </w:r>
          </w:p>
        </w:tc>
        <w:tc>
          <w:tcPr>
            <w:tcW w:w="113" w:type="dxa"/>
            <w:tcBorders>
              <w:left w:val="nil"/>
              <w:bottom w:val="nil"/>
              <w:right w:val="nil"/>
            </w:tcBorders>
            <w:vAlign w:val="bottom"/>
          </w:tcPr>
          <w:p w14:paraId="4736E212"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1F8BB61E" w14:textId="20393F96" w:rsidR="00AB1DE2" w:rsidRPr="00761B80" w:rsidRDefault="00734BC8" w:rsidP="001025A8">
            <w:pPr>
              <w:pStyle w:val="Texto"/>
              <w:tabs>
                <w:tab w:val="decimal" w:pos="1275"/>
              </w:tabs>
            </w:pPr>
            <w:r>
              <w:t>8.909.767</w:t>
            </w:r>
          </w:p>
        </w:tc>
      </w:tr>
      <w:tr w:rsidR="00AB1DE2" w:rsidRPr="00761B80" w14:paraId="6F9078B9" w14:textId="77777777" w:rsidTr="00AB1DE2">
        <w:tc>
          <w:tcPr>
            <w:tcW w:w="5040" w:type="dxa"/>
            <w:tcBorders>
              <w:top w:val="nil"/>
              <w:left w:val="nil"/>
              <w:bottom w:val="nil"/>
              <w:right w:val="nil"/>
            </w:tcBorders>
            <w:vAlign w:val="bottom"/>
          </w:tcPr>
          <w:p w14:paraId="2F7A1140" w14:textId="77777777" w:rsidR="00AB1DE2" w:rsidRPr="00761B80" w:rsidRDefault="00AB1DE2" w:rsidP="001025A8">
            <w:pPr>
              <w:pStyle w:val="Texto"/>
              <w:jc w:val="left"/>
            </w:pPr>
            <w:r w:rsidRPr="00761B80">
              <w:t>Pasivo corriente</w:t>
            </w:r>
          </w:p>
        </w:tc>
        <w:tc>
          <w:tcPr>
            <w:tcW w:w="1440" w:type="dxa"/>
            <w:tcBorders>
              <w:left w:val="nil"/>
              <w:bottom w:val="nil"/>
              <w:right w:val="nil"/>
            </w:tcBorders>
            <w:vAlign w:val="bottom"/>
          </w:tcPr>
          <w:p w14:paraId="78F49D1D" w14:textId="72392E23" w:rsidR="00AB1DE2" w:rsidRPr="00761B80" w:rsidRDefault="00C746FA" w:rsidP="001025A8">
            <w:pPr>
              <w:pStyle w:val="Texto"/>
              <w:tabs>
                <w:tab w:val="decimal" w:pos="1275"/>
              </w:tabs>
            </w:pPr>
            <w:r>
              <w:t>13.656.965</w:t>
            </w:r>
          </w:p>
        </w:tc>
        <w:tc>
          <w:tcPr>
            <w:tcW w:w="113" w:type="dxa"/>
            <w:tcBorders>
              <w:left w:val="nil"/>
              <w:bottom w:val="nil"/>
              <w:right w:val="nil"/>
            </w:tcBorders>
            <w:vAlign w:val="bottom"/>
          </w:tcPr>
          <w:p w14:paraId="5B3C4BB5"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3331476E" w14:textId="4F4931DC" w:rsidR="00AB1DE2" w:rsidRPr="00761B80" w:rsidRDefault="00734BC8" w:rsidP="001025A8">
            <w:pPr>
              <w:pStyle w:val="Texto"/>
              <w:tabs>
                <w:tab w:val="decimal" w:pos="1275"/>
              </w:tabs>
            </w:pPr>
            <w:r>
              <w:t>18.845.526</w:t>
            </w:r>
          </w:p>
        </w:tc>
      </w:tr>
      <w:tr w:rsidR="00AB1DE2" w:rsidRPr="00761B80" w14:paraId="1F4963C3" w14:textId="77777777" w:rsidTr="00AB1DE2">
        <w:tc>
          <w:tcPr>
            <w:tcW w:w="5040" w:type="dxa"/>
            <w:tcBorders>
              <w:top w:val="nil"/>
              <w:left w:val="nil"/>
              <w:bottom w:val="nil"/>
              <w:right w:val="nil"/>
            </w:tcBorders>
            <w:vAlign w:val="bottom"/>
          </w:tcPr>
          <w:p w14:paraId="147437DD" w14:textId="77777777" w:rsidR="00AB1DE2" w:rsidRPr="00761B80" w:rsidRDefault="00AB1DE2" w:rsidP="001025A8">
            <w:pPr>
              <w:pStyle w:val="Texto"/>
              <w:jc w:val="left"/>
            </w:pPr>
            <w:r w:rsidRPr="00761B80">
              <w:t>Total pasivos</w:t>
            </w:r>
          </w:p>
        </w:tc>
        <w:tc>
          <w:tcPr>
            <w:tcW w:w="1440" w:type="dxa"/>
            <w:tcBorders>
              <w:top w:val="nil"/>
              <w:left w:val="nil"/>
              <w:bottom w:val="single" w:sz="6" w:space="0" w:color="auto"/>
              <w:right w:val="nil"/>
            </w:tcBorders>
            <w:vAlign w:val="bottom"/>
          </w:tcPr>
          <w:p w14:paraId="498FC711" w14:textId="5B812854" w:rsidR="00AB1DE2" w:rsidRPr="00761B80" w:rsidRDefault="00C746FA" w:rsidP="001025A8">
            <w:pPr>
              <w:pStyle w:val="Texto"/>
              <w:tabs>
                <w:tab w:val="decimal" w:pos="1275"/>
              </w:tabs>
            </w:pPr>
            <w:r>
              <w:t>22.585.625</w:t>
            </w:r>
          </w:p>
        </w:tc>
        <w:tc>
          <w:tcPr>
            <w:tcW w:w="113" w:type="dxa"/>
            <w:tcBorders>
              <w:top w:val="nil"/>
              <w:left w:val="nil"/>
              <w:right w:val="nil"/>
            </w:tcBorders>
            <w:vAlign w:val="bottom"/>
          </w:tcPr>
          <w:p w14:paraId="2BD4B058" w14:textId="77777777" w:rsidR="00AB1DE2" w:rsidRPr="00761B80" w:rsidRDefault="00AB1DE2" w:rsidP="001025A8">
            <w:pPr>
              <w:pStyle w:val="Texto"/>
              <w:tabs>
                <w:tab w:val="decimal" w:pos="1275"/>
              </w:tabs>
            </w:pPr>
          </w:p>
        </w:tc>
        <w:tc>
          <w:tcPr>
            <w:tcW w:w="1440" w:type="dxa"/>
            <w:tcBorders>
              <w:top w:val="nil"/>
              <w:left w:val="nil"/>
              <w:bottom w:val="single" w:sz="6" w:space="0" w:color="auto"/>
              <w:right w:val="nil"/>
            </w:tcBorders>
            <w:vAlign w:val="bottom"/>
          </w:tcPr>
          <w:p w14:paraId="197DD94B" w14:textId="460AB2FE" w:rsidR="00AB1DE2" w:rsidRPr="00761B80" w:rsidRDefault="00734BC8" w:rsidP="001025A8">
            <w:pPr>
              <w:pStyle w:val="Texto"/>
              <w:tabs>
                <w:tab w:val="decimal" w:pos="1275"/>
              </w:tabs>
            </w:pPr>
            <w:r>
              <w:t>27.755.293</w:t>
            </w:r>
          </w:p>
        </w:tc>
      </w:tr>
      <w:tr w:rsidR="00AB1DE2" w:rsidRPr="00761B80" w14:paraId="7FEED15F" w14:textId="77777777" w:rsidTr="00AB1DE2">
        <w:tc>
          <w:tcPr>
            <w:tcW w:w="5040" w:type="dxa"/>
            <w:tcBorders>
              <w:top w:val="nil"/>
              <w:left w:val="nil"/>
              <w:bottom w:val="nil"/>
              <w:right w:val="nil"/>
            </w:tcBorders>
            <w:vAlign w:val="bottom"/>
          </w:tcPr>
          <w:p w14:paraId="5D84F359" w14:textId="77777777" w:rsidR="00AB1DE2" w:rsidRPr="00761B80" w:rsidRDefault="00AB1DE2" w:rsidP="001025A8">
            <w:pPr>
              <w:pStyle w:val="Texto"/>
              <w:jc w:val="left"/>
              <w:rPr>
                <w:b/>
              </w:rPr>
            </w:pPr>
            <w:r w:rsidRPr="00761B80">
              <w:rPr>
                <w:b/>
              </w:rPr>
              <w:t>Total de patrimonio y pasivos</w:t>
            </w:r>
          </w:p>
        </w:tc>
        <w:tc>
          <w:tcPr>
            <w:tcW w:w="1440" w:type="dxa"/>
            <w:tcBorders>
              <w:top w:val="single" w:sz="6" w:space="0" w:color="auto"/>
              <w:left w:val="nil"/>
              <w:bottom w:val="double" w:sz="6" w:space="0" w:color="auto"/>
              <w:right w:val="nil"/>
            </w:tcBorders>
            <w:vAlign w:val="bottom"/>
          </w:tcPr>
          <w:p w14:paraId="5078906C" w14:textId="48AB8168" w:rsidR="00AB1DE2" w:rsidRPr="00770A00" w:rsidRDefault="00C746FA" w:rsidP="001025A8">
            <w:pPr>
              <w:pStyle w:val="Texto"/>
              <w:tabs>
                <w:tab w:val="decimal" w:pos="1275"/>
              </w:tabs>
              <w:rPr>
                <w:b/>
                <w:bCs/>
              </w:rPr>
            </w:pPr>
            <w:r w:rsidRPr="00770A00">
              <w:rPr>
                <w:b/>
                <w:bCs/>
              </w:rPr>
              <w:t>31.930.045</w:t>
            </w:r>
          </w:p>
        </w:tc>
        <w:tc>
          <w:tcPr>
            <w:tcW w:w="113" w:type="dxa"/>
            <w:tcBorders>
              <w:left w:val="nil"/>
              <w:right w:val="nil"/>
            </w:tcBorders>
            <w:vAlign w:val="bottom"/>
          </w:tcPr>
          <w:p w14:paraId="3C495913" w14:textId="77777777" w:rsidR="00AB1DE2" w:rsidRPr="00770A00" w:rsidRDefault="00AB1DE2" w:rsidP="001025A8">
            <w:pPr>
              <w:pStyle w:val="Texto"/>
              <w:tabs>
                <w:tab w:val="decimal" w:pos="1275"/>
              </w:tabs>
              <w:rPr>
                <w:b/>
                <w:bCs/>
              </w:rPr>
            </w:pPr>
          </w:p>
        </w:tc>
        <w:tc>
          <w:tcPr>
            <w:tcW w:w="1440" w:type="dxa"/>
            <w:tcBorders>
              <w:top w:val="single" w:sz="6" w:space="0" w:color="auto"/>
              <w:left w:val="nil"/>
              <w:bottom w:val="double" w:sz="6" w:space="0" w:color="auto"/>
              <w:right w:val="nil"/>
            </w:tcBorders>
            <w:vAlign w:val="bottom"/>
          </w:tcPr>
          <w:p w14:paraId="64EAFF92" w14:textId="23818D99" w:rsidR="00AB1DE2" w:rsidRPr="00770A00" w:rsidRDefault="00734BC8" w:rsidP="001025A8">
            <w:pPr>
              <w:pStyle w:val="Texto"/>
              <w:tabs>
                <w:tab w:val="decimal" w:pos="1275"/>
              </w:tabs>
              <w:rPr>
                <w:b/>
                <w:bCs/>
              </w:rPr>
            </w:pPr>
            <w:r>
              <w:rPr>
                <w:b/>
                <w:bCs/>
              </w:rPr>
              <w:t>34.662.389</w:t>
            </w:r>
          </w:p>
        </w:tc>
      </w:tr>
    </w:tbl>
    <w:p w14:paraId="16CB4444" w14:textId="77777777" w:rsidR="00AF087A" w:rsidRPr="00761B80" w:rsidRDefault="00AF087A">
      <w:pPr>
        <w:rPr>
          <w:sz w:val="20"/>
          <w:szCs w:val="16"/>
        </w:rPr>
      </w:pPr>
      <w:r w:rsidRPr="00761B80">
        <w:rPr>
          <w:szCs w:val="16"/>
        </w:rPr>
        <w:br w:type="page"/>
      </w:r>
    </w:p>
    <w:p w14:paraId="0F06B28F" w14:textId="77777777" w:rsidR="00AF087A" w:rsidRPr="00761B80" w:rsidRDefault="00AF087A" w:rsidP="00CA2BAE">
      <w:pPr>
        <w:pStyle w:val="Texto"/>
        <w:rPr>
          <w:szCs w:val="16"/>
        </w:rPr>
      </w:pPr>
    </w:p>
    <w:p w14:paraId="0EFCC0DD" w14:textId="77777777" w:rsidR="00AF087A" w:rsidRPr="00761B80" w:rsidRDefault="00AF087A" w:rsidP="00CA2BAE">
      <w:pPr>
        <w:pStyle w:val="Texto"/>
        <w:rPr>
          <w:szCs w:val="16"/>
        </w:rPr>
      </w:pPr>
    </w:p>
    <w:p w14:paraId="117F9882" w14:textId="5C2DB8DC" w:rsidR="00222F00" w:rsidRPr="00687A8F" w:rsidRDefault="00AF087A" w:rsidP="00CA535C">
      <w:pPr>
        <w:pStyle w:val="Titulonota"/>
        <w:numPr>
          <w:ilvl w:val="0"/>
          <w:numId w:val="42"/>
        </w:numPr>
      </w:pPr>
      <w:r w:rsidRPr="00687A8F">
        <w:t xml:space="preserve">ESTRUCTURA DEL RESULTADO INTEGRAL CONSOLIDADO AL </w:t>
      </w:r>
      <w:r w:rsidR="00E96425">
        <w:t>31 DE AGOSTO DE</w:t>
      </w:r>
      <w:r w:rsidR="00F11499" w:rsidRPr="00687A8F">
        <w:t xml:space="preserve"> 20</w:t>
      </w:r>
      <w:r w:rsidR="005943B0">
        <w:t>20</w:t>
      </w:r>
      <w:r w:rsidRPr="00687A8F">
        <w:t xml:space="preserve"> COMPARATIVA CON </w:t>
      </w:r>
      <w:r w:rsidR="00F11499" w:rsidRPr="00687A8F">
        <w:t xml:space="preserve">EL </w:t>
      </w:r>
      <w:r w:rsidRPr="00687A8F">
        <w:t>MISMO PER</w:t>
      </w:r>
      <w:r w:rsidR="004A6DF1">
        <w:t>Í</w:t>
      </w:r>
      <w:r w:rsidRPr="00687A8F">
        <w:t>ODO DE</w:t>
      </w:r>
      <w:r w:rsidR="00F11499" w:rsidRPr="00687A8F">
        <w:t>L</w:t>
      </w:r>
      <w:r w:rsidRPr="00687A8F">
        <w:t xml:space="preserve"> EJERCICIO ANTERIOR (Cifras expresadas en miles de pesos)</w:t>
      </w:r>
    </w:p>
    <w:p w14:paraId="670A6BDF" w14:textId="77777777" w:rsidR="00CA2BAE" w:rsidRPr="00761B80" w:rsidRDefault="00CA2BAE" w:rsidP="00CA2BAE">
      <w:pPr>
        <w:pStyle w:val="Texto"/>
      </w:pPr>
    </w:p>
    <w:tbl>
      <w:tblPr>
        <w:tblStyle w:val="Tablaconcuadrcula"/>
        <w:tblW w:w="0" w:type="auto"/>
        <w:tblLook w:val="04A0" w:firstRow="1" w:lastRow="0" w:firstColumn="1" w:lastColumn="0" w:noHBand="0" w:noVBand="1"/>
      </w:tblPr>
      <w:tblGrid>
        <w:gridCol w:w="5040"/>
        <w:gridCol w:w="1440"/>
        <w:gridCol w:w="144"/>
        <w:gridCol w:w="1440"/>
      </w:tblGrid>
      <w:tr w:rsidR="005943B0" w:rsidRPr="00761B80" w14:paraId="15DE74C8" w14:textId="77777777" w:rsidTr="00AB1DE2">
        <w:tc>
          <w:tcPr>
            <w:tcW w:w="5040" w:type="dxa"/>
          </w:tcPr>
          <w:p w14:paraId="15D93024" w14:textId="77777777" w:rsidR="005943B0" w:rsidRPr="00761B80" w:rsidRDefault="005943B0" w:rsidP="005943B0">
            <w:pPr>
              <w:pStyle w:val="Texto"/>
            </w:pPr>
          </w:p>
        </w:tc>
        <w:tc>
          <w:tcPr>
            <w:tcW w:w="1440" w:type="dxa"/>
            <w:tcBorders>
              <w:bottom w:val="single" w:sz="6" w:space="0" w:color="auto"/>
            </w:tcBorders>
          </w:tcPr>
          <w:p w14:paraId="48189EA8" w14:textId="0B07E76B" w:rsidR="005943B0" w:rsidRPr="00761B80" w:rsidRDefault="00CB6263" w:rsidP="005943B0">
            <w:pPr>
              <w:pStyle w:val="Texto"/>
              <w:jc w:val="center"/>
              <w:rPr>
                <w:b/>
              </w:rPr>
            </w:pPr>
            <w:r>
              <w:rPr>
                <w:b/>
              </w:rPr>
              <w:t>31</w:t>
            </w:r>
            <w:r w:rsidR="005943B0">
              <w:rPr>
                <w:b/>
              </w:rPr>
              <w:t>/0</w:t>
            </w:r>
            <w:r>
              <w:rPr>
                <w:b/>
              </w:rPr>
              <w:t>8</w:t>
            </w:r>
            <w:r w:rsidR="005943B0">
              <w:rPr>
                <w:b/>
              </w:rPr>
              <w:t>/2020</w:t>
            </w:r>
          </w:p>
        </w:tc>
        <w:tc>
          <w:tcPr>
            <w:tcW w:w="144" w:type="dxa"/>
          </w:tcPr>
          <w:p w14:paraId="738B7B1B" w14:textId="77777777" w:rsidR="005943B0" w:rsidRPr="00761B80" w:rsidRDefault="005943B0" w:rsidP="005943B0">
            <w:pPr>
              <w:pStyle w:val="Texto"/>
              <w:jc w:val="center"/>
              <w:rPr>
                <w:b/>
              </w:rPr>
            </w:pPr>
          </w:p>
        </w:tc>
        <w:tc>
          <w:tcPr>
            <w:tcW w:w="1440" w:type="dxa"/>
            <w:tcBorders>
              <w:bottom w:val="single" w:sz="6" w:space="0" w:color="auto"/>
            </w:tcBorders>
          </w:tcPr>
          <w:p w14:paraId="48FEA01D" w14:textId="37EA0F19" w:rsidR="005943B0" w:rsidRPr="00761B80" w:rsidRDefault="00CB6263" w:rsidP="005943B0">
            <w:pPr>
              <w:pStyle w:val="Texto"/>
              <w:jc w:val="center"/>
              <w:rPr>
                <w:b/>
              </w:rPr>
            </w:pPr>
            <w:r>
              <w:rPr>
                <w:b/>
              </w:rPr>
              <w:t>31</w:t>
            </w:r>
            <w:r w:rsidR="001B31FD">
              <w:rPr>
                <w:b/>
              </w:rPr>
              <w:t>/0</w:t>
            </w:r>
            <w:r>
              <w:rPr>
                <w:b/>
              </w:rPr>
              <w:t>8</w:t>
            </w:r>
            <w:r w:rsidR="001B31FD">
              <w:rPr>
                <w:b/>
              </w:rPr>
              <w:t>/2019</w:t>
            </w:r>
          </w:p>
        </w:tc>
      </w:tr>
      <w:tr w:rsidR="00AB1DE2" w:rsidRPr="00761B80" w14:paraId="4D319BF9" w14:textId="77777777" w:rsidTr="00AB1DE2">
        <w:tc>
          <w:tcPr>
            <w:tcW w:w="5040" w:type="dxa"/>
          </w:tcPr>
          <w:p w14:paraId="1232CE1D" w14:textId="77777777" w:rsidR="00AB1DE2" w:rsidRPr="00761B80" w:rsidRDefault="00AB1DE2" w:rsidP="00C56CE1">
            <w:pPr>
              <w:pStyle w:val="Texto"/>
            </w:pPr>
          </w:p>
        </w:tc>
        <w:tc>
          <w:tcPr>
            <w:tcW w:w="1440" w:type="dxa"/>
            <w:tcBorders>
              <w:top w:val="single" w:sz="6" w:space="0" w:color="auto"/>
            </w:tcBorders>
          </w:tcPr>
          <w:p w14:paraId="4219DD84" w14:textId="77777777" w:rsidR="00AB1DE2" w:rsidRPr="00761B80" w:rsidRDefault="00AB1DE2" w:rsidP="007D57E4">
            <w:pPr>
              <w:pStyle w:val="Texto"/>
              <w:tabs>
                <w:tab w:val="decimal" w:pos="1152"/>
              </w:tabs>
              <w:jc w:val="left"/>
              <w:rPr>
                <w:b/>
              </w:rPr>
            </w:pPr>
          </w:p>
        </w:tc>
        <w:tc>
          <w:tcPr>
            <w:tcW w:w="144" w:type="dxa"/>
          </w:tcPr>
          <w:p w14:paraId="7553E685" w14:textId="77777777" w:rsidR="00AB1DE2" w:rsidRPr="00761B80" w:rsidRDefault="00AB1DE2" w:rsidP="007D57E4">
            <w:pPr>
              <w:pStyle w:val="Texto"/>
              <w:tabs>
                <w:tab w:val="decimal" w:pos="1152"/>
              </w:tabs>
              <w:jc w:val="left"/>
              <w:rPr>
                <w:b/>
              </w:rPr>
            </w:pPr>
          </w:p>
        </w:tc>
        <w:tc>
          <w:tcPr>
            <w:tcW w:w="1440" w:type="dxa"/>
            <w:tcBorders>
              <w:top w:val="single" w:sz="6" w:space="0" w:color="auto"/>
            </w:tcBorders>
          </w:tcPr>
          <w:p w14:paraId="2EBF66CA" w14:textId="77777777" w:rsidR="00AB1DE2" w:rsidRPr="00761B80" w:rsidRDefault="00AB1DE2" w:rsidP="007D57E4">
            <w:pPr>
              <w:pStyle w:val="Texto"/>
              <w:tabs>
                <w:tab w:val="decimal" w:pos="1152"/>
              </w:tabs>
              <w:jc w:val="left"/>
              <w:rPr>
                <w:b/>
              </w:rPr>
            </w:pPr>
          </w:p>
        </w:tc>
      </w:tr>
      <w:tr w:rsidR="00BD70BA" w:rsidRPr="00761B80" w14:paraId="3D83FADE" w14:textId="77777777" w:rsidTr="00161545">
        <w:tc>
          <w:tcPr>
            <w:tcW w:w="5040" w:type="dxa"/>
            <w:vAlign w:val="top"/>
          </w:tcPr>
          <w:p w14:paraId="03397EFF" w14:textId="4A3EC9C1" w:rsidR="00BD70BA" w:rsidRPr="00761B80" w:rsidRDefault="00BD70BA" w:rsidP="00BD70BA">
            <w:pPr>
              <w:pStyle w:val="Texto"/>
              <w:jc w:val="left"/>
            </w:pPr>
            <w:r w:rsidRPr="001D5709">
              <w:t>Ganancia operativa</w:t>
            </w:r>
          </w:p>
        </w:tc>
        <w:tc>
          <w:tcPr>
            <w:tcW w:w="1440" w:type="dxa"/>
            <w:vAlign w:val="top"/>
          </w:tcPr>
          <w:p w14:paraId="4FC9A074" w14:textId="43435E7F" w:rsidR="00BD70BA" w:rsidRPr="00761B80" w:rsidRDefault="00BD70BA" w:rsidP="00BD70BA">
            <w:pPr>
              <w:pStyle w:val="Texto"/>
              <w:tabs>
                <w:tab w:val="decimal" w:pos="1152"/>
              </w:tabs>
            </w:pPr>
            <w:r w:rsidRPr="00D4635E">
              <w:t>762.303</w:t>
            </w:r>
          </w:p>
        </w:tc>
        <w:tc>
          <w:tcPr>
            <w:tcW w:w="144" w:type="dxa"/>
            <w:vAlign w:val="top"/>
          </w:tcPr>
          <w:p w14:paraId="051D553E" w14:textId="77777777" w:rsidR="00BD70BA" w:rsidRPr="00761B80" w:rsidRDefault="00BD70BA" w:rsidP="00BD70BA">
            <w:pPr>
              <w:pStyle w:val="Texto"/>
              <w:tabs>
                <w:tab w:val="decimal" w:pos="1152"/>
              </w:tabs>
              <w:jc w:val="left"/>
            </w:pPr>
          </w:p>
        </w:tc>
        <w:tc>
          <w:tcPr>
            <w:tcW w:w="1440" w:type="dxa"/>
            <w:vAlign w:val="top"/>
          </w:tcPr>
          <w:p w14:paraId="515BE07F" w14:textId="34AAE8B6" w:rsidR="00BD70BA" w:rsidRPr="00761B80" w:rsidRDefault="00BD70BA" w:rsidP="00BD70BA">
            <w:pPr>
              <w:pStyle w:val="Texto"/>
              <w:tabs>
                <w:tab w:val="decimal" w:pos="1152"/>
              </w:tabs>
            </w:pPr>
            <w:r w:rsidRPr="00D4635E">
              <w:t>785.054</w:t>
            </w:r>
          </w:p>
        </w:tc>
      </w:tr>
      <w:tr w:rsidR="00BD70BA" w:rsidRPr="00761B80" w14:paraId="1C77F8E1" w14:textId="77777777" w:rsidTr="00161545">
        <w:tc>
          <w:tcPr>
            <w:tcW w:w="5040" w:type="dxa"/>
            <w:vAlign w:val="top"/>
          </w:tcPr>
          <w:p w14:paraId="0B3BF762" w14:textId="499A60D2" w:rsidR="00BD70BA" w:rsidRPr="00761B80" w:rsidRDefault="00BD70BA" w:rsidP="00BD70BA">
            <w:pPr>
              <w:pStyle w:val="Texto"/>
              <w:jc w:val="left"/>
            </w:pPr>
            <w:r w:rsidRPr="001D5709">
              <w:t>Costos financieros, netos</w:t>
            </w:r>
          </w:p>
        </w:tc>
        <w:tc>
          <w:tcPr>
            <w:tcW w:w="1440" w:type="dxa"/>
            <w:vAlign w:val="top"/>
          </w:tcPr>
          <w:p w14:paraId="168E3130" w14:textId="5C729648" w:rsidR="00BD70BA" w:rsidRPr="00761B80" w:rsidRDefault="00BD70BA" w:rsidP="00BD70BA">
            <w:pPr>
              <w:pStyle w:val="Texto"/>
              <w:tabs>
                <w:tab w:val="decimal" w:pos="1152"/>
              </w:tabs>
            </w:pPr>
            <w:r w:rsidRPr="00D4635E">
              <w:t>(304.203)</w:t>
            </w:r>
          </w:p>
        </w:tc>
        <w:tc>
          <w:tcPr>
            <w:tcW w:w="144" w:type="dxa"/>
            <w:vAlign w:val="top"/>
          </w:tcPr>
          <w:p w14:paraId="6801B5F5" w14:textId="77777777" w:rsidR="00BD70BA" w:rsidRPr="00761B80" w:rsidRDefault="00BD70BA" w:rsidP="00BD70BA">
            <w:pPr>
              <w:pStyle w:val="Texto"/>
              <w:tabs>
                <w:tab w:val="decimal" w:pos="1152"/>
              </w:tabs>
              <w:jc w:val="left"/>
            </w:pPr>
          </w:p>
        </w:tc>
        <w:tc>
          <w:tcPr>
            <w:tcW w:w="1440" w:type="dxa"/>
            <w:vAlign w:val="top"/>
          </w:tcPr>
          <w:p w14:paraId="24AE68B3" w14:textId="0AA0AD28" w:rsidR="00BD70BA" w:rsidRPr="00761B80" w:rsidRDefault="00BD70BA" w:rsidP="00BD70BA">
            <w:pPr>
              <w:pStyle w:val="Texto"/>
              <w:tabs>
                <w:tab w:val="decimal" w:pos="1152"/>
              </w:tabs>
            </w:pPr>
            <w:r w:rsidRPr="00D4635E">
              <w:t>(3.036.338)</w:t>
            </w:r>
          </w:p>
        </w:tc>
      </w:tr>
      <w:tr w:rsidR="00BD70BA" w:rsidRPr="00761B80" w14:paraId="6F50F33E" w14:textId="77777777" w:rsidTr="00161545">
        <w:tc>
          <w:tcPr>
            <w:tcW w:w="5040" w:type="dxa"/>
            <w:vAlign w:val="top"/>
          </w:tcPr>
          <w:p w14:paraId="41939546" w14:textId="71EE47D6" w:rsidR="00BD70BA" w:rsidRPr="00761B80" w:rsidRDefault="00BD70BA" w:rsidP="00BD70BA">
            <w:pPr>
              <w:pStyle w:val="Texto"/>
              <w:jc w:val="left"/>
            </w:pPr>
            <w:r w:rsidRPr="001D5709">
              <w:t>Participaciones en los resultados netos de asociadas</w:t>
            </w:r>
          </w:p>
        </w:tc>
        <w:tc>
          <w:tcPr>
            <w:tcW w:w="1440" w:type="dxa"/>
            <w:vAlign w:val="top"/>
          </w:tcPr>
          <w:p w14:paraId="55D2677C" w14:textId="0D076CF1" w:rsidR="00BD70BA" w:rsidRPr="00761B80" w:rsidRDefault="00BD70BA" w:rsidP="00BD70BA">
            <w:pPr>
              <w:pStyle w:val="Texto"/>
              <w:tabs>
                <w:tab w:val="decimal" w:pos="1152"/>
              </w:tabs>
            </w:pPr>
            <w:r w:rsidRPr="00D4635E">
              <w:t>17.302</w:t>
            </w:r>
          </w:p>
        </w:tc>
        <w:tc>
          <w:tcPr>
            <w:tcW w:w="144" w:type="dxa"/>
            <w:vAlign w:val="top"/>
          </w:tcPr>
          <w:p w14:paraId="03D8DDB6" w14:textId="77777777" w:rsidR="00BD70BA" w:rsidRPr="00761B80" w:rsidRDefault="00BD70BA" w:rsidP="00BD70BA">
            <w:pPr>
              <w:pStyle w:val="Texto"/>
              <w:tabs>
                <w:tab w:val="decimal" w:pos="1152"/>
              </w:tabs>
              <w:jc w:val="left"/>
            </w:pPr>
          </w:p>
        </w:tc>
        <w:tc>
          <w:tcPr>
            <w:tcW w:w="1440" w:type="dxa"/>
            <w:vAlign w:val="top"/>
          </w:tcPr>
          <w:p w14:paraId="31BE448B" w14:textId="4301F371" w:rsidR="00BD70BA" w:rsidRPr="00761B80" w:rsidRDefault="00BD70BA" w:rsidP="00BD70BA">
            <w:pPr>
              <w:pStyle w:val="Texto"/>
              <w:tabs>
                <w:tab w:val="decimal" w:pos="1152"/>
              </w:tabs>
            </w:pPr>
            <w:r w:rsidRPr="00D4635E">
              <w:t>(80.855)</w:t>
            </w:r>
          </w:p>
        </w:tc>
      </w:tr>
      <w:tr w:rsidR="00BD70BA" w:rsidRPr="00761B80" w14:paraId="56136C98" w14:textId="77777777" w:rsidTr="00BD70BA">
        <w:tc>
          <w:tcPr>
            <w:tcW w:w="5040" w:type="dxa"/>
            <w:vAlign w:val="top"/>
          </w:tcPr>
          <w:p w14:paraId="0F907FAC" w14:textId="037A1786" w:rsidR="00BD70BA" w:rsidRPr="00761B80" w:rsidRDefault="00BD70BA" w:rsidP="00BD70BA">
            <w:pPr>
              <w:pStyle w:val="Texto"/>
              <w:jc w:val="left"/>
            </w:pPr>
            <w:r w:rsidRPr="001D5709">
              <w:t>Ganancia (Pérdida) antes del impuesto a las ganancias</w:t>
            </w:r>
          </w:p>
        </w:tc>
        <w:tc>
          <w:tcPr>
            <w:tcW w:w="1440" w:type="dxa"/>
            <w:vAlign w:val="top"/>
          </w:tcPr>
          <w:p w14:paraId="357E9D8F" w14:textId="063FA19F" w:rsidR="00BD70BA" w:rsidRPr="00761B80" w:rsidRDefault="00BD70BA" w:rsidP="00BD70BA">
            <w:pPr>
              <w:pStyle w:val="Texto"/>
              <w:tabs>
                <w:tab w:val="decimal" w:pos="1152"/>
              </w:tabs>
            </w:pPr>
            <w:r w:rsidRPr="00D4635E">
              <w:t>475.402</w:t>
            </w:r>
          </w:p>
        </w:tc>
        <w:tc>
          <w:tcPr>
            <w:tcW w:w="144" w:type="dxa"/>
            <w:vAlign w:val="top"/>
          </w:tcPr>
          <w:p w14:paraId="556F5A01" w14:textId="77777777" w:rsidR="00BD70BA" w:rsidRPr="00761B80" w:rsidRDefault="00BD70BA" w:rsidP="00BD70BA">
            <w:pPr>
              <w:pStyle w:val="Texto"/>
              <w:tabs>
                <w:tab w:val="decimal" w:pos="1152"/>
              </w:tabs>
              <w:jc w:val="left"/>
            </w:pPr>
          </w:p>
        </w:tc>
        <w:tc>
          <w:tcPr>
            <w:tcW w:w="1440" w:type="dxa"/>
            <w:vAlign w:val="top"/>
          </w:tcPr>
          <w:p w14:paraId="2BDCB726" w14:textId="38FEA241" w:rsidR="00BD70BA" w:rsidRPr="00761B80" w:rsidRDefault="00BD70BA" w:rsidP="00BD70BA">
            <w:pPr>
              <w:pStyle w:val="Texto"/>
              <w:tabs>
                <w:tab w:val="decimal" w:pos="1152"/>
              </w:tabs>
            </w:pPr>
            <w:r w:rsidRPr="00D4635E">
              <w:t>(2.332.139)</w:t>
            </w:r>
          </w:p>
        </w:tc>
      </w:tr>
      <w:tr w:rsidR="00BD70BA" w:rsidRPr="00761B80" w14:paraId="22231C20" w14:textId="77777777" w:rsidTr="00BD70BA">
        <w:tc>
          <w:tcPr>
            <w:tcW w:w="5040" w:type="dxa"/>
            <w:vAlign w:val="top"/>
          </w:tcPr>
          <w:p w14:paraId="4239F5C9" w14:textId="59BC3020" w:rsidR="00BD70BA" w:rsidRPr="00761B80" w:rsidRDefault="00BD70BA" w:rsidP="00BD70BA">
            <w:pPr>
              <w:pStyle w:val="Texto"/>
              <w:jc w:val="left"/>
            </w:pPr>
            <w:r w:rsidRPr="001D5709">
              <w:t>Impuesto a las ganancias</w:t>
            </w:r>
          </w:p>
        </w:tc>
        <w:tc>
          <w:tcPr>
            <w:tcW w:w="1440" w:type="dxa"/>
            <w:tcBorders>
              <w:bottom w:val="single" w:sz="6" w:space="0" w:color="auto"/>
            </w:tcBorders>
            <w:vAlign w:val="top"/>
          </w:tcPr>
          <w:p w14:paraId="4496EF72" w14:textId="64822678" w:rsidR="00BD70BA" w:rsidRPr="00761B80" w:rsidRDefault="00BD70BA" w:rsidP="00BD70BA">
            <w:pPr>
              <w:pStyle w:val="Texto"/>
              <w:tabs>
                <w:tab w:val="decimal" w:pos="1152"/>
              </w:tabs>
            </w:pPr>
            <w:r w:rsidRPr="00D4635E">
              <w:t>(354.247)</w:t>
            </w:r>
          </w:p>
        </w:tc>
        <w:tc>
          <w:tcPr>
            <w:tcW w:w="144" w:type="dxa"/>
            <w:vAlign w:val="top"/>
          </w:tcPr>
          <w:p w14:paraId="6D6CB091" w14:textId="77777777" w:rsidR="00BD70BA" w:rsidRPr="00761B80" w:rsidRDefault="00BD70BA" w:rsidP="00BD70BA">
            <w:pPr>
              <w:pStyle w:val="Texto"/>
              <w:tabs>
                <w:tab w:val="decimal" w:pos="1152"/>
              </w:tabs>
              <w:jc w:val="left"/>
            </w:pPr>
          </w:p>
        </w:tc>
        <w:tc>
          <w:tcPr>
            <w:tcW w:w="1440" w:type="dxa"/>
            <w:tcBorders>
              <w:bottom w:val="single" w:sz="6" w:space="0" w:color="auto"/>
            </w:tcBorders>
            <w:vAlign w:val="top"/>
          </w:tcPr>
          <w:p w14:paraId="7DBEA7CD" w14:textId="65C33DA6" w:rsidR="00BD70BA" w:rsidRPr="00761B80" w:rsidRDefault="00BD70BA" w:rsidP="00BD70BA">
            <w:pPr>
              <w:pStyle w:val="Texto"/>
              <w:tabs>
                <w:tab w:val="decimal" w:pos="1152"/>
              </w:tabs>
            </w:pPr>
            <w:r w:rsidRPr="00D4635E">
              <w:t>777.743</w:t>
            </w:r>
          </w:p>
        </w:tc>
      </w:tr>
      <w:tr w:rsidR="00BD70BA" w:rsidRPr="00761B80" w14:paraId="60575BBF" w14:textId="77777777" w:rsidTr="00BD70BA">
        <w:tc>
          <w:tcPr>
            <w:tcW w:w="5040" w:type="dxa"/>
            <w:vAlign w:val="top"/>
          </w:tcPr>
          <w:p w14:paraId="37FAB06C" w14:textId="02BDD6DA" w:rsidR="00BD70BA" w:rsidRPr="00761B80" w:rsidRDefault="00BD70BA" w:rsidP="00BD70BA">
            <w:pPr>
              <w:pStyle w:val="Texto"/>
              <w:jc w:val="left"/>
            </w:pPr>
            <w:r w:rsidRPr="001D5709">
              <w:t xml:space="preserve">Ganancia (Pérdida) </w:t>
            </w:r>
            <w:r w:rsidR="009C1318">
              <w:t>neta</w:t>
            </w:r>
            <w:r w:rsidRPr="001D5709">
              <w:t xml:space="preserve"> del </w:t>
            </w:r>
            <w:r w:rsidR="009C1318">
              <w:t>período</w:t>
            </w:r>
          </w:p>
        </w:tc>
        <w:tc>
          <w:tcPr>
            <w:tcW w:w="1440" w:type="dxa"/>
            <w:tcBorders>
              <w:top w:val="single" w:sz="6" w:space="0" w:color="auto"/>
            </w:tcBorders>
            <w:vAlign w:val="top"/>
          </w:tcPr>
          <w:p w14:paraId="274EECF0" w14:textId="644C1E10" w:rsidR="00BD70BA" w:rsidRPr="00761B80" w:rsidRDefault="00BD70BA" w:rsidP="00BD70BA">
            <w:pPr>
              <w:pStyle w:val="Texto"/>
              <w:tabs>
                <w:tab w:val="decimal" w:pos="1152"/>
              </w:tabs>
            </w:pPr>
            <w:r w:rsidRPr="00D4635E">
              <w:t>121.155</w:t>
            </w:r>
          </w:p>
        </w:tc>
        <w:tc>
          <w:tcPr>
            <w:tcW w:w="144" w:type="dxa"/>
            <w:vAlign w:val="top"/>
          </w:tcPr>
          <w:p w14:paraId="19E47487" w14:textId="77777777" w:rsidR="00BD70BA" w:rsidRPr="00761B80" w:rsidRDefault="00BD70BA" w:rsidP="00BD70BA">
            <w:pPr>
              <w:pStyle w:val="Texto"/>
              <w:tabs>
                <w:tab w:val="decimal" w:pos="1152"/>
              </w:tabs>
              <w:jc w:val="left"/>
            </w:pPr>
          </w:p>
        </w:tc>
        <w:tc>
          <w:tcPr>
            <w:tcW w:w="1440" w:type="dxa"/>
            <w:tcBorders>
              <w:top w:val="single" w:sz="6" w:space="0" w:color="auto"/>
            </w:tcBorders>
            <w:vAlign w:val="top"/>
          </w:tcPr>
          <w:p w14:paraId="6C572181" w14:textId="242335A7" w:rsidR="00BD70BA" w:rsidRPr="00761B80" w:rsidRDefault="00BD70BA" w:rsidP="00BD70BA">
            <w:pPr>
              <w:pStyle w:val="Texto"/>
              <w:tabs>
                <w:tab w:val="decimal" w:pos="1152"/>
              </w:tabs>
            </w:pPr>
            <w:r w:rsidRPr="00D4635E">
              <w:t>(1.554.396)</w:t>
            </w:r>
          </w:p>
        </w:tc>
      </w:tr>
      <w:tr w:rsidR="00BD70BA" w:rsidRPr="00761B80" w14:paraId="4CA8812C" w14:textId="77777777" w:rsidTr="00BD70BA">
        <w:tc>
          <w:tcPr>
            <w:tcW w:w="5040" w:type="dxa"/>
            <w:vAlign w:val="top"/>
          </w:tcPr>
          <w:p w14:paraId="1267A9F2" w14:textId="6F26822B" w:rsidR="00BD70BA" w:rsidRPr="00761B80" w:rsidRDefault="00BD70BA" w:rsidP="00BD70BA">
            <w:pPr>
              <w:pStyle w:val="Texto"/>
              <w:jc w:val="left"/>
            </w:pPr>
            <w:r w:rsidRPr="001D5709">
              <w:t>Otro resultado integral</w:t>
            </w:r>
            <w:r w:rsidR="00DB33F6">
              <w:t xml:space="preserve"> neto del período</w:t>
            </w:r>
          </w:p>
        </w:tc>
        <w:tc>
          <w:tcPr>
            <w:tcW w:w="1440" w:type="dxa"/>
            <w:tcBorders>
              <w:bottom w:val="single" w:sz="6" w:space="0" w:color="auto"/>
            </w:tcBorders>
            <w:vAlign w:val="top"/>
          </w:tcPr>
          <w:p w14:paraId="2DEF708C" w14:textId="7A8C191E" w:rsidR="00BD70BA" w:rsidRPr="00761B80" w:rsidRDefault="00040264" w:rsidP="00BD70BA">
            <w:pPr>
              <w:pStyle w:val="Texto"/>
              <w:tabs>
                <w:tab w:val="decimal" w:pos="1152"/>
              </w:tabs>
            </w:pPr>
            <w:r>
              <w:t>5.491</w:t>
            </w:r>
          </w:p>
        </w:tc>
        <w:tc>
          <w:tcPr>
            <w:tcW w:w="144" w:type="dxa"/>
            <w:vAlign w:val="top"/>
          </w:tcPr>
          <w:p w14:paraId="55BD7736" w14:textId="77777777" w:rsidR="00BD70BA" w:rsidRPr="00761B80" w:rsidRDefault="00BD70BA" w:rsidP="00BD70BA">
            <w:pPr>
              <w:pStyle w:val="Texto"/>
              <w:tabs>
                <w:tab w:val="decimal" w:pos="1152"/>
              </w:tabs>
              <w:jc w:val="left"/>
            </w:pPr>
          </w:p>
        </w:tc>
        <w:tc>
          <w:tcPr>
            <w:tcW w:w="1440" w:type="dxa"/>
            <w:tcBorders>
              <w:bottom w:val="single" w:sz="6" w:space="0" w:color="auto"/>
            </w:tcBorders>
            <w:vAlign w:val="top"/>
          </w:tcPr>
          <w:p w14:paraId="60932FFA" w14:textId="7AC0E541" w:rsidR="00BD70BA" w:rsidRPr="00761B80" w:rsidRDefault="00BD70BA" w:rsidP="00BD70BA">
            <w:pPr>
              <w:pStyle w:val="Texto"/>
              <w:tabs>
                <w:tab w:val="decimal" w:pos="1152"/>
              </w:tabs>
            </w:pPr>
            <w:r w:rsidRPr="00D4635E">
              <w:t>(5.896)</w:t>
            </w:r>
          </w:p>
        </w:tc>
      </w:tr>
      <w:tr w:rsidR="00BD70BA" w:rsidRPr="00761B80" w14:paraId="4C700682" w14:textId="77777777" w:rsidTr="00BD70BA">
        <w:tc>
          <w:tcPr>
            <w:tcW w:w="5040" w:type="dxa"/>
            <w:vAlign w:val="top"/>
          </w:tcPr>
          <w:p w14:paraId="777042E8" w14:textId="7F694CCD" w:rsidR="00BD70BA" w:rsidRPr="00761B80" w:rsidRDefault="00BD70BA" w:rsidP="00BD70BA">
            <w:pPr>
              <w:pStyle w:val="Texto"/>
              <w:jc w:val="left"/>
            </w:pPr>
            <w:r w:rsidRPr="001D5709">
              <w:t xml:space="preserve">Ganancia (Pérdida) integral total </w:t>
            </w:r>
            <w:r w:rsidR="009C1318">
              <w:t xml:space="preserve">neta </w:t>
            </w:r>
            <w:r w:rsidRPr="001D5709">
              <w:t xml:space="preserve">del </w:t>
            </w:r>
            <w:r w:rsidR="009C1318">
              <w:t>período</w:t>
            </w:r>
          </w:p>
        </w:tc>
        <w:tc>
          <w:tcPr>
            <w:tcW w:w="1440" w:type="dxa"/>
            <w:tcBorders>
              <w:top w:val="single" w:sz="6" w:space="0" w:color="auto"/>
              <w:bottom w:val="double" w:sz="6" w:space="0" w:color="auto"/>
            </w:tcBorders>
            <w:vAlign w:val="top"/>
          </w:tcPr>
          <w:p w14:paraId="28C3BAE4" w14:textId="7A3789D0" w:rsidR="00BD70BA" w:rsidRPr="00761B80" w:rsidRDefault="00BD70BA" w:rsidP="00BD70BA">
            <w:pPr>
              <w:pStyle w:val="Texto"/>
              <w:tabs>
                <w:tab w:val="decimal" w:pos="1152"/>
              </w:tabs>
            </w:pPr>
            <w:r w:rsidRPr="00D4635E">
              <w:t>126.646</w:t>
            </w:r>
          </w:p>
        </w:tc>
        <w:tc>
          <w:tcPr>
            <w:tcW w:w="144" w:type="dxa"/>
            <w:vAlign w:val="top"/>
          </w:tcPr>
          <w:p w14:paraId="77E57300" w14:textId="77777777" w:rsidR="00BD70BA" w:rsidRPr="00761B80" w:rsidRDefault="00BD70BA" w:rsidP="00BD70BA">
            <w:pPr>
              <w:pStyle w:val="Texto"/>
              <w:tabs>
                <w:tab w:val="decimal" w:pos="1152"/>
              </w:tabs>
              <w:jc w:val="left"/>
            </w:pPr>
          </w:p>
        </w:tc>
        <w:tc>
          <w:tcPr>
            <w:tcW w:w="1440" w:type="dxa"/>
            <w:tcBorders>
              <w:top w:val="single" w:sz="6" w:space="0" w:color="auto"/>
              <w:bottom w:val="double" w:sz="6" w:space="0" w:color="auto"/>
            </w:tcBorders>
            <w:vAlign w:val="top"/>
          </w:tcPr>
          <w:p w14:paraId="3879AD5A" w14:textId="79B68603" w:rsidR="00BD70BA" w:rsidRPr="00761B80" w:rsidRDefault="00BD70BA" w:rsidP="00BD70BA">
            <w:pPr>
              <w:pStyle w:val="Texto"/>
              <w:tabs>
                <w:tab w:val="decimal" w:pos="1152"/>
              </w:tabs>
            </w:pPr>
            <w:r w:rsidRPr="00D4635E">
              <w:t>(1.560.292)</w:t>
            </w:r>
          </w:p>
        </w:tc>
      </w:tr>
    </w:tbl>
    <w:p w14:paraId="19E49917" w14:textId="77777777" w:rsidR="00AF087A" w:rsidRPr="00761B80" w:rsidRDefault="00AF087A" w:rsidP="00AF087A">
      <w:pPr>
        <w:pStyle w:val="Texto"/>
      </w:pPr>
    </w:p>
    <w:p w14:paraId="71D1B92E" w14:textId="77777777" w:rsidR="00AC719B" w:rsidRPr="00761B80" w:rsidRDefault="00AC719B" w:rsidP="00222F00">
      <w:pPr>
        <w:pStyle w:val="Texto"/>
      </w:pPr>
    </w:p>
    <w:p w14:paraId="15BA11E6" w14:textId="0AFB89F2" w:rsidR="00222F00" w:rsidRPr="00687A8F" w:rsidRDefault="00AF087A" w:rsidP="00CA535C">
      <w:pPr>
        <w:pStyle w:val="Titulonota"/>
        <w:numPr>
          <w:ilvl w:val="0"/>
          <w:numId w:val="42"/>
        </w:numPr>
      </w:pPr>
      <w:r w:rsidRPr="00687A8F">
        <w:t xml:space="preserve">ESTRUCTURA CONSOLIDADA DEL FLUJO DE EFECTIVO AL </w:t>
      </w:r>
      <w:r w:rsidR="00E96425">
        <w:t>31 DE AGOSTO DE</w:t>
      </w:r>
      <w:r w:rsidR="00AB1DE2" w:rsidRPr="00687A8F">
        <w:t xml:space="preserve"> 20</w:t>
      </w:r>
      <w:r w:rsidR="005943B0">
        <w:t>20</w:t>
      </w:r>
      <w:r w:rsidRPr="00687A8F">
        <w:t xml:space="preserve"> COMPARATIVA CON </w:t>
      </w:r>
      <w:r w:rsidR="00F11499" w:rsidRPr="00687A8F">
        <w:t xml:space="preserve">EL </w:t>
      </w:r>
      <w:r w:rsidRPr="00687A8F">
        <w:t>MISMO PER</w:t>
      </w:r>
      <w:r w:rsidR="004A6DF1">
        <w:t>Í</w:t>
      </w:r>
      <w:r w:rsidRPr="00687A8F">
        <w:t>ODO DE</w:t>
      </w:r>
      <w:r w:rsidR="00F11499" w:rsidRPr="00687A8F">
        <w:t>L</w:t>
      </w:r>
      <w:r w:rsidRPr="00687A8F">
        <w:t xml:space="preserve"> EJERCICIO ANTERIOR (Cifras expresadas en miles de pesos)</w:t>
      </w:r>
    </w:p>
    <w:p w14:paraId="1E4D6585" w14:textId="77777777" w:rsidR="00CA2BAE" w:rsidRPr="00761B80" w:rsidRDefault="00CA2BAE" w:rsidP="00CA2BAE">
      <w:pPr>
        <w:pStyle w:val="Textoinfaud"/>
      </w:pPr>
    </w:p>
    <w:tbl>
      <w:tblPr>
        <w:tblStyle w:val="Tablaconcuadrcula"/>
        <w:tblW w:w="0" w:type="auto"/>
        <w:tblLook w:val="04A0" w:firstRow="1" w:lastRow="0" w:firstColumn="1" w:lastColumn="0" w:noHBand="0" w:noVBand="1"/>
      </w:tblPr>
      <w:tblGrid>
        <w:gridCol w:w="5040"/>
        <w:gridCol w:w="1440"/>
        <w:gridCol w:w="144"/>
        <w:gridCol w:w="1440"/>
      </w:tblGrid>
      <w:tr w:rsidR="005943B0" w:rsidRPr="00761B80" w14:paraId="00AE88DC" w14:textId="77777777" w:rsidTr="00BD70BA">
        <w:tc>
          <w:tcPr>
            <w:tcW w:w="5040" w:type="dxa"/>
          </w:tcPr>
          <w:p w14:paraId="1A3C654D" w14:textId="77777777" w:rsidR="005943B0" w:rsidRPr="00761B80" w:rsidRDefault="005943B0" w:rsidP="00854C3A">
            <w:pPr>
              <w:pStyle w:val="Texto"/>
              <w:jc w:val="left"/>
            </w:pPr>
          </w:p>
        </w:tc>
        <w:tc>
          <w:tcPr>
            <w:tcW w:w="1440" w:type="dxa"/>
            <w:tcBorders>
              <w:bottom w:val="single" w:sz="6" w:space="0" w:color="auto"/>
            </w:tcBorders>
          </w:tcPr>
          <w:p w14:paraId="1A07077A" w14:textId="472D44AE" w:rsidR="005943B0" w:rsidRPr="00761B80" w:rsidRDefault="00CB6263" w:rsidP="005943B0">
            <w:pPr>
              <w:pStyle w:val="Texto"/>
              <w:jc w:val="center"/>
              <w:rPr>
                <w:b/>
              </w:rPr>
            </w:pPr>
            <w:r>
              <w:rPr>
                <w:b/>
              </w:rPr>
              <w:t>31</w:t>
            </w:r>
            <w:r w:rsidR="005943B0">
              <w:rPr>
                <w:b/>
              </w:rPr>
              <w:t>/0</w:t>
            </w:r>
            <w:r>
              <w:rPr>
                <w:b/>
              </w:rPr>
              <w:t>8</w:t>
            </w:r>
            <w:r w:rsidR="005943B0">
              <w:rPr>
                <w:b/>
              </w:rPr>
              <w:t>/2020</w:t>
            </w:r>
          </w:p>
        </w:tc>
        <w:tc>
          <w:tcPr>
            <w:tcW w:w="144" w:type="dxa"/>
          </w:tcPr>
          <w:p w14:paraId="1AB69842" w14:textId="77777777" w:rsidR="005943B0" w:rsidRPr="00761B80" w:rsidRDefault="005943B0" w:rsidP="005943B0">
            <w:pPr>
              <w:pStyle w:val="Texto"/>
              <w:jc w:val="center"/>
              <w:rPr>
                <w:b/>
              </w:rPr>
            </w:pPr>
          </w:p>
        </w:tc>
        <w:tc>
          <w:tcPr>
            <w:tcW w:w="1440" w:type="dxa"/>
            <w:tcBorders>
              <w:bottom w:val="single" w:sz="6" w:space="0" w:color="auto"/>
            </w:tcBorders>
          </w:tcPr>
          <w:p w14:paraId="69FBD3A5" w14:textId="3DB9DF90" w:rsidR="005943B0" w:rsidRPr="00761B80" w:rsidRDefault="00CB6263" w:rsidP="005943B0">
            <w:pPr>
              <w:pStyle w:val="Texto"/>
              <w:jc w:val="center"/>
              <w:rPr>
                <w:b/>
              </w:rPr>
            </w:pPr>
            <w:r>
              <w:rPr>
                <w:b/>
              </w:rPr>
              <w:t>31</w:t>
            </w:r>
            <w:r w:rsidR="001B31FD">
              <w:rPr>
                <w:b/>
              </w:rPr>
              <w:t>/0</w:t>
            </w:r>
            <w:r>
              <w:rPr>
                <w:b/>
              </w:rPr>
              <w:t>8</w:t>
            </w:r>
            <w:r w:rsidR="001B31FD">
              <w:rPr>
                <w:b/>
              </w:rPr>
              <w:t>/2019</w:t>
            </w:r>
          </w:p>
        </w:tc>
      </w:tr>
      <w:tr w:rsidR="00BD70BA" w:rsidRPr="00761B80" w14:paraId="0AEC341A" w14:textId="77777777" w:rsidTr="00BD70BA">
        <w:tc>
          <w:tcPr>
            <w:tcW w:w="5040" w:type="dxa"/>
          </w:tcPr>
          <w:p w14:paraId="42C50DDA" w14:textId="197525AD" w:rsidR="00BD70BA" w:rsidRPr="00761B80" w:rsidRDefault="00BD70BA" w:rsidP="00BD70BA">
            <w:pPr>
              <w:pStyle w:val="Texto"/>
              <w:jc w:val="left"/>
            </w:pPr>
            <w:r w:rsidRPr="00761B80">
              <w:t>Flujo neto de efectivo utilizado en las actividades de operación</w:t>
            </w:r>
          </w:p>
        </w:tc>
        <w:tc>
          <w:tcPr>
            <w:tcW w:w="1440" w:type="dxa"/>
            <w:tcBorders>
              <w:top w:val="single" w:sz="6" w:space="0" w:color="auto"/>
            </w:tcBorders>
          </w:tcPr>
          <w:p w14:paraId="1CB14B4D" w14:textId="40FE8976" w:rsidR="00BD70BA" w:rsidRPr="00761B80" w:rsidRDefault="00BD70BA" w:rsidP="00BD70BA">
            <w:pPr>
              <w:pStyle w:val="Texto"/>
              <w:tabs>
                <w:tab w:val="decimal" w:pos="1200"/>
              </w:tabs>
            </w:pPr>
            <w:r w:rsidRPr="00E86703">
              <w:t>(</w:t>
            </w:r>
            <w:r w:rsidR="003F1DF1">
              <w:t>593.74</w:t>
            </w:r>
            <w:r w:rsidR="009C1318">
              <w:t>1</w:t>
            </w:r>
            <w:r w:rsidRPr="00E86703">
              <w:t>)</w:t>
            </w:r>
          </w:p>
        </w:tc>
        <w:tc>
          <w:tcPr>
            <w:tcW w:w="144" w:type="dxa"/>
          </w:tcPr>
          <w:p w14:paraId="58A28583" w14:textId="77777777" w:rsidR="00BD70BA" w:rsidRPr="00761B80" w:rsidRDefault="00BD70BA" w:rsidP="00BD70BA">
            <w:pPr>
              <w:pStyle w:val="Texto"/>
            </w:pPr>
          </w:p>
        </w:tc>
        <w:tc>
          <w:tcPr>
            <w:tcW w:w="1440" w:type="dxa"/>
            <w:tcBorders>
              <w:top w:val="single" w:sz="6" w:space="0" w:color="auto"/>
            </w:tcBorders>
          </w:tcPr>
          <w:p w14:paraId="6DE8E9CC" w14:textId="57E642B1" w:rsidR="00BD70BA" w:rsidRPr="00761B80" w:rsidRDefault="003F1DF1" w:rsidP="00BD70BA">
            <w:pPr>
              <w:pStyle w:val="Texto"/>
              <w:tabs>
                <w:tab w:val="decimal" w:pos="1206"/>
              </w:tabs>
            </w:pPr>
            <w:r>
              <w:t>686.302</w:t>
            </w:r>
          </w:p>
        </w:tc>
      </w:tr>
      <w:tr w:rsidR="00BD70BA" w:rsidRPr="00761B80" w14:paraId="4836843D" w14:textId="77777777" w:rsidTr="00BD70BA">
        <w:tc>
          <w:tcPr>
            <w:tcW w:w="5040" w:type="dxa"/>
          </w:tcPr>
          <w:p w14:paraId="229786D0" w14:textId="7F16B32A" w:rsidR="00BD70BA" w:rsidRPr="00761B80" w:rsidRDefault="00BD70BA" w:rsidP="00BD70BA">
            <w:pPr>
              <w:pStyle w:val="Texto"/>
              <w:jc w:val="left"/>
            </w:pPr>
            <w:r w:rsidRPr="00761B80">
              <w:t>Flujo neto de efectivo utilizado en las actividades de inversión</w:t>
            </w:r>
          </w:p>
        </w:tc>
        <w:tc>
          <w:tcPr>
            <w:tcW w:w="1440" w:type="dxa"/>
          </w:tcPr>
          <w:p w14:paraId="2A1BAA56" w14:textId="73A13408" w:rsidR="00BD70BA" w:rsidRPr="00761B80" w:rsidRDefault="00BD70BA" w:rsidP="00BD70BA">
            <w:pPr>
              <w:pStyle w:val="Texto"/>
              <w:tabs>
                <w:tab w:val="decimal" w:pos="1200"/>
              </w:tabs>
            </w:pPr>
            <w:r w:rsidRPr="00E86703">
              <w:t>(</w:t>
            </w:r>
            <w:r w:rsidR="003F1DF1">
              <w:t>418.002</w:t>
            </w:r>
            <w:r w:rsidRPr="00E86703">
              <w:t>)</w:t>
            </w:r>
          </w:p>
        </w:tc>
        <w:tc>
          <w:tcPr>
            <w:tcW w:w="144" w:type="dxa"/>
          </w:tcPr>
          <w:p w14:paraId="026277BE" w14:textId="77777777" w:rsidR="00BD70BA" w:rsidRPr="00761B80" w:rsidRDefault="00BD70BA" w:rsidP="00BD70BA">
            <w:pPr>
              <w:pStyle w:val="Texto"/>
            </w:pPr>
          </w:p>
        </w:tc>
        <w:tc>
          <w:tcPr>
            <w:tcW w:w="1440" w:type="dxa"/>
          </w:tcPr>
          <w:p w14:paraId="169866FA" w14:textId="4538DCB7" w:rsidR="00BD70BA" w:rsidRPr="00761B80" w:rsidRDefault="00BD70BA" w:rsidP="00BD70BA">
            <w:pPr>
              <w:pStyle w:val="Texto"/>
              <w:tabs>
                <w:tab w:val="decimal" w:pos="1206"/>
              </w:tabs>
            </w:pPr>
            <w:r w:rsidRPr="00E86703">
              <w:t>(</w:t>
            </w:r>
            <w:r w:rsidR="003F1DF1">
              <w:t>622.580</w:t>
            </w:r>
            <w:r w:rsidRPr="00E86703">
              <w:t>)</w:t>
            </w:r>
          </w:p>
        </w:tc>
      </w:tr>
      <w:tr w:rsidR="00BD70BA" w:rsidRPr="00761B80" w14:paraId="457F7F3A" w14:textId="77777777" w:rsidTr="00BD70BA">
        <w:tc>
          <w:tcPr>
            <w:tcW w:w="5040" w:type="dxa"/>
          </w:tcPr>
          <w:p w14:paraId="6E7C0567" w14:textId="77777777" w:rsidR="00BD70BA" w:rsidRPr="00761B80" w:rsidRDefault="00BD70BA" w:rsidP="00BD70BA">
            <w:pPr>
              <w:pStyle w:val="Texto"/>
              <w:jc w:val="left"/>
            </w:pPr>
            <w:r w:rsidRPr="00761B80">
              <w:t>Flujo neto de efectivo generado por (utilizado en) las actividades de financiación</w:t>
            </w:r>
          </w:p>
        </w:tc>
        <w:tc>
          <w:tcPr>
            <w:tcW w:w="1440" w:type="dxa"/>
          </w:tcPr>
          <w:p w14:paraId="26E83A2E" w14:textId="4523E120" w:rsidR="00BD70BA" w:rsidRPr="00761B80" w:rsidRDefault="00BD70BA" w:rsidP="00BD70BA">
            <w:pPr>
              <w:pStyle w:val="Texto"/>
              <w:tabs>
                <w:tab w:val="decimal" w:pos="1200"/>
              </w:tabs>
            </w:pPr>
            <w:r w:rsidRPr="00E86703">
              <w:t>1.060.041</w:t>
            </w:r>
          </w:p>
        </w:tc>
        <w:tc>
          <w:tcPr>
            <w:tcW w:w="144" w:type="dxa"/>
          </w:tcPr>
          <w:p w14:paraId="360CB0A2" w14:textId="77777777" w:rsidR="00BD70BA" w:rsidRPr="00761B80" w:rsidRDefault="00BD70BA" w:rsidP="00BD70BA">
            <w:pPr>
              <w:pStyle w:val="Texto"/>
            </w:pPr>
          </w:p>
        </w:tc>
        <w:tc>
          <w:tcPr>
            <w:tcW w:w="1440" w:type="dxa"/>
          </w:tcPr>
          <w:p w14:paraId="1FE0F9FD" w14:textId="7EC95D35" w:rsidR="00BD70BA" w:rsidRPr="00761B80" w:rsidRDefault="00BD70BA" w:rsidP="00BD70BA">
            <w:pPr>
              <w:pStyle w:val="Texto"/>
              <w:tabs>
                <w:tab w:val="decimal" w:pos="1206"/>
              </w:tabs>
            </w:pPr>
            <w:r w:rsidRPr="00E86703">
              <w:t>4.279.966</w:t>
            </w:r>
          </w:p>
        </w:tc>
      </w:tr>
      <w:tr w:rsidR="00BD70BA" w:rsidRPr="00761B80" w14:paraId="7F372266" w14:textId="77777777" w:rsidTr="00BD70BA">
        <w:tc>
          <w:tcPr>
            <w:tcW w:w="5040" w:type="dxa"/>
          </w:tcPr>
          <w:p w14:paraId="5DC34DC0" w14:textId="09D346E3" w:rsidR="00BD70BA" w:rsidRPr="00761B80" w:rsidRDefault="00BD70BA" w:rsidP="00BD70BA">
            <w:pPr>
              <w:pStyle w:val="Texto"/>
              <w:jc w:val="left"/>
            </w:pPr>
            <w:r>
              <w:t>Resultado por exposición al cambio de poder adquisitivo de la moneda generado por el efectivo</w:t>
            </w:r>
          </w:p>
        </w:tc>
        <w:tc>
          <w:tcPr>
            <w:tcW w:w="1440" w:type="dxa"/>
          </w:tcPr>
          <w:p w14:paraId="288A9A04" w14:textId="35B590BD" w:rsidR="00BD70BA" w:rsidRPr="00761B80" w:rsidRDefault="00BD70BA" w:rsidP="00BD70BA">
            <w:pPr>
              <w:pStyle w:val="Texto"/>
              <w:tabs>
                <w:tab w:val="decimal" w:pos="1200"/>
              </w:tabs>
            </w:pPr>
            <w:r w:rsidRPr="00E86703">
              <w:t>229.782</w:t>
            </w:r>
          </w:p>
        </w:tc>
        <w:tc>
          <w:tcPr>
            <w:tcW w:w="144" w:type="dxa"/>
          </w:tcPr>
          <w:p w14:paraId="68434811" w14:textId="77777777" w:rsidR="00BD70BA" w:rsidRPr="00761B80" w:rsidRDefault="00BD70BA" w:rsidP="00BD70BA">
            <w:pPr>
              <w:pStyle w:val="Texto"/>
            </w:pPr>
          </w:p>
        </w:tc>
        <w:tc>
          <w:tcPr>
            <w:tcW w:w="1440" w:type="dxa"/>
          </w:tcPr>
          <w:p w14:paraId="7830B25A" w14:textId="25AA932F" w:rsidR="00BD70BA" w:rsidRPr="00761B80" w:rsidRDefault="00BD70BA" w:rsidP="00BD70BA">
            <w:pPr>
              <w:pStyle w:val="Texto"/>
              <w:tabs>
                <w:tab w:val="decimal" w:pos="1206"/>
              </w:tabs>
            </w:pPr>
            <w:r w:rsidRPr="00E86703">
              <w:t>63.484</w:t>
            </w:r>
          </w:p>
        </w:tc>
      </w:tr>
      <w:tr w:rsidR="00BD70BA" w:rsidRPr="00761B80" w14:paraId="0DFE954F" w14:textId="77777777" w:rsidTr="00BD70BA">
        <w:tc>
          <w:tcPr>
            <w:tcW w:w="5040" w:type="dxa"/>
          </w:tcPr>
          <w:p w14:paraId="012F9F11" w14:textId="5716F262" w:rsidR="00BD70BA" w:rsidRDefault="00BD70BA" w:rsidP="00BD70BA">
            <w:pPr>
              <w:pStyle w:val="Texto"/>
              <w:jc w:val="left"/>
            </w:pPr>
            <w:r>
              <w:t>Diferencia de cambio</w:t>
            </w:r>
          </w:p>
        </w:tc>
        <w:tc>
          <w:tcPr>
            <w:tcW w:w="1440" w:type="dxa"/>
          </w:tcPr>
          <w:p w14:paraId="1AF5F3F8" w14:textId="39F44945" w:rsidR="00BD70BA" w:rsidRPr="00761B80" w:rsidRDefault="00BD70BA" w:rsidP="00BD70BA">
            <w:pPr>
              <w:pStyle w:val="Texto"/>
              <w:tabs>
                <w:tab w:val="decimal" w:pos="1200"/>
              </w:tabs>
            </w:pPr>
            <w:r w:rsidRPr="00E86703">
              <w:t>(13.466)</w:t>
            </w:r>
          </w:p>
        </w:tc>
        <w:tc>
          <w:tcPr>
            <w:tcW w:w="144" w:type="dxa"/>
          </w:tcPr>
          <w:p w14:paraId="689D2BB0" w14:textId="77777777" w:rsidR="00BD70BA" w:rsidRPr="00761B80" w:rsidRDefault="00BD70BA" w:rsidP="00BD70BA">
            <w:pPr>
              <w:pStyle w:val="Texto"/>
            </w:pPr>
          </w:p>
        </w:tc>
        <w:tc>
          <w:tcPr>
            <w:tcW w:w="1440" w:type="dxa"/>
          </w:tcPr>
          <w:p w14:paraId="70A1E5EC" w14:textId="0E3880EC" w:rsidR="00BD70BA" w:rsidRDefault="00BD70BA" w:rsidP="00BD70BA">
            <w:pPr>
              <w:pStyle w:val="Texto"/>
              <w:tabs>
                <w:tab w:val="decimal" w:pos="1206"/>
              </w:tabs>
            </w:pPr>
            <w:r w:rsidRPr="00E86703">
              <w:t>(52.055)</w:t>
            </w:r>
          </w:p>
        </w:tc>
      </w:tr>
      <w:tr w:rsidR="00BD70BA" w:rsidRPr="00761B80" w14:paraId="187766AF" w14:textId="77777777" w:rsidTr="00BD70BA">
        <w:tc>
          <w:tcPr>
            <w:tcW w:w="5040" w:type="dxa"/>
          </w:tcPr>
          <w:p w14:paraId="577FF9F5" w14:textId="77777777" w:rsidR="00BD70BA" w:rsidRPr="00AC4005" w:rsidRDefault="00BD70BA" w:rsidP="00BD70BA">
            <w:pPr>
              <w:pStyle w:val="Texto"/>
              <w:jc w:val="left"/>
              <w:rPr>
                <w:b/>
              </w:rPr>
            </w:pPr>
            <w:r w:rsidRPr="00AC4005">
              <w:rPr>
                <w:b/>
              </w:rPr>
              <w:t>Variación neta de efectivo y equivalente al efectivo</w:t>
            </w:r>
          </w:p>
        </w:tc>
        <w:tc>
          <w:tcPr>
            <w:tcW w:w="1440" w:type="dxa"/>
            <w:tcBorders>
              <w:top w:val="single" w:sz="6" w:space="0" w:color="auto"/>
              <w:bottom w:val="double" w:sz="6" w:space="0" w:color="auto"/>
            </w:tcBorders>
          </w:tcPr>
          <w:p w14:paraId="63A5229D" w14:textId="00F1F356" w:rsidR="00BD70BA" w:rsidRPr="00BD70BA" w:rsidRDefault="00BD70BA" w:rsidP="00BD70BA">
            <w:pPr>
              <w:pStyle w:val="Texto"/>
              <w:tabs>
                <w:tab w:val="decimal" w:pos="1200"/>
              </w:tabs>
              <w:rPr>
                <w:b/>
                <w:bCs/>
              </w:rPr>
            </w:pPr>
            <w:r w:rsidRPr="00BD70BA">
              <w:rPr>
                <w:b/>
                <w:bCs/>
              </w:rPr>
              <w:t>264.61</w:t>
            </w:r>
            <w:r w:rsidR="009C1318">
              <w:rPr>
                <w:b/>
                <w:bCs/>
              </w:rPr>
              <w:t>4</w:t>
            </w:r>
          </w:p>
        </w:tc>
        <w:tc>
          <w:tcPr>
            <w:tcW w:w="144" w:type="dxa"/>
          </w:tcPr>
          <w:p w14:paraId="512DCF7B" w14:textId="77777777" w:rsidR="00BD70BA" w:rsidRPr="00BD70BA" w:rsidRDefault="00BD70BA" w:rsidP="00BD70BA">
            <w:pPr>
              <w:pStyle w:val="Texto"/>
              <w:rPr>
                <w:b/>
                <w:bCs/>
              </w:rPr>
            </w:pPr>
          </w:p>
        </w:tc>
        <w:tc>
          <w:tcPr>
            <w:tcW w:w="1440" w:type="dxa"/>
            <w:tcBorders>
              <w:top w:val="single" w:sz="6" w:space="0" w:color="auto"/>
              <w:bottom w:val="double" w:sz="6" w:space="0" w:color="auto"/>
            </w:tcBorders>
          </w:tcPr>
          <w:p w14:paraId="657D717B" w14:textId="01E75406" w:rsidR="00BD70BA" w:rsidRPr="00BD70BA" w:rsidRDefault="00BD70BA" w:rsidP="00BD70BA">
            <w:pPr>
              <w:pStyle w:val="Texto"/>
              <w:tabs>
                <w:tab w:val="decimal" w:pos="1206"/>
              </w:tabs>
              <w:rPr>
                <w:b/>
                <w:bCs/>
              </w:rPr>
            </w:pPr>
            <w:r w:rsidRPr="00BD70BA">
              <w:rPr>
                <w:b/>
                <w:bCs/>
              </w:rPr>
              <w:t>4.355.117</w:t>
            </w:r>
          </w:p>
        </w:tc>
      </w:tr>
      <w:tr w:rsidR="00BD70BA" w:rsidRPr="00761B80" w14:paraId="113263A3" w14:textId="77777777" w:rsidTr="00BD70BA">
        <w:tc>
          <w:tcPr>
            <w:tcW w:w="5040" w:type="dxa"/>
          </w:tcPr>
          <w:p w14:paraId="37AB09BD" w14:textId="77777777" w:rsidR="00BD70BA" w:rsidRDefault="00BD70BA" w:rsidP="00BD70BA">
            <w:pPr>
              <w:pStyle w:val="Texto"/>
              <w:jc w:val="left"/>
            </w:pPr>
          </w:p>
        </w:tc>
        <w:tc>
          <w:tcPr>
            <w:tcW w:w="1440" w:type="dxa"/>
          </w:tcPr>
          <w:p w14:paraId="37A15A0C" w14:textId="77777777" w:rsidR="00BD70BA" w:rsidRDefault="00BD70BA" w:rsidP="00BD70BA">
            <w:pPr>
              <w:pStyle w:val="Texto"/>
              <w:tabs>
                <w:tab w:val="decimal" w:pos="1200"/>
              </w:tabs>
            </w:pPr>
          </w:p>
        </w:tc>
        <w:tc>
          <w:tcPr>
            <w:tcW w:w="144" w:type="dxa"/>
          </w:tcPr>
          <w:p w14:paraId="440855A7" w14:textId="77777777" w:rsidR="00BD70BA" w:rsidRPr="00761B80" w:rsidRDefault="00BD70BA" w:rsidP="00BD70BA">
            <w:pPr>
              <w:pStyle w:val="Texto"/>
            </w:pPr>
          </w:p>
        </w:tc>
        <w:tc>
          <w:tcPr>
            <w:tcW w:w="1440" w:type="dxa"/>
          </w:tcPr>
          <w:p w14:paraId="0ECAB299" w14:textId="77777777" w:rsidR="00BD70BA" w:rsidRDefault="00BD70BA" w:rsidP="00BD70BA">
            <w:pPr>
              <w:pStyle w:val="Texto"/>
              <w:tabs>
                <w:tab w:val="decimal" w:pos="1206"/>
              </w:tabs>
            </w:pPr>
          </w:p>
        </w:tc>
      </w:tr>
      <w:tr w:rsidR="00BD70BA" w:rsidRPr="00761B80" w14:paraId="409F9405" w14:textId="77777777" w:rsidTr="00BD70BA">
        <w:tc>
          <w:tcPr>
            <w:tcW w:w="5040" w:type="dxa"/>
          </w:tcPr>
          <w:p w14:paraId="7AB2B3DD" w14:textId="00485F72" w:rsidR="00BD70BA" w:rsidRPr="00761B80" w:rsidRDefault="00BD70BA" w:rsidP="00BD70BA">
            <w:pPr>
              <w:pStyle w:val="Texto"/>
              <w:jc w:val="left"/>
            </w:pPr>
            <w:r>
              <w:t>Efectivo y equivalentes de efectivo al inicio del ejercicio</w:t>
            </w:r>
          </w:p>
        </w:tc>
        <w:tc>
          <w:tcPr>
            <w:tcW w:w="1440" w:type="dxa"/>
          </w:tcPr>
          <w:p w14:paraId="34AB2005" w14:textId="6CC49339" w:rsidR="00BD70BA" w:rsidRPr="00761B80" w:rsidRDefault="00BD70BA" w:rsidP="00BD70BA">
            <w:pPr>
              <w:pStyle w:val="Texto"/>
              <w:tabs>
                <w:tab w:val="decimal" w:pos="1200"/>
              </w:tabs>
            </w:pPr>
            <w:r w:rsidRPr="00E86703">
              <w:t>349.53</w:t>
            </w:r>
            <w:r w:rsidR="003F1DF1">
              <w:t>1</w:t>
            </w:r>
          </w:p>
        </w:tc>
        <w:tc>
          <w:tcPr>
            <w:tcW w:w="144" w:type="dxa"/>
          </w:tcPr>
          <w:p w14:paraId="23F827AD" w14:textId="77777777" w:rsidR="00BD70BA" w:rsidRPr="00761B80" w:rsidRDefault="00BD70BA" w:rsidP="00BD70BA">
            <w:pPr>
              <w:pStyle w:val="Texto"/>
            </w:pPr>
          </w:p>
        </w:tc>
        <w:tc>
          <w:tcPr>
            <w:tcW w:w="1440" w:type="dxa"/>
          </w:tcPr>
          <w:p w14:paraId="0216D2BF" w14:textId="64B14763" w:rsidR="00BD70BA" w:rsidRPr="00761B80" w:rsidRDefault="00BD70BA" w:rsidP="00BD70BA">
            <w:pPr>
              <w:pStyle w:val="Texto"/>
              <w:tabs>
                <w:tab w:val="decimal" w:pos="1206"/>
              </w:tabs>
            </w:pPr>
            <w:r w:rsidRPr="00E86703">
              <w:t>660.085</w:t>
            </w:r>
          </w:p>
        </w:tc>
      </w:tr>
      <w:tr w:rsidR="00BD70BA" w:rsidRPr="00761B80" w14:paraId="38ECB0D7" w14:textId="77777777" w:rsidTr="00BD70BA">
        <w:tc>
          <w:tcPr>
            <w:tcW w:w="5040" w:type="dxa"/>
          </w:tcPr>
          <w:p w14:paraId="44FE6B38" w14:textId="73823795" w:rsidR="00BD70BA" w:rsidRPr="00AC4005" w:rsidRDefault="00BD70BA" w:rsidP="00BD70BA">
            <w:pPr>
              <w:pStyle w:val="Texto"/>
              <w:jc w:val="left"/>
              <w:rPr>
                <w:b/>
              </w:rPr>
            </w:pPr>
            <w:r w:rsidRPr="00AC4005">
              <w:rPr>
                <w:b/>
              </w:rPr>
              <w:t>Efectivo y equivalentes de efectivo al cierre del período</w:t>
            </w:r>
          </w:p>
        </w:tc>
        <w:tc>
          <w:tcPr>
            <w:tcW w:w="1440" w:type="dxa"/>
            <w:tcBorders>
              <w:top w:val="single" w:sz="6" w:space="0" w:color="auto"/>
              <w:bottom w:val="double" w:sz="6" w:space="0" w:color="auto"/>
            </w:tcBorders>
          </w:tcPr>
          <w:p w14:paraId="6F64274C" w14:textId="461A3E34" w:rsidR="00BD70BA" w:rsidRPr="00BD70BA" w:rsidRDefault="00BD70BA" w:rsidP="00BD70BA">
            <w:pPr>
              <w:pStyle w:val="Texto"/>
              <w:tabs>
                <w:tab w:val="decimal" w:pos="1200"/>
              </w:tabs>
              <w:rPr>
                <w:b/>
                <w:bCs/>
              </w:rPr>
            </w:pPr>
            <w:r w:rsidRPr="00BD70BA">
              <w:rPr>
                <w:b/>
                <w:bCs/>
              </w:rPr>
              <w:t>614.14</w:t>
            </w:r>
            <w:r w:rsidR="009C1318">
              <w:rPr>
                <w:b/>
                <w:bCs/>
              </w:rPr>
              <w:t>5</w:t>
            </w:r>
          </w:p>
        </w:tc>
        <w:tc>
          <w:tcPr>
            <w:tcW w:w="144" w:type="dxa"/>
          </w:tcPr>
          <w:p w14:paraId="70447449" w14:textId="027C56C4" w:rsidR="00BD70BA" w:rsidRPr="00BD70BA" w:rsidRDefault="00BD70BA" w:rsidP="00BD70BA">
            <w:pPr>
              <w:pStyle w:val="Texto"/>
              <w:rPr>
                <w:b/>
                <w:bCs/>
              </w:rPr>
            </w:pPr>
          </w:p>
        </w:tc>
        <w:tc>
          <w:tcPr>
            <w:tcW w:w="1440" w:type="dxa"/>
            <w:tcBorders>
              <w:top w:val="single" w:sz="6" w:space="0" w:color="auto"/>
              <w:bottom w:val="double" w:sz="6" w:space="0" w:color="auto"/>
            </w:tcBorders>
          </w:tcPr>
          <w:p w14:paraId="0D2E0118" w14:textId="7F05C67F" w:rsidR="00BD70BA" w:rsidRPr="00BD70BA" w:rsidRDefault="00BD70BA" w:rsidP="00BD70BA">
            <w:pPr>
              <w:pStyle w:val="Texto"/>
              <w:tabs>
                <w:tab w:val="decimal" w:pos="1206"/>
              </w:tabs>
              <w:rPr>
                <w:b/>
                <w:bCs/>
              </w:rPr>
            </w:pPr>
            <w:r w:rsidRPr="00BD70BA">
              <w:rPr>
                <w:b/>
                <w:bCs/>
              </w:rPr>
              <w:t>5.015.202</w:t>
            </w:r>
          </w:p>
        </w:tc>
      </w:tr>
    </w:tbl>
    <w:p w14:paraId="72DA597D" w14:textId="77777777" w:rsidR="00C56CE1" w:rsidRPr="00761B80" w:rsidRDefault="00C56CE1" w:rsidP="00AF087A">
      <w:pPr>
        <w:pStyle w:val="Texto"/>
      </w:pPr>
    </w:p>
    <w:p w14:paraId="3DA81256" w14:textId="77777777" w:rsidR="00C56CE1" w:rsidRPr="00761B80" w:rsidRDefault="00C56CE1">
      <w:pPr>
        <w:rPr>
          <w:sz w:val="20"/>
        </w:rPr>
      </w:pPr>
      <w:r w:rsidRPr="00761B80">
        <w:br w:type="page"/>
      </w:r>
    </w:p>
    <w:p w14:paraId="73D445E1" w14:textId="77777777" w:rsidR="00222F00" w:rsidRPr="00761B80" w:rsidRDefault="00222F00" w:rsidP="00AF087A">
      <w:pPr>
        <w:pStyle w:val="Texto"/>
      </w:pPr>
    </w:p>
    <w:p w14:paraId="3189C45F" w14:textId="2AE26DF8" w:rsidR="00222F00" w:rsidRPr="00687A8F" w:rsidRDefault="00C56CE1" w:rsidP="00CA535C">
      <w:pPr>
        <w:pStyle w:val="Titulonota"/>
        <w:numPr>
          <w:ilvl w:val="0"/>
          <w:numId w:val="42"/>
        </w:numPr>
      </w:pPr>
      <w:r w:rsidRPr="00687A8F">
        <w:t xml:space="preserve">DATOS ESTADISTICOS (EN UNIDADES FÍSICAS) AL </w:t>
      </w:r>
      <w:r w:rsidR="00E96425">
        <w:t>31 DE AGOSTO DE</w:t>
      </w:r>
      <w:r w:rsidR="00364D32" w:rsidRPr="00687A8F">
        <w:t xml:space="preserve"> 20</w:t>
      </w:r>
      <w:r w:rsidR="005943B0">
        <w:t>20</w:t>
      </w:r>
      <w:r w:rsidRPr="00687A8F">
        <w:t xml:space="preserve"> COMPARATIVOS CON </w:t>
      </w:r>
      <w:r w:rsidR="00F11499" w:rsidRPr="00687A8F">
        <w:t xml:space="preserve">EL </w:t>
      </w:r>
      <w:r w:rsidRPr="00687A8F">
        <w:t>MISMO PERÍODO DE</w:t>
      </w:r>
      <w:r w:rsidR="00F11499" w:rsidRPr="00687A8F">
        <w:t>L</w:t>
      </w:r>
      <w:r w:rsidRPr="00687A8F">
        <w:t xml:space="preserve"> EJERCICIO ANTERIOR (</w:t>
      </w:r>
      <w:r w:rsidR="00F11499" w:rsidRPr="00687A8F">
        <w:t>I</w:t>
      </w:r>
      <w:r w:rsidRPr="00687A8F">
        <w:t xml:space="preserve">nformación no examinada y no cubierta por el Informe de </w:t>
      </w:r>
      <w:r w:rsidR="00F11499" w:rsidRPr="00687A8F">
        <w:t>R</w:t>
      </w:r>
      <w:r w:rsidRPr="00687A8F">
        <w:t>evisión)</w:t>
      </w:r>
    </w:p>
    <w:p w14:paraId="0D3F3F44" w14:textId="77777777" w:rsidR="00CA2BAE" w:rsidRPr="00C1323C" w:rsidRDefault="00CA2BAE" w:rsidP="00503DF3">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C1323C" w14:paraId="239B342C" w14:textId="77777777" w:rsidTr="00736FFF">
        <w:tc>
          <w:tcPr>
            <w:tcW w:w="3528" w:type="dxa"/>
            <w:tcBorders>
              <w:top w:val="nil"/>
              <w:left w:val="nil"/>
              <w:bottom w:val="nil"/>
              <w:right w:val="nil"/>
            </w:tcBorders>
            <w:vAlign w:val="bottom"/>
          </w:tcPr>
          <w:p w14:paraId="4E6AC382" w14:textId="77777777" w:rsidR="00C56CE1" w:rsidRPr="00C1323C" w:rsidRDefault="00C56CE1" w:rsidP="00295695">
            <w:pPr>
              <w:pStyle w:val="Texto"/>
              <w:jc w:val="center"/>
              <w:rPr>
                <w:b/>
              </w:rPr>
            </w:pPr>
          </w:p>
        </w:tc>
        <w:tc>
          <w:tcPr>
            <w:tcW w:w="1436" w:type="dxa"/>
            <w:vMerge w:val="restart"/>
            <w:tcBorders>
              <w:top w:val="nil"/>
              <w:left w:val="nil"/>
              <w:right w:val="nil"/>
            </w:tcBorders>
            <w:vAlign w:val="bottom"/>
          </w:tcPr>
          <w:p w14:paraId="70DB27B8" w14:textId="77777777" w:rsidR="00C56CE1" w:rsidRPr="00C1323C" w:rsidRDefault="00C56CE1" w:rsidP="00295695">
            <w:pPr>
              <w:pStyle w:val="Texto"/>
              <w:jc w:val="center"/>
              <w:rPr>
                <w:b/>
              </w:rPr>
            </w:pPr>
            <w:r w:rsidRPr="00C1323C">
              <w:rPr>
                <w:b/>
              </w:rPr>
              <w:t>Volumen de producción</w:t>
            </w:r>
          </w:p>
        </w:tc>
        <w:tc>
          <w:tcPr>
            <w:tcW w:w="94" w:type="dxa"/>
            <w:tcBorders>
              <w:top w:val="nil"/>
              <w:left w:val="nil"/>
              <w:right w:val="nil"/>
            </w:tcBorders>
            <w:vAlign w:val="bottom"/>
          </w:tcPr>
          <w:p w14:paraId="228FA15A" w14:textId="77777777" w:rsidR="00C56CE1" w:rsidRPr="00C1323C"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7B2DB58F" w14:textId="77777777" w:rsidR="00C56CE1" w:rsidRPr="00C1323C" w:rsidRDefault="00C56CE1" w:rsidP="00295695">
            <w:pPr>
              <w:pStyle w:val="Texto"/>
              <w:jc w:val="center"/>
              <w:rPr>
                <w:b/>
              </w:rPr>
            </w:pPr>
            <w:r w:rsidRPr="00C1323C">
              <w:rPr>
                <w:b/>
              </w:rPr>
              <w:t>Volumen de ventas</w:t>
            </w:r>
          </w:p>
        </w:tc>
      </w:tr>
      <w:tr w:rsidR="00C56CE1" w:rsidRPr="00C1323C" w14:paraId="5B10D22A" w14:textId="77777777" w:rsidTr="00736FFF">
        <w:tc>
          <w:tcPr>
            <w:tcW w:w="3528" w:type="dxa"/>
            <w:tcBorders>
              <w:top w:val="nil"/>
              <w:left w:val="nil"/>
              <w:bottom w:val="nil"/>
              <w:right w:val="nil"/>
            </w:tcBorders>
            <w:vAlign w:val="bottom"/>
          </w:tcPr>
          <w:p w14:paraId="142D5454" w14:textId="77777777" w:rsidR="00C56CE1" w:rsidRPr="00C1323C" w:rsidRDefault="00C56CE1" w:rsidP="00295695">
            <w:pPr>
              <w:pStyle w:val="Texto"/>
              <w:jc w:val="left"/>
              <w:rPr>
                <w:b/>
              </w:rPr>
            </w:pPr>
            <w:r w:rsidRPr="00C1323C">
              <w:rPr>
                <w:b/>
              </w:rPr>
              <w:t>AZÚCAR (</w:t>
            </w:r>
            <w:proofErr w:type="spellStart"/>
            <w:r w:rsidRPr="00C1323C">
              <w:rPr>
                <w:b/>
              </w:rPr>
              <w:t>tns</w:t>
            </w:r>
            <w:proofErr w:type="spellEnd"/>
            <w:r w:rsidRPr="00C1323C">
              <w:rPr>
                <w:b/>
              </w:rPr>
              <w:t>.)</w:t>
            </w:r>
          </w:p>
        </w:tc>
        <w:tc>
          <w:tcPr>
            <w:tcW w:w="1436" w:type="dxa"/>
            <w:vMerge/>
            <w:tcBorders>
              <w:left w:val="nil"/>
              <w:bottom w:val="single" w:sz="6" w:space="0" w:color="auto"/>
              <w:right w:val="nil"/>
            </w:tcBorders>
            <w:vAlign w:val="bottom"/>
          </w:tcPr>
          <w:p w14:paraId="2A08D3EA" w14:textId="77777777" w:rsidR="00C56CE1" w:rsidRPr="00C1323C" w:rsidRDefault="00C56CE1" w:rsidP="00295695">
            <w:pPr>
              <w:pStyle w:val="Texto"/>
              <w:jc w:val="center"/>
              <w:rPr>
                <w:b/>
              </w:rPr>
            </w:pPr>
          </w:p>
        </w:tc>
        <w:tc>
          <w:tcPr>
            <w:tcW w:w="94" w:type="dxa"/>
            <w:tcBorders>
              <w:left w:val="nil"/>
              <w:right w:val="nil"/>
            </w:tcBorders>
            <w:vAlign w:val="bottom"/>
          </w:tcPr>
          <w:p w14:paraId="2FB670BB" w14:textId="77777777" w:rsidR="00C56CE1" w:rsidRPr="00C1323C" w:rsidRDefault="00C56CE1" w:rsidP="00295695">
            <w:pPr>
              <w:pStyle w:val="Texto"/>
              <w:jc w:val="center"/>
              <w:rPr>
                <w:b/>
              </w:rPr>
            </w:pPr>
          </w:p>
        </w:tc>
        <w:tc>
          <w:tcPr>
            <w:tcW w:w="1746" w:type="dxa"/>
            <w:tcBorders>
              <w:top w:val="nil"/>
              <w:left w:val="nil"/>
              <w:bottom w:val="single" w:sz="6" w:space="0" w:color="auto"/>
              <w:right w:val="nil"/>
            </w:tcBorders>
            <w:vAlign w:val="bottom"/>
          </w:tcPr>
          <w:p w14:paraId="050F7CAB" w14:textId="77777777" w:rsidR="00C56CE1" w:rsidRPr="00C1323C" w:rsidRDefault="00C56CE1" w:rsidP="00295695">
            <w:pPr>
              <w:pStyle w:val="Texto"/>
              <w:jc w:val="center"/>
              <w:rPr>
                <w:b/>
              </w:rPr>
            </w:pPr>
            <w:r w:rsidRPr="00C1323C">
              <w:rPr>
                <w:b/>
              </w:rPr>
              <w:t>Mercado Local</w:t>
            </w:r>
            <w:r w:rsidRPr="00C1323C">
              <w:rPr>
                <w:b/>
                <w:sz w:val="16"/>
                <w:szCs w:val="16"/>
              </w:rPr>
              <w:t xml:space="preserve"> (*)</w:t>
            </w:r>
          </w:p>
        </w:tc>
        <w:tc>
          <w:tcPr>
            <w:tcW w:w="112" w:type="dxa"/>
            <w:tcBorders>
              <w:top w:val="nil"/>
              <w:left w:val="nil"/>
              <w:right w:val="nil"/>
            </w:tcBorders>
            <w:vAlign w:val="bottom"/>
          </w:tcPr>
          <w:p w14:paraId="3E2E7194"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16C82338" w14:textId="77777777" w:rsidR="00C56CE1" w:rsidRPr="00C1323C" w:rsidRDefault="00C56CE1" w:rsidP="00295695">
            <w:pPr>
              <w:pStyle w:val="Texto"/>
              <w:jc w:val="center"/>
              <w:rPr>
                <w:b/>
              </w:rPr>
            </w:pPr>
            <w:r w:rsidRPr="00C1323C">
              <w:rPr>
                <w:b/>
              </w:rPr>
              <w:t>Exportación</w:t>
            </w:r>
          </w:p>
        </w:tc>
        <w:tc>
          <w:tcPr>
            <w:tcW w:w="113" w:type="dxa"/>
            <w:tcBorders>
              <w:top w:val="nil"/>
              <w:left w:val="nil"/>
              <w:right w:val="nil"/>
            </w:tcBorders>
            <w:vAlign w:val="bottom"/>
          </w:tcPr>
          <w:p w14:paraId="16FBD6C4"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566AD240" w14:textId="77777777" w:rsidR="00C56CE1" w:rsidRPr="00C1323C" w:rsidRDefault="00C56CE1" w:rsidP="00295695">
            <w:pPr>
              <w:pStyle w:val="Texto"/>
              <w:jc w:val="center"/>
              <w:rPr>
                <w:b/>
              </w:rPr>
            </w:pPr>
            <w:r w:rsidRPr="00C1323C">
              <w:rPr>
                <w:b/>
              </w:rPr>
              <w:t>Total</w:t>
            </w:r>
          </w:p>
        </w:tc>
      </w:tr>
      <w:tr w:rsidR="00C56CE1" w:rsidRPr="00C1323C" w14:paraId="39AF30B4" w14:textId="77777777" w:rsidTr="00C1323C">
        <w:tc>
          <w:tcPr>
            <w:tcW w:w="3528" w:type="dxa"/>
            <w:tcBorders>
              <w:top w:val="nil"/>
              <w:left w:val="nil"/>
              <w:bottom w:val="nil"/>
              <w:right w:val="nil"/>
            </w:tcBorders>
            <w:vAlign w:val="bottom"/>
          </w:tcPr>
          <w:p w14:paraId="2F5B8B32" w14:textId="77777777" w:rsidR="00C56CE1" w:rsidRPr="00C1323C" w:rsidRDefault="00C56CE1" w:rsidP="00295695">
            <w:pPr>
              <w:pStyle w:val="Texto"/>
            </w:pPr>
          </w:p>
        </w:tc>
        <w:tc>
          <w:tcPr>
            <w:tcW w:w="1436" w:type="dxa"/>
            <w:tcBorders>
              <w:top w:val="single" w:sz="6" w:space="0" w:color="auto"/>
              <w:left w:val="nil"/>
              <w:right w:val="nil"/>
            </w:tcBorders>
            <w:vAlign w:val="bottom"/>
          </w:tcPr>
          <w:p w14:paraId="65F7D341" w14:textId="77777777" w:rsidR="00C56CE1" w:rsidRPr="00C1323C" w:rsidRDefault="00C56CE1" w:rsidP="00295695">
            <w:pPr>
              <w:pStyle w:val="Texto"/>
              <w:tabs>
                <w:tab w:val="decimal" w:pos="1170"/>
              </w:tabs>
            </w:pPr>
          </w:p>
        </w:tc>
        <w:tc>
          <w:tcPr>
            <w:tcW w:w="94" w:type="dxa"/>
            <w:tcBorders>
              <w:left w:val="nil"/>
              <w:right w:val="nil"/>
            </w:tcBorders>
            <w:vAlign w:val="bottom"/>
          </w:tcPr>
          <w:p w14:paraId="6F705980" w14:textId="77777777" w:rsidR="00C56CE1" w:rsidRPr="00C1323C" w:rsidRDefault="00C56CE1" w:rsidP="00295695">
            <w:pPr>
              <w:pStyle w:val="Texto"/>
              <w:tabs>
                <w:tab w:val="decimal" w:pos="1170"/>
              </w:tabs>
            </w:pPr>
          </w:p>
        </w:tc>
        <w:tc>
          <w:tcPr>
            <w:tcW w:w="1746" w:type="dxa"/>
            <w:tcBorders>
              <w:top w:val="single" w:sz="6" w:space="0" w:color="auto"/>
              <w:left w:val="nil"/>
              <w:right w:val="nil"/>
            </w:tcBorders>
            <w:vAlign w:val="bottom"/>
          </w:tcPr>
          <w:p w14:paraId="44266B20" w14:textId="77777777" w:rsidR="00C56CE1" w:rsidRPr="00C1323C" w:rsidRDefault="00C56CE1" w:rsidP="00295695">
            <w:pPr>
              <w:pStyle w:val="Texto"/>
              <w:tabs>
                <w:tab w:val="decimal" w:pos="1170"/>
              </w:tabs>
            </w:pPr>
          </w:p>
        </w:tc>
        <w:tc>
          <w:tcPr>
            <w:tcW w:w="112" w:type="dxa"/>
            <w:tcBorders>
              <w:left w:val="nil"/>
              <w:right w:val="nil"/>
            </w:tcBorders>
            <w:vAlign w:val="bottom"/>
          </w:tcPr>
          <w:p w14:paraId="10E88C8F"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44650CEF" w14:textId="77777777" w:rsidR="00C56CE1" w:rsidRPr="00C1323C" w:rsidRDefault="00C56CE1" w:rsidP="00295695">
            <w:pPr>
              <w:pStyle w:val="Texto"/>
              <w:tabs>
                <w:tab w:val="decimal" w:pos="1170"/>
              </w:tabs>
            </w:pPr>
          </w:p>
        </w:tc>
        <w:tc>
          <w:tcPr>
            <w:tcW w:w="113" w:type="dxa"/>
            <w:tcBorders>
              <w:left w:val="nil"/>
              <w:right w:val="nil"/>
            </w:tcBorders>
            <w:vAlign w:val="bottom"/>
          </w:tcPr>
          <w:p w14:paraId="73AE157F"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787B9FD2" w14:textId="77777777" w:rsidR="00C56CE1" w:rsidRPr="00C1323C" w:rsidRDefault="00C56CE1" w:rsidP="00295695">
            <w:pPr>
              <w:pStyle w:val="Texto"/>
              <w:tabs>
                <w:tab w:val="decimal" w:pos="1170"/>
              </w:tabs>
            </w:pPr>
          </w:p>
        </w:tc>
      </w:tr>
      <w:tr w:rsidR="00AE203E" w:rsidRPr="00C1323C" w14:paraId="23C9CDC5" w14:textId="77777777" w:rsidTr="00C1323C">
        <w:tc>
          <w:tcPr>
            <w:tcW w:w="3528" w:type="dxa"/>
            <w:tcBorders>
              <w:top w:val="nil"/>
              <w:left w:val="nil"/>
              <w:bottom w:val="nil"/>
              <w:right w:val="nil"/>
            </w:tcBorders>
            <w:vAlign w:val="bottom"/>
          </w:tcPr>
          <w:p w14:paraId="4CC98A64" w14:textId="77777777" w:rsidR="00AE203E" w:rsidRPr="00C1323C" w:rsidRDefault="00AE203E" w:rsidP="00295695">
            <w:pPr>
              <w:pStyle w:val="Texto"/>
            </w:pPr>
            <w:r w:rsidRPr="00C1323C">
              <w:t>1er. Trimestre del Ejercicio 20/21</w:t>
            </w:r>
          </w:p>
        </w:tc>
        <w:tc>
          <w:tcPr>
            <w:tcW w:w="1436" w:type="dxa"/>
            <w:tcBorders>
              <w:left w:val="nil"/>
              <w:right w:val="nil"/>
            </w:tcBorders>
            <w:vAlign w:val="bottom"/>
          </w:tcPr>
          <w:p w14:paraId="6ACF09C6" w14:textId="77777777" w:rsidR="00AE203E" w:rsidRPr="00C1323C" w:rsidRDefault="00AE203E" w:rsidP="00295695">
            <w:pPr>
              <w:pStyle w:val="Texto"/>
              <w:tabs>
                <w:tab w:val="decimal" w:pos="1170"/>
              </w:tabs>
            </w:pPr>
            <w:r w:rsidRPr="00C1323C">
              <w:t>72.277</w:t>
            </w:r>
          </w:p>
        </w:tc>
        <w:tc>
          <w:tcPr>
            <w:tcW w:w="94" w:type="dxa"/>
            <w:tcBorders>
              <w:left w:val="nil"/>
              <w:right w:val="nil"/>
            </w:tcBorders>
            <w:vAlign w:val="bottom"/>
          </w:tcPr>
          <w:p w14:paraId="23B6DCE7" w14:textId="77777777" w:rsidR="00AE203E" w:rsidRPr="00C1323C" w:rsidRDefault="00AE203E" w:rsidP="00295695">
            <w:pPr>
              <w:pStyle w:val="Texto"/>
              <w:tabs>
                <w:tab w:val="decimal" w:pos="1170"/>
              </w:tabs>
            </w:pPr>
          </w:p>
        </w:tc>
        <w:tc>
          <w:tcPr>
            <w:tcW w:w="1746" w:type="dxa"/>
            <w:tcBorders>
              <w:left w:val="nil"/>
              <w:right w:val="nil"/>
            </w:tcBorders>
            <w:vAlign w:val="bottom"/>
          </w:tcPr>
          <w:p w14:paraId="39455A04" w14:textId="77777777" w:rsidR="00AE203E" w:rsidRPr="00C1323C" w:rsidRDefault="00AE203E" w:rsidP="00295695">
            <w:pPr>
              <w:pStyle w:val="Texto"/>
              <w:tabs>
                <w:tab w:val="decimal" w:pos="1170"/>
              </w:tabs>
            </w:pPr>
            <w:r w:rsidRPr="00C1323C">
              <w:t>68.578</w:t>
            </w:r>
          </w:p>
        </w:tc>
        <w:tc>
          <w:tcPr>
            <w:tcW w:w="112" w:type="dxa"/>
            <w:tcBorders>
              <w:left w:val="nil"/>
              <w:right w:val="nil"/>
            </w:tcBorders>
            <w:vAlign w:val="bottom"/>
          </w:tcPr>
          <w:p w14:paraId="349B2BF6" w14:textId="77777777" w:rsidR="00AE203E" w:rsidRPr="00C1323C" w:rsidRDefault="00AE203E" w:rsidP="00295695">
            <w:pPr>
              <w:pStyle w:val="Texto"/>
              <w:tabs>
                <w:tab w:val="decimal" w:pos="1170"/>
              </w:tabs>
            </w:pPr>
          </w:p>
        </w:tc>
        <w:tc>
          <w:tcPr>
            <w:tcW w:w="1418" w:type="dxa"/>
            <w:tcBorders>
              <w:left w:val="nil"/>
              <w:right w:val="nil"/>
            </w:tcBorders>
            <w:vAlign w:val="bottom"/>
          </w:tcPr>
          <w:p w14:paraId="3FF25469" w14:textId="77777777" w:rsidR="00AE203E" w:rsidRPr="00C1323C" w:rsidRDefault="00AE203E" w:rsidP="00295695">
            <w:pPr>
              <w:pStyle w:val="Texto"/>
              <w:tabs>
                <w:tab w:val="decimal" w:pos="1170"/>
              </w:tabs>
            </w:pPr>
            <w:r w:rsidRPr="00C1323C">
              <w:t>17.940</w:t>
            </w:r>
          </w:p>
        </w:tc>
        <w:tc>
          <w:tcPr>
            <w:tcW w:w="113" w:type="dxa"/>
            <w:tcBorders>
              <w:left w:val="nil"/>
              <w:right w:val="nil"/>
            </w:tcBorders>
            <w:vAlign w:val="bottom"/>
          </w:tcPr>
          <w:p w14:paraId="4E9D0407" w14:textId="77777777" w:rsidR="00AE203E" w:rsidRPr="00C1323C" w:rsidRDefault="00AE203E" w:rsidP="00295695">
            <w:pPr>
              <w:pStyle w:val="Texto"/>
              <w:tabs>
                <w:tab w:val="decimal" w:pos="1170"/>
              </w:tabs>
            </w:pPr>
          </w:p>
        </w:tc>
        <w:tc>
          <w:tcPr>
            <w:tcW w:w="1418" w:type="dxa"/>
            <w:tcBorders>
              <w:left w:val="nil"/>
              <w:right w:val="nil"/>
            </w:tcBorders>
            <w:vAlign w:val="bottom"/>
          </w:tcPr>
          <w:p w14:paraId="78B0701C" w14:textId="77777777" w:rsidR="00AE203E" w:rsidRPr="00C1323C" w:rsidRDefault="00AE203E" w:rsidP="00295695">
            <w:pPr>
              <w:pStyle w:val="Texto"/>
              <w:tabs>
                <w:tab w:val="decimal" w:pos="1170"/>
              </w:tabs>
            </w:pPr>
            <w:r w:rsidRPr="00C1323C">
              <w:t>86.518</w:t>
            </w:r>
          </w:p>
        </w:tc>
      </w:tr>
      <w:tr w:rsidR="00736FFF" w:rsidRPr="00C1323C" w14:paraId="2ADD90B8" w14:textId="77777777" w:rsidTr="00736FFF">
        <w:tc>
          <w:tcPr>
            <w:tcW w:w="3528" w:type="dxa"/>
            <w:tcBorders>
              <w:top w:val="nil"/>
              <w:left w:val="nil"/>
              <w:bottom w:val="nil"/>
              <w:right w:val="nil"/>
            </w:tcBorders>
            <w:vAlign w:val="bottom"/>
          </w:tcPr>
          <w:p w14:paraId="10EC3525" w14:textId="4BA17AEA" w:rsidR="00736FFF" w:rsidRPr="00C1323C" w:rsidRDefault="00D37655" w:rsidP="00295695">
            <w:pPr>
              <w:pStyle w:val="Texto"/>
            </w:pPr>
            <w:r w:rsidRPr="00C1323C">
              <w:t>1</w:t>
            </w:r>
            <w:r w:rsidR="001236CD" w:rsidRPr="00C1323C">
              <w:t>er</w:t>
            </w:r>
            <w:r w:rsidR="00736FFF" w:rsidRPr="00C1323C">
              <w:t>. Trimestre del Ejercicio 19/20</w:t>
            </w:r>
          </w:p>
        </w:tc>
        <w:tc>
          <w:tcPr>
            <w:tcW w:w="1436" w:type="dxa"/>
            <w:tcBorders>
              <w:left w:val="nil"/>
              <w:bottom w:val="nil"/>
              <w:right w:val="nil"/>
            </w:tcBorders>
            <w:vAlign w:val="bottom"/>
          </w:tcPr>
          <w:p w14:paraId="50BF986B" w14:textId="02C52AE1" w:rsidR="00736FFF" w:rsidRPr="00C1323C" w:rsidRDefault="00AE203E" w:rsidP="00295695">
            <w:pPr>
              <w:pStyle w:val="Texto"/>
              <w:tabs>
                <w:tab w:val="decimal" w:pos="1170"/>
              </w:tabs>
            </w:pPr>
            <w:r w:rsidRPr="00C1323C">
              <w:t>80.584</w:t>
            </w:r>
          </w:p>
        </w:tc>
        <w:tc>
          <w:tcPr>
            <w:tcW w:w="94" w:type="dxa"/>
            <w:tcBorders>
              <w:left w:val="nil"/>
              <w:bottom w:val="nil"/>
              <w:right w:val="nil"/>
            </w:tcBorders>
            <w:vAlign w:val="bottom"/>
          </w:tcPr>
          <w:p w14:paraId="614721C0" w14:textId="77777777" w:rsidR="00736FFF" w:rsidRPr="00C1323C" w:rsidRDefault="00736FFF" w:rsidP="00295695">
            <w:pPr>
              <w:pStyle w:val="Texto"/>
              <w:tabs>
                <w:tab w:val="decimal" w:pos="1170"/>
              </w:tabs>
            </w:pPr>
          </w:p>
        </w:tc>
        <w:tc>
          <w:tcPr>
            <w:tcW w:w="1746" w:type="dxa"/>
            <w:tcBorders>
              <w:left w:val="nil"/>
              <w:bottom w:val="nil"/>
              <w:right w:val="nil"/>
            </w:tcBorders>
            <w:vAlign w:val="bottom"/>
          </w:tcPr>
          <w:p w14:paraId="00E6BDA3" w14:textId="610AA63E" w:rsidR="00736FFF" w:rsidRPr="00C1323C" w:rsidRDefault="00AE203E" w:rsidP="00295695">
            <w:pPr>
              <w:pStyle w:val="Texto"/>
              <w:tabs>
                <w:tab w:val="decimal" w:pos="1170"/>
              </w:tabs>
            </w:pPr>
            <w:r w:rsidRPr="00C1323C">
              <w:t>69.346</w:t>
            </w:r>
          </w:p>
        </w:tc>
        <w:tc>
          <w:tcPr>
            <w:tcW w:w="112" w:type="dxa"/>
            <w:tcBorders>
              <w:left w:val="nil"/>
              <w:bottom w:val="nil"/>
              <w:right w:val="nil"/>
            </w:tcBorders>
            <w:vAlign w:val="bottom"/>
          </w:tcPr>
          <w:p w14:paraId="2F05C57F"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0B766438" w14:textId="709894AE" w:rsidR="00736FFF" w:rsidRPr="00C1323C" w:rsidRDefault="00AE203E" w:rsidP="00295695">
            <w:pPr>
              <w:pStyle w:val="Texto"/>
              <w:tabs>
                <w:tab w:val="decimal" w:pos="1170"/>
              </w:tabs>
            </w:pPr>
            <w:r w:rsidRPr="00C1323C">
              <w:t>11.690</w:t>
            </w:r>
          </w:p>
        </w:tc>
        <w:tc>
          <w:tcPr>
            <w:tcW w:w="113" w:type="dxa"/>
            <w:tcBorders>
              <w:left w:val="nil"/>
              <w:bottom w:val="nil"/>
              <w:right w:val="nil"/>
            </w:tcBorders>
            <w:vAlign w:val="bottom"/>
          </w:tcPr>
          <w:p w14:paraId="57EF7778"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18C724DA" w14:textId="288CC73B" w:rsidR="00736FFF" w:rsidRPr="00C1323C" w:rsidRDefault="00AE203E" w:rsidP="00295695">
            <w:pPr>
              <w:pStyle w:val="Texto"/>
              <w:tabs>
                <w:tab w:val="decimal" w:pos="1170"/>
              </w:tabs>
            </w:pPr>
            <w:r w:rsidRPr="00C1323C">
              <w:t>81.036</w:t>
            </w:r>
          </w:p>
        </w:tc>
      </w:tr>
      <w:tr w:rsidR="00736FFF" w:rsidRPr="00C1323C" w14:paraId="7E04BD4C" w14:textId="77777777" w:rsidTr="00736FFF">
        <w:tc>
          <w:tcPr>
            <w:tcW w:w="3528" w:type="dxa"/>
            <w:tcBorders>
              <w:top w:val="nil"/>
              <w:left w:val="nil"/>
              <w:bottom w:val="nil"/>
              <w:right w:val="nil"/>
            </w:tcBorders>
            <w:vAlign w:val="bottom"/>
          </w:tcPr>
          <w:p w14:paraId="1105AE4D" w14:textId="0CF54937" w:rsidR="00736FFF" w:rsidRPr="00C1323C" w:rsidRDefault="00D37655" w:rsidP="00295695">
            <w:pPr>
              <w:pStyle w:val="Texto"/>
            </w:pPr>
            <w:r w:rsidRPr="00C1323C">
              <w:t>1</w:t>
            </w:r>
            <w:r w:rsidR="001236CD" w:rsidRPr="00C1323C">
              <w:t>er</w:t>
            </w:r>
            <w:r w:rsidR="00736FFF" w:rsidRPr="00C1323C">
              <w:t>. Trimestre del Ejercicio 18/19</w:t>
            </w:r>
          </w:p>
        </w:tc>
        <w:tc>
          <w:tcPr>
            <w:tcW w:w="1436" w:type="dxa"/>
            <w:tcBorders>
              <w:left w:val="nil"/>
              <w:bottom w:val="nil"/>
              <w:right w:val="nil"/>
            </w:tcBorders>
            <w:vAlign w:val="bottom"/>
          </w:tcPr>
          <w:p w14:paraId="21FC7014" w14:textId="3BC3EB31" w:rsidR="00736FFF" w:rsidRPr="00C1323C" w:rsidRDefault="00AE203E" w:rsidP="00295695">
            <w:pPr>
              <w:pStyle w:val="Texto"/>
              <w:tabs>
                <w:tab w:val="decimal" w:pos="1170"/>
              </w:tabs>
            </w:pPr>
            <w:r w:rsidRPr="00C1323C">
              <w:t>43.593</w:t>
            </w:r>
          </w:p>
        </w:tc>
        <w:tc>
          <w:tcPr>
            <w:tcW w:w="94" w:type="dxa"/>
            <w:tcBorders>
              <w:left w:val="nil"/>
              <w:bottom w:val="nil"/>
              <w:right w:val="nil"/>
            </w:tcBorders>
            <w:vAlign w:val="bottom"/>
          </w:tcPr>
          <w:p w14:paraId="6C647A44" w14:textId="77777777" w:rsidR="00736FFF" w:rsidRPr="00C1323C" w:rsidRDefault="00736FFF" w:rsidP="00295695">
            <w:pPr>
              <w:pStyle w:val="Texto"/>
              <w:tabs>
                <w:tab w:val="decimal" w:pos="1170"/>
              </w:tabs>
            </w:pPr>
          </w:p>
        </w:tc>
        <w:tc>
          <w:tcPr>
            <w:tcW w:w="1746" w:type="dxa"/>
            <w:tcBorders>
              <w:left w:val="nil"/>
              <w:bottom w:val="nil"/>
              <w:right w:val="nil"/>
            </w:tcBorders>
            <w:vAlign w:val="bottom"/>
          </w:tcPr>
          <w:p w14:paraId="65B37C16" w14:textId="66227896" w:rsidR="00736FFF" w:rsidRPr="00C1323C" w:rsidRDefault="00AE203E" w:rsidP="00295695">
            <w:pPr>
              <w:pStyle w:val="Texto"/>
              <w:tabs>
                <w:tab w:val="decimal" w:pos="1170"/>
              </w:tabs>
            </w:pPr>
            <w:r w:rsidRPr="00C1323C">
              <w:t>64.280</w:t>
            </w:r>
          </w:p>
        </w:tc>
        <w:tc>
          <w:tcPr>
            <w:tcW w:w="112" w:type="dxa"/>
            <w:tcBorders>
              <w:left w:val="nil"/>
              <w:bottom w:val="nil"/>
              <w:right w:val="nil"/>
            </w:tcBorders>
            <w:vAlign w:val="bottom"/>
          </w:tcPr>
          <w:p w14:paraId="31AC3BB9"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377BF8FB" w14:textId="5378FEC3" w:rsidR="00736FFF" w:rsidRPr="00C1323C" w:rsidRDefault="00AE203E" w:rsidP="00295695">
            <w:pPr>
              <w:pStyle w:val="Texto"/>
              <w:tabs>
                <w:tab w:val="decimal" w:pos="1170"/>
              </w:tabs>
            </w:pPr>
            <w:r w:rsidRPr="00C1323C">
              <w:t>3.585</w:t>
            </w:r>
          </w:p>
        </w:tc>
        <w:tc>
          <w:tcPr>
            <w:tcW w:w="113" w:type="dxa"/>
            <w:tcBorders>
              <w:left w:val="nil"/>
              <w:bottom w:val="nil"/>
              <w:right w:val="nil"/>
            </w:tcBorders>
            <w:vAlign w:val="bottom"/>
          </w:tcPr>
          <w:p w14:paraId="2A0B87AE"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1760F787" w14:textId="63D26ABC" w:rsidR="00736FFF" w:rsidRPr="00C1323C" w:rsidRDefault="00AE203E" w:rsidP="00295695">
            <w:pPr>
              <w:pStyle w:val="Texto"/>
              <w:tabs>
                <w:tab w:val="decimal" w:pos="1170"/>
              </w:tabs>
            </w:pPr>
            <w:r w:rsidRPr="00C1323C">
              <w:t>67.865</w:t>
            </w:r>
          </w:p>
        </w:tc>
      </w:tr>
      <w:tr w:rsidR="00AE203E" w:rsidRPr="00C1323C" w14:paraId="738315F1" w14:textId="77777777" w:rsidTr="00736FFF">
        <w:tc>
          <w:tcPr>
            <w:tcW w:w="3528" w:type="dxa"/>
            <w:tcBorders>
              <w:top w:val="nil"/>
              <w:left w:val="nil"/>
              <w:bottom w:val="nil"/>
              <w:right w:val="nil"/>
            </w:tcBorders>
            <w:vAlign w:val="bottom"/>
          </w:tcPr>
          <w:p w14:paraId="666A8704" w14:textId="77777777" w:rsidR="00AE203E" w:rsidRPr="00C1323C" w:rsidRDefault="00AE203E" w:rsidP="00295695">
            <w:pPr>
              <w:pStyle w:val="Texto"/>
            </w:pPr>
            <w:r w:rsidRPr="00C1323C">
              <w:t>Acumulado 1er. Trimestre 20/21</w:t>
            </w:r>
          </w:p>
        </w:tc>
        <w:tc>
          <w:tcPr>
            <w:tcW w:w="1436" w:type="dxa"/>
            <w:tcBorders>
              <w:left w:val="nil"/>
              <w:bottom w:val="nil"/>
              <w:right w:val="nil"/>
            </w:tcBorders>
            <w:vAlign w:val="bottom"/>
          </w:tcPr>
          <w:p w14:paraId="1FCA7EE5" w14:textId="77777777" w:rsidR="00AE203E" w:rsidRPr="00C1323C" w:rsidRDefault="00AE203E" w:rsidP="00295695">
            <w:pPr>
              <w:pStyle w:val="Texto"/>
              <w:tabs>
                <w:tab w:val="decimal" w:pos="1170"/>
              </w:tabs>
            </w:pPr>
            <w:r w:rsidRPr="00C1323C">
              <w:t>72.277</w:t>
            </w:r>
          </w:p>
        </w:tc>
        <w:tc>
          <w:tcPr>
            <w:tcW w:w="94" w:type="dxa"/>
            <w:tcBorders>
              <w:left w:val="nil"/>
              <w:bottom w:val="nil"/>
              <w:right w:val="nil"/>
            </w:tcBorders>
            <w:vAlign w:val="bottom"/>
          </w:tcPr>
          <w:p w14:paraId="3672D3E2" w14:textId="77777777" w:rsidR="00AE203E" w:rsidRPr="00C1323C" w:rsidRDefault="00AE203E" w:rsidP="00295695">
            <w:pPr>
              <w:pStyle w:val="Texto"/>
              <w:tabs>
                <w:tab w:val="decimal" w:pos="1170"/>
              </w:tabs>
            </w:pPr>
          </w:p>
        </w:tc>
        <w:tc>
          <w:tcPr>
            <w:tcW w:w="1746" w:type="dxa"/>
            <w:tcBorders>
              <w:left w:val="nil"/>
              <w:bottom w:val="nil"/>
              <w:right w:val="nil"/>
            </w:tcBorders>
            <w:vAlign w:val="bottom"/>
          </w:tcPr>
          <w:p w14:paraId="6E3763E2" w14:textId="77777777" w:rsidR="00AE203E" w:rsidRPr="00C1323C" w:rsidRDefault="00AE203E" w:rsidP="00295695">
            <w:pPr>
              <w:pStyle w:val="Texto"/>
              <w:tabs>
                <w:tab w:val="decimal" w:pos="1170"/>
              </w:tabs>
            </w:pPr>
            <w:r w:rsidRPr="00C1323C">
              <w:t>68.578</w:t>
            </w:r>
          </w:p>
        </w:tc>
        <w:tc>
          <w:tcPr>
            <w:tcW w:w="112" w:type="dxa"/>
            <w:tcBorders>
              <w:left w:val="nil"/>
              <w:bottom w:val="nil"/>
              <w:right w:val="nil"/>
            </w:tcBorders>
            <w:vAlign w:val="bottom"/>
          </w:tcPr>
          <w:p w14:paraId="5DFFCCB0" w14:textId="77777777" w:rsidR="00AE203E" w:rsidRPr="00C1323C" w:rsidRDefault="00AE203E" w:rsidP="00295695">
            <w:pPr>
              <w:pStyle w:val="Texto"/>
              <w:tabs>
                <w:tab w:val="decimal" w:pos="1170"/>
              </w:tabs>
            </w:pPr>
          </w:p>
        </w:tc>
        <w:tc>
          <w:tcPr>
            <w:tcW w:w="1418" w:type="dxa"/>
            <w:tcBorders>
              <w:left w:val="nil"/>
              <w:bottom w:val="nil"/>
              <w:right w:val="nil"/>
            </w:tcBorders>
            <w:vAlign w:val="bottom"/>
          </w:tcPr>
          <w:p w14:paraId="395C51E2" w14:textId="77777777" w:rsidR="00AE203E" w:rsidRPr="00C1323C" w:rsidRDefault="00AE203E" w:rsidP="00295695">
            <w:pPr>
              <w:pStyle w:val="Texto"/>
              <w:tabs>
                <w:tab w:val="decimal" w:pos="1170"/>
              </w:tabs>
            </w:pPr>
            <w:r w:rsidRPr="00C1323C">
              <w:t>17.940</w:t>
            </w:r>
          </w:p>
        </w:tc>
        <w:tc>
          <w:tcPr>
            <w:tcW w:w="113" w:type="dxa"/>
            <w:tcBorders>
              <w:left w:val="nil"/>
              <w:bottom w:val="nil"/>
              <w:right w:val="nil"/>
            </w:tcBorders>
            <w:vAlign w:val="bottom"/>
          </w:tcPr>
          <w:p w14:paraId="25BE0BB1" w14:textId="77777777" w:rsidR="00AE203E" w:rsidRPr="00C1323C" w:rsidRDefault="00AE203E" w:rsidP="00295695">
            <w:pPr>
              <w:pStyle w:val="Texto"/>
              <w:tabs>
                <w:tab w:val="decimal" w:pos="1170"/>
              </w:tabs>
            </w:pPr>
          </w:p>
        </w:tc>
        <w:tc>
          <w:tcPr>
            <w:tcW w:w="1418" w:type="dxa"/>
            <w:tcBorders>
              <w:left w:val="nil"/>
              <w:bottom w:val="nil"/>
              <w:right w:val="nil"/>
            </w:tcBorders>
            <w:vAlign w:val="bottom"/>
          </w:tcPr>
          <w:p w14:paraId="06D34ECF" w14:textId="77777777" w:rsidR="00AE203E" w:rsidRPr="00C1323C" w:rsidRDefault="00AE203E" w:rsidP="00295695">
            <w:pPr>
              <w:pStyle w:val="Texto"/>
              <w:tabs>
                <w:tab w:val="decimal" w:pos="1170"/>
              </w:tabs>
            </w:pPr>
            <w:r w:rsidRPr="00C1323C">
              <w:t>86.518</w:t>
            </w:r>
          </w:p>
        </w:tc>
      </w:tr>
      <w:tr w:rsidR="00736FFF" w:rsidRPr="00C1323C" w14:paraId="79560FB3" w14:textId="77777777" w:rsidTr="00736FFF">
        <w:trPr>
          <w:trHeight w:val="261"/>
        </w:trPr>
        <w:tc>
          <w:tcPr>
            <w:tcW w:w="3528" w:type="dxa"/>
            <w:tcBorders>
              <w:top w:val="nil"/>
              <w:left w:val="nil"/>
              <w:bottom w:val="nil"/>
              <w:right w:val="nil"/>
            </w:tcBorders>
            <w:vAlign w:val="bottom"/>
          </w:tcPr>
          <w:p w14:paraId="65F69D91" w14:textId="39066D2A" w:rsidR="00736FFF" w:rsidRPr="00C1323C" w:rsidRDefault="00736FFF" w:rsidP="00295695">
            <w:pPr>
              <w:pStyle w:val="Texto"/>
            </w:pPr>
            <w:r w:rsidRPr="00C1323C">
              <w:t>Acumulad</w:t>
            </w:r>
            <w:r w:rsidR="008F495A" w:rsidRPr="00C1323C">
              <w:t xml:space="preserve">o </w:t>
            </w:r>
            <w:r w:rsidR="00D37655" w:rsidRPr="00C1323C">
              <w:t>1</w:t>
            </w:r>
            <w:r w:rsidR="001236CD" w:rsidRPr="00C1323C">
              <w:t>er</w:t>
            </w:r>
            <w:r w:rsidRPr="00C1323C">
              <w:t>. Trimestre 19/20</w:t>
            </w:r>
          </w:p>
        </w:tc>
        <w:tc>
          <w:tcPr>
            <w:tcW w:w="1436" w:type="dxa"/>
            <w:tcBorders>
              <w:left w:val="nil"/>
              <w:bottom w:val="nil"/>
              <w:right w:val="nil"/>
            </w:tcBorders>
            <w:vAlign w:val="bottom"/>
          </w:tcPr>
          <w:p w14:paraId="4107ADA0" w14:textId="30148764" w:rsidR="00736FFF" w:rsidRPr="00C1323C" w:rsidRDefault="00580EAE" w:rsidP="00295695">
            <w:pPr>
              <w:pStyle w:val="Texto"/>
              <w:tabs>
                <w:tab w:val="decimal" w:pos="1170"/>
              </w:tabs>
            </w:pPr>
            <w:r>
              <w:t>80.584</w:t>
            </w:r>
          </w:p>
        </w:tc>
        <w:tc>
          <w:tcPr>
            <w:tcW w:w="94" w:type="dxa"/>
            <w:tcBorders>
              <w:left w:val="nil"/>
              <w:bottom w:val="nil"/>
              <w:right w:val="nil"/>
            </w:tcBorders>
            <w:vAlign w:val="bottom"/>
          </w:tcPr>
          <w:p w14:paraId="5E9CA6D2" w14:textId="77777777" w:rsidR="00736FFF" w:rsidRPr="00C1323C" w:rsidRDefault="00736FFF" w:rsidP="00295695">
            <w:pPr>
              <w:pStyle w:val="Texto"/>
              <w:tabs>
                <w:tab w:val="decimal" w:pos="1170"/>
              </w:tabs>
            </w:pPr>
          </w:p>
        </w:tc>
        <w:tc>
          <w:tcPr>
            <w:tcW w:w="1746" w:type="dxa"/>
            <w:tcBorders>
              <w:left w:val="nil"/>
              <w:bottom w:val="nil"/>
              <w:right w:val="nil"/>
            </w:tcBorders>
            <w:vAlign w:val="bottom"/>
          </w:tcPr>
          <w:p w14:paraId="3AB89C02" w14:textId="61905324" w:rsidR="00736FFF" w:rsidRPr="00C1323C" w:rsidRDefault="00AE203E" w:rsidP="00295695">
            <w:pPr>
              <w:pStyle w:val="Texto"/>
              <w:tabs>
                <w:tab w:val="decimal" w:pos="1170"/>
              </w:tabs>
            </w:pPr>
            <w:r w:rsidRPr="00C1323C">
              <w:t>69.346</w:t>
            </w:r>
          </w:p>
        </w:tc>
        <w:tc>
          <w:tcPr>
            <w:tcW w:w="112" w:type="dxa"/>
            <w:tcBorders>
              <w:left w:val="nil"/>
              <w:bottom w:val="nil"/>
              <w:right w:val="nil"/>
            </w:tcBorders>
            <w:vAlign w:val="bottom"/>
          </w:tcPr>
          <w:p w14:paraId="5745CAC6"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2B80E3CD" w14:textId="78D267DD" w:rsidR="00736FFF" w:rsidRPr="00C1323C" w:rsidRDefault="00AE203E" w:rsidP="00295695">
            <w:pPr>
              <w:pStyle w:val="Texto"/>
              <w:tabs>
                <w:tab w:val="decimal" w:pos="1170"/>
              </w:tabs>
            </w:pPr>
            <w:r w:rsidRPr="00C1323C">
              <w:t>11.690</w:t>
            </w:r>
          </w:p>
        </w:tc>
        <w:tc>
          <w:tcPr>
            <w:tcW w:w="113" w:type="dxa"/>
            <w:tcBorders>
              <w:left w:val="nil"/>
              <w:bottom w:val="nil"/>
              <w:right w:val="nil"/>
            </w:tcBorders>
            <w:vAlign w:val="bottom"/>
          </w:tcPr>
          <w:p w14:paraId="0AAFE919"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198E0B59" w14:textId="3AE776AE" w:rsidR="00736FFF" w:rsidRPr="00C1323C" w:rsidRDefault="00E86370" w:rsidP="00295695">
            <w:pPr>
              <w:pStyle w:val="Texto"/>
              <w:tabs>
                <w:tab w:val="decimal" w:pos="1170"/>
              </w:tabs>
            </w:pPr>
            <w:r w:rsidRPr="00C1323C">
              <w:t>81.036</w:t>
            </w:r>
          </w:p>
        </w:tc>
      </w:tr>
      <w:tr w:rsidR="00736FFF" w:rsidRPr="00C1323C" w14:paraId="0CFE6FC5" w14:textId="77777777" w:rsidTr="00736FFF">
        <w:tc>
          <w:tcPr>
            <w:tcW w:w="3528" w:type="dxa"/>
            <w:tcBorders>
              <w:top w:val="nil"/>
              <w:left w:val="nil"/>
              <w:bottom w:val="nil"/>
              <w:right w:val="nil"/>
            </w:tcBorders>
            <w:vAlign w:val="bottom"/>
          </w:tcPr>
          <w:p w14:paraId="75A532F8" w14:textId="4696C836" w:rsidR="00736FFF" w:rsidRPr="00C1323C" w:rsidRDefault="008F495A" w:rsidP="00295695">
            <w:pPr>
              <w:pStyle w:val="Texto"/>
            </w:pPr>
            <w:r w:rsidRPr="00C1323C">
              <w:t xml:space="preserve">Acumulado </w:t>
            </w:r>
            <w:r w:rsidR="00D37655" w:rsidRPr="00C1323C">
              <w:t>1</w:t>
            </w:r>
            <w:r w:rsidR="001236CD" w:rsidRPr="00C1323C">
              <w:t>er</w:t>
            </w:r>
            <w:r w:rsidR="00736FFF" w:rsidRPr="00C1323C">
              <w:t>. Trimestre 18/19</w:t>
            </w:r>
          </w:p>
        </w:tc>
        <w:tc>
          <w:tcPr>
            <w:tcW w:w="1436" w:type="dxa"/>
            <w:tcBorders>
              <w:left w:val="nil"/>
              <w:bottom w:val="nil"/>
              <w:right w:val="nil"/>
            </w:tcBorders>
            <w:vAlign w:val="bottom"/>
          </w:tcPr>
          <w:p w14:paraId="5DA1587E" w14:textId="1E9AC359" w:rsidR="00736FFF" w:rsidRPr="00C1323C" w:rsidRDefault="00580EAE" w:rsidP="00295695">
            <w:pPr>
              <w:pStyle w:val="Texto"/>
              <w:tabs>
                <w:tab w:val="decimal" w:pos="1170"/>
              </w:tabs>
            </w:pPr>
            <w:r>
              <w:t>43.593</w:t>
            </w:r>
          </w:p>
        </w:tc>
        <w:tc>
          <w:tcPr>
            <w:tcW w:w="94" w:type="dxa"/>
            <w:tcBorders>
              <w:left w:val="nil"/>
              <w:bottom w:val="nil"/>
              <w:right w:val="nil"/>
            </w:tcBorders>
            <w:vAlign w:val="bottom"/>
          </w:tcPr>
          <w:p w14:paraId="11CCB21E" w14:textId="77777777" w:rsidR="00736FFF" w:rsidRPr="00C1323C" w:rsidRDefault="00736FFF" w:rsidP="00295695">
            <w:pPr>
              <w:pStyle w:val="Texto"/>
              <w:tabs>
                <w:tab w:val="decimal" w:pos="1170"/>
              </w:tabs>
            </w:pPr>
          </w:p>
        </w:tc>
        <w:tc>
          <w:tcPr>
            <w:tcW w:w="1746" w:type="dxa"/>
            <w:tcBorders>
              <w:left w:val="nil"/>
              <w:bottom w:val="nil"/>
              <w:right w:val="nil"/>
            </w:tcBorders>
            <w:vAlign w:val="bottom"/>
          </w:tcPr>
          <w:p w14:paraId="74D9E24A" w14:textId="6C59F676" w:rsidR="00736FFF" w:rsidRPr="00C1323C" w:rsidRDefault="00AE203E" w:rsidP="00295695">
            <w:pPr>
              <w:pStyle w:val="Texto"/>
              <w:tabs>
                <w:tab w:val="decimal" w:pos="1170"/>
              </w:tabs>
            </w:pPr>
            <w:r w:rsidRPr="00C1323C">
              <w:t>64.280</w:t>
            </w:r>
          </w:p>
        </w:tc>
        <w:tc>
          <w:tcPr>
            <w:tcW w:w="112" w:type="dxa"/>
            <w:tcBorders>
              <w:left w:val="nil"/>
              <w:bottom w:val="nil"/>
              <w:right w:val="nil"/>
            </w:tcBorders>
            <w:vAlign w:val="bottom"/>
          </w:tcPr>
          <w:p w14:paraId="65CB3654"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3FF021B0" w14:textId="5250F025" w:rsidR="00736FFF" w:rsidRPr="00C1323C" w:rsidRDefault="00AE203E" w:rsidP="00295695">
            <w:pPr>
              <w:pStyle w:val="Texto"/>
              <w:tabs>
                <w:tab w:val="decimal" w:pos="1170"/>
              </w:tabs>
            </w:pPr>
            <w:r w:rsidRPr="00C1323C">
              <w:t>3.585</w:t>
            </w:r>
          </w:p>
        </w:tc>
        <w:tc>
          <w:tcPr>
            <w:tcW w:w="113" w:type="dxa"/>
            <w:tcBorders>
              <w:left w:val="nil"/>
              <w:bottom w:val="nil"/>
              <w:right w:val="nil"/>
            </w:tcBorders>
            <w:vAlign w:val="bottom"/>
          </w:tcPr>
          <w:p w14:paraId="7A49295C"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63C4B91D" w14:textId="68AA3C26" w:rsidR="00736FFF" w:rsidRPr="00C1323C" w:rsidRDefault="00E86370" w:rsidP="00295695">
            <w:pPr>
              <w:pStyle w:val="Texto"/>
              <w:tabs>
                <w:tab w:val="decimal" w:pos="1170"/>
              </w:tabs>
            </w:pPr>
            <w:r w:rsidRPr="00C1323C">
              <w:t>67.865</w:t>
            </w:r>
          </w:p>
        </w:tc>
      </w:tr>
    </w:tbl>
    <w:p w14:paraId="762718BA" w14:textId="77777777" w:rsidR="008E7EDF" w:rsidRPr="00C1323C" w:rsidRDefault="008E7EDF" w:rsidP="008E7EDF">
      <w:pPr>
        <w:pStyle w:val="Texto"/>
      </w:pPr>
    </w:p>
    <w:p w14:paraId="54EC8A82" w14:textId="64F3DA17" w:rsidR="00C56CE1" w:rsidRPr="00C1323C" w:rsidRDefault="00C56CE1" w:rsidP="00854C3A">
      <w:pPr>
        <w:pStyle w:val="Texto"/>
        <w:ind w:left="360" w:hanging="360"/>
        <w:rPr>
          <w:sz w:val="16"/>
          <w:szCs w:val="16"/>
        </w:rPr>
      </w:pPr>
      <w:r w:rsidRPr="00C1323C">
        <w:rPr>
          <w:sz w:val="16"/>
          <w:szCs w:val="16"/>
        </w:rPr>
        <w:t>(*)</w:t>
      </w:r>
      <w:r w:rsidR="00854C3A" w:rsidRPr="00C1323C">
        <w:rPr>
          <w:sz w:val="16"/>
          <w:szCs w:val="16"/>
        </w:rPr>
        <w:tab/>
      </w:r>
      <w:r w:rsidRPr="00C1323C">
        <w:rPr>
          <w:sz w:val="16"/>
          <w:szCs w:val="16"/>
        </w:rPr>
        <w:t>Incluye reventa</w:t>
      </w:r>
      <w:r w:rsidR="00854C3A" w:rsidRPr="00C1323C">
        <w:rPr>
          <w:sz w:val="16"/>
          <w:szCs w:val="16"/>
        </w:rPr>
        <w:t>.</w:t>
      </w:r>
    </w:p>
    <w:p w14:paraId="118A8FA5" w14:textId="77777777" w:rsidR="00C56CE1" w:rsidRPr="00C1323C" w:rsidRDefault="00C56CE1"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C1323C" w14:paraId="4B90650E" w14:textId="77777777" w:rsidTr="00736FFF">
        <w:tc>
          <w:tcPr>
            <w:tcW w:w="3528" w:type="dxa"/>
            <w:tcBorders>
              <w:top w:val="nil"/>
              <w:left w:val="nil"/>
              <w:bottom w:val="nil"/>
              <w:right w:val="nil"/>
            </w:tcBorders>
            <w:vAlign w:val="bottom"/>
          </w:tcPr>
          <w:p w14:paraId="0BB56E6F" w14:textId="77777777" w:rsidR="00C56CE1" w:rsidRPr="00C1323C" w:rsidRDefault="00C56CE1" w:rsidP="00295695">
            <w:pPr>
              <w:pStyle w:val="Texto"/>
              <w:jc w:val="center"/>
              <w:rPr>
                <w:b/>
              </w:rPr>
            </w:pPr>
          </w:p>
        </w:tc>
        <w:tc>
          <w:tcPr>
            <w:tcW w:w="1436" w:type="dxa"/>
            <w:vMerge w:val="restart"/>
            <w:tcBorders>
              <w:top w:val="nil"/>
              <w:left w:val="nil"/>
              <w:right w:val="nil"/>
            </w:tcBorders>
            <w:vAlign w:val="bottom"/>
          </w:tcPr>
          <w:p w14:paraId="4A5A425C" w14:textId="77777777" w:rsidR="00C56CE1" w:rsidRPr="00C1323C" w:rsidRDefault="00C56CE1" w:rsidP="00295695">
            <w:pPr>
              <w:pStyle w:val="Texto"/>
              <w:jc w:val="center"/>
              <w:rPr>
                <w:b/>
              </w:rPr>
            </w:pPr>
            <w:r w:rsidRPr="00C1323C">
              <w:rPr>
                <w:b/>
              </w:rPr>
              <w:t>Volumen de producción</w:t>
            </w:r>
          </w:p>
        </w:tc>
        <w:tc>
          <w:tcPr>
            <w:tcW w:w="94" w:type="dxa"/>
            <w:tcBorders>
              <w:top w:val="nil"/>
              <w:left w:val="nil"/>
              <w:right w:val="nil"/>
            </w:tcBorders>
            <w:vAlign w:val="bottom"/>
          </w:tcPr>
          <w:p w14:paraId="03B09972" w14:textId="77777777" w:rsidR="00C56CE1" w:rsidRPr="00C1323C"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28FB4B9C" w14:textId="77777777" w:rsidR="00C56CE1" w:rsidRPr="00C1323C" w:rsidRDefault="00C56CE1" w:rsidP="00295695">
            <w:pPr>
              <w:pStyle w:val="Texto"/>
              <w:jc w:val="center"/>
              <w:rPr>
                <w:b/>
              </w:rPr>
            </w:pPr>
            <w:r w:rsidRPr="00C1323C">
              <w:rPr>
                <w:b/>
              </w:rPr>
              <w:t>Volumen de ventas</w:t>
            </w:r>
          </w:p>
        </w:tc>
      </w:tr>
      <w:tr w:rsidR="00C56CE1" w:rsidRPr="00C1323C" w14:paraId="73527E20" w14:textId="77777777" w:rsidTr="00736FFF">
        <w:tc>
          <w:tcPr>
            <w:tcW w:w="3528" w:type="dxa"/>
            <w:tcBorders>
              <w:top w:val="nil"/>
              <w:left w:val="nil"/>
              <w:bottom w:val="nil"/>
              <w:right w:val="nil"/>
            </w:tcBorders>
            <w:vAlign w:val="bottom"/>
          </w:tcPr>
          <w:p w14:paraId="7D81AB90" w14:textId="77777777" w:rsidR="00C56CE1" w:rsidRPr="00C1323C" w:rsidRDefault="00C56CE1" w:rsidP="00295695">
            <w:pPr>
              <w:pStyle w:val="Texto"/>
              <w:jc w:val="left"/>
              <w:rPr>
                <w:b/>
              </w:rPr>
            </w:pPr>
            <w:r w:rsidRPr="00C1323C">
              <w:rPr>
                <w:b/>
              </w:rPr>
              <w:t>CONVERSIONES PAPELERAS (</w:t>
            </w:r>
            <w:proofErr w:type="spellStart"/>
            <w:r w:rsidRPr="00C1323C">
              <w:rPr>
                <w:b/>
              </w:rPr>
              <w:t>tns</w:t>
            </w:r>
            <w:proofErr w:type="spellEnd"/>
            <w:r w:rsidRPr="00C1323C">
              <w:rPr>
                <w:b/>
              </w:rPr>
              <w:t>.)</w:t>
            </w:r>
          </w:p>
        </w:tc>
        <w:tc>
          <w:tcPr>
            <w:tcW w:w="1436" w:type="dxa"/>
            <w:vMerge/>
            <w:tcBorders>
              <w:left w:val="nil"/>
              <w:bottom w:val="single" w:sz="6" w:space="0" w:color="auto"/>
              <w:right w:val="nil"/>
            </w:tcBorders>
            <w:vAlign w:val="bottom"/>
          </w:tcPr>
          <w:p w14:paraId="729FBF93" w14:textId="77777777" w:rsidR="00C56CE1" w:rsidRPr="00C1323C" w:rsidRDefault="00C56CE1" w:rsidP="00295695">
            <w:pPr>
              <w:pStyle w:val="Texto"/>
              <w:jc w:val="center"/>
              <w:rPr>
                <w:b/>
              </w:rPr>
            </w:pPr>
          </w:p>
        </w:tc>
        <w:tc>
          <w:tcPr>
            <w:tcW w:w="94" w:type="dxa"/>
            <w:tcBorders>
              <w:left w:val="nil"/>
              <w:right w:val="nil"/>
            </w:tcBorders>
            <w:vAlign w:val="bottom"/>
          </w:tcPr>
          <w:p w14:paraId="75856BCD" w14:textId="77777777" w:rsidR="00C56CE1" w:rsidRPr="00C1323C" w:rsidRDefault="00C56CE1" w:rsidP="00295695">
            <w:pPr>
              <w:pStyle w:val="Texto"/>
              <w:jc w:val="center"/>
              <w:rPr>
                <w:b/>
              </w:rPr>
            </w:pPr>
          </w:p>
        </w:tc>
        <w:tc>
          <w:tcPr>
            <w:tcW w:w="1746" w:type="dxa"/>
            <w:tcBorders>
              <w:top w:val="nil"/>
              <w:left w:val="nil"/>
              <w:bottom w:val="single" w:sz="6" w:space="0" w:color="auto"/>
              <w:right w:val="nil"/>
            </w:tcBorders>
            <w:vAlign w:val="bottom"/>
          </w:tcPr>
          <w:p w14:paraId="1A858BFD" w14:textId="77777777" w:rsidR="00C56CE1" w:rsidRPr="00C1323C" w:rsidRDefault="00C56CE1" w:rsidP="00295695">
            <w:pPr>
              <w:pStyle w:val="Texto"/>
              <w:jc w:val="center"/>
              <w:rPr>
                <w:b/>
              </w:rPr>
            </w:pPr>
            <w:r w:rsidRPr="00C1323C">
              <w:rPr>
                <w:b/>
              </w:rPr>
              <w:t>Mercado Local</w:t>
            </w:r>
          </w:p>
        </w:tc>
        <w:tc>
          <w:tcPr>
            <w:tcW w:w="112" w:type="dxa"/>
            <w:tcBorders>
              <w:top w:val="nil"/>
              <w:left w:val="nil"/>
              <w:right w:val="nil"/>
            </w:tcBorders>
            <w:vAlign w:val="bottom"/>
          </w:tcPr>
          <w:p w14:paraId="10582DC6"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21E0B5A3" w14:textId="77777777" w:rsidR="00C56CE1" w:rsidRPr="00C1323C" w:rsidRDefault="00C56CE1" w:rsidP="00295695">
            <w:pPr>
              <w:pStyle w:val="Texto"/>
              <w:jc w:val="center"/>
              <w:rPr>
                <w:b/>
              </w:rPr>
            </w:pPr>
            <w:r w:rsidRPr="00C1323C">
              <w:rPr>
                <w:b/>
              </w:rPr>
              <w:t>Exportación</w:t>
            </w:r>
          </w:p>
        </w:tc>
        <w:tc>
          <w:tcPr>
            <w:tcW w:w="113" w:type="dxa"/>
            <w:tcBorders>
              <w:top w:val="nil"/>
              <w:left w:val="nil"/>
              <w:right w:val="nil"/>
            </w:tcBorders>
            <w:vAlign w:val="bottom"/>
          </w:tcPr>
          <w:p w14:paraId="44A4E43D"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D094" w14:textId="77777777" w:rsidR="00C56CE1" w:rsidRPr="00C1323C" w:rsidRDefault="00C56CE1" w:rsidP="00295695">
            <w:pPr>
              <w:pStyle w:val="Texto"/>
              <w:jc w:val="center"/>
              <w:rPr>
                <w:b/>
              </w:rPr>
            </w:pPr>
            <w:r w:rsidRPr="00C1323C">
              <w:rPr>
                <w:b/>
              </w:rPr>
              <w:t>Total</w:t>
            </w:r>
          </w:p>
        </w:tc>
      </w:tr>
      <w:tr w:rsidR="00C56CE1" w:rsidRPr="00C1323C" w14:paraId="3F3402EF" w14:textId="77777777" w:rsidTr="00C1323C">
        <w:tc>
          <w:tcPr>
            <w:tcW w:w="3528" w:type="dxa"/>
            <w:tcBorders>
              <w:top w:val="nil"/>
              <w:left w:val="nil"/>
              <w:bottom w:val="nil"/>
              <w:right w:val="nil"/>
            </w:tcBorders>
            <w:vAlign w:val="bottom"/>
          </w:tcPr>
          <w:p w14:paraId="3EBD92F4" w14:textId="77777777" w:rsidR="00C56CE1" w:rsidRPr="00C1323C" w:rsidRDefault="00C56CE1" w:rsidP="00295695">
            <w:pPr>
              <w:pStyle w:val="Texto"/>
            </w:pPr>
          </w:p>
        </w:tc>
        <w:tc>
          <w:tcPr>
            <w:tcW w:w="1436" w:type="dxa"/>
            <w:tcBorders>
              <w:top w:val="single" w:sz="6" w:space="0" w:color="auto"/>
              <w:left w:val="nil"/>
              <w:right w:val="nil"/>
            </w:tcBorders>
            <w:vAlign w:val="bottom"/>
          </w:tcPr>
          <w:p w14:paraId="09BB61E7" w14:textId="77777777" w:rsidR="00C56CE1" w:rsidRPr="00C1323C" w:rsidRDefault="00C56CE1" w:rsidP="00295695">
            <w:pPr>
              <w:pStyle w:val="Texto"/>
              <w:tabs>
                <w:tab w:val="decimal" w:pos="1170"/>
              </w:tabs>
            </w:pPr>
          </w:p>
        </w:tc>
        <w:tc>
          <w:tcPr>
            <w:tcW w:w="94" w:type="dxa"/>
            <w:tcBorders>
              <w:left w:val="nil"/>
              <w:right w:val="nil"/>
            </w:tcBorders>
            <w:vAlign w:val="bottom"/>
          </w:tcPr>
          <w:p w14:paraId="74A7846D" w14:textId="77777777" w:rsidR="00C56CE1" w:rsidRPr="00C1323C" w:rsidRDefault="00C56CE1" w:rsidP="00295695">
            <w:pPr>
              <w:pStyle w:val="Texto"/>
              <w:tabs>
                <w:tab w:val="decimal" w:pos="1170"/>
              </w:tabs>
            </w:pPr>
          </w:p>
        </w:tc>
        <w:tc>
          <w:tcPr>
            <w:tcW w:w="1746" w:type="dxa"/>
            <w:tcBorders>
              <w:top w:val="single" w:sz="6" w:space="0" w:color="auto"/>
              <w:left w:val="nil"/>
              <w:right w:val="nil"/>
            </w:tcBorders>
            <w:vAlign w:val="bottom"/>
          </w:tcPr>
          <w:p w14:paraId="59903B90" w14:textId="77777777" w:rsidR="00C56CE1" w:rsidRPr="00C1323C" w:rsidRDefault="00C56CE1" w:rsidP="00295695">
            <w:pPr>
              <w:pStyle w:val="Texto"/>
              <w:tabs>
                <w:tab w:val="decimal" w:pos="1170"/>
              </w:tabs>
            </w:pPr>
          </w:p>
        </w:tc>
        <w:tc>
          <w:tcPr>
            <w:tcW w:w="112" w:type="dxa"/>
            <w:tcBorders>
              <w:left w:val="nil"/>
              <w:right w:val="nil"/>
            </w:tcBorders>
            <w:vAlign w:val="bottom"/>
          </w:tcPr>
          <w:p w14:paraId="0D49E7CB"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674E2079" w14:textId="77777777" w:rsidR="00C56CE1" w:rsidRPr="00C1323C" w:rsidRDefault="00C56CE1" w:rsidP="00295695">
            <w:pPr>
              <w:pStyle w:val="Texto"/>
              <w:tabs>
                <w:tab w:val="decimal" w:pos="1170"/>
              </w:tabs>
            </w:pPr>
          </w:p>
        </w:tc>
        <w:tc>
          <w:tcPr>
            <w:tcW w:w="113" w:type="dxa"/>
            <w:tcBorders>
              <w:left w:val="nil"/>
              <w:right w:val="nil"/>
            </w:tcBorders>
            <w:vAlign w:val="bottom"/>
          </w:tcPr>
          <w:p w14:paraId="3B40B7F8"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3CDE8228" w14:textId="77777777" w:rsidR="00C56CE1" w:rsidRPr="00C1323C" w:rsidRDefault="00C56CE1" w:rsidP="00295695">
            <w:pPr>
              <w:pStyle w:val="Texto"/>
              <w:tabs>
                <w:tab w:val="decimal" w:pos="1170"/>
              </w:tabs>
            </w:pPr>
          </w:p>
        </w:tc>
      </w:tr>
      <w:tr w:rsidR="00173A1A" w:rsidRPr="00C1323C" w14:paraId="72F17DD3" w14:textId="77777777" w:rsidTr="00C1323C">
        <w:tc>
          <w:tcPr>
            <w:tcW w:w="3528" w:type="dxa"/>
            <w:tcBorders>
              <w:top w:val="nil"/>
              <w:left w:val="nil"/>
              <w:bottom w:val="nil"/>
              <w:right w:val="nil"/>
            </w:tcBorders>
            <w:vAlign w:val="bottom"/>
          </w:tcPr>
          <w:p w14:paraId="7857D6CE" w14:textId="77777777" w:rsidR="00173A1A" w:rsidRPr="00C1323C" w:rsidRDefault="00173A1A" w:rsidP="00295695">
            <w:pPr>
              <w:pStyle w:val="Texto"/>
            </w:pPr>
            <w:r w:rsidRPr="00C1323C">
              <w:t>1er. Trimestre del Ejercicio 20/21</w:t>
            </w:r>
          </w:p>
        </w:tc>
        <w:tc>
          <w:tcPr>
            <w:tcW w:w="1436" w:type="dxa"/>
            <w:tcBorders>
              <w:left w:val="nil"/>
              <w:right w:val="nil"/>
            </w:tcBorders>
            <w:vAlign w:val="bottom"/>
          </w:tcPr>
          <w:p w14:paraId="5CD883DC" w14:textId="77777777" w:rsidR="00173A1A" w:rsidRPr="00C1323C" w:rsidRDefault="00173A1A" w:rsidP="00295695">
            <w:pPr>
              <w:pStyle w:val="Texto"/>
              <w:tabs>
                <w:tab w:val="decimal" w:pos="1170"/>
              </w:tabs>
            </w:pPr>
            <w:r w:rsidRPr="00C1323C">
              <w:t>23.426</w:t>
            </w:r>
          </w:p>
        </w:tc>
        <w:tc>
          <w:tcPr>
            <w:tcW w:w="94" w:type="dxa"/>
            <w:tcBorders>
              <w:left w:val="nil"/>
              <w:right w:val="nil"/>
            </w:tcBorders>
            <w:vAlign w:val="bottom"/>
          </w:tcPr>
          <w:p w14:paraId="794785D4" w14:textId="77777777" w:rsidR="00173A1A" w:rsidRPr="00C1323C" w:rsidRDefault="00173A1A" w:rsidP="00295695">
            <w:pPr>
              <w:pStyle w:val="Texto"/>
              <w:tabs>
                <w:tab w:val="decimal" w:pos="1170"/>
              </w:tabs>
            </w:pPr>
          </w:p>
        </w:tc>
        <w:tc>
          <w:tcPr>
            <w:tcW w:w="1746" w:type="dxa"/>
            <w:tcBorders>
              <w:left w:val="nil"/>
              <w:right w:val="nil"/>
            </w:tcBorders>
            <w:vAlign w:val="bottom"/>
          </w:tcPr>
          <w:p w14:paraId="47E62055" w14:textId="77777777" w:rsidR="00173A1A" w:rsidRPr="00C1323C" w:rsidRDefault="00173A1A" w:rsidP="00295695">
            <w:pPr>
              <w:pStyle w:val="Texto"/>
              <w:tabs>
                <w:tab w:val="decimal" w:pos="1170"/>
              </w:tabs>
            </w:pPr>
            <w:r w:rsidRPr="00C1323C">
              <w:t>19.215</w:t>
            </w:r>
          </w:p>
        </w:tc>
        <w:tc>
          <w:tcPr>
            <w:tcW w:w="112" w:type="dxa"/>
            <w:tcBorders>
              <w:left w:val="nil"/>
              <w:right w:val="nil"/>
            </w:tcBorders>
            <w:vAlign w:val="bottom"/>
          </w:tcPr>
          <w:p w14:paraId="627342B4" w14:textId="77777777" w:rsidR="00173A1A" w:rsidRPr="00C1323C" w:rsidRDefault="00173A1A" w:rsidP="00295695">
            <w:pPr>
              <w:pStyle w:val="Texto"/>
              <w:tabs>
                <w:tab w:val="decimal" w:pos="1170"/>
              </w:tabs>
            </w:pPr>
          </w:p>
        </w:tc>
        <w:tc>
          <w:tcPr>
            <w:tcW w:w="1418" w:type="dxa"/>
            <w:tcBorders>
              <w:left w:val="nil"/>
              <w:right w:val="nil"/>
            </w:tcBorders>
            <w:vAlign w:val="bottom"/>
          </w:tcPr>
          <w:p w14:paraId="7AD2EDD2" w14:textId="77777777" w:rsidR="00173A1A" w:rsidRPr="00C1323C" w:rsidRDefault="00173A1A" w:rsidP="00295695">
            <w:pPr>
              <w:pStyle w:val="Texto"/>
              <w:tabs>
                <w:tab w:val="decimal" w:pos="1170"/>
              </w:tabs>
            </w:pPr>
            <w:r w:rsidRPr="00C1323C">
              <w:t>3.290</w:t>
            </w:r>
          </w:p>
        </w:tc>
        <w:tc>
          <w:tcPr>
            <w:tcW w:w="113" w:type="dxa"/>
            <w:tcBorders>
              <w:left w:val="nil"/>
              <w:right w:val="nil"/>
            </w:tcBorders>
            <w:vAlign w:val="bottom"/>
          </w:tcPr>
          <w:p w14:paraId="08FA89DA" w14:textId="77777777" w:rsidR="00173A1A" w:rsidRPr="00C1323C" w:rsidRDefault="00173A1A" w:rsidP="00295695">
            <w:pPr>
              <w:pStyle w:val="Texto"/>
              <w:tabs>
                <w:tab w:val="decimal" w:pos="1170"/>
              </w:tabs>
            </w:pPr>
          </w:p>
        </w:tc>
        <w:tc>
          <w:tcPr>
            <w:tcW w:w="1418" w:type="dxa"/>
            <w:tcBorders>
              <w:left w:val="nil"/>
              <w:right w:val="nil"/>
            </w:tcBorders>
            <w:vAlign w:val="bottom"/>
          </w:tcPr>
          <w:p w14:paraId="0E872DB7" w14:textId="77777777" w:rsidR="00173A1A" w:rsidRPr="00C1323C" w:rsidRDefault="00173A1A" w:rsidP="00295695">
            <w:pPr>
              <w:pStyle w:val="Texto"/>
              <w:tabs>
                <w:tab w:val="decimal" w:pos="1170"/>
              </w:tabs>
            </w:pPr>
            <w:r w:rsidRPr="00C1323C">
              <w:t>22.505</w:t>
            </w:r>
          </w:p>
        </w:tc>
      </w:tr>
      <w:tr w:rsidR="00736FFF" w:rsidRPr="00C1323C" w14:paraId="41309505" w14:textId="77777777" w:rsidTr="00736FFF">
        <w:tc>
          <w:tcPr>
            <w:tcW w:w="3528" w:type="dxa"/>
            <w:tcBorders>
              <w:top w:val="nil"/>
              <w:left w:val="nil"/>
              <w:bottom w:val="nil"/>
              <w:right w:val="nil"/>
            </w:tcBorders>
            <w:vAlign w:val="bottom"/>
          </w:tcPr>
          <w:p w14:paraId="496172D3" w14:textId="218BA54C" w:rsidR="00736FFF" w:rsidRPr="00C1323C" w:rsidRDefault="00D37655" w:rsidP="00295695">
            <w:pPr>
              <w:pStyle w:val="Texto"/>
            </w:pPr>
            <w:r w:rsidRPr="00C1323C">
              <w:t>1</w:t>
            </w:r>
            <w:r w:rsidR="000758F7" w:rsidRPr="00C1323C">
              <w:t>er</w:t>
            </w:r>
            <w:r w:rsidR="00736FFF" w:rsidRPr="00C1323C">
              <w:t>. Trimestre del Ejercicio 19/20</w:t>
            </w:r>
          </w:p>
        </w:tc>
        <w:tc>
          <w:tcPr>
            <w:tcW w:w="1436" w:type="dxa"/>
            <w:tcBorders>
              <w:left w:val="nil"/>
              <w:bottom w:val="nil"/>
              <w:right w:val="nil"/>
            </w:tcBorders>
            <w:vAlign w:val="bottom"/>
          </w:tcPr>
          <w:p w14:paraId="3A7EE6FD" w14:textId="3574F845" w:rsidR="00736FFF" w:rsidRPr="00C1323C" w:rsidRDefault="00505924" w:rsidP="00295695">
            <w:pPr>
              <w:pStyle w:val="Texto"/>
              <w:tabs>
                <w:tab w:val="decimal" w:pos="1170"/>
              </w:tabs>
            </w:pPr>
            <w:r w:rsidRPr="00C1323C">
              <w:t>26.732</w:t>
            </w:r>
          </w:p>
        </w:tc>
        <w:tc>
          <w:tcPr>
            <w:tcW w:w="94" w:type="dxa"/>
            <w:tcBorders>
              <w:left w:val="nil"/>
              <w:bottom w:val="nil"/>
              <w:right w:val="nil"/>
            </w:tcBorders>
            <w:vAlign w:val="bottom"/>
          </w:tcPr>
          <w:p w14:paraId="317045B0" w14:textId="77777777" w:rsidR="00736FFF" w:rsidRPr="00C1323C" w:rsidRDefault="00736FFF" w:rsidP="00295695">
            <w:pPr>
              <w:pStyle w:val="Texto"/>
              <w:tabs>
                <w:tab w:val="decimal" w:pos="1170"/>
              </w:tabs>
            </w:pPr>
          </w:p>
        </w:tc>
        <w:tc>
          <w:tcPr>
            <w:tcW w:w="1746" w:type="dxa"/>
            <w:tcBorders>
              <w:left w:val="nil"/>
              <w:bottom w:val="nil"/>
              <w:right w:val="nil"/>
            </w:tcBorders>
            <w:vAlign w:val="bottom"/>
          </w:tcPr>
          <w:p w14:paraId="3B2E393E" w14:textId="63654934" w:rsidR="00736FFF" w:rsidRPr="00C1323C" w:rsidRDefault="00505924" w:rsidP="00295695">
            <w:pPr>
              <w:pStyle w:val="Texto"/>
              <w:tabs>
                <w:tab w:val="decimal" w:pos="1170"/>
              </w:tabs>
            </w:pPr>
            <w:r w:rsidRPr="00C1323C">
              <w:t>17.514</w:t>
            </w:r>
          </w:p>
        </w:tc>
        <w:tc>
          <w:tcPr>
            <w:tcW w:w="112" w:type="dxa"/>
            <w:tcBorders>
              <w:left w:val="nil"/>
              <w:bottom w:val="nil"/>
              <w:right w:val="nil"/>
            </w:tcBorders>
            <w:vAlign w:val="bottom"/>
          </w:tcPr>
          <w:p w14:paraId="7756E439"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5B7E63B4" w14:textId="3FB63D70" w:rsidR="00736FFF" w:rsidRPr="00C1323C" w:rsidRDefault="00B17242" w:rsidP="00295695">
            <w:pPr>
              <w:pStyle w:val="Texto"/>
              <w:tabs>
                <w:tab w:val="decimal" w:pos="1170"/>
              </w:tabs>
            </w:pPr>
            <w:r w:rsidRPr="00C1323C">
              <w:t>4.244</w:t>
            </w:r>
          </w:p>
        </w:tc>
        <w:tc>
          <w:tcPr>
            <w:tcW w:w="113" w:type="dxa"/>
            <w:tcBorders>
              <w:left w:val="nil"/>
              <w:bottom w:val="nil"/>
              <w:right w:val="nil"/>
            </w:tcBorders>
            <w:vAlign w:val="bottom"/>
          </w:tcPr>
          <w:p w14:paraId="1AC3DA1E"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66936FB0" w14:textId="4D5FBA98" w:rsidR="00736FFF" w:rsidRPr="00C1323C" w:rsidRDefault="00B17242" w:rsidP="00295695">
            <w:pPr>
              <w:pStyle w:val="Texto"/>
              <w:tabs>
                <w:tab w:val="decimal" w:pos="1170"/>
              </w:tabs>
            </w:pPr>
            <w:r w:rsidRPr="00C1323C">
              <w:t>21.759</w:t>
            </w:r>
          </w:p>
        </w:tc>
      </w:tr>
      <w:tr w:rsidR="00736FFF" w:rsidRPr="00C1323C" w14:paraId="2ABCD64C" w14:textId="77777777" w:rsidTr="00736FFF">
        <w:tc>
          <w:tcPr>
            <w:tcW w:w="3528" w:type="dxa"/>
            <w:tcBorders>
              <w:top w:val="nil"/>
              <w:left w:val="nil"/>
              <w:bottom w:val="nil"/>
              <w:right w:val="nil"/>
            </w:tcBorders>
            <w:vAlign w:val="bottom"/>
          </w:tcPr>
          <w:p w14:paraId="7FD1B1BC" w14:textId="05511ABF" w:rsidR="00736FFF" w:rsidRPr="00C1323C" w:rsidRDefault="00D37655" w:rsidP="00295695">
            <w:pPr>
              <w:pStyle w:val="Texto"/>
            </w:pPr>
            <w:r w:rsidRPr="00C1323C">
              <w:t>1</w:t>
            </w:r>
            <w:r w:rsidR="000758F7" w:rsidRPr="00C1323C">
              <w:t>er</w:t>
            </w:r>
            <w:r w:rsidR="00881097" w:rsidRPr="00C1323C">
              <w:t>.</w:t>
            </w:r>
            <w:r w:rsidR="00736FFF" w:rsidRPr="00C1323C">
              <w:t xml:space="preserve"> Trimestre del Ejercicio 18/19</w:t>
            </w:r>
          </w:p>
        </w:tc>
        <w:tc>
          <w:tcPr>
            <w:tcW w:w="1436" w:type="dxa"/>
            <w:tcBorders>
              <w:left w:val="nil"/>
              <w:bottom w:val="nil"/>
              <w:right w:val="nil"/>
            </w:tcBorders>
            <w:vAlign w:val="bottom"/>
          </w:tcPr>
          <w:p w14:paraId="2A9C8018" w14:textId="6C8628F1" w:rsidR="00736FFF" w:rsidRPr="00C1323C" w:rsidRDefault="00505924" w:rsidP="00295695">
            <w:pPr>
              <w:pStyle w:val="Texto"/>
              <w:tabs>
                <w:tab w:val="decimal" w:pos="1170"/>
              </w:tabs>
            </w:pPr>
            <w:r w:rsidRPr="00C1323C">
              <w:t>26.431</w:t>
            </w:r>
          </w:p>
        </w:tc>
        <w:tc>
          <w:tcPr>
            <w:tcW w:w="94" w:type="dxa"/>
            <w:tcBorders>
              <w:left w:val="nil"/>
              <w:bottom w:val="nil"/>
              <w:right w:val="nil"/>
            </w:tcBorders>
            <w:vAlign w:val="bottom"/>
          </w:tcPr>
          <w:p w14:paraId="50EAE9DE" w14:textId="77777777" w:rsidR="00736FFF" w:rsidRPr="00C1323C" w:rsidRDefault="00736FFF" w:rsidP="00295695">
            <w:pPr>
              <w:pStyle w:val="Texto"/>
              <w:tabs>
                <w:tab w:val="decimal" w:pos="1170"/>
              </w:tabs>
            </w:pPr>
          </w:p>
        </w:tc>
        <w:tc>
          <w:tcPr>
            <w:tcW w:w="1746" w:type="dxa"/>
            <w:tcBorders>
              <w:left w:val="nil"/>
              <w:bottom w:val="nil"/>
              <w:right w:val="nil"/>
            </w:tcBorders>
            <w:vAlign w:val="bottom"/>
          </w:tcPr>
          <w:p w14:paraId="5F1AB89F" w14:textId="71DD8994" w:rsidR="00736FFF" w:rsidRPr="00C1323C" w:rsidRDefault="00505924" w:rsidP="00295695">
            <w:pPr>
              <w:pStyle w:val="Texto"/>
              <w:tabs>
                <w:tab w:val="decimal" w:pos="1170"/>
              </w:tabs>
            </w:pPr>
            <w:r w:rsidRPr="00C1323C">
              <w:t>20.561</w:t>
            </w:r>
          </w:p>
        </w:tc>
        <w:tc>
          <w:tcPr>
            <w:tcW w:w="112" w:type="dxa"/>
            <w:tcBorders>
              <w:left w:val="nil"/>
              <w:bottom w:val="nil"/>
              <w:right w:val="nil"/>
            </w:tcBorders>
            <w:vAlign w:val="bottom"/>
          </w:tcPr>
          <w:p w14:paraId="1F2996D6"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198C58E0" w14:textId="5AF3DF7C" w:rsidR="00736FFF" w:rsidRPr="00C1323C" w:rsidRDefault="00B17242" w:rsidP="00295695">
            <w:pPr>
              <w:pStyle w:val="Texto"/>
              <w:tabs>
                <w:tab w:val="decimal" w:pos="1170"/>
              </w:tabs>
            </w:pPr>
            <w:r w:rsidRPr="00C1323C">
              <w:t>4.475</w:t>
            </w:r>
          </w:p>
        </w:tc>
        <w:tc>
          <w:tcPr>
            <w:tcW w:w="113" w:type="dxa"/>
            <w:tcBorders>
              <w:left w:val="nil"/>
              <w:bottom w:val="nil"/>
              <w:right w:val="nil"/>
            </w:tcBorders>
            <w:vAlign w:val="bottom"/>
          </w:tcPr>
          <w:p w14:paraId="383A47A4"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2EDB363F" w14:textId="58D18777" w:rsidR="00736FFF" w:rsidRPr="00C1323C" w:rsidRDefault="00B17242" w:rsidP="00295695">
            <w:pPr>
              <w:pStyle w:val="Texto"/>
              <w:tabs>
                <w:tab w:val="decimal" w:pos="1170"/>
              </w:tabs>
            </w:pPr>
            <w:r w:rsidRPr="00C1323C">
              <w:t>25.036</w:t>
            </w:r>
          </w:p>
        </w:tc>
      </w:tr>
      <w:tr w:rsidR="00173A1A" w:rsidRPr="00C1323C" w14:paraId="145D8197" w14:textId="77777777" w:rsidTr="00736FFF">
        <w:trPr>
          <w:trHeight w:val="261"/>
        </w:trPr>
        <w:tc>
          <w:tcPr>
            <w:tcW w:w="3528" w:type="dxa"/>
            <w:tcBorders>
              <w:top w:val="nil"/>
              <w:left w:val="nil"/>
              <w:bottom w:val="nil"/>
              <w:right w:val="nil"/>
            </w:tcBorders>
            <w:vAlign w:val="bottom"/>
          </w:tcPr>
          <w:p w14:paraId="7946BDE3" w14:textId="77777777" w:rsidR="00173A1A" w:rsidRPr="00C1323C" w:rsidRDefault="00173A1A" w:rsidP="00295695">
            <w:pPr>
              <w:pStyle w:val="Texto"/>
            </w:pPr>
            <w:r w:rsidRPr="00C1323C">
              <w:t>Acumulado 1er. Trimestre 20/21</w:t>
            </w:r>
          </w:p>
        </w:tc>
        <w:tc>
          <w:tcPr>
            <w:tcW w:w="1436" w:type="dxa"/>
            <w:tcBorders>
              <w:left w:val="nil"/>
              <w:bottom w:val="nil"/>
              <w:right w:val="nil"/>
            </w:tcBorders>
            <w:vAlign w:val="bottom"/>
          </w:tcPr>
          <w:p w14:paraId="29EFAF9E" w14:textId="77777777" w:rsidR="00173A1A" w:rsidRPr="00C1323C" w:rsidRDefault="00173A1A" w:rsidP="00295695">
            <w:pPr>
              <w:pStyle w:val="Texto"/>
              <w:tabs>
                <w:tab w:val="decimal" w:pos="1170"/>
              </w:tabs>
            </w:pPr>
            <w:r w:rsidRPr="00C1323C">
              <w:t>23.426</w:t>
            </w:r>
          </w:p>
        </w:tc>
        <w:tc>
          <w:tcPr>
            <w:tcW w:w="94" w:type="dxa"/>
            <w:tcBorders>
              <w:left w:val="nil"/>
              <w:bottom w:val="nil"/>
              <w:right w:val="nil"/>
            </w:tcBorders>
            <w:vAlign w:val="bottom"/>
          </w:tcPr>
          <w:p w14:paraId="6B310781" w14:textId="77777777" w:rsidR="00173A1A" w:rsidRPr="00C1323C" w:rsidRDefault="00173A1A" w:rsidP="00295695">
            <w:pPr>
              <w:pStyle w:val="Texto"/>
              <w:tabs>
                <w:tab w:val="decimal" w:pos="1170"/>
              </w:tabs>
            </w:pPr>
          </w:p>
        </w:tc>
        <w:tc>
          <w:tcPr>
            <w:tcW w:w="1746" w:type="dxa"/>
            <w:tcBorders>
              <w:left w:val="nil"/>
              <w:bottom w:val="nil"/>
              <w:right w:val="nil"/>
            </w:tcBorders>
            <w:vAlign w:val="bottom"/>
          </w:tcPr>
          <w:p w14:paraId="52F9C82A" w14:textId="77777777" w:rsidR="00173A1A" w:rsidRPr="00C1323C" w:rsidRDefault="00173A1A" w:rsidP="00295695">
            <w:pPr>
              <w:pStyle w:val="Texto"/>
              <w:tabs>
                <w:tab w:val="decimal" w:pos="1170"/>
              </w:tabs>
            </w:pPr>
            <w:r w:rsidRPr="00C1323C">
              <w:t>19.215</w:t>
            </w:r>
          </w:p>
        </w:tc>
        <w:tc>
          <w:tcPr>
            <w:tcW w:w="112" w:type="dxa"/>
            <w:tcBorders>
              <w:left w:val="nil"/>
              <w:bottom w:val="nil"/>
              <w:right w:val="nil"/>
            </w:tcBorders>
            <w:vAlign w:val="bottom"/>
          </w:tcPr>
          <w:p w14:paraId="5380C71A" w14:textId="77777777" w:rsidR="00173A1A" w:rsidRPr="00C1323C" w:rsidRDefault="00173A1A" w:rsidP="00295695">
            <w:pPr>
              <w:pStyle w:val="Texto"/>
              <w:tabs>
                <w:tab w:val="decimal" w:pos="1170"/>
              </w:tabs>
            </w:pPr>
          </w:p>
        </w:tc>
        <w:tc>
          <w:tcPr>
            <w:tcW w:w="1418" w:type="dxa"/>
            <w:tcBorders>
              <w:left w:val="nil"/>
              <w:bottom w:val="nil"/>
              <w:right w:val="nil"/>
            </w:tcBorders>
            <w:vAlign w:val="bottom"/>
          </w:tcPr>
          <w:p w14:paraId="0E63141A" w14:textId="77777777" w:rsidR="00173A1A" w:rsidRPr="00C1323C" w:rsidRDefault="00173A1A" w:rsidP="00295695">
            <w:pPr>
              <w:pStyle w:val="Texto"/>
              <w:tabs>
                <w:tab w:val="decimal" w:pos="1170"/>
              </w:tabs>
            </w:pPr>
            <w:r w:rsidRPr="00C1323C">
              <w:t>3.290</w:t>
            </w:r>
          </w:p>
        </w:tc>
        <w:tc>
          <w:tcPr>
            <w:tcW w:w="113" w:type="dxa"/>
            <w:tcBorders>
              <w:left w:val="nil"/>
              <w:bottom w:val="nil"/>
              <w:right w:val="nil"/>
            </w:tcBorders>
            <w:vAlign w:val="bottom"/>
          </w:tcPr>
          <w:p w14:paraId="0A06F341" w14:textId="77777777" w:rsidR="00173A1A" w:rsidRPr="00C1323C" w:rsidRDefault="00173A1A" w:rsidP="00295695">
            <w:pPr>
              <w:pStyle w:val="Texto"/>
              <w:tabs>
                <w:tab w:val="decimal" w:pos="1170"/>
              </w:tabs>
            </w:pPr>
          </w:p>
        </w:tc>
        <w:tc>
          <w:tcPr>
            <w:tcW w:w="1418" w:type="dxa"/>
            <w:tcBorders>
              <w:left w:val="nil"/>
              <w:bottom w:val="nil"/>
              <w:right w:val="nil"/>
            </w:tcBorders>
            <w:vAlign w:val="bottom"/>
          </w:tcPr>
          <w:p w14:paraId="47AEB4DE" w14:textId="77777777" w:rsidR="00173A1A" w:rsidRPr="00C1323C" w:rsidRDefault="00173A1A" w:rsidP="00295695">
            <w:pPr>
              <w:pStyle w:val="Texto"/>
              <w:tabs>
                <w:tab w:val="decimal" w:pos="1170"/>
              </w:tabs>
            </w:pPr>
            <w:r w:rsidRPr="00C1323C">
              <w:t>22.505</w:t>
            </w:r>
          </w:p>
        </w:tc>
      </w:tr>
      <w:tr w:rsidR="00736FFF" w:rsidRPr="00C1323C" w14:paraId="65F9C771" w14:textId="77777777" w:rsidTr="00736FFF">
        <w:trPr>
          <w:trHeight w:val="261"/>
        </w:trPr>
        <w:tc>
          <w:tcPr>
            <w:tcW w:w="3528" w:type="dxa"/>
            <w:tcBorders>
              <w:top w:val="nil"/>
              <w:left w:val="nil"/>
              <w:bottom w:val="nil"/>
              <w:right w:val="nil"/>
            </w:tcBorders>
            <w:vAlign w:val="bottom"/>
          </w:tcPr>
          <w:p w14:paraId="6EEF26B1" w14:textId="137BC577" w:rsidR="00736FFF" w:rsidRPr="00C1323C" w:rsidRDefault="00736FFF" w:rsidP="00295695">
            <w:pPr>
              <w:pStyle w:val="Texto"/>
            </w:pPr>
            <w:r w:rsidRPr="00C1323C">
              <w:t xml:space="preserve">Acumulado </w:t>
            </w:r>
            <w:r w:rsidR="00D37655" w:rsidRPr="00C1323C">
              <w:t>1</w:t>
            </w:r>
            <w:r w:rsidR="000758F7" w:rsidRPr="00C1323C">
              <w:t>er</w:t>
            </w:r>
            <w:r w:rsidR="00881097" w:rsidRPr="00C1323C">
              <w:t>.</w:t>
            </w:r>
            <w:r w:rsidRPr="00C1323C">
              <w:t xml:space="preserve"> Trimestre 19/20</w:t>
            </w:r>
          </w:p>
        </w:tc>
        <w:tc>
          <w:tcPr>
            <w:tcW w:w="1436" w:type="dxa"/>
            <w:tcBorders>
              <w:left w:val="nil"/>
              <w:bottom w:val="nil"/>
              <w:right w:val="nil"/>
            </w:tcBorders>
            <w:vAlign w:val="bottom"/>
          </w:tcPr>
          <w:p w14:paraId="67AC3EC6" w14:textId="624148A2" w:rsidR="00736FFF" w:rsidRPr="00C1323C" w:rsidRDefault="00505924" w:rsidP="00295695">
            <w:pPr>
              <w:pStyle w:val="Texto"/>
              <w:tabs>
                <w:tab w:val="decimal" w:pos="1170"/>
              </w:tabs>
            </w:pPr>
            <w:r w:rsidRPr="00C1323C">
              <w:t>26.732</w:t>
            </w:r>
          </w:p>
        </w:tc>
        <w:tc>
          <w:tcPr>
            <w:tcW w:w="94" w:type="dxa"/>
            <w:tcBorders>
              <w:left w:val="nil"/>
              <w:bottom w:val="nil"/>
              <w:right w:val="nil"/>
            </w:tcBorders>
            <w:vAlign w:val="bottom"/>
          </w:tcPr>
          <w:p w14:paraId="55F1101D" w14:textId="77777777" w:rsidR="00736FFF" w:rsidRPr="00C1323C" w:rsidRDefault="00736FFF" w:rsidP="00295695">
            <w:pPr>
              <w:pStyle w:val="Texto"/>
              <w:tabs>
                <w:tab w:val="decimal" w:pos="1170"/>
              </w:tabs>
            </w:pPr>
          </w:p>
        </w:tc>
        <w:tc>
          <w:tcPr>
            <w:tcW w:w="1746" w:type="dxa"/>
            <w:tcBorders>
              <w:left w:val="nil"/>
              <w:bottom w:val="nil"/>
              <w:right w:val="nil"/>
            </w:tcBorders>
            <w:vAlign w:val="bottom"/>
          </w:tcPr>
          <w:p w14:paraId="1C040EBD" w14:textId="7D8C5354" w:rsidR="00736FFF" w:rsidRPr="00C1323C" w:rsidRDefault="00505924" w:rsidP="00295695">
            <w:pPr>
              <w:pStyle w:val="Texto"/>
              <w:tabs>
                <w:tab w:val="decimal" w:pos="1170"/>
              </w:tabs>
            </w:pPr>
            <w:r w:rsidRPr="00C1323C">
              <w:t>17.514</w:t>
            </w:r>
          </w:p>
        </w:tc>
        <w:tc>
          <w:tcPr>
            <w:tcW w:w="112" w:type="dxa"/>
            <w:tcBorders>
              <w:left w:val="nil"/>
              <w:bottom w:val="nil"/>
              <w:right w:val="nil"/>
            </w:tcBorders>
            <w:vAlign w:val="bottom"/>
          </w:tcPr>
          <w:p w14:paraId="62B63935"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03BD8A36" w14:textId="0B65AD9D" w:rsidR="00736FFF" w:rsidRPr="00C1323C" w:rsidRDefault="00B17242" w:rsidP="00295695">
            <w:pPr>
              <w:pStyle w:val="Texto"/>
              <w:tabs>
                <w:tab w:val="decimal" w:pos="1170"/>
              </w:tabs>
            </w:pPr>
            <w:r w:rsidRPr="00C1323C">
              <w:t>4.244</w:t>
            </w:r>
          </w:p>
        </w:tc>
        <w:tc>
          <w:tcPr>
            <w:tcW w:w="113" w:type="dxa"/>
            <w:tcBorders>
              <w:left w:val="nil"/>
              <w:bottom w:val="nil"/>
              <w:right w:val="nil"/>
            </w:tcBorders>
            <w:vAlign w:val="bottom"/>
          </w:tcPr>
          <w:p w14:paraId="196BF8EF"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5E39AEF5" w14:textId="56C20952" w:rsidR="00736FFF" w:rsidRPr="00C1323C" w:rsidRDefault="00B17242" w:rsidP="00295695">
            <w:pPr>
              <w:pStyle w:val="Texto"/>
              <w:tabs>
                <w:tab w:val="decimal" w:pos="1170"/>
              </w:tabs>
            </w:pPr>
            <w:r w:rsidRPr="00C1323C">
              <w:t>21.759</w:t>
            </w:r>
          </w:p>
        </w:tc>
      </w:tr>
      <w:tr w:rsidR="00736FFF" w:rsidRPr="00C1323C" w14:paraId="199179D7" w14:textId="77777777" w:rsidTr="00736FFF">
        <w:tc>
          <w:tcPr>
            <w:tcW w:w="3528" w:type="dxa"/>
            <w:tcBorders>
              <w:top w:val="nil"/>
              <w:left w:val="nil"/>
              <w:bottom w:val="nil"/>
              <w:right w:val="nil"/>
            </w:tcBorders>
            <w:vAlign w:val="bottom"/>
          </w:tcPr>
          <w:p w14:paraId="3A651D1B" w14:textId="0E5322ED" w:rsidR="00736FFF" w:rsidRPr="00C1323C" w:rsidRDefault="00736FFF" w:rsidP="00295695">
            <w:pPr>
              <w:pStyle w:val="Texto"/>
            </w:pPr>
            <w:r w:rsidRPr="00C1323C">
              <w:t xml:space="preserve">Acumulado </w:t>
            </w:r>
            <w:r w:rsidR="00D37655" w:rsidRPr="00C1323C">
              <w:t>1</w:t>
            </w:r>
            <w:r w:rsidR="000758F7" w:rsidRPr="00C1323C">
              <w:t>er</w:t>
            </w:r>
            <w:r w:rsidR="00881097" w:rsidRPr="00C1323C">
              <w:t>.</w:t>
            </w:r>
            <w:r w:rsidRPr="00C1323C">
              <w:t xml:space="preserve"> Trimestre 18/19</w:t>
            </w:r>
          </w:p>
        </w:tc>
        <w:tc>
          <w:tcPr>
            <w:tcW w:w="1436" w:type="dxa"/>
            <w:tcBorders>
              <w:left w:val="nil"/>
              <w:bottom w:val="nil"/>
              <w:right w:val="nil"/>
            </w:tcBorders>
            <w:vAlign w:val="bottom"/>
          </w:tcPr>
          <w:p w14:paraId="541A7398" w14:textId="6CEC6BD9" w:rsidR="00736FFF" w:rsidRPr="00C1323C" w:rsidRDefault="00505924" w:rsidP="00295695">
            <w:pPr>
              <w:pStyle w:val="Texto"/>
              <w:tabs>
                <w:tab w:val="decimal" w:pos="1170"/>
              </w:tabs>
            </w:pPr>
            <w:r w:rsidRPr="00C1323C">
              <w:t>26.431</w:t>
            </w:r>
          </w:p>
        </w:tc>
        <w:tc>
          <w:tcPr>
            <w:tcW w:w="94" w:type="dxa"/>
            <w:tcBorders>
              <w:left w:val="nil"/>
              <w:bottom w:val="nil"/>
              <w:right w:val="nil"/>
            </w:tcBorders>
            <w:vAlign w:val="bottom"/>
          </w:tcPr>
          <w:p w14:paraId="15D15F72" w14:textId="77777777" w:rsidR="00736FFF" w:rsidRPr="00C1323C" w:rsidRDefault="00736FFF" w:rsidP="00295695">
            <w:pPr>
              <w:pStyle w:val="Texto"/>
              <w:tabs>
                <w:tab w:val="decimal" w:pos="1170"/>
              </w:tabs>
            </w:pPr>
          </w:p>
        </w:tc>
        <w:tc>
          <w:tcPr>
            <w:tcW w:w="1746" w:type="dxa"/>
            <w:tcBorders>
              <w:left w:val="nil"/>
              <w:bottom w:val="nil"/>
              <w:right w:val="nil"/>
            </w:tcBorders>
            <w:vAlign w:val="bottom"/>
          </w:tcPr>
          <w:p w14:paraId="1C4747FF" w14:textId="44F25499" w:rsidR="00736FFF" w:rsidRPr="00C1323C" w:rsidRDefault="00505924" w:rsidP="00295695">
            <w:pPr>
              <w:pStyle w:val="Texto"/>
              <w:tabs>
                <w:tab w:val="decimal" w:pos="1170"/>
              </w:tabs>
            </w:pPr>
            <w:r w:rsidRPr="00C1323C">
              <w:t>20.561</w:t>
            </w:r>
          </w:p>
        </w:tc>
        <w:tc>
          <w:tcPr>
            <w:tcW w:w="112" w:type="dxa"/>
            <w:tcBorders>
              <w:left w:val="nil"/>
              <w:bottom w:val="nil"/>
              <w:right w:val="nil"/>
            </w:tcBorders>
            <w:vAlign w:val="bottom"/>
          </w:tcPr>
          <w:p w14:paraId="75A1C239"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59A4F493" w14:textId="1FA459A9" w:rsidR="00736FFF" w:rsidRPr="00C1323C" w:rsidRDefault="00B17242" w:rsidP="00295695">
            <w:pPr>
              <w:pStyle w:val="Texto"/>
              <w:tabs>
                <w:tab w:val="decimal" w:pos="1170"/>
              </w:tabs>
            </w:pPr>
            <w:r w:rsidRPr="00C1323C">
              <w:t>4.475</w:t>
            </w:r>
          </w:p>
        </w:tc>
        <w:tc>
          <w:tcPr>
            <w:tcW w:w="113" w:type="dxa"/>
            <w:tcBorders>
              <w:left w:val="nil"/>
              <w:bottom w:val="nil"/>
              <w:right w:val="nil"/>
            </w:tcBorders>
            <w:vAlign w:val="bottom"/>
          </w:tcPr>
          <w:p w14:paraId="28478C96" w14:textId="77777777" w:rsidR="00736FFF" w:rsidRPr="00C1323C" w:rsidRDefault="00736FFF" w:rsidP="00295695">
            <w:pPr>
              <w:pStyle w:val="Texto"/>
              <w:tabs>
                <w:tab w:val="decimal" w:pos="1170"/>
              </w:tabs>
            </w:pPr>
          </w:p>
        </w:tc>
        <w:tc>
          <w:tcPr>
            <w:tcW w:w="1418" w:type="dxa"/>
            <w:tcBorders>
              <w:left w:val="nil"/>
              <w:bottom w:val="nil"/>
              <w:right w:val="nil"/>
            </w:tcBorders>
            <w:vAlign w:val="bottom"/>
          </w:tcPr>
          <w:p w14:paraId="5BE92085" w14:textId="7F106755" w:rsidR="00736FFF" w:rsidRPr="00C1323C" w:rsidRDefault="00B17242" w:rsidP="00295695">
            <w:pPr>
              <w:pStyle w:val="Texto"/>
              <w:tabs>
                <w:tab w:val="decimal" w:pos="1170"/>
              </w:tabs>
            </w:pPr>
            <w:r w:rsidRPr="00C1323C">
              <w:t>25.036</w:t>
            </w:r>
          </w:p>
        </w:tc>
      </w:tr>
    </w:tbl>
    <w:p w14:paraId="7BD29BA5" w14:textId="77777777" w:rsidR="00834858" w:rsidRPr="00C1323C" w:rsidRDefault="00834858"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95695" w14:paraId="32FEEDF1" w14:textId="77777777" w:rsidTr="003F2274">
        <w:tc>
          <w:tcPr>
            <w:tcW w:w="3528" w:type="dxa"/>
            <w:tcBorders>
              <w:top w:val="nil"/>
              <w:left w:val="nil"/>
              <w:bottom w:val="nil"/>
              <w:right w:val="nil"/>
            </w:tcBorders>
            <w:vAlign w:val="bottom"/>
          </w:tcPr>
          <w:p w14:paraId="59AA0E3D" w14:textId="77777777" w:rsidR="00C56CE1" w:rsidRPr="00295695" w:rsidRDefault="00C56CE1" w:rsidP="00295695">
            <w:pPr>
              <w:pStyle w:val="Texto"/>
              <w:jc w:val="center"/>
              <w:rPr>
                <w:b/>
              </w:rPr>
            </w:pPr>
          </w:p>
        </w:tc>
        <w:tc>
          <w:tcPr>
            <w:tcW w:w="1436" w:type="dxa"/>
            <w:vMerge w:val="restart"/>
            <w:tcBorders>
              <w:top w:val="nil"/>
              <w:left w:val="nil"/>
              <w:right w:val="nil"/>
            </w:tcBorders>
            <w:vAlign w:val="bottom"/>
          </w:tcPr>
          <w:p w14:paraId="6BF11964" w14:textId="77777777" w:rsidR="00C56CE1" w:rsidRPr="00295695" w:rsidRDefault="00C56CE1" w:rsidP="00295695">
            <w:pPr>
              <w:pStyle w:val="Texto"/>
              <w:jc w:val="center"/>
              <w:rPr>
                <w:b/>
              </w:rPr>
            </w:pPr>
            <w:r w:rsidRPr="00295695">
              <w:rPr>
                <w:b/>
              </w:rPr>
              <w:t>Volumen de producción</w:t>
            </w:r>
            <w:r w:rsidR="00930C4F" w:rsidRPr="00295695">
              <w:rPr>
                <w:b/>
              </w:rPr>
              <w:t xml:space="preserve"> </w:t>
            </w:r>
            <w:r w:rsidR="00930C4F" w:rsidRPr="00295695">
              <w:rPr>
                <w:b/>
                <w:sz w:val="16"/>
                <w:szCs w:val="16"/>
              </w:rPr>
              <w:t>(**)</w:t>
            </w:r>
          </w:p>
        </w:tc>
        <w:tc>
          <w:tcPr>
            <w:tcW w:w="94" w:type="dxa"/>
            <w:tcBorders>
              <w:top w:val="nil"/>
              <w:left w:val="nil"/>
              <w:right w:val="nil"/>
            </w:tcBorders>
            <w:vAlign w:val="bottom"/>
          </w:tcPr>
          <w:p w14:paraId="1B680C5D" w14:textId="77777777" w:rsidR="00C56CE1" w:rsidRPr="00295695"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01AF0928" w14:textId="77777777" w:rsidR="00C56CE1" w:rsidRPr="00295695" w:rsidRDefault="00C56CE1" w:rsidP="00295695">
            <w:pPr>
              <w:pStyle w:val="Texto"/>
              <w:jc w:val="center"/>
              <w:rPr>
                <w:b/>
              </w:rPr>
            </w:pPr>
            <w:r w:rsidRPr="00295695">
              <w:rPr>
                <w:b/>
              </w:rPr>
              <w:t>Volumen de ventas</w:t>
            </w:r>
          </w:p>
        </w:tc>
      </w:tr>
      <w:tr w:rsidR="00C56CE1" w:rsidRPr="00295695" w14:paraId="53D99AAD" w14:textId="77777777" w:rsidTr="003F2274">
        <w:tc>
          <w:tcPr>
            <w:tcW w:w="3528" w:type="dxa"/>
            <w:tcBorders>
              <w:top w:val="nil"/>
              <w:left w:val="nil"/>
              <w:bottom w:val="nil"/>
              <w:right w:val="nil"/>
            </w:tcBorders>
            <w:vAlign w:val="bottom"/>
          </w:tcPr>
          <w:p w14:paraId="78FB090C" w14:textId="0698F618" w:rsidR="00C56CE1" w:rsidRPr="00295695" w:rsidRDefault="00C56CE1" w:rsidP="00295695">
            <w:pPr>
              <w:pStyle w:val="Texto"/>
              <w:jc w:val="left"/>
              <w:rPr>
                <w:b/>
              </w:rPr>
            </w:pPr>
            <w:r w:rsidRPr="00295695">
              <w:rPr>
                <w:b/>
              </w:rPr>
              <w:t>ALCOHOL (</w:t>
            </w:r>
            <w:proofErr w:type="spellStart"/>
            <w:r w:rsidR="00333CCE">
              <w:rPr>
                <w:b/>
              </w:rPr>
              <w:t>klt</w:t>
            </w:r>
            <w:proofErr w:type="spellEnd"/>
            <w:r w:rsidRPr="00295695">
              <w:rPr>
                <w:b/>
              </w:rPr>
              <w:t>.)</w:t>
            </w:r>
          </w:p>
        </w:tc>
        <w:tc>
          <w:tcPr>
            <w:tcW w:w="1436" w:type="dxa"/>
            <w:vMerge/>
            <w:tcBorders>
              <w:left w:val="nil"/>
              <w:bottom w:val="single" w:sz="6" w:space="0" w:color="auto"/>
              <w:right w:val="nil"/>
            </w:tcBorders>
            <w:vAlign w:val="bottom"/>
          </w:tcPr>
          <w:p w14:paraId="519701AD" w14:textId="77777777" w:rsidR="00C56CE1" w:rsidRPr="00295695" w:rsidRDefault="00C56CE1" w:rsidP="00295695">
            <w:pPr>
              <w:pStyle w:val="Texto"/>
              <w:jc w:val="center"/>
              <w:rPr>
                <w:b/>
              </w:rPr>
            </w:pPr>
          </w:p>
        </w:tc>
        <w:tc>
          <w:tcPr>
            <w:tcW w:w="94" w:type="dxa"/>
            <w:tcBorders>
              <w:left w:val="nil"/>
              <w:right w:val="nil"/>
            </w:tcBorders>
            <w:vAlign w:val="bottom"/>
          </w:tcPr>
          <w:p w14:paraId="29282E7A" w14:textId="77777777" w:rsidR="00C56CE1" w:rsidRPr="00295695" w:rsidRDefault="00C56CE1" w:rsidP="00295695">
            <w:pPr>
              <w:pStyle w:val="Texto"/>
              <w:jc w:val="center"/>
              <w:rPr>
                <w:b/>
              </w:rPr>
            </w:pPr>
          </w:p>
        </w:tc>
        <w:tc>
          <w:tcPr>
            <w:tcW w:w="1746" w:type="dxa"/>
            <w:tcBorders>
              <w:top w:val="nil"/>
              <w:left w:val="nil"/>
              <w:bottom w:val="single" w:sz="6" w:space="0" w:color="auto"/>
              <w:right w:val="nil"/>
            </w:tcBorders>
            <w:vAlign w:val="bottom"/>
          </w:tcPr>
          <w:p w14:paraId="058BD5FE" w14:textId="77777777" w:rsidR="00C56CE1" w:rsidRPr="00295695" w:rsidRDefault="00C56CE1" w:rsidP="00295695">
            <w:pPr>
              <w:pStyle w:val="Texto"/>
              <w:jc w:val="center"/>
              <w:rPr>
                <w:b/>
              </w:rPr>
            </w:pPr>
            <w:r w:rsidRPr="00295695">
              <w:rPr>
                <w:b/>
              </w:rPr>
              <w:t>Mercado Local</w:t>
            </w:r>
            <w:r w:rsidR="00930C4F" w:rsidRPr="00295695">
              <w:rPr>
                <w:b/>
              </w:rPr>
              <w:t xml:space="preserve"> </w:t>
            </w:r>
            <w:r w:rsidR="00930C4F" w:rsidRPr="00295695">
              <w:rPr>
                <w:b/>
                <w:sz w:val="16"/>
                <w:szCs w:val="16"/>
              </w:rPr>
              <w:t>(*)</w:t>
            </w:r>
          </w:p>
        </w:tc>
        <w:tc>
          <w:tcPr>
            <w:tcW w:w="112" w:type="dxa"/>
            <w:tcBorders>
              <w:top w:val="nil"/>
              <w:left w:val="nil"/>
              <w:right w:val="nil"/>
            </w:tcBorders>
            <w:vAlign w:val="bottom"/>
          </w:tcPr>
          <w:p w14:paraId="609D1251"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8B3D" w14:textId="77777777" w:rsidR="00C56CE1" w:rsidRPr="00295695" w:rsidRDefault="00C56CE1" w:rsidP="00295695">
            <w:pPr>
              <w:pStyle w:val="Texto"/>
              <w:jc w:val="center"/>
              <w:rPr>
                <w:b/>
              </w:rPr>
            </w:pPr>
            <w:r w:rsidRPr="00295695">
              <w:rPr>
                <w:b/>
              </w:rPr>
              <w:t>Exportación</w:t>
            </w:r>
          </w:p>
        </w:tc>
        <w:tc>
          <w:tcPr>
            <w:tcW w:w="113" w:type="dxa"/>
            <w:tcBorders>
              <w:top w:val="nil"/>
              <w:left w:val="nil"/>
              <w:right w:val="nil"/>
            </w:tcBorders>
            <w:vAlign w:val="bottom"/>
          </w:tcPr>
          <w:p w14:paraId="68EE6685"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1CDFE179" w14:textId="77777777" w:rsidR="00C56CE1" w:rsidRPr="00295695" w:rsidRDefault="00C56CE1" w:rsidP="00295695">
            <w:pPr>
              <w:pStyle w:val="Texto"/>
              <w:jc w:val="center"/>
              <w:rPr>
                <w:b/>
              </w:rPr>
            </w:pPr>
            <w:r w:rsidRPr="00295695">
              <w:rPr>
                <w:b/>
              </w:rPr>
              <w:t>Total</w:t>
            </w:r>
          </w:p>
        </w:tc>
      </w:tr>
      <w:tr w:rsidR="00C56CE1" w:rsidRPr="00C1323C" w14:paraId="0BC3992C" w14:textId="77777777" w:rsidTr="003F2274">
        <w:tc>
          <w:tcPr>
            <w:tcW w:w="3528" w:type="dxa"/>
            <w:tcBorders>
              <w:top w:val="nil"/>
              <w:left w:val="nil"/>
              <w:bottom w:val="nil"/>
              <w:right w:val="nil"/>
            </w:tcBorders>
            <w:vAlign w:val="bottom"/>
          </w:tcPr>
          <w:p w14:paraId="5E0FAFC5" w14:textId="77777777" w:rsidR="00C56CE1" w:rsidRPr="00C1323C" w:rsidRDefault="00C56CE1" w:rsidP="00295695">
            <w:pPr>
              <w:pStyle w:val="Texto"/>
            </w:pPr>
          </w:p>
        </w:tc>
        <w:tc>
          <w:tcPr>
            <w:tcW w:w="1436" w:type="dxa"/>
            <w:tcBorders>
              <w:top w:val="single" w:sz="6" w:space="0" w:color="auto"/>
              <w:left w:val="nil"/>
              <w:right w:val="nil"/>
            </w:tcBorders>
            <w:vAlign w:val="bottom"/>
          </w:tcPr>
          <w:p w14:paraId="1AD6F900" w14:textId="77777777" w:rsidR="00C56CE1" w:rsidRPr="00C1323C" w:rsidRDefault="00C56CE1" w:rsidP="00295695">
            <w:pPr>
              <w:pStyle w:val="Texto"/>
              <w:tabs>
                <w:tab w:val="decimal" w:pos="1170"/>
              </w:tabs>
            </w:pPr>
          </w:p>
        </w:tc>
        <w:tc>
          <w:tcPr>
            <w:tcW w:w="94" w:type="dxa"/>
            <w:tcBorders>
              <w:left w:val="nil"/>
              <w:right w:val="nil"/>
            </w:tcBorders>
            <w:vAlign w:val="bottom"/>
          </w:tcPr>
          <w:p w14:paraId="441B4613" w14:textId="77777777" w:rsidR="00C56CE1" w:rsidRPr="00C1323C" w:rsidRDefault="00C56CE1" w:rsidP="00295695">
            <w:pPr>
              <w:pStyle w:val="Texto"/>
              <w:tabs>
                <w:tab w:val="decimal" w:pos="1170"/>
              </w:tabs>
            </w:pPr>
          </w:p>
        </w:tc>
        <w:tc>
          <w:tcPr>
            <w:tcW w:w="1746" w:type="dxa"/>
            <w:tcBorders>
              <w:top w:val="single" w:sz="6" w:space="0" w:color="auto"/>
              <w:left w:val="nil"/>
              <w:right w:val="nil"/>
            </w:tcBorders>
            <w:vAlign w:val="bottom"/>
          </w:tcPr>
          <w:p w14:paraId="655C0EE8" w14:textId="77777777" w:rsidR="00C56CE1" w:rsidRPr="00C1323C" w:rsidRDefault="00C56CE1" w:rsidP="00295695">
            <w:pPr>
              <w:pStyle w:val="Texto"/>
              <w:tabs>
                <w:tab w:val="decimal" w:pos="1170"/>
              </w:tabs>
            </w:pPr>
          </w:p>
        </w:tc>
        <w:tc>
          <w:tcPr>
            <w:tcW w:w="112" w:type="dxa"/>
            <w:tcBorders>
              <w:left w:val="nil"/>
              <w:right w:val="nil"/>
            </w:tcBorders>
            <w:vAlign w:val="bottom"/>
          </w:tcPr>
          <w:p w14:paraId="17B4C97A"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0DA21614" w14:textId="77777777" w:rsidR="00C56CE1" w:rsidRPr="00C1323C" w:rsidRDefault="00C56CE1" w:rsidP="00295695">
            <w:pPr>
              <w:pStyle w:val="Texto"/>
              <w:tabs>
                <w:tab w:val="decimal" w:pos="1170"/>
              </w:tabs>
            </w:pPr>
          </w:p>
        </w:tc>
        <w:tc>
          <w:tcPr>
            <w:tcW w:w="113" w:type="dxa"/>
            <w:tcBorders>
              <w:left w:val="nil"/>
              <w:right w:val="nil"/>
            </w:tcBorders>
            <w:vAlign w:val="bottom"/>
          </w:tcPr>
          <w:p w14:paraId="1E35BF0E"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0EEF41FF" w14:textId="77777777" w:rsidR="00C56CE1" w:rsidRPr="00C1323C" w:rsidRDefault="00C56CE1" w:rsidP="00295695">
            <w:pPr>
              <w:pStyle w:val="Texto"/>
              <w:tabs>
                <w:tab w:val="decimal" w:pos="1170"/>
              </w:tabs>
            </w:pPr>
          </w:p>
        </w:tc>
      </w:tr>
      <w:tr w:rsidR="00E93E3E" w:rsidRPr="00C1323C" w14:paraId="5FBB0469" w14:textId="77777777" w:rsidTr="003F2274">
        <w:tc>
          <w:tcPr>
            <w:tcW w:w="3528" w:type="dxa"/>
            <w:tcBorders>
              <w:top w:val="nil"/>
              <w:left w:val="nil"/>
              <w:bottom w:val="nil"/>
              <w:right w:val="nil"/>
            </w:tcBorders>
            <w:vAlign w:val="bottom"/>
          </w:tcPr>
          <w:p w14:paraId="69D7F60A" w14:textId="65D2764A" w:rsidR="00E93E3E" w:rsidRPr="00C1323C" w:rsidRDefault="00D37655" w:rsidP="00295695">
            <w:pPr>
              <w:pStyle w:val="Texto"/>
            </w:pPr>
            <w:r w:rsidRPr="00C1323C">
              <w:t>1</w:t>
            </w:r>
            <w:r w:rsidR="000758F7" w:rsidRPr="00C1323C">
              <w:t>er</w:t>
            </w:r>
            <w:r w:rsidR="00881097" w:rsidRPr="00C1323C">
              <w:t>.</w:t>
            </w:r>
            <w:r w:rsidR="00E93E3E" w:rsidRPr="00C1323C">
              <w:t xml:space="preserve"> Trimestre del Ejercicio 20</w:t>
            </w:r>
            <w:r w:rsidR="00173A1A" w:rsidRPr="00C1323C">
              <w:t>/21</w:t>
            </w:r>
          </w:p>
        </w:tc>
        <w:tc>
          <w:tcPr>
            <w:tcW w:w="1436" w:type="dxa"/>
            <w:tcBorders>
              <w:left w:val="nil"/>
              <w:bottom w:val="nil"/>
              <w:right w:val="nil"/>
            </w:tcBorders>
            <w:vAlign w:val="bottom"/>
          </w:tcPr>
          <w:p w14:paraId="1D06BB4C" w14:textId="7BF69B4F" w:rsidR="00E93E3E" w:rsidRPr="00C1323C" w:rsidRDefault="00B17242" w:rsidP="00295695">
            <w:pPr>
              <w:pStyle w:val="Texto"/>
              <w:tabs>
                <w:tab w:val="decimal" w:pos="1170"/>
              </w:tabs>
            </w:pPr>
            <w:r w:rsidRPr="00C1323C">
              <w:t>29.933</w:t>
            </w:r>
          </w:p>
        </w:tc>
        <w:tc>
          <w:tcPr>
            <w:tcW w:w="94" w:type="dxa"/>
            <w:tcBorders>
              <w:left w:val="nil"/>
              <w:bottom w:val="nil"/>
              <w:right w:val="nil"/>
            </w:tcBorders>
            <w:vAlign w:val="bottom"/>
          </w:tcPr>
          <w:p w14:paraId="264C0809" w14:textId="77777777" w:rsidR="00E93E3E" w:rsidRPr="00C1323C" w:rsidRDefault="00E93E3E" w:rsidP="00295695">
            <w:pPr>
              <w:pStyle w:val="Texto"/>
              <w:tabs>
                <w:tab w:val="decimal" w:pos="1170"/>
              </w:tabs>
            </w:pPr>
          </w:p>
        </w:tc>
        <w:tc>
          <w:tcPr>
            <w:tcW w:w="1746" w:type="dxa"/>
            <w:tcBorders>
              <w:left w:val="nil"/>
              <w:bottom w:val="nil"/>
              <w:right w:val="nil"/>
            </w:tcBorders>
            <w:vAlign w:val="bottom"/>
          </w:tcPr>
          <w:p w14:paraId="4DDD084D" w14:textId="3EB10DDA" w:rsidR="00E93E3E" w:rsidRPr="00C1323C" w:rsidRDefault="00B17242" w:rsidP="00295695">
            <w:pPr>
              <w:pStyle w:val="Texto"/>
              <w:tabs>
                <w:tab w:val="decimal" w:pos="1170"/>
              </w:tabs>
            </w:pPr>
            <w:r w:rsidRPr="00C1323C">
              <w:t>20.220</w:t>
            </w:r>
          </w:p>
        </w:tc>
        <w:tc>
          <w:tcPr>
            <w:tcW w:w="112" w:type="dxa"/>
            <w:tcBorders>
              <w:left w:val="nil"/>
              <w:bottom w:val="nil"/>
              <w:right w:val="nil"/>
            </w:tcBorders>
            <w:vAlign w:val="bottom"/>
          </w:tcPr>
          <w:p w14:paraId="3394534E" w14:textId="77777777" w:rsidR="00E93E3E" w:rsidRPr="00C1323C" w:rsidRDefault="00E93E3E" w:rsidP="00295695">
            <w:pPr>
              <w:pStyle w:val="Texto"/>
              <w:tabs>
                <w:tab w:val="decimal" w:pos="1170"/>
              </w:tabs>
            </w:pPr>
          </w:p>
        </w:tc>
        <w:tc>
          <w:tcPr>
            <w:tcW w:w="1418" w:type="dxa"/>
            <w:tcBorders>
              <w:left w:val="nil"/>
              <w:bottom w:val="nil"/>
              <w:right w:val="nil"/>
            </w:tcBorders>
            <w:vAlign w:val="bottom"/>
          </w:tcPr>
          <w:p w14:paraId="5C4CAF4D" w14:textId="296D2A41" w:rsidR="00E93E3E" w:rsidRPr="00C1323C" w:rsidRDefault="00173A1A" w:rsidP="00295695">
            <w:pPr>
              <w:pStyle w:val="Texto"/>
              <w:tabs>
                <w:tab w:val="decimal" w:pos="1170"/>
              </w:tabs>
            </w:pPr>
            <w:r w:rsidRPr="00C1323C">
              <w:t>115</w:t>
            </w:r>
          </w:p>
        </w:tc>
        <w:tc>
          <w:tcPr>
            <w:tcW w:w="113" w:type="dxa"/>
            <w:tcBorders>
              <w:left w:val="nil"/>
              <w:bottom w:val="nil"/>
              <w:right w:val="nil"/>
            </w:tcBorders>
            <w:vAlign w:val="bottom"/>
          </w:tcPr>
          <w:p w14:paraId="04EE0042" w14:textId="77777777" w:rsidR="00E93E3E" w:rsidRPr="00C1323C" w:rsidRDefault="00E93E3E" w:rsidP="00295695">
            <w:pPr>
              <w:pStyle w:val="Texto"/>
              <w:tabs>
                <w:tab w:val="decimal" w:pos="1170"/>
              </w:tabs>
            </w:pPr>
          </w:p>
        </w:tc>
        <w:tc>
          <w:tcPr>
            <w:tcW w:w="1418" w:type="dxa"/>
            <w:tcBorders>
              <w:left w:val="nil"/>
              <w:bottom w:val="nil"/>
              <w:right w:val="nil"/>
            </w:tcBorders>
            <w:vAlign w:val="bottom"/>
          </w:tcPr>
          <w:p w14:paraId="398C8AF1" w14:textId="5BFAD315" w:rsidR="00E93E3E" w:rsidRPr="00C1323C" w:rsidRDefault="00B17242" w:rsidP="00295695">
            <w:pPr>
              <w:pStyle w:val="Texto"/>
              <w:tabs>
                <w:tab w:val="decimal" w:pos="1170"/>
              </w:tabs>
            </w:pPr>
            <w:r w:rsidRPr="00C1323C">
              <w:t>20.335</w:t>
            </w:r>
          </w:p>
        </w:tc>
      </w:tr>
      <w:tr w:rsidR="00E93E3E" w:rsidRPr="00C1323C" w14:paraId="63B87DE8" w14:textId="77777777" w:rsidTr="003F2274">
        <w:tc>
          <w:tcPr>
            <w:tcW w:w="3528" w:type="dxa"/>
            <w:tcBorders>
              <w:top w:val="nil"/>
              <w:left w:val="nil"/>
              <w:bottom w:val="nil"/>
              <w:right w:val="nil"/>
            </w:tcBorders>
            <w:vAlign w:val="bottom"/>
          </w:tcPr>
          <w:p w14:paraId="4080B3CE" w14:textId="77777777" w:rsidR="00E93E3E" w:rsidRPr="00C1323C" w:rsidRDefault="00D37655" w:rsidP="00295695">
            <w:pPr>
              <w:pStyle w:val="Texto"/>
            </w:pPr>
            <w:r w:rsidRPr="00C1323C">
              <w:t>1</w:t>
            </w:r>
            <w:r w:rsidR="000758F7" w:rsidRPr="00C1323C">
              <w:t>er</w:t>
            </w:r>
            <w:r w:rsidR="00881097" w:rsidRPr="00C1323C">
              <w:t>.</w:t>
            </w:r>
            <w:r w:rsidR="00E93E3E" w:rsidRPr="00C1323C">
              <w:t xml:space="preserve"> Trimestre del Ejercicio 19/20</w:t>
            </w:r>
          </w:p>
        </w:tc>
        <w:tc>
          <w:tcPr>
            <w:tcW w:w="1436" w:type="dxa"/>
            <w:tcBorders>
              <w:left w:val="nil"/>
              <w:bottom w:val="nil"/>
              <w:right w:val="nil"/>
            </w:tcBorders>
            <w:vAlign w:val="bottom"/>
          </w:tcPr>
          <w:p w14:paraId="247EC43F" w14:textId="77777777" w:rsidR="00E93E3E" w:rsidRPr="00C1323C" w:rsidRDefault="00B17242" w:rsidP="00295695">
            <w:pPr>
              <w:pStyle w:val="Texto"/>
              <w:tabs>
                <w:tab w:val="decimal" w:pos="1170"/>
              </w:tabs>
            </w:pPr>
            <w:r w:rsidRPr="00C1323C">
              <w:t>38.380</w:t>
            </w:r>
          </w:p>
        </w:tc>
        <w:tc>
          <w:tcPr>
            <w:tcW w:w="94" w:type="dxa"/>
            <w:tcBorders>
              <w:left w:val="nil"/>
              <w:bottom w:val="nil"/>
              <w:right w:val="nil"/>
            </w:tcBorders>
            <w:vAlign w:val="bottom"/>
          </w:tcPr>
          <w:p w14:paraId="2E3B79A2" w14:textId="77777777" w:rsidR="00E93E3E" w:rsidRPr="00C1323C" w:rsidRDefault="00E93E3E" w:rsidP="00295695">
            <w:pPr>
              <w:pStyle w:val="Texto"/>
              <w:tabs>
                <w:tab w:val="decimal" w:pos="1170"/>
              </w:tabs>
            </w:pPr>
          </w:p>
        </w:tc>
        <w:tc>
          <w:tcPr>
            <w:tcW w:w="1746" w:type="dxa"/>
            <w:tcBorders>
              <w:left w:val="nil"/>
              <w:bottom w:val="nil"/>
              <w:right w:val="nil"/>
            </w:tcBorders>
            <w:vAlign w:val="bottom"/>
          </w:tcPr>
          <w:p w14:paraId="3AB60009" w14:textId="77777777" w:rsidR="00E93E3E" w:rsidRPr="00C1323C" w:rsidRDefault="00B17242" w:rsidP="00295695">
            <w:pPr>
              <w:pStyle w:val="Texto"/>
              <w:tabs>
                <w:tab w:val="decimal" w:pos="1170"/>
              </w:tabs>
            </w:pPr>
            <w:r w:rsidRPr="00C1323C">
              <w:t>39.427</w:t>
            </w:r>
          </w:p>
        </w:tc>
        <w:tc>
          <w:tcPr>
            <w:tcW w:w="112" w:type="dxa"/>
            <w:tcBorders>
              <w:left w:val="nil"/>
              <w:bottom w:val="nil"/>
              <w:right w:val="nil"/>
            </w:tcBorders>
            <w:vAlign w:val="bottom"/>
          </w:tcPr>
          <w:p w14:paraId="732C3E58" w14:textId="77777777" w:rsidR="00E93E3E" w:rsidRPr="00C1323C" w:rsidRDefault="00E93E3E" w:rsidP="00295695">
            <w:pPr>
              <w:pStyle w:val="Texto"/>
              <w:tabs>
                <w:tab w:val="decimal" w:pos="1170"/>
              </w:tabs>
            </w:pPr>
          </w:p>
        </w:tc>
        <w:tc>
          <w:tcPr>
            <w:tcW w:w="1418" w:type="dxa"/>
            <w:tcBorders>
              <w:left w:val="nil"/>
              <w:bottom w:val="nil"/>
              <w:right w:val="nil"/>
            </w:tcBorders>
            <w:vAlign w:val="bottom"/>
          </w:tcPr>
          <w:p w14:paraId="0360B773" w14:textId="48C88E7D" w:rsidR="00E93E3E" w:rsidRPr="00C1323C" w:rsidRDefault="00B17242" w:rsidP="00295695">
            <w:pPr>
              <w:pStyle w:val="Texto"/>
              <w:tabs>
                <w:tab w:val="decimal" w:pos="1170"/>
              </w:tabs>
            </w:pPr>
            <w:r w:rsidRPr="00C1323C">
              <w:t>-</w:t>
            </w:r>
            <w:r w:rsidR="00C1323C">
              <w:t xml:space="preserve">      </w:t>
            </w:r>
          </w:p>
        </w:tc>
        <w:tc>
          <w:tcPr>
            <w:tcW w:w="113" w:type="dxa"/>
            <w:tcBorders>
              <w:left w:val="nil"/>
              <w:bottom w:val="nil"/>
              <w:right w:val="nil"/>
            </w:tcBorders>
            <w:vAlign w:val="bottom"/>
          </w:tcPr>
          <w:p w14:paraId="306A6575" w14:textId="77777777" w:rsidR="00E93E3E" w:rsidRPr="00C1323C" w:rsidRDefault="00E93E3E" w:rsidP="00295695">
            <w:pPr>
              <w:pStyle w:val="Texto"/>
              <w:tabs>
                <w:tab w:val="decimal" w:pos="1170"/>
              </w:tabs>
            </w:pPr>
          </w:p>
        </w:tc>
        <w:tc>
          <w:tcPr>
            <w:tcW w:w="1418" w:type="dxa"/>
            <w:tcBorders>
              <w:left w:val="nil"/>
              <w:bottom w:val="nil"/>
              <w:right w:val="nil"/>
            </w:tcBorders>
            <w:vAlign w:val="bottom"/>
          </w:tcPr>
          <w:p w14:paraId="7CC3198F" w14:textId="77777777" w:rsidR="00E93E3E" w:rsidRPr="00C1323C" w:rsidRDefault="00B17242" w:rsidP="00295695">
            <w:pPr>
              <w:pStyle w:val="Texto"/>
              <w:tabs>
                <w:tab w:val="decimal" w:pos="1170"/>
              </w:tabs>
            </w:pPr>
            <w:r w:rsidRPr="00C1323C">
              <w:t>39.427</w:t>
            </w:r>
          </w:p>
        </w:tc>
      </w:tr>
      <w:tr w:rsidR="00C1323C" w:rsidRPr="00C1323C" w14:paraId="31717564" w14:textId="77777777" w:rsidTr="003F2274">
        <w:tc>
          <w:tcPr>
            <w:tcW w:w="3528" w:type="dxa"/>
            <w:tcBorders>
              <w:top w:val="nil"/>
              <w:left w:val="nil"/>
              <w:bottom w:val="nil"/>
              <w:right w:val="nil"/>
            </w:tcBorders>
            <w:vAlign w:val="bottom"/>
          </w:tcPr>
          <w:p w14:paraId="24A50737" w14:textId="21EE3D8A" w:rsidR="00C1323C" w:rsidRPr="00C1323C" w:rsidRDefault="00C1323C" w:rsidP="00C1323C">
            <w:pPr>
              <w:pStyle w:val="Texto"/>
            </w:pPr>
            <w:r w:rsidRPr="00C1323C">
              <w:t>1er. Trimestre del Ejercicio 18/19</w:t>
            </w:r>
          </w:p>
        </w:tc>
        <w:tc>
          <w:tcPr>
            <w:tcW w:w="1436" w:type="dxa"/>
            <w:tcBorders>
              <w:left w:val="nil"/>
              <w:bottom w:val="nil"/>
              <w:right w:val="nil"/>
            </w:tcBorders>
            <w:vAlign w:val="bottom"/>
          </w:tcPr>
          <w:p w14:paraId="6A127F00" w14:textId="37C309F8" w:rsidR="00C1323C" w:rsidRPr="00C1323C" w:rsidRDefault="00C1323C" w:rsidP="00C1323C">
            <w:pPr>
              <w:pStyle w:val="Texto"/>
              <w:tabs>
                <w:tab w:val="decimal" w:pos="1170"/>
              </w:tabs>
            </w:pPr>
            <w:r w:rsidRPr="00C1323C">
              <w:t>35.262</w:t>
            </w:r>
          </w:p>
        </w:tc>
        <w:tc>
          <w:tcPr>
            <w:tcW w:w="94" w:type="dxa"/>
            <w:tcBorders>
              <w:left w:val="nil"/>
              <w:bottom w:val="nil"/>
              <w:right w:val="nil"/>
            </w:tcBorders>
            <w:vAlign w:val="bottom"/>
          </w:tcPr>
          <w:p w14:paraId="629F21C7" w14:textId="77777777" w:rsidR="00C1323C" w:rsidRPr="00C1323C" w:rsidRDefault="00C1323C" w:rsidP="00C1323C">
            <w:pPr>
              <w:pStyle w:val="Texto"/>
              <w:tabs>
                <w:tab w:val="decimal" w:pos="1170"/>
              </w:tabs>
            </w:pPr>
          </w:p>
        </w:tc>
        <w:tc>
          <w:tcPr>
            <w:tcW w:w="1746" w:type="dxa"/>
            <w:tcBorders>
              <w:left w:val="nil"/>
              <w:bottom w:val="nil"/>
              <w:right w:val="nil"/>
            </w:tcBorders>
            <w:vAlign w:val="bottom"/>
          </w:tcPr>
          <w:p w14:paraId="0DDFB606" w14:textId="50623D05" w:rsidR="00C1323C" w:rsidRPr="00C1323C" w:rsidRDefault="00C1323C" w:rsidP="00C1323C">
            <w:pPr>
              <w:pStyle w:val="Texto"/>
              <w:tabs>
                <w:tab w:val="decimal" w:pos="1170"/>
              </w:tabs>
            </w:pPr>
            <w:r w:rsidRPr="00C1323C">
              <w:t>27.058</w:t>
            </w:r>
          </w:p>
        </w:tc>
        <w:tc>
          <w:tcPr>
            <w:tcW w:w="112" w:type="dxa"/>
            <w:tcBorders>
              <w:left w:val="nil"/>
              <w:bottom w:val="nil"/>
              <w:right w:val="nil"/>
            </w:tcBorders>
            <w:vAlign w:val="bottom"/>
          </w:tcPr>
          <w:p w14:paraId="5A56B8C7" w14:textId="77777777" w:rsidR="00C1323C" w:rsidRPr="00C1323C" w:rsidRDefault="00C1323C" w:rsidP="00C1323C">
            <w:pPr>
              <w:pStyle w:val="Texto"/>
              <w:tabs>
                <w:tab w:val="decimal" w:pos="1170"/>
              </w:tabs>
            </w:pPr>
          </w:p>
        </w:tc>
        <w:tc>
          <w:tcPr>
            <w:tcW w:w="1418" w:type="dxa"/>
            <w:tcBorders>
              <w:left w:val="nil"/>
              <w:bottom w:val="nil"/>
              <w:right w:val="nil"/>
            </w:tcBorders>
            <w:vAlign w:val="bottom"/>
          </w:tcPr>
          <w:p w14:paraId="4BFB97C3" w14:textId="7395A9CA" w:rsidR="00C1323C" w:rsidRPr="00C1323C" w:rsidRDefault="00C1323C" w:rsidP="00C1323C">
            <w:pPr>
              <w:pStyle w:val="Texto"/>
              <w:tabs>
                <w:tab w:val="decimal" w:pos="1170"/>
              </w:tabs>
            </w:pPr>
            <w:r w:rsidRPr="00C1323C">
              <w:t>-</w:t>
            </w:r>
            <w:r>
              <w:t xml:space="preserve">      </w:t>
            </w:r>
          </w:p>
        </w:tc>
        <w:tc>
          <w:tcPr>
            <w:tcW w:w="113" w:type="dxa"/>
            <w:tcBorders>
              <w:left w:val="nil"/>
              <w:bottom w:val="nil"/>
              <w:right w:val="nil"/>
            </w:tcBorders>
            <w:vAlign w:val="bottom"/>
          </w:tcPr>
          <w:p w14:paraId="0DF9FC25" w14:textId="77777777" w:rsidR="00C1323C" w:rsidRPr="00C1323C" w:rsidRDefault="00C1323C" w:rsidP="00C1323C">
            <w:pPr>
              <w:pStyle w:val="Texto"/>
              <w:tabs>
                <w:tab w:val="decimal" w:pos="1170"/>
              </w:tabs>
            </w:pPr>
          </w:p>
        </w:tc>
        <w:tc>
          <w:tcPr>
            <w:tcW w:w="1418" w:type="dxa"/>
            <w:tcBorders>
              <w:left w:val="nil"/>
              <w:bottom w:val="nil"/>
              <w:right w:val="nil"/>
            </w:tcBorders>
            <w:vAlign w:val="bottom"/>
          </w:tcPr>
          <w:p w14:paraId="4A4AC4EC" w14:textId="1A6D7EEA" w:rsidR="00C1323C" w:rsidRPr="00C1323C" w:rsidRDefault="00C1323C" w:rsidP="00C1323C">
            <w:pPr>
              <w:pStyle w:val="Texto"/>
              <w:tabs>
                <w:tab w:val="decimal" w:pos="1170"/>
              </w:tabs>
            </w:pPr>
            <w:r w:rsidRPr="00C1323C">
              <w:t>27.058</w:t>
            </w:r>
          </w:p>
        </w:tc>
      </w:tr>
      <w:tr w:rsidR="00C1323C" w:rsidRPr="00C1323C" w14:paraId="6D799873" w14:textId="77777777" w:rsidTr="003F2274">
        <w:trPr>
          <w:trHeight w:val="261"/>
        </w:trPr>
        <w:tc>
          <w:tcPr>
            <w:tcW w:w="3528" w:type="dxa"/>
            <w:tcBorders>
              <w:top w:val="nil"/>
              <w:left w:val="nil"/>
              <w:bottom w:val="nil"/>
              <w:right w:val="nil"/>
            </w:tcBorders>
            <w:vAlign w:val="bottom"/>
          </w:tcPr>
          <w:p w14:paraId="69C62227" w14:textId="5610D1B8" w:rsidR="00C1323C" w:rsidRPr="00C1323C" w:rsidRDefault="00C1323C" w:rsidP="00C1323C">
            <w:pPr>
              <w:pStyle w:val="Texto"/>
            </w:pPr>
            <w:r w:rsidRPr="00C1323C">
              <w:t>Acumulado 1er. Trimestre 20/21</w:t>
            </w:r>
          </w:p>
        </w:tc>
        <w:tc>
          <w:tcPr>
            <w:tcW w:w="1436" w:type="dxa"/>
            <w:tcBorders>
              <w:left w:val="nil"/>
              <w:bottom w:val="nil"/>
              <w:right w:val="nil"/>
            </w:tcBorders>
            <w:vAlign w:val="bottom"/>
          </w:tcPr>
          <w:p w14:paraId="711923AF" w14:textId="2B643F26" w:rsidR="00C1323C" w:rsidRPr="00C1323C" w:rsidRDefault="00C1323C" w:rsidP="00C1323C">
            <w:pPr>
              <w:pStyle w:val="Texto"/>
              <w:tabs>
                <w:tab w:val="decimal" w:pos="1170"/>
              </w:tabs>
            </w:pPr>
            <w:r w:rsidRPr="00C1323C">
              <w:t>29.933</w:t>
            </w:r>
          </w:p>
        </w:tc>
        <w:tc>
          <w:tcPr>
            <w:tcW w:w="94" w:type="dxa"/>
            <w:tcBorders>
              <w:left w:val="nil"/>
              <w:bottom w:val="nil"/>
              <w:right w:val="nil"/>
            </w:tcBorders>
            <w:vAlign w:val="bottom"/>
          </w:tcPr>
          <w:p w14:paraId="6C7AD187" w14:textId="77777777" w:rsidR="00C1323C" w:rsidRPr="00C1323C" w:rsidRDefault="00C1323C" w:rsidP="00C1323C">
            <w:pPr>
              <w:pStyle w:val="Texto"/>
              <w:tabs>
                <w:tab w:val="decimal" w:pos="1170"/>
              </w:tabs>
            </w:pPr>
          </w:p>
        </w:tc>
        <w:tc>
          <w:tcPr>
            <w:tcW w:w="1746" w:type="dxa"/>
            <w:tcBorders>
              <w:left w:val="nil"/>
              <w:bottom w:val="nil"/>
              <w:right w:val="nil"/>
            </w:tcBorders>
            <w:vAlign w:val="bottom"/>
          </w:tcPr>
          <w:p w14:paraId="3EC52A0B" w14:textId="3FD77025" w:rsidR="00C1323C" w:rsidRPr="00C1323C" w:rsidRDefault="00C1323C" w:rsidP="00C1323C">
            <w:pPr>
              <w:pStyle w:val="Texto"/>
              <w:tabs>
                <w:tab w:val="decimal" w:pos="1170"/>
              </w:tabs>
            </w:pPr>
            <w:r w:rsidRPr="00C1323C">
              <w:t>20.220</w:t>
            </w:r>
          </w:p>
        </w:tc>
        <w:tc>
          <w:tcPr>
            <w:tcW w:w="112" w:type="dxa"/>
            <w:tcBorders>
              <w:left w:val="nil"/>
              <w:bottom w:val="nil"/>
              <w:right w:val="nil"/>
            </w:tcBorders>
            <w:vAlign w:val="bottom"/>
          </w:tcPr>
          <w:p w14:paraId="2CEAC788" w14:textId="77777777" w:rsidR="00C1323C" w:rsidRPr="00C1323C" w:rsidRDefault="00C1323C" w:rsidP="00C1323C">
            <w:pPr>
              <w:pStyle w:val="Texto"/>
              <w:tabs>
                <w:tab w:val="decimal" w:pos="1170"/>
              </w:tabs>
            </w:pPr>
          </w:p>
        </w:tc>
        <w:tc>
          <w:tcPr>
            <w:tcW w:w="1418" w:type="dxa"/>
            <w:tcBorders>
              <w:left w:val="nil"/>
              <w:bottom w:val="nil"/>
              <w:right w:val="nil"/>
            </w:tcBorders>
            <w:vAlign w:val="bottom"/>
          </w:tcPr>
          <w:p w14:paraId="45F57696" w14:textId="46F5FF07" w:rsidR="00C1323C" w:rsidRPr="00C1323C" w:rsidRDefault="00C1323C" w:rsidP="00C1323C">
            <w:pPr>
              <w:pStyle w:val="Texto"/>
              <w:tabs>
                <w:tab w:val="decimal" w:pos="1170"/>
              </w:tabs>
            </w:pPr>
            <w:r w:rsidRPr="00C1323C">
              <w:t>115</w:t>
            </w:r>
          </w:p>
        </w:tc>
        <w:tc>
          <w:tcPr>
            <w:tcW w:w="113" w:type="dxa"/>
            <w:tcBorders>
              <w:left w:val="nil"/>
              <w:bottom w:val="nil"/>
              <w:right w:val="nil"/>
            </w:tcBorders>
            <w:vAlign w:val="bottom"/>
          </w:tcPr>
          <w:p w14:paraId="74D32B96" w14:textId="77777777" w:rsidR="00C1323C" w:rsidRPr="00C1323C" w:rsidRDefault="00C1323C" w:rsidP="00C1323C">
            <w:pPr>
              <w:pStyle w:val="Texto"/>
              <w:tabs>
                <w:tab w:val="decimal" w:pos="1170"/>
              </w:tabs>
            </w:pPr>
          </w:p>
        </w:tc>
        <w:tc>
          <w:tcPr>
            <w:tcW w:w="1418" w:type="dxa"/>
            <w:tcBorders>
              <w:left w:val="nil"/>
              <w:bottom w:val="nil"/>
              <w:right w:val="nil"/>
            </w:tcBorders>
            <w:vAlign w:val="bottom"/>
          </w:tcPr>
          <w:p w14:paraId="643C0430" w14:textId="6645833C" w:rsidR="00C1323C" w:rsidRPr="00C1323C" w:rsidRDefault="00C1323C" w:rsidP="00C1323C">
            <w:pPr>
              <w:pStyle w:val="Texto"/>
              <w:tabs>
                <w:tab w:val="decimal" w:pos="1170"/>
              </w:tabs>
            </w:pPr>
            <w:r w:rsidRPr="00C1323C">
              <w:t>20.335</w:t>
            </w:r>
          </w:p>
        </w:tc>
      </w:tr>
      <w:tr w:rsidR="00C1323C" w:rsidRPr="00C1323C" w14:paraId="3493F210" w14:textId="77777777" w:rsidTr="003F2274">
        <w:trPr>
          <w:trHeight w:val="261"/>
        </w:trPr>
        <w:tc>
          <w:tcPr>
            <w:tcW w:w="3528" w:type="dxa"/>
            <w:tcBorders>
              <w:top w:val="nil"/>
              <w:left w:val="nil"/>
              <w:bottom w:val="nil"/>
              <w:right w:val="nil"/>
            </w:tcBorders>
            <w:vAlign w:val="bottom"/>
          </w:tcPr>
          <w:p w14:paraId="13C890E2" w14:textId="77777777" w:rsidR="00C1323C" w:rsidRPr="00C1323C" w:rsidRDefault="00C1323C" w:rsidP="00C1323C">
            <w:pPr>
              <w:pStyle w:val="Texto"/>
            </w:pPr>
            <w:r w:rsidRPr="00C1323C">
              <w:t>Acumulado 1er. Trimestre 19/20</w:t>
            </w:r>
          </w:p>
        </w:tc>
        <w:tc>
          <w:tcPr>
            <w:tcW w:w="1436" w:type="dxa"/>
            <w:tcBorders>
              <w:left w:val="nil"/>
              <w:bottom w:val="nil"/>
              <w:right w:val="nil"/>
            </w:tcBorders>
            <w:vAlign w:val="bottom"/>
          </w:tcPr>
          <w:p w14:paraId="106AD9CA" w14:textId="77777777" w:rsidR="00C1323C" w:rsidRPr="00C1323C" w:rsidRDefault="00C1323C" w:rsidP="00C1323C">
            <w:pPr>
              <w:pStyle w:val="Texto"/>
              <w:tabs>
                <w:tab w:val="decimal" w:pos="1170"/>
              </w:tabs>
            </w:pPr>
            <w:r w:rsidRPr="00C1323C">
              <w:t>38.380</w:t>
            </w:r>
          </w:p>
        </w:tc>
        <w:tc>
          <w:tcPr>
            <w:tcW w:w="94" w:type="dxa"/>
            <w:tcBorders>
              <w:left w:val="nil"/>
              <w:bottom w:val="nil"/>
              <w:right w:val="nil"/>
            </w:tcBorders>
            <w:vAlign w:val="bottom"/>
          </w:tcPr>
          <w:p w14:paraId="6E31C9E3" w14:textId="77777777" w:rsidR="00C1323C" w:rsidRPr="00C1323C" w:rsidRDefault="00C1323C" w:rsidP="00C1323C">
            <w:pPr>
              <w:pStyle w:val="Texto"/>
              <w:tabs>
                <w:tab w:val="decimal" w:pos="1170"/>
              </w:tabs>
            </w:pPr>
          </w:p>
        </w:tc>
        <w:tc>
          <w:tcPr>
            <w:tcW w:w="1746" w:type="dxa"/>
            <w:tcBorders>
              <w:left w:val="nil"/>
              <w:bottom w:val="nil"/>
              <w:right w:val="nil"/>
            </w:tcBorders>
            <w:vAlign w:val="bottom"/>
          </w:tcPr>
          <w:p w14:paraId="071AE974" w14:textId="77777777" w:rsidR="00C1323C" w:rsidRPr="00C1323C" w:rsidRDefault="00C1323C" w:rsidP="00C1323C">
            <w:pPr>
              <w:pStyle w:val="Texto"/>
              <w:tabs>
                <w:tab w:val="decimal" w:pos="1170"/>
              </w:tabs>
            </w:pPr>
            <w:r w:rsidRPr="00C1323C">
              <w:t>39.427</w:t>
            </w:r>
          </w:p>
        </w:tc>
        <w:tc>
          <w:tcPr>
            <w:tcW w:w="112" w:type="dxa"/>
            <w:tcBorders>
              <w:left w:val="nil"/>
              <w:bottom w:val="nil"/>
              <w:right w:val="nil"/>
            </w:tcBorders>
            <w:vAlign w:val="bottom"/>
          </w:tcPr>
          <w:p w14:paraId="2E7AAE7B" w14:textId="77777777" w:rsidR="00C1323C" w:rsidRPr="00C1323C" w:rsidRDefault="00C1323C" w:rsidP="00C1323C">
            <w:pPr>
              <w:pStyle w:val="Texto"/>
              <w:tabs>
                <w:tab w:val="decimal" w:pos="1170"/>
              </w:tabs>
            </w:pPr>
          </w:p>
        </w:tc>
        <w:tc>
          <w:tcPr>
            <w:tcW w:w="1418" w:type="dxa"/>
            <w:tcBorders>
              <w:left w:val="nil"/>
              <w:bottom w:val="nil"/>
              <w:right w:val="nil"/>
            </w:tcBorders>
            <w:vAlign w:val="bottom"/>
          </w:tcPr>
          <w:p w14:paraId="33846606" w14:textId="67879EDB" w:rsidR="00C1323C" w:rsidRPr="00C1323C" w:rsidRDefault="00C1323C" w:rsidP="00C1323C">
            <w:pPr>
              <w:pStyle w:val="Texto"/>
              <w:tabs>
                <w:tab w:val="decimal" w:pos="1170"/>
              </w:tabs>
            </w:pPr>
            <w:r w:rsidRPr="00C1323C">
              <w:t>-</w:t>
            </w:r>
            <w:r>
              <w:t xml:space="preserve">      </w:t>
            </w:r>
          </w:p>
        </w:tc>
        <w:tc>
          <w:tcPr>
            <w:tcW w:w="113" w:type="dxa"/>
            <w:tcBorders>
              <w:left w:val="nil"/>
              <w:bottom w:val="nil"/>
              <w:right w:val="nil"/>
            </w:tcBorders>
            <w:vAlign w:val="bottom"/>
          </w:tcPr>
          <w:p w14:paraId="794AB6A3" w14:textId="77777777" w:rsidR="00C1323C" w:rsidRPr="00C1323C" w:rsidRDefault="00C1323C" w:rsidP="00C1323C">
            <w:pPr>
              <w:pStyle w:val="Texto"/>
              <w:tabs>
                <w:tab w:val="decimal" w:pos="1170"/>
              </w:tabs>
            </w:pPr>
          </w:p>
        </w:tc>
        <w:tc>
          <w:tcPr>
            <w:tcW w:w="1418" w:type="dxa"/>
            <w:tcBorders>
              <w:left w:val="nil"/>
              <w:bottom w:val="nil"/>
              <w:right w:val="nil"/>
            </w:tcBorders>
            <w:vAlign w:val="bottom"/>
          </w:tcPr>
          <w:p w14:paraId="424D8FD7" w14:textId="77777777" w:rsidR="00C1323C" w:rsidRPr="00C1323C" w:rsidRDefault="00C1323C" w:rsidP="00C1323C">
            <w:pPr>
              <w:pStyle w:val="Texto"/>
              <w:tabs>
                <w:tab w:val="decimal" w:pos="1170"/>
              </w:tabs>
            </w:pPr>
            <w:r w:rsidRPr="00C1323C">
              <w:t>39.427</w:t>
            </w:r>
          </w:p>
        </w:tc>
      </w:tr>
      <w:tr w:rsidR="00C1323C" w:rsidRPr="00C1323C" w14:paraId="0DCF9E9B" w14:textId="77777777" w:rsidTr="003F2274">
        <w:tc>
          <w:tcPr>
            <w:tcW w:w="3528" w:type="dxa"/>
            <w:tcBorders>
              <w:top w:val="nil"/>
              <w:left w:val="nil"/>
              <w:bottom w:val="nil"/>
              <w:right w:val="nil"/>
            </w:tcBorders>
            <w:vAlign w:val="bottom"/>
          </w:tcPr>
          <w:p w14:paraId="6CDA6D02" w14:textId="79EB98DA" w:rsidR="00C1323C" w:rsidRPr="00C1323C" w:rsidRDefault="00C1323C" w:rsidP="00C1323C">
            <w:pPr>
              <w:pStyle w:val="Texto"/>
            </w:pPr>
            <w:r w:rsidRPr="00C1323C">
              <w:t>Acumulado 1er. Trimestre 18/19</w:t>
            </w:r>
          </w:p>
        </w:tc>
        <w:tc>
          <w:tcPr>
            <w:tcW w:w="1436" w:type="dxa"/>
            <w:tcBorders>
              <w:left w:val="nil"/>
              <w:bottom w:val="nil"/>
              <w:right w:val="nil"/>
            </w:tcBorders>
            <w:vAlign w:val="bottom"/>
          </w:tcPr>
          <w:p w14:paraId="1294E209" w14:textId="2ABA2A2D" w:rsidR="00C1323C" w:rsidRPr="00C1323C" w:rsidRDefault="00C1323C" w:rsidP="00C1323C">
            <w:pPr>
              <w:pStyle w:val="Texto"/>
              <w:tabs>
                <w:tab w:val="decimal" w:pos="1170"/>
              </w:tabs>
            </w:pPr>
            <w:r w:rsidRPr="00C1323C">
              <w:t>35.262</w:t>
            </w:r>
          </w:p>
        </w:tc>
        <w:tc>
          <w:tcPr>
            <w:tcW w:w="94" w:type="dxa"/>
            <w:tcBorders>
              <w:left w:val="nil"/>
              <w:bottom w:val="nil"/>
              <w:right w:val="nil"/>
            </w:tcBorders>
            <w:vAlign w:val="bottom"/>
          </w:tcPr>
          <w:p w14:paraId="74B033EE" w14:textId="77777777" w:rsidR="00C1323C" w:rsidRPr="00C1323C" w:rsidRDefault="00C1323C" w:rsidP="00C1323C">
            <w:pPr>
              <w:pStyle w:val="Texto"/>
              <w:tabs>
                <w:tab w:val="decimal" w:pos="1170"/>
              </w:tabs>
            </w:pPr>
          </w:p>
        </w:tc>
        <w:tc>
          <w:tcPr>
            <w:tcW w:w="1746" w:type="dxa"/>
            <w:tcBorders>
              <w:left w:val="nil"/>
              <w:bottom w:val="nil"/>
              <w:right w:val="nil"/>
            </w:tcBorders>
            <w:vAlign w:val="bottom"/>
          </w:tcPr>
          <w:p w14:paraId="26C5284D" w14:textId="42F0DC6F" w:rsidR="00C1323C" w:rsidRPr="00C1323C" w:rsidRDefault="00C1323C" w:rsidP="00C1323C">
            <w:pPr>
              <w:pStyle w:val="Texto"/>
              <w:tabs>
                <w:tab w:val="decimal" w:pos="1170"/>
              </w:tabs>
            </w:pPr>
            <w:r w:rsidRPr="00C1323C">
              <w:t>27.058</w:t>
            </w:r>
          </w:p>
        </w:tc>
        <w:tc>
          <w:tcPr>
            <w:tcW w:w="112" w:type="dxa"/>
            <w:tcBorders>
              <w:left w:val="nil"/>
              <w:bottom w:val="nil"/>
              <w:right w:val="nil"/>
            </w:tcBorders>
            <w:vAlign w:val="bottom"/>
          </w:tcPr>
          <w:p w14:paraId="74A7C8BE" w14:textId="77777777" w:rsidR="00C1323C" w:rsidRPr="00C1323C" w:rsidRDefault="00C1323C" w:rsidP="00C1323C">
            <w:pPr>
              <w:pStyle w:val="Texto"/>
              <w:tabs>
                <w:tab w:val="decimal" w:pos="1170"/>
              </w:tabs>
            </w:pPr>
          </w:p>
        </w:tc>
        <w:tc>
          <w:tcPr>
            <w:tcW w:w="1418" w:type="dxa"/>
            <w:tcBorders>
              <w:left w:val="nil"/>
              <w:bottom w:val="nil"/>
              <w:right w:val="nil"/>
            </w:tcBorders>
            <w:vAlign w:val="bottom"/>
          </w:tcPr>
          <w:p w14:paraId="63CD18C2" w14:textId="114C98A8" w:rsidR="00C1323C" w:rsidRPr="00C1323C" w:rsidRDefault="00C1323C" w:rsidP="00C1323C">
            <w:pPr>
              <w:pStyle w:val="Texto"/>
              <w:tabs>
                <w:tab w:val="decimal" w:pos="1170"/>
              </w:tabs>
            </w:pPr>
            <w:r w:rsidRPr="00C1323C">
              <w:t>-</w:t>
            </w:r>
            <w:r>
              <w:t xml:space="preserve">      </w:t>
            </w:r>
          </w:p>
        </w:tc>
        <w:tc>
          <w:tcPr>
            <w:tcW w:w="113" w:type="dxa"/>
            <w:tcBorders>
              <w:left w:val="nil"/>
              <w:bottom w:val="nil"/>
              <w:right w:val="nil"/>
            </w:tcBorders>
            <w:vAlign w:val="bottom"/>
          </w:tcPr>
          <w:p w14:paraId="4E3BAE81" w14:textId="77777777" w:rsidR="00C1323C" w:rsidRPr="00C1323C" w:rsidRDefault="00C1323C" w:rsidP="00C1323C">
            <w:pPr>
              <w:pStyle w:val="Texto"/>
              <w:tabs>
                <w:tab w:val="decimal" w:pos="1170"/>
              </w:tabs>
            </w:pPr>
          </w:p>
        </w:tc>
        <w:tc>
          <w:tcPr>
            <w:tcW w:w="1418" w:type="dxa"/>
            <w:tcBorders>
              <w:left w:val="nil"/>
              <w:bottom w:val="nil"/>
              <w:right w:val="nil"/>
            </w:tcBorders>
            <w:vAlign w:val="bottom"/>
          </w:tcPr>
          <w:p w14:paraId="62A27782" w14:textId="5C15B548" w:rsidR="00C1323C" w:rsidRPr="00C1323C" w:rsidRDefault="00C1323C" w:rsidP="00C1323C">
            <w:pPr>
              <w:pStyle w:val="Texto"/>
              <w:tabs>
                <w:tab w:val="decimal" w:pos="1170"/>
              </w:tabs>
            </w:pPr>
            <w:r w:rsidRPr="00C1323C">
              <w:t>27.058</w:t>
            </w:r>
          </w:p>
        </w:tc>
      </w:tr>
    </w:tbl>
    <w:p w14:paraId="0053A923" w14:textId="77777777" w:rsidR="004E5179" w:rsidRPr="00C1323C" w:rsidRDefault="004E5179" w:rsidP="008E7EDF">
      <w:pPr>
        <w:pStyle w:val="Texto"/>
      </w:pPr>
    </w:p>
    <w:p w14:paraId="248C522C" w14:textId="3EFBD48B" w:rsidR="00C56CE1" w:rsidRPr="00761B80" w:rsidRDefault="00930C4F" w:rsidP="00930C4F">
      <w:pPr>
        <w:pStyle w:val="Texto"/>
        <w:ind w:left="426" w:hanging="426"/>
        <w:rPr>
          <w:sz w:val="16"/>
          <w:szCs w:val="16"/>
        </w:rPr>
      </w:pPr>
      <w:r w:rsidRPr="00761B80">
        <w:rPr>
          <w:sz w:val="16"/>
          <w:szCs w:val="16"/>
        </w:rPr>
        <w:t>(*)</w:t>
      </w:r>
      <w:r w:rsidR="00CD2393">
        <w:rPr>
          <w:sz w:val="16"/>
          <w:szCs w:val="16"/>
        </w:rPr>
        <w:tab/>
      </w:r>
      <w:r w:rsidRPr="00761B80">
        <w:rPr>
          <w:sz w:val="16"/>
          <w:szCs w:val="16"/>
        </w:rPr>
        <w:t>Incluye ventas a Bio Ledesma S.A.</w:t>
      </w:r>
    </w:p>
    <w:p w14:paraId="36392D24" w14:textId="557C29C0" w:rsidR="00C56CE1" w:rsidRPr="00761B80" w:rsidRDefault="00930C4F" w:rsidP="00CD2393">
      <w:pPr>
        <w:pStyle w:val="Texto"/>
        <w:ind w:left="426" w:hanging="426"/>
        <w:rPr>
          <w:sz w:val="16"/>
          <w:szCs w:val="16"/>
        </w:rPr>
      </w:pPr>
      <w:r w:rsidRPr="00761B80">
        <w:rPr>
          <w:sz w:val="16"/>
          <w:szCs w:val="16"/>
        </w:rPr>
        <w:t>(**)</w:t>
      </w:r>
      <w:r w:rsidR="00CD2393">
        <w:rPr>
          <w:sz w:val="16"/>
          <w:szCs w:val="16"/>
        </w:rPr>
        <w:tab/>
      </w:r>
      <w:r w:rsidRPr="00761B80">
        <w:rPr>
          <w:sz w:val="16"/>
          <w:szCs w:val="16"/>
        </w:rPr>
        <w:t>No incluye alcohol producido de propiedad de Cañeros.</w:t>
      </w:r>
    </w:p>
    <w:p w14:paraId="7F9B2123" w14:textId="42891429" w:rsidR="00C1323C" w:rsidRDefault="00C1323C" w:rsidP="00C1323C">
      <w:pPr>
        <w:pStyle w:val="Texto"/>
      </w:pPr>
      <w:r>
        <w:br w:type="page"/>
      </w:r>
    </w:p>
    <w:p w14:paraId="1FD74C67" w14:textId="77777777" w:rsidR="008E7EDF" w:rsidRPr="00C1323C" w:rsidRDefault="008E7EDF"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70713533" w14:textId="77777777" w:rsidTr="00BA181D">
        <w:tc>
          <w:tcPr>
            <w:tcW w:w="3528" w:type="dxa"/>
            <w:tcBorders>
              <w:top w:val="nil"/>
              <w:left w:val="nil"/>
              <w:bottom w:val="nil"/>
              <w:right w:val="nil"/>
            </w:tcBorders>
            <w:vAlign w:val="bottom"/>
          </w:tcPr>
          <w:p w14:paraId="7D5341FC"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7E174D90"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5F07989A"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41763F8F" w14:textId="77777777" w:rsidR="00930C4F" w:rsidRPr="00295695" w:rsidRDefault="00930C4F" w:rsidP="00295695">
            <w:pPr>
              <w:pStyle w:val="Texto"/>
              <w:jc w:val="center"/>
              <w:rPr>
                <w:b/>
              </w:rPr>
            </w:pPr>
            <w:r w:rsidRPr="00295695">
              <w:rPr>
                <w:b/>
              </w:rPr>
              <w:t>Volumen de ventas</w:t>
            </w:r>
          </w:p>
        </w:tc>
      </w:tr>
      <w:tr w:rsidR="00930C4F" w:rsidRPr="00295695" w14:paraId="78FEB3AE" w14:textId="77777777" w:rsidTr="00BA181D">
        <w:tc>
          <w:tcPr>
            <w:tcW w:w="3528" w:type="dxa"/>
            <w:tcBorders>
              <w:top w:val="nil"/>
              <w:left w:val="nil"/>
              <w:bottom w:val="nil"/>
              <w:right w:val="nil"/>
            </w:tcBorders>
            <w:vAlign w:val="bottom"/>
          </w:tcPr>
          <w:p w14:paraId="4212E714" w14:textId="77777777" w:rsidR="00930C4F" w:rsidRPr="00295695" w:rsidRDefault="00930C4F" w:rsidP="00295695">
            <w:pPr>
              <w:pStyle w:val="Texto"/>
              <w:jc w:val="left"/>
              <w:rPr>
                <w:b/>
              </w:rPr>
            </w:pPr>
            <w:r w:rsidRPr="00295695">
              <w:rPr>
                <w:b/>
              </w:rPr>
              <w:t>FRUTA EMBALADA Y A GRANEL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6A37C65A" w14:textId="77777777" w:rsidR="00930C4F" w:rsidRPr="00295695" w:rsidRDefault="00930C4F" w:rsidP="00295695">
            <w:pPr>
              <w:pStyle w:val="Texto"/>
              <w:jc w:val="center"/>
              <w:rPr>
                <w:b/>
              </w:rPr>
            </w:pPr>
          </w:p>
        </w:tc>
        <w:tc>
          <w:tcPr>
            <w:tcW w:w="94" w:type="dxa"/>
            <w:tcBorders>
              <w:left w:val="nil"/>
              <w:right w:val="nil"/>
            </w:tcBorders>
            <w:vAlign w:val="bottom"/>
          </w:tcPr>
          <w:p w14:paraId="78C14D99"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66875F57" w14:textId="77777777" w:rsidR="00295695" w:rsidRDefault="00295695" w:rsidP="00295695">
            <w:pPr>
              <w:pStyle w:val="Texto"/>
              <w:jc w:val="center"/>
              <w:rPr>
                <w:b/>
              </w:rPr>
            </w:pPr>
            <w:r>
              <w:rPr>
                <w:b/>
              </w:rPr>
              <w:t>Mercado Local</w:t>
            </w:r>
          </w:p>
          <w:p w14:paraId="2ACADDCB" w14:textId="324D9CDC" w:rsidR="00930C4F" w:rsidRPr="00295695" w:rsidRDefault="00930C4F" w:rsidP="00295695">
            <w:pPr>
              <w:pStyle w:val="Texto"/>
              <w:jc w:val="center"/>
              <w:rPr>
                <w:b/>
              </w:rPr>
            </w:pPr>
            <w:r w:rsidRPr="00295695">
              <w:rPr>
                <w:b/>
                <w:sz w:val="16"/>
                <w:szCs w:val="16"/>
              </w:rPr>
              <w:t>(**)</w:t>
            </w:r>
          </w:p>
        </w:tc>
        <w:tc>
          <w:tcPr>
            <w:tcW w:w="112" w:type="dxa"/>
            <w:tcBorders>
              <w:top w:val="nil"/>
              <w:left w:val="nil"/>
              <w:right w:val="nil"/>
            </w:tcBorders>
            <w:vAlign w:val="bottom"/>
          </w:tcPr>
          <w:p w14:paraId="43AB8E49"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77E62AF"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69C9716"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305CF3B8" w14:textId="77777777" w:rsidR="00930C4F" w:rsidRPr="00295695" w:rsidRDefault="00930C4F" w:rsidP="00295695">
            <w:pPr>
              <w:pStyle w:val="Texto"/>
              <w:jc w:val="center"/>
              <w:rPr>
                <w:b/>
              </w:rPr>
            </w:pPr>
            <w:r w:rsidRPr="00295695">
              <w:rPr>
                <w:b/>
              </w:rPr>
              <w:t>Total</w:t>
            </w:r>
          </w:p>
        </w:tc>
      </w:tr>
      <w:tr w:rsidR="00930C4F" w:rsidRPr="00C1323C" w14:paraId="0FFD7A8C" w14:textId="77777777" w:rsidTr="00C1323C">
        <w:tc>
          <w:tcPr>
            <w:tcW w:w="3528" w:type="dxa"/>
            <w:tcBorders>
              <w:top w:val="nil"/>
              <w:left w:val="nil"/>
              <w:bottom w:val="nil"/>
              <w:right w:val="nil"/>
            </w:tcBorders>
            <w:vAlign w:val="bottom"/>
          </w:tcPr>
          <w:p w14:paraId="5E40123F" w14:textId="77777777" w:rsidR="00930C4F" w:rsidRPr="00C1323C" w:rsidRDefault="00930C4F" w:rsidP="00295695">
            <w:pPr>
              <w:pStyle w:val="Texto"/>
            </w:pPr>
          </w:p>
        </w:tc>
        <w:tc>
          <w:tcPr>
            <w:tcW w:w="1436" w:type="dxa"/>
            <w:tcBorders>
              <w:top w:val="single" w:sz="6" w:space="0" w:color="auto"/>
              <w:left w:val="nil"/>
              <w:right w:val="nil"/>
            </w:tcBorders>
            <w:vAlign w:val="bottom"/>
          </w:tcPr>
          <w:p w14:paraId="5B08D46D" w14:textId="77777777" w:rsidR="00930C4F" w:rsidRPr="00C1323C" w:rsidRDefault="00930C4F" w:rsidP="00295695">
            <w:pPr>
              <w:pStyle w:val="Texto"/>
              <w:tabs>
                <w:tab w:val="decimal" w:pos="1170"/>
              </w:tabs>
            </w:pPr>
          </w:p>
        </w:tc>
        <w:tc>
          <w:tcPr>
            <w:tcW w:w="94" w:type="dxa"/>
            <w:tcBorders>
              <w:left w:val="nil"/>
              <w:right w:val="nil"/>
            </w:tcBorders>
            <w:vAlign w:val="bottom"/>
          </w:tcPr>
          <w:p w14:paraId="7CCA35C2" w14:textId="77777777" w:rsidR="00930C4F" w:rsidRPr="00C1323C" w:rsidRDefault="00930C4F" w:rsidP="00295695">
            <w:pPr>
              <w:pStyle w:val="Texto"/>
              <w:tabs>
                <w:tab w:val="decimal" w:pos="1170"/>
              </w:tabs>
            </w:pPr>
          </w:p>
        </w:tc>
        <w:tc>
          <w:tcPr>
            <w:tcW w:w="1746" w:type="dxa"/>
            <w:tcBorders>
              <w:top w:val="single" w:sz="6" w:space="0" w:color="auto"/>
              <w:left w:val="nil"/>
              <w:right w:val="nil"/>
            </w:tcBorders>
            <w:vAlign w:val="bottom"/>
          </w:tcPr>
          <w:p w14:paraId="747D3D59" w14:textId="77777777" w:rsidR="00930C4F" w:rsidRPr="00C1323C" w:rsidRDefault="00930C4F" w:rsidP="00295695">
            <w:pPr>
              <w:pStyle w:val="Texto"/>
              <w:tabs>
                <w:tab w:val="decimal" w:pos="1170"/>
              </w:tabs>
            </w:pPr>
          </w:p>
        </w:tc>
        <w:tc>
          <w:tcPr>
            <w:tcW w:w="112" w:type="dxa"/>
            <w:tcBorders>
              <w:left w:val="nil"/>
              <w:right w:val="nil"/>
            </w:tcBorders>
            <w:vAlign w:val="bottom"/>
          </w:tcPr>
          <w:p w14:paraId="03A77280" w14:textId="77777777" w:rsidR="00930C4F" w:rsidRPr="00C1323C" w:rsidRDefault="00930C4F" w:rsidP="00295695">
            <w:pPr>
              <w:pStyle w:val="Texto"/>
              <w:tabs>
                <w:tab w:val="decimal" w:pos="1170"/>
              </w:tabs>
            </w:pPr>
          </w:p>
        </w:tc>
        <w:tc>
          <w:tcPr>
            <w:tcW w:w="1418" w:type="dxa"/>
            <w:tcBorders>
              <w:top w:val="single" w:sz="6" w:space="0" w:color="auto"/>
              <w:left w:val="nil"/>
              <w:right w:val="nil"/>
            </w:tcBorders>
            <w:vAlign w:val="bottom"/>
          </w:tcPr>
          <w:p w14:paraId="49E05305" w14:textId="77777777" w:rsidR="00930C4F" w:rsidRPr="00C1323C" w:rsidRDefault="00930C4F" w:rsidP="00295695">
            <w:pPr>
              <w:pStyle w:val="Texto"/>
              <w:tabs>
                <w:tab w:val="decimal" w:pos="1170"/>
              </w:tabs>
            </w:pPr>
          </w:p>
        </w:tc>
        <w:tc>
          <w:tcPr>
            <w:tcW w:w="113" w:type="dxa"/>
            <w:tcBorders>
              <w:left w:val="nil"/>
              <w:right w:val="nil"/>
            </w:tcBorders>
            <w:vAlign w:val="bottom"/>
          </w:tcPr>
          <w:p w14:paraId="3DDDBB56" w14:textId="77777777" w:rsidR="00930C4F" w:rsidRPr="00C1323C" w:rsidRDefault="00930C4F" w:rsidP="00295695">
            <w:pPr>
              <w:pStyle w:val="Texto"/>
              <w:tabs>
                <w:tab w:val="decimal" w:pos="1170"/>
              </w:tabs>
            </w:pPr>
          </w:p>
        </w:tc>
        <w:tc>
          <w:tcPr>
            <w:tcW w:w="1418" w:type="dxa"/>
            <w:tcBorders>
              <w:top w:val="single" w:sz="6" w:space="0" w:color="auto"/>
              <w:left w:val="nil"/>
              <w:right w:val="nil"/>
            </w:tcBorders>
            <w:vAlign w:val="bottom"/>
          </w:tcPr>
          <w:p w14:paraId="7E68A7E2" w14:textId="77777777" w:rsidR="00930C4F" w:rsidRPr="00C1323C" w:rsidRDefault="00930C4F" w:rsidP="00295695">
            <w:pPr>
              <w:pStyle w:val="Texto"/>
              <w:tabs>
                <w:tab w:val="decimal" w:pos="1170"/>
              </w:tabs>
            </w:pPr>
          </w:p>
        </w:tc>
      </w:tr>
      <w:tr w:rsidR="00173A1A" w:rsidRPr="00C1323C" w14:paraId="3CC89436" w14:textId="77777777" w:rsidTr="00C1323C">
        <w:tc>
          <w:tcPr>
            <w:tcW w:w="3528" w:type="dxa"/>
            <w:tcBorders>
              <w:top w:val="nil"/>
              <w:left w:val="nil"/>
              <w:bottom w:val="nil"/>
              <w:right w:val="nil"/>
            </w:tcBorders>
            <w:vAlign w:val="bottom"/>
          </w:tcPr>
          <w:p w14:paraId="47D8649F" w14:textId="77777777" w:rsidR="00173A1A" w:rsidRPr="00C1323C" w:rsidRDefault="00173A1A" w:rsidP="00295695">
            <w:pPr>
              <w:pStyle w:val="Texto"/>
            </w:pPr>
            <w:r w:rsidRPr="00C1323C">
              <w:t>1er. Trimestre del Ejercicio 20/21</w:t>
            </w:r>
          </w:p>
        </w:tc>
        <w:tc>
          <w:tcPr>
            <w:tcW w:w="1436" w:type="dxa"/>
            <w:tcBorders>
              <w:left w:val="nil"/>
              <w:right w:val="nil"/>
            </w:tcBorders>
            <w:vAlign w:val="bottom"/>
          </w:tcPr>
          <w:p w14:paraId="5398FCF4" w14:textId="77777777" w:rsidR="00173A1A" w:rsidRPr="00C1323C" w:rsidRDefault="00173A1A" w:rsidP="00295695">
            <w:pPr>
              <w:pStyle w:val="Texto"/>
              <w:tabs>
                <w:tab w:val="decimal" w:pos="1170"/>
              </w:tabs>
            </w:pPr>
            <w:r w:rsidRPr="00C1323C">
              <w:t>24.430</w:t>
            </w:r>
          </w:p>
        </w:tc>
        <w:tc>
          <w:tcPr>
            <w:tcW w:w="94" w:type="dxa"/>
            <w:tcBorders>
              <w:left w:val="nil"/>
              <w:right w:val="nil"/>
            </w:tcBorders>
            <w:vAlign w:val="bottom"/>
          </w:tcPr>
          <w:p w14:paraId="2F2D0AA3" w14:textId="77777777" w:rsidR="00173A1A" w:rsidRPr="00C1323C" w:rsidRDefault="00173A1A" w:rsidP="00295695">
            <w:pPr>
              <w:pStyle w:val="Texto"/>
              <w:tabs>
                <w:tab w:val="decimal" w:pos="1170"/>
              </w:tabs>
            </w:pPr>
          </w:p>
        </w:tc>
        <w:tc>
          <w:tcPr>
            <w:tcW w:w="1746" w:type="dxa"/>
            <w:tcBorders>
              <w:left w:val="nil"/>
              <w:right w:val="nil"/>
            </w:tcBorders>
            <w:vAlign w:val="bottom"/>
          </w:tcPr>
          <w:p w14:paraId="6DFDDB90" w14:textId="77777777" w:rsidR="00173A1A" w:rsidRPr="00C1323C" w:rsidRDefault="00173A1A" w:rsidP="00295695">
            <w:pPr>
              <w:pStyle w:val="Texto"/>
              <w:tabs>
                <w:tab w:val="decimal" w:pos="1170"/>
              </w:tabs>
            </w:pPr>
            <w:r w:rsidRPr="00C1323C">
              <w:t>2.046</w:t>
            </w:r>
          </w:p>
        </w:tc>
        <w:tc>
          <w:tcPr>
            <w:tcW w:w="112" w:type="dxa"/>
            <w:tcBorders>
              <w:left w:val="nil"/>
              <w:right w:val="nil"/>
            </w:tcBorders>
            <w:vAlign w:val="bottom"/>
          </w:tcPr>
          <w:p w14:paraId="3EDD2709" w14:textId="77777777" w:rsidR="00173A1A" w:rsidRPr="00C1323C" w:rsidRDefault="00173A1A" w:rsidP="00295695">
            <w:pPr>
              <w:pStyle w:val="Texto"/>
              <w:tabs>
                <w:tab w:val="decimal" w:pos="1170"/>
              </w:tabs>
            </w:pPr>
          </w:p>
        </w:tc>
        <w:tc>
          <w:tcPr>
            <w:tcW w:w="1418" w:type="dxa"/>
            <w:tcBorders>
              <w:left w:val="nil"/>
              <w:right w:val="nil"/>
            </w:tcBorders>
            <w:vAlign w:val="bottom"/>
          </w:tcPr>
          <w:p w14:paraId="452F6AB2" w14:textId="77777777" w:rsidR="00173A1A" w:rsidRPr="00C1323C" w:rsidRDefault="00173A1A" w:rsidP="00295695">
            <w:pPr>
              <w:pStyle w:val="Texto"/>
              <w:tabs>
                <w:tab w:val="decimal" w:pos="1170"/>
              </w:tabs>
            </w:pPr>
            <w:r w:rsidRPr="00C1323C">
              <w:t>21.367</w:t>
            </w:r>
          </w:p>
        </w:tc>
        <w:tc>
          <w:tcPr>
            <w:tcW w:w="113" w:type="dxa"/>
            <w:tcBorders>
              <w:left w:val="nil"/>
              <w:right w:val="nil"/>
            </w:tcBorders>
            <w:vAlign w:val="bottom"/>
          </w:tcPr>
          <w:p w14:paraId="471D141E" w14:textId="77777777" w:rsidR="00173A1A" w:rsidRPr="00C1323C" w:rsidRDefault="00173A1A" w:rsidP="00295695">
            <w:pPr>
              <w:pStyle w:val="Texto"/>
              <w:tabs>
                <w:tab w:val="decimal" w:pos="1170"/>
              </w:tabs>
            </w:pPr>
          </w:p>
        </w:tc>
        <w:tc>
          <w:tcPr>
            <w:tcW w:w="1418" w:type="dxa"/>
            <w:tcBorders>
              <w:left w:val="nil"/>
              <w:right w:val="nil"/>
            </w:tcBorders>
            <w:vAlign w:val="bottom"/>
          </w:tcPr>
          <w:p w14:paraId="41999A7D" w14:textId="77777777" w:rsidR="00173A1A" w:rsidRPr="00C1323C" w:rsidRDefault="00173A1A" w:rsidP="00295695">
            <w:pPr>
              <w:pStyle w:val="Texto"/>
              <w:tabs>
                <w:tab w:val="decimal" w:pos="1170"/>
              </w:tabs>
            </w:pPr>
            <w:r w:rsidRPr="00C1323C">
              <w:t>23.413</w:t>
            </w:r>
          </w:p>
        </w:tc>
      </w:tr>
      <w:tr w:rsidR="00854C3A" w:rsidRPr="00C1323C" w14:paraId="5DE021B3" w14:textId="77777777" w:rsidTr="00BA181D">
        <w:tc>
          <w:tcPr>
            <w:tcW w:w="3528" w:type="dxa"/>
            <w:tcBorders>
              <w:top w:val="nil"/>
              <w:left w:val="nil"/>
              <w:bottom w:val="nil"/>
              <w:right w:val="nil"/>
            </w:tcBorders>
            <w:vAlign w:val="bottom"/>
          </w:tcPr>
          <w:p w14:paraId="0A5300A3" w14:textId="5E53D310" w:rsidR="00854C3A" w:rsidRPr="00C1323C" w:rsidRDefault="00D37655" w:rsidP="00854C3A">
            <w:pPr>
              <w:pStyle w:val="Texto"/>
            </w:pPr>
            <w:r w:rsidRPr="00C1323C">
              <w:t>1</w:t>
            </w:r>
            <w:r w:rsidR="00854C3A" w:rsidRPr="00C1323C">
              <w:t>er. Trimestre del Ejercicio 19/20</w:t>
            </w:r>
          </w:p>
        </w:tc>
        <w:tc>
          <w:tcPr>
            <w:tcW w:w="1436" w:type="dxa"/>
            <w:tcBorders>
              <w:left w:val="nil"/>
              <w:bottom w:val="nil"/>
              <w:right w:val="nil"/>
            </w:tcBorders>
            <w:vAlign w:val="bottom"/>
          </w:tcPr>
          <w:p w14:paraId="2D4C3466" w14:textId="75EABD8C" w:rsidR="00854C3A" w:rsidRPr="00C1323C" w:rsidRDefault="00B17242" w:rsidP="00854C3A">
            <w:pPr>
              <w:pStyle w:val="Texto"/>
              <w:tabs>
                <w:tab w:val="decimal" w:pos="1170"/>
              </w:tabs>
            </w:pPr>
            <w:r w:rsidRPr="00C1323C">
              <w:t>27.812</w:t>
            </w:r>
          </w:p>
        </w:tc>
        <w:tc>
          <w:tcPr>
            <w:tcW w:w="94" w:type="dxa"/>
            <w:tcBorders>
              <w:left w:val="nil"/>
              <w:bottom w:val="nil"/>
              <w:right w:val="nil"/>
            </w:tcBorders>
            <w:vAlign w:val="bottom"/>
          </w:tcPr>
          <w:p w14:paraId="5F82F5F5" w14:textId="77777777" w:rsidR="00854C3A" w:rsidRPr="00C1323C" w:rsidRDefault="00854C3A" w:rsidP="00854C3A">
            <w:pPr>
              <w:pStyle w:val="Texto"/>
              <w:tabs>
                <w:tab w:val="decimal" w:pos="1170"/>
              </w:tabs>
            </w:pPr>
          </w:p>
        </w:tc>
        <w:tc>
          <w:tcPr>
            <w:tcW w:w="1746" w:type="dxa"/>
            <w:tcBorders>
              <w:left w:val="nil"/>
              <w:bottom w:val="nil"/>
              <w:right w:val="nil"/>
            </w:tcBorders>
            <w:vAlign w:val="bottom"/>
          </w:tcPr>
          <w:p w14:paraId="3E22AE17" w14:textId="49768D35" w:rsidR="00854C3A" w:rsidRPr="00C1323C" w:rsidRDefault="00B17242" w:rsidP="00854C3A">
            <w:pPr>
              <w:pStyle w:val="Texto"/>
              <w:tabs>
                <w:tab w:val="decimal" w:pos="1170"/>
              </w:tabs>
            </w:pPr>
            <w:r w:rsidRPr="00C1323C">
              <w:t>1.846</w:t>
            </w:r>
          </w:p>
        </w:tc>
        <w:tc>
          <w:tcPr>
            <w:tcW w:w="112" w:type="dxa"/>
            <w:tcBorders>
              <w:left w:val="nil"/>
              <w:bottom w:val="nil"/>
              <w:right w:val="nil"/>
            </w:tcBorders>
            <w:vAlign w:val="bottom"/>
          </w:tcPr>
          <w:p w14:paraId="537D8C62" w14:textId="77777777" w:rsidR="00854C3A" w:rsidRPr="00C1323C" w:rsidRDefault="00854C3A" w:rsidP="00854C3A">
            <w:pPr>
              <w:pStyle w:val="Texto"/>
              <w:tabs>
                <w:tab w:val="decimal" w:pos="1170"/>
              </w:tabs>
            </w:pPr>
          </w:p>
        </w:tc>
        <w:tc>
          <w:tcPr>
            <w:tcW w:w="1418" w:type="dxa"/>
            <w:tcBorders>
              <w:left w:val="nil"/>
              <w:bottom w:val="nil"/>
              <w:right w:val="nil"/>
            </w:tcBorders>
            <w:vAlign w:val="bottom"/>
          </w:tcPr>
          <w:p w14:paraId="127F7840" w14:textId="64141314" w:rsidR="00854C3A" w:rsidRPr="00C1323C" w:rsidRDefault="00B17242" w:rsidP="00854C3A">
            <w:pPr>
              <w:pStyle w:val="Texto"/>
              <w:tabs>
                <w:tab w:val="decimal" w:pos="1170"/>
              </w:tabs>
            </w:pPr>
            <w:r w:rsidRPr="00C1323C">
              <w:t>20.579</w:t>
            </w:r>
          </w:p>
        </w:tc>
        <w:tc>
          <w:tcPr>
            <w:tcW w:w="113" w:type="dxa"/>
            <w:tcBorders>
              <w:left w:val="nil"/>
              <w:bottom w:val="nil"/>
              <w:right w:val="nil"/>
            </w:tcBorders>
            <w:vAlign w:val="bottom"/>
          </w:tcPr>
          <w:p w14:paraId="3F34F143" w14:textId="77777777" w:rsidR="00854C3A" w:rsidRPr="00C1323C" w:rsidRDefault="00854C3A" w:rsidP="00854C3A">
            <w:pPr>
              <w:pStyle w:val="Texto"/>
              <w:tabs>
                <w:tab w:val="decimal" w:pos="1170"/>
              </w:tabs>
            </w:pPr>
          </w:p>
        </w:tc>
        <w:tc>
          <w:tcPr>
            <w:tcW w:w="1418" w:type="dxa"/>
            <w:tcBorders>
              <w:left w:val="nil"/>
              <w:bottom w:val="nil"/>
              <w:right w:val="nil"/>
            </w:tcBorders>
            <w:vAlign w:val="bottom"/>
          </w:tcPr>
          <w:p w14:paraId="6D187227" w14:textId="712CC486" w:rsidR="00854C3A" w:rsidRPr="00C1323C" w:rsidRDefault="00B17242" w:rsidP="00854C3A">
            <w:pPr>
              <w:pStyle w:val="Texto"/>
              <w:tabs>
                <w:tab w:val="decimal" w:pos="1170"/>
              </w:tabs>
            </w:pPr>
            <w:r w:rsidRPr="00C1323C">
              <w:t>22.425</w:t>
            </w:r>
          </w:p>
        </w:tc>
      </w:tr>
      <w:tr w:rsidR="00BA181D" w:rsidRPr="00C1323C" w14:paraId="708D2BC2" w14:textId="77777777" w:rsidTr="00BA181D">
        <w:tc>
          <w:tcPr>
            <w:tcW w:w="3528" w:type="dxa"/>
            <w:tcBorders>
              <w:top w:val="nil"/>
              <w:left w:val="nil"/>
              <w:bottom w:val="nil"/>
              <w:right w:val="nil"/>
            </w:tcBorders>
            <w:vAlign w:val="bottom"/>
          </w:tcPr>
          <w:p w14:paraId="7A79C0A4" w14:textId="50D4EDFE" w:rsidR="00BA181D" w:rsidRPr="00C1323C" w:rsidRDefault="00D37655" w:rsidP="00295695">
            <w:pPr>
              <w:pStyle w:val="Texto"/>
            </w:pPr>
            <w:r w:rsidRPr="00C1323C">
              <w:t>1</w:t>
            </w:r>
            <w:r w:rsidR="000758F7" w:rsidRPr="00C1323C">
              <w:t>er</w:t>
            </w:r>
            <w:r w:rsidR="00881097" w:rsidRPr="00C1323C">
              <w:t>.</w:t>
            </w:r>
            <w:r w:rsidR="00BA181D" w:rsidRPr="00C1323C">
              <w:t xml:space="preserve"> Trimestre del Ejercicio 18/19</w:t>
            </w:r>
          </w:p>
        </w:tc>
        <w:tc>
          <w:tcPr>
            <w:tcW w:w="1436" w:type="dxa"/>
            <w:tcBorders>
              <w:left w:val="nil"/>
              <w:bottom w:val="nil"/>
              <w:right w:val="nil"/>
            </w:tcBorders>
            <w:vAlign w:val="bottom"/>
          </w:tcPr>
          <w:p w14:paraId="2BE05402" w14:textId="5D7C35D9" w:rsidR="00BA181D" w:rsidRPr="00C1323C" w:rsidRDefault="00B17242" w:rsidP="00295695">
            <w:pPr>
              <w:pStyle w:val="Texto"/>
              <w:tabs>
                <w:tab w:val="decimal" w:pos="1170"/>
              </w:tabs>
            </w:pPr>
            <w:r w:rsidRPr="00C1323C">
              <w:t>26.403</w:t>
            </w:r>
          </w:p>
        </w:tc>
        <w:tc>
          <w:tcPr>
            <w:tcW w:w="94" w:type="dxa"/>
            <w:tcBorders>
              <w:left w:val="nil"/>
              <w:bottom w:val="nil"/>
              <w:right w:val="nil"/>
            </w:tcBorders>
            <w:vAlign w:val="bottom"/>
          </w:tcPr>
          <w:p w14:paraId="58039117" w14:textId="77777777" w:rsidR="00BA181D" w:rsidRPr="00C1323C" w:rsidRDefault="00BA181D" w:rsidP="00295695">
            <w:pPr>
              <w:pStyle w:val="Texto"/>
              <w:tabs>
                <w:tab w:val="decimal" w:pos="1170"/>
              </w:tabs>
            </w:pPr>
          </w:p>
        </w:tc>
        <w:tc>
          <w:tcPr>
            <w:tcW w:w="1746" w:type="dxa"/>
            <w:tcBorders>
              <w:left w:val="nil"/>
              <w:bottom w:val="nil"/>
              <w:right w:val="nil"/>
            </w:tcBorders>
            <w:vAlign w:val="bottom"/>
          </w:tcPr>
          <w:p w14:paraId="1BE1FA52" w14:textId="012AB8B4" w:rsidR="00BA181D" w:rsidRPr="00C1323C" w:rsidRDefault="00B17242" w:rsidP="00295695">
            <w:pPr>
              <w:pStyle w:val="Texto"/>
              <w:tabs>
                <w:tab w:val="decimal" w:pos="1170"/>
              </w:tabs>
            </w:pPr>
            <w:r w:rsidRPr="00C1323C">
              <w:t>2.297</w:t>
            </w:r>
          </w:p>
        </w:tc>
        <w:tc>
          <w:tcPr>
            <w:tcW w:w="112" w:type="dxa"/>
            <w:tcBorders>
              <w:left w:val="nil"/>
              <w:bottom w:val="nil"/>
              <w:right w:val="nil"/>
            </w:tcBorders>
            <w:vAlign w:val="bottom"/>
          </w:tcPr>
          <w:p w14:paraId="474CE2E5" w14:textId="77777777" w:rsidR="00BA181D" w:rsidRPr="00C1323C" w:rsidRDefault="00BA181D" w:rsidP="00295695">
            <w:pPr>
              <w:pStyle w:val="Texto"/>
              <w:tabs>
                <w:tab w:val="decimal" w:pos="1170"/>
              </w:tabs>
            </w:pPr>
          </w:p>
        </w:tc>
        <w:tc>
          <w:tcPr>
            <w:tcW w:w="1418" w:type="dxa"/>
            <w:tcBorders>
              <w:left w:val="nil"/>
              <w:bottom w:val="nil"/>
              <w:right w:val="nil"/>
            </w:tcBorders>
            <w:vAlign w:val="bottom"/>
          </w:tcPr>
          <w:p w14:paraId="6BA9537D" w14:textId="5EFC6FF6" w:rsidR="00BA181D" w:rsidRPr="00C1323C" w:rsidRDefault="00B17242" w:rsidP="00295695">
            <w:pPr>
              <w:pStyle w:val="Texto"/>
              <w:tabs>
                <w:tab w:val="decimal" w:pos="1170"/>
              </w:tabs>
            </w:pPr>
            <w:r w:rsidRPr="00C1323C">
              <w:t>18.305</w:t>
            </w:r>
          </w:p>
        </w:tc>
        <w:tc>
          <w:tcPr>
            <w:tcW w:w="113" w:type="dxa"/>
            <w:tcBorders>
              <w:left w:val="nil"/>
              <w:bottom w:val="nil"/>
              <w:right w:val="nil"/>
            </w:tcBorders>
            <w:vAlign w:val="bottom"/>
          </w:tcPr>
          <w:p w14:paraId="59F4DC9E" w14:textId="77777777" w:rsidR="00BA181D" w:rsidRPr="00C1323C" w:rsidRDefault="00BA181D" w:rsidP="00295695">
            <w:pPr>
              <w:pStyle w:val="Texto"/>
              <w:tabs>
                <w:tab w:val="decimal" w:pos="1170"/>
              </w:tabs>
            </w:pPr>
          </w:p>
        </w:tc>
        <w:tc>
          <w:tcPr>
            <w:tcW w:w="1418" w:type="dxa"/>
            <w:tcBorders>
              <w:left w:val="nil"/>
              <w:bottom w:val="nil"/>
              <w:right w:val="nil"/>
            </w:tcBorders>
            <w:vAlign w:val="bottom"/>
          </w:tcPr>
          <w:p w14:paraId="21C07D21" w14:textId="15600E68" w:rsidR="00BA181D" w:rsidRPr="00C1323C" w:rsidRDefault="00B17242" w:rsidP="00295695">
            <w:pPr>
              <w:pStyle w:val="Texto"/>
              <w:tabs>
                <w:tab w:val="decimal" w:pos="1170"/>
              </w:tabs>
            </w:pPr>
            <w:r w:rsidRPr="00C1323C">
              <w:t>20.602</w:t>
            </w:r>
          </w:p>
        </w:tc>
      </w:tr>
      <w:tr w:rsidR="00173A1A" w:rsidRPr="00C1323C" w14:paraId="74002A72" w14:textId="77777777" w:rsidTr="00BA181D">
        <w:tc>
          <w:tcPr>
            <w:tcW w:w="3528" w:type="dxa"/>
            <w:tcBorders>
              <w:top w:val="nil"/>
              <w:left w:val="nil"/>
              <w:bottom w:val="nil"/>
              <w:right w:val="nil"/>
            </w:tcBorders>
            <w:vAlign w:val="bottom"/>
          </w:tcPr>
          <w:p w14:paraId="21156926" w14:textId="77777777" w:rsidR="00173A1A" w:rsidRPr="00C1323C" w:rsidRDefault="00173A1A" w:rsidP="00295695">
            <w:pPr>
              <w:pStyle w:val="Texto"/>
            </w:pPr>
            <w:r w:rsidRPr="00C1323C">
              <w:t>Acumulado 1er. Trimestre 20/21</w:t>
            </w:r>
          </w:p>
        </w:tc>
        <w:tc>
          <w:tcPr>
            <w:tcW w:w="1436" w:type="dxa"/>
            <w:tcBorders>
              <w:left w:val="nil"/>
              <w:bottom w:val="nil"/>
              <w:right w:val="nil"/>
            </w:tcBorders>
            <w:vAlign w:val="bottom"/>
          </w:tcPr>
          <w:p w14:paraId="4D6FA794" w14:textId="77777777" w:rsidR="00173A1A" w:rsidRPr="00C1323C" w:rsidRDefault="00173A1A" w:rsidP="00295695">
            <w:pPr>
              <w:pStyle w:val="Texto"/>
              <w:tabs>
                <w:tab w:val="decimal" w:pos="1170"/>
              </w:tabs>
            </w:pPr>
            <w:r w:rsidRPr="00C1323C">
              <w:t>24.430</w:t>
            </w:r>
          </w:p>
        </w:tc>
        <w:tc>
          <w:tcPr>
            <w:tcW w:w="94" w:type="dxa"/>
            <w:tcBorders>
              <w:left w:val="nil"/>
              <w:bottom w:val="nil"/>
              <w:right w:val="nil"/>
            </w:tcBorders>
            <w:vAlign w:val="bottom"/>
          </w:tcPr>
          <w:p w14:paraId="4F7CAB43" w14:textId="77777777" w:rsidR="00173A1A" w:rsidRPr="00C1323C" w:rsidRDefault="00173A1A" w:rsidP="00295695">
            <w:pPr>
              <w:pStyle w:val="Texto"/>
              <w:tabs>
                <w:tab w:val="decimal" w:pos="1170"/>
              </w:tabs>
            </w:pPr>
          </w:p>
        </w:tc>
        <w:tc>
          <w:tcPr>
            <w:tcW w:w="1746" w:type="dxa"/>
            <w:tcBorders>
              <w:left w:val="nil"/>
              <w:bottom w:val="nil"/>
              <w:right w:val="nil"/>
            </w:tcBorders>
            <w:vAlign w:val="bottom"/>
          </w:tcPr>
          <w:p w14:paraId="7CC302A7" w14:textId="77777777" w:rsidR="00173A1A" w:rsidRPr="00C1323C" w:rsidRDefault="00173A1A" w:rsidP="00295695">
            <w:pPr>
              <w:pStyle w:val="Texto"/>
              <w:tabs>
                <w:tab w:val="decimal" w:pos="1170"/>
              </w:tabs>
            </w:pPr>
            <w:r w:rsidRPr="00C1323C">
              <w:t>2.046</w:t>
            </w:r>
          </w:p>
        </w:tc>
        <w:tc>
          <w:tcPr>
            <w:tcW w:w="112" w:type="dxa"/>
            <w:tcBorders>
              <w:left w:val="nil"/>
              <w:bottom w:val="nil"/>
              <w:right w:val="nil"/>
            </w:tcBorders>
            <w:vAlign w:val="bottom"/>
          </w:tcPr>
          <w:p w14:paraId="6049AE49" w14:textId="77777777" w:rsidR="00173A1A" w:rsidRPr="00C1323C" w:rsidRDefault="00173A1A" w:rsidP="00295695">
            <w:pPr>
              <w:pStyle w:val="Texto"/>
              <w:tabs>
                <w:tab w:val="decimal" w:pos="1170"/>
              </w:tabs>
            </w:pPr>
          </w:p>
        </w:tc>
        <w:tc>
          <w:tcPr>
            <w:tcW w:w="1418" w:type="dxa"/>
            <w:tcBorders>
              <w:left w:val="nil"/>
              <w:bottom w:val="nil"/>
              <w:right w:val="nil"/>
            </w:tcBorders>
            <w:vAlign w:val="bottom"/>
          </w:tcPr>
          <w:p w14:paraId="05B01CD6" w14:textId="77777777" w:rsidR="00173A1A" w:rsidRPr="00C1323C" w:rsidRDefault="00173A1A" w:rsidP="00295695">
            <w:pPr>
              <w:pStyle w:val="Texto"/>
              <w:tabs>
                <w:tab w:val="decimal" w:pos="1170"/>
              </w:tabs>
            </w:pPr>
            <w:r w:rsidRPr="00C1323C">
              <w:t>21.367</w:t>
            </w:r>
          </w:p>
        </w:tc>
        <w:tc>
          <w:tcPr>
            <w:tcW w:w="113" w:type="dxa"/>
            <w:tcBorders>
              <w:left w:val="nil"/>
              <w:bottom w:val="nil"/>
              <w:right w:val="nil"/>
            </w:tcBorders>
            <w:vAlign w:val="bottom"/>
          </w:tcPr>
          <w:p w14:paraId="504EE9F3" w14:textId="77777777" w:rsidR="00173A1A" w:rsidRPr="00C1323C" w:rsidRDefault="00173A1A" w:rsidP="00295695">
            <w:pPr>
              <w:pStyle w:val="Texto"/>
              <w:tabs>
                <w:tab w:val="decimal" w:pos="1170"/>
              </w:tabs>
            </w:pPr>
          </w:p>
        </w:tc>
        <w:tc>
          <w:tcPr>
            <w:tcW w:w="1418" w:type="dxa"/>
            <w:tcBorders>
              <w:left w:val="nil"/>
              <w:bottom w:val="nil"/>
              <w:right w:val="nil"/>
            </w:tcBorders>
            <w:vAlign w:val="bottom"/>
          </w:tcPr>
          <w:p w14:paraId="7E71EF8F" w14:textId="77777777" w:rsidR="00173A1A" w:rsidRPr="00C1323C" w:rsidRDefault="00173A1A" w:rsidP="00295695">
            <w:pPr>
              <w:pStyle w:val="Texto"/>
              <w:tabs>
                <w:tab w:val="decimal" w:pos="1170"/>
              </w:tabs>
            </w:pPr>
            <w:r w:rsidRPr="00C1323C">
              <w:t>23.413</w:t>
            </w:r>
          </w:p>
        </w:tc>
      </w:tr>
      <w:tr w:rsidR="00BA181D" w:rsidRPr="00C1323C" w14:paraId="21B95F72" w14:textId="77777777" w:rsidTr="00BA181D">
        <w:trPr>
          <w:trHeight w:val="261"/>
        </w:trPr>
        <w:tc>
          <w:tcPr>
            <w:tcW w:w="3528" w:type="dxa"/>
            <w:tcBorders>
              <w:top w:val="nil"/>
              <w:left w:val="nil"/>
              <w:bottom w:val="nil"/>
              <w:right w:val="nil"/>
            </w:tcBorders>
            <w:vAlign w:val="bottom"/>
          </w:tcPr>
          <w:p w14:paraId="22B81279" w14:textId="13BB19AB" w:rsidR="00BA181D" w:rsidRPr="00C1323C" w:rsidRDefault="00760813" w:rsidP="00295695">
            <w:pPr>
              <w:pStyle w:val="Texto"/>
            </w:pPr>
            <w:r w:rsidRPr="00C1323C">
              <w:t xml:space="preserve">Acumulado </w:t>
            </w:r>
            <w:r w:rsidR="00D37655" w:rsidRPr="00C1323C">
              <w:t>1</w:t>
            </w:r>
            <w:r w:rsidR="000758F7" w:rsidRPr="00C1323C">
              <w:t>er</w:t>
            </w:r>
            <w:r w:rsidR="00881097" w:rsidRPr="00C1323C">
              <w:t>.</w:t>
            </w:r>
            <w:r w:rsidR="00BA181D" w:rsidRPr="00C1323C">
              <w:t xml:space="preserve"> Trimestre 19/20</w:t>
            </w:r>
          </w:p>
        </w:tc>
        <w:tc>
          <w:tcPr>
            <w:tcW w:w="1436" w:type="dxa"/>
            <w:tcBorders>
              <w:left w:val="nil"/>
              <w:bottom w:val="nil"/>
              <w:right w:val="nil"/>
            </w:tcBorders>
            <w:vAlign w:val="bottom"/>
          </w:tcPr>
          <w:p w14:paraId="0AA97CBC" w14:textId="45694E07" w:rsidR="00BA181D" w:rsidRPr="00C1323C" w:rsidRDefault="00B17242" w:rsidP="00295695">
            <w:pPr>
              <w:pStyle w:val="Texto"/>
              <w:tabs>
                <w:tab w:val="decimal" w:pos="1170"/>
              </w:tabs>
            </w:pPr>
            <w:r w:rsidRPr="00C1323C">
              <w:t>27.812</w:t>
            </w:r>
          </w:p>
        </w:tc>
        <w:tc>
          <w:tcPr>
            <w:tcW w:w="94" w:type="dxa"/>
            <w:tcBorders>
              <w:left w:val="nil"/>
              <w:bottom w:val="nil"/>
              <w:right w:val="nil"/>
            </w:tcBorders>
            <w:vAlign w:val="bottom"/>
          </w:tcPr>
          <w:p w14:paraId="2322E46F" w14:textId="77777777" w:rsidR="00BA181D" w:rsidRPr="00C1323C" w:rsidRDefault="00BA181D" w:rsidP="00295695">
            <w:pPr>
              <w:pStyle w:val="Texto"/>
              <w:tabs>
                <w:tab w:val="decimal" w:pos="1170"/>
              </w:tabs>
            </w:pPr>
          </w:p>
        </w:tc>
        <w:tc>
          <w:tcPr>
            <w:tcW w:w="1746" w:type="dxa"/>
            <w:tcBorders>
              <w:left w:val="nil"/>
              <w:bottom w:val="nil"/>
              <w:right w:val="nil"/>
            </w:tcBorders>
            <w:vAlign w:val="bottom"/>
          </w:tcPr>
          <w:p w14:paraId="0CA22947" w14:textId="73E32AB2" w:rsidR="00BA181D" w:rsidRPr="00C1323C" w:rsidRDefault="00B17242" w:rsidP="00295695">
            <w:pPr>
              <w:pStyle w:val="Texto"/>
              <w:tabs>
                <w:tab w:val="decimal" w:pos="1170"/>
              </w:tabs>
            </w:pPr>
            <w:r w:rsidRPr="00C1323C">
              <w:t>1.846</w:t>
            </w:r>
          </w:p>
        </w:tc>
        <w:tc>
          <w:tcPr>
            <w:tcW w:w="112" w:type="dxa"/>
            <w:tcBorders>
              <w:left w:val="nil"/>
              <w:bottom w:val="nil"/>
              <w:right w:val="nil"/>
            </w:tcBorders>
            <w:vAlign w:val="bottom"/>
          </w:tcPr>
          <w:p w14:paraId="4416500D" w14:textId="77777777" w:rsidR="00BA181D" w:rsidRPr="00C1323C" w:rsidRDefault="00BA181D" w:rsidP="00295695">
            <w:pPr>
              <w:pStyle w:val="Texto"/>
              <w:tabs>
                <w:tab w:val="decimal" w:pos="1170"/>
              </w:tabs>
            </w:pPr>
          </w:p>
        </w:tc>
        <w:tc>
          <w:tcPr>
            <w:tcW w:w="1418" w:type="dxa"/>
            <w:tcBorders>
              <w:left w:val="nil"/>
              <w:bottom w:val="nil"/>
              <w:right w:val="nil"/>
            </w:tcBorders>
            <w:vAlign w:val="bottom"/>
          </w:tcPr>
          <w:p w14:paraId="2709D299" w14:textId="6CE9EBCB" w:rsidR="00BA181D" w:rsidRPr="00C1323C" w:rsidRDefault="00B17242" w:rsidP="00295695">
            <w:pPr>
              <w:pStyle w:val="Texto"/>
              <w:tabs>
                <w:tab w:val="decimal" w:pos="1170"/>
              </w:tabs>
            </w:pPr>
            <w:r w:rsidRPr="00C1323C">
              <w:t>20.579</w:t>
            </w:r>
          </w:p>
        </w:tc>
        <w:tc>
          <w:tcPr>
            <w:tcW w:w="113" w:type="dxa"/>
            <w:tcBorders>
              <w:left w:val="nil"/>
              <w:bottom w:val="nil"/>
              <w:right w:val="nil"/>
            </w:tcBorders>
            <w:vAlign w:val="bottom"/>
          </w:tcPr>
          <w:p w14:paraId="3EE1032F" w14:textId="77777777" w:rsidR="00BA181D" w:rsidRPr="00C1323C" w:rsidRDefault="00BA181D" w:rsidP="00295695">
            <w:pPr>
              <w:pStyle w:val="Texto"/>
              <w:tabs>
                <w:tab w:val="decimal" w:pos="1170"/>
              </w:tabs>
            </w:pPr>
          </w:p>
        </w:tc>
        <w:tc>
          <w:tcPr>
            <w:tcW w:w="1418" w:type="dxa"/>
            <w:tcBorders>
              <w:left w:val="nil"/>
              <w:bottom w:val="nil"/>
              <w:right w:val="nil"/>
            </w:tcBorders>
            <w:vAlign w:val="bottom"/>
          </w:tcPr>
          <w:p w14:paraId="5944067A" w14:textId="6507B1C5" w:rsidR="00BA181D" w:rsidRPr="00C1323C" w:rsidRDefault="00B17242" w:rsidP="00295695">
            <w:pPr>
              <w:pStyle w:val="Texto"/>
              <w:tabs>
                <w:tab w:val="decimal" w:pos="1170"/>
              </w:tabs>
            </w:pPr>
            <w:r w:rsidRPr="00C1323C">
              <w:t>22.425</w:t>
            </w:r>
          </w:p>
        </w:tc>
      </w:tr>
      <w:tr w:rsidR="00BA181D" w:rsidRPr="00C1323C" w14:paraId="787B21D3" w14:textId="77777777" w:rsidTr="00BA181D">
        <w:tc>
          <w:tcPr>
            <w:tcW w:w="3528" w:type="dxa"/>
            <w:tcBorders>
              <w:top w:val="nil"/>
              <w:left w:val="nil"/>
              <w:bottom w:val="nil"/>
              <w:right w:val="nil"/>
            </w:tcBorders>
            <w:vAlign w:val="bottom"/>
          </w:tcPr>
          <w:p w14:paraId="5F8F6C2F" w14:textId="0BD47A49" w:rsidR="00BA181D" w:rsidRPr="00C1323C" w:rsidRDefault="00760813" w:rsidP="00295695">
            <w:pPr>
              <w:pStyle w:val="Texto"/>
            </w:pPr>
            <w:r w:rsidRPr="00C1323C">
              <w:t xml:space="preserve">Acumulado </w:t>
            </w:r>
            <w:r w:rsidR="00D37655" w:rsidRPr="00C1323C">
              <w:t>1</w:t>
            </w:r>
            <w:r w:rsidR="000758F7" w:rsidRPr="00C1323C">
              <w:t>er</w:t>
            </w:r>
            <w:r w:rsidR="00881097" w:rsidRPr="00C1323C">
              <w:t>.</w:t>
            </w:r>
            <w:r w:rsidR="00BA181D" w:rsidRPr="00C1323C">
              <w:t xml:space="preserve"> Trimestre 18/19</w:t>
            </w:r>
          </w:p>
        </w:tc>
        <w:tc>
          <w:tcPr>
            <w:tcW w:w="1436" w:type="dxa"/>
            <w:tcBorders>
              <w:left w:val="nil"/>
              <w:bottom w:val="nil"/>
              <w:right w:val="nil"/>
            </w:tcBorders>
            <w:vAlign w:val="bottom"/>
          </w:tcPr>
          <w:p w14:paraId="1C3623C3" w14:textId="733BC97A" w:rsidR="00BA181D" w:rsidRPr="00C1323C" w:rsidRDefault="00B17242" w:rsidP="00295695">
            <w:pPr>
              <w:pStyle w:val="Texto"/>
              <w:tabs>
                <w:tab w:val="decimal" w:pos="1170"/>
              </w:tabs>
            </w:pPr>
            <w:r w:rsidRPr="00C1323C">
              <w:t>26.403</w:t>
            </w:r>
          </w:p>
        </w:tc>
        <w:tc>
          <w:tcPr>
            <w:tcW w:w="94" w:type="dxa"/>
            <w:tcBorders>
              <w:left w:val="nil"/>
              <w:bottom w:val="nil"/>
              <w:right w:val="nil"/>
            </w:tcBorders>
            <w:vAlign w:val="bottom"/>
          </w:tcPr>
          <w:p w14:paraId="6406BDC3" w14:textId="77777777" w:rsidR="00BA181D" w:rsidRPr="00C1323C" w:rsidRDefault="00BA181D" w:rsidP="00295695">
            <w:pPr>
              <w:pStyle w:val="Texto"/>
              <w:tabs>
                <w:tab w:val="decimal" w:pos="1170"/>
              </w:tabs>
            </w:pPr>
          </w:p>
        </w:tc>
        <w:tc>
          <w:tcPr>
            <w:tcW w:w="1746" w:type="dxa"/>
            <w:tcBorders>
              <w:left w:val="nil"/>
              <w:bottom w:val="nil"/>
              <w:right w:val="nil"/>
            </w:tcBorders>
            <w:vAlign w:val="bottom"/>
          </w:tcPr>
          <w:p w14:paraId="71AADE71" w14:textId="57AD3146" w:rsidR="00BA181D" w:rsidRPr="00C1323C" w:rsidRDefault="00B17242" w:rsidP="00295695">
            <w:pPr>
              <w:pStyle w:val="Texto"/>
              <w:tabs>
                <w:tab w:val="decimal" w:pos="1170"/>
              </w:tabs>
            </w:pPr>
            <w:r w:rsidRPr="00C1323C">
              <w:t>2.297</w:t>
            </w:r>
          </w:p>
        </w:tc>
        <w:tc>
          <w:tcPr>
            <w:tcW w:w="112" w:type="dxa"/>
            <w:tcBorders>
              <w:left w:val="nil"/>
              <w:bottom w:val="nil"/>
              <w:right w:val="nil"/>
            </w:tcBorders>
            <w:vAlign w:val="bottom"/>
          </w:tcPr>
          <w:p w14:paraId="432497E0" w14:textId="77777777" w:rsidR="00BA181D" w:rsidRPr="00C1323C" w:rsidRDefault="00BA181D" w:rsidP="00295695">
            <w:pPr>
              <w:pStyle w:val="Texto"/>
              <w:tabs>
                <w:tab w:val="decimal" w:pos="1170"/>
              </w:tabs>
            </w:pPr>
          </w:p>
        </w:tc>
        <w:tc>
          <w:tcPr>
            <w:tcW w:w="1418" w:type="dxa"/>
            <w:tcBorders>
              <w:left w:val="nil"/>
              <w:bottom w:val="nil"/>
              <w:right w:val="nil"/>
            </w:tcBorders>
            <w:vAlign w:val="bottom"/>
          </w:tcPr>
          <w:p w14:paraId="6DE34BE8" w14:textId="2A483042" w:rsidR="00BA181D" w:rsidRPr="00C1323C" w:rsidRDefault="00B17242" w:rsidP="00295695">
            <w:pPr>
              <w:pStyle w:val="Texto"/>
              <w:tabs>
                <w:tab w:val="decimal" w:pos="1170"/>
              </w:tabs>
            </w:pPr>
            <w:r w:rsidRPr="00C1323C">
              <w:t>18.305</w:t>
            </w:r>
          </w:p>
        </w:tc>
        <w:tc>
          <w:tcPr>
            <w:tcW w:w="113" w:type="dxa"/>
            <w:tcBorders>
              <w:left w:val="nil"/>
              <w:bottom w:val="nil"/>
              <w:right w:val="nil"/>
            </w:tcBorders>
            <w:vAlign w:val="bottom"/>
          </w:tcPr>
          <w:p w14:paraId="43E3F3D3" w14:textId="77777777" w:rsidR="00BA181D" w:rsidRPr="00C1323C" w:rsidRDefault="00BA181D" w:rsidP="00295695">
            <w:pPr>
              <w:pStyle w:val="Texto"/>
              <w:tabs>
                <w:tab w:val="decimal" w:pos="1170"/>
              </w:tabs>
            </w:pPr>
          </w:p>
        </w:tc>
        <w:tc>
          <w:tcPr>
            <w:tcW w:w="1418" w:type="dxa"/>
            <w:tcBorders>
              <w:left w:val="nil"/>
              <w:bottom w:val="nil"/>
              <w:right w:val="nil"/>
            </w:tcBorders>
            <w:vAlign w:val="bottom"/>
          </w:tcPr>
          <w:p w14:paraId="1B0DB8E6" w14:textId="2E70280C" w:rsidR="00BA181D" w:rsidRPr="00C1323C" w:rsidRDefault="00B17242" w:rsidP="00295695">
            <w:pPr>
              <w:pStyle w:val="Texto"/>
              <w:tabs>
                <w:tab w:val="decimal" w:pos="1170"/>
              </w:tabs>
            </w:pPr>
            <w:r w:rsidRPr="00C1323C">
              <w:t>20.602</w:t>
            </w:r>
          </w:p>
        </w:tc>
      </w:tr>
    </w:tbl>
    <w:p w14:paraId="643C3AB3" w14:textId="77777777" w:rsidR="00930C4F" w:rsidRPr="003C1191" w:rsidRDefault="00930C4F" w:rsidP="008E7EDF">
      <w:pPr>
        <w:pStyle w:val="Texto"/>
        <w:rPr>
          <w:sz w:val="14"/>
          <w:szCs w:val="14"/>
        </w:rPr>
      </w:pPr>
    </w:p>
    <w:p w14:paraId="75A4CE26" w14:textId="584D4F51" w:rsidR="00930C4F" w:rsidRPr="00761B80" w:rsidRDefault="00930C4F" w:rsidP="00565B19">
      <w:pPr>
        <w:pStyle w:val="Texto"/>
        <w:ind w:left="450" w:hanging="450"/>
        <w:rPr>
          <w:sz w:val="16"/>
          <w:szCs w:val="16"/>
        </w:rPr>
      </w:pPr>
      <w:r w:rsidRPr="00761B80">
        <w:rPr>
          <w:sz w:val="16"/>
          <w:szCs w:val="16"/>
        </w:rPr>
        <w:t>(*)</w:t>
      </w:r>
      <w:r w:rsidR="00565B19">
        <w:rPr>
          <w:sz w:val="16"/>
          <w:szCs w:val="16"/>
        </w:rPr>
        <w:tab/>
      </w:r>
      <w:r w:rsidRPr="00761B80">
        <w:rPr>
          <w:sz w:val="16"/>
          <w:szCs w:val="16"/>
        </w:rPr>
        <w:t xml:space="preserve">Incluye fruta comprada en </w:t>
      </w:r>
      <w:proofErr w:type="spellStart"/>
      <w:r w:rsidRPr="00761B80">
        <w:rPr>
          <w:sz w:val="16"/>
          <w:szCs w:val="16"/>
        </w:rPr>
        <w:t>packing</w:t>
      </w:r>
      <w:proofErr w:type="spellEnd"/>
      <w:r w:rsidRPr="00761B80">
        <w:rPr>
          <w:sz w:val="16"/>
          <w:szCs w:val="16"/>
        </w:rPr>
        <w:t xml:space="preserve"> de Ingenio</w:t>
      </w:r>
      <w:r w:rsidR="00854C3A">
        <w:rPr>
          <w:sz w:val="16"/>
          <w:szCs w:val="16"/>
        </w:rPr>
        <w:t>.</w:t>
      </w:r>
    </w:p>
    <w:p w14:paraId="72D6B105" w14:textId="7C5BC314" w:rsidR="00364D32" w:rsidRPr="001D0533" w:rsidRDefault="00930C4F" w:rsidP="001D0533">
      <w:pPr>
        <w:pStyle w:val="Texto"/>
        <w:ind w:left="450" w:hanging="450"/>
        <w:rPr>
          <w:sz w:val="16"/>
          <w:szCs w:val="16"/>
        </w:rPr>
      </w:pPr>
      <w:r w:rsidRPr="00761B80">
        <w:rPr>
          <w:sz w:val="16"/>
          <w:szCs w:val="16"/>
        </w:rPr>
        <w:t>(**)</w:t>
      </w:r>
      <w:r w:rsidR="00565B19">
        <w:rPr>
          <w:sz w:val="16"/>
          <w:szCs w:val="16"/>
        </w:rPr>
        <w:tab/>
      </w:r>
      <w:r w:rsidRPr="00761B80">
        <w:rPr>
          <w:sz w:val="16"/>
          <w:szCs w:val="16"/>
        </w:rPr>
        <w:t>Incluye operaciones de reventa.</w:t>
      </w:r>
    </w:p>
    <w:p w14:paraId="6B418FF8" w14:textId="77777777" w:rsidR="00930C4F" w:rsidRPr="0079372A" w:rsidRDefault="00930C4F" w:rsidP="008E7EDF">
      <w:pPr>
        <w:pStyle w:val="Texto"/>
        <w:rPr>
          <w:sz w:val="18"/>
          <w:szCs w:val="18"/>
        </w:rPr>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3C3D4A26" w14:textId="77777777" w:rsidTr="00BA181D">
        <w:tc>
          <w:tcPr>
            <w:tcW w:w="3528" w:type="dxa"/>
            <w:tcBorders>
              <w:top w:val="nil"/>
              <w:left w:val="nil"/>
              <w:bottom w:val="nil"/>
              <w:right w:val="nil"/>
            </w:tcBorders>
            <w:vAlign w:val="bottom"/>
          </w:tcPr>
          <w:p w14:paraId="31520F0B"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3417E726"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140B6198"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13ABADF5" w14:textId="77777777" w:rsidR="00930C4F" w:rsidRPr="00295695" w:rsidRDefault="00930C4F" w:rsidP="00295695">
            <w:pPr>
              <w:pStyle w:val="Texto"/>
              <w:jc w:val="center"/>
              <w:rPr>
                <w:b/>
              </w:rPr>
            </w:pPr>
            <w:r w:rsidRPr="00295695">
              <w:rPr>
                <w:b/>
              </w:rPr>
              <w:t>Volumen de ventas</w:t>
            </w:r>
          </w:p>
        </w:tc>
      </w:tr>
      <w:tr w:rsidR="00930C4F" w:rsidRPr="00295695" w14:paraId="1D72A8F4" w14:textId="77777777" w:rsidTr="00BA181D">
        <w:tc>
          <w:tcPr>
            <w:tcW w:w="3528" w:type="dxa"/>
            <w:tcBorders>
              <w:top w:val="nil"/>
              <w:left w:val="nil"/>
              <w:bottom w:val="nil"/>
              <w:right w:val="nil"/>
            </w:tcBorders>
            <w:vAlign w:val="bottom"/>
          </w:tcPr>
          <w:p w14:paraId="16526BD9" w14:textId="77777777" w:rsidR="00930C4F" w:rsidRPr="00295695" w:rsidRDefault="00930C4F" w:rsidP="00295695">
            <w:pPr>
              <w:pStyle w:val="Texto"/>
              <w:jc w:val="left"/>
              <w:rPr>
                <w:b/>
              </w:rPr>
            </w:pPr>
            <w:r w:rsidRPr="00295695">
              <w:rPr>
                <w:b/>
              </w:rPr>
              <w:t>JUGOS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730027B7" w14:textId="77777777" w:rsidR="00930C4F" w:rsidRPr="00295695" w:rsidRDefault="00930C4F" w:rsidP="00295695">
            <w:pPr>
              <w:pStyle w:val="Texto"/>
              <w:jc w:val="center"/>
              <w:rPr>
                <w:b/>
              </w:rPr>
            </w:pPr>
          </w:p>
        </w:tc>
        <w:tc>
          <w:tcPr>
            <w:tcW w:w="94" w:type="dxa"/>
            <w:tcBorders>
              <w:left w:val="nil"/>
              <w:right w:val="nil"/>
            </w:tcBorders>
            <w:vAlign w:val="bottom"/>
          </w:tcPr>
          <w:p w14:paraId="6800870C"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7749C307" w14:textId="77777777" w:rsidR="00930C4F" w:rsidRPr="00295695" w:rsidRDefault="00930C4F" w:rsidP="00295695">
            <w:pPr>
              <w:pStyle w:val="Texto"/>
              <w:jc w:val="center"/>
              <w:rPr>
                <w:b/>
              </w:rPr>
            </w:pPr>
            <w:r w:rsidRPr="00295695">
              <w:rPr>
                <w:b/>
              </w:rPr>
              <w:t xml:space="preserve">Mercado Local </w:t>
            </w:r>
            <w:r w:rsidRPr="00295695">
              <w:rPr>
                <w:b/>
                <w:sz w:val="16"/>
                <w:szCs w:val="16"/>
              </w:rPr>
              <w:t>(**)</w:t>
            </w:r>
          </w:p>
        </w:tc>
        <w:tc>
          <w:tcPr>
            <w:tcW w:w="112" w:type="dxa"/>
            <w:tcBorders>
              <w:top w:val="nil"/>
              <w:left w:val="nil"/>
              <w:right w:val="nil"/>
            </w:tcBorders>
            <w:vAlign w:val="bottom"/>
          </w:tcPr>
          <w:p w14:paraId="63CBE46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006C6E6"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F0919D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5B31B827" w14:textId="77777777" w:rsidR="00930C4F" w:rsidRPr="00295695" w:rsidRDefault="00930C4F" w:rsidP="00295695">
            <w:pPr>
              <w:pStyle w:val="Texto"/>
              <w:jc w:val="center"/>
              <w:rPr>
                <w:b/>
              </w:rPr>
            </w:pPr>
            <w:r w:rsidRPr="00295695">
              <w:rPr>
                <w:b/>
              </w:rPr>
              <w:t>Total</w:t>
            </w:r>
          </w:p>
        </w:tc>
      </w:tr>
      <w:tr w:rsidR="00930C4F" w:rsidRPr="0079372A" w14:paraId="14920AE8" w14:textId="77777777" w:rsidTr="00C1323C">
        <w:tc>
          <w:tcPr>
            <w:tcW w:w="3528" w:type="dxa"/>
            <w:tcBorders>
              <w:top w:val="nil"/>
              <w:left w:val="nil"/>
              <w:bottom w:val="nil"/>
              <w:right w:val="nil"/>
            </w:tcBorders>
            <w:vAlign w:val="bottom"/>
          </w:tcPr>
          <w:p w14:paraId="52C86AFC" w14:textId="77777777" w:rsidR="00930C4F" w:rsidRPr="0079372A" w:rsidRDefault="00930C4F" w:rsidP="00295695">
            <w:pPr>
              <w:pStyle w:val="Texto"/>
              <w:rPr>
                <w:sz w:val="14"/>
                <w:szCs w:val="14"/>
              </w:rPr>
            </w:pPr>
          </w:p>
        </w:tc>
        <w:tc>
          <w:tcPr>
            <w:tcW w:w="1436" w:type="dxa"/>
            <w:tcBorders>
              <w:top w:val="single" w:sz="6" w:space="0" w:color="auto"/>
              <w:left w:val="nil"/>
              <w:right w:val="nil"/>
            </w:tcBorders>
            <w:vAlign w:val="bottom"/>
          </w:tcPr>
          <w:p w14:paraId="6DBD3749" w14:textId="77777777" w:rsidR="00930C4F" w:rsidRPr="0079372A" w:rsidRDefault="00930C4F" w:rsidP="00295695">
            <w:pPr>
              <w:pStyle w:val="Texto"/>
              <w:tabs>
                <w:tab w:val="decimal" w:pos="1170"/>
              </w:tabs>
              <w:rPr>
                <w:sz w:val="14"/>
                <w:szCs w:val="14"/>
              </w:rPr>
            </w:pPr>
          </w:p>
        </w:tc>
        <w:tc>
          <w:tcPr>
            <w:tcW w:w="94" w:type="dxa"/>
            <w:tcBorders>
              <w:left w:val="nil"/>
              <w:right w:val="nil"/>
            </w:tcBorders>
            <w:vAlign w:val="bottom"/>
          </w:tcPr>
          <w:p w14:paraId="0EFEE163" w14:textId="77777777" w:rsidR="00930C4F" w:rsidRPr="0079372A" w:rsidRDefault="00930C4F" w:rsidP="00295695">
            <w:pPr>
              <w:pStyle w:val="Texto"/>
              <w:tabs>
                <w:tab w:val="decimal" w:pos="1170"/>
              </w:tabs>
              <w:rPr>
                <w:sz w:val="14"/>
                <w:szCs w:val="14"/>
              </w:rPr>
            </w:pPr>
          </w:p>
        </w:tc>
        <w:tc>
          <w:tcPr>
            <w:tcW w:w="1746" w:type="dxa"/>
            <w:tcBorders>
              <w:top w:val="single" w:sz="6" w:space="0" w:color="auto"/>
              <w:left w:val="nil"/>
              <w:right w:val="nil"/>
            </w:tcBorders>
            <w:vAlign w:val="bottom"/>
          </w:tcPr>
          <w:p w14:paraId="63193BCD" w14:textId="77777777" w:rsidR="00930C4F" w:rsidRPr="0079372A" w:rsidRDefault="00930C4F" w:rsidP="00295695">
            <w:pPr>
              <w:pStyle w:val="Texto"/>
              <w:tabs>
                <w:tab w:val="decimal" w:pos="1170"/>
              </w:tabs>
              <w:rPr>
                <w:sz w:val="14"/>
                <w:szCs w:val="14"/>
              </w:rPr>
            </w:pPr>
          </w:p>
        </w:tc>
        <w:tc>
          <w:tcPr>
            <w:tcW w:w="112" w:type="dxa"/>
            <w:tcBorders>
              <w:left w:val="nil"/>
              <w:right w:val="nil"/>
            </w:tcBorders>
            <w:vAlign w:val="bottom"/>
          </w:tcPr>
          <w:p w14:paraId="5A180116" w14:textId="77777777" w:rsidR="00930C4F" w:rsidRPr="0079372A" w:rsidRDefault="00930C4F"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65EE8C1F" w14:textId="77777777" w:rsidR="00930C4F" w:rsidRPr="0079372A" w:rsidRDefault="00930C4F" w:rsidP="00295695">
            <w:pPr>
              <w:pStyle w:val="Texto"/>
              <w:tabs>
                <w:tab w:val="decimal" w:pos="1170"/>
              </w:tabs>
              <w:rPr>
                <w:sz w:val="14"/>
                <w:szCs w:val="14"/>
              </w:rPr>
            </w:pPr>
          </w:p>
        </w:tc>
        <w:tc>
          <w:tcPr>
            <w:tcW w:w="113" w:type="dxa"/>
            <w:tcBorders>
              <w:left w:val="nil"/>
              <w:right w:val="nil"/>
            </w:tcBorders>
            <w:vAlign w:val="bottom"/>
          </w:tcPr>
          <w:p w14:paraId="0B826705" w14:textId="77777777" w:rsidR="00930C4F" w:rsidRPr="0079372A" w:rsidRDefault="00930C4F"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24B6D18E" w14:textId="77777777" w:rsidR="00930C4F" w:rsidRPr="0079372A" w:rsidRDefault="00930C4F" w:rsidP="00295695">
            <w:pPr>
              <w:pStyle w:val="Texto"/>
              <w:tabs>
                <w:tab w:val="decimal" w:pos="1170"/>
              </w:tabs>
              <w:rPr>
                <w:sz w:val="14"/>
                <w:szCs w:val="14"/>
              </w:rPr>
            </w:pPr>
          </w:p>
        </w:tc>
      </w:tr>
      <w:tr w:rsidR="00173A1A" w:rsidRPr="0079372A" w14:paraId="17F8F9DC" w14:textId="77777777" w:rsidTr="00C1323C">
        <w:tc>
          <w:tcPr>
            <w:tcW w:w="3528" w:type="dxa"/>
            <w:tcBorders>
              <w:top w:val="nil"/>
              <w:left w:val="nil"/>
              <w:bottom w:val="nil"/>
              <w:right w:val="nil"/>
            </w:tcBorders>
            <w:vAlign w:val="bottom"/>
          </w:tcPr>
          <w:p w14:paraId="1FBD268F" w14:textId="77777777" w:rsidR="00173A1A" w:rsidRPr="00FA0C14" w:rsidRDefault="00173A1A" w:rsidP="00295695">
            <w:pPr>
              <w:pStyle w:val="Texto"/>
            </w:pPr>
            <w:r w:rsidRPr="004F0CFC">
              <w:t>1er. Trimestre del Ejercicio 20/21</w:t>
            </w:r>
          </w:p>
        </w:tc>
        <w:tc>
          <w:tcPr>
            <w:tcW w:w="1436" w:type="dxa"/>
            <w:tcBorders>
              <w:left w:val="nil"/>
              <w:right w:val="nil"/>
            </w:tcBorders>
            <w:vAlign w:val="bottom"/>
          </w:tcPr>
          <w:p w14:paraId="367CF964" w14:textId="77777777" w:rsidR="00173A1A" w:rsidRPr="00FA0C14" w:rsidRDefault="00505924" w:rsidP="00295695">
            <w:pPr>
              <w:pStyle w:val="Texto"/>
              <w:tabs>
                <w:tab w:val="decimal" w:pos="1170"/>
              </w:tabs>
            </w:pPr>
            <w:r>
              <w:t>2.870</w:t>
            </w:r>
          </w:p>
        </w:tc>
        <w:tc>
          <w:tcPr>
            <w:tcW w:w="94" w:type="dxa"/>
            <w:tcBorders>
              <w:left w:val="nil"/>
              <w:right w:val="nil"/>
            </w:tcBorders>
            <w:vAlign w:val="bottom"/>
          </w:tcPr>
          <w:p w14:paraId="73784911" w14:textId="77777777" w:rsidR="00173A1A" w:rsidRPr="00FA0C14" w:rsidRDefault="00173A1A" w:rsidP="00295695">
            <w:pPr>
              <w:pStyle w:val="Texto"/>
              <w:tabs>
                <w:tab w:val="decimal" w:pos="1170"/>
              </w:tabs>
            </w:pPr>
          </w:p>
        </w:tc>
        <w:tc>
          <w:tcPr>
            <w:tcW w:w="1746" w:type="dxa"/>
            <w:tcBorders>
              <w:left w:val="nil"/>
              <w:right w:val="nil"/>
            </w:tcBorders>
            <w:vAlign w:val="bottom"/>
          </w:tcPr>
          <w:p w14:paraId="689805E9" w14:textId="77777777" w:rsidR="00173A1A" w:rsidRPr="00FA0C14" w:rsidRDefault="00505924" w:rsidP="00295695">
            <w:pPr>
              <w:pStyle w:val="Texto"/>
              <w:tabs>
                <w:tab w:val="decimal" w:pos="1170"/>
              </w:tabs>
            </w:pPr>
            <w:r>
              <w:t>260</w:t>
            </w:r>
          </w:p>
        </w:tc>
        <w:tc>
          <w:tcPr>
            <w:tcW w:w="112" w:type="dxa"/>
            <w:tcBorders>
              <w:left w:val="nil"/>
              <w:right w:val="nil"/>
            </w:tcBorders>
            <w:vAlign w:val="bottom"/>
          </w:tcPr>
          <w:p w14:paraId="2B27BBD9" w14:textId="77777777" w:rsidR="00173A1A" w:rsidRPr="00FA0C14" w:rsidRDefault="00173A1A" w:rsidP="00295695">
            <w:pPr>
              <w:pStyle w:val="Texto"/>
              <w:tabs>
                <w:tab w:val="decimal" w:pos="1170"/>
              </w:tabs>
            </w:pPr>
          </w:p>
        </w:tc>
        <w:tc>
          <w:tcPr>
            <w:tcW w:w="1418" w:type="dxa"/>
            <w:tcBorders>
              <w:left w:val="nil"/>
              <w:right w:val="nil"/>
            </w:tcBorders>
            <w:vAlign w:val="bottom"/>
          </w:tcPr>
          <w:p w14:paraId="2E5E4581" w14:textId="77777777" w:rsidR="00173A1A" w:rsidRPr="00FA0C14" w:rsidRDefault="00505924" w:rsidP="00295695">
            <w:pPr>
              <w:pStyle w:val="Texto"/>
              <w:tabs>
                <w:tab w:val="decimal" w:pos="1170"/>
              </w:tabs>
            </w:pPr>
            <w:r>
              <w:t>731</w:t>
            </w:r>
          </w:p>
        </w:tc>
        <w:tc>
          <w:tcPr>
            <w:tcW w:w="113" w:type="dxa"/>
            <w:tcBorders>
              <w:left w:val="nil"/>
              <w:right w:val="nil"/>
            </w:tcBorders>
            <w:vAlign w:val="bottom"/>
          </w:tcPr>
          <w:p w14:paraId="719D3F40" w14:textId="77777777" w:rsidR="00173A1A" w:rsidRPr="00FA0C14" w:rsidRDefault="00173A1A" w:rsidP="00295695">
            <w:pPr>
              <w:pStyle w:val="Texto"/>
              <w:tabs>
                <w:tab w:val="decimal" w:pos="1170"/>
              </w:tabs>
            </w:pPr>
          </w:p>
        </w:tc>
        <w:tc>
          <w:tcPr>
            <w:tcW w:w="1418" w:type="dxa"/>
            <w:tcBorders>
              <w:left w:val="nil"/>
              <w:right w:val="nil"/>
            </w:tcBorders>
            <w:vAlign w:val="bottom"/>
          </w:tcPr>
          <w:p w14:paraId="38906ED7" w14:textId="77777777" w:rsidR="00173A1A" w:rsidRPr="00FA0C14" w:rsidRDefault="00505924" w:rsidP="00295695">
            <w:pPr>
              <w:pStyle w:val="Texto"/>
              <w:tabs>
                <w:tab w:val="decimal" w:pos="1170"/>
              </w:tabs>
            </w:pPr>
            <w:r>
              <w:t>991</w:t>
            </w:r>
          </w:p>
        </w:tc>
      </w:tr>
      <w:tr w:rsidR="00D803F1" w:rsidRPr="00761B80" w14:paraId="5A7AD076" w14:textId="77777777" w:rsidTr="00BA181D">
        <w:tc>
          <w:tcPr>
            <w:tcW w:w="3528" w:type="dxa"/>
            <w:tcBorders>
              <w:top w:val="nil"/>
              <w:left w:val="nil"/>
              <w:bottom w:val="nil"/>
              <w:right w:val="nil"/>
            </w:tcBorders>
            <w:vAlign w:val="bottom"/>
          </w:tcPr>
          <w:p w14:paraId="41B92359" w14:textId="7163E8BB" w:rsidR="00D803F1" w:rsidRPr="007F1EB7" w:rsidRDefault="00D37655" w:rsidP="00D803F1">
            <w:pPr>
              <w:pStyle w:val="Texto"/>
            </w:pPr>
            <w:r>
              <w:t>1</w:t>
            </w:r>
            <w:r w:rsidR="00D803F1">
              <w:t>er</w:t>
            </w:r>
            <w:r w:rsidR="00D803F1" w:rsidRPr="007F1EB7">
              <w:t>. Trimestre del Ejercicio 19/20</w:t>
            </w:r>
          </w:p>
        </w:tc>
        <w:tc>
          <w:tcPr>
            <w:tcW w:w="1436" w:type="dxa"/>
            <w:tcBorders>
              <w:left w:val="nil"/>
              <w:bottom w:val="nil"/>
              <w:right w:val="nil"/>
            </w:tcBorders>
            <w:vAlign w:val="bottom"/>
          </w:tcPr>
          <w:p w14:paraId="768DE897" w14:textId="459638E6" w:rsidR="00D803F1" w:rsidRPr="00BA181D" w:rsidRDefault="00B17242" w:rsidP="00D803F1">
            <w:pPr>
              <w:pStyle w:val="Texto"/>
              <w:tabs>
                <w:tab w:val="decimal" w:pos="1170"/>
              </w:tabs>
            </w:pPr>
            <w:r>
              <w:t>4.462</w:t>
            </w:r>
          </w:p>
        </w:tc>
        <w:tc>
          <w:tcPr>
            <w:tcW w:w="94" w:type="dxa"/>
            <w:tcBorders>
              <w:left w:val="nil"/>
              <w:bottom w:val="nil"/>
              <w:right w:val="nil"/>
            </w:tcBorders>
            <w:vAlign w:val="bottom"/>
          </w:tcPr>
          <w:p w14:paraId="3D20F233" w14:textId="77777777" w:rsidR="00D803F1" w:rsidRPr="00761B80" w:rsidRDefault="00D803F1" w:rsidP="00D803F1">
            <w:pPr>
              <w:pStyle w:val="Texto"/>
              <w:tabs>
                <w:tab w:val="decimal" w:pos="1170"/>
              </w:tabs>
            </w:pPr>
          </w:p>
        </w:tc>
        <w:tc>
          <w:tcPr>
            <w:tcW w:w="1746" w:type="dxa"/>
            <w:tcBorders>
              <w:left w:val="nil"/>
              <w:bottom w:val="nil"/>
              <w:right w:val="nil"/>
            </w:tcBorders>
            <w:vAlign w:val="bottom"/>
          </w:tcPr>
          <w:p w14:paraId="33F8666B" w14:textId="2F11B070" w:rsidR="00D803F1" w:rsidRPr="00BA181D" w:rsidRDefault="00B17242" w:rsidP="00D803F1">
            <w:pPr>
              <w:pStyle w:val="Texto"/>
              <w:tabs>
                <w:tab w:val="decimal" w:pos="1170"/>
              </w:tabs>
            </w:pPr>
            <w:r>
              <w:t>645</w:t>
            </w:r>
          </w:p>
        </w:tc>
        <w:tc>
          <w:tcPr>
            <w:tcW w:w="112" w:type="dxa"/>
            <w:tcBorders>
              <w:left w:val="nil"/>
              <w:bottom w:val="nil"/>
              <w:right w:val="nil"/>
            </w:tcBorders>
            <w:vAlign w:val="bottom"/>
          </w:tcPr>
          <w:p w14:paraId="5B7DF32E" w14:textId="77777777" w:rsidR="00D803F1" w:rsidRPr="00761B80" w:rsidRDefault="00D803F1" w:rsidP="00D803F1">
            <w:pPr>
              <w:pStyle w:val="Texto"/>
              <w:tabs>
                <w:tab w:val="decimal" w:pos="1170"/>
              </w:tabs>
            </w:pPr>
          </w:p>
        </w:tc>
        <w:tc>
          <w:tcPr>
            <w:tcW w:w="1418" w:type="dxa"/>
            <w:tcBorders>
              <w:left w:val="nil"/>
              <w:bottom w:val="nil"/>
              <w:right w:val="nil"/>
            </w:tcBorders>
            <w:vAlign w:val="bottom"/>
          </w:tcPr>
          <w:p w14:paraId="09E72386" w14:textId="54AA8D35" w:rsidR="00D803F1" w:rsidRPr="00BA181D" w:rsidRDefault="00B17242" w:rsidP="00D803F1">
            <w:pPr>
              <w:pStyle w:val="Texto"/>
              <w:tabs>
                <w:tab w:val="decimal" w:pos="1170"/>
              </w:tabs>
            </w:pPr>
            <w:r>
              <w:t>918</w:t>
            </w:r>
          </w:p>
        </w:tc>
        <w:tc>
          <w:tcPr>
            <w:tcW w:w="113" w:type="dxa"/>
            <w:tcBorders>
              <w:left w:val="nil"/>
              <w:bottom w:val="nil"/>
              <w:right w:val="nil"/>
            </w:tcBorders>
            <w:vAlign w:val="bottom"/>
          </w:tcPr>
          <w:p w14:paraId="034A902B" w14:textId="77777777" w:rsidR="00D803F1" w:rsidRPr="00761B80" w:rsidRDefault="00D803F1" w:rsidP="00D803F1">
            <w:pPr>
              <w:pStyle w:val="Texto"/>
              <w:tabs>
                <w:tab w:val="decimal" w:pos="1170"/>
              </w:tabs>
            </w:pPr>
          </w:p>
        </w:tc>
        <w:tc>
          <w:tcPr>
            <w:tcW w:w="1418" w:type="dxa"/>
            <w:tcBorders>
              <w:left w:val="nil"/>
              <w:bottom w:val="nil"/>
              <w:right w:val="nil"/>
            </w:tcBorders>
            <w:vAlign w:val="bottom"/>
          </w:tcPr>
          <w:p w14:paraId="5E8975D8" w14:textId="2DF7FFE6" w:rsidR="00D803F1" w:rsidRPr="00BA181D" w:rsidRDefault="00B17242" w:rsidP="00D803F1">
            <w:pPr>
              <w:pStyle w:val="Texto"/>
              <w:tabs>
                <w:tab w:val="decimal" w:pos="1170"/>
              </w:tabs>
            </w:pPr>
            <w:r>
              <w:t>1.563</w:t>
            </w:r>
          </w:p>
        </w:tc>
      </w:tr>
      <w:tr w:rsidR="00D803F1" w:rsidRPr="00761B80" w14:paraId="426C1B16" w14:textId="77777777" w:rsidTr="00BA181D">
        <w:tc>
          <w:tcPr>
            <w:tcW w:w="3528" w:type="dxa"/>
            <w:tcBorders>
              <w:top w:val="nil"/>
              <w:left w:val="nil"/>
              <w:bottom w:val="nil"/>
              <w:right w:val="nil"/>
            </w:tcBorders>
            <w:vAlign w:val="bottom"/>
          </w:tcPr>
          <w:p w14:paraId="349C2C6A" w14:textId="20E44034" w:rsidR="00D803F1" w:rsidRPr="007F1EB7" w:rsidRDefault="00D37655" w:rsidP="00D803F1">
            <w:pPr>
              <w:pStyle w:val="Texto"/>
            </w:pPr>
            <w:r>
              <w:t>1</w:t>
            </w:r>
            <w:r w:rsidR="00D803F1">
              <w:t>er</w:t>
            </w:r>
            <w:r w:rsidR="00D803F1" w:rsidRPr="007F1EB7">
              <w:t>. Trimestre del Ejercicio 18/19</w:t>
            </w:r>
          </w:p>
        </w:tc>
        <w:tc>
          <w:tcPr>
            <w:tcW w:w="1436" w:type="dxa"/>
            <w:tcBorders>
              <w:left w:val="nil"/>
              <w:bottom w:val="nil"/>
              <w:right w:val="nil"/>
            </w:tcBorders>
            <w:vAlign w:val="bottom"/>
          </w:tcPr>
          <w:p w14:paraId="6660A769" w14:textId="1E20E5A3" w:rsidR="00D803F1" w:rsidRPr="00BA181D" w:rsidRDefault="00B17242" w:rsidP="00D803F1">
            <w:pPr>
              <w:pStyle w:val="Texto"/>
              <w:tabs>
                <w:tab w:val="decimal" w:pos="1170"/>
              </w:tabs>
            </w:pPr>
            <w:r>
              <w:t>3.598</w:t>
            </w:r>
          </w:p>
        </w:tc>
        <w:tc>
          <w:tcPr>
            <w:tcW w:w="94" w:type="dxa"/>
            <w:tcBorders>
              <w:left w:val="nil"/>
              <w:bottom w:val="nil"/>
              <w:right w:val="nil"/>
            </w:tcBorders>
            <w:vAlign w:val="bottom"/>
          </w:tcPr>
          <w:p w14:paraId="25035D3C" w14:textId="77777777" w:rsidR="00D803F1" w:rsidRPr="00761B80" w:rsidRDefault="00D803F1" w:rsidP="00D803F1">
            <w:pPr>
              <w:pStyle w:val="Texto"/>
              <w:tabs>
                <w:tab w:val="decimal" w:pos="1170"/>
              </w:tabs>
            </w:pPr>
          </w:p>
        </w:tc>
        <w:tc>
          <w:tcPr>
            <w:tcW w:w="1746" w:type="dxa"/>
            <w:tcBorders>
              <w:left w:val="nil"/>
              <w:bottom w:val="nil"/>
              <w:right w:val="nil"/>
            </w:tcBorders>
            <w:vAlign w:val="bottom"/>
          </w:tcPr>
          <w:p w14:paraId="0D1C8477" w14:textId="6F1651D7" w:rsidR="00D803F1" w:rsidRPr="00BA181D" w:rsidRDefault="00B17242" w:rsidP="00D803F1">
            <w:pPr>
              <w:pStyle w:val="Texto"/>
              <w:tabs>
                <w:tab w:val="decimal" w:pos="1170"/>
              </w:tabs>
            </w:pPr>
            <w:r>
              <w:t>200</w:t>
            </w:r>
          </w:p>
        </w:tc>
        <w:tc>
          <w:tcPr>
            <w:tcW w:w="112" w:type="dxa"/>
            <w:tcBorders>
              <w:left w:val="nil"/>
              <w:bottom w:val="nil"/>
              <w:right w:val="nil"/>
            </w:tcBorders>
            <w:vAlign w:val="bottom"/>
          </w:tcPr>
          <w:p w14:paraId="1A128F84" w14:textId="77777777" w:rsidR="00D803F1" w:rsidRPr="00761B80" w:rsidRDefault="00D803F1" w:rsidP="00D803F1">
            <w:pPr>
              <w:pStyle w:val="Texto"/>
              <w:tabs>
                <w:tab w:val="decimal" w:pos="1170"/>
              </w:tabs>
            </w:pPr>
          </w:p>
        </w:tc>
        <w:tc>
          <w:tcPr>
            <w:tcW w:w="1418" w:type="dxa"/>
            <w:tcBorders>
              <w:left w:val="nil"/>
              <w:bottom w:val="nil"/>
              <w:right w:val="nil"/>
            </w:tcBorders>
            <w:vAlign w:val="bottom"/>
          </w:tcPr>
          <w:p w14:paraId="55187CF7" w14:textId="464E84B7" w:rsidR="00D803F1" w:rsidRPr="00BA181D" w:rsidRDefault="00B17242" w:rsidP="00D803F1">
            <w:pPr>
              <w:pStyle w:val="Texto"/>
              <w:tabs>
                <w:tab w:val="decimal" w:pos="1170"/>
              </w:tabs>
            </w:pPr>
            <w:r>
              <w:t>1.265</w:t>
            </w:r>
          </w:p>
        </w:tc>
        <w:tc>
          <w:tcPr>
            <w:tcW w:w="113" w:type="dxa"/>
            <w:tcBorders>
              <w:left w:val="nil"/>
              <w:bottom w:val="nil"/>
              <w:right w:val="nil"/>
            </w:tcBorders>
            <w:vAlign w:val="bottom"/>
          </w:tcPr>
          <w:p w14:paraId="277EEA8C" w14:textId="77777777" w:rsidR="00D803F1" w:rsidRPr="00761B80" w:rsidRDefault="00D803F1" w:rsidP="00D803F1">
            <w:pPr>
              <w:pStyle w:val="Texto"/>
              <w:tabs>
                <w:tab w:val="decimal" w:pos="1170"/>
              </w:tabs>
            </w:pPr>
          </w:p>
        </w:tc>
        <w:tc>
          <w:tcPr>
            <w:tcW w:w="1418" w:type="dxa"/>
            <w:tcBorders>
              <w:left w:val="nil"/>
              <w:bottom w:val="nil"/>
              <w:right w:val="nil"/>
            </w:tcBorders>
            <w:vAlign w:val="bottom"/>
          </w:tcPr>
          <w:p w14:paraId="4AF8B608" w14:textId="4D4631A1" w:rsidR="00D803F1" w:rsidRPr="00BA181D" w:rsidRDefault="00B17242" w:rsidP="00D803F1">
            <w:pPr>
              <w:pStyle w:val="Texto"/>
              <w:tabs>
                <w:tab w:val="decimal" w:pos="1170"/>
              </w:tabs>
            </w:pPr>
            <w:r>
              <w:t>1.465</w:t>
            </w:r>
          </w:p>
        </w:tc>
      </w:tr>
      <w:tr w:rsidR="00173A1A" w:rsidRPr="00761B80" w14:paraId="56185E6A" w14:textId="77777777" w:rsidTr="00BA181D">
        <w:tc>
          <w:tcPr>
            <w:tcW w:w="3528" w:type="dxa"/>
            <w:tcBorders>
              <w:top w:val="nil"/>
              <w:left w:val="nil"/>
              <w:bottom w:val="nil"/>
              <w:right w:val="nil"/>
            </w:tcBorders>
            <w:vAlign w:val="bottom"/>
          </w:tcPr>
          <w:p w14:paraId="18EABC77" w14:textId="77777777" w:rsidR="00173A1A" w:rsidRDefault="00173A1A" w:rsidP="00D803F1">
            <w:pPr>
              <w:pStyle w:val="Texto"/>
            </w:pPr>
            <w:r>
              <w:t>Acumulado 1er. Trimestre 20/21</w:t>
            </w:r>
          </w:p>
        </w:tc>
        <w:tc>
          <w:tcPr>
            <w:tcW w:w="1436" w:type="dxa"/>
            <w:tcBorders>
              <w:left w:val="nil"/>
              <w:bottom w:val="nil"/>
              <w:right w:val="nil"/>
            </w:tcBorders>
            <w:vAlign w:val="bottom"/>
          </w:tcPr>
          <w:p w14:paraId="004CE5F2" w14:textId="77777777" w:rsidR="00173A1A" w:rsidRPr="00BA181D" w:rsidRDefault="00505924" w:rsidP="00D803F1">
            <w:pPr>
              <w:pStyle w:val="Texto"/>
              <w:tabs>
                <w:tab w:val="decimal" w:pos="1170"/>
              </w:tabs>
            </w:pPr>
            <w:r>
              <w:t>2.870</w:t>
            </w:r>
          </w:p>
        </w:tc>
        <w:tc>
          <w:tcPr>
            <w:tcW w:w="94" w:type="dxa"/>
            <w:tcBorders>
              <w:left w:val="nil"/>
              <w:bottom w:val="nil"/>
              <w:right w:val="nil"/>
            </w:tcBorders>
            <w:vAlign w:val="bottom"/>
          </w:tcPr>
          <w:p w14:paraId="211E17AF" w14:textId="77777777" w:rsidR="00173A1A" w:rsidRPr="00761B80" w:rsidRDefault="00173A1A" w:rsidP="00D803F1">
            <w:pPr>
              <w:pStyle w:val="Texto"/>
              <w:tabs>
                <w:tab w:val="decimal" w:pos="1170"/>
              </w:tabs>
            </w:pPr>
          </w:p>
        </w:tc>
        <w:tc>
          <w:tcPr>
            <w:tcW w:w="1746" w:type="dxa"/>
            <w:tcBorders>
              <w:left w:val="nil"/>
              <w:bottom w:val="nil"/>
              <w:right w:val="nil"/>
            </w:tcBorders>
            <w:vAlign w:val="bottom"/>
          </w:tcPr>
          <w:p w14:paraId="1A7F52D8" w14:textId="77777777" w:rsidR="00173A1A" w:rsidRPr="00BA181D" w:rsidRDefault="00505924" w:rsidP="00D803F1">
            <w:pPr>
              <w:pStyle w:val="Texto"/>
              <w:tabs>
                <w:tab w:val="decimal" w:pos="1170"/>
              </w:tabs>
            </w:pPr>
            <w:r>
              <w:t>260</w:t>
            </w:r>
          </w:p>
        </w:tc>
        <w:tc>
          <w:tcPr>
            <w:tcW w:w="112" w:type="dxa"/>
            <w:tcBorders>
              <w:left w:val="nil"/>
              <w:bottom w:val="nil"/>
              <w:right w:val="nil"/>
            </w:tcBorders>
            <w:vAlign w:val="bottom"/>
          </w:tcPr>
          <w:p w14:paraId="2199E829" w14:textId="77777777" w:rsidR="00173A1A" w:rsidRPr="00761B80" w:rsidRDefault="00173A1A" w:rsidP="00D803F1">
            <w:pPr>
              <w:pStyle w:val="Texto"/>
              <w:tabs>
                <w:tab w:val="decimal" w:pos="1170"/>
              </w:tabs>
            </w:pPr>
          </w:p>
        </w:tc>
        <w:tc>
          <w:tcPr>
            <w:tcW w:w="1418" w:type="dxa"/>
            <w:tcBorders>
              <w:left w:val="nil"/>
              <w:bottom w:val="nil"/>
              <w:right w:val="nil"/>
            </w:tcBorders>
            <w:vAlign w:val="bottom"/>
          </w:tcPr>
          <w:p w14:paraId="286C2F82" w14:textId="77777777" w:rsidR="00173A1A" w:rsidRPr="00BA181D" w:rsidRDefault="00505924" w:rsidP="00D803F1">
            <w:pPr>
              <w:pStyle w:val="Texto"/>
              <w:tabs>
                <w:tab w:val="decimal" w:pos="1170"/>
              </w:tabs>
            </w:pPr>
            <w:r>
              <w:t>731</w:t>
            </w:r>
          </w:p>
        </w:tc>
        <w:tc>
          <w:tcPr>
            <w:tcW w:w="113" w:type="dxa"/>
            <w:tcBorders>
              <w:left w:val="nil"/>
              <w:bottom w:val="nil"/>
              <w:right w:val="nil"/>
            </w:tcBorders>
            <w:vAlign w:val="bottom"/>
          </w:tcPr>
          <w:p w14:paraId="5967540F" w14:textId="77777777" w:rsidR="00173A1A" w:rsidRPr="00761B80" w:rsidRDefault="00173A1A" w:rsidP="00D803F1">
            <w:pPr>
              <w:pStyle w:val="Texto"/>
              <w:tabs>
                <w:tab w:val="decimal" w:pos="1170"/>
              </w:tabs>
            </w:pPr>
          </w:p>
        </w:tc>
        <w:tc>
          <w:tcPr>
            <w:tcW w:w="1418" w:type="dxa"/>
            <w:tcBorders>
              <w:left w:val="nil"/>
              <w:bottom w:val="nil"/>
              <w:right w:val="nil"/>
            </w:tcBorders>
            <w:vAlign w:val="bottom"/>
          </w:tcPr>
          <w:p w14:paraId="6C10A860" w14:textId="77777777" w:rsidR="00173A1A" w:rsidRPr="00BA181D" w:rsidRDefault="00505924" w:rsidP="00D803F1">
            <w:pPr>
              <w:pStyle w:val="Texto"/>
              <w:tabs>
                <w:tab w:val="decimal" w:pos="1170"/>
              </w:tabs>
            </w:pPr>
            <w:r>
              <w:t>991</w:t>
            </w:r>
          </w:p>
        </w:tc>
      </w:tr>
      <w:tr w:rsidR="00BA181D" w:rsidRPr="00761B80" w14:paraId="718DF3D0" w14:textId="77777777" w:rsidTr="00BA181D">
        <w:trPr>
          <w:trHeight w:val="261"/>
        </w:trPr>
        <w:tc>
          <w:tcPr>
            <w:tcW w:w="3528" w:type="dxa"/>
            <w:tcBorders>
              <w:top w:val="nil"/>
              <w:left w:val="nil"/>
              <w:bottom w:val="nil"/>
              <w:right w:val="nil"/>
            </w:tcBorders>
            <w:vAlign w:val="bottom"/>
          </w:tcPr>
          <w:p w14:paraId="61B70A2F" w14:textId="6F7FBE83" w:rsidR="00BA181D" w:rsidRPr="007F1EB7" w:rsidRDefault="00760813" w:rsidP="00295695">
            <w:pPr>
              <w:pStyle w:val="Texto"/>
            </w:pPr>
            <w:r>
              <w:t xml:space="preserve">Acumulado </w:t>
            </w:r>
            <w:r w:rsidR="00D37655">
              <w:t>1</w:t>
            </w:r>
            <w:r w:rsidR="000758F7">
              <w:t>er</w:t>
            </w:r>
            <w:r w:rsidR="00BA181D" w:rsidRPr="007F1EB7">
              <w:t>. Trimestre 19/20</w:t>
            </w:r>
          </w:p>
        </w:tc>
        <w:tc>
          <w:tcPr>
            <w:tcW w:w="1436" w:type="dxa"/>
            <w:tcBorders>
              <w:left w:val="nil"/>
              <w:bottom w:val="nil"/>
              <w:right w:val="nil"/>
            </w:tcBorders>
            <w:vAlign w:val="bottom"/>
          </w:tcPr>
          <w:p w14:paraId="460EA137" w14:textId="7FEAE5F1" w:rsidR="00BA181D" w:rsidRPr="00BA181D" w:rsidRDefault="00B17242" w:rsidP="00295695">
            <w:pPr>
              <w:pStyle w:val="Texto"/>
              <w:tabs>
                <w:tab w:val="decimal" w:pos="1170"/>
              </w:tabs>
            </w:pPr>
            <w:r>
              <w:t>4.462</w:t>
            </w:r>
          </w:p>
        </w:tc>
        <w:tc>
          <w:tcPr>
            <w:tcW w:w="94" w:type="dxa"/>
            <w:tcBorders>
              <w:left w:val="nil"/>
              <w:bottom w:val="nil"/>
              <w:right w:val="nil"/>
            </w:tcBorders>
            <w:vAlign w:val="bottom"/>
          </w:tcPr>
          <w:p w14:paraId="3A4B8349"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7DF86C38" w14:textId="71843BCB" w:rsidR="00BA181D" w:rsidRPr="00BA181D" w:rsidRDefault="00B17242" w:rsidP="00295695">
            <w:pPr>
              <w:pStyle w:val="Texto"/>
              <w:tabs>
                <w:tab w:val="decimal" w:pos="1170"/>
              </w:tabs>
            </w:pPr>
            <w:r>
              <w:t>645</w:t>
            </w:r>
          </w:p>
        </w:tc>
        <w:tc>
          <w:tcPr>
            <w:tcW w:w="112" w:type="dxa"/>
            <w:tcBorders>
              <w:left w:val="nil"/>
              <w:bottom w:val="nil"/>
              <w:right w:val="nil"/>
            </w:tcBorders>
            <w:vAlign w:val="bottom"/>
          </w:tcPr>
          <w:p w14:paraId="3E5CA558"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033FE455" w14:textId="78F6D4A7" w:rsidR="00BA181D" w:rsidRPr="00BA181D" w:rsidRDefault="00B17242" w:rsidP="00295695">
            <w:pPr>
              <w:pStyle w:val="Texto"/>
              <w:tabs>
                <w:tab w:val="decimal" w:pos="1170"/>
              </w:tabs>
            </w:pPr>
            <w:r>
              <w:t>918</w:t>
            </w:r>
          </w:p>
        </w:tc>
        <w:tc>
          <w:tcPr>
            <w:tcW w:w="113" w:type="dxa"/>
            <w:tcBorders>
              <w:left w:val="nil"/>
              <w:bottom w:val="nil"/>
              <w:right w:val="nil"/>
            </w:tcBorders>
            <w:vAlign w:val="bottom"/>
          </w:tcPr>
          <w:p w14:paraId="45274FAB"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10283535" w14:textId="3048F8E4" w:rsidR="00BA181D" w:rsidRPr="00BA181D" w:rsidRDefault="00B17242" w:rsidP="00295695">
            <w:pPr>
              <w:pStyle w:val="Texto"/>
              <w:tabs>
                <w:tab w:val="decimal" w:pos="1170"/>
              </w:tabs>
            </w:pPr>
            <w:r>
              <w:t>1.563</w:t>
            </w:r>
          </w:p>
        </w:tc>
      </w:tr>
      <w:tr w:rsidR="00BA181D" w:rsidRPr="00761B80" w14:paraId="7F844EE1" w14:textId="77777777" w:rsidTr="00BA181D">
        <w:tc>
          <w:tcPr>
            <w:tcW w:w="3528" w:type="dxa"/>
            <w:tcBorders>
              <w:top w:val="nil"/>
              <w:left w:val="nil"/>
              <w:bottom w:val="nil"/>
              <w:right w:val="nil"/>
            </w:tcBorders>
            <w:vAlign w:val="bottom"/>
          </w:tcPr>
          <w:p w14:paraId="6DCF704A" w14:textId="12BCAD91" w:rsidR="00BA181D" w:rsidRPr="007F1EB7" w:rsidRDefault="00760813" w:rsidP="00295695">
            <w:pPr>
              <w:pStyle w:val="Texto"/>
            </w:pPr>
            <w:r>
              <w:t xml:space="preserve">Acumulado </w:t>
            </w:r>
            <w:r w:rsidR="00D37655">
              <w:t>1</w:t>
            </w:r>
            <w:r w:rsidR="000758F7">
              <w:t>er</w:t>
            </w:r>
            <w:r w:rsidR="00BA181D" w:rsidRPr="007F1EB7">
              <w:t>. Trimestre 18/19</w:t>
            </w:r>
          </w:p>
        </w:tc>
        <w:tc>
          <w:tcPr>
            <w:tcW w:w="1436" w:type="dxa"/>
            <w:tcBorders>
              <w:left w:val="nil"/>
              <w:bottom w:val="nil"/>
              <w:right w:val="nil"/>
            </w:tcBorders>
            <w:vAlign w:val="bottom"/>
          </w:tcPr>
          <w:p w14:paraId="4A13BF4B" w14:textId="7A80FDCB" w:rsidR="00BA181D" w:rsidRPr="00BA181D" w:rsidRDefault="00B17242" w:rsidP="00295695">
            <w:pPr>
              <w:pStyle w:val="Texto"/>
              <w:tabs>
                <w:tab w:val="decimal" w:pos="1170"/>
              </w:tabs>
            </w:pPr>
            <w:r>
              <w:t>3.598</w:t>
            </w:r>
          </w:p>
        </w:tc>
        <w:tc>
          <w:tcPr>
            <w:tcW w:w="94" w:type="dxa"/>
            <w:tcBorders>
              <w:left w:val="nil"/>
              <w:bottom w:val="nil"/>
              <w:right w:val="nil"/>
            </w:tcBorders>
            <w:vAlign w:val="bottom"/>
          </w:tcPr>
          <w:p w14:paraId="729E7630"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4428F664" w14:textId="41955313" w:rsidR="00BA181D" w:rsidRPr="00BA181D" w:rsidRDefault="00B17242" w:rsidP="00295695">
            <w:pPr>
              <w:pStyle w:val="Texto"/>
              <w:tabs>
                <w:tab w:val="decimal" w:pos="1170"/>
              </w:tabs>
            </w:pPr>
            <w:r>
              <w:t>200</w:t>
            </w:r>
          </w:p>
        </w:tc>
        <w:tc>
          <w:tcPr>
            <w:tcW w:w="112" w:type="dxa"/>
            <w:tcBorders>
              <w:left w:val="nil"/>
              <w:bottom w:val="nil"/>
              <w:right w:val="nil"/>
            </w:tcBorders>
            <w:vAlign w:val="bottom"/>
          </w:tcPr>
          <w:p w14:paraId="728123FB"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5F4E433A" w14:textId="18A0E356" w:rsidR="00BA181D" w:rsidRPr="00BA181D" w:rsidRDefault="00B17242" w:rsidP="00295695">
            <w:pPr>
              <w:pStyle w:val="Texto"/>
              <w:tabs>
                <w:tab w:val="decimal" w:pos="1170"/>
              </w:tabs>
            </w:pPr>
            <w:r>
              <w:t>1.265</w:t>
            </w:r>
          </w:p>
        </w:tc>
        <w:tc>
          <w:tcPr>
            <w:tcW w:w="113" w:type="dxa"/>
            <w:tcBorders>
              <w:left w:val="nil"/>
              <w:bottom w:val="nil"/>
              <w:right w:val="nil"/>
            </w:tcBorders>
            <w:vAlign w:val="bottom"/>
          </w:tcPr>
          <w:p w14:paraId="5875E967"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3E87EC62" w14:textId="6F3E0F24" w:rsidR="00BA181D" w:rsidRPr="00BA181D" w:rsidRDefault="00B17242" w:rsidP="00295695">
            <w:pPr>
              <w:pStyle w:val="Texto"/>
              <w:tabs>
                <w:tab w:val="decimal" w:pos="1170"/>
              </w:tabs>
            </w:pPr>
            <w:r>
              <w:t>1.465</w:t>
            </w:r>
          </w:p>
        </w:tc>
      </w:tr>
    </w:tbl>
    <w:p w14:paraId="51C6EF76" w14:textId="44D9D6E2" w:rsidR="0079372A" w:rsidRDefault="0079372A"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639BD911" w14:textId="77777777" w:rsidTr="00645882">
        <w:tc>
          <w:tcPr>
            <w:tcW w:w="3528" w:type="dxa"/>
            <w:tcBorders>
              <w:top w:val="nil"/>
              <w:left w:val="nil"/>
              <w:bottom w:val="nil"/>
              <w:right w:val="nil"/>
            </w:tcBorders>
            <w:vAlign w:val="bottom"/>
          </w:tcPr>
          <w:p w14:paraId="57DD7362"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65A0578F"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534BE470"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1876E36" w14:textId="77777777" w:rsidR="00D42A4F" w:rsidRPr="00295695" w:rsidRDefault="00D42A4F" w:rsidP="00295695">
            <w:pPr>
              <w:pStyle w:val="Texto"/>
              <w:jc w:val="center"/>
              <w:rPr>
                <w:b/>
              </w:rPr>
            </w:pPr>
            <w:r w:rsidRPr="00295695">
              <w:rPr>
                <w:b/>
              </w:rPr>
              <w:t>Volumen de ventas</w:t>
            </w:r>
          </w:p>
        </w:tc>
      </w:tr>
      <w:tr w:rsidR="00D42A4F" w:rsidRPr="00295695" w14:paraId="0FAE35AF" w14:textId="77777777" w:rsidTr="00645882">
        <w:tc>
          <w:tcPr>
            <w:tcW w:w="3528" w:type="dxa"/>
            <w:tcBorders>
              <w:top w:val="nil"/>
              <w:left w:val="nil"/>
              <w:bottom w:val="nil"/>
              <w:right w:val="nil"/>
            </w:tcBorders>
            <w:vAlign w:val="bottom"/>
          </w:tcPr>
          <w:p w14:paraId="6CE35E01" w14:textId="77777777" w:rsidR="00D42A4F" w:rsidRPr="00295695" w:rsidRDefault="00D42A4F" w:rsidP="00295695">
            <w:pPr>
              <w:pStyle w:val="Texto"/>
              <w:jc w:val="left"/>
              <w:rPr>
                <w:b/>
              </w:rPr>
            </w:pPr>
            <w:r w:rsidRPr="00295695">
              <w:rPr>
                <w:b/>
              </w:rPr>
              <w:t>CEREALES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699A3DBA" w14:textId="77777777" w:rsidR="00D42A4F" w:rsidRPr="00295695" w:rsidRDefault="00D42A4F" w:rsidP="00295695">
            <w:pPr>
              <w:pStyle w:val="Texto"/>
              <w:jc w:val="center"/>
              <w:rPr>
                <w:b/>
              </w:rPr>
            </w:pPr>
          </w:p>
        </w:tc>
        <w:tc>
          <w:tcPr>
            <w:tcW w:w="94" w:type="dxa"/>
            <w:tcBorders>
              <w:left w:val="nil"/>
              <w:right w:val="nil"/>
            </w:tcBorders>
            <w:vAlign w:val="bottom"/>
          </w:tcPr>
          <w:p w14:paraId="5D3F0207"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553DB13D"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3AC5642D"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1A0E538"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54866B23"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3C8F6BB" w14:textId="77777777" w:rsidR="00D42A4F" w:rsidRPr="00295695" w:rsidRDefault="00D42A4F" w:rsidP="00295695">
            <w:pPr>
              <w:pStyle w:val="Texto"/>
              <w:jc w:val="center"/>
              <w:rPr>
                <w:b/>
              </w:rPr>
            </w:pPr>
            <w:r w:rsidRPr="00295695">
              <w:rPr>
                <w:b/>
              </w:rPr>
              <w:t>Total</w:t>
            </w:r>
          </w:p>
        </w:tc>
      </w:tr>
      <w:tr w:rsidR="00D42A4F" w:rsidRPr="00761B80" w14:paraId="3C27CB03" w14:textId="77777777" w:rsidTr="00C1323C">
        <w:tc>
          <w:tcPr>
            <w:tcW w:w="3528" w:type="dxa"/>
            <w:tcBorders>
              <w:top w:val="nil"/>
              <w:left w:val="nil"/>
              <w:bottom w:val="nil"/>
              <w:right w:val="nil"/>
            </w:tcBorders>
            <w:vAlign w:val="bottom"/>
          </w:tcPr>
          <w:p w14:paraId="294E3492"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38438F25" w14:textId="77777777" w:rsidR="00D42A4F" w:rsidRPr="00761B80" w:rsidRDefault="00D42A4F" w:rsidP="00295695">
            <w:pPr>
              <w:pStyle w:val="Texto"/>
              <w:tabs>
                <w:tab w:val="decimal" w:pos="1170"/>
              </w:tabs>
            </w:pPr>
          </w:p>
        </w:tc>
        <w:tc>
          <w:tcPr>
            <w:tcW w:w="94" w:type="dxa"/>
            <w:tcBorders>
              <w:left w:val="nil"/>
              <w:right w:val="nil"/>
            </w:tcBorders>
            <w:vAlign w:val="bottom"/>
          </w:tcPr>
          <w:p w14:paraId="12D74A92"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68548B7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0E78536B"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3924DFE7" w14:textId="77777777" w:rsidR="00D42A4F" w:rsidRPr="00761B80" w:rsidRDefault="00D42A4F" w:rsidP="00295695">
            <w:pPr>
              <w:pStyle w:val="Texto"/>
              <w:tabs>
                <w:tab w:val="decimal" w:pos="1170"/>
              </w:tabs>
            </w:pPr>
          </w:p>
        </w:tc>
        <w:tc>
          <w:tcPr>
            <w:tcW w:w="113" w:type="dxa"/>
            <w:tcBorders>
              <w:left w:val="nil"/>
              <w:right w:val="nil"/>
            </w:tcBorders>
            <w:vAlign w:val="bottom"/>
          </w:tcPr>
          <w:p w14:paraId="56AE64F4"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B63BBC7" w14:textId="77777777" w:rsidR="00D42A4F" w:rsidRPr="00761B80" w:rsidRDefault="00D42A4F" w:rsidP="00295695">
            <w:pPr>
              <w:pStyle w:val="Texto"/>
              <w:tabs>
                <w:tab w:val="decimal" w:pos="1170"/>
              </w:tabs>
            </w:pPr>
          </w:p>
        </w:tc>
      </w:tr>
      <w:tr w:rsidR="00505924" w:rsidRPr="00761B80" w14:paraId="6E6199BB" w14:textId="77777777" w:rsidTr="00C1323C">
        <w:tc>
          <w:tcPr>
            <w:tcW w:w="3528" w:type="dxa"/>
            <w:tcBorders>
              <w:top w:val="nil"/>
              <w:left w:val="nil"/>
              <w:bottom w:val="nil"/>
              <w:right w:val="nil"/>
            </w:tcBorders>
            <w:vAlign w:val="bottom"/>
          </w:tcPr>
          <w:p w14:paraId="2A7013EB" w14:textId="77777777" w:rsidR="00505924" w:rsidRPr="00761B80" w:rsidRDefault="00505924" w:rsidP="00295695">
            <w:pPr>
              <w:pStyle w:val="Texto"/>
            </w:pPr>
            <w:r w:rsidRPr="004F0CFC">
              <w:t>1er. Trimestre del Ejercicio 20/21</w:t>
            </w:r>
          </w:p>
        </w:tc>
        <w:tc>
          <w:tcPr>
            <w:tcW w:w="1436" w:type="dxa"/>
            <w:tcBorders>
              <w:left w:val="nil"/>
              <w:right w:val="nil"/>
            </w:tcBorders>
            <w:vAlign w:val="bottom"/>
          </w:tcPr>
          <w:p w14:paraId="28B8EFD2" w14:textId="77777777" w:rsidR="00505924" w:rsidRPr="00761B80" w:rsidRDefault="00505924" w:rsidP="00295695">
            <w:pPr>
              <w:pStyle w:val="Texto"/>
              <w:tabs>
                <w:tab w:val="decimal" w:pos="1170"/>
              </w:tabs>
            </w:pPr>
            <w:r>
              <w:t>1.115</w:t>
            </w:r>
          </w:p>
        </w:tc>
        <w:tc>
          <w:tcPr>
            <w:tcW w:w="94" w:type="dxa"/>
            <w:tcBorders>
              <w:left w:val="nil"/>
              <w:right w:val="nil"/>
            </w:tcBorders>
            <w:vAlign w:val="bottom"/>
          </w:tcPr>
          <w:p w14:paraId="59D51B46" w14:textId="77777777" w:rsidR="00505924" w:rsidRPr="00761B80" w:rsidRDefault="00505924" w:rsidP="00295695">
            <w:pPr>
              <w:pStyle w:val="Texto"/>
              <w:tabs>
                <w:tab w:val="decimal" w:pos="1170"/>
              </w:tabs>
            </w:pPr>
          </w:p>
        </w:tc>
        <w:tc>
          <w:tcPr>
            <w:tcW w:w="1746" w:type="dxa"/>
            <w:tcBorders>
              <w:left w:val="nil"/>
              <w:right w:val="nil"/>
            </w:tcBorders>
            <w:vAlign w:val="bottom"/>
          </w:tcPr>
          <w:p w14:paraId="5F8435AA" w14:textId="77777777" w:rsidR="00505924" w:rsidRPr="00761B80" w:rsidRDefault="00505924" w:rsidP="00295695">
            <w:pPr>
              <w:pStyle w:val="Texto"/>
              <w:tabs>
                <w:tab w:val="decimal" w:pos="1170"/>
              </w:tabs>
            </w:pPr>
            <w:r>
              <w:t>13.696</w:t>
            </w:r>
          </w:p>
        </w:tc>
        <w:tc>
          <w:tcPr>
            <w:tcW w:w="112" w:type="dxa"/>
            <w:tcBorders>
              <w:left w:val="nil"/>
              <w:right w:val="nil"/>
            </w:tcBorders>
            <w:vAlign w:val="bottom"/>
          </w:tcPr>
          <w:p w14:paraId="6E0BAC32" w14:textId="77777777" w:rsidR="00505924" w:rsidRPr="00761B80" w:rsidRDefault="00505924" w:rsidP="00295695">
            <w:pPr>
              <w:pStyle w:val="Texto"/>
              <w:tabs>
                <w:tab w:val="decimal" w:pos="1170"/>
              </w:tabs>
            </w:pPr>
          </w:p>
        </w:tc>
        <w:tc>
          <w:tcPr>
            <w:tcW w:w="1418" w:type="dxa"/>
            <w:tcBorders>
              <w:left w:val="nil"/>
              <w:right w:val="nil"/>
            </w:tcBorders>
            <w:vAlign w:val="bottom"/>
          </w:tcPr>
          <w:p w14:paraId="50D9FA84" w14:textId="52EBE852" w:rsidR="00505924" w:rsidRPr="00761B80" w:rsidRDefault="00505924" w:rsidP="00295695">
            <w:pPr>
              <w:pStyle w:val="Texto"/>
              <w:tabs>
                <w:tab w:val="decimal" w:pos="1170"/>
              </w:tabs>
            </w:pPr>
            <w:r>
              <w:t>-</w:t>
            </w:r>
            <w:r w:rsidR="00C1323C">
              <w:t xml:space="preserve">      </w:t>
            </w:r>
          </w:p>
        </w:tc>
        <w:tc>
          <w:tcPr>
            <w:tcW w:w="113" w:type="dxa"/>
            <w:tcBorders>
              <w:left w:val="nil"/>
              <w:right w:val="nil"/>
            </w:tcBorders>
            <w:vAlign w:val="bottom"/>
          </w:tcPr>
          <w:p w14:paraId="556C79A3" w14:textId="77777777" w:rsidR="00505924" w:rsidRPr="00761B80" w:rsidRDefault="00505924" w:rsidP="00295695">
            <w:pPr>
              <w:pStyle w:val="Texto"/>
              <w:tabs>
                <w:tab w:val="decimal" w:pos="1170"/>
              </w:tabs>
            </w:pPr>
          </w:p>
        </w:tc>
        <w:tc>
          <w:tcPr>
            <w:tcW w:w="1418" w:type="dxa"/>
            <w:tcBorders>
              <w:left w:val="nil"/>
              <w:right w:val="nil"/>
            </w:tcBorders>
            <w:vAlign w:val="bottom"/>
          </w:tcPr>
          <w:p w14:paraId="3D833A55" w14:textId="77777777" w:rsidR="00505924" w:rsidRPr="00761B80" w:rsidRDefault="00505924" w:rsidP="00295695">
            <w:pPr>
              <w:pStyle w:val="Texto"/>
              <w:tabs>
                <w:tab w:val="decimal" w:pos="1170"/>
              </w:tabs>
            </w:pPr>
            <w:r>
              <w:t>13.696</w:t>
            </w:r>
          </w:p>
        </w:tc>
      </w:tr>
      <w:tr w:rsidR="00C1323C" w:rsidRPr="00761B80" w14:paraId="1AE6A598" w14:textId="77777777" w:rsidTr="00EB2890">
        <w:tc>
          <w:tcPr>
            <w:tcW w:w="3528" w:type="dxa"/>
            <w:tcBorders>
              <w:top w:val="nil"/>
              <w:left w:val="nil"/>
              <w:bottom w:val="nil"/>
              <w:right w:val="nil"/>
            </w:tcBorders>
          </w:tcPr>
          <w:p w14:paraId="5DA40688" w14:textId="6B5B3E75" w:rsidR="00C1323C" w:rsidRPr="00F77A9C" w:rsidRDefault="00C1323C" w:rsidP="00C1323C">
            <w:pPr>
              <w:pStyle w:val="Texto"/>
            </w:pPr>
            <w:r>
              <w:t>1er</w:t>
            </w:r>
            <w:r w:rsidRPr="00F77A9C">
              <w:t>. Trimestre del Ejercicio 19/20</w:t>
            </w:r>
          </w:p>
        </w:tc>
        <w:tc>
          <w:tcPr>
            <w:tcW w:w="1436" w:type="dxa"/>
            <w:tcBorders>
              <w:left w:val="nil"/>
              <w:bottom w:val="nil"/>
              <w:right w:val="nil"/>
            </w:tcBorders>
          </w:tcPr>
          <w:p w14:paraId="789B8471" w14:textId="31538662" w:rsidR="00C1323C" w:rsidRPr="00BA181D" w:rsidRDefault="00C1323C" w:rsidP="00C1323C">
            <w:pPr>
              <w:pStyle w:val="Texto"/>
              <w:tabs>
                <w:tab w:val="decimal" w:pos="1170"/>
              </w:tabs>
            </w:pPr>
            <w:r>
              <w:t>9.464</w:t>
            </w:r>
          </w:p>
        </w:tc>
        <w:tc>
          <w:tcPr>
            <w:tcW w:w="94" w:type="dxa"/>
            <w:tcBorders>
              <w:left w:val="nil"/>
              <w:bottom w:val="nil"/>
              <w:right w:val="nil"/>
            </w:tcBorders>
            <w:vAlign w:val="bottom"/>
          </w:tcPr>
          <w:p w14:paraId="0134D89E" w14:textId="77777777" w:rsidR="00C1323C" w:rsidRPr="00761B80" w:rsidRDefault="00C1323C" w:rsidP="00C1323C">
            <w:pPr>
              <w:pStyle w:val="Texto"/>
              <w:tabs>
                <w:tab w:val="decimal" w:pos="1170"/>
              </w:tabs>
            </w:pPr>
          </w:p>
        </w:tc>
        <w:tc>
          <w:tcPr>
            <w:tcW w:w="1746" w:type="dxa"/>
            <w:tcBorders>
              <w:left w:val="nil"/>
              <w:bottom w:val="nil"/>
              <w:right w:val="nil"/>
            </w:tcBorders>
          </w:tcPr>
          <w:p w14:paraId="6366D8B9" w14:textId="6C57235C" w:rsidR="00C1323C" w:rsidRPr="00BA181D" w:rsidRDefault="00C1323C" w:rsidP="00C1323C">
            <w:pPr>
              <w:pStyle w:val="Texto"/>
              <w:tabs>
                <w:tab w:val="decimal" w:pos="1170"/>
              </w:tabs>
            </w:pPr>
            <w:r>
              <w:t>53.790</w:t>
            </w:r>
          </w:p>
        </w:tc>
        <w:tc>
          <w:tcPr>
            <w:tcW w:w="112" w:type="dxa"/>
            <w:tcBorders>
              <w:left w:val="nil"/>
              <w:bottom w:val="nil"/>
              <w:right w:val="nil"/>
            </w:tcBorders>
            <w:vAlign w:val="bottom"/>
          </w:tcPr>
          <w:p w14:paraId="7B951B4E"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22456C6F" w14:textId="743AD398"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5C5DA3C8" w14:textId="77777777" w:rsidR="00C1323C" w:rsidRPr="00761B80" w:rsidRDefault="00C1323C" w:rsidP="00C1323C">
            <w:pPr>
              <w:pStyle w:val="Texto"/>
              <w:tabs>
                <w:tab w:val="decimal" w:pos="1170"/>
              </w:tabs>
            </w:pPr>
          </w:p>
        </w:tc>
        <w:tc>
          <w:tcPr>
            <w:tcW w:w="1418" w:type="dxa"/>
            <w:tcBorders>
              <w:left w:val="nil"/>
              <w:bottom w:val="nil"/>
              <w:right w:val="nil"/>
            </w:tcBorders>
          </w:tcPr>
          <w:p w14:paraId="0F61181C" w14:textId="6AD5A70C" w:rsidR="00C1323C" w:rsidRPr="00BA181D" w:rsidRDefault="00C1323C" w:rsidP="00C1323C">
            <w:pPr>
              <w:pStyle w:val="Texto"/>
              <w:tabs>
                <w:tab w:val="decimal" w:pos="1170"/>
              </w:tabs>
            </w:pPr>
            <w:r>
              <w:t>53.790</w:t>
            </w:r>
          </w:p>
        </w:tc>
      </w:tr>
      <w:tr w:rsidR="00C1323C" w:rsidRPr="00761B80" w14:paraId="0FF88921" w14:textId="77777777" w:rsidTr="00EB2890">
        <w:tc>
          <w:tcPr>
            <w:tcW w:w="3528" w:type="dxa"/>
            <w:tcBorders>
              <w:top w:val="nil"/>
              <w:left w:val="nil"/>
              <w:bottom w:val="nil"/>
              <w:right w:val="nil"/>
            </w:tcBorders>
          </w:tcPr>
          <w:p w14:paraId="1D6B6D45" w14:textId="267803D8" w:rsidR="00C1323C" w:rsidRPr="00F77A9C" w:rsidRDefault="00C1323C" w:rsidP="00C1323C">
            <w:pPr>
              <w:pStyle w:val="Texto"/>
            </w:pPr>
            <w:r>
              <w:t>1er</w:t>
            </w:r>
            <w:r w:rsidRPr="00F77A9C">
              <w:t>. Trimestre del Ejercicio 18/19</w:t>
            </w:r>
          </w:p>
        </w:tc>
        <w:tc>
          <w:tcPr>
            <w:tcW w:w="1436" w:type="dxa"/>
            <w:tcBorders>
              <w:left w:val="nil"/>
              <w:bottom w:val="nil"/>
              <w:right w:val="nil"/>
            </w:tcBorders>
          </w:tcPr>
          <w:p w14:paraId="3D4BBA9F" w14:textId="21766236" w:rsidR="00C1323C" w:rsidRPr="00BA181D" w:rsidRDefault="00C1323C" w:rsidP="00C1323C">
            <w:pPr>
              <w:pStyle w:val="Texto"/>
              <w:tabs>
                <w:tab w:val="decimal" w:pos="1170"/>
              </w:tabs>
            </w:pPr>
            <w:r>
              <w:t>21.275</w:t>
            </w:r>
          </w:p>
        </w:tc>
        <w:tc>
          <w:tcPr>
            <w:tcW w:w="94" w:type="dxa"/>
            <w:tcBorders>
              <w:left w:val="nil"/>
              <w:bottom w:val="nil"/>
              <w:right w:val="nil"/>
            </w:tcBorders>
            <w:vAlign w:val="bottom"/>
          </w:tcPr>
          <w:p w14:paraId="1D433557" w14:textId="77777777" w:rsidR="00C1323C" w:rsidRPr="00761B80" w:rsidRDefault="00C1323C" w:rsidP="00C1323C">
            <w:pPr>
              <w:pStyle w:val="Texto"/>
              <w:tabs>
                <w:tab w:val="decimal" w:pos="1170"/>
              </w:tabs>
            </w:pPr>
          </w:p>
        </w:tc>
        <w:tc>
          <w:tcPr>
            <w:tcW w:w="1746" w:type="dxa"/>
            <w:tcBorders>
              <w:left w:val="nil"/>
              <w:bottom w:val="nil"/>
              <w:right w:val="nil"/>
            </w:tcBorders>
          </w:tcPr>
          <w:p w14:paraId="3661FA56" w14:textId="55A265FE" w:rsidR="00C1323C" w:rsidRPr="00BA181D" w:rsidRDefault="00C1323C" w:rsidP="00C1323C">
            <w:pPr>
              <w:pStyle w:val="Texto"/>
              <w:tabs>
                <w:tab w:val="decimal" w:pos="1170"/>
              </w:tabs>
            </w:pPr>
            <w:r>
              <w:t>23.449</w:t>
            </w:r>
          </w:p>
        </w:tc>
        <w:tc>
          <w:tcPr>
            <w:tcW w:w="112" w:type="dxa"/>
            <w:tcBorders>
              <w:left w:val="nil"/>
              <w:bottom w:val="nil"/>
              <w:right w:val="nil"/>
            </w:tcBorders>
            <w:vAlign w:val="bottom"/>
          </w:tcPr>
          <w:p w14:paraId="67CD83C4"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5244DDD4" w14:textId="605B5C7C"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36FEEFDF" w14:textId="77777777" w:rsidR="00C1323C" w:rsidRPr="00761B80" w:rsidRDefault="00C1323C" w:rsidP="00C1323C">
            <w:pPr>
              <w:pStyle w:val="Texto"/>
              <w:tabs>
                <w:tab w:val="decimal" w:pos="1170"/>
              </w:tabs>
            </w:pPr>
          </w:p>
        </w:tc>
        <w:tc>
          <w:tcPr>
            <w:tcW w:w="1418" w:type="dxa"/>
            <w:tcBorders>
              <w:left w:val="nil"/>
              <w:bottom w:val="nil"/>
              <w:right w:val="nil"/>
            </w:tcBorders>
          </w:tcPr>
          <w:p w14:paraId="6D452064" w14:textId="072D9B69" w:rsidR="00C1323C" w:rsidRPr="00BA181D" w:rsidRDefault="00C1323C" w:rsidP="00C1323C">
            <w:pPr>
              <w:pStyle w:val="Texto"/>
              <w:tabs>
                <w:tab w:val="decimal" w:pos="1170"/>
              </w:tabs>
            </w:pPr>
            <w:r>
              <w:t>23.449</w:t>
            </w:r>
          </w:p>
        </w:tc>
      </w:tr>
      <w:tr w:rsidR="00C1323C" w:rsidRPr="00761B80" w14:paraId="774A47C7" w14:textId="77777777" w:rsidTr="00EB2890">
        <w:tc>
          <w:tcPr>
            <w:tcW w:w="3528" w:type="dxa"/>
            <w:tcBorders>
              <w:top w:val="nil"/>
              <w:left w:val="nil"/>
              <w:bottom w:val="nil"/>
              <w:right w:val="nil"/>
            </w:tcBorders>
          </w:tcPr>
          <w:p w14:paraId="7BAFB780" w14:textId="77777777" w:rsidR="00C1323C" w:rsidRDefault="00C1323C" w:rsidP="00C1323C">
            <w:pPr>
              <w:pStyle w:val="Texto"/>
            </w:pPr>
            <w:r>
              <w:t>Acumulado 1er. Trimestre 20/21</w:t>
            </w:r>
          </w:p>
        </w:tc>
        <w:tc>
          <w:tcPr>
            <w:tcW w:w="1436" w:type="dxa"/>
            <w:tcBorders>
              <w:left w:val="nil"/>
              <w:bottom w:val="nil"/>
              <w:right w:val="nil"/>
            </w:tcBorders>
          </w:tcPr>
          <w:p w14:paraId="1F1F97B9" w14:textId="77777777" w:rsidR="00C1323C" w:rsidRPr="00BA181D" w:rsidRDefault="00C1323C" w:rsidP="00C1323C">
            <w:pPr>
              <w:pStyle w:val="Texto"/>
              <w:tabs>
                <w:tab w:val="decimal" w:pos="1170"/>
              </w:tabs>
            </w:pPr>
            <w:r>
              <w:t>1.115</w:t>
            </w:r>
          </w:p>
        </w:tc>
        <w:tc>
          <w:tcPr>
            <w:tcW w:w="94" w:type="dxa"/>
            <w:tcBorders>
              <w:left w:val="nil"/>
              <w:bottom w:val="nil"/>
              <w:right w:val="nil"/>
            </w:tcBorders>
            <w:vAlign w:val="bottom"/>
          </w:tcPr>
          <w:p w14:paraId="1A0C4F2E" w14:textId="77777777" w:rsidR="00C1323C" w:rsidRPr="00761B80" w:rsidRDefault="00C1323C" w:rsidP="00C1323C">
            <w:pPr>
              <w:pStyle w:val="Texto"/>
              <w:tabs>
                <w:tab w:val="decimal" w:pos="1170"/>
              </w:tabs>
            </w:pPr>
          </w:p>
        </w:tc>
        <w:tc>
          <w:tcPr>
            <w:tcW w:w="1746" w:type="dxa"/>
            <w:tcBorders>
              <w:left w:val="nil"/>
              <w:bottom w:val="nil"/>
              <w:right w:val="nil"/>
            </w:tcBorders>
          </w:tcPr>
          <w:p w14:paraId="65464950" w14:textId="77777777" w:rsidR="00C1323C" w:rsidRPr="00BA181D" w:rsidRDefault="00C1323C" w:rsidP="00C1323C">
            <w:pPr>
              <w:pStyle w:val="Texto"/>
              <w:tabs>
                <w:tab w:val="decimal" w:pos="1170"/>
              </w:tabs>
            </w:pPr>
            <w:r>
              <w:t>13.696</w:t>
            </w:r>
          </w:p>
        </w:tc>
        <w:tc>
          <w:tcPr>
            <w:tcW w:w="112" w:type="dxa"/>
            <w:tcBorders>
              <w:left w:val="nil"/>
              <w:bottom w:val="nil"/>
              <w:right w:val="nil"/>
            </w:tcBorders>
            <w:vAlign w:val="bottom"/>
          </w:tcPr>
          <w:p w14:paraId="54776557"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0377AE4C" w14:textId="606F52CC"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21665E78" w14:textId="77777777" w:rsidR="00C1323C" w:rsidRPr="00761B80" w:rsidRDefault="00C1323C" w:rsidP="00C1323C">
            <w:pPr>
              <w:pStyle w:val="Texto"/>
              <w:tabs>
                <w:tab w:val="decimal" w:pos="1170"/>
              </w:tabs>
            </w:pPr>
          </w:p>
        </w:tc>
        <w:tc>
          <w:tcPr>
            <w:tcW w:w="1418" w:type="dxa"/>
            <w:tcBorders>
              <w:left w:val="nil"/>
              <w:bottom w:val="nil"/>
              <w:right w:val="nil"/>
            </w:tcBorders>
          </w:tcPr>
          <w:p w14:paraId="6F42F8A8" w14:textId="77777777" w:rsidR="00C1323C" w:rsidRPr="00BA181D" w:rsidRDefault="00C1323C" w:rsidP="00C1323C">
            <w:pPr>
              <w:pStyle w:val="Texto"/>
              <w:tabs>
                <w:tab w:val="decimal" w:pos="1170"/>
              </w:tabs>
            </w:pPr>
            <w:r>
              <w:t>13.696</w:t>
            </w:r>
          </w:p>
        </w:tc>
      </w:tr>
      <w:tr w:rsidR="00C1323C" w:rsidRPr="00761B80" w14:paraId="2B50DDEE" w14:textId="77777777" w:rsidTr="00973750">
        <w:tc>
          <w:tcPr>
            <w:tcW w:w="3528" w:type="dxa"/>
            <w:tcBorders>
              <w:top w:val="nil"/>
              <w:left w:val="nil"/>
              <w:bottom w:val="nil"/>
              <w:right w:val="nil"/>
            </w:tcBorders>
            <w:vAlign w:val="bottom"/>
          </w:tcPr>
          <w:p w14:paraId="673EF900" w14:textId="77777777" w:rsidR="00C1323C" w:rsidRDefault="00C1323C" w:rsidP="00C1323C">
            <w:pPr>
              <w:pStyle w:val="Texto"/>
            </w:pPr>
            <w:r>
              <w:t>Acumulado 1er</w:t>
            </w:r>
            <w:r w:rsidRPr="007F1EB7">
              <w:t>. Trimestre 19/20</w:t>
            </w:r>
          </w:p>
        </w:tc>
        <w:tc>
          <w:tcPr>
            <w:tcW w:w="1436" w:type="dxa"/>
            <w:tcBorders>
              <w:left w:val="nil"/>
              <w:bottom w:val="nil"/>
              <w:right w:val="nil"/>
            </w:tcBorders>
          </w:tcPr>
          <w:p w14:paraId="75E36A09" w14:textId="77B09C25" w:rsidR="00C1323C" w:rsidRPr="00BA181D" w:rsidRDefault="00C1323C" w:rsidP="00C1323C">
            <w:pPr>
              <w:pStyle w:val="Texto"/>
              <w:tabs>
                <w:tab w:val="decimal" w:pos="1170"/>
              </w:tabs>
            </w:pPr>
            <w:r>
              <w:t>9.464</w:t>
            </w:r>
          </w:p>
        </w:tc>
        <w:tc>
          <w:tcPr>
            <w:tcW w:w="94" w:type="dxa"/>
            <w:tcBorders>
              <w:left w:val="nil"/>
              <w:bottom w:val="nil"/>
              <w:right w:val="nil"/>
            </w:tcBorders>
            <w:vAlign w:val="bottom"/>
          </w:tcPr>
          <w:p w14:paraId="3067D0D5" w14:textId="77777777" w:rsidR="00C1323C" w:rsidRPr="00761B80" w:rsidRDefault="00C1323C" w:rsidP="00C1323C">
            <w:pPr>
              <w:pStyle w:val="Texto"/>
              <w:tabs>
                <w:tab w:val="decimal" w:pos="1170"/>
              </w:tabs>
            </w:pPr>
          </w:p>
        </w:tc>
        <w:tc>
          <w:tcPr>
            <w:tcW w:w="1746" w:type="dxa"/>
            <w:tcBorders>
              <w:left w:val="nil"/>
              <w:bottom w:val="nil"/>
              <w:right w:val="nil"/>
            </w:tcBorders>
          </w:tcPr>
          <w:p w14:paraId="19C35512" w14:textId="4D632536" w:rsidR="00C1323C" w:rsidRPr="00BA181D" w:rsidRDefault="00C1323C" w:rsidP="00C1323C">
            <w:pPr>
              <w:pStyle w:val="Texto"/>
              <w:tabs>
                <w:tab w:val="decimal" w:pos="1170"/>
              </w:tabs>
            </w:pPr>
            <w:r>
              <w:t>53.790</w:t>
            </w:r>
          </w:p>
        </w:tc>
        <w:tc>
          <w:tcPr>
            <w:tcW w:w="112" w:type="dxa"/>
            <w:tcBorders>
              <w:left w:val="nil"/>
              <w:bottom w:val="nil"/>
              <w:right w:val="nil"/>
            </w:tcBorders>
            <w:vAlign w:val="bottom"/>
          </w:tcPr>
          <w:p w14:paraId="75A35745"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1657FA10" w14:textId="024E8B7F"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4821055D" w14:textId="77777777" w:rsidR="00C1323C" w:rsidRPr="00761B80" w:rsidRDefault="00C1323C" w:rsidP="00C1323C">
            <w:pPr>
              <w:pStyle w:val="Texto"/>
              <w:tabs>
                <w:tab w:val="decimal" w:pos="1170"/>
              </w:tabs>
            </w:pPr>
          </w:p>
        </w:tc>
        <w:tc>
          <w:tcPr>
            <w:tcW w:w="1418" w:type="dxa"/>
            <w:tcBorders>
              <w:left w:val="nil"/>
              <w:bottom w:val="nil"/>
              <w:right w:val="nil"/>
            </w:tcBorders>
          </w:tcPr>
          <w:p w14:paraId="35D79A8D" w14:textId="1E442D32" w:rsidR="00C1323C" w:rsidRPr="00BA181D" w:rsidRDefault="00C1323C" w:rsidP="00C1323C">
            <w:pPr>
              <w:pStyle w:val="Texto"/>
              <w:tabs>
                <w:tab w:val="decimal" w:pos="1170"/>
              </w:tabs>
            </w:pPr>
            <w:r>
              <w:t>53.790</w:t>
            </w:r>
          </w:p>
        </w:tc>
      </w:tr>
      <w:tr w:rsidR="00C1323C" w:rsidRPr="00761B80" w14:paraId="19DAAECB" w14:textId="77777777" w:rsidTr="00973750">
        <w:tc>
          <w:tcPr>
            <w:tcW w:w="3528" w:type="dxa"/>
            <w:tcBorders>
              <w:top w:val="nil"/>
              <w:left w:val="nil"/>
              <w:bottom w:val="nil"/>
              <w:right w:val="nil"/>
            </w:tcBorders>
            <w:vAlign w:val="bottom"/>
          </w:tcPr>
          <w:p w14:paraId="585EAA9B" w14:textId="77777777" w:rsidR="00C1323C" w:rsidRDefault="00C1323C" w:rsidP="00C1323C">
            <w:pPr>
              <w:pStyle w:val="Texto"/>
            </w:pPr>
            <w:r>
              <w:t>Acumulado 1er</w:t>
            </w:r>
            <w:r w:rsidRPr="007F1EB7">
              <w:t>. Trimestre 18/19</w:t>
            </w:r>
          </w:p>
        </w:tc>
        <w:tc>
          <w:tcPr>
            <w:tcW w:w="1436" w:type="dxa"/>
            <w:tcBorders>
              <w:left w:val="nil"/>
              <w:bottom w:val="nil"/>
              <w:right w:val="nil"/>
            </w:tcBorders>
          </w:tcPr>
          <w:p w14:paraId="42C3F086" w14:textId="388691D5" w:rsidR="00C1323C" w:rsidRPr="00BA181D" w:rsidRDefault="00C1323C" w:rsidP="00C1323C">
            <w:pPr>
              <w:pStyle w:val="Texto"/>
              <w:tabs>
                <w:tab w:val="decimal" w:pos="1170"/>
              </w:tabs>
            </w:pPr>
            <w:r>
              <w:t>21.275</w:t>
            </w:r>
          </w:p>
        </w:tc>
        <w:tc>
          <w:tcPr>
            <w:tcW w:w="94" w:type="dxa"/>
            <w:tcBorders>
              <w:left w:val="nil"/>
              <w:bottom w:val="nil"/>
              <w:right w:val="nil"/>
            </w:tcBorders>
            <w:vAlign w:val="bottom"/>
          </w:tcPr>
          <w:p w14:paraId="71EF13F3" w14:textId="77777777" w:rsidR="00C1323C" w:rsidRPr="00761B80" w:rsidRDefault="00C1323C" w:rsidP="00C1323C">
            <w:pPr>
              <w:pStyle w:val="Texto"/>
              <w:tabs>
                <w:tab w:val="decimal" w:pos="1170"/>
              </w:tabs>
            </w:pPr>
          </w:p>
        </w:tc>
        <w:tc>
          <w:tcPr>
            <w:tcW w:w="1746" w:type="dxa"/>
            <w:tcBorders>
              <w:left w:val="nil"/>
              <w:bottom w:val="nil"/>
              <w:right w:val="nil"/>
            </w:tcBorders>
          </w:tcPr>
          <w:p w14:paraId="7BDD5838" w14:textId="1D957AD6" w:rsidR="00C1323C" w:rsidRPr="00BA181D" w:rsidRDefault="00C1323C" w:rsidP="00C1323C">
            <w:pPr>
              <w:pStyle w:val="Texto"/>
              <w:tabs>
                <w:tab w:val="decimal" w:pos="1170"/>
              </w:tabs>
            </w:pPr>
            <w:r>
              <w:t>23.449</w:t>
            </w:r>
          </w:p>
        </w:tc>
        <w:tc>
          <w:tcPr>
            <w:tcW w:w="112" w:type="dxa"/>
            <w:tcBorders>
              <w:left w:val="nil"/>
              <w:bottom w:val="nil"/>
              <w:right w:val="nil"/>
            </w:tcBorders>
            <w:vAlign w:val="bottom"/>
          </w:tcPr>
          <w:p w14:paraId="758E61CA"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724A6F8D" w14:textId="7E4AF634"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2CA66717" w14:textId="77777777" w:rsidR="00C1323C" w:rsidRPr="00761B80" w:rsidRDefault="00C1323C" w:rsidP="00C1323C">
            <w:pPr>
              <w:pStyle w:val="Texto"/>
              <w:tabs>
                <w:tab w:val="decimal" w:pos="1170"/>
              </w:tabs>
            </w:pPr>
          </w:p>
        </w:tc>
        <w:tc>
          <w:tcPr>
            <w:tcW w:w="1418" w:type="dxa"/>
            <w:tcBorders>
              <w:left w:val="nil"/>
              <w:bottom w:val="nil"/>
              <w:right w:val="nil"/>
            </w:tcBorders>
          </w:tcPr>
          <w:p w14:paraId="06CDA25E" w14:textId="3EE82445" w:rsidR="00C1323C" w:rsidRPr="00BA181D" w:rsidRDefault="00C1323C" w:rsidP="00C1323C">
            <w:pPr>
              <w:pStyle w:val="Texto"/>
              <w:tabs>
                <w:tab w:val="decimal" w:pos="1170"/>
              </w:tabs>
            </w:pPr>
            <w:r>
              <w:t>23.449</w:t>
            </w:r>
          </w:p>
        </w:tc>
      </w:tr>
    </w:tbl>
    <w:p w14:paraId="1421DD20" w14:textId="77777777" w:rsidR="00617B39" w:rsidRPr="00761B80" w:rsidRDefault="00617B39"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36EB9C83" w14:textId="77777777" w:rsidTr="00A759D3">
        <w:tc>
          <w:tcPr>
            <w:tcW w:w="3528" w:type="dxa"/>
            <w:tcBorders>
              <w:top w:val="nil"/>
              <w:left w:val="nil"/>
              <w:bottom w:val="nil"/>
              <w:right w:val="nil"/>
            </w:tcBorders>
            <w:vAlign w:val="bottom"/>
          </w:tcPr>
          <w:p w14:paraId="722CD091"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3C4A3081"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05339903"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781BAE5" w14:textId="77777777" w:rsidR="00D42A4F" w:rsidRPr="00295695" w:rsidRDefault="00D42A4F" w:rsidP="00295695">
            <w:pPr>
              <w:pStyle w:val="Texto"/>
              <w:jc w:val="center"/>
              <w:rPr>
                <w:b/>
              </w:rPr>
            </w:pPr>
            <w:r w:rsidRPr="00295695">
              <w:rPr>
                <w:b/>
              </w:rPr>
              <w:t>Volumen de ventas</w:t>
            </w:r>
          </w:p>
        </w:tc>
      </w:tr>
      <w:tr w:rsidR="00D42A4F" w:rsidRPr="00295695" w14:paraId="5A337AFE" w14:textId="77777777" w:rsidTr="00A759D3">
        <w:tc>
          <w:tcPr>
            <w:tcW w:w="3528" w:type="dxa"/>
            <w:tcBorders>
              <w:top w:val="nil"/>
              <w:left w:val="nil"/>
              <w:bottom w:val="nil"/>
              <w:right w:val="nil"/>
            </w:tcBorders>
            <w:vAlign w:val="bottom"/>
          </w:tcPr>
          <w:p w14:paraId="07E025B6" w14:textId="16010C29" w:rsidR="00D42A4F" w:rsidRPr="00295695" w:rsidRDefault="00D42A4F" w:rsidP="00637C4F">
            <w:pPr>
              <w:pStyle w:val="Texto"/>
              <w:jc w:val="left"/>
              <w:rPr>
                <w:b/>
              </w:rPr>
            </w:pPr>
            <w:r w:rsidRPr="00295695">
              <w:rPr>
                <w:b/>
              </w:rPr>
              <w:t>GANADERIA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3D135B9C" w14:textId="77777777" w:rsidR="00D42A4F" w:rsidRPr="00295695" w:rsidRDefault="00D42A4F" w:rsidP="00295695">
            <w:pPr>
              <w:pStyle w:val="Texto"/>
              <w:jc w:val="center"/>
              <w:rPr>
                <w:b/>
              </w:rPr>
            </w:pPr>
          </w:p>
        </w:tc>
        <w:tc>
          <w:tcPr>
            <w:tcW w:w="94" w:type="dxa"/>
            <w:tcBorders>
              <w:left w:val="nil"/>
              <w:right w:val="nil"/>
            </w:tcBorders>
            <w:vAlign w:val="bottom"/>
          </w:tcPr>
          <w:p w14:paraId="2AAE34C2"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782ABC15"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1A7E6805"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7E693AFD"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2608FE70"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215D259" w14:textId="77777777" w:rsidR="00D42A4F" w:rsidRPr="00295695" w:rsidRDefault="00D42A4F" w:rsidP="00295695">
            <w:pPr>
              <w:pStyle w:val="Texto"/>
              <w:jc w:val="center"/>
              <w:rPr>
                <w:b/>
              </w:rPr>
            </w:pPr>
            <w:r w:rsidRPr="00295695">
              <w:rPr>
                <w:b/>
              </w:rPr>
              <w:t>Total</w:t>
            </w:r>
          </w:p>
        </w:tc>
      </w:tr>
      <w:tr w:rsidR="00D42A4F" w:rsidRPr="00761B80" w14:paraId="0120E58B" w14:textId="77777777" w:rsidTr="00C1323C">
        <w:tc>
          <w:tcPr>
            <w:tcW w:w="3528" w:type="dxa"/>
            <w:tcBorders>
              <w:top w:val="nil"/>
              <w:left w:val="nil"/>
              <w:bottom w:val="nil"/>
              <w:right w:val="nil"/>
            </w:tcBorders>
            <w:vAlign w:val="bottom"/>
          </w:tcPr>
          <w:p w14:paraId="04025A3D"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694C8237" w14:textId="77777777" w:rsidR="00D42A4F" w:rsidRPr="00761B80" w:rsidRDefault="00D42A4F" w:rsidP="00295695">
            <w:pPr>
              <w:pStyle w:val="Texto"/>
              <w:tabs>
                <w:tab w:val="decimal" w:pos="1170"/>
              </w:tabs>
            </w:pPr>
          </w:p>
        </w:tc>
        <w:tc>
          <w:tcPr>
            <w:tcW w:w="94" w:type="dxa"/>
            <w:tcBorders>
              <w:left w:val="nil"/>
              <w:right w:val="nil"/>
            </w:tcBorders>
            <w:vAlign w:val="bottom"/>
          </w:tcPr>
          <w:p w14:paraId="372C70B1"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3EEC01A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7F093FB5"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20DDF83E" w14:textId="77777777" w:rsidR="00D42A4F" w:rsidRPr="00761B80" w:rsidRDefault="00D42A4F" w:rsidP="00295695">
            <w:pPr>
              <w:pStyle w:val="Texto"/>
              <w:tabs>
                <w:tab w:val="decimal" w:pos="1170"/>
              </w:tabs>
            </w:pPr>
          </w:p>
        </w:tc>
        <w:tc>
          <w:tcPr>
            <w:tcW w:w="113" w:type="dxa"/>
            <w:tcBorders>
              <w:left w:val="nil"/>
              <w:right w:val="nil"/>
            </w:tcBorders>
            <w:vAlign w:val="bottom"/>
          </w:tcPr>
          <w:p w14:paraId="7E89352A"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0C999DF" w14:textId="77777777" w:rsidR="00D42A4F" w:rsidRPr="00761B80" w:rsidRDefault="00D42A4F" w:rsidP="00295695">
            <w:pPr>
              <w:pStyle w:val="Texto"/>
              <w:tabs>
                <w:tab w:val="decimal" w:pos="1170"/>
              </w:tabs>
            </w:pPr>
          </w:p>
        </w:tc>
      </w:tr>
      <w:tr w:rsidR="00C1323C" w:rsidRPr="00761B80" w14:paraId="78E344EE" w14:textId="77777777" w:rsidTr="00C1323C">
        <w:tc>
          <w:tcPr>
            <w:tcW w:w="3528" w:type="dxa"/>
            <w:tcBorders>
              <w:top w:val="nil"/>
              <w:left w:val="nil"/>
              <w:bottom w:val="nil"/>
              <w:right w:val="nil"/>
            </w:tcBorders>
            <w:vAlign w:val="bottom"/>
          </w:tcPr>
          <w:p w14:paraId="6AC43E02" w14:textId="77777777" w:rsidR="00C1323C" w:rsidRPr="00761B80" w:rsidRDefault="00C1323C" w:rsidP="00C1323C">
            <w:pPr>
              <w:pStyle w:val="Texto"/>
            </w:pPr>
            <w:r w:rsidRPr="004F0CFC">
              <w:t>1er. Trimestre del Ejercicio 20/21</w:t>
            </w:r>
          </w:p>
        </w:tc>
        <w:tc>
          <w:tcPr>
            <w:tcW w:w="1436" w:type="dxa"/>
            <w:tcBorders>
              <w:left w:val="nil"/>
              <w:right w:val="nil"/>
            </w:tcBorders>
            <w:vAlign w:val="bottom"/>
          </w:tcPr>
          <w:p w14:paraId="058BD5DB" w14:textId="77777777" w:rsidR="00C1323C" w:rsidRPr="00761B80" w:rsidRDefault="00C1323C" w:rsidP="00C1323C">
            <w:pPr>
              <w:pStyle w:val="Texto"/>
              <w:tabs>
                <w:tab w:val="decimal" w:pos="1170"/>
              </w:tabs>
            </w:pPr>
            <w:r>
              <w:t>1.565</w:t>
            </w:r>
          </w:p>
        </w:tc>
        <w:tc>
          <w:tcPr>
            <w:tcW w:w="94" w:type="dxa"/>
            <w:tcBorders>
              <w:left w:val="nil"/>
              <w:right w:val="nil"/>
            </w:tcBorders>
            <w:vAlign w:val="bottom"/>
          </w:tcPr>
          <w:p w14:paraId="6097E116" w14:textId="77777777" w:rsidR="00C1323C" w:rsidRPr="00761B80" w:rsidRDefault="00C1323C" w:rsidP="00C1323C">
            <w:pPr>
              <w:pStyle w:val="Texto"/>
              <w:tabs>
                <w:tab w:val="decimal" w:pos="1170"/>
              </w:tabs>
            </w:pPr>
          </w:p>
        </w:tc>
        <w:tc>
          <w:tcPr>
            <w:tcW w:w="1746" w:type="dxa"/>
            <w:tcBorders>
              <w:left w:val="nil"/>
              <w:right w:val="nil"/>
            </w:tcBorders>
            <w:vAlign w:val="bottom"/>
          </w:tcPr>
          <w:p w14:paraId="3DA3017A" w14:textId="77777777" w:rsidR="00C1323C" w:rsidRPr="00761B80" w:rsidRDefault="00C1323C" w:rsidP="00C1323C">
            <w:pPr>
              <w:pStyle w:val="Texto"/>
              <w:tabs>
                <w:tab w:val="decimal" w:pos="1170"/>
              </w:tabs>
            </w:pPr>
            <w:r>
              <w:t>2.890</w:t>
            </w:r>
          </w:p>
        </w:tc>
        <w:tc>
          <w:tcPr>
            <w:tcW w:w="112" w:type="dxa"/>
            <w:tcBorders>
              <w:left w:val="nil"/>
              <w:right w:val="nil"/>
            </w:tcBorders>
            <w:vAlign w:val="bottom"/>
          </w:tcPr>
          <w:p w14:paraId="317C8228" w14:textId="77777777" w:rsidR="00C1323C" w:rsidRPr="00761B80" w:rsidRDefault="00C1323C" w:rsidP="00C1323C">
            <w:pPr>
              <w:pStyle w:val="Texto"/>
              <w:tabs>
                <w:tab w:val="decimal" w:pos="1170"/>
              </w:tabs>
            </w:pPr>
          </w:p>
        </w:tc>
        <w:tc>
          <w:tcPr>
            <w:tcW w:w="1418" w:type="dxa"/>
            <w:tcBorders>
              <w:left w:val="nil"/>
              <w:right w:val="nil"/>
            </w:tcBorders>
            <w:vAlign w:val="bottom"/>
          </w:tcPr>
          <w:p w14:paraId="109A1466" w14:textId="12482410" w:rsidR="00C1323C" w:rsidRPr="00761B80" w:rsidRDefault="00C1323C" w:rsidP="00C1323C">
            <w:pPr>
              <w:pStyle w:val="Texto"/>
              <w:tabs>
                <w:tab w:val="decimal" w:pos="1170"/>
              </w:tabs>
            </w:pPr>
            <w:r>
              <w:t xml:space="preserve">-      </w:t>
            </w:r>
          </w:p>
        </w:tc>
        <w:tc>
          <w:tcPr>
            <w:tcW w:w="113" w:type="dxa"/>
            <w:tcBorders>
              <w:left w:val="nil"/>
              <w:right w:val="nil"/>
            </w:tcBorders>
            <w:vAlign w:val="bottom"/>
          </w:tcPr>
          <w:p w14:paraId="020D34B2" w14:textId="77777777" w:rsidR="00C1323C" w:rsidRPr="00761B80" w:rsidRDefault="00C1323C" w:rsidP="00C1323C">
            <w:pPr>
              <w:pStyle w:val="Texto"/>
              <w:tabs>
                <w:tab w:val="decimal" w:pos="1170"/>
              </w:tabs>
            </w:pPr>
          </w:p>
        </w:tc>
        <w:tc>
          <w:tcPr>
            <w:tcW w:w="1418" w:type="dxa"/>
            <w:tcBorders>
              <w:left w:val="nil"/>
              <w:right w:val="nil"/>
            </w:tcBorders>
            <w:vAlign w:val="bottom"/>
          </w:tcPr>
          <w:p w14:paraId="4FAB4783" w14:textId="77777777" w:rsidR="00C1323C" w:rsidRPr="00761B80" w:rsidRDefault="00C1323C" w:rsidP="00C1323C">
            <w:pPr>
              <w:pStyle w:val="Texto"/>
              <w:tabs>
                <w:tab w:val="decimal" w:pos="1170"/>
              </w:tabs>
            </w:pPr>
            <w:r>
              <w:t>2.890</w:t>
            </w:r>
          </w:p>
        </w:tc>
      </w:tr>
      <w:tr w:rsidR="00C1323C" w:rsidRPr="00761B80" w14:paraId="22EEFA1A" w14:textId="77777777" w:rsidTr="00A759D3">
        <w:tc>
          <w:tcPr>
            <w:tcW w:w="3528" w:type="dxa"/>
            <w:tcBorders>
              <w:top w:val="nil"/>
              <w:left w:val="nil"/>
              <w:bottom w:val="nil"/>
              <w:right w:val="nil"/>
            </w:tcBorders>
            <w:vAlign w:val="bottom"/>
          </w:tcPr>
          <w:p w14:paraId="6612BDC4" w14:textId="65383A53" w:rsidR="00C1323C" w:rsidRPr="00766254" w:rsidRDefault="00C1323C" w:rsidP="00C1323C">
            <w:pPr>
              <w:pStyle w:val="Texto"/>
            </w:pPr>
            <w:r>
              <w:t>1er</w:t>
            </w:r>
            <w:r w:rsidRPr="00766254">
              <w:t>. Trimestre del Ejercicio 19/20</w:t>
            </w:r>
          </w:p>
        </w:tc>
        <w:tc>
          <w:tcPr>
            <w:tcW w:w="1436" w:type="dxa"/>
            <w:tcBorders>
              <w:left w:val="nil"/>
              <w:bottom w:val="nil"/>
              <w:right w:val="nil"/>
            </w:tcBorders>
            <w:vAlign w:val="bottom"/>
          </w:tcPr>
          <w:p w14:paraId="7806F1DA" w14:textId="41D85539" w:rsidR="00C1323C" w:rsidRPr="00BA181D" w:rsidRDefault="00C1323C" w:rsidP="00C1323C">
            <w:pPr>
              <w:pStyle w:val="Texto"/>
              <w:tabs>
                <w:tab w:val="decimal" w:pos="1170"/>
              </w:tabs>
            </w:pPr>
            <w:r>
              <w:t>938</w:t>
            </w:r>
          </w:p>
        </w:tc>
        <w:tc>
          <w:tcPr>
            <w:tcW w:w="94" w:type="dxa"/>
            <w:tcBorders>
              <w:left w:val="nil"/>
              <w:bottom w:val="nil"/>
              <w:right w:val="nil"/>
            </w:tcBorders>
            <w:vAlign w:val="bottom"/>
          </w:tcPr>
          <w:p w14:paraId="3D7921D8" w14:textId="77777777" w:rsidR="00C1323C" w:rsidRPr="00761B80" w:rsidRDefault="00C1323C" w:rsidP="00C1323C">
            <w:pPr>
              <w:pStyle w:val="Texto"/>
              <w:tabs>
                <w:tab w:val="decimal" w:pos="1170"/>
              </w:tabs>
            </w:pPr>
          </w:p>
        </w:tc>
        <w:tc>
          <w:tcPr>
            <w:tcW w:w="1746" w:type="dxa"/>
            <w:tcBorders>
              <w:left w:val="nil"/>
              <w:bottom w:val="nil"/>
              <w:right w:val="nil"/>
            </w:tcBorders>
            <w:vAlign w:val="bottom"/>
          </w:tcPr>
          <w:p w14:paraId="6B1439CD" w14:textId="234A41CD" w:rsidR="00C1323C" w:rsidRPr="00BA181D" w:rsidRDefault="00C1323C" w:rsidP="00C1323C">
            <w:pPr>
              <w:pStyle w:val="Texto"/>
              <w:tabs>
                <w:tab w:val="decimal" w:pos="1170"/>
              </w:tabs>
            </w:pPr>
            <w:r>
              <w:t>1.150</w:t>
            </w:r>
          </w:p>
        </w:tc>
        <w:tc>
          <w:tcPr>
            <w:tcW w:w="112" w:type="dxa"/>
            <w:tcBorders>
              <w:left w:val="nil"/>
              <w:bottom w:val="nil"/>
              <w:right w:val="nil"/>
            </w:tcBorders>
            <w:vAlign w:val="bottom"/>
          </w:tcPr>
          <w:p w14:paraId="01FA619E"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7D7F8C7D" w14:textId="2853EC9B"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213D8A0E"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50E60231" w14:textId="7630D542" w:rsidR="00C1323C" w:rsidRPr="00BA181D" w:rsidRDefault="00C1323C" w:rsidP="00C1323C">
            <w:pPr>
              <w:pStyle w:val="Texto"/>
              <w:tabs>
                <w:tab w:val="decimal" w:pos="1170"/>
              </w:tabs>
            </w:pPr>
            <w:r>
              <w:t>1.150</w:t>
            </w:r>
          </w:p>
        </w:tc>
      </w:tr>
      <w:tr w:rsidR="00C1323C" w:rsidRPr="00761B80" w14:paraId="03BE3BB7" w14:textId="77777777" w:rsidTr="00A759D3">
        <w:tc>
          <w:tcPr>
            <w:tcW w:w="3528" w:type="dxa"/>
            <w:tcBorders>
              <w:top w:val="nil"/>
              <w:left w:val="nil"/>
              <w:bottom w:val="nil"/>
              <w:right w:val="nil"/>
            </w:tcBorders>
            <w:vAlign w:val="bottom"/>
          </w:tcPr>
          <w:p w14:paraId="44FD8B4A" w14:textId="39227F95" w:rsidR="00C1323C" w:rsidRPr="00766254" w:rsidRDefault="00C1323C" w:rsidP="00C1323C">
            <w:pPr>
              <w:pStyle w:val="Texto"/>
            </w:pPr>
            <w:r>
              <w:t>1er</w:t>
            </w:r>
            <w:r w:rsidRPr="00766254">
              <w:t>. Trimestre del Ejercicio 18/19</w:t>
            </w:r>
          </w:p>
        </w:tc>
        <w:tc>
          <w:tcPr>
            <w:tcW w:w="1436" w:type="dxa"/>
            <w:tcBorders>
              <w:left w:val="nil"/>
              <w:bottom w:val="nil"/>
              <w:right w:val="nil"/>
            </w:tcBorders>
            <w:vAlign w:val="bottom"/>
          </w:tcPr>
          <w:p w14:paraId="4DD57989" w14:textId="4A724D45" w:rsidR="00C1323C" w:rsidRPr="00BA181D" w:rsidRDefault="00C1323C" w:rsidP="00C1323C">
            <w:pPr>
              <w:pStyle w:val="Texto"/>
              <w:tabs>
                <w:tab w:val="decimal" w:pos="1170"/>
              </w:tabs>
            </w:pPr>
            <w:r>
              <w:t>391</w:t>
            </w:r>
          </w:p>
        </w:tc>
        <w:tc>
          <w:tcPr>
            <w:tcW w:w="94" w:type="dxa"/>
            <w:tcBorders>
              <w:left w:val="nil"/>
              <w:bottom w:val="nil"/>
              <w:right w:val="nil"/>
            </w:tcBorders>
            <w:vAlign w:val="bottom"/>
          </w:tcPr>
          <w:p w14:paraId="11A46CF1" w14:textId="77777777" w:rsidR="00C1323C" w:rsidRPr="00761B80" w:rsidRDefault="00C1323C" w:rsidP="00C1323C">
            <w:pPr>
              <w:pStyle w:val="Texto"/>
              <w:tabs>
                <w:tab w:val="decimal" w:pos="1170"/>
              </w:tabs>
            </w:pPr>
          </w:p>
        </w:tc>
        <w:tc>
          <w:tcPr>
            <w:tcW w:w="1746" w:type="dxa"/>
            <w:tcBorders>
              <w:left w:val="nil"/>
              <w:bottom w:val="nil"/>
              <w:right w:val="nil"/>
            </w:tcBorders>
            <w:vAlign w:val="bottom"/>
          </w:tcPr>
          <w:p w14:paraId="6BF409CD" w14:textId="1E0B397E" w:rsidR="00C1323C" w:rsidRPr="00BA181D" w:rsidRDefault="00C1323C" w:rsidP="00C1323C">
            <w:pPr>
              <w:pStyle w:val="Texto"/>
              <w:tabs>
                <w:tab w:val="decimal" w:pos="1170"/>
              </w:tabs>
            </w:pPr>
            <w:r>
              <w:t>501</w:t>
            </w:r>
          </w:p>
        </w:tc>
        <w:tc>
          <w:tcPr>
            <w:tcW w:w="112" w:type="dxa"/>
            <w:tcBorders>
              <w:left w:val="nil"/>
              <w:bottom w:val="nil"/>
              <w:right w:val="nil"/>
            </w:tcBorders>
            <w:vAlign w:val="bottom"/>
          </w:tcPr>
          <w:p w14:paraId="0C28FCC8"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1B762926" w14:textId="02E4AEE6"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1F155BE4"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1172FF71" w14:textId="0FD6C54B" w:rsidR="00C1323C" w:rsidRPr="00BA181D" w:rsidRDefault="00C1323C" w:rsidP="00C1323C">
            <w:pPr>
              <w:pStyle w:val="Texto"/>
              <w:tabs>
                <w:tab w:val="decimal" w:pos="1170"/>
              </w:tabs>
            </w:pPr>
            <w:r>
              <w:t>501</w:t>
            </w:r>
          </w:p>
        </w:tc>
      </w:tr>
      <w:tr w:rsidR="00C1323C" w:rsidRPr="00761B80" w14:paraId="10B831B1" w14:textId="77777777" w:rsidTr="00A759D3">
        <w:tc>
          <w:tcPr>
            <w:tcW w:w="3528" w:type="dxa"/>
            <w:tcBorders>
              <w:top w:val="nil"/>
              <w:left w:val="nil"/>
              <w:bottom w:val="nil"/>
              <w:right w:val="nil"/>
            </w:tcBorders>
            <w:vAlign w:val="bottom"/>
          </w:tcPr>
          <w:p w14:paraId="3D5B774F" w14:textId="77777777" w:rsidR="00C1323C" w:rsidRDefault="00C1323C" w:rsidP="00C1323C">
            <w:pPr>
              <w:pStyle w:val="Texto"/>
            </w:pPr>
            <w:r>
              <w:t>Acumulado 1er. Trimestre 20/21</w:t>
            </w:r>
          </w:p>
        </w:tc>
        <w:tc>
          <w:tcPr>
            <w:tcW w:w="1436" w:type="dxa"/>
            <w:tcBorders>
              <w:left w:val="nil"/>
              <w:bottom w:val="nil"/>
              <w:right w:val="nil"/>
            </w:tcBorders>
            <w:vAlign w:val="bottom"/>
          </w:tcPr>
          <w:p w14:paraId="78FCD9DA" w14:textId="77777777" w:rsidR="00C1323C" w:rsidRPr="00BA181D" w:rsidRDefault="00C1323C" w:rsidP="00C1323C">
            <w:pPr>
              <w:pStyle w:val="Texto"/>
              <w:tabs>
                <w:tab w:val="decimal" w:pos="1170"/>
              </w:tabs>
            </w:pPr>
            <w:r>
              <w:t>1.565</w:t>
            </w:r>
          </w:p>
        </w:tc>
        <w:tc>
          <w:tcPr>
            <w:tcW w:w="94" w:type="dxa"/>
            <w:tcBorders>
              <w:left w:val="nil"/>
              <w:bottom w:val="nil"/>
              <w:right w:val="nil"/>
            </w:tcBorders>
            <w:vAlign w:val="bottom"/>
          </w:tcPr>
          <w:p w14:paraId="173E7D54" w14:textId="77777777" w:rsidR="00C1323C" w:rsidRPr="00761B80" w:rsidRDefault="00C1323C" w:rsidP="00C1323C">
            <w:pPr>
              <w:pStyle w:val="Texto"/>
              <w:tabs>
                <w:tab w:val="decimal" w:pos="1170"/>
              </w:tabs>
            </w:pPr>
          </w:p>
        </w:tc>
        <w:tc>
          <w:tcPr>
            <w:tcW w:w="1746" w:type="dxa"/>
            <w:tcBorders>
              <w:left w:val="nil"/>
              <w:bottom w:val="nil"/>
              <w:right w:val="nil"/>
            </w:tcBorders>
            <w:vAlign w:val="bottom"/>
          </w:tcPr>
          <w:p w14:paraId="535AC02E" w14:textId="77777777" w:rsidR="00C1323C" w:rsidRPr="00BA181D" w:rsidRDefault="00C1323C" w:rsidP="00C1323C">
            <w:pPr>
              <w:pStyle w:val="Texto"/>
              <w:tabs>
                <w:tab w:val="decimal" w:pos="1170"/>
              </w:tabs>
            </w:pPr>
            <w:r>
              <w:t>2.890</w:t>
            </w:r>
          </w:p>
        </w:tc>
        <w:tc>
          <w:tcPr>
            <w:tcW w:w="112" w:type="dxa"/>
            <w:tcBorders>
              <w:left w:val="nil"/>
              <w:bottom w:val="nil"/>
              <w:right w:val="nil"/>
            </w:tcBorders>
            <w:vAlign w:val="bottom"/>
          </w:tcPr>
          <w:p w14:paraId="5B8B752F"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101B6910" w14:textId="6636915B"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069A4E40"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68B8B302" w14:textId="77777777" w:rsidR="00C1323C" w:rsidRPr="00BA181D" w:rsidRDefault="00C1323C" w:rsidP="00C1323C">
            <w:pPr>
              <w:pStyle w:val="Texto"/>
              <w:tabs>
                <w:tab w:val="decimal" w:pos="1170"/>
              </w:tabs>
            </w:pPr>
            <w:r>
              <w:t>2.890</w:t>
            </w:r>
          </w:p>
        </w:tc>
      </w:tr>
      <w:tr w:rsidR="00C1323C" w:rsidRPr="00761B80" w14:paraId="585F76A0" w14:textId="77777777" w:rsidTr="00A759D3">
        <w:tc>
          <w:tcPr>
            <w:tcW w:w="3528" w:type="dxa"/>
            <w:tcBorders>
              <w:top w:val="nil"/>
              <w:left w:val="nil"/>
              <w:bottom w:val="nil"/>
              <w:right w:val="nil"/>
            </w:tcBorders>
            <w:vAlign w:val="bottom"/>
          </w:tcPr>
          <w:p w14:paraId="6F921C16" w14:textId="77777777" w:rsidR="00C1323C" w:rsidRDefault="00C1323C" w:rsidP="00C1323C">
            <w:pPr>
              <w:pStyle w:val="Texto"/>
            </w:pPr>
            <w:r>
              <w:t>Acumulado 1er</w:t>
            </w:r>
            <w:r w:rsidRPr="007F1EB7">
              <w:t>. Trimestre 19/20</w:t>
            </w:r>
          </w:p>
        </w:tc>
        <w:tc>
          <w:tcPr>
            <w:tcW w:w="1436" w:type="dxa"/>
            <w:tcBorders>
              <w:left w:val="nil"/>
              <w:bottom w:val="nil"/>
              <w:right w:val="nil"/>
            </w:tcBorders>
            <w:vAlign w:val="bottom"/>
          </w:tcPr>
          <w:p w14:paraId="534C5E1E" w14:textId="0556FE3D" w:rsidR="00C1323C" w:rsidRPr="00BA181D" w:rsidRDefault="00C1323C" w:rsidP="00C1323C">
            <w:pPr>
              <w:pStyle w:val="Texto"/>
              <w:tabs>
                <w:tab w:val="decimal" w:pos="1170"/>
              </w:tabs>
            </w:pPr>
            <w:r>
              <w:t>938</w:t>
            </w:r>
          </w:p>
        </w:tc>
        <w:tc>
          <w:tcPr>
            <w:tcW w:w="94" w:type="dxa"/>
            <w:tcBorders>
              <w:left w:val="nil"/>
              <w:bottom w:val="nil"/>
              <w:right w:val="nil"/>
            </w:tcBorders>
            <w:vAlign w:val="bottom"/>
          </w:tcPr>
          <w:p w14:paraId="33C394EB" w14:textId="77777777" w:rsidR="00C1323C" w:rsidRPr="00761B80" w:rsidRDefault="00C1323C" w:rsidP="00C1323C">
            <w:pPr>
              <w:pStyle w:val="Texto"/>
              <w:tabs>
                <w:tab w:val="decimal" w:pos="1170"/>
              </w:tabs>
            </w:pPr>
          </w:p>
        </w:tc>
        <w:tc>
          <w:tcPr>
            <w:tcW w:w="1746" w:type="dxa"/>
            <w:tcBorders>
              <w:left w:val="nil"/>
              <w:bottom w:val="nil"/>
              <w:right w:val="nil"/>
            </w:tcBorders>
            <w:vAlign w:val="bottom"/>
          </w:tcPr>
          <w:p w14:paraId="7134C40D" w14:textId="756420B4" w:rsidR="00C1323C" w:rsidRPr="00BA181D" w:rsidRDefault="00C1323C" w:rsidP="00C1323C">
            <w:pPr>
              <w:pStyle w:val="Texto"/>
              <w:tabs>
                <w:tab w:val="decimal" w:pos="1170"/>
              </w:tabs>
            </w:pPr>
            <w:r>
              <w:t>1.150</w:t>
            </w:r>
          </w:p>
        </w:tc>
        <w:tc>
          <w:tcPr>
            <w:tcW w:w="112" w:type="dxa"/>
            <w:tcBorders>
              <w:left w:val="nil"/>
              <w:bottom w:val="nil"/>
              <w:right w:val="nil"/>
            </w:tcBorders>
            <w:vAlign w:val="bottom"/>
          </w:tcPr>
          <w:p w14:paraId="105207E8"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36061963" w14:textId="1F17A051"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2308B718"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2064DC2D" w14:textId="60351E72" w:rsidR="00C1323C" w:rsidRPr="00BA181D" w:rsidRDefault="00C1323C" w:rsidP="00C1323C">
            <w:pPr>
              <w:pStyle w:val="Texto"/>
              <w:tabs>
                <w:tab w:val="decimal" w:pos="1170"/>
              </w:tabs>
            </w:pPr>
            <w:r>
              <w:t>1.150</w:t>
            </w:r>
          </w:p>
        </w:tc>
      </w:tr>
      <w:tr w:rsidR="00C1323C" w:rsidRPr="00761B80" w14:paraId="32E6CE11" w14:textId="77777777" w:rsidTr="00A759D3">
        <w:tc>
          <w:tcPr>
            <w:tcW w:w="3528" w:type="dxa"/>
            <w:tcBorders>
              <w:top w:val="nil"/>
              <w:left w:val="nil"/>
              <w:bottom w:val="nil"/>
              <w:right w:val="nil"/>
            </w:tcBorders>
            <w:vAlign w:val="bottom"/>
          </w:tcPr>
          <w:p w14:paraId="6156AE84" w14:textId="77777777" w:rsidR="00C1323C" w:rsidRDefault="00C1323C" w:rsidP="00C1323C">
            <w:pPr>
              <w:pStyle w:val="Texto"/>
            </w:pPr>
            <w:r>
              <w:t>Acumulado 1er</w:t>
            </w:r>
            <w:r w:rsidRPr="007F1EB7">
              <w:t>. Trimestre 18/19</w:t>
            </w:r>
          </w:p>
        </w:tc>
        <w:tc>
          <w:tcPr>
            <w:tcW w:w="1436" w:type="dxa"/>
            <w:tcBorders>
              <w:left w:val="nil"/>
              <w:bottom w:val="nil"/>
              <w:right w:val="nil"/>
            </w:tcBorders>
            <w:vAlign w:val="bottom"/>
          </w:tcPr>
          <w:p w14:paraId="5571E85A" w14:textId="70DDDFF7" w:rsidR="00C1323C" w:rsidRPr="00BA181D" w:rsidRDefault="00C1323C" w:rsidP="00C1323C">
            <w:pPr>
              <w:pStyle w:val="Texto"/>
              <w:tabs>
                <w:tab w:val="decimal" w:pos="1170"/>
              </w:tabs>
            </w:pPr>
            <w:r>
              <w:t>391</w:t>
            </w:r>
          </w:p>
        </w:tc>
        <w:tc>
          <w:tcPr>
            <w:tcW w:w="94" w:type="dxa"/>
            <w:tcBorders>
              <w:left w:val="nil"/>
              <w:bottom w:val="nil"/>
              <w:right w:val="nil"/>
            </w:tcBorders>
            <w:vAlign w:val="bottom"/>
          </w:tcPr>
          <w:p w14:paraId="0DEB9BD7" w14:textId="77777777" w:rsidR="00C1323C" w:rsidRPr="00761B80" w:rsidRDefault="00C1323C" w:rsidP="00C1323C">
            <w:pPr>
              <w:pStyle w:val="Texto"/>
              <w:tabs>
                <w:tab w:val="decimal" w:pos="1170"/>
              </w:tabs>
            </w:pPr>
          </w:p>
        </w:tc>
        <w:tc>
          <w:tcPr>
            <w:tcW w:w="1746" w:type="dxa"/>
            <w:tcBorders>
              <w:left w:val="nil"/>
              <w:bottom w:val="nil"/>
              <w:right w:val="nil"/>
            </w:tcBorders>
            <w:vAlign w:val="bottom"/>
          </w:tcPr>
          <w:p w14:paraId="22C64419" w14:textId="0AE5FDCC" w:rsidR="00C1323C" w:rsidRPr="00BA181D" w:rsidRDefault="00C1323C" w:rsidP="00C1323C">
            <w:pPr>
              <w:pStyle w:val="Texto"/>
              <w:tabs>
                <w:tab w:val="decimal" w:pos="1170"/>
              </w:tabs>
            </w:pPr>
            <w:r>
              <w:t>501</w:t>
            </w:r>
          </w:p>
        </w:tc>
        <w:tc>
          <w:tcPr>
            <w:tcW w:w="112" w:type="dxa"/>
            <w:tcBorders>
              <w:left w:val="nil"/>
              <w:bottom w:val="nil"/>
              <w:right w:val="nil"/>
            </w:tcBorders>
            <w:vAlign w:val="bottom"/>
          </w:tcPr>
          <w:p w14:paraId="2B2F4761"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4FD214FA" w14:textId="5B1042D8" w:rsidR="00C1323C" w:rsidRPr="00761B80" w:rsidRDefault="00C1323C" w:rsidP="00C1323C">
            <w:pPr>
              <w:pStyle w:val="Texto"/>
              <w:tabs>
                <w:tab w:val="decimal" w:pos="1170"/>
              </w:tabs>
            </w:pPr>
            <w:r>
              <w:t xml:space="preserve">-      </w:t>
            </w:r>
          </w:p>
        </w:tc>
        <w:tc>
          <w:tcPr>
            <w:tcW w:w="113" w:type="dxa"/>
            <w:tcBorders>
              <w:left w:val="nil"/>
              <w:bottom w:val="nil"/>
              <w:right w:val="nil"/>
            </w:tcBorders>
            <w:vAlign w:val="bottom"/>
          </w:tcPr>
          <w:p w14:paraId="497B9243" w14:textId="77777777" w:rsidR="00C1323C" w:rsidRPr="00761B80" w:rsidRDefault="00C1323C" w:rsidP="00C1323C">
            <w:pPr>
              <w:pStyle w:val="Texto"/>
              <w:tabs>
                <w:tab w:val="decimal" w:pos="1170"/>
              </w:tabs>
            </w:pPr>
          </w:p>
        </w:tc>
        <w:tc>
          <w:tcPr>
            <w:tcW w:w="1418" w:type="dxa"/>
            <w:tcBorders>
              <w:left w:val="nil"/>
              <w:bottom w:val="nil"/>
              <w:right w:val="nil"/>
            </w:tcBorders>
            <w:vAlign w:val="bottom"/>
          </w:tcPr>
          <w:p w14:paraId="24A6ED35" w14:textId="0153DABD" w:rsidR="00C1323C" w:rsidRPr="00BA181D" w:rsidRDefault="00C1323C" w:rsidP="00C1323C">
            <w:pPr>
              <w:pStyle w:val="Texto"/>
              <w:tabs>
                <w:tab w:val="decimal" w:pos="1170"/>
              </w:tabs>
            </w:pPr>
            <w:r>
              <w:t>501</w:t>
            </w:r>
          </w:p>
        </w:tc>
      </w:tr>
    </w:tbl>
    <w:p w14:paraId="3977B460" w14:textId="77777777" w:rsidR="00D42A4F" w:rsidRPr="00761B80" w:rsidRDefault="00D42A4F" w:rsidP="00222F00">
      <w:pPr>
        <w:pStyle w:val="Texto"/>
      </w:pPr>
    </w:p>
    <w:p w14:paraId="46ECDFA6" w14:textId="19E14232" w:rsidR="00C1323C" w:rsidRDefault="00C1323C">
      <w:r>
        <w:br w:type="page"/>
      </w:r>
    </w:p>
    <w:p w14:paraId="71B536F4" w14:textId="77777777" w:rsidR="00D42A4F" w:rsidRPr="00761B80" w:rsidRDefault="00D42A4F" w:rsidP="00364D32"/>
    <w:p w14:paraId="084CB5E1" w14:textId="77777777" w:rsidR="00222F00" w:rsidRPr="00761B80" w:rsidRDefault="00222F00" w:rsidP="00CA535C">
      <w:pPr>
        <w:pStyle w:val="Titulonota"/>
        <w:numPr>
          <w:ilvl w:val="0"/>
          <w:numId w:val="42"/>
        </w:numPr>
        <w:rPr>
          <w:b w:val="0"/>
        </w:rPr>
      </w:pPr>
      <w:r w:rsidRPr="001F0C54">
        <w:t>ÍNDICES</w:t>
      </w:r>
    </w:p>
    <w:p w14:paraId="01EA32A9" w14:textId="77777777" w:rsidR="005B4E5D" w:rsidRPr="00C1323C" w:rsidRDefault="005B4E5D" w:rsidP="008E7EDF">
      <w:pPr>
        <w:pStyle w:val="Texto"/>
      </w:pPr>
    </w:p>
    <w:tbl>
      <w:tblPr>
        <w:tblW w:w="0" w:type="auto"/>
        <w:tblLayout w:type="fixed"/>
        <w:tblCellMar>
          <w:left w:w="0" w:type="dxa"/>
          <w:right w:w="0" w:type="dxa"/>
        </w:tblCellMar>
        <w:tblLook w:val="01E0" w:firstRow="1" w:lastRow="1" w:firstColumn="1" w:lastColumn="1" w:noHBand="0" w:noVBand="0"/>
      </w:tblPr>
      <w:tblGrid>
        <w:gridCol w:w="2250"/>
        <w:gridCol w:w="3780"/>
        <w:gridCol w:w="129"/>
        <w:gridCol w:w="1152"/>
        <w:gridCol w:w="113"/>
        <w:gridCol w:w="1152"/>
      </w:tblGrid>
      <w:tr w:rsidR="005943B0" w:rsidRPr="00C1323C" w14:paraId="618DA9EB" w14:textId="77777777" w:rsidTr="00C1323C">
        <w:tc>
          <w:tcPr>
            <w:tcW w:w="6030" w:type="dxa"/>
            <w:gridSpan w:val="2"/>
            <w:tcBorders>
              <w:left w:val="nil"/>
              <w:bottom w:val="nil"/>
              <w:right w:val="nil"/>
            </w:tcBorders>
            <w:vAlign w:val="bottom"/>
          </w:tcPr>
          <w:p w14:paraId="2A646D78" w14:textId="310CCC52" w:rsidR="005943B0" w:rsidRPr="00C1323C" w:rsidRDefault="005943B0" w:rsidP="005943B0">
            <w:pPr>
              <w:pStyle w:val="Texto"/>
              <w:jc w:val="center"/>
              <w:rPr>
                <w:b/>
              </w:rPr>
            </w:pPr>
            <w:r w:rsidRPr="00C1323C">
              <w:rPr>
                <w:b/>
              </w:rPr>
              <w:t>Índices</w:t>
            </w:r>
          </w:p>
        </w:tc>
        <w:tc>
          <w:tcPr>
            <w:tcW w:w="129" w:type="dxa"/>
            <w:tcBorders>
              <w:left w:val="nil"/>
              <w:right w:val="nil"/>
            </w:tcBorders>
            <w:vAlign w:val="bottom"/>
          </w:tcPr>
          <w:p w14:paraId="69C863CA" w14:textId="77777777" w:rsidR="005943B0" w:rsidRPr="00C1323C" w:rsidRDefault="005943B0" w:rsidP="005943B0">
            <w:pPr>
              <w:pStyle w:val="Texto"/>
              <w:jc w:val="center"/>
              <w:rPr>
                <w:b/>
              </w:rPr>
            </w:pPr>
          </w:p>
        </w:tc>
        <w:tc>
          <w:tcPr>
            <w:tcW w:w="1152" w:type="dxa"/>
            <w:tcBorders>
              <w:left w:val="nil"/>
              <w:right w:val="nil"/>
            </w:tcBorders>
            <w:vAlign w:val="bottom"/>
          </w:tcPr>
          <w:p w14:paraId="47A93C5C" w14:textId="735468F1" w:rsidR="005943B0" w:rsidRPr="00C1323C" w:rsidRDefault="00CB6263" w:rsidP="005943B0">
            <w:pPr>
              <w:pStyle w:val="Texto"/>
              <w:jc w:val="center"/>
              <w:rPr>
                <w:b/>
              </w:rPr>
            </w:pPr>
            <w:r w:rsidRPr="00C1323C">
              <w:rPr>
                <w:b/>
              </w:rPr>
              <w:t>31</w:t>
            </w:r>
            <w:r w:rsidR="005943B0" w:rsidRPr="00C1323C">
              <w:rPr>
                <w:b/>
              </w:rPr>
              <w:t>/0</w:t>
            </w:r>
            <w:r w:rsidRPr="00C1323C">
              <w:rPr>
                <w:b/>
              </w:rPr>
              <w:t>8</w:t>
            </w:r>
            <w:r w:rsidR="005943B0" w:rsidRPr="00C1323C">
              <w:rPr>
                <w:b/>
              </w:rPr>
              <w:t>/2020</w:t>
            </w:r>
          </w:p>
        </w:tc>
        <w:tc>
          <w:tcPr>
            <w:tcW w:w="113" w:type="dxa"/>
            <w:tcBorders>
              <w:left w:val="nil"/>
              <w:right w:val="nil"/>
            </w:tcBorders>
            <w:vAlign w:val="bottom"/>
          </w:tcPr>
          <w:p w14:paraId="427D788D" w14:textId="77777777" w:rsidR="005943B0" w:rsidRPr="00C1323C" w:rsidRDefault="005943B0" w:rsidP="005943B0">
            <w:pPr>
              <w:pStyle w:val="Texto"/>
              <w:jc w:val="center"/>
              <w:rPr>
                <w:b/>
              </w:rPr>
            </w:pPr>
          </w:p>
        </w:tc>
        <w:tc>
          <w:tcPr>
            <w:tcW w:w="1152" w:type="dxa"/>
            <w:tcBorders>
              <w:left w:val="nil"/>
              <w:right w:val="nil"/>
            </w:tcBorders>
            <w:vAlign w:val="bottom"/>
          </w:tcPr>
          <w:p w14:paraId="62869EF9" w14:textId="118434BD" w:rsidR="005943B0" w:rsidRPr="00C1323C" w:rsidRDefault="00132E2C" w:rsidP="005943B0">
            <w:pPr>
              <w:pStyle w:val="Texto"/>
              <w:jc w:val="center"/>
              <w:rPr>
                <w:b/>
              </w:rPr>
            </w:pPr>
            <w:r w:rsidRPr="00C1323C">
              <w:rPr>
                <w:b/>
              </w:rPr>
              <w:t>31</w:t>
            </w:r>
            <w:r w:rsidR="001B31FD" w:rsidRPr="00C1323C">
              <w:rPr>
                <w:b/>
              </w:rPr>
              <w:t>/0</w:t>
            </w:r>
            <w:r w:rsidR="00AE0777">
              <w:rPr>
                <w:b/>
              </w:rPr>
              <w:t>8</w:t>
            </w:r>
            <w:r w:rsidR="001B31FD" w:rsidRPr="00C1323C">
              <w:rPr>
                <w:b/>
              </w:rPr>
              <w:t>/</w:t>
            </w:r>
            <w:r w:rsidR="007A1AB5" w:rsidRPr="00C1323C">
              <w:rPr>
                <w:b/>
              </w:rPr>
              <w:t>20</w:t>
            </w:r>
            <w:r w:rsidR="00AE0777">
              <w:rPr>
                <w:b/>
              </w:rPr>
              <w:t>19</w:t>
            </w:r>
          </w:p>
        </w:tc>
      </w:tr>
      <w:tr w:rsidR="00364D32" w:rsidRPr="00C1323C" w14:paraId="5CD9E835" w14:textId="77777777" w:rsidTr="00C1323C">
        <w:tc>
          <w:tcPr>
            <w:tcW w:w="2250" w:type="dxa"/>
            <w:tcBorders>
              <w:top w:val="single" w:sz="6" w:space="0" w:color="auto"/>
              <w:left w:val="nil"/>
              <w:bottom w:val="nil"/>
              <w:right w:val="nil"/>
            </w:tcBorders>
            <w:vAlign w:val="bottom"/>
          </w:tcPr>
          <w:p w14:paraId="078521A8" w14:textId="77777777" w:rsidR="00364D32" w:rsidRPr="00C1323C" w:rsidRDefault="00364D32" w:rsidP="005B4E5D">
            <w:pPr>
              <w:pStyle w:val="Texto"/>
            </w:pPr>
          </w:p>
        </w:tc>
        <w:tc>
          <w:tcPr>
            <w:tcW w:w="3780" w:type="dxa"/>
            <w:tcBorders>
              <w:top w:val="single" w:sz="6" w:space="0" w:color="auto"/>
              <w:left w:val="nil"/>
              <w:right w:val="nil"/>
            </w:tcBorders>
            <w:vAlign w:val="bottom"/>
          </w:tcPr>
          <w:p w14:paraId="1968F197" w14:textId="77777777" w:rsidR="00364D32" w:rsidRPr="00C1323C" w:rsidRDefault="00364D32" w:rsidP="005B4E5D">
            <w:pPr>
              <w:pStyle w:val="Texto"/>
            </w:pPr>
          </w:p>
        </w:tc>
        <w:tc>
          <w:tcPr>
            <w:tcW w:w="129" w:type="dxa"/>
            <w:tcBorders>
              <w:left w:val="nil"/>
              <w:right w:val="nil"/>
            </w:tcBorders>
            <w:vAlign w:val="bottom"/>
          </w:tcPr>
          <w:p w14:paraId="6A08F33D" w14:textId="77777777" w:rsidR="00364D32" w:rsidRPr="00C1323C" w:rsidRDefault="00364D32" w:rsidP="005B4E5D">
            <w:pPr>
              <w:pStyle w:val="Texto"/>
            </w:pPr>
          </w:p>
        </w:tc>
        <w:tc>
          <w:tcPr>
            <w:tcW w:w="1152" w:type="dxa"/>
            <w:tcBorders>
              <w:top w:val="single" w:sz="6" w:space="0" w:color="auto"/>
              <w:left w:val="nil"/>
              <w:right w:val="nil"/>
            </w:tcBorders>
            <w:vAlign w:val="bottom"/>
          </w:tcPr>
          <w:p w14:paraId="74684CA4" w14:textId="77777777" w:rsidR="00364D32" w:rsidRPr="00C1323C" w:rsidRDefault="00364D32" w:rsidP="005B4E5D">
            <w:pPr>
              <w:pStyle w:val="Texto"/>
            </w:pPr>
          </w:p>
        </w:tc>
        <w:tc>
          <w:tcPr>
            <w:tcW w:w="113" w:type="dxa"/>
            <w:tcBorders>
              <w:left w:val="nil"/>
              <w:right w:val="nil"/>
            </w:tcBorders>
            <w:vAlign w:val="bottom"/>
          </w:tcPr>
          <w:p w14:paraId="6051157B" w14:textId="77777777" w:rsidR="00364D32" w:rsidRPr="00C1323C" w:rsidRDefault="00364D32" w:rsidP="005B4E5D">
            <w:pPr>
              <w:pStyle w:val="Texto"/>
            </w:pPr>
          </w:p>
        </w:tc>
        <w:tc>
          <w:tcPr>
            <w:tcW w:w="1152" w:type="dxa"/>
            <w:tcBorders>
              <w:top w:val="single" w:sz="6" w:space="0" w:color="auto"/>
              <w:left w:val="nil"/>
              <w:right w:val="nil"/>
            </w:tcBorders>
            <w:vAlign w:val="bottom"/>
          </w:tcPr>
          <w:p w14:paraId="21B1EAB9" w14:textId="77777777" w:rsidR="00364D32" w:rsidRPr="00C1323C" w:rsidRDefault="00364D32" w:rsidP="005B4E5D">
            <w:pPr>
              <w:pStyle w:val="Texto"/>
            </w:pPr>
          </w:p>
        </w:tc>
      </w:tr>
      <w:tr w:rsidR="00364D32" w:rsidRPr="00C1323C" w14:paraId="637F813B" w14:textId="77777777" w:rsidTr="00C1323C">
        <w:tc>
          <w:tcPr>
            <w:tcW w:w="2250" w:type="dxa"/>
            <w:tcBorders>
              <w:top w:val="nil"/>
              <w:left w:val="nil"/>
              <w:bottom w:val="nil"/>
              <w:right w:val="nil"/>
            </w:tcBorders>
            <w:vAlign w:val="bottom"/>
          </w:tcPr>
          <w:p w14:paraId="2EAE1E69" w14:textId="77777777" w:rsidR="00364D32" w:rsidRPr="00C1323C" w:rsidRDefault="00364D32" w:rsidP="005B4E5D">
            <w:pPr>
              <w:pStyle w:val="Texto"/>
              <w:jc w:val="left"/>
            </w:pPr>
            <w:r w:rsidRPr="00C1323C">
              <w:t>Liquidez</w:t>
            </w:r>
          </w:p>
        </w:tc>
        <w:tc>
          <w:tcPr>
            <w:tcW w:w="3780" w:type="dxa"/>
            <w:tcBorders>
              <w:left w:val="nil"/>
              <w:bottom w:val="nil"/>
              <w:right w:val="nil"/>
            </w:tcBorders>
            <w:vAlign w:val="bottom"/>
          </w:tcPr>
          <w:p w14:paraId="68D15DDC" w14:textId="77777777" w:rsidR="00364D32" w:rsidRPr="00C1323C" w:rsidRDefault="00364D32" w:rsidP="00D42A4F">
            <w:pPr>
              <w:pStyle w:val="Texto"/>
              <w:jc w:val="center"/>
            </w:pPr>
            <w:r w:rsidRPr="00C1323C">
              <w:t>(Activo corriente / Pasivo corriente)</w:t>
            </w:r>
          </w:p>
        </w:tc>
        <w:tc>
          <w:tcPr>
            <w:tcW w:w="129" w:type="dxa"/>
            <w:tcBorders>
              <w:left w:val="nil"/>
              <w:bottom w:val="nil"/>
              <w:right w:val="nil"/>
            </w:tcBorders>
            <w:vAlign w:val="bottom"/>
          </w:tcPr>
          <w:p w14:paraId="430AB835" w14:textId="77777777" w:rsidR="00364D32" w:rsidRPr="00C1323C" w:rsidRDefault="00364D32" w:rsidP="005B4E5D">
            <w:pPr>
              <w:pStyle w:val="Texto"/>
              <w:tabs>
                <w:tab w:val="decimal" w:pos="708"/>
              </w:tabs>
            </w:pPr>
          </w:p>
        </w:tc>
        <w:tc>
          <w:tcPr>
            <w:tcW w:w="1152" w:type="dxa"/>
            <w:tcBorders>
              <w:left w:val="nil"/>
              <w:bottom w:val="nil"/>
              <w:right w:val="nil"/>
            </w:tcBorders>
            <w:vAlign w:val="bottom"/>
          </w:tcPr>
          <w:p w14:paraId="0D49A9B1" w14:textId="1F3F0BA6" w:rsidR="00364D32" w:rsidRPr="00C1323C" w:rsidRDefault="005D2589" w:rsidP="000575CE">
            <w:pPr>
              <w:pStyle w:val="Texto"/>
              <w:tabs>
                <w:tab w:val="decimal" w:pos="588"/>
              </w:tabs>
            </w:pPr>
            <w:r>
              <w:t>1,27</w:t>
            </w:r>
          </w:p>
        </w:tc>
        <w:tc>
          <w:tcPr>
            <w:tcW w:w="113" w:type="dxa"/>
            <w:tcBorders>
              <w:left w:val="nil"/>
              <w:bottom w:val="nil"/>
              <w:right w:val="nil"/>
            </w:tcBorders>
            <w:vAlign w:val="bottom"/>
          </w:tcPr>
          <w:p w14:paraId="5DFF9602" w14:textId="77777777" w:rsidR="00364D32" w:rsidRPr="00C1323C" w:rsidRDefault="00364D32" w:rsidP="005B4E5D">
            <w:pPr>
              <w:pStyle w:val="Texto"/>
              <w:tabs>
                <w:tab w:val="decimal" w:pos="708"/>
              </w:tabs>
            </w:pPr>
          </w:p>
        </w:tc>
        <w:tc>
          <w:tcPr>
            <w:tcW w:w="1152" w:type="dxa"/>
            <w:tcBorders>
              <w:left w:val="nil"/>
              <w:bottom w:val="nil"/>
              <w:right w:val="nil"/>
            </w:tcBorders>
            <w:vAlign w:val="bottom"/>
          </w:tcPr>
          <w:p w14:paraId="312AB919" w14:textId="17E7F53A" w:rsidR="00364D32" w:rsidRPr="00C1323C" w:rsidRDefault="005D2589" w:rsidP="000575CE">
            <w:pPr>
              <w:pStyle w:val="Texto"/>
              <w:tabs>
                <w:tab w:val="decimal" w:pos="588"/>
              </w:tabs>
            </w:pPr>
            <w:r>
              <w:t>1,</w:t>
            </w:r>
            <w:r w:rsidR="00AE0777">
              <w:t>11</w:t>
            </w:r>
          </w:p>
        </w:tc>
      </w:tr>
      <w:tr w:rsidR="00364D32" w:rsidRPr="00C1323C" w14:paraId="1E7714F4" w14:textId="77777777" w:rsidTr="00C1323C">
        <w:tc>
          <w:tcPr>
            <w:tcW w:w="2250" w:type="dxa"/>
            <w:tcBorders>
              <w:top w:val="nil"/>
              <w:left w:val="nil"/>
              <w:bottom w:val="nil"/>
              <w:right w:val="nil"/>
            </w:tcBorders>
            <w:vAlign w:val="bottom"/>
          </w:tcPr>
          <w:p w14:paraId="2D8D9039" w14:textId="77777777" w:rsidR="00364D32" w:rsidRPr="00C1323C" w:rsidRDefault="00364D32" w:rsidP="005B4E5D">
            <w:pPr>
              <w:pStyle w:val="Texto"/>
              <w:jc w:val="left"/>
            </w:pPr>
            <w:r w:rsidRPr="00C1323C">
              <w:t>Solvencia</w:t>
            </w:r>
          </w:p>
        </w:tc>
        <w:tc>
          <w:tcPr>
            <w:tcW w:w="3780" w:type="dxa"/>
            <w:tcBorders>
              <w:left w:val="nil"/>
              <w:bottom w:val="nil"/>
              <w:right w:val="nil"/>
            </w:tcBorders>
            <w:vAlign w:val="bottom"/>
          </w:tcPr>
          <w:p w14:paraId="2AE2A1BE" w14:textId="77777777" w:rsidR="00364D32" w:rsidRPr="00C1323C" w:rsidRDefault="00364D32" w:rsidP="00D42A4F">
            <w:pPr>
              <w:pStyle w:val="Texto"/>
              <w:jc w:val="center"/>
            </w:pPr>
            <w:r w:rsidRPr="00C1323C">
              <w:t>(Patrimonio total / Pasivo)</w:t>
            </w:r>
          </w:p>
        </w:tc>
        <w:tc>
          <w:tcPr>
            <w:tcW w:w="129" w:type="dxa"/>
            <w:tcBorders>
              <w:left w:val="nil"/>
              <w:bottom w:val="nil"/>
              <w:right w:val="nil"/>
            </w:tcBorders>
            <w:vAlign w:val="bottom"/>
          </w:tcPr>
          <w:p w14:paraId="5363B0FE" w14:textId="77777777" w:rsidR="00364D32" w:rsidRPr="00C1323C" w:rsidRDefault="00364D32" w:rsidP="005B4E5D">
            <w:pPr>
              <w:pStyle w:val="Texto"/>
              <w:tabs>
                <w:tab w:val="decimal" w:pos="708"/>
              </w:tabs>
            </w:pPr>
          </w:p>
        </w:tc>
        <w:tc>
          <w:tcPr>
            <w:tcW w:w="1152" w:type="dxa"/>
            <w:tcBorders>
              <w:left w:val="nil"/>
              <w:bottom w:val="nil"/>
              <w:right w:val="nil"/>
            </w:tcBorders>
            <w:vAlign w:val="bottom"/>
          </w:tcPr>
          <w:p w14:paraId="3289D83E" w14:textId="571BF37A" w:rsidR="00364D32" w:rsidRPr="00C1323C" w:rsidRDefault="005D2589" w:rsidP="000575CE">
            <w:pPr>
              <w:pStyle w:val="Texto"/>
              <w:tabs>
                <w:tab w:val="decimal" w:pos="588"/>
              </w:tabs>
            </w:pPr>
            <w:r>
              <w:t>0,41</w:t>
            </w:r>
          </w:p>
        </w:tc>
        <w:tc>
          <w:tcPr>
            <w:tcW w:w="113" w:type="dxa"/>
            <w:tcBorders>
              <w:left w:val="nil"/>
              <w:bottom w:val="nil"/>
              <w:right w:val="nil"/>
            </w:tcBorders>
            <w:vAlign w:val="bottom"/>
          </w:tcPr>
          <w:p w14:paraId="6D397F70" w14:textId="77777777" w:rsidR="00364D32" w:rsidRPr="00C1323C" w:rsidRDefault="00364D32" w:rsidP="005B4E5D">
            <w:pPr>
              <w:pStyle w:val="Texto"/>
              <w:tabs>
                <w:tab w:val="decimal" w:pos="708"/>
              </w:tabs>
            </w:pPr>
          </w:p>
        </w:tc>
        <w:tc>
          <w:tcPr>
            <w:tcW w:w="1152" w:type="dxa"/>
            <w:tcBorders>
              <w:left w:val="nil"/>
              <w:bottom w:val="nil"/>
              <w:right w:val="nil"/>
            </w:tcBorders>
            <w:vAlign w:val="bottom"/>
          </w:tcPr>
          <w:p w14:paraId="51DADF60" w14:textId="72C727E5" w:rsidR="00364D32" w:rsidRPr="00C1323C" w:rsidRDefault="005D2589" w:rsidP="000575CE">
            <w:pPr>
              <w:pStyle w:val="Texto"/>
              <w:tabs>
                <w:tab w:val="decimal" w:pos="588"/>
              </w:tabs>
            </w:pPr>
            <w:r>
              <w:t>0,</w:t>
            </w:r>
            <w:r w:rsidR="00AE0777">
              <w:t>25</w:t>
            </w:r>
          </w:p>
        </w:tc>
      </w:tr>
      <w:tr w:rsidR="00364D32" w:rsidRPr="00C1323C" w14:paraId="74A64322" w14:textId="77777777" w:rsidTr="00C1323C">
        <w:tc>
          <w:tcPr>
            <w:tcW w:w="2250" w:type="dxa"/>
            <w:tcBorders>
              <w:top w:val="nil"/>
              <w:left w:val="nil"/>
              <w:bottom w:val="nil"/>
              <w:right w:val="nil"/>
            </w:tcBorders>
            <w:vAlign w:val="bottom"/>
          </w:tcPr>
          <w:p w14:paraId="596B96A7" w14:textId="77777777" w:rsidR="00364D32" w:rsidRPr="00C1323C" w:rsidRDefault="00364D32" w:rsidP="005B4E5D">
            <w:pPr>
              <w:pStyle w:val="Texto"/>
              <w:jc w:val="left"/>
            </w:pPr>
            <w:r w:rsidRPr="00C1323C">
              <w:t>Inmovilización del capital</w:t>
            </w:r>
          </w:p>
        </w:tc>
        <w:tc>
          <w:tcPr>
            <w:tcW w:w="3780" w:type="dxa"/>
            <w:tcBorders>
              <w:left w:val="nil"/>
              <w:bottom w:val="nil"/>
              <w:right w:val="nil"/>
            </w:tcBorders>
            <w:vAlign w:val="bottom"/>
          </w:tcPr>
          <w:p w14:paraId="0F7F5F7C" w14:textId="77777777" w:rsidR="00364D32" w:rsidRPr="00C1323C" w:rsidRDefault="00364D32" w:rsidP="00D42A4F">
            <w:pPr>
              <w:pStyle w:val="Texto"/>
              <w:jc w:val="center"/>
            </w:pPr>
            <w:r w:rsidRPr="00C1323C">
              <w:t>(Activo no corriente / Total del activo)</w:t>
            </w:r>
          </w:p>
        </w:tc>
        <w:tc>
          <w:tcPr>
            <w:tcW w:w="129" w:type="dxa"/>
            <w:tcBorders>
              <w:left w:val="nil"/>
              <w:bottom w:val="nil"/>
              <w:right w:val="nil"/>
            </w:tcBorders>
            <w:vAlign w:val="bottom"/>
          </w:tcPr>
          <w:p w14:paraId="247ED138" w14:textId="77777777" w:rsidR="00364D32" w:rsidRPr="00C1323C" w:rsidRDefault="00364D32" w:rsidP="005B4E5D">
            <w:pPr>
              <w:pStyle w:val="Texto"/>
              <w:tabs>
                <w:tab w:val="decimal" w:pos="708"/>
              </w:tabs>
            </w:pPr>
          </w:p>
        </w:tc>
        <w:tc>
          <w:tcPr>
            <w:tcW w:w="1152" w:type="dxa"/>
            <w:tcBorders>
              <w:left w:val="nil"/>
              <w:bottom w:val="nil"/>
              <w:right w:val="nil"/>
            </w:tcBorders>
            <w:vAlign w:val="bottom"/>
          </w:tcPr>
          <w:p w14:paraId="302D1B86" w14:textId="6CD1ED02" w:rsidR="00364D32" w:rsidRPr="00C1323C" w:rsidRDefault="005D2589" w:rsidP="000575CE">
            <w:pPr>
              <w:pStyle w:val="Texto"/>
              <w:tabs>
                <w:tab w:val="decimal" w:pos="588"/>
              </w:tabs>
            </w:pPr>
            <w:r>
              <w:t>0,40</w:t>
            </w:r>
          </w:p>
        </w:tc>
        <w:tc>
          <w:tcPr>
            <w:tcW w:w="113" w:type="dxa"/>
            <w:tcBorders>
              <w:left w:val="nil"/>
              <w:bottom w:val="nil"/>
              <w:right w:val="nil"/>
            </w:tcBorders>
            <w:vAlign w:val="bottom"/>
          </w:tcPr>
          <w:p w14:paraId="4D85B6C6" w14:textId="77777777" w:rsidR="00364D32" w:rsidRPr="00C1323C" w:rsidRDefault="00364D32" w:rsidP="005B4E5D">
            <w:pPr>
              <w:pStyle w:val="Texto"/>
              <w:tabs>
                <w:tab w:val="decimal" w:pos="708"/>
              </w:tabs>
            </w:pPr>
          </w:p>
        </w:tc>
        <w:tc>
          <w:tcPr>
            <w:tcW w:w="1152" w:type="dxa"/>
            <w:tcBorders>
              <w:left w:val="nil"/>
              <w:bottom w:val="nil"/>
              <w:right w:val="nil"/>
            </w:tcBorders>
            <w:vAlign w:val="bottom"/>
          </w:tcPr>
          <w:p w14:paraId="1DC1B4A1" w14:textId="50E09010" w:rsidR="00364D32" w:rsidRPr="00C1323C" w:rsidRDefault="005D2589" w:rsidP="000575CE">
            <w:pPr>
              <w:pStyle w:val="Texto"/>
              <w:tabs>
                <w:tab w:val="decimal" w:pos="588"/>
              </w:tabs>
            </w:pPr>
            <w:r>
              <w:t>0,</w:t>
            </w:r>
            <w:r w:rsidR="00AE0777">
              <w:t>35</w:t>
            </w:r>
          </w:p>
        </w:tc>
      </w:tr>
      <w:tr w:rsidR="00364D32" w:rsidRPr="00C1323C" w14:paraId="619BFB61" w14:textId="77777777" w:rsidTr="00C1323C">
        <w:tc>
          <w:tcPr>
            <w:tcW w:w="2250" w:type="dxa"/>
            <w:tcBorders>
              <w:top w:val="nil"/>
              <w:left w:val="nil"/>
              <w:bottom w:val="nil"/>
              <w:right w:val="nil"/>
            </w:tcBorders>
            <w:vAlign w:val="bottom"/>
          </w:tcPr>
          <w:p w14:paraId="296A5DB9" w14:textId="77777777" w:rsidR="00364D32" w:rsidRPr="00C1323C" w:rsidRDefault="00364D32" w:rsidP="005B4E5D">
            <w:pPr>
              <w:pStyle w:val="Texto"/>
              <w:jc w:val="left"/>
            </w:pPr>
            <w:r w:rsidRPr="00C1323C">
              <w:t>Rentabilidad</w:t>
            </w:r>
          </w:p>
        </w:tc>
        <w:tc>
          <w:tcPr>
            <w:tcW w:w="3780" w:type="dxa"/>
            <w:tcBorders>
              <w:left w:val="nil"/>
              <w:bottom w:val="nil"/>
              <w:right w:val="nil"/>
            </w:tcBorders>
            <w:vAlign w:val="bottom"/>
          </w:tcPr>
          <w:p w14:paraId="709A4B1C" w14:textId="77777777" w:rsidR="00364D32" w:rsidRPr="00C1323C" w:rsidRDefault="00364D32" w:rsidP="00D42A4F">
            <w:pPr>
              <w:pStyle w:val="Texto"/>
              <w:jc w:val="center"/>
            </w:pPr>
            <w:r w:rsidRPr="00C1323C">
              <w:t>(Resultado del período / Patrimonio total)</w:t>
            </w:r>
          </w:p>
        </w:tc>
        <w:tc>
          <w:tcPr>
            <w:tcW w:w="129" w:type="dxa"/>
            <w:tcBorders>
              <w:left w:val="nil"/>
              <w:bottom w:val="nil"/>
              <w:right w:val="nil"/>
            </w:tcBorders>
            <w:vAlign w:val="bottom"/>
          </w:tcPr>
          <w:p w14:paraId="6A406742" w14:textId="77777777" w:rsidR="00364D32" w:rsidRPr="00C1323C" w:rsidRDefault="00364D32" w:rsidP="005B4E5D">
            <w:pPr>
              <w:pStyle w:val="Texto"/>
              <w:tabs>
                <w:tab w:val="decimal" w:pos="708"/>
              </w:tabs>
            </w:pPr>
          </w:p>
        </w:tc>
        <w:tc>
          <w:tcPr>
            <w:tcW w:w="1152" w:type="dxa"/>
            <w:tcBorders>
              <w:left w:val="nil"/>
              <w:bottom w:val="nil"/>
              <w:right w:val="nil"/>
            </w:tcBorders>
            <w:vAlign w:val="bottom"/>
          </w:tcPr>
          <w:p w14:paraId="43C63302" w14:textId="242B1A79" w:rsidR="00364D32" w:rsidRPr="00C1323C" w:rsidRDefault="005D2589" w:rsidP="000575CE">
            <w:pPr>
              <w:pStyle w:val="Texto"/>
              <w:tabs>
                <w:tab w:val="decimal" w:pos="588"/>
              </w:tabs>
            </w:pPr>
            <w:r>
              <w:t>0,01</w:t>
            </w:r>
          </w:p>
        </w:tc>
        <w:tc>
          <w:tcPr>
            <w:tcW w:w="113" w:type="dxa"/>
            <w:tcBorders>
              <w:left w:val="nil"/>
              <w:bottom w:val="nil"/>
              <w:right w:val="nil"/>
            </w:tcBorders>
            <w:vAlign w:val="bottom"/>
          </w:tcPr>
          <w:p w14:paraId="259F9A03" w14:textId="77777777" w:rsidR="00364D32" w:rsidRPr="00C1323C" w:rsidRDefault="00364D32" w:rsidP="005B4E5D">
            <w:pPr>
              <w:pStyle w:val="Texto"/>
              <w:tabs>
                <w:tab w:val="decimal" w:pos="708"/>
              </w:tabs>
            </w:pPr>
          </w:p>
        </w:tc>
        <w:tc>
          <w:tcPr>
            <w:tcW w:w="1152" w:type="dxa"/>
            <w:tcBorders>
              <w:left w:val="nil"/>
              <w:bottom w:val="nil"/>
              <w:right w:val="nil"/>
            </w:tcBorders>
            <w:vAlign w:val="bottom"/>
          </w:tcPr>
          <w:p w14:paraId="76E42719" w14:textId="55AE0B6E" w:rsidR="00364D32" w:rsidRPr="00C1323C" w:rsidRDefault="00AE0777" w:rsidP="000575CE">
            <w:pPr>
              <w:pStyle w:val="Texto"/>
              <w:tabs>
                <w:tab w:val="decimal" w:pos="588"/>
              </w:tabs>
            </w:pPr>
            <w:r>
              <w:t>(</w:t>
            </w:r>
            <w:r w:rsidR="005D2589">
              <w:t>0,</w:t>
            </w:r>
            <w:r>
              <w:t>23)</w:t>
            </w:r>
          </w:p>
        </w:tc>
      </w:tr>
    </w:tbl>
    <w:p w14:paraId="3807B465" w14:textId="77777777" w:rsidR="00222F00" w:rsidRPr="00761B80" w:rsidRDefault="00222F00" w:rsidP="00222F00">
      <w:pPr>
        <w:pStyle w:val="Texto"/>
      </w:pPr>
    </w:p>
    <w:p w14:paraId="157632DC" w14:textId="77777777" w:rsidR="005866DC" w:rsidRPr="00761B80" w:rsidRDefault="005866DC" w:rsidP="00222F00">
      <w:pPr>
        <w:pStyle w:val="Texto"/>
      </w:pPr>
    </w:p>
    <w:p w14:paraId="7289EC06" w14:textId="595ECEDF" w:rsidR="00222F00" w:rsidRPr="00687A8F" w:rsidRDefault="005866DC" w:rsidP="00CA535C">
      <w:pPr>
        <w:pStyle w:val="Titulonota"/>
        <w:numPr>
          <w:ilvl w:val="0"/>
          <w:numId w:val="42"/>
        </w:numPr>
      </w:pPr>
      <w:r w:rsidRPr="00687A8F">
        <w:t>PERSPECTIVAS (</w:t>
      </w:r>
      <w:r w:rsidR="00F11499" w:rsidRPr="00687A8F">
        <w:t>I</w:t>
      </w:r>
      <w:r w:rsidRPr="00687A8F">
        <w:t xml:space="preserve">nformación no examinada y no cubierta por el Informe de </w:t>
      </w:r>
      <w:r w:rsidR="00201254" w:rsidRPr="00687A8F">
        <w:t>R</w:t>
      </w:r>
      <w:r w:rsidRPr="00687A8F">
        <w:t>evisión)</w:t>
      </w:r>
    </w:p>
    <w:p w14:paraId="303094AC" w14:textId="77777777" w:rsidR="00222F00" w:rsidRPr="00761B80" w:rsidRDefault="00222F00" w:rsidP="00295695">
      <w:pPr>
        <w:pStyle w:val="Texto"/>
      </w:pPr>
    </w:p>
    <w:p w14:paraId="463C3CAC" w14:textId="77777777" w:rsidR="00F84475" w:rsidRDefault="00F84475" w:rsidP="00F84475">
      <w:pPr>
        <w:pStyle w:val="Texto"/>
      </w:pPr>
      <w:r>
        <w:t>La incertidumbre es sin duda el mayor desafío que enfrentamos hacia los meses venideros.</w:t>
      </w:r>
    </w:p>
    <w:p w14:paraId="0FF065CF" w14:textId="77777777" w:rsidR="00F84475" w:rsidRDefault="00F84475" w:rsidP="00F84475">
      <w:pPr>
        <w:pStyle w:val="Texto"/>
      </w:pPr>
    </w:p>
    <w:p w14:paraId="147E6914" w14:textId="77777777" w:rsidR="00F84475" w:rsidRDefault="00F84475" w:rsidP="00F84475">
      <w:pPr>
        <w:pStyle w:val="Texto"/>
      </w:pPr>
      <w:r>
        <w:t xml:space="preserve">Si bien hemos atravesado la peor parte de la pandemia en nuestro complejo productivo en Jujuy, las noticias del mundo donde una segunda ola es una realidad hacen que sigamos aplicando estrictamente los protocolos establecidos para poder operar cuidando a nuestra gente y con la visión de que estas medidas deberán permanecer en el tiempo. El foco para los próximos meses estará en finalizar una zafra que se ha tenido que extender más de lo planeado (por las medidas de prevención adoptadas) y en planificar el receso en forma eficaz. </w:t>
      </w:r>
    </w:p>
    <w:p w14:paraId="5091E48E" w14:textId="77777777" w:rsidR="00F84475" w:rsidRDefault="00F84475" w:rsidP="00F84475">
      <w:pPr>
        <w:pStyle w:val="Texto"/>
      </w:pPr>
      <w:r>
        <w:t xml:space="preserve"> </w:t>
      </w:r>
    </w:p>
    <w:p w14:paraId="07F9EF96" w14:textId="77777777" w:rsidR="00F84475" w:rsidRDefault="00F84475" w:rsidP="00F84475">
      <w:pPr>
        <w:pStyle w:val="Texto"/>
      </w:pPr>
      <w:r>
        <w:t>Por el lado comercial, en el Negocio Azúcar el control de los precios en los productos de consumo masivo genera preocupación por la dificultad para  compensar los incrementos en los costos productivos. En el Negocio Papel, la indefinición sobre la vuelta a las clases y el lento y todavía incierto retorno a las oficinas hace que sea complejo planificar la futura demanda. Por esta razón, nos hemos enfocado en el desarrollo de nuevos productos, como la pulpa y el papel para fabricación de cajas de embalaje, que presentan una buena perspectiva en este contexto.</w:t>
      </w:r>
    </w:p>
    <w:p w14:paraId="1A68F25C" w14:textId="77777777" w:rsidR="00F84475" w:rsidRDefault="00F84475" w:rsidP="00F84475">
      <w:pPr>
        <w:pStyle w:val="Texto"/>
      </w:pPr>
    </w:p>
    <w:p w14:paraId="472674FC" w14:textId="77777777" w:rsidR="00F84475" w:rsidRDefault="00F84475" w:rsidP="00F84475">
      <w:pPr>
        <w:pStyle w:val="Texto"/>
      </w:pPr>
      <w:r>
        <w:t>La posible prórroga de la Ley de Biocombustibles traería una mayor certidumbre para el sector, en la medida que también se vayan recomponiendo los precios.</w:t>
      </w:r>
    </w:p>
    <w:p w14:paraId="2962BEEA" w14:textId="77777777" w:rsidR="00F84475" w:rsidRDefault="00F84475" w:rsidP="00F84475">
      <w:pPr>
        <w:pStyle w:val="Texto"/>
      </w:pPr>
    </w:p>
    <w:p w14:paraId="4C42E8E7" w14:textId="77777777" w:rsidR="00F84475" w:rsidRDefault="00F84475" w:rsidP="00F84475">
      <w:pPr>
        <w:pStyle w:val="Texto"/>
      </w:pPr>
      <w:r>
        <w:t>Las producciones agrícolas, por su parte, presentan una perspectiva de rendimientos razonables con precios sostenidos para los próximos meses.</w:t>
      </w:r>
    </w:p>
    <w:p w14:paraId="3DEDD436" w14:textId="77777777" w:rsidR="00F84475" w:rsidRDefault="00F84475" w:rsidP="00F84475">
      <w:pPr>
        <w:pStyle w:val="Texto"/>
      </w:pPr>
    </w:p>
    <w:p w14:paraId="67F303D7" w14:textId="77D12854" w:rsidR="00F84475" w:rsidRDefault="00F84475" w:rsidP="00F84475">
      <w:pPr>
        <w:pStyle w:val="Texto"/>
      </w:pPr>
      <w:r>
        <w:t xml:space="preserve">La reciente venta a Cargill de nuestra participación remanente en </w:t>
      </w:r>
      <w:proofErr w:type="spellStart"/>
      <w:r>
        <w:t>Glucovil</w:t>
      </w:r>
      <w:proofErr w:type="spellEnd"/>
      <w:r>
        <w:t xml:space="preserve"> nos permitirá continuar con nuestro plan de reducción de endeudamiento y al mismo tiempo acelerar las inversiones enmarcadas en el plan Génesis XXI, que continuará generando mejoras y eficiencias de costos como las que ya se evidenciaron en el ejercicio pasado. </w:t>
      </w:r>
    </w:p>
    <w:p w14:paraId="70E74258" w14:textId="77777777" w:rsidR="00F84475" w:rsidRDefault="00F84475" w:rsidP="00F84475">
      <w:pPr>
        <w:pStyle w:val="Texto"/>
      </w:pPr>
    </w:p>
    <w:p w14:paraId="6ABA6A78" w14:textId="0D35CADA" w:rsidR="00387DE3" w:rsidRDefault="00F84475" w:rsidP="003D6027">
      <w:pPr>
        <w:pStyle w:val="Texto"/>
      </w:pPr>
      <w:r>
        <w:t xml:space="preserve">En síntesis, como ya anticipáramos, tenemos por delante un contexto con muchas incertidumbres. No </w:t>
      </w:r>
      <w:proofErr w:type="gramStart"/>
      <w:r>
        <w:t>obstante</w:t>
      </w:r>
      <w:proofErr w:type="gramEnd"/>
      <w:r>
        <w:t xml:space="preserve"> ello, y ahora manteniendo los estrictos protocolos para el cuidado de nuestra gente que sabemos se van a extender en el tiempo, continuamos enfocados en nuestro plan de mejora de competitividad que nos permitirá seguir recorriendo el camino trazado y aprovechar las oportunidades que se nos presenten.</w:t>
      </w:r>
    </w:p>
    <w:sectPr w:rsidR="00387DE3" w:rsidSect="003D6027">
      <w:headerReference w:type="default" r:id="rId9"/>
      <w:footerReference w:type="default" r:id="rId10"/>
      <w:pgSz w:w="12240" w:h="15840" w:code="1"/>
      <w:pgMar w:top="576" w:right="864" w:bottom="576" w:left="172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EB4E6" w14:textId="03074E63" w:rsidR="003C1191" w:rsidRDefault="003C1191">
      <w:r>
        <w:separator/>
      </w:r>
    </w:p>
  </w:endnote>
  <w:endnote w:type="continuationSeparator" w:id="0">
    <w:p w14:paraId="251AB666" w14:textId="47183BE8" w:rsidR="003C1191" w:rsidRDefault="003C1191">
      <w:r>
        <w:continuationSeparator/>
      </w:r>
    </w:p>
  </w:endnote>
  <w:endnote w:type="continuationNotice" w:id="1">
    <w:p w14:paraId="44EA2CF3" w14:textId="26917EF5" w:rsidR="003C1191" w:rsidRDefault="003C1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B8512" w14:textId="51488EB5" w:rsidR="003C1191" w:rsidRPr="00EC46C4" w:rsidRDefault="003C1191" w:rsidP="00EC46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327B8" w14:textId="77777777" w:rsidR="003C1191" w:rsidRDefault="003C1191">
      <w:r>
        <w:separator/>
      </w:r>
    </w:p>
  </w:footnote>
  <w:footnote w:type="continuationSeparator" w:id="0">
    <w:p w14:paraId="35E5D6AC" w14:textId="711BD994" w:rsidR="003C1191" w:rsidRDefault="003C1191">
      <w:r>
        <w:continuationSeparator/>
      </w:r>
    </w:p>
  </w:footnote>
  <w:footnote w:type="continuationNotice" w:id="1">
    <w:p w14:paraId="5C352044" w14:textId="15CB1380" w:rsidR="003C1191" w:rsidRDefault="003C1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068415273"/>
      <w:docPartObj>
        <w:docPartGallery w:val="Page Numbers (Top of Page)"/>
        <w:docPartUnique/>
      </w:docPartObj>
    </w:sdtPr>
    <w:sdtEndPr>
      <w:rPr>
        <w:noProof/>
        <w:sz w:val="16"/>
        <w:szCs w:val="16"/>
      </w:rPr>
    </w:sdtEndPr>
    <w:sdtContent>
      <w:p w14:paraId="505EA142" w14:textId="77777777" w:rsidR="003D6027" w:rsidRPr="00BE2EBE" w:rsidRDefault="003D6027" w:rsidP="003D6027">
        <w:pPr>
          <w:pStyle w:val="Encabezado"/>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sz w:val="16"/>
            <w:szCs w:val="16"/>
          </w:rPr>
          <w:t>1</w:t>
        </w:r>
        <w:r w:rsidRPr="001D5290">
          <w:rPr>
            <w:noProof/>
            <w:sz w:val="16"/>
            <w:szCs w:val="16"/>
          </w:rPr>
          <w:fldChar w:fldCharType="end"/>
        </w:r>
        <w:r w:rsidRPr="00BE2EBE">
          <w:rPr>
            <w:noProof/>
            <w:sz w:val="16"/>
            <w:szCs w:val="16"/>
            <w:lang w:val="en-US"/>
          </w:rPr>
          <w:t xml:space="preserve"> -</w:t>
        </w:r>
      </w:p>
    </w:sdtContent>
  </w:sdt>
  <w:p w14:paraId="595D3798" w14:textId="77777777" w:rsidR="003D6027" w:rsidRPr="000548F5" w:rsidRDefault="003D6027" w:rsidP="003D6027">
    <w:pPr>
      <w:pStyle w:val="Encabezado"/>
      <w:jc w:val="center"/>
      <w:rPr>
        <w:sz w:val="16"/>
        <w:szCs w:val="16"/>
        <w:lang w:val="en-US"/>
      </w:rPr>
    </w:pPr>
  </w:p>
  <w:p w14:paraId="682A9B28" w14:textId="77777777" w:rsidR="003D6027" w:rsidRPr="00BE2EBE" w:rsidRDefault="003D6027" w:rsidP="003D6027">
    <w:pPr>
      <w:pStyle w:val="Ttuloprincipal"/>
      <w:rPr>
        <w:lang w:val="en-US"/>
      </w:rPr>
    </w:pPr>
    <w:r>
      <w:rPr>
        <w:lang w:val="en-US"/>
      </w:rPr>
      <w:t>LEDESMA SOCIEDAD ANÓNIMA AGRÍCOLA INDUSTRIAL</w:t>
    </w:r>
  </w:p>
  <w:p w14:paraId="458F3EAC" w14:textId="77777777" w:rsidR="003D6027" w:rsidRPr="000548F5" w:rsidRDefault="003D6027" w:rsidP="003D6027">
    <w:pPr>
      <w:pStyle w:val="Texto"/>
      <w:jc w:val="center"/>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B6C51CC"/>
    <w:multiLevelType w:val="hybridMultilevel"/>
    <w:tmpl w:val="68D41E68"/>
    <w:lvl w:ilvl="0" w:tplc="01429C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8DC6702"/>
    <w:multiLevelType w:val="singleLevel"/>
    <w:tmpl w:val="F4307510"/>
    <w:lvl w:ilvl="0">
      <w:start w:val="5"/>
      <w:numFmt w:val="upperRoman"/>
      <w:pStyle w:val="Ttulo4"/>
      <w:lvlText w:val="%1."/>
      <w:lvlJc w:val="left"/>
      <w:pPr>
        <w:tabs>
          <w:tab w:val="num" w:pos="720"/>
        </w:tabs>
        <w:ind w:left="720" w:hanging="720"/>
      </w:pPr>
      <w:rPr>
        <w:rFonts w:hint="default"/>
      </w:rPr>
    </w:lvl>
  </w:abstractNum>
  <w:abstractNum w:abstractNumId="9"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E7D52E8"/>
    <w:multiLevelType w:val="hybridMultilevel"/>
    <w:tmpl w:val="A8F67588"/>
    <w:lvl w:ilvl="0" w:tplc="5CE67D68">
      <w:start w:val="1"/>
      <w:numFmt w:val="decimal"/>
      <w:lvlText w:val="(%1)"/>
      <w:lvlJc w:val="left"/>
      <w:pPr>
        <w:ind w:left="720" w:hanging="360"/>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EB7039B"/>
    <w:multiLevelType w:val="hybridMultilevel"/>
    <w:tmpl w:val="020A8956"/>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2037EB2"/>
    <w:multiLevelType w:val="hybridMultilevel"/>
    <w:tmpl w:val="C5D033C8"/>
    <w:lvl w:ilvl="0" w:tplc="61AED7EA">
      <w:start w:val="1"/>
      <w:numFmt w:val="decimal"/>
      <w:lvlText w:val="1.1.%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92099"/>
    <w:multiLevelType w:val="hybridMultilevel"/>
    <w:tmpl w:val="7DE8B20C"/>
    <w:lvl w:ilvl="0" w:tplc="2B06CA10">
      <w:start w:val="1"/>
      <w:numFmt w:val="lowerLetter"/>
      <w:lvlText w:val="%1)"/>
      <w:lvlJc w:val="left"/>
      <w:pPr>
        <w:ind w:left="792" w:hanging="360"/>
      </w:pPr>
      <w:rPr>
        <w:rFonts w:cs="Times New Roman" w:hint="default"/>
        <w:b w:val="0"/>
        <w:bCs/>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15" w15:restartNumberingAfterBreak="0">
    <w:nsid w:val="28E17154"/>
    <w:multiLevelType w:val="hybridMultilevel"/>
    <w:tmpl w:val="8E968E5E"/>
    <w:lvl w:ilvl="0" w:tplc="EC96D344">
      <w:start w:val="1"/>
      <w:numFmt w:val="decimal"/>
      <w:lvlText w:val="7.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53791"/>
    <w:multiLevelType w:val="hybridMultilevel"/>
    <w:tmpl w:val="DE2E4F62"/>
    <w:lvl w:ilvl="0" w:tplc="DE3E83F6">
      <w:start w:val="1"/>
      <w:numFmt w:val="bullet"/>
      <w:lvlText w:val=""/>
      <w:lvlJc w:val="left"/>
      <w:pPr>
        <w:ind w:left="432" w:hanging="432"/>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C894C00"/>
    <w:multiLevelType w:val="hybridMultilevel"/>
    <w:tmpl w:val="B4EAF77C"/>
    <w:lvl w:ilvl="0" w:tplc="E5A45B4C">
      <w:start w:val="1"/>
      <w:numFmt w:val="decimal"/>
      <w:lvlText w:val="%1."/>
      <w:lvlJc w:val="left"/>
      <w:pPr>
        <w:ind w:left="432" w:hanging="432"/>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E5E0903"/>
    <w:multiLevelType w:val="hybridMultilevel"/>
    <w:tmpl w:val="0A7EDF30"/>
    <w:lvl w:ilvl="0" w:tplc="17C2E46E">
      <w:start w:val="1"/>
      <w:numFmt w:val="decimal"/>
      <w:lvlText w:val="13.%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0660509"/>
    <w:multiLevelType w:val="hybridMultilevel"/>
    <w:tmpl w:val="F2763D8A"/>
    <w:lvl w:ilvl="0" w:tplc="DC64AA0A">
      <w:start w:val="1"/>
      <w:numFmt w:val="decimal"/>
      <w:lvlText w:val="7.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FC3408"/>
    <w:multiLevelType w:val="hybridMultilevel"/>
    <w:tmpl w:val="712ACCFC"/>
    <w:lvl w:ilvl="0" w:tplc="0540E33E">
      <w:start w:val="1"/>
      <w:numFmt w:val="decimal"/>
      <w:lvlText w:val="1.%1"/>
      <w:lvlJc w:val="left"/>
      <w:pPr>
        <w:ind w:left="432" w:hanging="432"/>
      </w:pPr>
      <w:rPr>
        <w:rFonts w:hint="default"/>
      </w:rPr>
    </w:lvl>
    <w:lvl w:ilvl="1" w:tplc="C0F40B36">
      <w:start w:val="1"/>
      <w:numFmt w:val="decimal"/>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40D2497"/>
    <w:multiLevelType w:val="hybridMultilevel"/>
    <w:tmpl w:val="70D2A84C"/>
    <w:lvl w:ilvl="0" w:tplc="28C6B272">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7"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3EB03880"/>
    <w:multiLevelType w:val="hybridMultilevel"/>
    <w:tmpl w:val="2ECCC520"/>
    <w:lvl w:ilvl="0" w:tplc="1C8230C4">
      <w:start w:val="1"/>
      <w:numFmt w:val="decimal"/>
      <w:lvlText w:val="12.%1."/>
      <w:lvlJc w:val="left"/>
      <w:pPr>
        <w:ind w:left="504" w:hanging="504"/>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2C2ACA"/>
    <w:multiLevelType w:val="hybridMultilevel"/>
    <w:tmpl w:val="0662390E"/>
    <w:lvl w:ilvl="0" w:tplc="552CD9D8">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F3343DC"/>
    <w:multiLevelType w:val="hybridMultilevel"/>
    <w:tmpl w:val="F506908C"/>
    <w:lvl w:ilvl="0" w:tplc="F0C43962">
      <w:start w:val="5"/>
      <w:numFmt w:val="decimal"/>
      <w:lvlText w:val="%1."/>
      <w:lvlJc w:val="left"/>
      <w:pPr>
        <w:tabs>
          <w:tab w:val="num" w:pos="360"/>
        </w:tabs>
        <w:ind w:left="0" w:firstLine="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66E323A"/>
    <w:multiLevelType w:val="hybridMultilevel"/>
    <w:tmpl w:val="EE5CC136"/>
    <w:lvl w:ilvl="0" w:tplc="3558D4B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5423133B"/>
    <w:multiLevelType w:val="hybridMultilevel"/>
    <w:tmpl w:val="44AAB630"/>
    <w:lvl w:ilvl="0" w:tplc="BAA4DAEA">
      <w:start w:val="1"/>
      <w:numFmt w:val="bullet"/>
      <w:lvlText w:val=""/>
      <w:lvlJc w:val="left"/>
      <w:pPr>
        <w:ind w:left="720" w:hanging="360"/>
      </w:pPr>
      <w:rPr>
        <w:rFonts w:ascii="Symbol" w:hAnsi="Symbol" w:hint="default"/>
      </w:rPr>
    </w:lvl>
    <w:lvl w:ilvl="1" w:tplc="41B4FB1E">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5E1925E0"/>
    <w:multiLevelType w:val="hybridMultilevel"/>
    <w:tmpl w:val="C9E04BC2"/>
    <w:lvl w:ilvl="0" w:tplc="703C1616">
      <w:start w:val="1"/>
      <w:numFmt w:val="decimal"/>
      <w:lvlText w:val="9.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F9492C"/>
    <w:multiLevelType w:val="hybridMultilevel"/>
    <w:tmpl w:val="A5925C9A"/>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5FF040A1"/>
    <w:multiLevelType w:val="hybridMultilevel"/>
    <w:tmpl w:val="2470381C"/>
    <w:lvl w:ilvl="0" w:tplc="0856110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3E4B9F"/>
    <w:multiLevelType w:val="hybridMultilevel"/>
    <w:tmpl w:val="3A762FD6"/>
    <w:lvl w:ilvl="0" w:tplc="8CEE1F5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BBF4D7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D9D600B"/>
    <w:multiLevelType w:val="hybridMultilevel"/>
    <w:tmpl w:val="33FEE974"/>
    <w:lvl w:ilvl="0" w:tplc="0792EB38">
      <w:start w:val="1"/>
      <w:numFmt w:val="lowerRoman"/>
      <w:lvlText w:val="(%1)"/>
      <w:lvlJc w:val="left"/>
      <w:pPr>
        <w:ind w:left="720" w:hanging="360"/>
      </w:pPr>
      <w:rPr>
        <w:rFonts w:hint="default"/>
        <w:b w:val="0"/>
        <w:i w:val="0"/>
        <w:caps w:val="0"/>
        <w:vanish w:val="0"/>
        <w:sz w:val="20"/>
      </w:rPr>
    </w:lvl>
    <w:lvl w:ilvl="1" w:tplc="04090019" w:tentative="1">
      <w:start w:val="1"/>
      <w:numFmt w:val="lowerLetter"/>
      <w:lvlText w:val="%2."/>
      <w:lvlJc w:val="left"/>
      <w:pPr>
        <w:ind w:left="1440" w:hanging="360"/>
      </w:pPr>
    </w:lvl>
    <w:lvl w:ilvl="2" w:tplc="CB62F6F2">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1A1C65"/>
    <w:multiLevelType w:val="hybridMultilevel"/>
    <w:tmpl w:val="1A8A625E"/>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15:restartNumberingAfterBreak="0">
    <w:nsid w:val="6E614985"/>
    <w:multiLevelType w:val="hybridMultilevel"/>
    <w:tmpl w:val="F7482E4C"/>
    <w:lvl w:ilvl="0" w:tplc="55D08B06">
      <w:start w:val="1"/>
      <w:numFmt w:val="decimal"/>
      <w:lvlText w:val="9.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1C0605"/>
    <w:multiLevelType w:val="hybridMultilevel"/>
    <w:tmpl w:val="A262FC66"/>
    <w:lvl w:ilvl="0" w:tplc="58DE8E24">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E427FB"/>
    <w:multiLevelType w:val="hybridMultilevel"/>
    <w:tmpl w:val="1C58BD82"/>
    <w:lvl w:ilvl="0" w:tplc="70529B60">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3"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A566AE"/>
    <w:multiLevelType w:val="hybridMultilevel"/>
    <w:tmpl w:val="48F65B90"/>
    <w:lvl w:ilvl="0" w:tplc="CF0485CC">
      <w:start w:val="1"/>
      <w:numFmt w:val="bullet"/>
      <w:lvlText w:val=""/>
      <w:lvlJc w:val="left"/>
      <w:pPr>
        <w:ind w:left="360" w:hanging="360"/>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8"/>
  </w:num>
  <w:num w:numId="2">
    <w:abstractNumId w:val="26"/>
  </w:num>
  <w:num w:numId="3">
    <w:abstractNumId w:val="35"/>
  </w:num>
  <w:num w:numId="4">
    <w:abstractNumId w:val="44"/>
  </w:num>
  <w:num w:numId="5">
    <w:abstractNumId w:val="6"/>
  </w:num>
  <w:num w:numId="6">
    <w:abstractNumId w:val="45"/>
  </w:num>
  <w:num w:numId="7">
    <w:abstractNumId w:val="49"/>
  </w:num>
  <w:num w:numId="8">
    <w:abstractNumId w:val="4"/>
  </w:num>
  <w:num w:numId="9">
    <w:abstractNumId w:val="19"/>
  </w:num>
  <w:num w:numId="10">
    <w:abstractNumId w:val="21"/>
  </w:num>
  <w:num w:numId="11">
    <w:abstractNumId w:val="32"/>
  </w:num>
  <w:num w:numId="12">
    <w:abstractNumId w:val="1"/>
  </w:num>
  <w:num w:numId="13">
    <w:abstractNumId w:val="3"/>
  </w:num>
  <w:num w:numId="14">
    <w:abstractNumId w:val="11"/>
  </w:num>
  <w:num w:numId="15">
    <w:abstractNumId w:val="7"/>
  </w:num>
  <w:num w:numId="16">
    <w:abstractNumId w:val="10"/>
  </w:num>
  <w:num w:numId="17">
    <w:abstractNumId w:val="36"/>
  </w:num>
  <w:num w:numId="18">
    <w:abstractNumId w:val="33"/>
  </w:num>
  <w:num w:numId="19">
    <w:abstractNumId w:val="30"/>
  </w:num>
  <w:num w:numId="20">
    <w:abstractNumId w:val="25"/>
  </w:num>
  <w:num w:numId="21">
    <w:abstractNumId w:val="27"/>
  </w:num>
  <w:num w:numId="22">
    <w:abstractNumId w:val="23"/>
  </w:num>
  <w:num w:numId="23">
    <w:abstractNumId w:val="9"/>
  </w:num>
  <w:num w:numId="24">
    <w:abstractNumId w:val="31"/>
  </w:num>
  <w:num w:numId="25">
    <w:abstractNumId w:val="12"/>
  </w:num>
  <w:num w:numId="26">
    <w:abstractNumId w:val="48"/>
  </w:num>
  <w:num w:numId="27">
    <w:abstractNumId w:val="53"/>
  </w:num>
  <w:num w:numId="28">
    <w:abstractNumId w:val="38"/>
  </w:num>
  <w:num w:numId="29">
    <w:abstractNumId w:val="29"/>
  </w:num>
  <w:num w:numId="30">
    <w:abstractNumId w:val="0"/>
  </w:num>
  <w:num w:numId="31">
    <w:abstractNumId w:val="18"/>
  </w:num>
  <w:num w:numId="32">
    <w:abstractNumId w:val="24"/>
  </w:num>
  <w:num w:numId="33">
    <w:abstractNumId w:val="42"/>
  </w:num>
  <w:num w:numId="34">
    <w:abstractNumId w:val="5"/>
  </w:num>
  <w:num w:numId="35">
    <w:abstractNumId w:val="46"/>
  </w:num>
  <w:num w:numId="36">
    <w:abstractNumId w:val="52"/>
  </w:num>
  <w:num w:numId="37">
    <w:abstractNumId w:val="50"/>
  </w:num>
  <w:num w:numId="38">
    <w:abstractNumId w:val="37"/>
  </w:num>
  <w:num w:numId="39">
    <w:abstractNumId w:val="20"/>
  </w:num>
  <w:num w:numId="40">
    <w:abstractNumId w:val="15"/>
  </w:num>
  <w:num w:numId="41">
    <w:abstractNumId w:val="43"/>
  </w:num>
  <w:num w:numId="42">
    <w:abstractNumId w:val="17"/>
  </w:num>
  <w:num w:numId="43">
    <w:abstractNumId w:val="22"/>
  </w:num>
  <w:num w:numId="44">
    <w:abstractNumId w:val="41"/>
  </w:num>
  <w:num w:numId="45">
    <w:abstractNumId w:val="51"/>
  </w:num>
  <w:num w:numId="46">
    <w:abstractNumId w:val="13"/>
  </w:num>
  <w:num w:numId="47">
    <w:abstractNumId w:val="40"/>
  </w:num>
  <w:num w:numId="48">
    <w:abstractNumId w:val="34"/>
  </w:num>
  <w:num w:numId="49">
    <w:abstractNumId w:val="54"/>
  </w:num>
  <w:num w:numId="50">
    <w:abstractNumId w:val="47"/>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39"/>
  </w:num>
  <w:num w:numId="54">
    <w:abstractNumId w:val="2"/>
  </w:num>
  <w:num w:numId="55">
    <w:abstractNumId w:val="14"/>
  </w:num>
  <w:num w:numId="56">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1986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8EA"/>
    <w:rsid w:val="00001C16"/>
    <w:rsid w:val="00001C48"/>
    <w:rsid w:val="000024AA"/>
    <w:rsid w:val="00002BE9"/>
    <w:rsid w:val="00003530"/>
    <w:rsid w:val="00003BFB"/>
    <w:rsid w:val="00003DF8"/>
    <w:rsid w:val="00004002"/>
    <w:rsid w:val="00004B71"/>
    <w:rsid w:val="00004E66"/>
    <w:rsid w:val="0000532C"/>
    <w:rsid w:val="000054F2"/>
    <w:rsid w:val="00005BAF"/>
    <w:rsid w:val="00005BDB"/>
    <w:rsid w:val="00005C3D"/>
    <w:rsid w:val="000064B5"/>
    <w:rsid w:val="000066C6"/>
    <w:rsid w:val="00006A93"/>
    <w:rsid w:val="00006BCA"/>
    <w:rsid w:val="00006F3A"/>
    <w:rsid w:val="0000704C"/>
    <w:rsid w:val="000072CB"/>
    <w:rsid w:val="0000742B"/>
    <w:rsid w:val="0000764F"/>
    <w:rsid w:val="00007A80"/>
    <w:rsid w:val="00007D78"/>
    <w:rsid w:val="00010A69"/>
    <w:rsid w:val="000113C6"/>
    <w:rsid w:val="00011580"/>
    <w:rsid w:val="000117A9"/>
    <w:rsid w:val="00011FEF"/>
    <w:rsid w:val="00012271"/>
    <w:rsid w:val="00012448"/>
    <w:rsid w:val="00012EB5"/>
    <w:rsid w:val="00012EDC"/>
    <w:rsid w:val="00013191"/>
    <w:rsid w:val="00013474"/>
    <w:rsid w:val="0001383D"/>
    <w:rsid w:val="000138C4"/>
    <w:rsid w:val="00013B55"/>
    <w:rsid w:val="00013C60"/>
    <w:rsid w:val="00013E81"/>
    <w:rsid w:val="00013EA6"/>
    <w:rsid w:val="000142E2"/>
    <w:rsid w:val="00014797"/>
    <w:rsid w:val="000147B9"/>
    <w:rsid w:val="00014AA0"/>
    <w:rsid w:val="00014C79"/>
    <w:rsid w:val="00016747"/>
    <w:rsid w:val="000168FD"/>
    <w:rsid w:val="000168FE"/>
    <w:rsid w:val="000169C6"/>
    <w:rsid w:val="00016CCF"/>
    <w:rsid w:val="0001748E"/>
    <w:rsid w:val="000176FB"/>
    <w:rsid w:val="00017B9A"/>
    <w:rsid w:val="00017D6D"/>
    <w:rsid w:val="0002054A"/>
    <w:rsid w:val="00021040"/>
    <w:rsid w:val="000211F5"/>
    <w:rsid w:val="00021517"/>
    <w:rsid w:val="00021555"/>
    <w:rsid w:val="0002170E"/>
    <w:rsid w:val="00021768"/>
    <w:rsid w:val="00021DAC"/>
    <w:rsid w:val="00021E01"/>
    <w:rsid w:val="00022380"/>
    <w:rsid w:val="00022416"/>
    <w:rsid w:val="00022672"/>
    <w:rsid w:val="00022920"/>
    <w:rsid w:val="000229B9"/>
    <w:rsid w:val="00022A9D"/>
    <w:rsid w:val="0002322A"/>
    <w:rsid w:val="00023298"/>
    <w:rsid w:val="000232D5"/>
    <w:rsid w:val="00023560"/>
    <w:rsid w:val="00023AF6"/>
    <w:rsid w:val="00023C46"/>
    <w:rsid w:val="00023C94"/>
    <w:rsid w:val="00023E82"/>
    <w:rsid w:val="000243AC"/>
    <w:rsid w:val="0002443D"/>
    <w:rsid w:val="00024543"/>
    <w:rsid w:val="000246D8"/>
    <w:rsid w:val="00024C36"/>
    <w:rsid w:val="000250A4"/>
    <w:rsid w:val="00025608"/>
    <w:rsid w:val="00025765"/>
    <w:rsid w:val="00025998"/>
    <w:rsid w:val="00026275"/>
    <w:rsid w:val="000263AA"/>
    <w:rsid w:val="00026497"/>
    <w:rsid w:val="00026514"/>
    <w:rsid w:val="00026665"/>
    <w:rsid w:val="00026852"/>
    <w:rsid w:val="00026DF1"/>
    <w:rsid w:val="00026EC6"/>
    <w:rsid w:val="00027283"/>
    <w:rsid w:val="000274AF"/>
    <w:rsid w:val="000274F4"/>
    <w:rsid w:val="00027A68"/>
    <w:rsid w:val="00027E28"/>
    <w:rsid w:val="00030116"/>
    <w:rsid w:val="0003028E"/>
    <w:rsid w:val="000305D1"/>
    <w:rsid w:val="0003096E"/>
    <w:rsid w:val="000309D5"/>
    <w:rsid w:val="00030B2C"/>
    <w:rsid w:val="00030B4C"/>
    <w:rsid w:val="00031612"/>
    <w:rsid w:val="000318ED"/>
    <w:rsid w:val="000320A3"/>
    <w:rsid w:val="00032678"/>
    <w:rsid w:val="00032A51"/>
    <w:rsid w:val="00032AB6"/>
    <w:rsid w:val="00032FAF"/>
    <w:rsid w:val="0003429D"/>
    <w:rsid w:val="00034495"/>
    <w:rsid w:val="00034526"/>
    <w:rsid w:val="00034A35"/>
    <w:rsid w:val="00034AEF"/>
    <w:rsid w:val="00034F4A"/>
    <w:rsid w:val="000351AE"/>
    <w:rsid w:val="000353BF"/>
    <w:rsid w:val="00035B61"/>
    <w:rsid w:val="00035DDE"/>
    <w:rsid w:val="00035EFD"/>
    <w:rsid w:val="00036326"/>
    <w:rsid w:val="0003641A"/>
    <w:rsid w:val="00036A2E"/>
    <w:rsid w:val="000370A6"/>
    <w:rsid w:val="0003778B"/>
    <w:rsid w:val="00037D84"/>
    <w:rsid w:val="00040225"/>
    <w:rsid w:val="00040264"/>
    <w:rsid w:val="00040819"/>
    <w:rsid w:val="0004087F"/>
    <w:rsid w:val="00041013"/>
    <w:rsid w:val="00041301"/>
    <w:rsid w:val="00041C00"/>
    <w:rsid w:val="00042254"/>
    <w:rsid w:val="00042ADE"/>
    <w:rsid w:val="00042AF7"/>
    <w:rsid w:val="00042CB4"/>
    <w:rsid w:val="0004326F"/>
    <w:rsid w:val="00043402"/>
    <w:rsid w:val="000435EF"/>
    <w:rsid w:val="00043767"/>
    <w:rsid w:val="00043783"/>
    <w:rsid w:val="000438E3"/>
    <w:rsid w:val="00043A2B"/>
    <w:rsid w:val="00043E58"/>
    <w:rsid w:val="00043FC7"/>
    <w:rsid w:val="000442D0"/>
    <w:rsid w:val="0004441A"/>
    <w:rsid w:val="000444B1"/>
    <w:rsid w:val="0004456D"/>
    <w:rsid w:val="0004509A"/>
    <w:rsid w:val="00045428"/>
    <w:rsid w:val="000455F2"/>
    <w:rsid w:val="000455F3"/>
    <w:rsid w:val="00045985"/>
    <w:rsid w:val="00045D89"/>
    <w:rsid w:val="00045E37"/>
    <w:rsid w:val="00045EED"/>
    <w:rsid w:val="00046353"/>
    <w:rsid w:val="00046763"/>
    <w:rsid w:val="0004680D"/>
    <w:rsid w:val="00046A7F"/>
    <w:rsid w:val="00046C67"/>
    <w:rsid w:val="00047367"/>
    <w:rsid w:val="00047611"/>
    <w:rsid w:val="00047718"/>
    <w:rsid w:val="00047961"/>
    <w:rsid w:val="00047983"/>
    <w:rsid w:val="00047E2A"/>
    <w:rsid w:val="0005040C"/>
    <w:rsid w:val="00050729"/>
    <w:rsid w:val="00050864"/>
    <w:rsid w:val="00050E66"/>
    <w:rsid w:val="00051457"/>
    <w:rsid w:val="000514A1"/>
    <w:rsid w:val="0005174D"/>
    <w:rsid w:val="000527C9"/>
    <w:rsid w:val="000527D3"/>
    <w:rsid w:val="00052BAD"/>
    <w:rsid w:val="00052DC8"/>
    <w:rsid w:val="0005300D"/>
    <w:rsid w:val="00053094"/>
    <w:rsid w:val="00053315"/>
    <w:rsid w:val="0005332E"/>
    <w:rsid w:val="000537ED"/>
    <w:rsid w:val="00053D55"/>
    <w:rsid w:val="000546FA"/>
    <w:rsid w:val="000548F5"/>
    <w:rsid w:val="000556F8"/>
    <w:rsid w:val="00055873"/>
    <w:rsid w:val="0005602D"/>
    <w:rsid w:val="0005603D"/>
    <w:rsid w:val="00056C14"/>
    <w:rsid w:val="00056CE8"/>
    <w:rsid w:val="00056E97"/>
    <w:rsid w:val="00057219"/>
    <w:rsid w:val="000575CE"/>
    <w:rsid w:val="00057931"/>
    <w:rsid w:val="00057F1F"/>
    <w:rsid w:val="00060A91"/>
    <w:rsid w:val="00060B52"/>
    <w:rsid w:val="00060D90"/>
    <w:rsid w:val="00060EA7"/>
    <w:rsid w:val="00061265"/>
    <w:rsid w:val="000613CF"/>
    <w:rsid w:val="000615DC"/>
    <w:rsid w:val="000616D7"/>
    <w:rsid w:val="00061AF0"/>
    <w:rsid w:val="00061B70"/>
    <w:rsid w:val="00062008"/>
    <w:rsid w:val="00062965"/>
    <w:rsid w:val="00062B4C"/>
    <w:rsid w:val="000630F0"/>
    <w:rsid w:val="00063593"/>
    <w:rsid w:val="0006469E"/>
    <w:rsid w:val="00064A46"/>
    <w:rsid w:val="000660E9"/>
    <w:rsid w:val="00066CB8"/>
    <w:rsid w:val="00066CD2"/>
    <w:rsid w:val="00067210"/>
    <w:rsid w:val="000674BC"/>
    <w:rsid w:val="00067660"/>
    <w:rsid w:val="00067A42"/>
    <w:rsid w:val="00067B9B"/>
    <w:rsid w:val="00067E58"/>
    <w:rsid w:val="00070042"/>
    <w:rsid w:val="00070155"/>
    <w:rsid w:val="0007035E"/>
    <w:rsid w:val="00070998"/>
    <w:rsid w:val="00070C60"/>
    <w:rsid w:val="00071247"/>
    <w:rsid w:val="000712E0"/>
    <w:rsid w:val="00071310"/>
    <w:rsid w:val="00071830"/>
    <w:rsid w:val="00071E24"/>
    <w:rsid w:val="000723E4"/>
    <w:rsid w:val="0007268E"/>
    <w:rsid w:val="00072847"/>
    <w:rsid w:val="000728B1"/>
    <w:rsid w:val="00072A44"/>
    <w:rsid w:val="00072A6E"/>
    <w:rsid w:val="00072C07"/>
    <w:rsid w:val="00072E7F"/>
    <w:rsid w:val="00073029"/>
    <w:rsid w:val="00073257"/>
    <w:rsid w:val="000732B4"/>
    <w:rsid w:val="000732E4"/>
    <w:rsid w:val="0007388F"/>
    <w:rsid w:val="00073C44"/>
    <w:rsid w:val="000743EC"/>
    <w:rsid w:val="000745EF"/>
    <w:rsid w:val="00074B2D"/>
    <w:rsid w:val="00074CA9"/>
    <w:rsid w:val="00075112"/>
    <w:rsid w:val="00075271"/>
    <w:rsid w:val="0007572F"/>
    <w:rsid w:val="000758F7"/>
    <w:rsid w:val="00076AD3"/>
    <w:rsid w:val="00076E9C"/>
    <w:rsid w:val="00077032"/>
    <w:rsid w:val="00077352"/>
    <w:rsid w:val="0007751C"/>
    <w:rsid w:val="000778B6"/>
    <w:rsid w:val="00077917"/>
    <w:rsid w:val="00077C6D"/>
    <w:rsid w:val="00077E35"/>
    <w:rsid w:val="000801EE"/>
    <w:rsid w:val="0008064C"/>
    <w:rsid w:val="00080FD0"/>
    <w:rsid w:val="000818A0"/>
    <w:rsid w:val="00081A24"/>
    <w:rsid w:val="00082521"/>
    <w:rsid w:val="00082541"/>
    <w:rsid w:val="0008292C"/>
    <w:rsid w:val="00082F25"/>
    <w:rsid w:val="00083433"/>
    <w:rsid w:val="00083A59"/>
    <w:rsid w:val="0008437A"/>
    <w:rsid w:val="00084466"/>
    <w:rsid w:val="00084CA9"/>
    <w:rsid w:val="000850CA"/>
    <w:rsid w:val="0008589A"/>
    <w:rsid w:val="000863FA"/>
    <w:rsid w:val="000866A2"/>
    <w:rsid w:val="00086892"/>
    <w:rsid w:val="0008793B"/>
    <w:rsid w:val="00087BDA"/>
    <w:rsid w:val="00087D4B"/>
    <w:rsid w:val="000901B9"/>
    <w:rsid w:val="000903E4"/>
    <w:rsid w:val="000907F8"/>
    <w:rsid w:val="00090AC0"/>
    <w:rsid w:val="00090C07"/>
    <w:rsid w:val="00090E87"/>
    <w:rsid w:val="00090EE1"/>
    <w:rsid w:val="00090F58"/>
    <w:rsid w:val="0009124C"/>
    <w:rsid w:val="00091460"/>
    <w:rsid w:val="00091911"/>
    <w:rsid w:val="000919E9"/>
    <w:rsid w:val="00091ABB"/>
    <w:rsid w:val="0009204C"/>
    <w:rsid w:val="000921C1"/>
    <w:rsid w:val="00092234"/>
    <w:rsid w:val="0009241A"/>
    <w:rsid w:val="00092421"/>
    <w:rsid w:val="000926B4"/>
    <w:rsid w:val="00092744"/>
    <w:rsid w:val="0009279C"/>
    <w:rsid w:val="00093155"/>
    <w:rsid w:val="00093234"/>
    <w:rsid w:val="0009333C"/>
    <w:rsid w:val="000933E9"/>
    <w:rsid w:val="0009352C"/>
    <w:rsid w:val="000938BA"/>
    <w:rsid w:val="00093B0D"/>
    <w:rsid w:val="00093C92"/>
    <w:rsid w:val="000940A8"/>
    <w:rsid w:val="00094242"/>
    <w:rsid w:val="000947DA"/>
    <w:rsid w:val="00094ADC"/>
    <w:rsid w:val="00094CB0"/>
    <w:rsid w:val="000958D8"/>
    <w:rsid w:val="0009613D"/>
    <w:rsid w:val="00096511"/>
    <w:rsid w:val="00096526"/>
    <w:rsid w:val="0009662D"/>
    <w:rsid w:val="00096C06"/>
    <w:rsid w:val="00096DB9"/>
    <w:rsid w:val="00097560"/>
    <w:rsid w:val="00097935"/>
    <w:rsid w:val="000A0224"/>
    <w:rsid w:val="000A056B"/>
    <w:rsid w:val="000A05F7"/>
    <w:rsid w:val="000A087F"/>
    <w:rsid w:val="000A092E"/>
    <w:rsid w:val="000A09D6"/>
    <w:rsid w:val="000A0A14"/>
    <w:rsid w:val="000A0A74"/>
    <w:rsid w:val="000A0E91"/>
    <w:rsid w:val="000A17D7"/>
    <w:rsid w:val="000A190D"/>
    <w:rsid w:val="000A1F26"/>
    <w:rsid w:val="000A1F98"/>
    <w:rsid w:val="000A21BD"/>
    <w:rsid w:val="000A261B"/>
    <w:rsid w:val="000A29C5"/>
    <w:rsid w:val="000A2CD9"/>
    <w:rsid w:val="000A2DCF"/>
    <w:rsid w:val="000A2E2E"/>
    <w:rsid w:val="000A30AB"/>
    <w:rsid w:val="000A3426"/>
    <w:rsid w:val="000A3701"/>
    <w:rsid w:val="000A4403"/>
    <w:rsid w:val="000A44A8"/>
    <w:rsid w:val="000A4653"/>
    <w:rsid w:val="000A46E4"/>
    <w:rsid w:val="000A4708"/>
    <w:rsid w:val="000A4C07"/>
    <w:rsid w:val="000A5228"/>
    <w:rsid w:val="000A5B4A"/>
    <w:rsid w:val="000A5F3E"/>
    <w:rsid w:val="000A61C6"/>
    <w:rsid w:val="000A69E6"/>
    <w:rsid w:val="000A6E54"/>
    <w:rsid w:val="000A6F2B"/>
    <w:rsid w:val="000A756F"/>
    <w:rsid w:val="000A7A56"/>
    <w:rsid w:val="000B00CE"/>
    <w:rsid w:val="000B027D"/>
    <w:rsid w:val="000B02BA"/>
    <w:rsid w:val="000B08B0"/>
    <w:rsid w:val="000B116A"/>
    <w:rsid w:val="000B1343"/>
    <w:rsid w:val="000B1567"/>
    <w:rsid w:val="000B166B"/>
    <w:rsid w:val="000B1D24"/>
    <w:rsid w:val="000B240E"/>
    <w:rsid w:val="000B284C"/>
    <w:rsid w:val="000B2C72"/>
    <w:rsid w:val="000B31F1"/>
    <w:rsid w:val="000B32BC"/>
    <w:rsid w:val="000B3422"/>
    <w:rsid w:val="000B37F3"/>
    <w:rsid w:val="000B3A38"/>
    <w:rsid w:val="000B3B9B"/>
    <w:rsid w:val="000B3CDA"/>
    <w:rsid w:val="000B40E1"/>
    <w:rsid w:val="000B4D2B"/>
    <w:rsid w:val="000B4EFC"/>
    <w:rsid w:val="000B5067"/>
    <w:rsid w:val="000B59BF"/>
    <w:rsid w:val="000B6382"/>
    <w:rsid w:val="000B6BFE"/>
    <w:rsid w:val="000B6D11"/>
    <w:rsid w:val="000B709F"/>
    <w:rsid w:val="000B7131"/>
    <w:rsid w:val="000B7260"/>
    <w:rsid w:val="000B730C"/>
    <w:rsid w:val="000B7445"/>
    <w:rsid w:val="000B7B82"/>
    <w:rsid w:val="000B7C8F"/>
    <w:rsid w:val="000C03E0"/>
    <w:rsid w:val="000C07B0"/>
    <w:rsid w:val="000C1047"/>
    <w:rsid w:val="000C1488"/>
    <w:rsid w:val="000C1523"/>
    <w:rsid w:val="000C166E"/>
    <w:rsid w:val="000C1713"/>
    <w:rsid w:val="000C1D94"/>
    <w:rsid w:val="000C210D"/>
    <w:rsid w:val="000C2268"/>
    <w:rsid w:val="000C2418"/>
    <w:rsid w:val="000C257A"/>
    <w:rsid w:val="000C2662"/>
    <w:rsid w:val="000C2780"/>
    <w:rsid w:val="000C28ED"/>
    <w:rsid w:val="000C2A44"/>
    <w:rsid w:val="000C2A5C"/>
    <w:rsid w:val="000C2C7E"/>
    <w:rsid w:val="000C2E16"/>
    <w:rsid w:val="000C2ED7"/>
    <w:rsid w:val="000C330C"/>
    <w:rsid w:val="000C35CD"/>
    <w:rsid w:val="000C39E6"/>
    <w:rsid w:val="000C3A02"/>
    <w:rsid w:val="000C3F32"/>
    <w:rsid w:val="000C4379"/>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D00BD"/>
    <w:rsid w:val="000D018A"/>
    <w:rsid w:val="000D073A"/>
    <w:rsid w:val="000D07AE"/>
    <w:rsid w:val="000D0EFB"/>
    <w:rsid w:val="000D11FE"/>
    <w:rsid w:val="000D13D3"/>
    <w:rsid w:val="000D184E"/>
    <w:rsid w:val="000D18E8"/>
    <w:rsid w:val="000D1BB8"/>
    <w:rsid w:val="000D1D05"/>
    <w:rsid w:val="000D2205"/>
    <w:rsid w:val="000D221C"/>
    <w:rsid w:val="000D28B2"/>
    <w:rsid w:val="000D2E8B"/>
    <w:rsid w:val="000D323B"/>
    <w:rsid w:val="000D3C00"/>
    <w:rsid w:val="000D44F8"/>
    <w:rsid w:val="000D489A"/>
    <w:rsid w:val="000D4911"/>
    <w:rsid w:val="000D4C50"/>
    <w:rsid w:val="000D4D0A"/>
    <w:rsid w:val="000D4D71"/>
    <w:rsid w:val="000D4FAF"/>
    <w:rsid w:val="000D508A"/>
    <w:rsid w:val="000D5098"/>
    <w:rsid w:val="000D5594"/>
    <w:rsid w:val="000D57BF"/>
    <w:rsid w:val="000D57D2"/>
    <w:rsid w:val="000D5BF4"/>
    <w:rsid w:val="000D5D23"/>
    <w:rsid w:val="000D6317"/>
    <w:rsid w:val="000D635E"/>
    <w:rsid w:val="000D668E"/>
    <w:rsid w:val="000D6ABA"/>
    <w:rsid w:val="000D6BE5"/>
    <w:rsid w:val="000D6BF1"/>
    <w:rsid w:val="000D76A7"/>
    <w:rsid w:val="000D785D"/>
    <w:rsid w:val="000D7C3F"/>
    <w:rsid w:val="000E000E"/>
    <w:rsid w:val="000E01E6"/>
    <w:rsid w:val="000E053F"/>
    <w:rsid w:val="000E0616"/>
    <w:rsid w:val="000E06BD"/>
    <w:rsid w:val="000E0D1B"/>
    <w:rsid w:val="000E0ED6"/>
    <w:rsid w:val="000E115B"/>
    <w:rsid w:val="000E1691"/>
    <w:rsid w:val="000E1ED8"/>
    <w:rsid w:val="000E2033"/>
    <w:rsid w:val="000E2165"/>
    <w:rsid w:val="000E21D5"/>
    <w:rsid w:val="000E2355"/>
    <w:rsid w:val="000E23AD"/>
    <w:rsid w:val="000E2B6B"/>
    <w:rsid w:val="000E2CAB"/>
    <w:rsid w:val="000E3347"/>
    <w:rsid w:val="000E3610"/>
    <w:rsid w:val="000E37B8"/>
    <w:rsid w:val="000E3806"/>
    <w:rsid w:val="000E38EC"/>
    <w:rsid w:val="000E4353"/>
    <w:rsid w:val="000E43BC"/>
    <w:rsid w:val="000E44ED"/>
    <w:rsid w:val="000E4552"/>
    <w:rsid w:val="000E46FA"/>
    <w:rsid w:val="000E4917"/>
    <w:rsid w:val="000E4E4F"/>
    <w:rsid w:val="000E4ED3"/>
    <w:rsid w:val="000E5387"/>
    <w:rsid w:val="000E5844"/>
    <w:rsid w:val="000E5FE9"/>
    <w:rsid w:val="000E609C"/>
    <w:rsid w:val="000E64F5"/>
    <w:rsid w:val="000E6B8E"/>
    <w:rsid w:val="000E6B91"/>
    <w:rsid w:val="000E6C37"/>
    <w:rsid w:val="000E6D43"/>
    <w:rsid w:val="000E735E"/>
    <w:rsid w:val="000E7BF1"/>
    <w:rsid w:val="000E7EB0"/>
    <w:rsid w:val="000E7F93"/>
    <w:rsid w:val="000F00A4"/>
    <w:rsid w:val="000F060A"/>
    <w:rsid w:val="000F091C"/>
    <w:rsid w:val="000F0A5F"/>
    <w:rsid w:val="000F0DC1"/>
    <w:rsid w:val="000F0EBF"/>
    <w:rsid w:val="000F0F3E"/>
    <w:rsid w:val="000F126A"/>
    <w:rsid w:val="000F1CBE"/>
    <w:rsid w:val="000F1DF3"/>
    <w:rsid w:val="000F1E79"/>
    <w:rsid w:val="000F1F36"/>
    <w:rsid w:val="000F2294"/>
    <w:rsid w:val="000F3192"/>
    <w:rsid w:val="000F3279"/>
    <w:rsid w:val="000F3480"/>
    <w:rsid w:val="000F3EDE"/>
    <w:rsid w:val="000F40E2"/>
    <w:rsid w:val="000F43F6"/>
    <w:rsid w:val="000F4640"/>
    <w:rsid w:val="000F5605"/>
    <w:rsid w:val="000F5899"/>
    <w:rsid w:val="000F5C24"/>
    <w:rsid w:val="000F6A55"/>
    <w:rsid w:val="000F6FCB"/>
    <w:rsid w:val="000F73F3"/>
    <w:rsid w:val="000F795A"/>
    <w:rsid w:val="000F7F63"/>
    <w:rsid w:val="00100DFF"/>
    <w:rsid w:val="00100E92"/>
    <w:rsid w:val="0010158A"/>
    <w:rsid w:val="0010159D"/>
    <w:rsid w:val="00101B82"/>
    <w:rsid w:val="00101B99"/>
    <w:rsid w:val="00101C1B"/>
    <w:rsid w:val="00101CAA"/>
    <w:rsid w:val="00101EE7"/>
    <w:rsid w:val="00101EEA"/>
    <w:rsid w:val="001025A8"/>
    <w:rsid w:val="00102612"/>
    <w:rsid w:val="00102707"/>
    <w:rsid w:val="0010302A"/>
    <w:rsid w:val="00103167"/>
    <w:rsid w:val="00103AE4"/>
    <w:rsid w:val="00103B09"/>
    <w:rsid w:val="00103D8A"/>
    <w:rsid w:val="00104664"/>
    <w:rsid w:val="00104816"/>
    <w:rsid w:val="0010497B"/>
    <w:rsid w:val="00104CBB"/>
    <w:rsid w:val="00104D60"/>
    <w:rsid w:val="00105295"/>
    <w:rsid w:val="00105374"/>
    <w:rsid w:val="0010593A"/>
    <w:rsid w:val="00105973"/>
    <w:rsid w:val="00105A6D"/>
    <w:rsid w:val="00105F18"/>
    <w:rsid w:val="001061F3"/>
    <w:rsid w:val="00106542"/>
    <w:rsid w:val="00106919"/>
    <w:rsid w:val="00106BB8"/>
    <w:rsid w:val="001073FF"/>
    <w:rsid w:val="001074C4"/>
    <w:rsid w:val="001077D7"/>
    <w:rsid w:val="001078CE"/>
    <w:rsid w:val="001078DE"/>
    <w:rsid w:val="00107B89"/>
    <w:rsid w:val="00107BAB"/>
    <w:rsid w:val="00110075"/>
    <w:rsid w:val="00110248"/>
    <w:rsid w:val="00110287"/>
    <w:rsid w:val="00110580"/>
    <w:rsid w:val="001107EA"/>
    <w:rsid w:val="001108C5"/>
    <w:rsid w:val="00110A67"/>
    <w:rsid w:val="00110EFA"/>
    <w:rsid w:val="00111C31"/>
    <w:rsid w:val="00111C32"/>
    <w:rsid w:val="00111F4D"/>
    <w:rsid w:val="00112042"/>
    <w:rsid w:val="0011273C"/>
    <w:rsid w:val="00112EE9"/>
    <w:rsid w:val="0011346B"/>
    <w:rsid w:val="00114385"/>
    <w:rsid w:val="001147BE"/>
    <w:rsid w:val="001149CA"/>
    <w:rsid w:val="001150F5"/>
    <w:rsid w:val="00115238"/>
    <w:rsid w:val="00116806"/>
    <w:rsid w:val="00116810"/>
    <w:rsid w:val="00116F99"/>
    <w:rsid w:val="001173B6"/>
    <w:rsid w:val="00117AB0"/>
    <w:rsid w:val="00117B01"/>
    <w:rsid w:val="00117E3C"/>
    <w:rsid w:val="00117E56"/>
    <w:rsid w:val="001202DB"/>
    <w:rsid w:val="00120456"/>
    <w:rsid w:val="0012055F"/>
    <w:rsid w:val="001205DA"/>
    <w:rsid w:val="00120968"/>
    <w:rsid w:val="00120CC2"/>
    <w:rsid w:val="00120F6A"/>
    <w:rsid w:val="0012118B"/>
    <w:rsid w:val="00121727"/>
    <w:rsid w:val="001220E3"/>
    <w:rsid w:val="0012213A"/>
    <w:rsid w:val="001222F7"/>
    <w:rsid w:val="00122365"/>
    <w:rsid w:val="0012257D"/>
    <w:rsid w:val="001225C7"/>
    <w:rsid w:val="00122A8A"/>
    <w:rsid w:val="00122B66"/>
    <w:rsid w:val="00122C3F"/>
    <w:rsid w:val="00122D01"/>
    <w:rsid w:val="00122D8D"/>
    <w:rsid w:val="00122E4F"/>
    <w:rsid w:val="001232CF"/>
    <w:rsid w:val="00123475"/>
    <w:rsid w:val="001236CD"/>
    <w:rsid w:val="00123953"/>
    <w:rsid w:val="00124453"/>
    <w:rsid w:val="00124714"/>
    <w:rsid w:val="00124902"/>
    <w:rsid w:val="00124A80"/>
    <w:rsid w:val="00124A9A"/>
    <w:rsid w:val="00124BDE"/>
    <w:rsid w:val="00124E1F"/>
    <w:rsid w:val="0012563B"/>
    <w:rsid w:val="00125F15"/>
    <w:rsid w:val="0012616F"/>
    <w:rsid w:val="001265EC"/>
    <w:rsid w:val="0012683F"/>
    <w:rsid w:val="001269E9"/>
    <w:rsid w:val="00126A91"/>
    <w:rsid w:val="00126D54"/>
    <w:rsid w:val="001270F0"/>
    <w:rsid w:val="00127412"/>
    <w:rsid w:val="00127485"/>
    <w:rsid w:val="001275AC"/>
    <w:rsid w:val="001275B9"/>
    <w:rsid w:val="001279E1"/>
    <w:rsid w:val="00130B2A"/>
    <w:rsid w:val="00131119"/>
    <w:rsid w:val="00131608"/>
    <w:rsid w:val="001319EC"/>
    <w:rsid w:val="00131B4D"/>
    <w:rsid w:val="00131F89"/>
    <w:rsid w:val="001321D9"/>
    <w:rsid w:val="00132323"/>
    <w:rsid w:val="001329EB"/>
    <w:rsid w:val="00132E2C"/>
    <w:rsid w:val="00133991"/>
    <w:rsid w:val="00133B40"/>
    <w:rsid w:val="001341C8"/>
    <w:rsid w:val="00134AE1"/>
    <w:rsid w:val="001353E5"/>
    <w:rsid w:val="001357D5"/>
    <w:rsid w:val="00135CF5"/>
    <w:rsid w:val="00135D09"/>
    <w:rsid w:val="00135FF5"/>
    <w:rsid w:val="00136641"/>
    <w:rsid w:val="00136674"/>
    <w:rsid w:val="001367F6"/>
    <w:rsid w:val="00136801"/>
    <w:rsid w:val="001369E2"/>
    <w:rsid w:val="001370EF"/>
    <w:rsid w:val="0013759D"/>
    <w:rsid w:val="001375A8"/>
    <w:rsid w:val="0013783F"/>
    <w:rsid w:val="00137914"/>
    <w:rsid w:val="00137BA5"/>
    <w:rsid w:val="00137D7E"/>
    <w:rsid w:val="00137ED4"/>
    <w:rsid w:val="00140171"/>
    <w:rsid w:val="00140D51"/>
    <w:rsid w:val="00141429"/>
    <w:rsid w:val="0014182B"/>
    <w:rsid w:val="00142147"/>
    <w:rsid w:val="0014224E"/>
    <w:rsid w:val="001422D5"/>
    <w:rsid w:val="0014252F"/>
    <w:rsid w:val="00142539"/>
    <w:rsid w:val="00142ABA"/>
    <w:rsid w:val="00142D5D"/>
    <w:rsid w:val="001431DB"/>
    <w:rsid w:val="00143BC6"/>
    <w:rsid w:val="00143FC4"/>
    <w:rsid w:val="00145831"/>
    <w:rsid w:val="00145ACC"/>
    <w:rsid w:val="00145C23"/>
    <w:rsid w:val="0014631B"/>
    <w:rsid w:val="00146972"/>
    <w:rsid w:val="001469CD"/>
    <w:rsid w:val="00147EA4"/>
    <w:rsid w:val="00147F3C"/>
    <w:rsid w:val="001500C7"/>
    <w:rsid w:val="0015021F"/>
    <w:rsid w:val="00150C03"/>
    <w:rsid w:val="00150CF9"/>
    <w:rsid w:val="00151521"/>
    <w:rsid w:val="00151BB3"/>
    <w:rsid w:val="00151F41"/>
    <w:rsid w:val="00152230"/>
    <w:rsid w:val="00152569"/>
    <w:rsid w:val="00152701"/>
    <w:rsid w:val="0015271E"/>
    <w:rsid w:val="00152BEE"/>
    <w:rsid w:val="00152EB0"/>
    <w:rsid w:val="00153085"/>
    <w:rsid w:val="00153515"/>
    <w:rsid w:val="001538F3"/>
    <w:rsid w:val="0015429A"/>
    <w:rsid w:val="001543EB"/>
    <w:rsid w:val="001549C7"/>
    <w:rsid w:val="00154A39"/>
    <w:rsid w:val="00154DDE"/>
    <w:rsid w:val="00154F1A"/>
    <w:rsid w:val="00154F3D"/>
    <w:rsid w:val="0015575E"/>
    <w:rsid w:val="001557F9"/>
    <w:rsid w:val="00156A71"/>
    <w:rsid w:val="00157055"/>
    <w:rsid w:val="0015739A"/>
    <w:rsid w:val="00157890"/>
    <w:rsid w:val="00157EDF"/>
    <w:rsid w:val="0016004A"/>
    <w:rsid w:val="00160666"/>
    <w:rsid w:val="001606C6"/>
    <w:rsid w:val="00161065"/>
    <w:rsid w:val="0016111B"/>
    <w:rsid w:val="00161385"/>
    <w:rsid w:val="00161545"/>
    <w:rsid w:val="00161D39"/>
    <w:rsid w:val="00161D63"/>
    <w:rsid w:val="001628B7"/>
    <w:rsid w:val="00162C58"/>
    <w:rsid w:val="0016307C"/>
    <w:rsid w:val="00163A56"/>
    <w:rsid w:val="0016402F"/>
    <w:rsid w:val="001643C1"/>
    <w:rsid w:val="001653DA"/>
    <w:rsid w:val="00165646"/>
    <w:rsid w:val="0016585A"/>
    <w:rsid w:val="00165AED"/>
    <w:rsid w:val="00165E8E"/>
    <w:rsid w:val="001660C9"/>
    <w:rsid w:val="0016613A"/>
    <w:rsid w:val="00166409"/>
    <w:rsid w:val="00166570"/>
    <w:rsid w:val="001666E5"/>
    <w:rsid w:val="001667B1"/>
    <w:rsid w:val="001667FF"/>
    <w:rsid w:val="00166AB0"/>
    <w:rsid w:val="00166F8E"/>
    <w:rsid w:val="00167398"/>
    <w:rsid w:val="001677E9"/>
    <w:rsid w:val="00167A1E"/>
    <w:rsid w:val="00167E84"/>
    <w:rsid w:val="00170297"/>
    <w:rsid w:val="001703BF"/>
    <w:rsid w:val="001706D2"/>
    <w:rsid w:val="001707C5"/>
    <w:rsid w:val="00170EE9"/>
    <w:rsid w:val="00171671"/>
    <w:rsid w:val="00171DF5"/>
    <w:rsid w:val="001722AE"/>
    <w:rsid w:val="00172518"/>
    <w:rsid w:val="00172539"/>
    <w:rsid w:val="0017258E"/>
    <w:rsid w:val="0017259F"/>
    <w:rsid w:val="0017267B"/>
    <w:rsid w:val="00172CFE"/>
    <w:rsid w:val="00172ED5"/>
    <w:rsid w:val="001730B9"/>
    <w:rsid w:val="001733D4"/>
    <w:rsid w:val="001734B5"/>
    <w:rsid w:val="001735F5"/>
    <w:rsid w:val="0017387A"/>
    <w:rsid w:val="0017393F"/>
    <w:rsid w:val="00173A1A"/>
    <w:rsid w:val="00173ECD"/>
    <w:rsid w:val="001742ED"/>
    <w:rsid w:val="00174435"/>
    <w:rsid w:val="00174A4C"/>
    <w:rsid w:val="00175866"/>
    <w:rsid w:val="00175AEB"/>
    <w:rsid w:val="00175EDC"/>
    <w:rsid w:val="00175FE1"/>
    <w:rsid w:val="00175FFB"/>
    <w:rsid w:val="00176BAA"/>
    <w:rsid w:val="00177244"/>
    <w:rsid w:val="00177977"/>
    <w:rsid w:val="001779A5"/>
    <w:rsid w:val="00177C91"/>
    <w:rsid w:val="001809B6"/>
    <w:rsid w:val="00181225"/>
    <w:rsid w:val="001814BD"/>
    <w:rsid w:val="00182053"/>
    <w:rsid w:val="001823CF"/>
    <w:rsid w:val="00182580"/>
    <w:rsid w:val="00182971"/>
    <w:rsid w:val="00182C39"/>
    <w:rsid w:val="00182C49"/>
    <w:rsid w:val="00182F9B"/>
    <w:rsid w:val="00183217"/>
    <w:rsid w:val="00183232"/>
    <w:rsid w:val="00183717"/>
    <w:rsid w:val="001839B2"/>
    <w:rsid w:val="0018424E"/>
    <w:rsid w:val="001844F0"/>
    <w:rsid w:val="0018489F"/>
    <w:rsid w:val="00184B57"/>
    <w:rsid w:val="00184E45"/>
    <w:rsid w:val="00184FAA"/>
    <w:rsid w:val="00185952"/>
    <w:rsid w:val="00185D54"/>
    <w:rsid w:val="001869C5"/>
    <w:rsid w:val="001871A2"/>
    <w:rsid w:val="001873E8"/>
    <w:rsid w:val="0018786A"/>
    <w:rsid w:val="001900D7"/>
    <w:rsid w:val="0019010E"/>
    <w:rsid w:val="00190134"/>
    <w:rsid w:val="001901FC"/>
    <w:rsid w:val="00191943"/>
    <w:rsid w:val="00191ABC"/>
    <w:rsid w:val="00191DC7"/>
    <w:rsid w:val="00191E6F"/>
    <w:rsid w:val="001923B1"/>
    <w:rsid w:val="00192884"/>
    <w:rsid w:val="00192AA5"/>
    <w:rsid w:val="00192BBC"/>
    <w:rsid w:val="001937E3"/>
    <w:rsid w:val="00194323"/>
    <w:rsid w:val="00194DD5"/>
    <w:rsid w:val="00194F6B"/>
    <w:rsid w:val="0019504D"/>
    <w:rsid w:val="0019517B"/>
    <w:rsid w:val="0019546D"/>
    <w:rsid w:val="001958FD"/>
    <w:rsid w:val="00195A58"/>
    <w:rsid w:val="00195B6E"/>
    <w:rsid w:val="00195F43"/>
    <w:rsid w:val="0019614D"/>
    <w:rsid w:val="001975A0"/>
    <w:rsid w:val="0019782E"/>
    <w:rsid w:val="00197C45"/>
    <w:rsid w:val="00197EE2"/>
    <w:rsid w:val="001A016A"/>
    <w:rsid w:val="001A049A"/>
    <w:rsid w:val="001A07BD"/>
    <w:rsid w:val="001A087F"/>
    <w:rsid w:val="001A0A2E"/>
    <w:rsid w:val="001A0CD2"/>
    <w:rsid w:val="001A0D76"/>
    <w:rsid w:val="001A1051"/>
    <w:rsid w:val="001A1A10"/>
    <w:rsid w:val="001A1B87"/>
    <w:rsid w:val="001A202B"/>
    <w:rsid w:val="001A2146"/>
    <w:rsid w:val="001A21E7"/>
    <w:rsid w:val="001A2283"/>
    <w:rsid w:val="001A26F5"/>
    <w:rsid w:val="001A2C6F"/>
    <w:rsid w:val="001A2EF3"/>
    <w:rsid w:val="001A32F4"/>
    <w:rsid w:val="001A4818"/>
    <w:rsid w:val="001A5021"/>
    <w:rsid w:val="001A5354"/>
    <w:rsid w:val="001A5ACB"/>
    <w:rsid w:val="001A5B97"/>
    <w:rsid w:val="001A5BAE"/>
    <w:rsid w:val="001A638A"/>
    <w:rsid w:val="001A64D7"/>
    <w:rsid w:val="001A659A"/>
    <w:rsid w:val="001A69C0"/>
    <w:rsid w:val="001A6C35"/>
    <w:rsid w:val="001A7ABA"/>
    <w:rsid w:val="001B0644"/>
    <w:rsid w:val="001B0761"/>
    <w:rsid w:val="001B082D"/>
    <w:rsid w:val="001B0A3F"/>
    <w:rsid w:val="001B0F25"/>
    <w:rsid w:val="001B1343"/>
    <w:rsid w:val="001B17D3"/>
    <w:rsid w:val="001B1BA6"/>
    <w:rsid w:val="001B1C54"/>
    <w:rsid w:val="001B1C8D"/>
    <w:rsid w:val="001B1CDA"/>
    <w:rsid w:val="001B25FA"/>
    <w:rsid w:val="001B271C"/>
    <w:rsid w:val="001B29C1"/>
    <w:rsid w:val="001B2B79"/>
    <w:rsid w:val="001B31FD"/>
    <w:rsid w:val="001B3624"/>
    <w:rsid w:val="001B3BB2"/>
    <w:rsid w:val="001B3F39"/>
    <w:rsid w:val="001B4491"/>
    <w:rsid w:val="001B48A7"/>
    <w:rsid w:val="001B4C11"/>
    <w:rsid w:val="001B5C41"/>
    <w:rsid w:val="001B5DEB"/>
    <w:rsid w:val="001B63DC"/>
    <w:rsid w:val="001B675D"/>
    <w:rsid w:val="001B6DFD"/>
    <w:rsid w:val="001B6E36"/>
    <w:rsid w:val="001B702D"/>
    <w:rsid w:val="001B7285"/>
    <w:rsid w:val="001B7738"/>
    <w:rsid w:val="001B78BA"/>
    <w:rsid w:val="001C047B"/>
    <w:rsid w:val="001C10EC"/>
    <w:rsid w:val="001C1302"/>
    <w:rsid w:val="001C13A5"/>
    <w:rsid w:val="001C1423"/>
    <w:rsid w:val="001C152E"/>
    <w:rsid w:val="001C1672"/>
    <w:rsid w:val="001C197A"/>
    <w:rsid w:val="001C1DA4"/>
    <w:rsid w:val="001C1F68"/>
    <w:rsid w:val="001C240E"/>
    <w:rsid w:val="001C2467"/>
    <w:rsid w:val="001C2D8A"/>
    <w:rsid w:val="001C2FA3"/>
    <w:rsid w:val="001C31A3"/>
    <w:rsid w:val="001C3296"/>
    <w:rsid w:val="001C362F"/>
    <w:rsid w:val="001C37A2"/>
    <w:rsid w:val="001C3E77"/>
    <w:rsid w:val="001C4217"/>
    <w:rsid w:val="001C453F"/>
    <w:rsid w:val="001C45A3"/>
    <w:rsid w:val="001C47E6"/>
    <w:rsid w:val="001C4894"/>
    <w:rsid w:val="001C491B"/>
    <w:rsid w:val="001C4DD9"/>
    <w:rsid w:val="001C5060"/>
    <w:rsid w:val="001C5EF1"/>
    <w:rsid w:val="001C63A2"/>
    <w:rsid w:val="001C6853"/>
    <w:rsid w:val="001C6989"/>
    <w:rsid w:val="001C6A71"/>
    <w:rsid w:val="001C6BFE"/>
    <w:rsid w:val="001C74EF"/>
    <w:rsid w:val="001C76FC"/>
    <w:rsid w:val="001D0133"/>
    <w:rsid w:val="001D03BB"/>
    <w:rsid w:val="001D04CF"/>
    <w:rsid w:val="001D0533"/>
    <w:rsid w:val="001D0671"/>
    <w:rsid w:val="001D0B00"/>
    <w:rsid w:val="001D0BA4"/>
    <w:rsid w:val="001D0D22"/>
    <w:rsid w:val="001D1061"/>
    <w:rsid w:val="001D12BF"/>
    <w:rsid w:val="001D1429"/>
    <w:rsid w:val="001D166C"/>
    <w:rsid w:val="001D1714"/>
    <w:rsid w:val="001D17F5"/>
    <w:rsid w:val="001D194E"/>
    <w:rsid w:val="001D1C3C"/>
    <w:rsid w:val="001D1E0F"/>
    <w:rsid w:val="001D2765"/>
    <w:rsid w:val="001D2A88"/>
    <w:rsid w:val="001D2E63"/>
    <w:rsid w:val="001D2ED8"/>
    <w:rsid w:val="001D3ED4"/>
    <w:rsid w:val="001D3F89"/>
    <w:rsid w:val="001D4EE9"/>
    <w:rsid w:val="001D508E"/>
    <w:rsid w:val="001D5418"/>
    <w:rsid w:val="001D553F"/>
    <w:rsid w:val="001D55AD"/>
    <w:rsid w:val="001D59E9"/>
    <w:rsid w:val="001D5B39"/>
    <w:rsid w:val="001D5C4B"/>
    <w:rsid w:val="001D5D70"/>
    <w:rsid w:val="001D5EEE"/>
    <w:rsid w:val="001D6240"/>
    <w:rsid w:val="001D6307"/>
    <w:rsid w:val="001D63C9"/>
    <w:rsid w:val="001D7050"/>
    <w:rsid w:val="001D71E2"/>
    <w:rsid w:val="001D72E2"/>
    <w:rsid w:val="001D7625"/>
    <w:rsid w:val="001D785A"/>
    <w:rsid w:val="001D7E45"/>
    <w:rsid w:val="001E0142"/>
    <w:rsid w:val="001E0292"/>
    <w:rsid w:val="001E05FB"/>
    <w:rsid w:val="001E08FE"/>
    <w:rsid w:val="001E107E"/>
    <w:rsid w:val="001E1387"/>
    <w:rsid w:val="001E13A4"/>
    <w:rsid w:val="001E13AA"/>
    <w:rsid w:val="001E1529"/>
    <w:rsid w:val="001E15E4"/>
    <w:rsid w:val="001E18D1"/>
    <w:rsid w:val="001E19ED"/>
    <w:rsid w:val="001E1A3C"/>
    <w:rsid w:val="001E1A97"/>
    <w:rsid w:val="001E21BE"/>
    <w:rsid w:val="001E2AB2"/>
    <w:rsid w:val="001E2DE1"/>
    <w:rsid w:val="001E2E6F"/>
    <w:rsid w:val="001E374B"/>
    <w:rsid w:val="001E3E6E"/>
    <w:rsid w:val="001E3F39"/>
    <w:rsid w:val="001E3F3B"/>
    <w:rsid w:val="001E4910"/>
    <w:rsid w:val="001E5270"/>
    <w:rsid w:val="001E6189"/>
    <w:rsid w:val="001E61F8"/>
    <w:rsid w:val="001E6319"/>
    <w:rsid w:val="001E63D8"/>
    <w:rsid w:val="001E6441"/>
    <w:rsid w:val="001E669D"/>
    <w:rsid w:val="001E6853"/>
    <w:rsid w:val="001E6BD3"/>
    <w:rsid w:val="001E6C92"/>
    <w:rsid w:val="001E6E04"/>
    <w:rsid w:val="001E6E0E"/>
    <w:rsid w:val="001E6E33"/>
    <w:rsid w:val="001E778F"/>
    <w:rsid w:val="001E77B7"/>
    <w:rsid w:val="001E78BF"/>
    <w:rsid w:val="001F0118"/>
    <w:rsid w:val="001F0190"/>
    <w:rsid w:val="001F0462"/>
    <w:rsid w:val="001F0535"/>
    <w:rsid w:val="001F0C54"/>
    <w:rsid w:val="001F0D30"/>
    <w:rsid w:val="001F129C"/>
    <w:rsid w:val="001F1C13"/>
    <w:rsid w:val="001F1E02"/>
    <w:rsid w:val="001F21F4"/>
    <w:rsid w:val="001F279C"/>
    <w:rsid w:val="001F283A"/>
    <w:rsid w:val="001F2C81"/>
    <w:rsid w:val="001F2FB2"/>
    <w:rsid w:val="001F311A"/>
    <w:rsid w:val="001F3790"/>
    <w:rsid w:val="001F3A5F"/>
    <w:rsid w:val="001F44BA"/>
    <w:rsid w:val="001F455C"/>
    <w:rsid w:val="001F4785"/>
    <w:rsid w:val="001F4854"/>
    <w:rsid w:val="001F49F9"/>
    <w:rsid w:val="001F4D9B"/>
    <w:rsid w:val="001F4DA9"/>
    <w:rsid w:val="001F4F7A"/>
    <w:rsid w:val="001F5070"/>
    <w:rsid w:val="001F550D"/>
    <w:rsid w:val="001F616F"/>
    <w:rsid w:val="001F6261"/>
    <w:rsid w:val="001F64E3"/>
    <w:rsid w:val="001F6D0F"/>
    <w:rsid w:val="001F73E7"/>
    <w:rsid w:val="001F7901"/>
    <w:rsid w:val="001F7A31"/>
    <w:rsid w:val="002002A4"/>
    <w:rsid w:val="002004D7"/>
    <w:rsid w:val="002004EF"/>
    <w:rsid w:val="002007D6"/>
    <w:rsid w:val="00200915"/>
    <w:rsid w:val="00200E24"/>
    <w:rsid w:val="00201126"/>
    <w:rsid w:val="00201254"/>
    <w:rsid w:val="00201A4E"/>
    <w:rsid w:val="00201BB0"/>
    <w:rsid w:val="00201DB9"/>
    <w:rsid w:val="00202024"/>
    <w:rsid w:val="00202048"/>
    <w:rsid w:val="00202529"/>
    <w:rsid w:val="0020278C"/>
    <w:rsid w:val="002031EB"/>
    <w:rsid w:val="0020330B"/>
    <w:rsid w:val="002033E7"/>
    <w:rsid w:val="002034B8"/>
    <w:rsid w:val="00203CD2"/>
    <w:rsid w:val="00204243"/>
    <w:rsid w:val="002046E2"/>
    <w:rsid w:val="00204770"/>
    <w:rsid w:val="002047E2"/>
    <w:rsid w:val="0020495D"/>
    <w:rsid w:val="00204ED3"/>
    <w:rsid w:val="00205C2D"/>
    <w:rsid w:val="00205E6D"/>
    <w:rsid w:val="002060D4"/>
    <w:rsid w:val="00206216"/>
    <w:rsid w:val="00206B7E"/>
    <w:rsid w:val="00206F81"/>
    <w:rsid w:val="0020760B"/>
    <w:rsid w:val="0020766D"/>
    <w:rsid w:val="00207BFB"/>
    <w:rsid w:val="0021023A"/>
    <w:rsid w:val="00210284"/>
    <w:rsid w:val="00210729"/>
    <w:rsid w:val="0021072E"/>
    <w:rsid w:val="00210800"/>
    <w:rsid w:val="00210838"/>
    <w:rsid w:val="00210C91"/>
    <w:rsid w:val="00210DD4"/>
    <w:rsid w:val="00210FE8"/>
    <w:rsid w:val="00211237"/>
    <w:rsid w:val="0021166D"/>
    <w:rsid w:val="002116CB"/>
    <w:rsid w:val="00211D71"/>
    <w:rsid w:val="002126C1"/>
    <w:rsid w:val="00212741"/>
    <w:rsid w:val="00212D55"/>
    <w:rsid w:val="00212F8E"/>
    <w:rsid w:val="00213072"/>
    <w:rsid w:val="0021377D"/>
    <w:rsid w:val="002138A9"/>
    <w:rsid w:val="00213D83"/>
    <w:rsid w:val="00214269"/>
    <w:rsid w:val="0021441D"/>
    <w:rsid w:val="00214828"/>
    <w:rsid w:val="002148F6"/>
    <w:rsid w:val="00214C6F"/>
    <w:rsid w:val="00214E25"/>
    <w:rsid w:val="00214F95"/>
    <w:rsid w:val="002150F7"/>
    <w:rsid w:val="0021548D"/>
    <w:rsid w:val="002154FD"/>
    <w:rsid w:val="0021555D"/>
    <w:rsid w:val="00215AE5"/>
    <w:rsid w:val="00215B1B"/>
    <w:rsid w:val="002164F4"/>
    <w:rsid w:val="00216632"/>
    <w:rsid w:val="002168E8"/>
    <w:rsid w:val="00216D2B"/>
    <w:rsid w:val="00216F3E"/>
    <w:rsid w:val="00217103"/>
    <w:rsid w:val="00217284"/>
    <w:rsid w:val="002172C4"/>
    <w:rsid w:val="002172DF"/>
    <w:rsid w:val="002174C4"/>
    <w:rsid w:val="0021757B"/>
    <w:rsid w:val="0022000A"/>
    <w:rsid w:val="00220172"/>
    <w:rsid w:val="00220295"/>
    <w:rsid w:val="002209F9"/>
    <w:rsid w:val="00220C2B"/>
    <w:rsid w:val="00220C61"/>
    <w:rsid w:val="00220D5B"/>
    <w:rsid w:val="002213EC"/>
    <w:rsid w:val="00221CB2"/>
    <w:rsid w:val="00222369"/>
    <w:rsid w:val="00222F00"/>
    <w:rsid w:val="0022316A"/>
    <w:rsid w:val="00223A39"/>
    <w:rsid w:val="00223AF7"/>
    <w:rsid w:val="00223BA1"/>
    <w:rsid w:val="00223FA0"/>
    <w:rsid w:val="002246B2"/>
    <w:rsid w:val="002246E9"/>
    <w:rsid w:val="0022496F"/>
    <w:rsid w:val="00224B4D"/>
    <w:rsid w:val="00224BE7"/>
    <w:rsid w:val="00225A72"/>
    <w:rsid w:val="00225C73"/>
    <w:rsid w:val="00225E67"/>
    <w:rsid w:val="002263C0"/>
    <w:rsid w:val="002268B9"/>
    <w:rsid w:val="002275D4"/>
    <w:rsid w:val="00227DC3"/>
    <w:rsid w:val="00230031"/>
    <w:rsid w:val="002302A1"/>
    <w:rsid w:val="002306E7"/>
    <w:rsid w:val="0023075A"/>
    <w:rsid w:val="00230ABA"/>
    <w:rsid w:val="00230F29"/>
    <w:rsid w:val="00230F94"/>
    <w:rsid w:val="00230FF2"/>
    <w:rsid w:val="0023137B"/>
    <w:rsid w:val="0023151E"/>
    <w:rsid w:val="0023153A"/>
    <w:rsid w:val="002315FC"/>
    <w:rsid w:val="00231823"/>
    <w:rsid w:val="00232660"/>
    <w:rsid w:val="00232FE4"/>
    <w:rsid w:val="0023356D"/>
    <w:rsid w:val="00233E27"/>
    <w:rsid w:val="00233E7C"/>
    <w:rsid w:val="00233F1C"/>
    <w:rsid w:val="00234027"/>
    <w:rsid w:val="00234550"/>
    <w:rsid w:val="002347A7"/>
    <w:rsid w:val="00234F75"/>
    <w:rsid w:val="0023535D"/>
    <w:rsid w:val="00235413"/>
    <w:rsid w:val="00235519"/>
    <w:rsid w:val="0023586B"/>
    <w:rsid w:val="00235A72"/>
    <w:rsid w:val="0023665E"/>
    <w:rsid w:val="00236A25"/>
    <w:rsid w:val="00236AE0"/>
    <w:rsid w:val="00236CB6"/>
    <w:rsid w:val="00236EEA"/>
    <w:rsid w:val="00236F41"/>
    <w:rsid w:val="00237183"/>
    <w:rsid w:val="00237440"/>
    <w:rsid w:val="00237540"/>
    <w:rsid w:val="00237545"/>
    <w:rsid w:val="002377D3"/>
    <w:rsid w:val="0023797B"/>
    <w:rsid w:val="0024021A"/>
    <w:rsid w:val="0024024A"/>
    <w:rsid w:val="00240AB8"/>
    <w:rsid w:val="00241077"/>
    <w:rsid w:val="0024114B"/>
    <w:rsid w:val="002418BC"/>
    <w:rsid w:val="002419AC"/>
    <w:rsid w:val="002419C0"/>
    <w:rsid w:val="00241B4E"/>
    <w:rsid w:val="00241ED1"/>
    <w:rsid w:val="002421E5"/>
    <w:rsid w:val="0024250D"/>
    <w:rsid w:val="00242529"/>
    <w:rsid w:val="002425DA"/>
    <w:rsid w:val="00242780"/>
    <w:rsid w:val="00242A92"/>
    <w:rsid w:val="00242D06"/>
    <w:rsid w:val="002430EC"/>
    <w:rsid w:val="002437D8"/>
    <w:rsid w:val="00243C62"/>
    <w:rsid w:val="00243E5E"/>
    <w:rsid w:val="0024409B"/>
    <w:rsid w:val="002441DE"/>
    <w:rsid w:val="00244368"/>
    <w:rsid w:val="0024492F"/>
    <w:rsid w:val="00244BFD"/>
    <w:rsid w:val="00244F58"/>
    <w:rsid w:val="00244FF9"/>
    <w:rsid w:val="002451BF"/>
    <w:rsid w:val="0024527B"/>
    <w:rsid w:val="0024545A"/>
    <w:rsid w:val="002455F2"/>
    <w:rsid w:val="00245866"/>
    <w:rsid w:val="002466AD"/>
    <w:rsid w:val="002466BA"/>
    <w:rsid w:val="00246E3E"/>
    <w:rsid w:val="00246E62"/>
    <w:rsid w:val="00246F1E"/>
    <w:rsid w:val="002477D2"/>
    <w:rsid w:val="002479EA"/>
    <w:rsid w:val="00247D18"/>
    <w:rsid w:val="00250328"/>
    <w:rsid w:val="002505B2"/>
    <w:rsid w:val="002506D6"/>
    <w:rsid w:val="002507AE"/>
    <w:rsid w:val="00250E23"/>
    <w:rsid w:val="0025134D"/>
    <w:rsid w:val="0025159F"/>
    <w:rsid w:val="002517F5"/>
    <w:rsid w:val="002519F9"/>
    <w:rsid w:val="00251AB2"/>
    <w:rsid w:val="00252040"/>
    <w:rsid w:val="00252239"/>
    <w:rsid w:val="002523B8"/>
    <w:rsid w:val="0025277E"/>
    <w:rsid w:val="002529C6"/>
    <w:rsid w:val="00252B75"/>
    <w:rsid w:val="00252E6F"/>
    <w:rsid w:val="002531B9"/>
    <w:rsid w:val="002532EF"/>
    <w:rsid w:val="0025343A"/>
    <w:rsid w:val="0025346B"/>
    <w:rsid w:val="002535B8"/>
    <w:rsid w:val="00253D22"/>
    <w:rsid w:val="00253DB8"/>
    <w:rsid w:val="00254371"/>
    <w:rsid w:val="002543DE"/>
    <w:rsid w:val="00254D34"/>
    <w:rsid w:val="00254DA9"/>
    <w:rsid w:val="002552AE"/>
    <w:rsid w:val="0025575E"/>
    <w:rsid w:val="00255B6B"/>
    <w:rsid w:val="00255C72"/>
    <w:rsid w:val="00255E41"/>
    <w:rsid w:val="00255F3F"/>
    <w:rsid w:val="00256134"/>
    <w:rsid w:val="002561B9"/>
    <w:rsid w:val="00256295"/>
    <w:rsid w:val="002562D2"/>
    <w:rsid w:val="0025651E"/>
    <w:rsid w:val="002565D9"/>
    <w:rsid w:val="00256D52"/>
    <w:rsid w:val="0025726B"/>
    <w:rsid w:val="002574DF"/>
    <w:rsid w:val="0025784F"/>
    <w:rsid w:val="002578FC"/>
    <w:rsid w:val="002600DF"/>
    <w:rsid w:val="0026079E"/>
    <w:rsid w:val="0026081E"/>
    <w:rsid w:val="00260B97"/>
    <w:rsid w:val="00260BE4"/>
    <w:rsid w:val="00260DC9"/>
    <w:rsid w:val="0026128A"/>
    <w:rsid w:val="002612A6"/>
    <w:rsid w:val="00261718"/>
    <w:rsid w:val="002619C5"/>
    <w:rsid w:val="00261F00"/>
    <w:rsid w:val="00262170"/>
    <w:rsid w:val="00262240"/>
    <w:rsid w:val="00262533"/>
    <w:rsid w:val="00262AF8"/>
    <w:rsid w:val="0026311F"/>
    <w:rsid w:val="00263337"/>
    <w:rsid w:val="0026394E"/>
    <w:rsid w:val="00263BAB"/>
    <w:rsid w:val="00263E91"/>
    <w:rsid w:val="00264118"/>
    <w:rsid w:val="00264861"/>
    <w:rsid w:val="00264866"/>
    <w:rsid w:val="00264AAD"/>
    <w:rsid w:val="00265C97"/>
    <w:rsid w:val="00265CC0"/>
    <w:rsid w:val="002660DE"/>
    <w:rsid w:val="0026637D"/>
    <w:rsid w:val="00266992"/>
    <w:rsid w:val="00266E2A"/>
    <w:rsid w:val="00267B72"/>
    <w:rsid w:val="00270068"/>
    <w:rsid w:val="00270227"/>
    <w:rsid w:val="002704D6"/>
    <w:rsid w:val="002705BB"/>
    <w:rsid w:val="00270CB3"/>
    <w:rsid w:val="00270CBE"/>
    <w:rsid w:val="002711C7"/>
    <w:rsid w:val="0027196D"/>
    <w:rsid w:val="00271E05"/>
    <w:rsid w:val="00272254"/>
    <w:rsid w:val="00272BEA"/>
    <w:rsid w:val="00272DDD"/>
    <w:rsid w:val="00272EBC"/>
    <w:rsid w:val="00273388"/>
    <w:rsid w:val="002735C8"/>
    <w:rsid w:val="002735D1"/>
    <w:rsid w:val="0027367E"/>
    <w:rsid w:val="00273F38"/>
    <w:rsid w:val="0027469B"/>
    <w:rsid w:val="00274A27"/>
    <w:rsid w:val="00274AB5"/>
    <w:rsid w:val="00274FB2"/>
    <w:rsid w:val="002753EC"/>
    <w:rsid w:val="002754A5"/>
    <w:rsid w:val="002759ED"/>
    <w:rsid w:val="00275A4B"/>
    <w:rsid w:val="00275A7E"/>
    <w:rsid w:val="00275BB3"/>
    <w:rsid w:val="00275C7F"/>
    <w:rsid w:val="00276084"/>
    <w:rsid w:val="002762DC"/>
    <w:rsid w:val="0027654D"/>
    <w:rsid w:val="002768C1"/>
    <w:rsid w:val="0027693E"/>
    <w:rsid w:val="00276A1B"/>
    <w:rsid w:val="00277135"/>
    <w:rsid w:val="00277169"/>
    <w:rsid w:val="00277348"/>
    <w:rsid w:val="002773D0"/>
    <w:rsid w:val="0027793D"/>
    <w:rsid w:val="00277AC3"/>
    <w:rsid w:val="00277BCF"/>
    <w:rsid w:val="0028013A"/>
    <w:rsid w:val="002807E1"/>
    <w:rsid w:val="00280924"/>
    <w:rsid w:val="00280FB0"/>
    <w:rsid w:val="00281063"/>
    <w:rsid w:val="00281AE8"/>
    <w:rsid w:val="00282043"/>
    <w:rsid w:val="00282187"/>
    <w:rsid w:val="00282839"/>
    <w:rsid w:val="00282D61"/>
    <w:rsid w:val="002830A7"/>
    <w:rsid w:val="0028345E"/>
    <w:rsid w:val="0028349E"/>
    <w:rsid w:val="002837BA"/>
    <w:rsid w:val="00283A3A"/>
    <w:rsid w:val="00283B54"/>
    <w:rsid w:val="00283C9D"/>
    <w:rsid w:val="00284687"/>
    <w:rsid w:val="00284848"/>
    <w:rsid w:val="0028488F"/>
    <w:rsid w:val="002849FC"/>
    <w:rsid w:val="00284A57"/>
    <w:rsid w:val="00284ADD"/>
    <w:rsid w:val="00284B87"/>
    <w:rsid w:val="0028539E"/>
    <w:rsid w:val="00285A0D"/>
    <w:rsid w:val="00285CFF"/>
    <w:rsid w:val="00285E83"/>
    <w:rsid w:val="00286459"/>
    <w:rsid w:val="0028659C"/>
    <w:rsid w:val="00286730"/>
    <w:rsid w:val="00286BCF"/>
    <w:rsid w:val="00286C43"/>
    <w:rsid w:val="00286CD8"/>
    <w:rsid w:val="0028759E"/>
    <w:rsid w:val="0028784A"/>
    <w:rsid w:val="002878EF"/>
    <w:rsid w:val="00287904"/>
    <w:rsid w:val="00287DB5"/>
    <w:rsid w:val="00287DE1"/>
    <w:rsid w:val="00287E86"/>
    <w:rsid w:val="00287FCF"/>
    <w:rsid w:val="00290451"/>
    <w:rsid w:val="0029076F"/>
    <w:rsid w:val="002907F4"/>
    <w:rsid w:val="00290B1E"/>
    <w:rsid w:val="00290C49"/>
    <w:rsid w:val="002910A0"/>
    <w:rsid w:val="002910FF"/>
    <w:rsid w:val="0029119C"/>
    <w:rsid w:val="0029149C"/>
    <w:rsid w:val="002917F5"/>
    <w:rsid w:val="00291ED5"/>
    <w:rsid w:val="00291F87"/>
    <w:rsid w:val="0029204D"/>
    <w:rsid w:val="002921DB"/>
    <w:rsid w:val="00292645"/>
    <w:rsid w:val="002928E5"/>
    <w:rsid w:val="00292F0C"/>
    <w:rsid w:val="00292F60"/>
    <w:rsid w:val="002930CC"/>
    <w:rsid w:val="0029316C"/>
    <w:rsid w:val="002932D8"/>
    <w:rsid w:val="0029367B"/>
    <w:rsid w:val="00293D07"/>
    <w:rsid w:val="00293F3D"/>
    <w:rsid w:val="00294B7A"/>
    <w:rsid w:val="00294DE1"/>
    <w:rsid w:val="00294F24"/>
    <w:rsid w:val="00295695"/>
    <w:rsid w:val="0029617C"/>
    <w:rsid w:val="002967C3"/>
    <w:rsid w:val="00296E15"/>
    <w:rsid w:val="002974BD"/>
    <w:rsid w:val="00297CAB"/>
    <w:rsid w:val="00297F5B"/>
    <w:rsid w:val="00297F92"/>
    <w:rsid w:val="002A046C"/>
    <w:rsid w:val="002A0D08"/>
    <w:rsid w:val="002A0F3D"/>
    <w:rsid w:val="002A101D"/>
    <w:rsid w:val="002A10E2"/>
    <w:rsid w:val="002A13E4"/>
    <w:rsid w:val="002A1714"/>
    <w:rsid w:val="002A19B5"/>
    <w:rsid w:val="002A1EE8"/>
    <w:rsid w:val="002A200A"/>
    <w:rsid w:val="002A247A"/>
    <w:rsid w:val="002A250B"/>
    <w:rsid w:val="002A25F1"/>
    <w:rsid w:val="002A2A30"/>
    <w:rsid w:val="002A2D4A"/>
    <w:rsid w:val="002A2D74"/>
    <w:rsid w:val="002A3086"/>
    <w:rsid w:val="002A335B"/>
    <w:rsid w:val="002A3625"/>
    <w:rsid w:val="002A3649"/>
    <w:rsid w:val="002A3A4B"/>
    <w:rsid w:val="002A3CAC"/>
    <w:rsid w:val="002A442F"/>
    <w:rsid w:val="002A46D3"/>
    <w:rsid w:val="002A4704"/>
    <w:rsid w:val="002A4BF4"/>
    <w:rsid w:val="002A5253"/>
    <w:rsid w:val="002A555E"/>
    <w:rsid w:val="002A5918"/>
    <w:rsid w:val="002A5A21"/>
    <w:rsid w:val="002A5D24"/>
    <w:rsid w:val="002A5FA6"/>
    <w:rsid w:val="002A65BC"/>
    <w:rsid w:val="002A697A"/>
    <w:rsid w:val="002A6D88"/>
    <w:rsid w:val="002A73D7"/>
    <w:rsid w:val="002A75FC"/>
    <w:rsid w:val="002A7DC4"/>
    <w:rsid w:val="002B00E2"/>
    <w:rsid w:val="002B0411"/>
    <w:rsid w:val="002B0721"/>
    <w:rsid w:val="002B0794"/>
    <w:rsid w:val="002B08B0"/>
    <w:rsid w:val="002B092A"/>
    <w:rsid w:val="002B0D2D"/>
    <w:rsid w:val="002B0F80"/>
    <w:rsid w:val="002B148A"/>
    <w:rsid w:val="002B1523"/>
    <w:rsid w:val="002B2084"/>
    <w:rsid w:val="002B2745"/>
    <w:rsid w:val="002B2FEA"/>
    <w:rsid w:val="002B322D"/>
    <w:rsid w:val="002B387F"/>
    <w:rsid w:val="002B3D6D"/>
    <w:rsid w:val="002B4A58"/>
    <w:rsid w:val="002B4CD0"/>
    <w:rsid w:val="002B5709"/>
    <w:rsid w:val="002B5B24"/>
    <w:rsid w:val="002B5BE0"/>
    <w:rsid w:val="002B658A"/>
    <w:rsid w:val="002B6DC2"/>
    <w:rsid w:val="002B6E0C"/>
    <w:rsid w:val="002B6FB0"/>
    <w:rsid w:val="002B7BE6"/>
    <w:rsid w:val="002C0351"/>
    <w:rsid w:val="002C07CF"/>
    <w:rsid w:val="002C0E6B"/>
    <w:rsid w:val="002C2046"/>
    <w:rsid w:val="002C2084"/>
    <w:rsid w:val="002C226D"/>
    <w:rsid w:val="002C26C8"/>
    <w:rsid w:val="002C26FD"/>
    <w:rsid w:val="002C27E4"/>
    <w:rsid w:val="002C2892"/>
    <w:rsid w:val="002C28F4"/>
    <w:rsid w:val="002C2BCE"/>
    <w:rsid w:val="002C2D0C"/>
    <w:rsid w:val="002C2E01"/>
    <w:rsid w:val="002C32D8"/>
    <w:rsid w:val="002C3998"/>
    <w:rsid w:val="002C3AF4"/>
    <w:rsid w:val="002C3C96"/>
    <w:rsid w:val="002C419A"/>
    <w:rsid w:val="002C449B"/>
    <w:rsid w:val="002C45B6"/>
    <w:rsid w:val="002C51B3"/>
    <w:rsid w:val="002C56E8"/>
    <w:rsid w:val="002C5CE5"/>
    <w:rsid w:val="002C5D26"/>
    <w:rsid w:val="002C5DF8"/>
    <w:rsid w:val="002C6114"/>
    <w:rsid w:val="002C622B"/>
    <w:rsid w:val="002C64E6"/>
    <w:rsid w:val="002C69E7"/>
    <w:rsid w:val="002C6C0C"/>
    <w:rsid w:val="002C7087"/>
    <w:rsid w:val="002C7906"/>
    <w:rsid w:val="002C7B00"/>
    <w:rsid w:val="002C7F6F"/>
    <w:rsid w:val="002D01E5"/>
    <w:rsid w:val="002D0781"/>
    <w:rsid w:val="002D0793"/>
    <w:rsid w:val="002D11D7"/>
    <w:rsid w:val="002D1499"/>
    <w:rsid w:val="002D1854"/>
    <w:rsid w:val="002D1916"/>
    <w:rsid w:val="002D199C"/>
    <w:rsid w:val="002D1BFB"/>
    <w:rsid w:val="002D2047"/>
    <w:rsid w:val="002D20D6"/>
    <w:rsid w:val="002D2227"/>
    <w:rsid w:val="002D27C5"/>
    <w:rsid w:val="002D29E3"/>
    <w:rsid w:val="002D2FB1"/>
    <w:rsid w:val="002D34E4"/>
    <w:rsid w:val="002D3A32"/>
    <w:rsid w:val="002D3C17"/>
    <w:rsid w:val="002D3C35"/>
    <w:rsid w:val="002D40FE"/>
    <w:rsid w:val="002D4344"/>
    <w:rsid w:val="002D45AF"/>
    <w:rsid w:val="002D48B5"/>
    <w:rsid w:val="002D4CB2"/>
    <w:rsid w:val="002D4F6C"/>
    <w:rsid w:val="002D5175"/>
    <w:rsid w:val="002D5508"/>
    <w:rsid w:val="002D5AC9"/>
    <w:rsid w:val="002D5CB2"/>
    <w:rsid w:val="002D61E2"/>
    <w:rsid w:val="002D640F"/>
    <w:rsid w:val="002D6437"/>
    <w:rsid w:val="002D6771"/>
    <w:rsid w:val="002D6F8F"/>
    <w:rsid w:val="002D719E"/>
    <w:rsid w:val="002D72C5"/>
    <w:rsid w:val="002D7955"/>
    <w:rsid w:val="002D7A7C"/>
    <w:rsid w:val="002D7B74"/>
    <w:rsid w:val="002D7CC8"/>
    <w:rsid w:val="002E02BA"/>
    <w:rsid w:val="002E02C5"/>
    <w:rsid w:val="002E0ADC"/>
    <w:rsid w:val="002E1387"/>
    <w:rsid w:val="002E1770"/>
    <w:rsid w:val="002E1ACA"/>
    <w:rsid w:val="002E1BC6"/>
    <w:rsid w:val="002E1E3B"/>
    <w:rsid w:val="002E1FDF"/>
    <w:rsid w:val="002E2736"/>
    <w:rsid w:val="002E29BB"/>
    <w:rsid w:val="002E2A16"/>
    <w:rsid w:val="002E2BD2"/>
    <w:rsid w:val="002E2E30"/>
    <w:rsid w:val="002E2ECB"/>
    <w:rsid w:val="002E309E"/>
    <w:rsid w:val="002E3B1E"/>
    <w:rsid w:val="002E3C20"/>
    <w:rsid w:val="002E40CF"/>
    <w:rsid w:val="002E4225"/>
    <w:rsid w:val="002E4279"/>
    <w:rsid w:val="002E52A5"/>
    <w:rsid w:val="002E5A60"/>
    <w:rsid w:val="002E5AEB"/>
    <w:rsid w:val="002E5DFF"/>
    <w:rsid w:val="002E617D"/>
    <w:rsid w:val="002E63D4"/>
    <w:rsid w:val="002E6C75"/>
    <w:rsid w:val="002E7047"/>
    <w:rsid w:val="002E721C"/>
    <w:rsid w:val="002E7469"/>
    <w:rsid w:val="002E7782"/>
    <w:rsid w:val="002E799B"/>
    <w:rsid w:val="002E7AE3"/>
    <w:rsid w:val="002E7C82"/>
    <w:rsid w:val="002F0213"/>
    <w:rsid w:val="002F03B7"/>
    <w:rsid w:val="002F0955"/>
    <w:rsid w:val="002F0B17"/>
    <w:rsid w:val="002F0EF2"/>
    <w:rsid w:val="002F1025"/>
    <w:rsid w:val="002F121B"/>
    <w:rsid w:val="002F1458"/>
    <w:rsid w:val="002F1642"/>
    <w:rsid w:val="002F185D"/>
    <w:rsid w:val="002F1CAA"/>
    <w:rsid w:val="002F1F57"/>
    <w:rsid w:val="002F1FDB"/>
    <w:rsid w:val="002F248F"/>
    <w:rsid w:val="002F2DBF"/>
    <w:rsid w:val="002F305A"/>
    <w:rsid w:val="002F30E8"/>
    <w:rsid w:val="002F341E"/>
    <w:rsid w:val="002F3575"/>
    <w:rsid w:val="002F3613"/>
    <w:rsid w:val="002F3757"/>
    <w:rsid w:val="002F3897"/>
    <w:rsid w:val="002F3AE9"/>
    <w:rsid w:val="002F3B59"/>
    <w:rsid w:val="002F3C1E"/>
    <w:rsid w:val="002F43B4"/>
    <w:rsid w:val="002F4607"/>
    <w:rsid w:val="002F4962"/>
    <w:rsid w:val="002F589E"/>
    <w:rsid w:val="002F5BB3"/>
    <w:rsid w:val="002F5E17"/>
    <w:rsid w:val="002F605C"/>
    <w:rsid w:val="002F60CF"/>
    <w:rsid w:val="002F6108"/>
    <w:rsid w:val="002F61E6"/>
    <w:rsid w:val="002F631A"/>
    <w:rsid w:val="002F6A79"/>
    <w:rsid w:val="002F6E6E"/>
    <w:rsid w:val="002F6EE6"/>
    <w:rsid w:val="002F733E"/>
    <w:rsid w:val="00300953"/>
    <w:rsid w:val="00300E28"/>
    <w:rsid w:val="00301076"/>
    <w:rsid w:val="00301246"/>
    <w:rsid w:val="00301E8F"/>
    <w:rsid w:val="00301E9C"/>
    <w:rsid w:val="003020AF"/>
    <w:rsid w:val="003022F1"/>
    <w:rsid w:val="003025BF"/>
    <w:rsid w:val="003028E2"/>
    <w:rsid w:val="00302C3E"/>
    <w:rsid w:val="00302EC4"/>
    <w:rsid w:val="00302F02"/>
    <w:rsid w:val="00303007"/>
    <w:rsid w:val="003030D7"/>
    <w:rsid w:val="003032A1"/>
    <w:rsid w:val="003033D1"/>
    <w:rsid w:val="00303650"/>
    <w:rsid w:val="00303684"/>
    <w:rsid w:val="00303738"/>
    <w:rsid w:val="00303BFD"/>
    <w:rsid w:val="00303DDD"/>
    <w:rsid w:val="00303FB2"/>
    <w:rsid w:val="003041D7"/>
    <w:rsid w:val="0030437E"/>
    <w:rsid w:val="003043F9"/>
    <w:rsid w:val="00304B61"/>
    <w:rsid w:val="00305585"/>
    <w:rsid w:val="0030597B"/>
    <w:rsid w:val="00305D55"/>
    <w:rsid w:val="003063BF"/>
    <w:rsid w:val="00306494"/>
    <w:rsid w:val="003066E7"/>
    <w:rsid w:val="00306712"/>
    <w:rsid w:val="00306BF2"/>
    <w:rsid w:val="00306DE3"/>
    <w:rsid w:val="003070B7"/>
    <w:rsid w:val="00307B50"/>
    <w:rsid w:val="00307E8C"/>
    <w:rsid w:val="003100DA"/>
    <w:rsid w:val="00310596"/>
    <w:rsid w:val="00310D90"/>
    <w:rsid w:val="00311007"/>
    <w:rsid w:val="003117E6"/>
    <w:rsid w:val="003119E1"/>
    <w:rsid w:val="00311A8F"/>
    <w:rsid w:val="00311AD5"/>
    <w:rsid w:val="00312491"/>
    <w:rsid w:val="003125E3"/>
    <w:rsid w:val="00312E59"/>
    <w:rsid w:val="00312EE6"/>
    <w:rsid w:val="00312FA0"/>
    <w:rsid w:val="0031335D"/>
    <w:rsid w:val="0031388E"/>
    <w:rsid w:val="00313BEB"/>
    <w:rsid w:val="00313D46"/>
    <w:rsid w:val="00313FCA"/>
    <w:rsid w:val="00313FEA"/>
    <w:rsid w:val="0031428B"/>
    <w:rsid w:val="003148C6"/>
    <w:rsid w:val="00315099"/>
    <w:rsid w:val="0031526F"/>
    <w:rsid w:val="0031546E"/>
    <w:rsid w:val="003159E4"/>
    <w:rsid w:val="00315DB3"/>
    <w:rsid w:val="00315E7C"/>
    <w:rsid w:val="00316085"/>
    <w:rsid w:val="003168FF"/>
    <w:rsid w:val="00316AF1"/>
    <w:rsid w:val="00316B24"/>
    <w:rsid w:val="00316B6C"/>
    <w:rsid w:val="00316CEE"/>
    <w:rsid w:val="00316D07"/>
    <w:rsid w:val="00317270"/>
    <w:rsid w:val="0031745A"/>
    <w:rsid w:val="00317729"/>
    <w:rsid w:val="003177E5"/>
    <w:rsid w:val="003179CD"/>
    <w:rsid w:val="00317BC1"/>
    <w:rsid w:val="0032040E"/>
    <w:rsid w:val="00320782"/>
    <w:rsid w:val="0032089C"/>
    <w:rsid w:val="00320970"/>
    <w:rsid w:val="00320CD0"/>
    <w:rsid w:val="00321185"/>
    <w:rsid w:val="003211C9"/>
    <w:rsid w:val="00321238"/>
    <w:rsid w:val="003218BC"/>
    <w:rsid w:val="00321F25"/>
    <w:rsid w:val="00322038"/>
    <w:rsid w:val="00322563"/>
    <w:rsid w:val="00322846"/>
    <w:rsid w:val="0032285A"/>
    <w:rsid w:val="0032347E"/>
    <w:rsid w:val="00323962"/>
    <w:rsid w:val="00323CFA"/>
    <w:rsid w:val="00323E14"/>
    <w:rsid w:val="00323E8D"/>
    <w:rsid w:val="00324105"/>
    <w:rsid w:val="00324753"/>
    <w:rsid w:val="00324D07"/>
    <w:rsid w:val="00325151"/>
    <w:rsid w:val="003252D9"/>
    <w:rsid w:val="0032561B"/>
    <w:rsid w:val="00325845"/>
    <w:rsid w:val="0032589D"/>
    <w:rsid w:val="00325F7E"/>
    <w:rsid w:val="00326235"/>
    <w:rsid w:val="003263B4"/>
    <w:rsid w:val="003264B5"/>
    <w:rsid w:val="00326F0D"/>
    <w:rsid w:val="00327163"/>
    <w:rsid w:val="003271BF"/>
    <w:rsid w:val="00327612"/>
    <w:rsid w:val="003278BD"/>
    <w:rsid w:val="00327E84"/>
    <w:rsid w:val="00330163"/>
    <w:rsid w:val="003301E9"/>
    <w:rsid w:val="0033046B"/>
    <w:rsid w:val="00330C51"/>
    <w:rsid w:val="00330CC3"/>
    <w:rsid w:val="00331188"/>
    <w:rsid w:val="003314D2"/>
    <w:rsid w:val="003316BD"/>
    <w:rsid w:val="003321D2"/>
    <w:rsid w:val="00332284"/>
    <w:rsid w:val="0033256B"/>
    <w:rsid w:val="00332840"/>
    <w:rsid w:val="00332D1B"/>
    <w:rsid w:val="00332D84"/>
    <w:rsid w:val="00332DC5"/>
    <w:rsid w:val="00332EBA"/>
    <w:rsid w:val="003335BD"/>
    <w:rsid w:val="00333718"/>
    <w:rsid w:val="00333845"/>
    <w:rsid w:val="003339EC"/>
    <w:rsid w:val="00333CCE"/>
    <w:rsid w:val="0033412E"/>
    <w:rsid w:val="00334507"/>
    <w:rsid w:val="003345B8"/>
    <w:rsid w:val="00334911"/>
    <w:rsid w:val="003352DD"/>
    <w:rsid w:val="003356BD"/>
    <w:rsid w:val="00335704"/>
    <w:rsid w:val="00335715"/>
    <w:rsid w:val="00335D1E"/>
    <w:rsid w:val="003366A2"/>
    <w:rsid w:val="0033676B"/>
    <w:rsid w:val="00336BCE"/>
    <w:rsid w:val="00336DEB"/>
    <w:rsid w:val="003375A8"/>
    <w:rsid w:val="00337753"/>
    <w:rsid w:val="00337D5E"/>
    <w:rsid w:val="00340083"/>
    <w:rsid w:val="003400EE"/>
    <w:rsid w:val="003402D6"/>
    <w:rsid w:val="00340B2A"/>
    <w:rsid w:val="0034105F"/>
    <w:rsid w:val="003413D7"/>
    <w:rsid w:val="00341795"/>
    <w:rsid w:val="00341AD4"/>
    <w:rsid w:val="00342139"/>
    <w:rsid w:val="00342227"/>
    <w:rsid w:val="003425FD"/>
    <w:rsid w:val="003427F8"/>
    <w:rsid w:val="00342A96"/>
    <w:rsid w:val="0034328A"/>
    <w:rsid w:val="0034354C"/>
    <w:rsid w:val="00343D17"/>
    <w:rsid w:val="003442A7"/>
    <w:rsid w:val="00344638"/>
    <w:rsid w:val="00344783"/>
    <w:rsid w:val="003448E1"/>
    <w:rsid w:val="00344E2F"/>
    <w:rsid w:val="003459C5"/>
    <w:rsid w:val="00345E96"/>
    <w:rsid w:val="003460AA"/>
    <w:rsid w:val="003468AA"/>
    <w:rsid w:val="0034690F"/>
    <w:rsid w:val="0034716F"/>
    <w:rsid w:val="0034721F"/>
    <w:rsid w:val="003475C2"/>
    <w:rsid w:val="00347AE9"/>
    <w:rsid w:val="00347EB7"/>
    <w:rsid w:val="00350048"/>
    <w:rsid w:val="0035011F"/>
    <w:rsid w:val="0035022F"/>
    <w:rsid w:val="003505CC"/>
    <w:rsid w:val="00350D02"/>
    <w:rsid w:val="00350DAB"/>
    <w:rsid w:val="00350E24"/>
    <w:rsid w:val="00350F90"/>
    <w:rsid w:val="00351056"/>
    <w:rsid w:val="00351347"/>
    <w:rsid w:val="00351959"/>
    <w:rsid w:val="00351976"/>
    <w:rsid w:val="00351D20"/>
    <w:rsid w:val="00352476"/>
    <w:rsid w:val="00352673"/>
    <w:rsid w:val="00352FF7"/>
    <w:rsid w:val="003538B0"/>
    <w:rsid w:val="00354498"/>
    <w:rsid w:val="00354509"/>
    <w:rsid w:val="00354A53"/>
    <w:rsid w:val="00354A91"/>
    <w:rsid w:val="00354AD2"/>
    <w:rsid w:val="00354CA7"/>
    <w:rsid w:val="00354E7C"/>
    <w:rsid w:val="003551F3"/>
    <w:rsid w:val="003557AD"/>
    <w:rsid w:val="003559B2"/>
    <w:rsid w:val="003559FD"/>
    <w:rsid w:val="00355EAE"/>
    <w:rsid w:val="00356003"/>
    <w:rsid w:val="003560F6"/>
    <w:rsid w:val="00356127"/>
    <w:rsid w:val="003563BF"/>
    <w:rsid w:val="0035662C"/>
    <w:rsid w:val="00356919"/>
    <w:rsid w:val="00357034"/>
    <w:rsid w:val="0035727E"/>
    <w:rsid w:val="0035772C"/>
    <w:rsid w:val="00357979"/>
    <w:rsid w:val="00357CBC"/>
    <w:rsid w:val="00357ECA"/>
    <w:rsid w:val="0036022A"/>
    <w:rsid w:val="00360871"/>
    <w:rsid w:val="00360A29"/>
    <w:rsid w:val="0036105B"/>
    <w:rsid w:val="0036172F"/>
    <w:rsid w:val="0036174F"/>
    <w:rsid w:val="003617CE"/>
    <w:rsid w:val="003617EA"/>
    <w:rsid w:val="003619FE"/>
    <w:rsid w:val="00361D6F"/>
    <w:rsid w:val="00362023"/>
    <w:rsid w:val="00362452"/>
    <w:rsid w:val="0036257F"/>
    <w:rsid w:val="0036281B"/>
    <w:rsid w:val="00362B31"/>
    <w:rsid w:val="00363173"/>
    <w:rsid w:val="00363729"/>
    <w:rsid w:val="00364704"/>
    <w:rsid w:val="003647A5"/>
    <w:rsid w:val="00364833"/>
    <w:rsid w:val="00364942"/>
    <w:rsid w:val="00364AD1"/>
    <w:rsid w:val="00364D32"/>
    <w:rsid w:val="00365018"/>
    <w:rsid w:val="0036544A"/>
    <w:rsid w:val="003657A3"/>
    <w:rsid w:val="003659AF"/>
    <w:rsid w:val="00365ACA"/>
    <w:rsid w:val="003661BD"/>
    <w:rsid w:val="0036657E"/>
    <w:rsid w:val="00366A55"/>
    <w:rsid w:val="003679F9"/>
    <w:rsid w:val="00367A63"/>
    <w:rsid w:val="00367DF8"/>
    <w:rsid w:val="00367EC4"/>
    <w:rsid w:val="003701A7"/>
    <w:rsid w:val="003701B7"/>
    <w:rsid w:val="003701D2"/>
    <w:rsid w:val="00370659"/>
    <w:rsid w:val="00370996"/>
    <w:rsid w:val="00371441"/>
    <w:rsid w:val="00371606"/>
    <w:rsid w:val="00372071"/>
    <w:rsid w:val="00372194"/>
    <w:rsid w:val="00372310"/>
    <w:rsid w:val="003725B3"/>
    <w:rsid w:val="003725F1"/>
    <w:rsid w:val="0037265D"/>
    <w:rsid w:val="003730C1"/>
    <w:rsid w:val="00373546"/>
    <w:rsid w:val="003738C7"/>
    <w:rsid w:val="00373DF5"/>
    <w:rsid w:val="00373FE3"/>
    <w:rsid w:val="0037418F"/>
    <w:rsid w:val="003742BB"/>
    <w:rsid w:val="0037480A"/>
    <w:rsid w:val="00375031"/>
    <w:rsid w:val="00375313"/>
    <w:rsid w:val="00375451"/>
    <w:rsid w:val="003756DC"/>
    <w:rsid w:val="003757F2"/>
    <w:rsid w:val="00375918"/>
    <w:rsid w:val="00376032"/>
    <w:rsid w:val="00376247"/>
    <w:rsid w:val="00376D61"/>
    <w:rsid w:val="003770F7"/>
    <w:rsid w:val="00377655"/>
    <w:rsid w:val="00377875"/>
    <w:rsid w:val="0037793E"/>
    <w:rsid w:val="00377A3F"/>
    <w:rsid w:val="00380039"/>
    <w:rsid w:val="00380131"/>
    <w:rsid w:val="00380192"/>
    <w:rsid w:val="00380255"/>
    <w:rsid w:val="00380391"/>
    <w:rsid w:val="003806E9"/>
    <w:rsid w:val="00380792"/>
    <w:rsid w:val="00380B16"/>
    <w:rsid w:val="003813D3"/>
    <w:rsid w:val="00381758"/>
    <w:rsid w:val="00381769"/>
    <w:rsid w:val="00381989"/>
    <w:rsid w:val="00381E68"/>
    <w:rsid w:val="00381E82"/>
    <w:rsid w:val="00382702"/>
    <w:rsid w:val="00382B8E"/>
    <w:rsid w:val="00382CAB"/>
    <w:rsid w:val="0038321C"/>
    <w:rsid w:val="0038333F"/>
    <w:rsid w:val="0038359F"/>
    <w:rsid w:val="0038370B"/>
    <w:rsid w:val="00384354"/>
    <w:rsid w:val="00384686"/>
    <w:rsid w:val="0038476E"/>
    <w:rsid w:val="003847C4"/>
    <w:rsid w:val="00384D16"/>
    <w:rsid w:val="00384D86"/>
    <w:rsid w:val="00384E85"/>
    <w:rsid w:val="00384FD6"/>
    <w:rsid w:val="00385582"/>
    <w:rsid w:val="00385B19"/>
    <w:rsid w:val="00385CF1"/>
    <w:rsid w:val="003860CC"/>
    <w:rsid w:val="0038642E"/>
    <w:rsid w:val="00386A38"/>
    <w:rsid w:val="00386B42"/>
    <w:rsid w:val="00386BFD"/>
    <w:rsid w:val="00386D05"/>
    <w:rsid w:val="0038711F"/>
    <w:rsid w:val="0038721A"/>
    <w:rsid w:val="003873E3"/>
    <w:rsid w:val="003873E4"/>
    <w:rsid w:val="00387673"/>
    <w:rsid w:val="0038767B"/>
    <w:rsid w:val="00387804"/>
    <w:rsid w:val="003878D6"/>
    <w:rsid w:val="0038799D"/>
    <w:rsid w:val="00387DE3"/>
    <w:rsid w:val="00387E6C"/>
    <w:rsid w:val="00390152"/>
    <w:rsid w:val="00390795"/>
    <w:rsid w:val="0039093D"/>
    <w:rsid w:val="00390A61"/>
    <w:rsid w:val="00391061"/>
    <w:rsid w:val="003912AE"/>
    <w:rsid w:val="003913A5"/>
    <w:rsid w:val="0039142B"/>
    <w:rsid w:val="0039145A"/>
    <w:rsid w:val="00391770"/>
    <w:rsid w:val="00391A77"/>
    <w:rsid w:val="003922FE"/>
    <w:rsid w:val="00392361"/>
    <w:rsid w:val="00392661"/>
    <w:rsid w:val="003928BC"/>
    <w:rsid w:val="0039292C"/>
    <w:rsid w:val="00392F05"/>
    <w:rsid w:val="003938D8"/>
    <w:rsid w:val="00393913"/>
    <w:rsid w:val="00393999"/>
    <w:rsid w:val="00393C12"/>
    <w:rsid w:val="00393C9C"/>
    <w:rsid w:val="00393E05"/>
    <w:rsid w:val="003940AF"/>
    <w:rsid w:val="003944F6"/>
    <w:rsid w:val="00394638"/>
    <w:rsid w:val="00394E06"/>
    <w:rsid w:val="003952C5"/>
    <w:rsid w:val="00395302"/>
    <w:rsid w:val="00395AF3"/>
    <w:rsid w:val="00395BF5"/>
    <w:rsid w:val="00395CFF"/>
    <w:rsid w:val="00395F7B"/>
    <w:rsid w:val="003963CF"/>
    <w:rsid w:val="0039651B"/>
    <w:rsid w:val="0039677F"/>
    <w:rsid w:val="003967F1"/>
    <w:rsid w:val="00396868"/>
    <w:rsid w:val="00396B96"/>
    <w:rsid w:val="00396C08"/>
    <w:rsid w:val="00396D80"/>
    <w:rsid w:val="00397F2E"/>
    <w:rsid w:val="003A03EA"/>
    <w:rsid w:val="003A0AB3"/>
    <w:rsid w:val="003A0E15"/>
    <w:rsid w:val="003A1B2F"/>
    <w:rsid w:val="003A1BA7"/>
    <w:rsid w:val="003A1EDA"/>
    <w:rsid w:val="003A2142"/>
    <w:rsid w:val="003A23E1"/>
    <w:rsid w:val="003A24A1"/>
    <w:rsid w:val="003A2CB5"/>
    <w:rsid w:val="003A394F"/>
    <w:rsid w:val="003A3AF8"/>
    <w:rsid w:val="003A3D56"/>
    <w:rsid w:val="003A3EC4"/>
    <w:rsid w:val="003A424F"/>
    <w:rsid w:val="003A425C"/>
    <w:rsid w:val="003A42E7"/>
    <w:rsid w:val="003A44D9"/>
    <w:rsid w:val="003A459B"/>
    <w:rsid w:val="003A4BEF"/>
    <w:rsid w:val="003A5115"/>
    <w:rsid w:val="003A5E87"/>
    <w:rsid w:val="003A66A0"/>
    <w:rsid w:val="003A67F4"/>
    <w:rsid w:val="003A681A"/>
    <w:rsid w:val="003A6926"/>
    <w:rsid w:val="003A6A2B"/>
    <w:rsid w:val="003A6BB8"/>
    <w:rsid w:val="003A71AF"/>
    <w:rsid w:val="003A7357"/>
    <w:rsid w:val="003A754A"/>
    <w:rsid w:val="003A7582"/>
    <w:rsid w:val="003A764E"/>
    <w:rsid w:val="003A787E"/>
    <w:rsid w:val="003A7F98"/>
    <w:rsid w:val="003B0151"/>
    <w:rsid w:val="003B04B5"/>
    <w:rsid w:val="003B0BC6"/>
    <w:rsid w:val="003B0C11"/>
    <w:rsid w:val="003B0CC5"/>
    <w:rsid w:val="003B10F6"/>
    <w:rsid w:val="003B189F"/>
    <w:rsid w:val="003B19A0"/>
    <w:rsid w:val="003B1D18"/>
    <w:rsid w:val="003B1FAF"/>
    <w:rsid w:val="003B20FB"/>
    <w:rsid w:val="003B217B"/>
    <w:rsid w:val="003B23A4"/>
    <w:rsid w:val="003B2A40"/>
    <w:rsid w:val="003B2D13"/>
    <w:rsid w:val="003B2D9E"/>
    <w:rsid w:val="003B3072"/>
    <w:rsid w:val="003B30B6"/>
    <w:rsid w:val="003B311A"/>
    <w:rsid w:val="003B350E"/>
    <w:rsid w:val="003B38D4"/>
    <w:rsid w:val="003B3BB5"/>
    <w:rsid w:val="003B4690"/>
    <w:rsid w:val="003B4701"/>
    <w:rsid w:val="003B47C7"/>
    <w:rsid w:val="003B49FE"/>
    <w:rsid w:val="003B4A01"/>
    <w:rsid w:val="003B5015"/>
    <w:rsid w:val="003B5559"/>
    <w:rsid w:val="003B5947"/>
    <w:rsid w:val="003B5CBE"/>
    <w:rsid w:val="003B5F46"/>
    <w:rsid w:val="003B66F7"/>
    <w:rsid w:val="003B682C"/>
    <w:rsid w:val="003B683C"/>
    <w:rsid w:val="003B697B"/>
    <w:rsid w:val="003B6A9C"/>
    <w:rsid w:val="003B6BE7"/>
    <w:rsid w:val="003B6F0D"/>
    <w:rsid w:val="003B727D"/>
    <w:rsid w:val="003B7485"/>
    <w:rsid w:val="003B74EE"/>
    <w:rsid w:val="003B7794"/>
    <w:rsid w:val="003C00D0"/>
    <w:rsid w:val="003C06A6"/>
    <w:rsid w:val="003C0BBF"/>
    <w:rsid w:val="003C0E88"/>
    <w:rsid w:val="003C103E"/>
    <w:rsid w:val="003C1191"/>
    <w:rsid w:val="003C11FA"/>
    <w:rsid w:val="003C15B3"/>
    <w:rsid w:val="003C17B7"/>
    <w:rsid w:val="003C1B6A"/>
    <w:rsid w:val="003C1BC0"/>
    <w:rsid w:val="003C1FC2"/>
    <w:rsid w:val="003C2226"/>
    <w:rsid w:val="003C23CB"/>
    <w:rsid w:val="003C28A7"/>
    <w:rsid w:val="003C2A35"/>
    <w:rsid w:val="003C2C36"/>
    <w:rsid w:val="003C2C58"/>
    <w:rsid w:val="003C2E39"/>
    <w:rsid w:val="003C3114"/>
    <w:rsid w:val="003C3119"/>
    <w:rsid w:val="003C36B9"/>
    <w:rsid w:val="003C3A3A"/>
    <w:rsid w:val="003C3AC6"/>
    <w:rsid w:val="003C3BE9"/>
    <w:rsid w:val="003C431A"/>
    <w:rsid w:val="003C444F"/>
    <w:rsid w:val="003C445A"/>
    <w:rsid w:val="003C45EF"/>
    <w:rsid w:val="003C4685"/>
    <w:rsid w:val="003C46B0"/>
    <w:rsid w:val="003C46E3"/>
    <w:rsid w:val="003C474A"/>
    <w:rsid w:val="003C4912"/>
    <w:rsid w:val="003C49F3"/>
    <w:rsid w:val="003C4D2D"/>
    <w:rsid w:val="003C564D"/>
    <w:rsid w:val="003C598D"/>
    <w:rsid w:val="003C5B26"/>
    <w:rsid w:val="003C62FC"/>
    <w:rsid w:val="003C6410"/>
    <w:rsid w:val="003C6641"/>
    <w:rsid w:val="003C6C44"/>
    <w:rsid w:val="003C7449"/>
    <w:rsid w:val="003C75F7"/>
    <w:rsid w:val="003C7D25"/>
    <w:rsid w:val="003C7E11"/>
    <w:rsid w:val="003C7EE8"/>
    <w:rsid w:val="003C7F99"/>
    <w:rsid w:val="003D06C5"/>
    <w:rsid w:val="003D0796"/>
    <w:rsid w:val="003D0ED9"/>
    <w:rsid w:val="003D0F6C"/>
    <w:rsid w:val="003D0FAF"/>
    <w:rsid w:val="003D15CA"/>
    <w:rsid w:val="003D1604"/>
    <w:rsid w:val="003D1605"/>
    <w:rsid w:val="003D17AF"/>
    <w:rsid w:val="003D194B"/>
    <w:rsid w:val="003D1C60"/>
    <w:rsid w:val="003D23B3"/>
    <w:rsid w:val="003D2728"/>
    <w:rsid w:val="003D27C3"/>
    <w:rsid w:val="003D29BD"/>
    <w:rsid w:val="003D2F54"/>
    <w:rsid w:val="003D32BB"/>
    <w:rsid w:val="003D3867"/>
    <w:rsid w:val="003D3E8A"/>
    <w:rsid w:val="003D412B"/>
    <w:rsid w:val="003D42FE"/>
    <w:rsid w:val="003D49D1"/>
    <w:rsid w:val="003D5220"/>
    <w:rsid w:val="003D56E4"/>
    <w:rsid w:val="003D5FCD"/>
    <w:rsid w:val="003D6027"/>
    <w:rsid w:val="003D6352"/>
    <w:rsid w:val="003D6C3B"/>
    <w:rsid w:val="003D6E4D"/>
    <w:rsid w:val="003D7168"/>
    <w:rsid w:val="003D71DD"/>
    <w:rsid w:val="003D72AD"/>
    <w:rsid w:val="003D7756"/>
    <w:rsid w:val="003D7E5B"/>
    <w:rsid w:val="003D7E85"/>
    <w:rsid w:val="003E074F"/>
    <w:rsid w:val="003E082B"/>
    <w:rsid w:val="003E0E51"/>
    <w:rsid w:val="003E0E82"/>
    <w:rsid w:val="003E0F48"/>
    <w:rsid w:val="003E15CF"/>
    <w:rsid w:val="003E1AE6"/>
    <w:rsid w:val="003E1EBC"/>
    <w:rsid w:val="003E24B4"/>
    <w:rsid w:val="003E2554"/>
    <w:rsid w:val="003E3381"/>
    <w:rsid w:val="003E3D54"/>
    <w:rsid w:val="003E41F0"/>
    <w:rsid w:val="003E4ADB"/>
    <w:rsid w:val="003E5823"/>
    <w:rsid w:val="003E5AC0"/>
    <w:rsid w:val="003E5B1A"/>
    <w:rsid w:val="003E5DB6"/>
    <w:rsid w:val="003E5E04"/>
    <w:rsid w:val="003E653C"/>
    <w:rsid w:val="003E659A"/>
    <w:rsid w:val="003E65C9"/>
    <w:rsid w:val="003E6BD9"/>
    <w:rsid w:val="003E6BFC"/>
    <w:rsid w:val="003E6C8D"/>
    <w:rsid w:val="003E7008"/>
    <w:rsid w:val="003E71CF"/>
    <w:rsid w:val="003E7356"/>
    <w:rsid w:val="003E754E"/>
    <w:rsid w:val="003E75E5"/>
    <w:rsid w:val="003E7768"/>
    <w:rsid w:val="003E7776"/>
    <w:rsid w:val="003E77AA"/>
    <w:rsid w:val="003E7931"/>
    <w:rsid w:val="003E7BF7"/>
    <w:rsid w:val="003E7E8B"/>
    <w:rsid w:val="003F08E0"/>
    <w:rsid w:val="003F09CE"/>
    <w:rsid w:val="003F09E3"/>
    <w:rsid w:val="003F12DB"/>
    <w:rsid w:val="003F1B37"/>
    <w:rsid w:val="003F1D3E"/>
    <w:rsid w:val="003F1DF1"/>
    <w:rsid w:val="003F1FE1"/>
    <w:rsid w:val="003F20AD"/>
    <w:rsid w:val="003F2274"/>
    <w:rsid w:val="003F2733"/>
    <w:rsid w:val="003F3283"/>
    <w:rsid w:val="003F3789"/>
    <w:rsid w:val="003F3C88"/>
    <w:rsid w:val="003F3DC6"/>
    <w:rsid w:val="003F45A4"/>
    <w:rsid w:val="003F5207"/>
    <w:rsid w:val="003F57C3"/>
    <w:rsid w:val="003F57E0"/>
    <w:rsid w:val="003F59E0"/>
    <w:rsid w:val="003F5F28"/>
    <w:rsid w:val="003F5FC4"/>
    <w:rsid w:val="003F68A1"/>
    <w:rsid w:val="003F69C6"/>
    <w:rsid w:val="003F6F84"/>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30F"/>
    <w:rsid w:val="004025FD"/>
    <w:rsid w:val="00402745"/>
    <w:rsid w:val="00402777"/>
    <w:rsid w:val="004027B4"/>
    <w:rsid w:val="0040292D"/>
    <w:rsid w:val="00402B2C"/>
    <w:rsid w:val="00402DE1"/>
    <w:rsid w:val="00402E97"/>
    <w:rsid w:val="00403873"/>
    <w:rsid w:val="00403D25"/>
    <w:rsid w:val="00404316"/>
    <w:rsid w:val="0040453C"/>
    <w:rsid w:val="00404904"/>
    <w:rsid w:val="0040491B"/>
    <w:rsid w:val="00404983"/>
    <w:rsid w:val="004049C9"/>
    <w:rsid w:val="00404F47"/>
    <w:rsid w:val="00404FB4"/>
    <w:rsid w:val="00405309"/>
    <w:rsid w:val="00405794"/>
    <w:rsid w:val="00405E2A"/>
    <w:rsid w:val="0040614A"/>
    <w:rsid w:val="00406158"/>
    <w:rsid w:val="004064E6"/>
    <w:rsid w:val="00406568"/>
    <w:rsid w:val="00406A56"/>
    <w:rsid w:val="004074D7"/>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CC"/>
    <w:rsid w:val="00412C0B"/>
    <w:rsid w:val="00412D08"/>
    <w:rsid w:val="00413042"/>
    <w:rsid w:val="004130FE"/>
    <w:rsid w:val="00413213"/>
    <w:rsid w:val="00413D8F"/>
    <w:rsid w:val="00414B3B"/>
    <w:rsid w:val="00414D7A"/>
    <w:rsid w:val="00414E4C"/>
    <w:rsid w:val="00414E9F"/>
    <w:rsid w:val="004155D6"/>
    <w:rsid w:val="00415600"/>
    <w:rsid w:val="004157E2"/>
    <w:rsid w:val="00415815"/>
    <w:rsid w:val="004159DE"/>
    <w:rsid w:val="00415D05"/>
    <w:rsid w:val="004166CB"/>
    <w:rsid w:val="004169F3"/>
    <w:rsid w:val="00417226"/>
    <w:rsid w:val="004172B8"/>
    <w:rsid w:val="00417432"/>
    <w:rsid w:val="00417A16"/>
    <w:rsid w:val="00417BCA"/>
    <w:rsid w:val="00417C00"/>
    <w:rsid w:val="00417C1C"/>
    <w:rsid w:val="00417CD5"/>
    <w:rsid w:val="00420092"/>
    <w:rsid w:val="004201B7"/>
    <w:rsid w:val="004205E2"/>
    <w:rsid w:val="004206D3"/>
    <w:rsid w:val="004209A0"/>
    <w:rsid w:val="00420D24"/>
    <w:rsid w:val="00420EAB"/>
    <w:rsid w:val="00421414"/>
    <w:rsid w:val="00421565"/>
    <w:rsid w:val="00421931"/>
    <w:rsid w:val="00421BE4"/>
    <w:rsid w:val="00421F18"/>
    <w:rsid w:val="00421F30"/>
    <w:rsid w:val="004220EB"/>
    <w:rsid w:val="004221E0"/>
    <w:rsid w:val="0042254A"/>
    <w:rsid w:val="0042341A"/>
    <w:rsid w:val="004234F4"/>
    <w:rsid w:val="00423A84"/>
    <w:rsid w:val="004240C5"/>
    <w:rsid w:val="0042419A"/>
    <w:rsid w:val="004244CD"/>
    <w:rsid w:val="0042461B"/>
    <w:rsid w:val="00424B56"/>
    <w:rsid w:val="00424D47"/>
    <w:rsid w:val="0042506E"/>
    <w:rsid w:val="00425579"/>
    <w:rsid w:val="0042591F"/>
    <w:rsid w:val="00426DCE"/>
    <w:rsid w:val="004271E4"/>
    <w:rsid w:val="0042766B"/>
    <w:rsid w:val="00427A51"/>
    <w:rsid w:val="00427CF5"/>
    <w:rsid w:val="00430024"/>
    <w:rsid w:val="0043019D"/>
    <w:rsid w:val="00430BF2"/>
    <w:rsid w:val="00430FA9"/>
    <w:rsid w:val="004311C5"/>
    <w:rsid w:val="004319F8"/>
    <w:rsid w:val="00431A65"/>
    <w:rsid w:val="00431C06"/>
    <w:rsid w:val="00431CA2"/>
    <w:rsid w:val="004325C4"/>
    <w:rsid w:val="004326BA"/>
    <w:rsid w:val="00432BC4"/>
    <w:rsid w:val="00432C90"/>
    <w:rsid w:val="00433088"/>
    <w:rsid w:val="00433498"/>
    <w:rsid w:val="004336DA"/>
    <w:rsid w:val="00433985"/>
    <w:rsid w:val="00434259"/>
    <w:rsid w:val="004343BB"/>
    <w:rsid w:val="004344A6"/>
    <w:rsid w:val="0043498B"/>
    <w:rsid w:val="00434BD0"/>
    <w:rsid w:val="004357CB"/>
    <w:rsid w:val="00435CF0"/>
    <w:rsid w:val="00435DED"/>
    <w:rsid w:val="00435F1E"/>
    <w:rsid w:val="00436130"/>
    <w:rsid w:val="00436248"/>
    <w:rsid w:val="0043625A"/>
    <w:rsid w:val="00436286"/>
    <w:rsid w:val="00436C64"/>
    <w:rsid w:val="00436E62"/>
    <w:rsid w:val="0043701A"/>
    <w:rsid w:val="0043756C"/>
    <w:rsid w:val="00437E8D"/>
    <w:rsid w:val="00440108"/>
    <w:rsid w:val="00440402"/>
    <w:rsid w:val="004404F5"/>
    <w:rsid w:val="00440CF4"/>
    <w:rsid w:val="00440D4A"/>
    <w:rsid w:val="00440E3C"/>
    <w:rsid w:val="0044126D"/>
    <w:rsid w:val="00441341"/>
    <w:rsid w:val="0044168D"/>
    <w:rsid w:val="004418C6"/>
    <w:rsid w:val="004419A8"/>
    <w:rsid w:val="00442025"/>
    <w:rsid w:val="00442044"/>
    <w:rsid w:val="004420AD"/>
    <w:rsid w:val="00442186"/>
    <w:rsid w:val="00442303"/>
    <w:rsid w:val="00442ABC"/>
    <w:rsid w:val="00442AC7"/>
    <w:rsid w:val="004430FE"/>
    <w:rsid w:val="0044360D"/>
    <w:rsid w:val="00443678"/>
    <w:rsid w:val="004436C0"/>
    <w:rsid w:val="00443A82"/>
    <w:rsid w:val="00443CC4"/>
    <w:rsid w:val="004441D3"/>
    <w:rsid w:val="00444456"/>
    <w:rsid w:val="00444897"/>
    <w:rsid w:val="00444927"/>
    <w:rsid w:val="00444AB5"/>
    <w:rsid w:val="00444B23"/>
    <w:rsid w:val="00444B97"/>
    <w:rsid w:val="00444BAD"/>
    <w:rsid w:val="00444C63"/>
    <w:rsid w:val="00444DC9"/>
    <w:rsid w:val="00444F81"/>
    <w:rsid w:val="00445105"/>
    <w:rsid w:val="00445341"/>
    <w:rsid w:val="0044607C"/>
    <w:rsid w:val="00446148"/>
    <w:rsid w:val="00446185"/>
    <w:rsid w:val="004463CA"/>
    <w:rsid w:val="00446873"/>
    <w:rsid w:val="00446ADB"/>
    <w:rsid w:val="00446E97"/>
    <w:rsid w:val="004506F4"/>
    <w:rsid w:val="00450865"/>
    <w:rsid w:val="00450B17"/>
    <w:rsid w:val="00450B20"/>
    <w:rsid w:val="0045107D"/>
    <w:rsid w:val="00451633"/>
    <w:rsid w:val="00451AF4"/>
    <w:rsid w:val="00451FDA"/>
    <w:rsid w:val="004521CA"/>
    <w:rsid w:val="004522DB"/>
    <w:rsid w:val="00452316"/>
    <w:rsid w:val="00452361"/>
    <w:rsid w:val="00454214"/>
    <w:rsid w:val="004542AF"/>
    <w:rsid w:val="004545D8"/>
    <w:rsid w:val="004545F6"/>
    <w:rsid w:val="004547B6"/>
    <w:rsid w:val="00454822"/>
    <w:rsid w:val="00454AF9"/>
    <w:rsid w:val="0045574D"/>
    <w:rsid w:val="00455815"/>
    <w:rsid w:val="00455950"/>
    <w:rsid w:val="00455C96"/>
    <w:rsid w:val="00455CA9"/>
    <w:rsid w:val="00456177"/>
    <w:rsid w:val="004561DB"/>
    <w:rsid w:val="00456227"/>
    <w:rsid w:val="004564DF"/>
    <w:rsid w:val="004567AD"/>
    <w:rsid w:val="0045697A"/>
    <w:rsid w:val="00456AB7"/>
    <w:rsid w:val="00456C77"/>
    <w:rsid w:val="00456F66"/>
    <w:rsid w:val="00456FF9"/>
    <w:rsid w:val="00457020"/>
    <w:rsid w:val="0045703B"/>
    <w:rsid w:val="00457156"/>
    <w:rsid w:val="004574A5"/>
    <w:rsid w:val="00457971"/>
    <w:rsid w:val="00457BDC"/>
    <w:rsid w:val="00460547"/>
    <w:rsid w:val="00460763"/>
    <w:rsid w:val="00460F40"/>
    <w:rsid w:val="00461082"/>
    <w:rsid w:val="004610FA"/>
    <w:rsid w:val="00461307"/>
    <w:rsid w:val="00461C7D"/>
    <w:rsid w:val="00461E15"/>
    <w:rsid w:val="0046202F"/>
    <w:rsid w:val="004624E6"/>
    <w:rsid w:val="004625EB"/>
    <w:rsid w:val="00462693"/>
    <w:rsid w:val="00462DBA"/>
    <w:rsid w:val="00463234"/>
    <w:rsid w:val="00463287"/>
    <w:rsid w:val="00463A60"/>
    <w:rsid w:val="00463B4A"/>
    <w:rsid w:val="00463B67"/>
    <w:rsid w:val="004643EA"/>
    <w:rsid w:val="0046466D"/>
    <w:rsid w:val="0046494C"/>
    <w:rsid w:val="00464973"/>
    <w:rsid w:val="00464AC1"/>
    <w:rsid w:val="00464C4D"/>
    <w:rsid w:val="00464E3C"/>
    <w:rsid w:val="0046545D"/>
    <w:rsid w:val="004656F1"/>
    <w:rsid w:val="00465768"/>
    <w:rsid w:val="004659D3"/>
    <w:rsid w:val="00465A1B"/>
    <w:rsid w:val="00466121"/>
    <w:rsid w:val="00466295"/>
    <w:rsid w:val="004665A0"/>
    <w:rsid w:val="004665AC"/>
    <w:rsid w:val="004665CC"/>
    <w:rsid w:val="00466823"/>
    <w:rsid w:val="0046698A"/>
    <w:rsid w:val="00466CD8"/>
    <w:rsid w:val="004670B6"/>
    <w:rsid w:val="00467598"/>
    <w:rsid w:val="00467705"/>
    <w:rsid w:val="00467A16"/>
    <w:rsid w:val="00467BF1"/>
    <w:rsid w:val="00467D07"/>
    <w:rsid w:val="0047061C"/>
    <w:rsid w:val="00470919"/>
    <w:rsid w:val="00470A8E"/>
    <w:rsid w:val="00470B49"/>
    <w:rsid w:val="00470ECA"/>
    <w:rsid w:val="00471119"/>
    <w:rsid w:val="0047141E"/>
    <w:rsid w:val="004715D6"/>
    <w:rsid w:val="00471D98"/>
    <w:rsid w:val="00471F49"/>
    <w:rsid w:val="00471F7C"/>
    <w:rsid w:val="00472229"/>
    <w:rsid w:val="0047239B"/>
    <w:rsid w:val="00472520"/>
    <w:rsid w:val="00472C3C"/>
    <w:rsid w:val="00472D0C"/>
    <w:rsid w:val="0047380C"/>
    <w:rsid w:val="00473E61"/>
    <w:rsid w:val="004742F2"/>
    <w:rsid w:val="004746D0"/>
    <w:rsid w:val="0047497F"/>
    <w:rsid w:val="00474C6C"/>
    <w:rsid w:val="00474D5A"/>
    <w:rsid w:val="00474DAD"/>
    <w:rsid w:val="00475030"/>
    <w:rsid w:val="00475594"/>
    <w:rsid w:val="00475718"/>
    <w:rsid w:val="004757FE"/>
    <w:rsid w:val="00475A5E"/>
    <w:rsid w:val="00475DE0"/>
    <w:rsid w:val="004765E2"/>
    <w:rsid w:val="00476A61"/>
    <w:rsid w:val="00476FC0"/>
    <w:rsid w:val="00477235"/>
    <w:rsid w:val="004774C8"/>
    <w:rsid w:val="0047778D"/>
    <w:rsid w:val="0047786F"/>
    <w:rsid w:val="00477A70"/>
    <w:rsid w:val="00477DEA"/>
    <w:rsid w:val="00477E33"/>
    <w:rsid w:val="00480062"/>
    <w:rsid w:val="0048063A"/>
    <w:rsid w:val="00480E29"/>
    <w:rsid w:val="004812E2"/>
    <w:rsid w:val="0048132A"/>
    <w:rsid w:val="00481577"/>
    <w:rsid w:val="00481BA3"/>
    <w:rsid w:val="004820D4"/>
    <w:rsid w:val="004825EB"/>
    <w:rsid w:val="00482648"/>
    <w:rsid w:val="00482714"/>
    <w:rsid w:val="004827BE"/>
    <w:rsid w:val="004829D7"/>
    <w:rsid w:val="00482CDC"/>
    <w:rsid w:val="00482F95"/>
    <w:rsid w:val="00483DBB"/>
    <w:rsid w:val="004840C7"/>
    <w:rsid w:val="0048431E"/>
    <w:rsid w:val="0048452C"/>
    <w:rsid w:val="00484FFF"/>
    <w:rsid w:val="0048510A"/>
    <w:rsid w:val="0048556E"/>
    <w:rsid w:val="004857D6"/>
    <w:rsid w:val="0048588D"/>
    <w:rsid w:val="00485983"/>
    <w:rsid w:val="00485B7E"/>
    <w:rsid w:val="00485C88"/>
    <w:rsid w:val="00486330"/>
    <w:rsid w:val="0048666D"/>
    <w:rsid w:val="00486AB4"/>
    <w:rsid w:val="00486C94"/>
    <w:rsid w:val="00486F10"/>
    <w:rsid w:val="00490997"/>
    <w:rsid w:val="00490AEC"/>
    <w:rsid w:val="004914F2"/>
    <w:rsid w:val="0049169B"/>
    <w:rsid w:val="00491786"/>
    <w:rsid w:val="004919A4"/>
    <w:rsid w:val="00491B01"/>
    <w:rsid w:val="00491B17"/>
    <w:rsid w:val="00491C6A"/>
    <w:rsid w:val="00491E47"/>
    <w:rsid w:val="00491EBA"/>
    <w:rsid w:val="00492C0F"/>
    <w:rsid w:val="00492C8C"/>
    <w:rsid w:val="00492DDC"/>
    <w:rsid w:val="004943CF"/>
    <w:rsid w:val="004947DF"/>
    <w:rsid w:val="00494818"/>
    <w:rsid w:val="0049488C"/>
    <w:rsid w:val="00494989"/>
    <w:rsid w:val="0049498D"/>
    <w:rsid w:val="00494CB8"/>
    <w:rsid w:val="00494FB8"/>
    <w:rsid w:val="0049521D"/>
    <w:rsid w:val="004954A5"/>
    <w:rsid w:val="00495660"/>
    <w:rsid w:val="004957F7"/>
    <w:rsid w:val="00495F20"/>
    <w:rsid w:val="00495F80"/>
    <w:rsid w:val="00496077"/>
    <w:rsid w:val="004960E2"/>
    <w:rsid w:val="00496243"/>
    <w:rsid w:val="0049653D"/>
    <w:rsid w:val="004965C7"/>
    <w:rsid w:val="00496A85"/>
    <w:rsid w:val="00496CD8"/>
    <w:rsid w:val="00496D56"/>
    <w:rsid w:val="004971E0"/>
    <w:rsid w:val="004973AE"/>
    <w:rsid w:val="004974EB"/>
    <w:rsid w:val="004A036B"/>
    <w:rsid w:val="004A0566"/>
    <w:rsid w:val="004A05A8"/>
    <w:rsid w:val="004A0611"/>
    <w:rsid w:val="004A0848"/>
    <w:rsid w:val="004A0ED9"/>
    <w:rsid w:val="004A109E"/>
    <w:rsid w:val="004A112E"/>
    <w:rsid w:val="004A1329"/>
    <w:rsid w:val="004A1A78"/>
    <w:rsid w:val="004A2909"/>
    <w:rsid w:val="004A2A2A"/>
    <w:rsid w:val="004A2E16"/>
    <w:rsid w:val="004A2E26"/>
    <w:rsid w:val="004A2E57"/>
    <w:rsid w:val="004A2E76"/>
    <w:rsid w:val="004A3105"/>
    <w:rsid w:val="004A314E"/>
    <w:rsid w:val="004A324E"/>
    <w:rsid w:val="004A3280"/>
    <w:rsid w:val="004A331F"/>
    <w:rsid w:val="004A4633"/>
    <w:rsid w:val="004A4F93"/>
    <w:rsid w:val="004A5037"/>
    <w:rsid w:val="004A52BB"/>
    <w:rsid w:val="004A5590"/>
    <w:rsid w:val="004A5788"/>
    <w:rsid w:val="004A5C7B"/>
    <w:rsid w:val="004A62D0"/>
    <w:rsid w:val="004A6DA0"/>
    <w:rsid w:val="004A6DF1"/>
    <w:rsid w:val="004A7288"/>
    <w:rsid w:val="004A77F3"/>
    <w:rsid w:val="004A7E26"/>
    <w:rsid w:val="004B04D3"/>
    <w:rsid w:val="004B05CB"/>
    <w:rsid w:val="004B0C47"/>
    <w:rsid w:val="004B0C4B"/>
    <w:rsid w:val="004B0E26"/>
    <w:rsid w:val="004B18A9"/>
    <w:rsid w:val="004B19A1"/>
    <w:rsid w:val="004B2571"/>
    <w:rsid w:val="004B2724"/>
    <w:rsid w:val="004B2EB3"/>
    <w:rsid w:val="004B3678"/>
    <w:rsid w:val="004B374B"/>
    <w:rsid w:val="004B3980"/>
    <w:rsid w:val="004B3E76"/>
    <w:rsid w:val="004B3FB1"/>
    <w:rsid w:val="004B40C9"/>
    <w:rsid w:val="004B43A1"/>
    <w:rsid w:val="004B447D"/>
    <w:rsid w:val="004B44D4"/>
    <w:rsid w:val="004B48F9"/>
    <w:rsid w:val="004B4AAF"/>
    <w:rsid w:val="004B4BA9"/>
    <w:rsid w:val="004B4C7B"/>
    <w:rsid w:val="004B5273"/>
    <w:rsid w:val="004B59BF"/>
    <w:rsid w:val="004B5C35"/>
    <w:rsid w:val="004B5CB9"/>
    <w:rsid w:val="004B6467"/>
    <w:rsid w:val="004B6615"/>
    <w:rsid w:val="004B68CD"/>
    <w:rsid w:val="004B6B50"/>
    <w:rsid w:val="004B729D"/>
    <w:rsid w:val="004B72C1"/>
    <w:rsid w:val="004B7E99"/>
    <w:rsid w:val="004C09CA"/>
    <w:rsid w:val="004C0FB3"/>
    <w:rsid w:val="004C101D"/>
    <w:rsid w:val="004C10BF"/>
    <w:rsid w:val="004C18E9"/>
    <w:rsid w:val="004C1BDD"/>
    <w:rsid w:val="004C1F77"/>
    <w:rsid w:val="004C21AE"/>
    <w:rsid w:val="004C2A69"/>
    <w:rsid w:val="004C2B97"/>
    <w:rsid w:val="004C2C65"/>
    <w:rsid w:val="004C2C81"/>
    <w:rsid w:val="004C2CEB"/>
    <w:rsid w:val="004C2D2C"/>
    <w:rsid w:val="004C308A"/>
    <w:rsid w:val="004C370A"/>
    <w:rsid w:val="004C3727"/>
    <w:rsid w:val="004C3B7A"/>
    <w:rsid w:val="004C3D33"/>
    <w:rsid w:val="004C434E"/>
    <w:rsid w:val="004C43F7"/>
    <w:rsid w:val="004C46F5"/>
    <w:rsid w:val="004C4A52"/>
    <w:rsid w:val="004C4AA1"/>
    <w:rsid w:val="004C4AE3"/>
    <w:rsid w:val="004C4C3C"/>
    <w:rsid w:val="004C56C1"/>
    <w:rsid w:val="004C5810"/>
    <w:rsid w:val="004C58B3"/>
    <w:rsid w:val="004C63EE"/>
    <w:rsid w:val="004C669D"/>
    <w:rsid w:val="004C66E3"/>
    <w:rsid w:val="004C67ED"/>
    <w:rsid w:val="004C7267"/>
    <w:rsid w:val="004C7796"/>
    <w:rsid w:val="004C7811"/>
    <w:rsid w:val="004C783B"/>
    <w:rsid w:val="004C796E"/>
    <w:rsid w:val="004C7A29"/>
    <w:rsid w:val="004C7B97"/>
    <w:rsid w:val="004D01FB"/>
    <w:rsid w:val="004D0354"/>
    <w:rsid w:val="004D11C2"/>
    <w:rsid w:val="004D178E"/>
    <w:rsid w:val="004D181E"/>
    <w:rsid w:val="004D1A3F"/>
    <w:rsid w:val="004D1AFE"/>
    <w:rsid w:val="004D2284"/>
    <w:rsid w:val="004D245A"/>
    <w:rsid w:val="004D295F"/>
    <w:rsid w:val="004D2AFF"/>
    <w:rsid w:val="004D353B"/>
    <w:rsid w:val="004D386B"/>
    <w:rsid w:val="004D3F58"/>
    <w:rsid w:val="004D4090"/>
    <w:rsid w:val="004D412C"/>
    <w:rsid w:val="004D4639"/>
    <w:rsid w:val="004D4F44"/>
    <w:rsid w:val="004D54CA"/>
    <w:rsid w:val="004D5B84"/>
    <w:rsid w:val="004D605E"/>
    <w:rsid w:val="004D634C"/>
    <w:rsid w:val="004D63C8"/>
    <w:rsid w:val="004D6459"/>
    <w:rsid w:val="004D6B85"/>
    <w:rsid w:val="004D6D9F"/>
    <w:rsid w:val="004D6E23"/>
    <w:rsid w:val="004D6F8E"/>
    <w:rsid w:val="004D7091"/>
    <w:rsid w:val="004D7152"/>
    <w:rsid w:val="004D7397"/>
    <w:rsid w:val="004D7D66"/>
    <w:rsid w:val="004D7D92"/>
    <w:rsid w:val="004D7F63"/>
    <w:rsid w:val="004D7F85"/>
    <w:rsid w:val="004E0098"/>
    <w:rsid w:val="004E0254"/>
    <w:rsid w:val="004E02BD"/>
    <w:rsid w:val="004E0548"/>
    <w:rsid w:val="004E0594"/>
    <w:rsid w:val="004E088C"/>
    <w:rsid w:val="004E095E"/>
    <w:rsid w:val="004E09DF"/>
    <w:rsid w:val="004E0BD2"/>
    <w:rsid w:val="004E0F07"/>
    <w:rsid w:val="004E199E"/>
    <w:rsid w:val="004E1BEC"/>
    <w:rsid w:val="004E2151"/>
    <w:rsid w:val="004E311E"/>
    <w:rsid w:val="004E3169"/>
    <w:rsid w:val="004E3214"/>
    <w:rsid w:val="004E33EF"/>
    <w:rsid w:val="004E36A1"/>
    <w:rsid w:val="004E37E7"/>
    <w:rsid w:val="004E39EF"/>
    <w:rsid w:val="004E3BFD"/>
    <w:rsid w:val="004E3F98"/>
    <w:rsid w:val="004E4569"/>
    <w:rsid w:val="004E47FD"/>
    <w:rsid w:val="004E4A74"/>
    <w:rsid w:val="004E4F70"/>
    <w:rsid w:val="004E516A"/>
    <w:rsid w:val="004E5179"/>
    <w:rsid w:val="004E541E"/>
    <w:rsid w:val="004E5637"/>
    <w:rsid w:val="004E57DD"/>
    <w:rsid w:val="004E596E"/>
    <w:rsid w:val="004E59A7"/>
    <w:rsid w:val="004E5A3E"/>
    <w:rsid w:val="004E5C44"/>
    <w:rsid w:val="004E5DA0"/>
    <w:rsid w:val="004E635E"/>
    <w:rsid w:val="004E63EF"/>
    <w:rsid w:val="004E6C5D"/>
    <w:rsid w:val="004E6D48"/>
    <w:rsid w:val="004E6E00"/>
    <w:rsid w:val="004E73B7"/>
    <w:rsid w:val="004E73CE"/>
    <w:rsid w:val="004E75A0"/>
    <w:rsid w:val="004E7B9C"/>
    <w:rsid w:val="004E7E3B"/>
    <w:rsid w:val="004F0282"/>
    <w:rsid w:val="004F07ED"/>
    <w:rsid w:val="004F08BC"/>
    <w:rsid w:val="004F0B69"/>
    <w:rsid w:val="004F11AD"/>
    <w:rsid w:val="004F1380"/>
    <w:rsid w:val="004F16F7"/>
    <w:rsid w:val="004F1DC4"/>
    <w:rsid w:val="004F249E"/>
    <w:rsid w:val="004F2627"/>
    <w:rsid w:val="004F2781"/>
    <w:rsid w:val="004F2868"/>
    <w:rsid w:val="004F2B3A"/>
    <w:rsid w:val="004F2B88"/>
    <w:rsid w:val="004F300B"/>
    <w:rsid w:val="004F31B5"/>
    <w:rsid w:val="004F32E5"/>
    <w:rsid w:val="004F3531"/>
    <w:rsid w:val="004F37A5"/>
    <w:rsid w:val="004F3812"/>
    <w:rsid w:val="004F3B7B"/>
    <w:rsid w:val="004F3BCE"/>
    <w:rsid w:val="004F3C73"/>
    <w:rsid w:val="004F3F27"/>
    <w:rsid w:val="004F3FD6"/>
    <w:rsid w:val="004F41CE"/>
    <w:rsid w:val="004F49F7"/>
    <w:rsid w:val="004F4E2E"/>
    <w:rsid w:val="004F4E9A"/>
    <w:rsid w:val="004F5318"/>
    <w:rsid w:val="004F5A0B"/>
    <w:rsid w:val="004F5DED"/>
    <w:rsid w:val="004F6B2B"/>
    <w:rsid w:val="004F6C77"/>
    <w:rsid w:val="004F6CF2"/>
    <w:rsid w:val="004F6F0B"/>
    <w:rsid w:val="004F6F73"/>
    <w:rsid w:val="004F72EC"/>
    <w:rsid w:val="004F7439"/>
    <w:rsid w:val="004F7464"/>
    <w:rsid w:val="004F79AC"/>
    <w:rsid w:val="004F7C31"/>
    <w:rsid w:val="004F7D46"/>
    <w:rsid w:val="004F7F28"/>
    <w:rsid w:val="0050013F"/>
    <w:rsid w:val="0050034B"/>
    <w:rsid w:val="00500454"/>
    <w:rsid w:val="0050057F"/>
    <w:rsid w:val="00500C45"/>
    <w:rsid w:val="00500E53"/>
    <w:rsid w:val="00500F3E"/>
    <w:rsid w:val="0050104F"/>
    <w:rsid w:val="00501240"/>
    <w:rsid w:val="005016B9"/>
    <w:rsid w:val="005017B5"/>
    <w:rsid w:val="005017FF"/>
    <w:rsid w:val="005018CE"/>
    <w:rsid w:val="005019EC"/>
    <w:rsid w:val="00502330"/>
    <w:rsid w:val="005023AB"/>
    <w:rsid w:val="0050267F"/>
    <w:rsid w:val="00502746"/>
    <w:rsid w:val="005027F9"/>
    <w:rsid w:val="005029A1"/>
    <w:rsid w:val="00503158"/>
    <w:rsid w:val="00503636"/>
    <w:rsid w:val="00503DF3"/>
    <w:rsid w:val="00503EF9"/>
    <w:rsid w:val="005041CC"/>
    <w:rsid w:val="005042A8"/>
    <w:rsid w:val="005046A7"/>
    <w:rsid w:val="00504A4A"/>
    <w:rsid w:val="00504CBE"/>
    <w:rsid w:val="0050509E"/>
    <w:rsid w:val="00505121"/>
    <w:rsid w:val="0050529C"/>
    <w:rsid w:val="005053BF"/>
    <w:rsid w:val="0050576B"/>
    <w:rsid w:val="00505924"/>
    <w:rsid w:val="00506218"/>
    <w:rsid w:val="005066A1"/>
    <w:rsid w:val="005068C4"/>
    <w:rsid w:val="00506F90"/>
    <w:rsid w:val="0050716D"/>
    <w:rsid w:val="005071F9"/>
    <w:rsid w:val="00507A3F"/>
    <w:rsid w:val="005105F9"/>
    <w:rsid w:val="00510872"/>
    <w:rsid w:val="0051093E"/>
    <w:rsid w:val="00510B2C"/>
    <w:rsid w:val="00510C67"/>
    <w:rsid w:val="00510D7C"/>
    <w:rsid w:val="00510EF2"/>
    <w:rsid w:val="00510FFB"/>
    <w:rsid w:val="005117D9"/>
    <w:rsid w:val="005117E6"/>
    <w:rsid w:val="0051191D"/>
    <w:rsid w:val="00511C94"/>
    <w:rsid w:val="00511F97"/>
    <w:rsid w:val="005124B9"/>
    <w:rsid w:val="0051264B"/>
    <w:rsid w:val="00512A21"/>
    <w:rsid w:val="00513418"/>
    <w:rsid w:val="0051373E"/>
    <w:rsid w:val="005138FB"/>
    <w:rsid w:val="00513CFA"/>
    <w:rsid w:val="00514030"/>
    <w:rsid w:val="0051431D"/>
    <w:rsid w:val="005143AD"/>
    <w:rsid w:val="00514623"/>
    <w:rsid w:val="00514679"/>
    <w:rsid w:val="00514F67"/>
    <w:rsid w:val="00514FA9"/>
    <w:rsid w:val="00515791"/>
    <w:rsid w:val="00515A80"/>
    <w:rsid w:val="00515BB2"/>
    <w:rsid w:val="00515C84"/>
    <w:rsid w:val="005161B4"/>
    <w:rsid w:val="005167DB"/>
    <w:rsid w:val="0051694B"/>
    <w:rsid w:val="0051727A"/>
    <w:rsid w:val="005172AD"/>
    <w:rsid w:val="005172EA"/>
    <w:rsid w:val="00517866"/>
    <w:rsid w:val="00517B92"/>
    <w:rsid w:val="0052017E"/>
    <w:rsid w:val="00520B07"/>
    <w:rsid w:val="00520D03"/>
    <w:rsid w:val="00520DD9"/>
    <w:rsid w:val="005214FB"/>
    <w:rsid w:val="0052153D"/>
    <w:rsid w:val="0052155D"/>
    <w:rsid w:val="0052181C"/>
    <w:rsid w:val="00521875"/>
    <w:rsid w:val="00521DC8"/>
    <w:rsid w:val="00522297"/>
    <w:rsid w:val="0052229B"/>
    <w:rsid w:val="00522360"/>
    <w:rsid w:val="00522A3C"/>
    <w:rsid w:val="00523871"/>
    <w:rsid w:val="00523970"/>
    <w:rsid w:val="00523CE1"/>
    <w:rsid w:val="00523EC1"/>
    <w:rsid w:val="00524179"/>
    <w:rsid w:val="00524230"/>
    <w:rsid w:val="00524356"/>
    <w:rsid w:val="00524699"/>
    <w:rsid w:val="00524C8F"/>
    <w:rsid w:val="00524D09"/>
    <w:rsid w:val="00525386"/>
    <w:rsid w:val="00525D01"/>
    <w:rsid w:val="00526208"/>
    <w:rsid w:val="005266F2"/>
    <w:rsid w:val="0052690A"/>
    <w:rsid w:val="005269C8"/>
    <w:rsid w:val="00526F3B"/>
    <w:rsid w:val="005276FA"/>
    <w:rsid w:val="00527BB7"/>
    <w:rsid w:val="00527DE4"/>
    <w:rsid w:val="00527F10"/>
    <w:rsid w:val="0053018A"/>
    <w:rsid w:val="00530BB8"/>
    <w:rsid w:val="0053143E"/>
    <w:rsid w:val="00531C75"/>
    <w:rsid w:val="00532256"/>
    <w:rsid w:val="0053225A"/>
    <w:rsid w:val="005323C7"/>
    <w:rsid w:val="00532B47"/>
    <w:rsid w:val="00532F2A"/>
    <w:rsid w:val="0053312A"/>
    <w:rsid w:val="00533233"/>
    <w:rsid w:val="005332F4"/>
    <w:rsid w:val="0053347C"/>
    <w:rsid w:val="005339AB"/>
    <w:rsid w:val="00533CF7"/>
    <w:rsid w:val="00533E3B"/>
    <w:rsid w:val="005342C1"/>
    <w:rsid w:val="0053434C"/>
    <w:rsid w:val="00534AB9"/>
    <w:rsid w:val="00534C06"/>
    <w:rsid w:val="0053570A"/>
    <w:rsid w:val="0053581C"/>
    <w:rsid w:val="005358A4"/>
    <w:rsid w:val="00535E5D"/>
    <w:rsid w:val="00535EEE"/>
    <w:rsid w:val="00536858"/>
    <w:rsid w:val="005368DE"/>
    <w:rsid w:val="00536CE7"/>
    <w:rsid w:val="00536EF3"/>
    <w:rsid w:val="00537019"/>
    <w:rsid w:val="00537102"/>
    <w:rsid w:val="00537675"/>
    <w:rsid w:val="00537A85"/>
    <w:rsid w:val="00537B4F"/>
    <w:rsid w:val="005404A9"/>
    <w:rsid w:val="005408DE"/>
    <w:rsid w:val="00540BD9"/>
    <w:rsid w:val="00540FF2"/>
    <w:rsid w:val="00541028"/>
    <w:rsid w:val="005413D9"/>
    <w:rsid w:val="00541549"/>
    <w:rsid w:val="005417E1"/>
    <w:rsid w:val="00541DAE"/>
    <w:rsid w:val="0054213D"/>
    <w:rsid w:val="00542283"/>
    <w:rsid w:val="005425D8"/>
    <w:rsid w:val="00542CF4"/>
    <w:rsid w:val="00542D4B"/>
    <w:rsid w:val="00542EC5"/>
    <w:rsid w:val="00542FE6"/>
    <w:rsid w:val="005434D1"/>
    <w:rsid w:val="00543695"/>
    <w:rsid w:val="0054370E"/>
    <w:rsid w:val="00543796"/>
    <w:rsid w:val="00543821"/>
    <w:rsid w:val="00543D6B"/>
    <w:rsid w:val="00543F41"/>
    <w:rsid w:val="00543FE5"/>
    <w:rsid w:val="005440AA"/>
    <w:rsid w:val="0054412C"/>
    <w:rsid w:val="0054420D"/>
    <w:rsid w:val="0054472B"/>
    <w:rsid w:val="00544D48"/>
    <w:rsid w:val="005451D2"/>
    <w:rsid w:val="00545338"/>
    <w:rsid w:val="0054552A"/>
    <w:rsid w:val="005456D8"/>
    <w:rsid w:val="005459A9"/>
    <w:rsid w:val="00545CCF"/>
    <w:rsid w:val="00545E96"/>
    <w:rsid w:val="005462B0"/>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372"/>
    <w:rsid w:val="0055165E"/>
    <w:rsid w:val="0055176B"/>
    <w:rsid w:val="00551C60"/>
    <w:rsid w:val="005523D9"/>
    <w:rsid w:val="00552403"/>
    <w:rsid w:val="00552453"/>
    <w:rsid w:val="00552958"/>
    <w:rsid w:val="00552A79"/>
    <w:rsid w:val="00553011"/>
    <w:rsid w:val="0055325B"/>
    <w:rsid w:val="005533E5"/>
    <w:rsid w:val="0055372B"/>
    <w:rsid w:val="0055376F"/>
    <w:rsid w:val="00553B30"/>
    <w:rsid w:val="00553F45"/>
    <w:rsid w:val="00554279"/>
    <w:rsid w:val="0055446E"/>
    <w:rsid w:val="0055447A"/>
    <w:rsid w:val="00554535"/>
    <w:rsid w:val="00554B75"/>
    <w:rsid w:val="00554F52"/>
    <w:rsid w:val="0055568D"/>
    <w:rsid w:val="005556D2"/>
    <w:rsid w:val="00555865"/>
    <w:rsid w:val="00555958"/>
    <w:rsid w:val="00555975"/>
    <w:rsid w:val="005559F0"/>
    <w:rsid w:val="00556373"/>
    <w:rsid w:val="005568F8"/>
    <w:rsid w:val="00556CB3"/>
    <w:rsid w:val="00556F9D"/>
    <w:rsid w:val="00556FC8"/>
    <w:rsid w:val="005573AE"/>
    <w:rsid w:val="005573DC"/>
    <w:rsid w:val="00557504"/>
    <w:rsid w:val="0055794C"/>
    <w:rsid w:val="00557A7B"/>
    <w:rsid w:val="00560440"/>
    <w:rsid w:val="00560510"/>
    <w:rsid w:val="00560DC1"/>
    <w:rsid w:val="005612D3"/>
    <w:rsid w:val="005616AB"/>
    <w:rsid w:val="00561826"/>
    <w:rsid w:val="00561B9E"/>
    <w:rsid w:val="00561D47"/>
    <w:rsid w:val="00562429"/>
    <w:rsid w:val="0056245C"/>
    <w:rsid w:val="00562615"/>
    <w:rsid w:val="005628DD"/>
    <w:rsid w:val="005629E1"/>
    <w:rsid w:val="00563251"/>
    <w:rsid w:val="0056347B"/>
    <w:rsid w:val="005639E3"/>
    <w:rsid w:val="00563B89"/>
    <w:rsid w:val="00563CDC"/>
    <w:rsid w:val="00563E52"/>
    <w:rsid w:val="00563F5C"/>
    <w:rsid w:val="005643A4"/>
    <w:rsid w:val="00564606"/>
    <w:rsid w:val="00564904"/>
    <w:rsid w:val="00564924"/>
    <w:rsid w:val="00564A0C"/>
    <w:rsid w:val="00564CC4"/>
    <w:rsid w:val="00564DC5"/>
    <w:rsid w:val="00564FEF"/>
    <w:rsid w:val="005650B3"/>
    <w:rsid w:val="005653EF"/>
    <w:rsid w:val="00565B06"/>
    <w:rsid w:val="00565B19"/>
    <w:rsid w:val="00565F02"/>
    <w:rsid w:val="00565F5B"/>
    <w:rsid w:val="0056606F"/>
    <w:rsid w:val="005660C5"/>
    <w:rsid w:val="0056653A"/>
    <w:rsid w:val="005665DF"/>
    <w:rsid w:val="005668C5"/>
    <w:rsid w:val="00566AE5"/>
    <w:rsid w:val="00566BF2"/>
    <w:rsid w:val="005672EE"/>
    <w:rsid w:val="005674AC"/>
    <w:rsid w:val="00567502"/>
    <w:rsid w:val="0056784A"/>
    <w:rsid w:val="00567943"/>
    <w:rsid w:val="00567D52"/>
    <w:rsid w:val="00570128"/>
    <w:rsid w:val="00570250"/>
    <w:rsid w:val="00570598"/>
    <w:rsid w:val="0057073C"/>
    <w:rsid w:val="00570971"/>
    <w:rsid w:val="005709E9"/>
    <w:rsid w:val="00571009"/>
    <w:rsid w:val="005711D3"/>
    <w:rsid w:val="005716A8"/>
    <w:rsid w:val="0057172A"/>
    <w:rsid w:val="00571DBB"/>
    <w:rsid w:val="005721CD"/>
    <w:rsid w:val="005722E4"/>
    <w:rsid w:val="00572331"/>
    <w:rsid w:val="005725E5"/>
    <w:rsid w:val="005725F4"/>
    <w:rsid w:val="0057297A"/>
    <w:rsid w:val="00572AFD"/>
    <w:rsid w:val="005730CB"/>
    <w:rsid w:val="005732BA"/>
    <w:rsid w:val="0057342E"/>
    <w:rsid w:val="005735A2"/>
    <w:rsid w:val="005739F2"/>
    <w:rsid w:val="00573D29"/>
    <w:rsid w:val="00574659"/>
    <w:rsid w:val="00574EBC"/>
    <w:rsid w:val="005753C9"/>
    <w:rsid w:val="0057559B"/>
    <w:rsid w:val="0057657C"/>
    <w:rsid w:val="00576858"/>
    <w:rsid w:val="00576A6F"/>
    <w:rsid w:val="00576DAA"/>
    <w:rsid w:val="00576F4D"/>
    <w:rsid w:val="0057747C"/>
    <w:rsid w:val="005778C3"/>
    <w:rsid w:val="005779D1"/>
    <w:rsid w:val="00577A62"/>
    <w:rsid w:val="00577BA9"/>
    <w:rsid w:val="0058002E"/>
    <w:rsid w:val="00580460"/>
    <w:rsid w:val="0058071C"/>
    <w:rsid w:val="00580EAE"/>
    <w:rsid w:val="00580FF3"/>
    <w:rsid w:val="005810B6"/>
    <w:rsid w:val="0058119F"/>
    <w:rsid w:val="0058126D"/>
    <w:rsid w:val="0058129F"/>
    <w:rsid w:val="005815FC"/>
    <w:rsid w:val="005816D0"/>
    <w:rsid w:val="005816E6"/>
    <w:rsid w:val="0058198C"/>
    <w:rsid w:val="00583C07"/>
    <w:rsid w:val="00583EC7"/>
    <w:rsid w:val="00584309"/>
    <w:rsid w:val="0058456E"/>
    <w:rsid w:val="00584663"/>
    <w:rsid w:val="0058476E"/>
    <w:rsid w:val="00584E22"/>
    <w:rsid w:val="0058594E"/>
    <w:rsid w:val="00585EA7"/>
    <w:rsid w:val="00585FE6"/>
    <w:rsid w:val="0058636D"/>
    <w:rsid w:val="00586476"/>
    <w:rsid w:val="005866DC"/>
    <w:rsid w:val="00586C44"/>
    <w:rsid w:val="00586C87"/>
    <w:rsid w:val="00586DB9"/>
    <w:rsid w:val="00586F41"/>
    <w:rsid w:val="00587470"/>
    <w:rsid w:val="0058758A"/>
    <w:rsid w:val="00587AB9"/>
    <w:rsid w:val="00587B88"/>
    <w:rsid w:val="0059007C"/>
    <w:rsid w:val="005902CE"/>
    <w:rsid w:val="00590474"/>
    <w:rsid w:val="005904CD"/>
    <w:rsid w:val="005907CB"/>
    <w:rsid w:val="0059118B"/>
    <w:rsid w:val="0059128E"/>
    <w:rsid w:val="00591436"/>
    <w:rsid w:val="005914C5"/>
    <w:rsid w:val="005914D7"/>
    <w:rsid w:val="005914E8"/>
    <w:rsid w:val="0059158B"/>
    <w:rsid w:val="005924DB"/>
    <w:rsid w:val="005928F9"/>
    <w:rsid w:val="00592CBF"/>
    <w:rsid w:val="00592EA0"/>
    <w:rsid w:val="00593203"/>
    <w:rsid w:val="00593339"/>
    <w:rsid w:val="0059357A"/>
    <w:rsid w:val="0059358B"/>
    <w:rsid w:val="00593AF4"/>
    <w:rsid w:val="00593B88"/>
    <w:rsid w:val="005940D2"/>
    <w:rsid w:val="005943B0"/>
    <w:rsid w:val="005943EB"/>
    <w:rsid w:val="0059459B"/>
    <w:rsid w:val="005946A7"/>
    <w:rsid w:val="00594DEE"/>
    <w:rsid w:val="00594FB6"/>
    <w:rsid w:val="00595CD2"/>
    <w:rsid w:val="00595EEA"/>
    <w:rsid w:val="00595F4F"/>
    <w:rsid w:val="00595F73"/>
    <w:rsid w:val="005963ED"/>
    <w:rsid w:val="0059646A"/>
    <w:rsid w:val="005965F2"/>
    <w:rsid w:val="0059686A"/>
    <w:rsid w:val="00596AAC"/>
    <w:rsid w:val="00597045"/>
    <w:rsid w:val="0059707F"/>
    <w:rsid w:val="00597377"/>
    <w:rsid w:val="0059746A"/>
    <w:rsid w:val="0059777C"/>
    <w:rsid w:val="0059783B"/>
    <w:rsid w:val="00597B07"/>
    <w:rsid w:val="00597BA8"/>
    <w:rsid w:val="005A0159"/>
    <w:rsid w:val="005A06B7"/>
    <w:rsid w:val="005A0986"/>
    <w:rsid w:val="005A099D"/>
    <w:rsid w:val="005A0A75"/>
    <w:rsid w:val="005A1221"/>
    <w:rsid w:val="005A14B0"/>
    <w:rsid w:val="005A1557"/>
    <w:rsid w:val="005A15BA"/>
    <w:rsid w:val="005A1918"/>
    <w:rsid w:val="005A1F86"/>
    <w:rsid w:val="005A201C"/>
    <w:rsid w:val="005A220C"/>
    <w:rsid w:val="005A222D"/>
    <w:rsid w:val="005A22B9"/>
    <w:rsid w:val="005A2310"/>
    <w:rsid w:val="005A2CF0"/>
    <w:rsid w:val="005A323F"/>
    <w:rsid w:val="005A3465"/>
    <w:rsid w:val="005A4C50"/>
    <w:rsid w:val="005A5009"/>
    <w:rsid w:val="005A5B0A"/>
    <w:rsid w:val="005A6120"/>
    <w:rsid w:val="005A62D8"/>
    <w:rsid w:val="005A64A4"/>
    <w:rsid w:val="005A6D2D"/>
    <w:rsid w:val="005A7B8D"/>
    <w:rsid w:val="005A7F98"/>
    <w:rsid w:val="005B02D0"/>
    <w:rsid w:val="005B0570"/>
    <w:rsid w:val="005B0761"/>
    <w:rsid w:val="005B0D56"/>
    <w:rsid w:val="005B11AD"/>
    <w:rsid w:val="005B124A"/>
    <w:rsid w:val="005B1AF3"/>
    <w:rsid w:val="005B1F21"/>
    <w:rsid w:val="005B1F2B"/>
    <w:rsid w:val="005B2765"/>
    <w:rsid w:val="005B2BF8"/>
    <w:rsid w:val="005B3064"/>
    <w:rsid w:val="005B36AD"/>
    <w:rsid w:val="005B37B1"/>
    <w:rsid w:val="005B382F"/>
    <w:rsid w:val="005B3B78"/>
    <w:rsid w:val="005B3D1B"/>
    <w:rsid w:val="005B41DD"/>
    <w:rsid w:val="005B41DE"/>
    <w:rsid w:val="005B4291"/>
    <w:rsid w:val="005B44C5"/>
    <w:rsid w:val="005B4C48"/>
    <w:rsid w:val="005B4E5D"/>
    <w:rsid w:val="005B545D"/>
    <w:rsid w:val="005B5584"/>
    <w:rsid w:val="005B570D"/>
    <w:rsid w:val="005B5C0B"/>
    <w:rsid w:val="005B5F44"/>
    <w:rsid w:val="005B60E2"/>
    <w:rsid w:val="005B611B"/>
    <w:rsid w:val="005B613E"/>
    <w:rsid w:val="005B64CE"/>
    <w:rsid w:val="005B6851"/>
    <w:rsid w:val="005B68A9"/>
    <w:rsid w:val="005B6D95"/>
    <w:rsid w:val="005B7A9F"/>
    <w:rsid w:val="005B7C14"/>
    <w:rsid w:val="005C0072"/>
    <w:rsid w:val="005C00A5"/>
    <w:rsid w:val="005C04EB"/>
    <w:rsid w:val="005C0A4F"/>
    <w:rsid w:val="005C1518"/>
    <w:rsid w:val="005C1678"/>
    <w:rsid w:val="005C1986"/>
    <w:rsid w:val="005C22EA"/>
    <w:rsid w:val="005C23B5"/>
    <w:rsid w:val="005C2CAC"/>
    <w:rsid w:val="005C2D5E"/>
    <w:rsid w:val="005C318F"/>
    <w:rsid w:val="005C33CD"/>
    <w:rsid w:val="005C3B38"/>
    <w:rsid w:val="005C3C54"/>
    <w:rsid w:val="005C3E64"/>
    <w:rsid w:val="005C4F98"/>
    <w:rsid w:val="005C50CC"/>
    <w:rsid w:val="005C5138"/>
    <w:rsid w:val="005C528E"/>
    <w:rsid w:val="005C5384"/>
    <w:rsid w:val="005C53F6"/>
    <w:rsid w:val="005C5515"/>
    <w:rsid w:val="005C5921"/>
    <w:rsid w:val="005C6383"/>
    <w:rsid w:val="005C6388"/>
    <w:rsid w:val="005C7554"/>
    <w:rsid w:val="005C77A9"/>
    <w:rsid w:val="005D059C"/>
    <w:rsid w:val="005D075D"/>
    <w:rsid w:val="005D0C5D"/>
    <w:rsid w:val="005D191D"/>
    <w:rsid w:val="005D1C33"/>
    <w:rsid w:val="005D23F4"/>
    <w:rsid w:val="005D2465"/>
    <w:rsid w:val="005D24D2"/>
    <w:rsid w:val="005D2589"/>
    <w:rsid w:val="005D27C9"/>
    <w:rsid w:val="005D289C"/>
    <w:rsid w:val="005D2D85"/>
    <w:rsid w:val="005D2DB9"/>
    <w:rsid w:val="005D30D3"/>
    <w:rsid w:val="005D3B24"/>
    <w:rsid w:val="005D3FB7"/>
    <w:rsid w:val="005D4A5F"/>
    <w:rsid w:val="005D4CC2"/>
    <w:rsid w:val="005D5034"/>
    <w:rsid w:val="005D5356"/>
    <w:rsid w:val="005D555A"/>
    <w:rsid w:val="005D558A"/>
    <w:rsid w:val="005D5FEF"/>
    <w:rsid w:val="005D65BD"/>
    <w:rsid w:val="005D687E"/>
    <w:rsid w:val="005D7258"/>
    <w:rsid w:val="005D727C"/>
    <w:rsid w:val="005D769B"/>
    <w:rsid w:val="005D788C"/>
    <w:rsid w:val="005D792F"/>
    <w:rsid w:val="005E08D7"/>
    <w:rsid w:val="005E0A0F"/>
    <w:rsid w:val="005E0F9F"/>
    <w:rsid w:val="005E1479"/>
    <w:rsid w:val="005E1A22"/>
    <w:rsid w:val="005E1D45"/>
    <w:rsid w:val="005E260A"/>
    <w:rsid w:val="005E2748"/>
    <w:rsid w:val="005E2AD0"/>
    <w:rsid w:val="005E2EED"/>
    <w:rsid w:val="005E3509"/>
    <w:rsid w:val="005E35FC"/>
    <w:rsid w:val="005E3A8E"/>
    <w:rsid w:val="005E3C64"/>
    <w:rsid w:val="005E3F78"/>
    <w:rsid w:val="005E3F99"/>
    <w:rsid w:val="005E416C"/>
    <w:rsid w:val="005E4517"/>
    <w:rsid w:val="005E45AA"/>
    <w:rsid w:val="005E4626"/>
    <w:rsid w:val="005E4C4B"/>
    <w:rsid w:val="005E4CB2"/>
    <w:rsid w:val="005E526E"/>
    <w:rsid w:val="005E544D"/>
    <w:rsid w:val="005E56AB"/>
    <w:rsid w:val="005E58C2"/>
    <w:rsid w:val="005E5AB2"/>
    <w:rsid w:val="005E6055"/>
    <w:rsid w:val="005E6537"/>
    <w:rsid w:val="005E6CC1"/>
    <w:rsid w:val="005E72EF"/>
    <w:rsid w:val="005E740C"/>
    <w:rsid w:val="005E7DB2"/>
    <w:rsid w:val="005F027D"/>
    <w:rsid w:val="005F02AA"/>
    <w:rsid w:val="005F047B"/>
    <w:rsid w:val="005F0516"/>
    <w:rsid w:val="005F062A"/>
    <w:rsid w:val="005F0718"/>
    <w:rsid w:val="005F0BE2"/>
    <w:rsid w:val="005F0C42"/>
    <w:rsid w:val="005F0F05"/>
    <w:rsid w:val="005F146B"/>
    <w:rsid w:val="005F188F"/>
    <w:rsid w:val="005F1B04"/>
    <w:rsid w:val="005F1DEC"/>
    <w:rsid w:val="005F260F"/>
    <w:rsid w:val="005F2834"/>
    <w:rsid w:val="005F288D"/>
    <w:rsid w:val="005F28EB"/>
    <w:rsid w:val="005F2DF1"/>
    <w:rsid w:val="005F3804"/>
    <w:rsid w:val="005F3FED"/>
    <w:rsid w:val="005F4423"/>
    <w:rsid w:val="005F48C3"/>
    <w:rsid w:val="005F4F22"/>
    <w:rsid w:val="005F51E2"/>
    <w:rsid w:val="005F5429"/>
    <w:rsid w:val="005F5475"/>
    <w:rsid w:val="005F55F5"/>
    <w:rsid w:val="005F5C16"/>
    <w:rsid w:val="005F5DF9"/>
    <w:rsid w:val="005F6780"/>
    <w:rsid w:val="005F6CD3"/>
    <w:rsid w:val="005F7512"/>
    <w:rsid w:val="005F79DC"/>
    <w:rsid w:val="005F7C00"/>
    <w:rsid w:val="006000B8"/>
    <w:rsid w:val="00600300"/>
    <w:rsid w:val="00600379"/>
    <w:rsid w:val="00600A4F"/>
    <w:rsid w:val="00601125"/>
    <w:rsid w:val="00601489"/>
    <w:rsid w:val="006017F3"/>
    <w:rsid w:val="00601932"/>
    <w:rsid w:val="00601BD0"/>
    <w:rsid w:val="00601D3A"/>
    <w:rsid w:val="006025FE"/>
    <w:rsid w:val="0060263E"/>
    <w:rsid w:val="006029F5"/>
    <w:rsid w:val="00602A8E"/>
    <w:rsid w:val="00602AED"/>
    <w:rsid w:val="00602E2F"/>
    <w:rsid w:val="006031F8"/>
    <w:rsid w:val="00603209"/>
    <w:rsid w:val="00603CA6"/>
    <w:rsid w:val="00603E20"/>
    <w:rsid w:val="00603FD3"/>
    <w:rsid w:val="0060429F"/>
    <w:rsid w:val="0060458B"/>
    <w:rsid w:val="00604641"/>
    <w:rsid w:val="0060491C"/>
    <w:rsid w:val="00604A7E"/>
    <w:rsid w:val="00604B4E"/>
    <w:rsid w:val="00604C7D"/>
    <w:rsid w:val="00604C8D"/>
    <w:rsid w:val="00605149"/>
    <w:rsid w:val="00605232"/>
    <w:rsid w:val="00605305"/>
    <w:rsid w:val="006053CA"/>
    <w:rsid w:val="0060542F"/>
    <w:rsid w:val="006054B5"/>
    <w:rsid w:val="00605762"/>
    <w:rsid w:val="0060588A"/>
    <w:rsid w:val="00605B65"/>
    <w:rsid w:val="00605E75"/>
    <w:rsid w:val="00605F77"/>
    <w:rsid w:val="006064CC"/>
    <w:rsid w:val="006069E4"/>
    <w:rsid w:val="00606A61"/>
    <w:rsid w:val="00606EA1"/>
    <w:rsid w:val="0060757E"/>
    <w:rsid w:val="00607B14"/>
    <w:rsid w:val="006103B5"/>
    <w:rsid w:val="00610823"/>
    <w:rsid w:val="00610BA2"/>
    <w:rsid w:val="0061172E"/>
    <w:rsid w:val="006117FD"/>
    <w:rsid w:val="00611939"/>
    <w:rsid w:val="006119B8"/>
    <w:rsid w:val="00611A16"/>
    <w:rsid w:val="00612140"/>
    <w:rsid w:val="00612541"/>
    <w:rsid w:val="006125AA"/>
    <w:rsid w:val="00612679"/>
    <w:rsid w:val="006128FD"/>
    <w:rsid w:val="00613127"/>
    <w:rsid w:val="00613179"/>
    <w:rsid w:val="00613445"/>
    <w:rsid w:val="00613AF7"/>
    <w:rsid w:val="00613BB4"/>
    <w:rsid w:val="006142C8"/>
    <w:rsid w:val="006147D0"/>
    <w:rsid w:val="00614FC7"/>
    <w:rsid w:val="006151B3"/>
    <w:rsid w:val="0061531C"/>
    <w:rsid w:val="006156A2"/>
    <w:rsid w:val="00615741"/>
    <w:rsid w:val="00615C6E"/>
    <w:rsid w:val="00615F2F"/>
    <w:rsid w:val="00615F53"/>
    <w:rsid w:val="0061618B"/>
    <w:rsid w:val="0061622F"/>
    <w:rsid w:val="00616287"/>
    <w:rsid w:val="00616375"/>
    <w:rsid w:val="006167FF"/>
    <w:rsid w:val="006168A2"/>
    <w:rsid w:val="006174BE"/>
    <w:rsid w:val="00617B39"/>
    <w:rsid w:val="0062026E"/>
    <w:rsid w:val="0062090F"/>
    <w:rsid w:val="00620D39"/>
    <w:rsid w:val="00620FD2"/>
    <w:rsid w:val="006215F0"/>
    <w:rsid w:val="0062209E"/>
    <w:rsid w:val="00622697"/>
    <w:rsid w:val="00622B01"/>
    <w:rsid w:val="00622C44"/>
    <w:rsid w:val="00622C8A"/>
    <w:rsid w:val="00623086"/>
    <w:rsid w:val="0062405A"/>
    <w:rsid w:val="006242B2"/>
    <w:rsid w:val="006246C7"/>
    <w:rsid w:val="00624A13"/>
    <w:rsid w:val="00624AA1"/>
    <w:rsid w:val="0062600A"/>
    <w:rsid w:val="00626315"/>
    <w:rsid w:val="006264CB"/>
    <w:rsid w:val="0062662F"/>
    <w:rsid w:val="006267DA"/>
    <w:rsid w:val="00626944"/>
    <w:rsid w:val="00627171"/>
    <w:rsid w:val="00627228"/>
    <w:rsid w:val="00627238"/>
    <w:rsid w:val="00627316"/>
    <w:rsid w:val="0062776C"/>
    <w:rsid w:val="00627B17"/>
    <w:rsid w:val="00627C68"/>
    <w:rsid w:val="00627DDF"/>
    <w:rsid w:val="0063021B"/>
    <w:rsid w:val="0063045A"/>
    <w:rsid w:val="00630B8E"/>
    <w:rsid w:val="0063162C"/>
    <w:rsid w:val="006318AE"/>
    <w:rsid w:val="00631CA4"/>
    <w:rsid w:val="00632A9E"/>
    <w:rsid w:val="00632BC5"/>
    <w:rsid w:val="00633467"/>
    <w:rsid w:val="00633CDB"/>
    <w:rsid w:val="00634298"/>
    <w:rsid w:val="00634BBD"/>
    <w:rsid w:val="00634DE1"/>
    <w:rsid w:val="00635210"/>
    <w:rsid w:val="00635313"/>
    <w:rsid w:val="006354C1"/>
    <w:rsid w:val="006358C2"/>
    <w:rsid w:val="00635ADC"/>
    <w:rsid w:val="00635F63"/>
    <w:rsid w:val="0063639A"/>
    <w:rsid w:val="00636D63"/>
    <w:rsid w:val="00637518"/>
    <w:rsid w:val="006375DE"/>
    <w:rsid w:val="00637766"/>
    <w:rsid w:val="00637780"/>
    <w:rsid w:val="00637A98"/>
    <w:rsid w:val="00637C4F"/>
    <w:rsid w:val="00640169"/>
    <w:rsid w:val="00640420"/>
    <w:rsid w:val="00640A3F"/>
    <w:rsid w:val="00640B5F"/>
    <w:rsid w:val="00640D8F"/>
    <w:rsid w:val="00640FC0"/>
    <w:rsid w:val="00641241"/>
    <w:rsid w:val="006413D8"/>
    <w:rsid w:val="006419AC"/>
    <w:rsid w:val="006419C9"/>
    <w:rsid w:val="00641E6E"/>
    <w:rsid w:val="00641FB6"/>
    <w:rsid w:val="00642334"/>
    <w:rsid w:val="00642C2F"/>
    <w:rsid w:val="00642D5C"/>
    <w:rsid w:val="00642F01"/>
    <w:rsid w:val="00643194"/>
    <w:rsid w:val="00643750"/>
    <w:rsid w:val="00643AE3"/>
    <w:rsid w:val="00643EA6"/>
    <w:rsid w:val="006440BE"/>
    <w:rsid w:val="006442F3"/>
    <w:rsid w:val="00644752"/>
    <w:rsid w:val="00644CAD"/>
    <w:rsid w:val="00644F65"/>
    <w:rsid w:val="00645065"/>
    <w:rsid w:val="006450ED"/>
    <w:rsid w:val="006457B9"/>
    <w:rsid w:val="00645882"/>
    <w:rsid w:val="00645B97"/>
    <w:rsid w:val="00645D28"/>
    <w:rsid w:val="00645D81"/>
    <w:rsid w:val="00645DA9"/>
    <w:rsid w:val="00645E72"/>
    <w:rsid w:val="00646264"/>
    <w:rsid w:val="006463E0"/>
    <w:rsid w:val="00646572"/>
    <w:rsid w:val="0064692D"/>
    <w:rsid w:val="006469DC"/>
    <w:rsid w:val="00646EC7"/>
    <w:rsid w:val="0064720D"/>
    <w:rsid w:val="006500AD"/>
    <w:rsid w:val="006507E0"/>
    <w:rsid w:val="00650AE2"/>
    <w:rsid w:val="00651487"/>
    <w:rsid w:val="00651491"/>
    <w:rsid w:val="00651721"/>
    <w:rsid w:val="00651765"/>
    <w:rsid w:val="00651AA3"/>
    <w:rsid w:val="00651B96"/>
    <w:rsid w:val="00651FD8"/>
    <w:rsid w:val="006523F9"/>
    <w:rsid w:val="00652511"/>
    <w:rsid w:val="00652A46"/>
    <w:rsid w:val="00652B8C"/>
    <w:rsid w:val="00652F69"/>
    <w:rsid w:val="00652F93"/>
    <w:rsid w:val="00652FC5"/>
    <w:rsid w:val="00653050"/>
    <w:rsid w:val="00653776"/>
    <w:rsid w:val="00653785"/>
    <w:rsid w:val="006541D0"/>
    <w:rsid w:val="00654715"/>
    <w:rsid w:val="00654885"/>
    <w:rsid w:val="00654C9B"/>
    <w:rsid w:val="00654E57"/>
    <w:rsid w:val="00655015"/>
    <w:rsid w:val="006556C7"/>
    <w:rsid w:val="00655821"/>
    <w:rsid w:val="00655C29"/>
    <w:rsid w:val="00655DF4"/>
    <w:rsid w:val="00655ECC"/>
    <w:rsid w:val="00655FE1"/>
    <w:rsid w:val="0065656C"/>
    <w:rsid w:val="006567E5"/>
    <w:rsid w:val="00656C44"/>
    <w:rsid w:val="00656E4B"/>
    <w:rsid w:val="00657532"/>
    <w:rsid w:val="00657AE4"/>
    <w:rsid w:val="00657D3C"/>
    <w:rsid w:val="00660341"/>
    <w:rsid w:val="006609BA"/>
    <w:rsid w:val="0066104E"/>
    <w:rsid w:val="00661AC4"/>
    <w:rsid w:val="006621A6"/>
    <w:rsid w:val="006621D5"/>
    <w:rsid w:val="0066226D"/>
    <w:rsid w:val="006622A1"/>
    <w:rsid w:val="00662A2C"/>
    <w:rsid w:val="00662B55"/>
    <w:rsid w:val="00662C18"/>
    <w:rsid w:val="00662ECB"/>
    <w:rsid w:val="006632A9"/>
    <w:rsid w:val="00663480"/>
    <w:rsid w:val="00663481"/>
    <w:rsid w:val="00663BBB"/>
    <w:rsid w:val="00664443"/>
    <w:rsid w:val="006647E9"/>
    <w:rsid w:val="00664B10"/>
    <w:rsid w:val="00664B85"/>
    <w:rsid w:val="00664E92"/>
    <w:rsid w:val="0066503C"/>
    <w:rsid w:val="0066521A"/>
    <w:rsid w:val="0066562B"/>
    <w:rsid w:val="006659E8"/>
    <w:rsid w:val="00666301"/>
    <w:rsid w:val="00666407"/>
    <w:rsid w:val="00666885"/>
    <w:rsid w:val="006668DF"/>
    <w:rsid w:val="00666D35"/>
    <w:rsid w:val="00667008"/>
    <w:rsid w:val="00667305"/>
    <w:rsid w:val="006673A2"/>
    <w:rsid w:val="00667535"/>
    <w:rsid w:val="0066784C"/>
    <w:rsid w:val="00667CED"/>
    <w:rsid w:val="00670A11"/>
    <w:rsid w:val="00670BC3"/>
    <w:rsid w:val="0067118F"/>
    <w:rsid w:val="0067139F"/>
    <w:rsid w:val="006715AF"/>
    <w:rsid w:val="00671BF0"/>
    <w:rsid w:val="0067200D"/>
    <w:rsid w:val="0067259B"/>
    <w:rsid w:val="006727F7"/>
    <w:rsid w:val="00672808"/>
    <w:rsid w:val="00672974"/>
    <w:rsid w:val="006735AB"/>
    <w:rsid w:val="006738F7"/>
    <w:rsid w:val="00673FF5"/>
    <w:rsid w:val="00674549"/>
    <w:rsid w:val="0067494E"/>
    <w:rsid w:val="0067567C"/>
    <w:rsid w:val="00675ECB"/>
    <w:rsid w:val="0067605D"/>
    <w:rsid w:val="0067685D"/>
    <w:rsid w:val="00676972"/>
    <w:rsid w:val="00676A0F"/>
    <w:rsid w:val="00676B79"/>
    <w:rsid w:val="00676D1C"/>
    <w:rsid w:val="00676EC1"/>
    <w:rsid w:val="00677185"/>
    <w:rsid w:val="006772B5"/>
    <w:rsid w:val="0067751A"/>
    <w:rsid w:val="006800A1"/>
    <w:rsid w:val="00680517"/>
    <w:rsid w:val="00680DB9"/>
    <w:rsid w:val="00680E6E"/>
    <w:rsid w:val="00680F34"/>
    <w:rsid w:val="0068128F"/>
    <w:rsid w:val="00681348"/>
    <w:rsid w:val="00681A8C"/>
    <w:rsid w:val="00681AC7"/>
    <w:rsid w:val="0068206D"/>
    <w:rsid w:val="00682088"/>
    <w:rsid w:val="006825AF"/>
    <w:rsid w:val="006827A8"/>
    <w:rsid w:val="006827E3"/>
    <w:rsid w:val="006827E6"/>
    <w:rsid w:val="006828D8"/>
    <w:rsid w:val="00682AAC"/>
    <w:rsid w:val="00682CE7"/>
    <w:rsid w:val="00682D77"/>
    <w:rsid w:val="00682FF6"/>
    <w:rsid w:val="00683150"/>
    <w:rsid w:val="006833D0"/>
    <w:rsid w:val="00683412"/>
    <w:rsid w:val="0068346C"/>
    <w:rsid w:val="00683A0F"/>
    <w:rsid w:val="00683E41"/>
    <w:rsid w:val="00683E75"/>
    <w:rsid w:val="00684051"/>
    <w:rsid w:val="0068419E"/>
    <w:rsid w:val="00684246"/>
    <w:rsid w:val="006842E8"/>
    <w:rsid w:val="00684C1B"/>
    <w:rsid w:val="00685C4A"/>
    <w:rsid w:val="00685F5A"/>
    <w:rsid w:val="006860A7"/>
    <w:rsid w:val="006862DD"/>
    <w:rsid w:val="0068669D"/>
    <w:rsid w:val="00686B62"/>
    <w:rsid w:val="00687471"/>
    <w:rsid w:val="00687A8F"/>
    <w:rsid w:val="00687B30"/>
    <w:rsid w:val="00687FC6"/>
    <w:rsid w:val="00690258"/>
    <w:rsid w:val="00690274"/>
    <w:rsid w:val="00690510"/>
    <w:rsid w:val="00690CBB"/>
    <w:rsid w:val="00690FC7"/>
    <w:rsid w:val="006915DA"/>
    <w:rsid w:val="006918B8"/>
    <w:rsid w:val="006918DD"/>
    <w:rsid w:val="00691A9F"/>
    <w:rsid w:val="00691BF7"/>
    <w:rsid w:val="00692262"/>
    <w:rsid w:val="0069248D"/>
    <w:rsid w:val="00692EE5"/>
    <w:rsid w:val="00693386"/>
    <w:rsid w:val="0069353C"/>
    <w:rsid w:val="00693E12"/>
    <w:rsid w:val="00693F0A"/>
    <w:rsid w:val="00694171"/>
    <w:rsid w:val="0069422F"/>
    <w:rsid w:val="006944CB"/>
    <w:rsid w:val="006946D4"/>
    <w:rsid w:val="00694885"/>
    <w:rsid w:val="00694B7A"/>
    <w:rsid w:val="00694F79"/>
    <w:rsid w:val="00695A9F"/>
    <w:rsid w:val="006964FF"/>
    <w:rsid w:val="0069704C"/>
    <w:rsid w:val="00697A07"/>
    <w:rsid w:val="00697BAA"/>
    <w:rsid w:val="00697CD5"/>
    <w:rsid w:val="00697EF2"/>
    <w:rsid w:val="006A062B"/>
    <w:rsid w:val="006A06AA"/>
    <w:rsid w:val="006A09ED"/>
    <w:rsid w:val="006A0BC8"/>
    <w:rsid w:val="006A10E2"/>
    <w:rsid w:val="006A14F1"/>
    <w:rsid w:val="006A1AA6"/>
    <w:rsid w:val="006A1F60"/>
    <w:rsid w:val="006A23C9"/>
    <w:rsid w:val="006A27C6"/>
    <w:rsid w:val="006A2ADC"/>
    <w:rsid w:val="006A2ED6"/>
    <w:rsid w:val="006A3A8E"/>
    <w:rsid w:val="006A3D11"/>
    <w:rsid w:val="006A3FE5"/>
    <w:rsid w:val="006A4025"/>
    <w:rsid w:val="006A4190"/>
    <w:rsid w:val="006A4C4F"/>
    <w:rsid w:val="006A4DDB"/>
    <w:rsid w:val="006A4EF1"/>
    <w:rsid w:val="006A5126"/>
    <w:rsid w:val="006A5168"/>
    <w:rsid w:val="006A5470"/>
    <w:rsid w:val="006A55EF"/>
    <w:rsid w:val="006A5696"/>
    <w:rsid w:val="006A56AE"/>
    <w:rsid w:val="006A57E0"/>
    <w:rsid w:val="006A59B9"/>
    <w:rsid w:val="006A60E9"/>
    <w:rsid w:val="006A6575"/>
    <w:rsid w:val="006A687D"/>
    <w:rsid w:val="006A6F87"/>
    <w:rsid w:val="006A7483"/>
    <w:rsid w:val="006A7D5F"/>
    <w:rsid w:val="006B0038"/>
    <w:rsid w:val="006B0168"/>
    <w:rsid w:val="006B03C7"/>
    <w:rsid w:val="006B0887"/>
    <w:rsid w:val="006B130E"/>
    <w:rsid w:val="006B175A"/>
    <w:rsid w:val="006B19FE"/>
    <w:rsid w:val="006B21E1"/>
    <w:rsid w:val="006B274A"/>
    <w:rsid w:val="006B2AA2"/>
    <w:rsid w:val="006B2BA7"/>
    <w:rsid w:val="006B3312"/>
    <w:rsid w:val="006B3634"/>
    <w:rsid w:val="006B368F"/>
    <w:rsid w:val="006B3CC7"/>
    <w:rsid w:val="006B44B0"/>
    <w:rsid w:val="006B46FB"/>
    <w:rsid w:val="006B485E"/>
    <w:rsid w:val="006B4C4D"/>
    <w:rsid w:val="006B5533"/>
    <w:rsid w:val="006B55FE"/>
    <w:rsid w:val="006B6027"/>
    <w:rsid w:val="006B635A"/>
    <w:rsid w:val="006B6AE3"/>
    <w:rsid w:val="006B6C11"/>
    <w:rsid w:val="006B781D"/>
    <w:rsid w:val="006B7859"/>
    <w:rsid w:val="006C054B"/>
    <w:rsid w:val="006C1326"/>
    <w:rsid w:val="006C1533"/>
    <w:rsid w:val="006C19B6"/>
    <w:rsid w:val="006C1E47"/>
    <w:rsid w:val="006C21B9"/>
    <w:rsid w:val="006C2249"/>
    <w:rsid w:val="006C2455"/>
    <w:rsid w:val="006C2676"/>
    <w:rsid w:val="006C2F22"/>
    <w:rsid w:val="006C3382"/>
    <w:rsid w:val="006C3585"/>
    <w:rsid w:val="006C38BF"/>
    <w:rsid w:val="006C3988"/>
    <w:rsid w:val="006C3C29"/>
    <w:rsid w:val="006C3C96"/>
    <w:rsid w:val="006C3CDD"/>
    <w:rsid w:val="006C3E23"/>
    <w:rsid w:val="006C3FE7"/>
    <w:rsid w:val="006C43C3"/>
    <w:rsid w:val="006C4580"/>
    <w:rsid w:val="006C4EED"/>
    <w:rsid w:val="006C4FC6"/>
    <w:rsid w:val="006C513A"/>
    <w:rsid w:val="006C53D4"/>
    <w:rsid w:val="006C54FF"/>
    <w:rsid w:val="006C5856"/>
    <w:rsid w:val="006C5C98"/>
    <w:rsid w:val="006C5D22"/>
    <w:rsid w:val="006C643D"/>
    <w:rsid w:val="006C65A0"/>
    <w:rsid w:val="006C66D0"/>
    <w:rsid w:val="006C7226"/>
    <w:rsid w:val="006C75B4"/>
    <w:rsid w:val="006C76E7"/>
    <w:rsid w:val="006C79CA"/>
    <w:rsid w:val="006C7EF9"/>
    <w:rsid w:val="006D01D7"/>
    <w:rsid w:val="006D039A"/>
    <w:rsid w:val="006D1320"/>
    <w:rsid w:val="006D14E8"/>
    <w:rsid w:val="006D19FD"/>
    <w:rsid w:val="006D1CD0"/>
    <w:rsid w:val="006D1EFA"/>
    <w:rsid w:val="006D1F24"/>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865"/>
    <w:rsid w:val="006D5A0A"/>
    <w:rsid w:val="006D5BFF"/>
    <w:rsid w:val="006D62C9"/>
    <w:rsid w:val="006D6D35"/>
    <w:rsid w:val="006D6F75"/>
    <w:rsid w:val="006D71C6"/>
    <w:rsid w:val="006D7B96"/>
    <w:rsid w:val="006D7E20"/>
    <w:rsid w:val="006E012E"/>
    <w:rsid w:val="006E05E5"/>
    <w:rsid w:val="006E074F"/>
    <w:rsid w:val="006E0B40"/>
    <w:rsid w:val="006E0BCF"/>
    <w:rsid w:val="006E0DFC"/>
    <w:rsid w:val="006E105A"/>
    <w:rsid w:val="006E1915"/>
    <w:rsid w:val="006E19D3"/>
    <w:rsid w:val="006E1FD5"/>
    <w:rsid w:val="006E204B"/>
    <w:rsid w:val="006E227E"/>
    <w:rsid w:val="006E2645"/>
    <w:rsid w:val="006E2FBC"/>
    <w:rsid w:val="006E30D9"/>
    <w:rsid w:val="006E320F"/>
    <w:rsid w:val="006E35F3"/>
    <w:rsid w:val="006E3DE4"/>
    <w:rsid w:val="006E4305"/>
    <w:rsid w:val="006E454B"/>
    <w:rsid w:val="006E46F6"/>
    <w:rsid w:val="006E470C"/>
    <w:rsid w:val="006E475D"/>
    <w:rsid w:val="006E489A"/>
    <w:rsid w:val="006E4C0B"/>
    <w:rsid w:val="006E4DCB"/>
    <w:rsid w:val="006E6142"/>
    <w:rsid w:val="006E65D2"/>
    <w:rsid w:val="006E6F35"/>
    <w:rsid w:val="006E7A48"/>
    <w:rsid w:val="006E7A58"/>
    <w:rsid w:val="006F0637"/>
    <w:rsid w:val="006F0910"/>
    <w:rsid w:val="006F0C25"/>
    <w:rsid w:val="006F110B"/>
    <w:rsid w:val="006F1409"/>
    <w:rsid w:val="006F15E1"/>
    <w:rsid w:val="006F1B8C"/>
    <w:rsid w:val="006F1D38"/>
    <w:rsid w:val="006F225B"/>
    <w:rsid w:val="006F26D0"/>
    <w:rsid w:val="006F2A17"/>
    <w:rsid w:val="006F2C78"/>
    <w:rsid w:val="006F31AF"/>
    <w:rsid w:val="006F3754"/>
    <w:rsid w:val="006F397F"/>
    <w:rsid w:val="006F39AF"/>
    <w:rsid w:val="006F4008"/>
    <w:rsid w:val="006F445B"/>
    <w:rsid w:val="006F4520"/>
    <w:rsid w:val="006F474C"/>
    <w:rsid w:val="006F47D2"/>
    <w:rsid w:val="006F4C2F"/>
    <w:rsid w:val="006F4E89"/>
    <w:rsid w:val="006F50B2"/>
    <w:rsid w:val="006F527F"/>
    <w:rsid w:val="006F530F"/>
    <w:rsid w:val="006F5583"/>
    <w:rsid w:val="006F5792"/>
    <w:rsid w:val="006F5D33"/>
    <w:rsid w:val="006F5ED9"/>
    <w:rsid w:val="006F6264"/>
    <w:rsid w:val="006F63BB"/>
    <w:rsid w:val="006F64FC"/>
    <w:rsid w:val="006F6978"/>
    <w:rsid w:val="006F7413"/>
    <w:rsid w:val="006F7511"/>
    <w:rsid w:val="006F79E5"/>
    <w:rsid w:val="006F7AF7"/>
    <w:rsid w:val="007002A0"/>
    <w:rsid w:val="007007A8"/>
    <w:rsid w:val="00700B4D"/>
    <w:rsid w:val="00700BEC"/>
    <w:rsid w:val="007013CF"/>
    <w:rsid w:val="00701847"/>
    <w:rsid w:val="007022CC"/>
    <w:rsid w:val="007026F8"/>
    <w:rsid w:val="00702918"/>
    <w:rsid w:val="00702BB0"/>
    <w:rsid w:val="00702F73"/>
    <w:rsid w:val="00703365"/>
    <w:rsid w:val="007033E4"/>
    <w:rsid w:val="0070371F"/>
    <w:rsid w:val="0070383F"/>
    <w:rsid w:val="007038F7"/>
    <w:rsid w:val="00703937"/>
    <w:rsid w:val="00703A76"/>
    <w:rsid w:val="00703CAB"/>
    <w:rsid w:val="00703E5B"/>
    <w:rsid w:val="00703EA2"/>
    <w:rsid w:val="00703F8A"/>
    <w:rsid w:val="00704220"/>
    <w:rsid w:val="0070424C"/>
    <w:rsid w:val="00704C9D"/>
    <w:rsid w:val="00704D8C"/>
    <w:rsid w:val="00704EAB"/>
    <w:rsid w:val="00704EDA"/>
    <w:rsid w:val="00704F14"/>
    <w:rsid w:val="0070508C"/>
    <w:rsid w:val="0070553C"/>
    <w:rsid w:val="007055F9"/>
    <w:rsid w:val="00705729"/>
    <w:rsid w:val="0070598D"/>
    <w:rsid w:val="0070625C"/>
    <w:rsid w:val="0070654E"/>
    <w:rsid w:val="00706C87"/>
    <w:rsid w:val="007071A5"/>
    <w:rsid w:val="00707305"/>
    <w:rsid w:val="00707EB2"/>
    <w:rsid w:val="007103A2"/>
    <w:rsid w:val="00710ADD"/>
    <w:rsid w:val="00710B80"/>
    <w:rsid w:val="00710F39"/>
    <w:rsid w:val="007117F6"/>
    <w:rsid w:val="00711A1B"/>
    <w:rsid w:val="00711FE9"/>
    <w:rsid w:val="0071252C"/>
    <w:rsid w:val="00712543"/>
    <w:rsid w:val="0071265D"/>
    <w:rsid w:val="0071327F"/>
    <w:rsid w:val="00713F84"/>
    <w:rsid w:val="00714775"/>
    <w:rsid w:val="00714B34"/>
    <w:rsid w:val="00714DD8"/>
    <w:rsid w:val="00714E9B"/>
    <w:rsid w:val="00715679"/>
    <w:rsid w:val="0071594D"/>
    <w:rsid w:val="00715970"/>
    <w:rsid w:val="00715E6C"/>
    <w:rsid w:val="0071613A"/>
    <w:rsid w:val="00716267"/>
    <w:rsid w:val="00716D30"/>
    <w:rsid w:val="00716D47"/>
    <w:rsid w:val="00716FF0"/>
    <w:rsid w:val="0071707B"/>
    <w:rsid w:val="007175F3"/>
    <w:rsid w:val="00717767"/>
    <w:rsid w:val="0071787E"/>
    <w:rsid w:val="00717B50"/>
    <w:rsid w:val="00717C0F"/>
    <w:rsid w:val="00717DEC"/>
    <w:rsid w:val="00717F1F"/>
    <w:rsid w:val="007201C6"/>
    <w:rsid w:val="0072033C"/>
    <w:rsid w:val="0072072F"/>
    <w:rsid w:val="00720F89"/>
    <w:rsid w:val="00721669"/>
    <w:rsid w:val="007226EB"/>
    <w:rsid w:val="00722A2F"/>
    <w:rsid w:val="00723114"/>
    <w:rsid w:val="00723406"/>
    <w:rsid w:val="0072368A"/>
    <w:rsid w:val="00723EC3"/>
    <w:rsid w:val="0072401B"/>
    <w:rsid w:val="0072470C"/>
    <w:rsid w:val="00724AD8"/>
    <w:rsid w:val="00724C30"/>
    <w:rsid w:val="00724F22"/>
    <w:rsid w:val="00725284"/>
    <w:rsid w:val="007258E1"/>
    <w:rsid w:val="00725A88"/>
    <w:rsid w:val="007270A6"/>
    <w:rsid w:val="007271E8"/>
    <w:rsid w:val="00727230"/>
    <w:rsid w:val="00727B8C"/>
    <w:rsid w:val="00727FC4"/>
    <w:rsid w:val="00730049"/>
    <w:rsid w:val="00730271"/>
    <w:rsid w:val="00730596"/>
    <w:rsid w:val="007305E8"/>
    <w:rsid w:val="00730719"/>
    <w:rsid w:val="00730C1D"/>
    <w:rsid w:val="00730E7E"/>
    <w:rsid w:val="007310CC"/>
    <w:rsid w:val="00731803"/>
    <w:rsid w:val="00731D43"/>
    <w:rsid w:val="00731EFB"/>
    <w:rsid w:val="007327AB"/>
    <w:rsid w:val="00732D15"/>
    <w:rsid w:val="00732DAC"/>
    <w:rsid w:val="00732F1E"/>
    <w:rsid w:val="007338CA"/>
    <w:rsid w:val="00733D60"/>
    <w:rsid w:val="0073407F"/>
    <w:rsid w:val="00734435"/>
    <w:rsid w:val="00734872"/>
    <w:rsid w:val="007348DA"/>
    <w:rsid w:val="00734B4D"/>
    <w:rsid w:val="00734BC8"/>
    <w:rsid w:val="007350A6"/>
    <w:rsid w:val="007357FD"/>
    <w:rsid w:val="007360A9"/>
    <w:rsid w:val="00736811"/>
    <w:rsid w:val="00736E6E"/>
    <w:rsid w:val="00736FFF"/>
    <w:rsid w:val="007371B2"/>
    <w:rsid w:val="007371CB"/>
    <w:rsid w:val="00737450"/>
    <w:rsid w:val="00737923"/>
    <w:rsid w:val="00737983"/>
    <w:rsid w:val="00737B1D"/>
    <w:rsid w:val="00737FED"/>
    <w:rsid w:val="007403E6"/>
    <w:rsid w:val="0074068A"/>
    <w:rsid w:val="007406D5"/>
    <w:rsid w:val="007407EC"/>
    <w:rsid w:val="00741793"/>
    <w:rsid w:val="00741830"/>
    <w:rsid w:val="00741958"/>
    <w:rsid w:val="00741BE6"/>
    <w:rsid w:val="00741C0E"/>
    <w:rsid w:val="00741F9D"/>
    <w:rsid w:val="0074218C"/>
    <w:rsid w:val="00742742"/>
    <w:rsid w:val="00742F7C"/>
    <w:rsid w:val="0074358C"/>
    <w:rsid w:val="0074462E"/>
    <w:rsid w:val="00744C3D"/>
    <w:rsid w:val="007455C6"/>
    <w:rsid w:val="00745BB6"/>
    <w:rsid w:val="00745E9A"/>
    <w:rsid w:val="00746368"/>
    <w:rsid w:val="00746AF6"/>
    <w:rsid w:val="00746C56"/>
    <w:rsid w:val="00747204"/>
    <w:rsid w:val="007473C9"/>
    <w:rsid w:val="0074776C"/>
    <w:rsid w:val="007503A3"/>
    <w:rsid w:val="00750AD5"/>
    <w:rsid w:val="00750CDB"/>
    <w:rsid w:val="00750D0C"/>
    <w:rsid w:val="0075184C"/>
    <w:rsid w:val="007519C9"/>
    <w:rsid w:val="00751E20"/>
    <w:rsid w:val="0075251F"/>
    <w:rsid w:val="00752524"/>
    <w:rsid w:val="00752927"/>
    <w:rsid w:val="00752A7B"/>
    <w:rsid w:val="00753256"/>
    <w:rsid w:val="00753807"/>
    <w:rsid w:val="00753910"/>
    <w:rsid w:val="00753AC5"/>
    <w:rsid w:val="00753B0A"/>
    <w:rsid w:val="00753FB1"/>
    <w:rsid w:val="007541A2"/>
    <w:rsid w:val="007542AC"/>
    <w:rsid w:val="007543DC"/>
    <w:rsid w:val="00754819"/>
    <w:rsid w:val="00754C3E"/>
    <w:rsid w:val="00754EB4"/>
    <w:rsid w:val="00754FA5"/>
    <w:rsid w:val="00755209"/>
    <w:rsid w:val="007557B0"/>
    <w:rsid w:val="00756222"/>
    <w:rsid w:val="00756558"/>
    <w:rsid w:val="00756615"/>
    <w:rsid w:val="00756619"/>
    <w:rsid w:val="0075682F"/>
    <w:rsid w:val="00756857"/>
    <w:rsid w:val="0075699B"/>
    <w:rsid w:val="00756A62"/>
    <w:rsid w:val="00756B82"/>
    <w:rsid w:val="00757348"/>
    <w:rsid w:val="007574ED"/>
    <w:rsid w:val="00757E05"/>
    <w:rsid w:val="00760022"/>
    <w:rsid w:val="00760701"/>
    <w:rsid w:val="007607D1"/>
    <w:rsid w:val="00760813"/>
    <w:rsid w:val="00761997"/>
    <w:rsid w:val="00761B80"/>
    <w:rsid w:val="00761D1B"/>
    <w:rsid w:val="00761F89"/>
    <w:rsid w:val="00761FD7"/>
    <w:rsid w:val="007624F8"/>
    <w:rsid w:val="007627EF"/>
    <w:rsid w:val="007628C0"/>
    <w:rsid w:val="00762AEE"/>
    <w:rsid w:val="00762DF7"/>
    <w:rsid w:val="00762E3B"/>
    <w:rsid w:val="007637B3"/>
    <w:rsid w:val="0076382B"/>
    <w:rsid w:val="00764218"/>
    <w:rsid w:val="0076448A"/>
    <w:rsid w:val="007644B4"/>
    <w:rsid w:val="00764804"/>
    <w:rsid w:val="00764A3D"/>
    <w:rsid w:val="00764BD7"/>
    <w:rsid w:val="0076513E"/>
    <w:rsid w:val="00765248"/>
    <w:rsid w:val="007652CB"/>
    <w:rsid w:val="00765E95"/>
    <w:rsid w:val="00765FED"/>
    <w:rsid w:val="007661CC"/>
    <w:rsid w:val="00766465"/>
    <w:rsid w:val="00766663"/>
    <w:rsid w:val="00766B9B"/>
    <w:rsid w:val="00766C84"/>
    <w:rsid w:val="00766ED0"/>
    <w:rsid w:val="0076756B"/>
    <w:rsid w:val="00770A00"/>
    <w:rsid w:val="00770ACB"/>
    <w:rsid w:val="00770C60"/>
    <w:rsid w:val="00770F1C"/>
    <w:rsid w:val="00771782"/>
    <w:rsid w:val="00772041"/>
    <w:rsid w:val="007723BF"/>
    <w:rsid w:val="00772803"/>
    <w:rsid w:val="00772911"/>
    <w:rsid w:val="007729B6"/>
    <w:rsid w:val="00772BB0"/>
    <w:rsid w:val="00772E39"/>
    <w:rsid w:val="00772E67"/>
    <w:rsid w:val="00772F3F"/>
    <w:rsid w:val="0077311B"/>
    <w:rsid w:val="007733FE"/>
    <w:rsid w:val="0077345C"/>
    <w:rsid w:val="0077384C"/>
    <w:rsid w:val="00773C60"/>
    <w:rsid w:val="00773C75"/>
    <w:rsid w:val="00773F69"/>
    <w:rsid w:val="007741E3"/>
    <w:rsid w:val="00774873"/>
    <w:rsid w:val="00774984"/>
    <w:rsid w:val="00774A76"/>
    <w:rsid w:val="00774B33"/>
    <w:rsid w:val="00774C8D"/>
    <w:rsid w:val="00774DEB"/>
    <w:rsid w:val="00774E9B"/>
    <w:rsid w:val="0077537F"/>
    <w:rsid w:val="00775662"/>
    <w:rsid w:val="007756D8"/>
    <w:rsid w:val="007759F2"/>
    <w:rsid w:val="00775B11"/>
    <w:rsid w:val="00775EEE"/>
    <w:rsid w:val="0077642B"/>
    <w:rsid w:val="00776729"/>
    <w:rsid w:val="00776D49"/>
    <w:rsid w:val="00777147"/>
    <w:rsid w:val="00777558"/>
    <w:rsid w:val="00777998"/>
    <w:rsid w:val="00777AE6"/>
    <w:rsid w:val="00777CFB"/>
    <w:rsid w:val="00780722"/>
    <w:rsid w:val="007808AD"/>
    <w:rsid w:val="00780A0C"/>
    <w:rsid w:val="00780B11"/>
    <w:rsid w:val="00780C8A"/>
    <w:rsid w:val="007816EC"/>
    <w:rsid w:val="00781F0B"/>
    <w:rsid w:val="007820AC"/>
    <w:rsid w:val="00782400"/>
    <w:rsid w:val="007833D3"/>
    <w:rsid w:val="00783B27"/>
    <w:rsid w:val="00784477"/>
    <w:rsid w:val="007845A6"/>
    <w:rsid w:val="007846DF"/>
    <w:rsid w:val="007848DA"/>
    <w:rsid w:val="007850D6"/>
    <w:rsid w:val="007851F7"/>
    <w:rsid w:val="00785934"/>
    <w:rsid w:val="00785B26"/>
    <w:rsid w:val="0078638E"/>
    <w:rsid w:val="007864A9"/>
    <w:rsid w:val="007866F6"/>
    <w:rsid w:val="00786978"/>
    <w:rsid w:val="00786984"/>
    <w:rsid w:val="007869A7"/>
    <w:rsid w:val="00786DF3"/>
    <w:rsid w:val="00787231"/>
    <w:rsid w:val="0078755E"/>
    <w:rsid w:val="00787B18"/>
    <w:rsid w:val="00787C18"/>
    <w:rsid w:val="00787D95"/>
    <w:rsid w:val="0079016C"/>
    <w:rsid w:val="0079028E"/>
    <w:rsid w:val="007902CD"/>
    <w:rsid w:val="0079051E"/>
    <w:rsid w:val="0079058D"/>
    <w:rsid w:val="00790A7A"/>
    <w:rsid w:val="00790D52"/>
    <w:rsid w:val="00790E3E"/>
    <w:rsid w:val="0079133A"/>
    <w:rsid w:val="0079136F"/>
    <w:rsid w:val="0079156D"/>
    <w:rsid w:val="00791990"/>
    <w:rsid w:val="00791A90"/>
    <w:rsid w:val="0079220B"/>
    <w:rsid w:val="0079246E"/>
    <w:rsid w:val="007928A7"/>
    <w:rsid w:val="00792B1A"/>
    <w:rsid w:val="00792D7D"/>
    <w:rsid w:val="00792E3D"/>
    <w:rsid w:val="00792F81"/>
    <w:rsid w:val="00792F83"/>
    <w:rsid w:val="0079301D"/>
    <w:rsid w:val="00793307"/>
    <w:rsid w:val="007934C6"/>
    <w:rsid w:val="0079372A"/>
    <w:rsid w:val="007949BE"/>
    <w:rsid w:val="00794E32"/>
    <w:rsid w:val="00794FF3"/>
    <w:rsid w:val="007951B3"/>
    <w:rsid w:val="007952A0"/>
    <w:rsid w:val="0079545A"/>
    <w:rsid w:val="0079599C"/>
    <w:rsid w:val="00796A65"/>
    <w:rsid w:val="00797E76"/>
    <w:rsid w:val="00797FA5"/>
    <w:rsid w:val="007A095F"/>
    <w:rsid w:val="007A130B"/>
    <w:rsid w:val="007A1AB5"/>
    <w:rsid w:val="007A1B47"/>
    <w:rsid w:val="007A2363"/>
    <w:rsid w:val="007A2428"/>
    <w:rsid w:val="007A267E"/>
    <w:rsid w:val="007A2963"/>
    <w:rsid w:val="007A2ED0"/>
    <w:rsid w:val="007A30E8"/>
    <w:rsid w:val="007A33FC"/>
    <w:rsid w:val="007A3476"/>
    <w:rsid w:val="007A3789"/>
    <w:rsid w:val="007A3C1E"/>
    <w:rsid w:val="007A4735"/>
    <w:rsid w:val="007A4790"/>
    <w:rsid w:val="007A4F61"/>
    <w:rsid w:val="007A4FD2"/>
    <w:rsid w:val="007A514D"/>
    <w:rsid w:val="007A55A8"/>
    <w:rsid w:val="007A57C3"/>
    <w:rsid w:val="007A58D1"/>
    <w:rsid w:val="007A6430"/>
    <w:rsid w:val="007A670F"/>
    <w:rsid w:val="007A688E"/>
    <w:rsid w:val="007A70B6"/>
    <w:rsid w:val="007A713A"/>
    <w:rsid w:val="007A72B1"/>
    <w:rsid w:val="007A7630"/>
    <w:rsid w:val="007A7A3F"/>
    <w:rsid w:val="007A7C63"/>
    <w:rsid w:val="007A7DCF"/>
    <w:rsid w:val="007A7E04"/>
    <w:rsid w:val="007B04F6"/>
    <w:rsid w:val="007B062D"/>
    <w:rsid w:val="007B0726"/>
    <w:rsid w:val="007B0F3F"/>
    <w:rsid w:val="007B1987"/>
    <w:rsid w:val="007B1A96"/>
    <w:rsid w:val="007B1EDD"/>
    <w:rsid w:val="007B2014"/>
    <w:rsid w:val="007B23FD"/>
    <w:rsid w:val="007B280E"/>
    <w:rsid w:val="007B2B92"/>
    <w:rsid w:val="007B3024"/>
    <w:rsid w:val="007B3427"/>
    <w:rsid w:val="007B381B"/>
    <w:rsid w:val="007B3B0B"/>
    <w:rsid w:val="007B3D15"/>
    <w:rsid w:val="007B3EF4"/>
    <w:rsid w:val="007B3F66"/>
    <w:rsid w:val="007B40D9"/>
    <w:rsid w:val="007B4464"/>
    <w:rsid w:val="007B481B"/>
    <w:rsid w:val="007B542F"/>
    <w:rsid w:val="007B5E34"/>
    <w:rsid w:val="007B605E"/>
    <w:rsid w:val="007B6194"/>
    <w:rsid w:val="007B6883"/>
    <w:rsid w:val="007B6FBA"/>
    <w:rsid w:val="007B70CD"/>
    <w:rsid w:val="007B736A"/>
    <w:rsid w:val="007B78D9"/>
    <w:rsid w:val="007B7BFD"/>
    <w:rsid w:val="007B7C39"/>
    <w:rsid w:val="007C12AE"/>
    <w:rsid w:val="007C147A"/>
    <w:rsid w:val="007C1480"/>
    <w:rsid w:val="007C16D7"/>
    <w:rsid w:val="007C174E"/>
    <w:rsid w:val="007C18BE"/>
    <w:rsid w:val="007C1B0A"/>
    <w:rsid w:val="007C1E81"/>
    <w:rsid w:val="007C241E"/>
    <w:rsid w:val="007C267B"/>
    <w:rsid w:val="007C2EEA"/>
    <w:rsid w:val="007C38EB"/>
    <w:rsid w:val="007C3B2A"/>
    <w:rsid w:val="007C3CBF"/>
    <w:rsid w:val="007C403A"/>
    <w:rsid w:val="007C4499"/>
    <w:rsid w:val="007C49C0"/>
    <w:rsid w:val="007C4B87"/>
    <w:rsid w:val="007C4C5A"/>
    <w:rsid w:val="007C54FC"/>
    <w:rsid w:val="007C5585"/>
    <w:rsid w:val="007C55D2"/>
    <w:rsid w:val="007C593A"/>
    <w:rsid w:val="007C638D"/>
    <w:rsid w:val="007C6C57"/>
    <w:rsid w:val="007C7821"/>
    <w:rsid w:val="007C7AD1"/>
    <w:rsid w:val="007C7FF6"/>
    <w:rsid w:val="007D06DE"/>
    <w:rsid w:val="007D09F0"/>
    <w:rsid w:val="007D0C6F"/>
    <w:rsid w:val="007D0F1B"/>
    <w:rsid w:val="007D0F56"/>
    <w:rsid w:val="007D1137"/>
    <w:rsid w:val="007D11E6"/>
    <w:rsid w:val="007D1277"/>
    <w:rsid w:val="007D1324"/>
    <w:rsid w:val="007D1395"/>
    <w:rsid w:val="007D17A5"/>
    <w:rsid w:val="007D1A4A"/>
    <w:rsid w:val="007D1A50"/>
    <w:rsid w:val="007D1EFF"/>
    <w:rsid w:val="007D25AD"/>
    <w:rsid w:val="007D27A4"/>
    <w:rsid w:val="007D2A4D"/>
    <w:rsid w:val="007D2D8A"/>
    <w:rsid w:val="007D3135"/>
    <w:rsid w:val="007D317E"/>
    <w:rsid w:val="007D38F0"/>
    <w:rsid w:val="007D3E53"/>
    <w:rsid w:val="007D3E8F"/>
    <w:rsid w:val="007D4376"/>
    <w:rsid w:val="007D48B8"/>
    <w:rsid w:val="007D49EC"/>
    <w:rsid w:val="007D4B07"/>
    <w:rsid w:val="007D4DB7"/>
    <w:rsid w:val="007D4E56"/>
    <w:rsid w:val="007D4F47"/>
    <w:rsid w:val="007D4FDD"/>
    <w:rsid w:val="007D50FE"/>
    <w:rsid w:val="007D511E"/>
    <w:rsid w:val="007D51D5"/>
    <w:rsid w:val="007D52B8"/>
    <w:rsid w:val="007D54CB"/>
    <w:rsid w:val="007D5687"/>
    <w:rsid w:val="007D57E4"/>
    <w:rsid w:val="007D6241"/>
    <w:rsid w:val="007D663D"/>
    <w:rsid w:val="007D6BEC"/>
    <w:rsid w:val="007D6FA4"/>
    <w:rsid w:val="007D6FC9"/>
    <w:rsid w:val="007E007B"/>
    <w:rsid w:val="007E0471"/>
    <w:rsid w:val="007E05C9"/>
    <w:rsid w:val="007E061A"/>
    <w:rsid w:val="007E06BB"/>
    <w:rsid w:val="007E07F9"/>
    <w:rsid w:val="007E082C"/>
    <w:rsid w:val="007E09FA"/>
    <w:rsid w:val="007E10F4"/>
    <w:rsid w:val="007E1545"/>
    <w:rsid w:val="007E16CC"/>
    <w:rsid w:val="007E170A"/>
    <w:rsid w:val="007E187E"/>
    <w:rsid w:val="007E1A57"/>
    <w:rsid w:val="007E1BAA"/>
    <w:rsid w:val="007E1FA2"/>
    <w:rsid w:val="007E2511"/>
    <w:rsid w:val="007E26CC"/>
    <w:rsid w:val="007E2E27"/>
    <w:rsid w:val="007E2E96"/>
    <w:rsid w:val="007E2EB5"/>
    <w:rsid w:val="007E3225"/>
    <w:rsid w:val="007E36A4"/>
    <w:rsid w:val="007E36DC"/>
    <w:rsid w:val="007E389D"/>
    <w:rsid w:val="007E38EF"/>
    <w:rsid w:val="007E3B53"/>
    <w:rsid w:val="007E3B91"/>
    <w:rsid w:val="007E4200"/>
    <w:rsid w:val="007E5045"/>
    <w:rsid w:val="007E515B"/>
    <w:rsid w:val="007E57E1"/>
    <w:rsid w:val="007E59A6"/>
    <w:rsid w:val="007E5A1C"/>
    <w:rsid w:val="007E5E77"/>
    <w:rsid w:val="007E69CA"/>
    <w:rsid w:val="007E6F42"/>
    <w:rsid w:val="007E76E0"/>
    <w:rsid w:val="007E77C1"/>
    <w:rsid w:val="007E7A1D"/>
    <w:rsid w:val="007E7BD8"/>
    <w:rsid w:val="007F0642"/>
    <w:rsid w:val="007F0983"/>
    <w:rsid w:val="007F0ADC"/>
    <w:rsid w:val="007F0C42"/>
    <w:rsid w:val="007F0CD6"/>
    <w:rsid w:val="007F1181"/>
    <w:rsid w:val="007F12B8"/>
    <w:rsid w:val="007F131A"/>
    <w:rsid w:val="007F15AA"/>
    <w:rsid w:val="007F1754"/>
    <w:rsid w:val="007F1765"/>
    <w:rsid w:val="007F1873"/>
    <w:rsid w:val="007F1A18"/>
    <w:rsid w:val="007F1FCC"/>
    <w:rsid w:val="007F2490"/>
    <w:rsid w:val="007F24D7"/>
    <w:rsid w:val="007F282E"/>
    <w:rsid w:val="007F2DC1"/>
    <w:rsid w:val="007F2FD5"/>
    <w:rsid w:val="007F3381"/>
    <w:rsid w:val="007F3C14"/>
    <w:rsid w:val="007F3D79"/>
    <w:rsid w:val="007F4048"/>
    <w:rsid w:val="007F4B3D"/>
    <w:rsid w:val="007F4BAC"/>
    <w:rsid w:val="007F4DEA"/>
    <w:rsid w:val="007F533A"/>
    <w:rsid w:val="007F55A0"/>
    <w:rsid w:val="007F57F9"/>
    <w:rsid w:val="007F58E3"/>
    <w:rsid w:val="007F5B21"/>
    <w:rsid w:val="007F5D95"/>
    <w:rsid w:val="007F60A3"/>
    <w:rsid w:val="007F624A"/>
    <w:rsid w:val="007F6658"/>
    <w:rsid w:val="007F676A"/>
    <w:rsid w:val="007F6881"/>
    <w:rsid w:val="007F68AA"/>
    <w:rsid w:val="007F6C63"/>
    <w:rsid w:val="007F712B"/>
    <w:rsid w:val="007F740D"/>
    <w:rsid w:val="007F7821"/>
    <w:rsid w:val="0080013D"/>
    <w:rsid w:val="0080044D"/>
    <w:rsid w:val="008007B0"/>
    <w:rsid w:val="008008DC"/>
    <w:rsid w:val="008009FE"/>
    <w:rsid w:val="00800B26"/>
    <w:rsid w:val="00801096"/>
    <w:rsid w:val="008013BF"/>
    <w:rsid w:val="00801F36"/>
    <w:rsid w:val="00802158"/>
    <w:rsid w:val="008022DF"/>
    <w:rsid w:val="0080239D"/>
    <w:rsid w:val="008026C5"/>
    <w:rsid w:val="00802949"/>
    <w:rsid w:val="0080296E"/>
    <w:rsid w:val="0080314D"/>
    <w:rsid w:val="008032BD"/>
    <w:rsid w:val="00803FAE"/>
    <w:rsid w:val="008041E3"/>
    <w:rsid w:val="008047B5"/>
    <w:rsid w:val="008048C5"/>
    <w:rsid w:val="00804D2A"/>
    <w:rsid w:val="00805144"/>
    <w:rsid w:val="008051B8"/>
    <w:rsid w:val="0080533B"/>
    <w:rsid w:val="00805423"/>
    <w:rsid w:val="008055F4"/>
    <w:rsid w:val="008058EE"/>
    <w:rsid w:val="00806851"/>
    <w:rsid w:val="008073CF"/>
    <w:rsid w:val="0080740E"/>
    <w:rsid w:val="00807520"/>
    <w:rsid w:val="00807D0A"/>
    <w:rsid w:val="00807E8A"/>
    <w:rsid w:val="00810173"/>
    <w:rsid w:val="00810C06"/>
    <w:rsid w:val="00811187"/>
    <w:rsid w:val="008111E6"/>
    <w:rsid w:val="00811AB2"/>
    <w:rsid w:val="00811AC3"/>
    <w:rsid w:val="00811E8B"/>
    <w:rsid w:val="00812244"/>
    <w:rsid w:val="00812426"/>
    <w:rsid w:val="008125F7"/>
    <w:rsid w:val="00812A5E"/>
    <w:rsid w:val="00812D53"/>
    <w:rsid w:val="00813282"/>
    <w:rsid w:val="00813331"/>
    <w:rsid w:val="00813A5C"/>
    <w:rsid w:val="00813D94"/>
    <w:rsid w:val="00813E1C"/>
    <w:rsid w:val="008140D2"/>
    <w:rsid w:val="00814385"/>
    <w:rsid w:val="00814402"/>
    <w:rsid w:val="00814AA7"/>
    <w:rsid w:val="00814B57"/>
    <w:rsid w:val="00814E55"/>
    <w:rsid w:val="00814EC7"/>
    <w:rsid w:val="008150AC"/>
    <w:rsid w:val="008152D5"/>
    <w:rsid w:val="00815AC3"/>
    <w:rsid w:val="00815C15"/>
    <w:rsid w:val="008164DC"/>
    <w:rsid w:val="00816FF1"/>
    <w:rsid w:val="00817D68"/>
    <w:rsid w:val="0082033F"/>
    <w:rsid w:val="008204D4"/>
    <w:rsid w:val="00820EA2"/>
    <w:rsid w:val="0082104A"/>
    <w:rsid w:val="00821129"/>
    <w:rsid w:val="008211B4"/>
    <w:rsid w:val="00821700"/>
    <w:rsid w:val="00821A3C"/>
    <w:rsid w:val="00821D78"/>
    <w:rsid w:val="00821FF6"/>
    <w:rsid w:val="0082209D"/>
    <w:rsid w:val="00822456"/>
    <w:rsid w:val="008226EB"/>
    <w:rsid w:val="00822D37"/>
    <w:rsid w:val="00822D64"/>
    <w:rsid w:val="0082369B"/>
    <w:rsid w:val="00823C13"/>
    <w:rsid w:val="00823E1F"/>
    <w:rsid w:val="00824078"/>
    <w:rsid w:val="008242E4"/>
    <w:rsid w:val="00824844"/>
    <w:rsid w:val="00824A1C"/>
    <w:rsid w:val="00824AFD"/>
    <w:rsid w:val="00824BE5"/>
    <w:rsid w:val="0082500C"/>
    <w:rsid w:val="00825628"/>
    <w:rsid w:val="00825638"/>
    <w:rsid w:val="008256A4"/>
    <w:rsid w:val="00825E07"/>
    <w:rsid w:val="0082624D"/>
    <w:rsid w:val="00826878"/>
    <w:rsid w:val="00826A1E"/>
    <w:rsid w:val="00826BF3"/>
    <w:rsid w:val="008270F2"/>
    <w:rsid w:val="0082733A"/>
    <w:rsid w:val="008275CA"/>
    <w:rsid w:val="00827932"/>
    <w:rsid w:val="008307D1"/>
    <w:rsid w:val="008309F8"/>
    <w:rsid w:val="00830B97"/>
    <w:rsid w:val="00830D12"/>
    <w:rsid w:val="0083139E"/>
    <w:rsid w:val="008313A1"/>
    <w:rsid w:val="00831618"/>
    <w:rsid w:val="0083174C"/>
    <w:rsid w:val="0083193A"/>
    <w:rsid w:val="00832084"/>
    <w:rsid w:val="0083277D"/>
    <w:rsid w:val="00832B05"/>
    <w:rsid w:val="00832CEB"/>
    <w:rsid w:val="00832D15"/>
    <w:rsid w:val="0083355E"/>
    <w:rsid w:val="00833595"/>
    <w:rsid w:val="00834858"/>
    <w:rsid w:val="00834B1D"/>
    <w:rsid w:val="00835018"/>
    <w:rsid w:val="00835190"/>
    <w:rsid w:val="008359C7"/>
    <w:rsid w:val="008359F3"/>
    <w:rsid w:val="00835A88"/>
    <w:rsid w:val="00835C1B"/>
    <w:rsid w:val="00835CCE"/>
    <w:rsid w:val="008366BD"/>
    <w:rsid w:val="00836D93"/>
    <w:rsid w:val="00836FF1"/>
    <w:rsid w:val="00837265"/>
    <w:rsid w:val="00837755"/>
    <w:rsid w:val="00837D66"/>
    <w:rsid w:val="00837DDA"/>
    <w:rsid w:val="00840912"/>
    <w:rsid w:val="00840967"/>
    <w:rsid w:val="008410B3"/>
    <w:rsid w:val="008412AE"/>
    <w:rsid w:val="00841C2A"/>
    <w:rsid w:val="00841C3B"/>
    <w:rsid w:val="00842348"/>
    <w:rsid w:val="008424BD"/>
    <w:rsid w:val="00842777"/>
    <w:rsid w:val="0084290B"/>
    <w:rsid w:val="00842C6F"/>
    <w:rsid w:val="00842CD5"/>
    <w:rsid w:val="00842D3A"/>
    <w:rsid w:val="00843474"/>
    <w:rsid w:val="00843D3B"/>
    <w:rsid w:val="00843FB8"/>
    <w:rsid w:val="008452C5"/>
    <w:rsid w:val="00845863"/>
    <w:rsid w:val="00845AA8"/>
    <w:rsid w:val="00845C1E"/>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11B"/>
    <w:rsid w:val="00850959"/>
    <w:rsid w:val="00850B9B"/>
    <w:rsid w:val="00850F58"/>
    <w:rsid w:val="008512CE"/>
    <w:rsid w:val="00851638"/>
    <w:rsid w:val="00851819"/>
    <w:rsid w:val="00851942"/>
    <w:rsid w:val="008519A9"/>
    <w:rsid w:val="00851EF0"/>
    <w:rsid w:val="008520AC"/>
    <w:rsid w:val="00852718"/>
    <w:rsid w:val="0085278F"/>
    <w:rsid w:val="0085349D"/>
    <w:rsid w:val="00853622"/>
    <w:rsid w:val="00853669"/>
    <w:rsid w:val="00853C88"/>
    <w:rsid w:val="00853DB7"/>
    <w:rsid w:val="0085405B"/>
    <w:rsid w:val="00854138"/>
    <w:rsid w:val="00854C14"/>
    <w:rsid w:val="00854C3A"/>
    <w:rsid w:val="00854CF8"/>
    <w:rsid w:val="00854EC9"/>
    <w:rsid w:val="00854F7A"/>
    <w:rsid w:val="0085507E"/>
    <w:rsid w:val="00855145"/>
    <w:rsid w:val="00855B2F"/>
    <w:rsid w:val="0085615A"/>
    <w:rsid w:val="008567AA"/>
    <w:rsid w:val="00856CFE"/>
    <w:rsid w:val="00857640"/>
    <w:rsid w:val="008578A1"/>
    <w:rsid w:val="00857919"/>
    <w:rsid w:val="00857941"/>
    <w:rsid w:val="008579BE"/>
    <w:rsid w:val="00857A7B"/>
    <w:rsid w:val="00857FC2"/>
    <w:rsid w:val="00860575"/>
    <w:rsid w:val="008605F9"/>
    <w:rsid w:val="00860626"/>
    <w:rsid w:val="0086088E"/>
    <w:rsid w:val="008609EB"/>
    <w:rsid w:val="00860A98"/>
    <w:rsid w:val="00860D8A"/>
    <w:rsid w:val="0086181E"/>
    <w:rsid w:val="0086184C"/>
    <w:rsid w:val="00861B84"/>
    <w:rsid w:val="00862273"/>
    <w:rsid w:val="0086249E"/>
    <w:rsid w:val="008624DF"/>
    <w:rsid w:val="00862533"/>
    <w:rsid w:val="008626C0"/>
    <w:rsid w:val="00862A22"/>
    <w:rsid w:val="00862ABE"/>
    <w:rsid w:val="00862EAC"/>
    <w:rsid w:val="00863048"/>
    <w:rsid w:val="008633AA"/>
    <w:rsid w:val="00863611"/>
    <w:rsid w:val="00864550"/>
    <w:rsid w:val="00864B65"/>
    <w:rsid w:val="008659E2"/>
    <w:rsid w:val="00865E09"/>
    <w:rsid w:val="00866B3D"/>
    <w:rsid w:val="00866BBA"/>
    <w:rsid w:val="00866F37"/>
    <w:rsid w:val="00866F3E"/>
    <w:rsid w:val="00867557"/>
    <w:rsid w:val="008675CB"/>
    <w:rsid w:val="0086782B"/>
    <w:rsid w:val="00867C98"/>
    <w:rsid w:val="00870233"/>
    <w:rsid w:val="008706A2"/>
    <w:rsid w:val="0087083C"/>
    <w:rsid w:val="00870B39"/>
    <w:rsid w:val="00870DBF"/>
    <w:rsid w:val="00870E01"/>
    <w:rsid w:val="008710F7"/>
    <w:rsid w:val="0087111C"/>
    <w:rsid w:val="00871462"/>
    <w:rsid w:val="00871575"/>
    <w:rsid w:val="00871D77"/>
    <w:rsid w:val="0087242A"/>
    <w:rsid w:val="00872A73"/>
    <w:rsid w:val="00872CBE"/>
    <w:rsid w:val="0087353F"/>
    <w:rsid w:val="00873737"/>
    <w:rsid w:val="008739B7"/>
    <w:rsid w:val="00873CAE"/>
    <w:rsid w:val="0087470E"/>
    <w:rsid w:val="00874B66"/>
    <w:rsid w:val="00874F90"/>
    <w:rsid w:val="00875072"/>
    <w:rsid w:val="0087523A"/>
    <w:rsid w:val="00875414"/>
    <w:rsid w:val="00875466"/>
    <w:rsid w:val="0087548F"/>
    <w:rsid w:val="0087551B"/>
    <w:rsid w:val="00875533"/>
    <w:rsid w:val="0087555A"/>
    <w:rsid w:val="0087603D"/>
    <w:rsid w:val="0087622E"/>
    <w:rsid w:val="008765D0"/>
    <w:rsid w:val="00876635"/>
    <w:rsid w:val="00876666"/>
    <w:rsid w:val="00876A8E"/>
    <w:rsid w:val="00876B87"/>
    <w:rsid w:val="0087792C"/>
    <w:rsid w:val="0087797B"/>
    <w:rsid w:val="00880840"/>
    <w:rsid w:val="00880C6E"/>
    <w:rsid w:val="00880CB8"/>
    <w:rsid w:val="00880F52"/>
    <w:rsid w:val="00881097"/>
    <w:rsid w:val="008814FA"/>
    <w:rsid w:val="00881653"/>
    <w:rsid w:val="008816B0"/>
    <w:rsid w:val="008816C8"/>
    <w:rsid w:val="00881B0C"/>
    <w:rsid w:val="00881BFC"/>
    <w:rsid w:val="00882791"/>
    <w:rsid w:val="0088288A"/>
    <w:rsid w:val="00882B20"/>
    <w:rsid w:val="00882EE6"/>
    <w:rsid w:val="00882F19"/>
    <w:rsid w:val="0088386E"/>
    <w:rsid w:val="00883D11"/>
    <w:rsid w:val="00883F16"/>
    <w:rsid w:val="0088408F"/>
    <w:rsid w:val="008841DC"/>
    <w:rsid w:val="00884256"/>
    <w:rsid w:val="00884299"/>
    <w:rsid w:val="008845C3"/>
    <w:rsid w:val="0088474F"/>
    <w:rsid w:val="0088515D"/>
    <w:rsid w:val="008853F4"/>
    <w:rsid w:val="00885621"/>
    <w:rsid w:val="00885AC0"/>
    <w:rsid w:val="00885B4D"/>
    <w:rsid w:val="00886063"/>
    <w:rsid w:val="00886112"/>
    <w:rsid w:val="00886368"/>
    <w:rsid w:val="00886CA6"/>
    <w:rsid w:val="008870B1"/>
    <w:rsid w:val="0088771B"/>
    <w:rsid w:val="00887A33"/>
    <w:rsid w:val="008901A3"/>
    <w:rsid w:val="00890564"/>
    <w:rsid w:val="00890690"/>
    <w:rsid w:val="008906BC"/>
    <w:rsid w:val="0089089A"/>
    <w:rsid w:val="008908DC"/>
    <w:rsid w:val="008908DE"/>
    <w:rsid w:val="0089093A"/>
    <w:rsid w:val="008911CD"/>
    <w:rsid w:val="00891360"/>
    <w:rsid w:val="00891429"/>
    <w:rsid w:val="008916E8"/>
    <w:rsid w:val="00892118"/>
    <w:rsid w:val="0089224F"/>
    <w:rsid w:val="00892A16"/>
    <w:rsid w:val="00892A4E"/>
    <w:rsid w:val="00892A96"/>
    <w:rsid w:val="00892DE4"/>
    <w:rsid w:val="008933D1"/>
    <w:rsid w:val="008933E9"/>
    <w:rsid w:val="008934D1"/>
    <w:rsid w:val="0089353D"/>
    <w:rsid w:val="0089383E"/>
    <w:rsid w:val="008939F2"/>
    <w:rsid w:val="00893AA4"/>
    <w:rsid w:val="00893D81"/>
    <w:rsid w:val="00893E93"/>
    <w:rsid w:val="00893F4D"/>
    <w:rsid w:val="00894E78"/>
    <w:rsid w:val="00895034"/>
    <w:rsid w:val="00895356"/>
    <w:rsid w:val="00895C1C"/>
    <w:rsid w:val="00895CCA"/>
    <w:rsid w:val="00896040"/>
    <w:rsid w:val="008962B8"/>
    <w:rsid w:val="008963DD"/>
    <w:rsid w:val="00896B9B"/>
    <w:rsid w:val="008974BE"/>
    <w:rsid w:val="00897AF5"/>
    <w:rsid w:val="00897D04"/>
    <w:rsid w:val="00897D81"/>
    <w:rsid w:val="008A0400"/>
    <w:rsid w:val="008A0485"/>
    <w:rsid w:val="008A071F"/>
    <w:rsid w:val="008A0733"/>
    <w:rsid w:val="008A0891"/>
    <w:rsid w:val="008A0AE5"/>
    <w:rsid w:val="008A0BAF"/>
    <w:rsid w:val="008A1312"/>
    <w:rsid w:val="008A1365"/>
    <w:rsid w:val="008A1498"/>
    <w:rsid w:val="008A174B"/>
    <w:rsid w:val="008A184C"/>
    <w:rsid w:val="008A2011"/>
    <w:rsid w:val="008A2065"/>
    <w:rsid w:val="008A27AF"/>
    <w:rsid w:val="008A2F39"/>
    <w:rsid w:val="008A2F41"/>
    <w:rsid w:val="008A3272"/>
    <w:rsid w:val="008A3294"/>
    <w:rsid w:val="008A353B"/>
    <w:rsid w:val="008A378F"/>
    <w:rsid w:val="008A37F3"/>
    <w:rsid w:val="008A3B60"/>
    <w:rsid w:val="008A3E43"/>
    <w:rsid w:val="008A3FBE"/>
    <w:rsid w:val="008A4082"/>
    <w:rsid w:val="008A432F"/>
    <w:rsid w:val="008A4A98"/>
    <w:rsid w:val="008A4BEA"/>
    <w:rsid w:val="008A4C58"/>
    <w:rsid w:val="008A545F"/>
    <w:rsid w:val="008A54B8"/>
    <w:rsid w:val="008A57CB"/>
    <w:rsid w:val="008A5A96"/>
    <w:rsid w:val="008A5C12"/>
    <w:rsid w:val="008A5F04"/>
    <w:rsid w:val="008A5FA5"/>
    <w:rsid w:val="008A6097"/>
    <w:rsid w:val="008A6989"/>
    <w:rsid w:val="008A6AA0"/>
    <w:rsid w:val="008A6BB3"/>
    <w:rsid w:val="008A7466"/>
    <w:rsid w:val="008A746F"/>
    <w:rsid w:val="008A7524"/>
    <w:rsid w:val="008A7811"/>
    <w:rsid w:val="008A786C"/>
    <w:rsid w:val="008B00D4"/>
    <w:rsid w:val="008B0D2B"/>
    <w:rsid w:val="008B0EC4"/>
    <w:rsid w:val="008B115F"/>
    <w:rsid w:val="008B188F"/>
    <w:rsid w:val="008B1F7F"/>
    <w:rsid w:val="008B203E"/>
    <w:rsid w:val="008B2B06"/>
    <w:rsid w:val="008B2BD9"/>
    <w:rsid w:val="008B2BF4"/>
    <w:rsid w:val="008B342C"/>
    <w:rsid w:val="008B3CF5"/>
    <w:rsid w:val="008B3D31"/>
    <w:rsid w:val="008B434A"/>
    <w:rsid w:val="008B47F8"/>
    <w:rsid w:val="008B4CCB"/>
    <w:rsid w:val="008B50B9"/>
    <w:rsid w:val="008B5146"/>
    <w:rsid w:val="008B5218"/>
    <w:rsid w:val="008B5289"/>
    <w:rsid w:val="008B534B"/>
    <w:rsid w:val="008B551B"/>
    <w:rsid w:val="008B5859"/>
    <w:rsid w:val="008B59D2"/>
    <w:rsid w:val="008B5CFE"/>
    <w:rsid w:val="008B5DFF"/>
    <w:rsid w:val="008B6164"/>
    <w:rsid w:val="008B61E6"/>
    <w:rsid w:val="008B63C8"/>
    <w:rsid w:val="008B658D"/>
    <w:rsid w:val="008B6783"/>
    <w:rsid w:val="008B6B7B"/>
    <w:rsid w:val="008B6CEB"/>
    <w:rsid w:val="008B6F15"/>
    <w:rsid w:val="008B73BE"/>
    <w:rsid w:val="008B74A3"/>
    <w:rsid w:val="008C0863"/>
    <w:rsid w:val="008C09C1"/>
    <w:rsid w:val="008C0E44"/>
    <w:rsid w:val="008C148F"/>
    <w:rsid w:val="008C1574"/>
    <w:rsid w:val="008C1CD0"/>
    <w:rsid w:val="008C2049"/>
    <w:rsid w:val="008C2A2C"/>
    <w:rsid w:val="008C2DD8"/>
    <w:rsid w:val="008C2E77"/>
    <w:rsid w:val="008C2F41"/>
    <w:rsid w:val="008C303F"/>
    <w:rsid w:val="008C3318"/>
    <w:rsid w:val="008C3ADB"/>
    <w:rsid w:val="008C3E2D"/>
    <w:rsid w:val="008C472C"/>
    <w:rsid w:val="008C4E30"/>
    <w:rsid w:val="008C4EA4"/>
    <w:rsid w:val="008C52EC"/>
    <w:rsid w:val="008C5B75"/>
    <w:rsid w:val="008C5F6D"/>
    <w:rsid w:val="008C624B"/>
    <w:rsid w:val="008C63A5"/>
    <w:rsid w:val="008C658D"/>
    <w:rsid w:val="008C6CBB"/>
    <w:rsid w:val="008C6DD5"/>
    <w:rsid w:val="008C6F5E"/>
    <w:rsid w:val="008C6FFF"/>
    <w:rsid w:val="008C72CC"/>
    <w:rsid w:val="008C74EC"/>
    <w:rsid w:val="008C7991"/>
    <w:rsid w:val="008C7B41"/>
    <w:rsid w:val="008C7B71"/>
    <w:rsid w:val="008C7DB9"/>
    <w:rsid w:val="008D04F1"/>
    <w:rsid w:val="008D09DA"/>
    <w:rsid w:val="008D0BB3"/>
    <w:rsid w:val="008D0F7A"/>
    <w:rsid w:val="008D14D7"/>
    <w:rsid w:val="008D14DE"/>
    <w:rsid w:val="008D1618"/>
    <w:rsid w:val="008D1A69"/>
    <w:rsid w:val="008D1B55"/>
    <w:rsid w:val="008D1E52"/>
    <w:rsid w:val="008D240B"/>
    <w:rsid w:val="008D241F"/>
    <w:rsid w:val="008D24D7"/>
    <w:rsid w:val="008D25D0"/>
    <w:rsid w:val="008D2817"/>
    <w:rsid w:val="008D2926"/>
    <w:rsid w:val="008D2BD5"/>
    <w:rsid w:val="008D2D3D"/>
    <w:rsid w:val="008D2FDE"/>
    <w:rsid w:val="008D3A21"/>
    <w:rsid w:val="008D4263"/>
    <w:rsid w:val="008D42BA"/>
    <w:rsid w:val="008D44E4"/>
    <w:rsid w:val="008D4AF3"/>
    <w:rsid w:val="008D4BED"/>
    <w:rsid w:val="008D4D10"/>
    <w:rsid w:val="008D4FE7"/>
    <w:rsid w:val="008D5233"/>
    <w:rsid w:val="008D52EE"/>
    <w:rsid w:val="008D5724"/>
    <w:rsid w:val="008D5D34"/>
    <w:rsid w:val="008D5E4D"/>
    <w:rsid w:val="008D6249"/>
    <w:rsid w:val="008D6671"/>
    <w:rsid w:val="008D6AB1"/>
    <w:rsid w:val="008D6F0B"/>
    <w:rsid w:val="008E0205"/>
    <w:rsid w:val="008E031F"/>
    <w:rsid w:val="008E05F9"/>
    <w:rsid w:val="008E06B3"/>
    <w:rsid w:val="008E0B26"/>
    <w:rsid w:val="008E0BB4"/>
    <w:rsid w:val="008E0BF4"/>
    <w:rsid w:val="008E0C5A"/>
    <w:rsid w:val="008E0C85"/>
    <w:rsid w:val="008E0CE9"/>
    <w:rsid w:val="008E0E65"/>
    <w:rsid w:val="008E0FE8"/>
    <w:rsid w:val="008E133A"/>
    <w:rsid w:val="008E1488"/>
    <w:rsid w:val="008E17D9"/>
    <w:rsid w:val="008E18BD"/>
    <w:rsid w:val="008E19B2"/>
    <w:rsid w:val="008E1BC7"/>
    <w:rsid w:val="008E1D56"/>
    <w:rsid w:val="008E2341"/>
    <w:rsid w:val="008E2381"/>
    <w:rsid w:val="008E2595"/>
    <w:rsid w:val="008E29A8"/>
    <w:rsid w:val="008E2C60"/>
    <w:rsid w:val="008E2D8F"/>
    <w:rsid w:val="008E2ECB"/>
    <w:rsid w:val="008E3142"/>
    <w:rsid w:val="008E316C"/>
    <w:rsid w:val="008E31ED"/>
    <w:rsid w:val="008E3359"/>
    <w:rsid w:val="008E3660"/>
    <w:rsid w:val="008E37B9"/>
    <w:rsid w:val="008E37BF"/>
    <w:rsid w:val="008E3BF2"/>
    <w:rsid w:val="008E480F"/>
    <w:rsid w:val="008E489A"/>
    <w:rsid w:val="008E4E2B"/>
    <w:rsid w:val="008E5081"/>
    <w:rsid w:val="008E57AD"/>
    <w:rsid w:val="008E58D8"/>
    <w:rsid w:val="008E5B3B"/>
    <w:rsid w:val="008E5C0C"/>
    <w:rsid w:val="008E68BD"/>
    <w:rsid w:val="008E7221"/>
    <w:rsid w:val="008E7262"/>
    <w:rsid w:val="008E73F4"/>
    <w:rsid w:val="008E78F3"/>
    <w:rsid w:val="008E798C"/>
    <w:rsid w:val="008E7A93"/>
    <w:rsid w:val="008E7BD1"/>
    <w:rsid w:val="008E7CEB"/>
    <w:rsid w:val="008E7EDF"/>
    <w:rsid w:val="008F02C6"/>
    <w:rsid w:val="008F0EA8"/>
    <w:rsid w:val="008F0EF3"/>
    <w:rsid w:val="008F0F4C"/>
    <w:rsid w:val="008F11EF"/>
    <w:rsid w:val="008F13BF"/>
    <w:rsid w:val="008F1486"/>
    <w:rsid w:val="008F180F"/>
    <w:rsid w:val="008F2872"/>
    <w:rsid w:val="008F314A"/>
    <w:rsid w:val="008F3227"/>
    <w:rsid w:val="008F3283"/>
    <w:rsid w:val="008F33BD"/>
    <w:rsid w:val="008F35F3"/>
    <w:rsid w:val="008F3920"/>
    <w:rsid w:val="008F3F51"/>
    <w:rsid w:val="008F4296"/>
    <w:rsid w:val="008F42E3"/>
    <w:rsid w:val="008F4355"/>
    <w:rsid w:val="008F457A"/>
    <w:rsid w:val="008F46A2"/>
    <w:rsid w:val="008F4792"/>
    <w:rsid w:val="008F495A"/>
    <w:rsid w:val="008F4ADE"/>
    <w:rsid w:val="008F4F3F"/>
    <w:rsid w:val="008F4F66"/>
    <w:rsid w:val="008F5147"/>
    <w:rsid w:val="008F5474"/>
    <w:rsid w:val="008F55C5"/>
    <w:rsid w:val="008F5AD5"/>
    <w:rsid w:val="008F5BE0"/>
    <w:rsid w:val="008F5D18"/>
    <w:rsid w:val="008F614E"/>
    <w:rsid w:val="008F67D5"/>
    <w:rsid w:val="008F6961"/>
    <w:rsid w:val="008F6BC1"/>
    <w:rsid w:val="008F6FE8"/>
    <w:rsid w:val="008F7520"/>
    <w:rsid w:val="008F75BE"/>
    <w:rsid w:val="008F78C0"/>
    <w:rsid w:val="008F7E56"/>
    <w:rsid w:val="0090054B"/>
    <w:rsid w:val="00900671"/>
    <w:rsid w:val="009006DF"/>
    <w:rsid w:val="00900F7C"/>
    <w:rsid w:val="0090108F"/>
    <w:rsid w:val="009010C1"/>
    <w:rsid w:val="009010F0"/>
    <w:rsid w:val="00901161"/>
    <w:rsid w:val="00901472"/>
    <w:rsid w:val="009015C7"/>
    <w:rsid w:val="00901B6A"/>
    <w:rsid w:val="00902055"/>
    <w:rsid w:val="0090317F"/>
    <w:rsid w:val="009035F0"/>
    <w:rsid w:val="009037CF"/>
    <w:rsid w:val="00903AC3"/>
    <w:rsid w:val="00903B03"/>
    <w:rsid w:val="00904D7C"/>
    <w:rsid w:val="00904E84"/>
    <w:rsid w:val="00904ECC"/>
    <w:rsid w:val="00905119"/>
    <w:rsid w:val="00905699"/>
    <w:rsid w:val="00905B85"/>
    <w:rsid w:val="00905F10"/>
    <w:rsid w:val="00905F4E"/>
    <w:rsid w:val="00906170"/>
    <w:rsid w:val="00906309"/>
    <w:rsid w:val="009063DA"/>
    <w:rsid w:val="009064A1"/>
    <w:rsid w:val="0090744E"/>
    <w:rsid w:val="0090776A"/>
    <w:rsid w:val="009078F6"/>
    <w:rsid w:val="00910261"/>
    <w:rsid w:val="0091089A"/>
    <w:rsid w:val="00910AA2"/>
    <w:rsid w:val="00910D88"/>
    <w:rsid w:val="00910FEA"/>
    <w:rsid w:val="00911028"/>
    <w:rsid w:val="009112A0"/>
    <w:rsid w:val="00911419"/>
    <w:rsid w:val="00911F4F"/>
    <w:rsid w:val="00912077"/>
    <w:rsid w:val="00912090"/>
    <w:rsid w:val="009120B6"/>
    <w:rsid w:val="009123C8"/>
    <w:rsid w:val="00912642"/>
    <w:rsid w:val="00912878"/>
    <w:rsid w:val="009128FD"/>
    <w:rsid w:val="00912999"/>
    <w:rsid w:val="00912AA3"/>
    <w:rsid w:val="00913621"/>
    <w:rsid w:val="009136B1"/>
    <w:rsid w:val="0091371A"/>
    <w:rsid w:val="0091372D"/>
    <w:rsid w:val="0091385E"/>
    <w:rsid w:val="00913938"/>
    <w:rsid w:val="00913A61"/>
    <w:rsid w:val="00913A63"/>
    <w:rsid w:val="0091431D"/>
    <w:rsid w:val="009147E7"/>
    <w:rsid w:val="00914865"/>
    <w:rsid w:val="009149D5"/>
    <w:rsid w:val="00914D38"/>
    <w:rsid w:val="00914F0C"/>
    <w:rsid w:val="009153F4"/>
    <w:rsid w:val="00915602"/>
    <w:rsid w:val="009157A2"/>
    <w:rsid w:val="0091598A"/>
    <w:rsid w:val="00916008"/>
    <w:rsid w:val="0091653A"/>
    <w:rsid w:val="009165F8"/>
    <w:rsid w:val="009168AF"/>
    <w:rsid w:val="00917158"/>
    <w:rsid w:val="0091715F"/>
    <w:rsid w:val="00917240"/>
    <w:rsid w:val="009173C5"/>
    <w:rsid w:val="009173C8"/>
    <w:rsid w:val="009173F1"/>
    <w:rsid w:val="00917439"/>
    <w:rsid w:val="00917AC6"/>
    <w:rsid w:val="00917C39"/>
    <w:rsid w:val="00917D6E"/>
    <w:rsid w:val="009203A7"/>
    <w:rsid w:val="00920400"/>
    <w:rsid w:val="009204C3"/>
    <w:rsid w:val="00920625"/>
    <w:rsid w:val="009207E0"/>
    <w:rsid w:val="00920B30"/>
    <w:rsid w:val="00920C90"/>
    <w:rsid w:val="00920E3C"/>
    <w:rsid w:val="009211F7"/>
    <w:rsid w:val="0092190F"/>
    <w:rsid w:val="0092198C"/>
    <w:rsid w:val="009219AD"/>
    <w:rsid w:val="009219C3"/>
    <w:rsid w:val="00921B72"/>
    <w:rsid w:val="00921F8A"/>
    <w:rsid w:val="0092205F"/>
    <w:rsid w:val="00922265"/>
    <w:rsid w:val="00922360"/>
    <w:rsid w:val="009223AE"/>
    <w:rsid w:val="009224E8"/>
    <w:rsid w:val="009224EC"/>
    <w:rsid w:val="00922546"/>
    <w:rsid w:val="009225B9"/>
    <w:rsid w:val="00922904"/>
    <w:rsid w:val="00922E77"/>
    <w:rsid w:val="00923083"/>
    <w:rsid w:val="00923F0D"/>
    <w:rsid w:val="00924118"/>
    <w:rsid w:val="009241FE"/>
    <w:rsid w:val="00924757"/>
    <w:rsid w:val="00924967"/>
    <w:rsid w:val="0092496C"/>
    <w:rsid w:val="00924C5A"/>
    <w:rsid w:val="00924CB1"/>
    <w:rsid w:val="0092503F"/>
    <w:rsid w:val="00925058"/>
    <w:rsid w:val="00925089"/>
    <w:rsid w:val="00925628"/>
    <w:rsid w:val="00925659"/>
    <w:rsid w:val="00925878"/>
    <w:rsid w:val="00925EF0"/>
    <w:rsid w:val="00926C1B"/>
    <w:rsid w:val="00926FD7"/>
    <w:rsid w:val="00927456"/>
    <w:rsid w:val="00927459"/>
    <w:rsid w:val="009277AF"/>
    <w:rsid w:val="009308BA"/>
    <w:rsid w:val="00930C4F"/>
    <w:rsid w:val="00930CCF"/>
    <w:rsid w:val="009311EC"/>
    <w:rsid w:val="00931581"/>
    <w:rsid w:val="009316FD"/>
    <w:rsid w:val="009321D9"/>
    <w:rsid w:val="00932A33"/>
    <w:rsid w:val="00932B70"/>
    <w:rsid w:val="00933175"/>
    <w:rsid w:val="009332EB"/>
    <w:rsid w:val="0093475B"/>
    <w:rsid w:val="0093516E"/>
    <w:rsid w:val="0093564F"/>
    <w:rsid w:val="0093570F"/>
    <w:rsid w:val="00935904"/>
    <w:rsid w:val="00936348"/>
    <w:rsid w:val="009366B3"/>
    <w:rsid w:val="009367AF"/>
    <w:rsid w:val="009369E6"/>
    <w:rsid w:val="00936B1A"/>
    <w:rsid w:val="00936CE7"/>
    <w:rsid w:val="00936D64"/>
    <w:rsid w:val="00936D9B"/>
    <w:rsid w:val="00936E64"/>
    <w:rsid w:val="009373C2"/>
    <w:rsid w:val="009379B9"/>
    <w:rsid w:val="00937D4F"/>
    <w:rsid w:val="00940761"/>
    <w:rsid w:val="0094080F"/>
    <w:rsid w:val="00940BCE"/>
    <w:rsid w:val="009412F2"/>
    <w:rsid w:val="0094178D"/>
    <w:rsid w:val="00941830"/>
    <w:rsid w:val="0094191A"/>
    <w:rsid w:val="00941C96"/>
    <w:rsid w:val="00941D04"/>
    <w:rsid w:val="00941FFA"/>
    <w:rsid w:val="00942045"/>
    <w:rsid w:val="009429BA"/>
    <w:rsid w:val="00942C30"/>
    <w:rsid w:val="009433A8"/>
    <w:rsid w:val="0094347D"/>
    <w:rsid w:val="00943652"/>
    <w:rsid w:val="0094376D"/>
    <w:rsid w:val="0094388A"/>
    <w:rsid w:val="00943AE3"/>
    <w:rsid w:val="00943C6E"/>
    <w:rsid w:val="00943D2C"/>
    <w:rsid w:val="00943E0A"/>
    <w:rsid w:val="00943E1E"/>
    <w:rsid w:val="00944092"/>
    <w:rsid w:val="00944A55"/>
    <w:rsid w:val="00944BE1"/>
    <w:rsid w:val="0094502A"/>
    <w:rsid w:val="0094504D"/>
    <w:rsid w:val="009451AB"/>
    <w:rsid w:val="0094588C"/>
    <w:rsid w:val="00945F89"/>
    <w:rsid w:val="00946203"/>
    <w:rsid w:val="00946421"/>
    <w:rsid w:val="00946E82"/>
    <w:rsid w:val="0094758B"/>
    <w:rsid w:val="009475F9"/>
    <w:rsid w:val="00947C41"/>
    <w:rsid w:val="00947DDC"/>
    <w:rsid w:val="009500A8"/>
    <w:rsid w:val="00950175"/>
    <w:rsid w:val="009506D7"/>
    <w:rsid w:val="00950BAD"/>
    <w:rsid w:val="00950ED4"/>
    <w:rsid w:val="00950FBC"/>
    <w:rsid w:val="00951254"/>
    <w:rsid w:val="0095136B"/>
    <w:rsid w:val="00951700"/>
    <w:rsid w:val="00951AF0"/>
    <w:rsid w:val="00952053"/>
    <w:rsid w:val="0095296C"/>
    <w:rsid w:val="0095363D"/>
    <w:rsid w:val="009539EA"/>
    <w:rsid w:val="00953B08"/>
    <w:rsid w:val="00953B22"/>
    <w:rsid w:val="009540BA"/>
    <w:rsid w:val="009544BA"/>
    <w:rsid w:val="00954991"/>
    <w:rsid w:val="00954CA0"/>
    <w:rsid w:val="00955161"/>
    <w:rsid w:val="0095531D"/>
    <w:rsid w:val="009561F1"/>
    <w:rsid w:val="009564E3"/>
    <w:rsid w:val="0095662E"/>
    <w:rsid w:val="0095668F"/>
    <w:rsid w:val="00956AC0"/>
    <w:rsid w:val="00956BF8"/>
    <w:rsid w:val="00956D0B"/>
    <w:rsid w:val="00956DA3"/>
    <w:rsid w:val="00956EED"/>
    <w:rsid w:val="00957334"/>
    <w:rsid w:val="0095741C"/>
    <w:rsid w:val="009574F6"/>
    <w:rsid w:val="009575A5"/>
    <w:rsid w:val="00957786"/>
    <w:rsid w:val="00957C1F"/>
    <w:rsid w:val="00957C98"/>
    <w:rsid w:val="00960088"/>
    <w:rsid w:val="009603CA"/>
    <w:rsid w:val="009605DD"/>
    <w:rsid w:val="00960ED5"/>
    <w:rsid w:val="00960FB4"/>
    <w:rsid w:val="0096163C"/>
    <w:rsid w:val="00961CBE"/>
    <w:rsid w:val="00961E32"/>
    <w:rsid w:val="00961F9E"/>
    <w:rsid w:val="00962617"/>
    <w:rsid w:val="009627BC"/>
    <w:rsid w:val="00962922"/>
    <w:rsid w:val="00962938"/>
    <w:rsid w:val="00962985"/>
    <w:rsid w:val="00962B30"/>
    <w:rsid w:val="00962CBD"/>
    <w:rsid w:val="009634CE"/>
    <w:rsid w:val="00963729"/>
    <w:rsid w:val="009637A4"/>
    <w:rsid w:val="00963D5E"/>
    <w:rsid w:val="00963E9E"/>
    <w:rsid w:val="00963F61"/>
    <w:rsid w:val="009642DC"/>
    <w:rsid w:val="00964FB9"/>
    <w:rsid w:val="009650C3"/>
    <w:rsid w:val="00965B7A"/>
    <w:rsid w:val="00965D64"/>
    <w:rsid w:val="00965E68"/>
    <w:rsid w:val="009661F8"/>
    <w:rsid w:val="00967112"/>
    <w:rsid w:val="0096771D"/>
    <w:rsid w:val="00967C53"/>
    <w:rsid w:val="00967D19"/>
    <w:rsid w:val="0097030C"/>
    <w:rsid w:val="00970BB4"/>
    <w:rsid w:val="00970C92"/>
    <w:rsid w:val="00970DC5"/>
    <w:rsid w:val="0097127D"/>
    <w:rsid w:val="009712B4"/>
    <w:rsid w:val="00971485"/>
    <w:rsid w:val="00971925"/>
    <w:rsid w:val="00971B19"/>
    <w:rsid w:val="00971D23"/>
    <w:rsid w:val="00971DCC"/>
    <w:rsid w:val="00972785"/>
    <w:rsid w:val="009729DF"/>
    <w:rsid w:val="00972A97"/>
    <w:rsid w:val="00972D17"/>
    <w:rsid w:val="00972E90"/>
    <w:rsid w:val="00972FED"/>
    <w:rsid w:val="009731AF"/>
    <w:rsid w:val="00973698"/>
    <w:rsid w:val="00973750"/>
    <w:rsid w:val="009748B3"/>
    <w:rsid w:val="00974D44"/>
    <w:rsid w:val="0097516F"/>
    <w:rsid w:val="00975289"/>
    <w:rsid w:val="009755C6"/>
    <w:rsid w:val="009757B9"/>
    <w:rsid w:val="00975DC3"/>
    <w:rsid w:val="00975F9F"/>
    <w:rsid w:val="00976294"/>
    <w:rsid w:val="0097646F"/>
    <w:rsid w:val="0097649B"/>
    <w:rsid w:val="00976A91"/>
    <w:rsid w:val="00976B64"/>
    <w:rsid w:val="00976EA3"/>
    <w:rsid w:val="009776A2"/>
    <w:rsid w:val="009779AF"/>
    <w:rsid w:val="00977B2A"/>
    <w:rsid w:val="00977EE9"/>
    <w:rsid w:val="00980042"/>
    <w:rsid w:val="00980152"/>
    <w:rsid w:val="00980BBB"/>
    <w:rsid w:val="00980FBE"/>
    <w:rsid w:val="00981816"/>
    <w:rsid w:val="00981829"/>
    <w:rsid w:val="00981B18"/>
    <w:rsid w:val="00981D45"/>
    <w:rsid w:val="0098274A"/>
    <w:rsid w:val="00982795"/>
    <w:rsid w:val="009829F0"/>
    <w:rsid w:val="00982E47"/>
    <w:rsid w:val="00982EB4"/>
    <w:rsid w:val="00982ED4"/>
    <w:rsid w:val="009830FC"/>
    <w:rsid w:val="0098387E"/>
    <w:rsid w:val="00983C86"/>
    <w:rsid w:val="00983ECD"/>
    <w:rsid w:val="00984230"/>
    <w:rsid w:val="009845B4"/>
    <w:rsid w:val="00984CC3"/>
    <w:rsid w:val="00984ED4"/>
    <w:rsid w:val="00984EE1"/>
    <w:rsid w:val="00984F92"/>
    <w:rsid w:val="009854B3"/>
    <w:rsid w:val="00985657"/>
    <w:rsid w:val="009857FE"/>
    <w:rsid w:val="00985D73"/>
    <w:rsid w:val="00986041"/>
    <w:rsid w:val="0098645A"/>
    <w:rsid w:val="00986A0B"/>
    <w:rsid w:val="00986B86"/>
    <w:rsid w:val="00986E30"/>
    <w:rsid w:val="0098743E"/>
    <w:rsid w:val="00987491"/>
    <w:rsid w:val="00987BBB"/>
    <w:rsid w:val="00987FF4"/>
    <w:rsid w:val="009900A7"/>
    <w:rsid w:val="0099090A"/>
    <w:rsid w:val="00990A6A"/>
    <w:rsid w:val="00990C42"/>
    <w:rsid w:val="0099123C"/>
    <w:rsid w:val="00991399"/>
    <w:rsid w:val="009913D4"/>
    <w:rsid w:val="00991FF5"/>
    <w:rsid w:val="00992474"/>
    <w:rsid w:val="0099298E"/>
    <w:rsid w:val="00992C78"/>
    <w:rsid w:val="009931D0"/>
    <w:rsid w:val="0099355E"/>
    <w:rsid w:val="00993733"/>
    <w:rsid w:val="0099394E"/>
    <w:rsid w:val="00993C3C"/>
    <w:rsid w:val="00993E2B"/>
    <w:rsid w:val="009940DA"/>
    <w:rsid w:val="00994546"/>
    <w:rsid w:val="00994872"/>
    <w:rsid w:val="00994F65"/>
    <w:rsid w:val="00995D5B"/>
    <w:rsid w:val="00995DCE"/>
    <w:rsid w:val="00995E65"/>
    <w:rsid w:val="00996508"/>
    <w:rsid w:val="00996830"/>
    <w:rsid w:val="00996AB5"/>
    <w:rsid w:val="00996D78"/>
    <w:rsid w:val="00997253"/>
    <w:rsid w:val="0099732C"/>
    <w:rsid w:val="0099752C"/>
    <w:rsid w:val="009975AF"/>
    <w:rsid w:val="00997D52"/>
    <w:rsid w:val="009A0011"/>
    <w:rsid w:val="009A01B9"/>
    <w:rsid w:val="009A03F8"/>
    <w:rsid w:val="009A117F"/>
    <w:rsid w:val="009A118C"/>
    <w:rsid w:val="009A149B"/>
    <w:rsid w:val="009A15A4"/>
    <w:rsid w:val="009A21E6"/>
    <w:rsid w:val="009A2222"/>
    <w:rsid w:val="009A299D"/>
    <w:rsid w:val="009A2A8B"/>
    <w:rsid w:val="009A3408"/>
    <w:rsid w:val="009A364D"/>
    <w:rsid w:val="009A3B5F"/>
    <w:rsid w:val="009A3D7E"/>
    <w:rsid w:val="009A420E"/>
    <w:rsid w:val="009A4D3E"/>
    <w:rsid w:val="009A531F"/>
    <w:rsid w:val="009A5B7F"/>
    <w:rsid w:val="009A5BDA"/>
    <w:rsid w:val="009A5EC4"/>
    <w:rsid w:val="009A5FAB"/>
    <w:rsid w:val="009A651A"/>
    <w:rsid w:val="009A66A4"/>
    <w:rsid w:val="009A66EF"/>
    <w:rsid w:val="009A6815"/>
    <w:rsid w:val="009A6F01"/>
    <w:rsid w:val="009A6FA7"/>
    <w:rsid w:val="009B0348"/>
    <w:rsid w:val="009B0357"/>
    <w:rsid w:val="009B09DF"/>
    <w:rsid w:val="009B0CD4"/>
    <w:rsid w:val="009B0F2C"/>
    <w:rsid w:val="009B1AC0"/>
    <w:rsid w:val="009B1F64"/>
    <w:rsid w:val="009B3066"/>
    <w:rsid w:val="009B312B"/>
    <w:rsid w:val="009B3285"/>
    <w:rsid w:val="009B345D"/>
    <w:rsid w:val="009B3553"/>
    <w:rsid w:val="009B373B"/>
    <w:rsid w:val="009B375F"/>
    <w:rsid w:val="009B380A"/>
    <w:rsid w:val="009B3FBD"/>
    <w:rsid w:val="009B409D"/>
    <w:rsid w:val="009B4311"/>
    <w:rsid w:val="009B47EC"/>
    <w:rsid w:val="009B4C91"/>
    <w:rsid w:val="009B4F58"/>
    <w:rsid w:val="009B55FA"/>
    <w:rsid w:val="009B5644"/>
    <w:rsid w:val="009B573F"/>
    <w:rsid w:val="009B588D"/>
    <w:rsid w:val="009B6157"/>
    <w:rsid w:val="009B62CE"/>
    <w:rsid w:val="009B64DE"/>
    <w:rsid w:val="009B67A1"/>
    <w:rsid w:val="009B68F6"/>
    <w:rsid w:val="009B6DCE"/>
    <w:rsid w:val="009B706B"/>
    <w:rsid w:val="009B737D"/>
    <w:rsid w:val="009B7530"/>
    <w:rsid w:val="009C02B5"/>
    <w:rsid w:val="009C109A"/>
    <w:rsid w:val="009C1318"/>
    <w:rsid w:val="009C1330"/>
    <w:rsid w:val="009C1868"/>
    <w:rsid w:val="009C18EA"/>
    <w:rsid w:val="009C221E"/>
    <w:rsid w:val="009C2717"/>
    <w:rsid w:val="009C2954"/>
    <w:rsid w:val="009C2BBE"/>
    <w:rsid w:val="009C2F57"/>
    <w:rsid w:val="009C3009"/>
    <w:rsid w:val="009C3477"/>
    <w:rsid w:val="009C394A"/>
    <w:rsid w:val="009C466D"/>
    <w:rsid w:val="009C490F"/>
    <w:rsid w:val="009C4ACA"/>
    <w:rsid w:val="009C4C17"/>
    <w:rsid w:val="009C4D68"/>
    <w:rsid w:val="009C5020"/>
    <w:rsid w:val="009C578C"/>
    <w:rsid w:val="009C686D"/>
    <w:rsid w:val="009C6DC4"/>
    <w:rsid w:val="009C73D6"/>
    <w:rsid w:val="009C7A4E"/>
    <w:rsid w:val="009D074B"/>
    <w:rsid w:val="009D081D"/>
    <w:rsid w:val="009D0C1F"/>
    <w:rsid w:val="009D0D05"/>
    <w:rsid w:val="009D0E96"/>
    <w:rsid w:val="009D0F26"/>
    <w:rsid w:val="009D0F8A"/>
    <w:rsid w:val="009D120A"/>
    <w:rsid w:val="009D160F"/>
    <w:rsid w:val="009D19DF"/>
    <w:rsid w:val="009D1D9D"/>
    <w:rsid w:val="009D1E14"/>
    <w:rsid w:val="009D1EAE"/>
    <w:rsid w:val="009D1F5F"/>
    <w:rsid w:val="009D2302"/>
    <w:rsid w:val="009D2378"/>
    <w:rsid w:val="009D260F"/>
    <w:rsid w:val="009D26A0"/>
    <w:rsid w:val="009D26AB"/>
    <w:rsid w:val="009D35E4"/>
    <w:rsid w:val="009D38EB"/>
    <w:rsid w:val="009D3D69"/>
    <w:rsid w:val="009D3E2C"/>
    <w:rsid w:val="009D3EA4"/>
    <w:rsid w:val="009D3FA7"/>
    <w:rsid w:val="009D406B"/>
    <w:rsid w:val="009D43ED"/>
    <w:rsid w:val="009D4639"/>
    <w:rsid w:val="009D48AB"/>
    <w:rsid w:val="009D48AE"/>
    <w:rsid w:val="009D4A48"/>
    <w:rsid w:val="009D4AE5"/>
    <w:rsid w:val="009D4C5C"/>
    <w:rsid w:val="009D538E"/>
    <w:rsid w:val="009D5511"/>
    <w:rsid w:val="009D57BF"/>
    <w:rsid w:val="009D6035"/>
    <w:rsid w:val="009D610E"/>
    <w:rsid w:val="009D634A"/>
    <w:rsid w:val="009D6983"/>
    <w:rsid w:val="009D6E8F"/>
    <w:rsid w:val="009D6FBD"/>
    <w:rsid w:val="009D71B0"/>
    <w:rsid w:val="009D75E0"/>
    <w:rsid w:val="009D780E"/>
    <w:rsid w:val="009D7C08"/>
    <w:rsid w:val="009E0395"/>
    <w:rsid w:val="009E08CE"/>
    <w:rsid w:val="009E0EA3"/>
    <w:rsid w:val="009E1064"/>
    <w:rsid w:val="009E10A7"/>
    <w:rsid w:val="009E1313"/>
    <w:rsid w:val="009E154C"/>
    <w:rsid w:val="009E1914"/>
    <w:rsid w:val="009E1947"/>
    <w:rsid w:val="009E19B5"/>
    <w:rsid w:val="009E1AA3"/>
    <w:rsid w:val="009E1C1D"/>
    <w:rsid w:val="009E1E44"/>
    <w:rsid w:val="009E1F12"/>
    <w:rsid w:val="009E2263"/>
    <w:rsid w:val="009E22D0"/>
    <w:rsid w:val="009E2338"/>
    <w:rsid w:val="009E2561"/>
    <w:rsid w:val="009E256A"/>
    <w:rsid w:val="009E2A9F"/>
    <w:rsid w:val="009E3105"/>
    <w:rsid w:val="009E33AA"/>
    <w:rsid w:val="009E36EB"/>
    <w:rsid w:val="009E4295"/>
    <w:rsid w:val="009E4903"/>
    <w:rsid w:val="009E4C55"/>
    <w:rsid w:val="009E4D62"/>
    <w:rsid w:val="009E5245"/>
    <w:rsid w:val="009E55C0"/>
    <w:rsid w:val="009E562B"/>
    <w:rsid w:val="009E570B"/>
    <w:rsid w:val="009E5824"/>
    <w:rsid w:val="009E5903"/>
    <w:rsid w:val="009E5D58"/>
    <w:rsid w:val="009E5F41"/>
    <w:rsid w:val="009E613B"/>
    <w:rsid w:val="009E6140"/>
    <w:rsid w:val="009E632A"/>
    <w:rsid w:val="009E6567"/>
    <w:rsid w:val="009E6A3B"/>
    <w:rsid w:val="009E6E77"/>
    <w:rsid w:val="009E6EE1"/>
    <w:rsid w:val="009E7412"/>
    <w:rsid w:val="009E77DF"/>
    <w:rsid w:val="009E78D4"/>
    <w:rsid w:val="009E7BE3"/>
    <w:rsid w:val="009E7BFA"/>
    <w:rsid w:val="009E7E8D"/>
    <w:rsid w:val="009F0408"/>
    <w:rsid w:val="009F0697"/>
    <w:rsid w:val="009F0770"/>
    <w:rsid w:val="009F0B39"/>
    <w:rsid w:val="009F13CB"/>
    <w:rsid w:val="009F19F8"/>
    <w:rsid w:val="009F1DAB"/>
    <w:rsid w:val="009F1EA7"/>
    <w:rsid w:val="009F23CE"/>
    <w:rsid w:val="009F2973"/>
    <w:rsid w:val="009F29E6"/>
    <w:rsid w:val="009F2EE8"/>
    <w:rsid w:val="009F2F41"/>
    <w:rsid w:val="009F3092"/>
    <w:rsid w:val="009F30B6"/>
    <w:rsid w:val="009F30DA"/>
    <w:rsid w:val="009F3A4F"/>
    <w:rsid w:val="009F3F73"/>
    <w:rsid w:val="009F41DE"/>
    <w:rsid w:val="009F4445"/>
    <w:rsid w:val="009F4738"/>
    <w:rsid w:val="009F4806"/>
    <w:rsid w:val="009F53E0"/>
    <w:rsid w:val="009F5DB6"/>
    <w:rsid w:val="009F60CE"/>
    <w:rsid w:val="009F629B"/>
    <w:rsid w:val="009F69DC"/>
    <w:rsid w:val="009F6EFF"/>
    <w:rsid w:val="009F70C5"/>
    <w:rsid w:val="009F784B"/>
    <w:rsid w:val="009F7973"/>
    <w:rsid w:val="009F7B2D"/>
    <w:rsid w:val="009F7B41"/>
    <w:rsid w:val="00A00249"/>
    <w:rsid w:val="00A00374"/>
    <w:rsid w:val="00A0045D"/>
    <w:rsid w:val="00A0052B"/>
    <w:rsid w:val="00A0079A"/>
    <w:rsid w:val="00A00F05"/>
    <w:rsid w:val="00A013B8"/>
    <w:rsid w:val="00A01743"/>
    <w:rsid w:val="00A0199E"/>
    <w:rsid w:val="00A01B16"/>
    <w:rsid w:val="00A02051"/>
    <w:rsid w:val="00A0208C"/>
    <w:rsid w:val="00A02184"/>
    <w:rsid w:val="00A021B2"/>
    <w:rsid w:val="00A022EE"/>
    <w:rsid w:val="00A0233F"/>
    <w:rsid w:val="00A023D3"/>
    <w:rsid w:val="00A025CE"/>
    <w:rsid w:val="00A02F19"/>
    <w:rsid w:val="00A02F28"/>
    <w:rsid w:val="00A03DB7"/>
    <w:rsid w:val="00A04032"/>
    <w:rsid w:val="00A043D8"/>
    <w:rsid w:val="00A045A5"/>
    <w:rsid w:val="00A0496E"/>
    <w:rsid w:val="00A04DD4"/>
    <w:rsid w:val="00A04FF0"/>
    <w:rsid w:val="00A05504"/>
    <w:rsid w:val="00A055D6"/>
    <w:rsid w:val="00A05880"/>
    <w:rsid w:val="00A05B13"/>
    <w:rsid w:val="00A05ED6"/>
    <w:rsid w:val="00A0643E"/>
    <w:rsid w:val="00A064AA"/>
    <w:rsid w:val="00A064D5"/>
    <w:rsid w:val="00A06663"/>
    <w:rsid w:val="00A06A5F"/>
    <w:rsid w:val="00A0711C"/>
    <w:rsid w:val="00A07182"/>
    <w:rsid w:val="00A0766A"/>
    <w:rsid w:val="00A07727"/>
    <w:rsid w:val="00A077B5"/>
    <w:rsid w:val="00A10018"/>
    <w:rsid w:val="00A1055E"/>
    <w:rsid w:val="00A10F43"/>
    <w:rsid w:val="00A111EB"/>
    <w:rsid w:val="00A114EE"/>
    <w:rsid w:val="00A11A2C"/>
    <w:rsid w:val="00A11AF5"/>
    <w:rsid w:val="00A11EC7"/>
    <w:rsid w:val="00A12665"/>
    <w:rsid w:val="00A12976"/>
    <w:rsid w:val="00A12A1A"/>
    <w:rsid w:val="00A12DBD"/>
    <w:rsid w:val="00A12F4F"/>
    <w:rsid w:val="00A12F9C"/>
    <w:rsid w:val="00A1383B"/>
    <w:rsid w:val="00A140FF"/>
    <w:rsid w:val="00A142F5"/>
    <w:rsid w:val="00A14532"/>
    <w:rsid w:val="00A14A36"/>
    <w:rsid w:val="00A14B04"/>
    <w:rsid w:val="00A14C0F"/>
    <w:rsid w:val="00A14CEB"/>
    <w:rsid w:val="00A14DDC"/>
    <w:rsid w:val="00A14F74"/>
    <w:rsid w:val="00A150DE"/>
    <w:rsid w:val="00A1540D"/>
    <w:rsid w:val="00A15696"/>
    <w:rsid w:val="00A15846"/>
    <w:rsid w:val="00A15A16"/>
    <w:rsid w:val="00A15C6A"/>
    <w:rsid w:val="00A15C74"/>
    <w:rsid w:val="00A1640F"/>
    <w:rsid w:val="00A16819"/>
    <w:rsid w:val="00A16851"/>
    <w:rsid w:val="00A16A56"/>
    <w:rsid w:val="00A16B0B"/>
    <w:rsid w:val="00A16CFC"/>
    <w:rsid w:val="00A172BA"/>
    <w:rsid w:val="00A1761C"/>
    <w:rsid w:val="00A1789D"/>
    <w:rsid w:val="00A17B0B"/>
    <w:rsid w:val="00A20378"/>
    <w:rsid w:val="00A206EE"/>
    <w:rsid w:val="00A20850"/>
    <w:rsid w:val="00A208C1"/>
    <w:rsid w:val="00A20B68"/>
    <w:rsid w:val="00A215D5"/>
    <w:rsid w:val="00A22ED4"/>
    <w:rsid w:val="00A2313C"/>
    <w:rsid w:val="00A23177"/>
    <w:rsid w:val="00A232F0"/>
    <w:rsid w:val="00A235B9"/>
    <w:rsid w:val="00A23790"/>
    <w:rsid w:val="00A238FE"/>
    <w:rsid w:val="00A23F45"/>
    <w:rsid w:val="00A246AF"/>
    <w:rsid w:val="00A24A56"/>
    <w:rsid w:val="00A24AA5"/>
    <w:rsid w:val="00A24C43"/>
    <w:rsid w:val="00A24CA4"/>
    <w:rsid w:val="00A24E89"/>
    <w:rsid w:val="00A24EF1"/>
    <w:rsid w:val="00A25573"/>
    <w:rsid w:val="00A26901"/>
    <w:rsid w:val="00A26C76"/>
    <w:rsid w:val="00A26E3C"/>
    <w:rsid w:val="00A27215"/>
    <w:rsid w:val="00A27614"/>
    <w:rsid w:val="00A276D9"/>
    <w:rsid w:val="00A276F8"/>
    <w:rsid w:val="00A2783B"/>
    <w:rsid w:val="00A278B3"/>
    <w:rsid w:val="00A27B53"/>
    <w:rsid w:val="00A27D01"/>
    <w:rsid w:val="00A27FEE"/>
    <w:rsid w:val="00A3006F"/>
    <w:rsid w:val="00A30379"/>
    <w:rsid w:val="00A3044A"/>
    <w:rsid w:val="00A3053A"/>
    <w:rsid w:val="00A30894"/>
    <w:rsid w:val="00A30DB2"/>
    <w:rsid w:val="00A30ECC"/>
    <w:rsid w:val="00A31A34"/>
    <w:rsid w:val="00A31D5C"/>
    <w:rsid w:val="00A31E2A"/>
    <w:rsid w:val="00A3228F"/>
    <w:rsid w:val="00A322D0"/>
    <w:rsid w:val="00A32639"/>
    <w:rsid w:val="00A3273D"/>
    <w:rsid w:val="00A328F7"/>
    <w:rsid w:val="00A32E6A"/>
    <w:rsid w:val="00A3309D"/>
    <w:rsid w:val="00A33566"/>
    <w:rsid w:val="00A33A04"/>
    <w:rsid w:val="00A34292"/>
    <w:rsid w:val="00A3466C"/>
    <w:rsid w:val="00A35280"/>
    <w:rsid w:val="00A356AC"/>
    <w:rsid w:val="00A35BA2"/>
    <w:rsid w:val="00A35ECE"/>
    <w:rsid w:val="00A36038"/>
    <w:rsid w:val="00A36566"/>
    <w:rsid w:val="00A365D6"/>
    <w:rsid w:val="00A36DDF"/>
    <w:rsid w:val="00A370D8"/>
    <w:rsid w:val="00A37145"/>
    <w:rsid w:val="00A37E27"/>
    <w:rsid w:val="00A401E7"/>
    <w:rsid w:val="00A40341"/>
    <w:rsid w:val="00A406FA"/>
    <w:rsid w:val="00A40B6A"/>
    <w:rsid w:val="00A41022"/>
    <w:rsid w:val="00A41107"/>
    <w:rsid w:val="00A412B6"/>
    <w:rsid w:val="00A413FB"/>
    <w:rsid w:val="00A4167A"/>
    <w:rsid w:val="00A417BF"/>
    <w:rsid w:val="00A41B11"/>
    <w:rsid w:val="00A41B7B"/>
    <w:rsid w:val="00A41C96"/>
    <w:rsid w:val="00A42032"/>
    <w:rsid w:val="00A421DC"/>
    <w:rsid w:val="00A423D6"/>
    <w:rsid w:val="00A423F9"/>
    <w:rsid w:val="00A42478"/>
    <w:rsid w:val="00A42492"/>
    <w:rsid w:val="00A426E5"/>
    <w:rsid w:val="00A42787"/>
    <w:rsid w:val="00A42D37"/>
    <w:rsid w:val="00A42F9E"/>
    <w:rsid w:val="00A42FF3"/>
    <w:rsid w:val="00A430DB"/>
    <w:rsid w:val="00A43148"/>
    <w:rsid w:val="00A43267"/>
    <w:rsid w:val="00A43810"/>
    <w:rsid w:val="00A4384F"/>
    <w:rsid w:val="00A438E8"/>
    <w:rsid w:val="00A43B27"/>
    <w:rsid w:val="00A43DA4"/>
    <w:rsid w:val="00A4402D"/>
    <w:rsid w:val="00A44527"/>
    <w:rsid w:val="00A44A35"/>
    <w:rsid w:val="00A44F8A"/>
    <w:rsid w:val="00A453BC"/>
    <w:rsid w:val="00A45C1E"/>
    <w:rsid w:val="00A45F10"/>
    <w:rsid w:val="00A45F85"/>
    <w:rsid w:val="00A45FFB"/>
    <w:rsid w:val="00A4610E"/>
    <w:rsid w:val="00A46164"/>
    <w:rsid w:val="00A461DC"/>
    <w:rsid w:val="00A4627C"/>
    <w:rsid w:val="00A46970"/>
    <w:rsid w:val="00A469B4"/>
    <w:rsid w:val="00A46B5C"/>
    <w:rsid w:val="00A46D48"/>
    <w:rsid w:val="00A471C2"/>
    <w:rsid w:val="00A4787B"/>
    <w:rsid w:val="00A478FB"/>
    <w:rsid w:val="00A47990"/>
    <w:rsid w:val="00A47B09"/>
    <w:rsid w:val="00A47F30"/>
    <w:rsid w:val="00A5032F"/>
    <w:rsid w:val="00A50396"/>
    <w:rsid w:val="00A505F7"/>
    <w:rsid w:val="00A50F64"/>
    <w:rsid w:val="00A51287"/>
    <w:rsid w:val="00A522AA"/>
    <w:rsid w:val="00A52652"/>
    <w:rsid w:val="00A52AC3"/>
    <w:rsid w:val="00A52B06"/>
    <w:rsid w:val="00A52FD3"/>
    <w:rsid w:val="00A5360B"/>
    <w:rsid w:val="00A53817"/>
    <w:rsid w:val="00A53CB5"/>
    <w:rsid w:val="00A53E29"/>
    <w:rsid w:val="00A541BA"/>
    <w:rsid w:val="00A541BD"/>
    <w:rsid w:val="00A54236"/>
    <w:rsid w:val="00A5489F"/>
    <w:rsid w:val="00A54958"/>
    <w:rsid w:val="00A54A39"/>
    <w:rsid w:val="00A54A54"/>
    <w:rsid w:val="00A54AA2"/>
    <w:rsid w:val="00A54D05"/>
    <w:rsid w:val="00A54E97"/>
    <w:rsid w:val="00A54EBA"/>
    <w:rsid w:val="00A55534"/>
    <w:rsid w:val="00A55655"/>
    <w:rsid w:val="00A56F60"/>
    <w:rsid w:val="00A5749A"/>
    <w:rsid w:val="00A574B1"/>
    <w:rsid w:val="00A574B4"/>
    <w:rsid w:val="00A57561"/>
    <w:rsid w:val="00A5762F"/>
    <w:rsid w:val="00A57EEC"/>
    <w:rsid w:val="00A60296"/>
    <w:rsid w:val="00A603C6"/>
    <w:rsid w:val="00A61335"/>
    <w:rsid w:val="00A6144E"/>
    <w:rsid w:val="00A615B4"/>
    <w:rsid w:val="00A61921"/>
    <w:rsid w:val="00A61A7D"/>
    <w:rsid w:val="00A61CD8"/>
    <w:rsid w:val="00A61E4A"/>
    <w:rsid w:val="00A61ED1"/>
    <w:rsid w:val="00A62599"/>
    <w:rsid w:val="00A625E7"/>
    <w:rsid w:val="00A62793"/>
    <w:rsid w:val="00A62CA2"/>
    <w:rsid w:val="00A62E50"/>
    <w:rsid w:val="00A62E88"/>
    <w:rsid w:val="00A63A6B"/>
    <w:rsid w:val="00A63AD1"/>
    <w:rsid w:val="00A63AEB"/>
    <w:rsid w:val="00A63C6C"/>
    <w:rsid w:val="00A642C5"/>
    <w:rsid w:val="00A64973"/>
    <w:rsid w:val="00A64A33"/>
    <w:rsid w:val="00A6556E"/>
    <w:rsid w:val="00A65810"/>
    <w:rsid w:val="00A65A68"/>
    <w:rsid w:val="00A65CD3"/>
    <w:rsid w:val="00A65D4E"/>
    <w:rsid w:val="00A65FE7"/>
    <w:rsid w:val="00A662B5"/>
    <w:rsid w:val="00A66317"/>
    <w:rsid w:val="00A66C2D"/>
    <w:rsid w:val="00A66C39"/>
    <w:rsid w:val="00A66F25"/>
    <w:rsid w:val="00A6724A"/>
    <w:rsid w:val="00A67327"/>
    <w:rsid w:val="00A67731"/>
    <w:rsid w:val="00A67802"/>
    <w:rsid w:val="00A67942"/>
    <w:rsid w:val="00A67DA7"/>
    <w:rsid w:val="00A67FB6"/>
    <w:rsid w:val="00A7010E"/>
    <w:rsid w:val="00A70133"/>
    <w:rsid w:val="00A703B0"/>
    <w:rsid w:val="00A70C2F"/>
    <w:rsid w:val="00A71187"/>
    <w:rsid w:val="00A7155D"/>
    <w:rsid w:val="00A7188F"/>
    <w:rsid w:val="00A71B68"/>
    <w:rsid w:val="00A71CD1"/>
    <w:rsid w:val="00A71E73"/>
    <w:rsid w:val="00A71F74"/>
    <w:rsid w:val="00A71FEB"/>
    <w:rsid w:val="00A72763"/>
    <w:rsid w:val="00A7293F"/>
    <w:rsid w:val="00A730BB"/>
    <w:rsid w:val="00A730FB"/>
    <w:rsid w:val="00A737A4"/>
    <w:rsid w:val="00A73DC8"/>
    <w:rsid w:val="00A740AC"/>
    <w:rsid w:val="00A740CD"/>
    <w:rsid w:val="00A74689"/>
    <w:rsid w:val="00A74983"/>
    <w:rsid w:val="00A74C4A"/>
    <w:rsid w:val="00A74C8F"/>
    <w:rsid w:val="00A75170"/>
    <w:rsid w:val="00A759D3"/>
    <w:rsid w:val="00A75DD8"/>
    <w:rsid w:val="00A761FD"/>
    <w:rsid w:val="00A76457"/>
    <w:rsid w:val="00A767A6"/>
    <w:rsid w:val="00A7696B"/>
    <w:rsid w:val="00A77046"/>
    <w:rsid w:val="00A7786B"/>
    <w:rsid w:val="00A779BB"/>
    <w:rsid w:val="00A77DB2"/>
    <w:rsid w:val="00A80183"/>
    <w:rsid w:val="00A804C1"/>
    <w:rsid w:val="00A80AC5"/>
    <w:rsid w:val="00A81307"/>
    <w:rsid w:val="00A81BBE"/>
    <w:rsid w:val="00A82A38"/>
    <w:rsid w:val="00A82B37"/>
    <w:rsid w:val="00A82E01"/>
    <w:rsid w:val="00A82E2B"/>
    <w:rsid w:val="00A83585"/>
    <w:rsid w:val="00A836DD"/>
    <w:rsid w:val="00A83C75"/>
    <w:rsid w:val="00A841FA"/>
    <w:rsid w:val="00A84390"/>
    <w:rsid w:val="00A84532"/>
    <w:rsid w:val="00A84AD3"/>
    <w:rsid w:val="00A8504E"/>
    <w:rsid w:val="00A857B3"/>
    <w:rsid w:val="00A85A03"/>
    <w:rsid w:val="00A85A23"/>
    <w:rsid w:val="00A86138"/>
    <w:rsid w:val="00A86199"/>
    <w:rsid w:val="00A8634B"/>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0F5"/>
    <w:rsid w:val="00A91541"/>
    <w:rsid w:val="00A91743"/>
    <w:rsid w:val="00A91AC0"/>
    <w:rsid w:val="00A91AC1"/>
    <w:rsid w:val="00A92030"/>
    <w:rsid w:val="00A92A79"/>
    <w:rsid w:val="00A92D56"/>
    <w:rsid w:val="00A939DC"/>
    <w:rsid w:val="00A944EA"/>
    <w:rsid w:val="00A94A4D"/>
    <w:rsid w:val="00A95076"/>
    <w:rsid w:val="00A9517A"/>
    <w:rsid w:val="00A95588"/>
    <w:rsid w:val="00A95D93"/>
    <w:rsid w:val="00A969AF"/>
    <w:rsid w:val="00A96CBF"/>
    <w:rsid w:val="00A970CB"/>
    <w:rsid w:val="00A97186"/>
    <w:rsid w:val="00A971BD"/>
    <w:rsid w:val="00A97842"/>
    <w:rsid w:val="00A97851"/>
    <w:rsid w:val="00A97B48"/>
    <w:rsid w:val="00A97CA2"/>
    <w:rsid w:val="00AA0141"/>
    <w:rsid w:val="00AA06A4"/>
    <w:rsid w:val="00AA0BDB"/>
    <w:rsid w:val="00AA0E1A"/>
    <w:rsid w:val="00AA0FAA"/>
    <w:rsid w:val="00AA104E"/>
    <w:rsid w:val="00AA12DF"/>
    <w:rsid w:val="00AA1B0A"/>
    <w:rsid w:val="00AA1C65"/>
    <w:rsid w:val="00AA1D86"/>
    <w:rsid w:val="00AA1DDF"/>
    <w:rsid w:val="00AA1F57"/>
    <w:rsid w:val="00AA24FA"/>
    <w:rsid w:val="00AA2892"/>
    <w:rsid w:val="00AA2BA4"/>
    <w:rsid w:val="00AA2D75"/>
    <w:rsid w:val="00AA2EFA"/>
    <w:rsid w:val="00AA31EB"/>
    <w:rsid w:val="00AA32F8"/>
    <w:rsid w:val="00AA368A"/>
    <w:rsid w:val="00AA3AAC"/>
    <w:rsid w:val="00AA3E06"/>
    <w:rsid w:val="00AA3E8F"/>
    <w:rsid w:val="00AA41AB"/>
    <w:rsid w:val="00AA48AA"/>
    <w:rsid w:val="00AA4A7C"/>
    <w:rsid w:val="00AA4D96"/>
    <w:rsid w:val="00AA5403"/>
    <w:rsid w:val="00AA5FA6"/>
    <w:rsid w:val="00AA6116"/>
    <w:rsid w:val="00AA635E"/>
    <w:rsid w:val="00AA6832"/>
    <w:rsid w:val="00AA6833"/>
    <w:rsid w:val="00AA6C32"/>
    <w:rsid w:val="00AA6D0F"/>
    <w:rsid w:val="00AA6D71"/>
    <w:rsid w:val="00AA6F05"/>
    <w:rsid w:val="00AA7335"/>
    <w:rsid w:val="00AA768E"/>
    <w:rsid w:val="00AA7A1E"/>
    <w:rsid w:val="00AA7E94"/>
    <w:rsid w:val="00AA7EED"/>
    <w:rsid w:val="00AB00FA"/>
    <w:rsid w:val="00AB0261"/>
    <w:rsid w:val="00AB0A85"/>
    <w:rsid w:val="00AB0B79"/>
    <w:rsid w:val="00AB1751"/>
    <w:rsid w:val="00AB1A9D"/>
    <w:rsid w:val="00AB1BEA"/>
    <w:rsid w:val="00AB1DE2"/>
    <w:rsid w:val="00AB1ED9"/>
    <w:rsid w:val="00AB2188"/>
    <w:rsid w:val="00AB237F"/>
    <w:rsid w:val="00AB27CE"/>
    <w:rsid w:val="00AB27F0"/>
    <w:rsid w:val="00AB2847"/>
    <w:rsid w:val="00AB299B"/>
    <w:rsid w:val="00AB2A71"/>
    <w:rsid w:val="00AB2C43"/>
    <w:rsid w:val="00AB2DB9"/>
    <w:rsid w:val="00AB31FA"/>
    <w:rsid w:val="00AB33BA"/>
    <w:rsid w:val="00AB3DFE"/>
    <w:rsid w:val="00AB3F0E"/>
    <w:rsid w:val="00AB412D"/>
    <w:rsid w:val="00AB422D"/>
    <w:rsid w:val="00AB4B9B"/>
    <w:rsid w:val="00AB4C81"/>
    <w:rsid w:val="00AB4F90"/>
    <w:rsid w:val="00AB500F"/>
    <w:rsid w:val="00AB5184"/>
    <w:rsid w:val="00AB57C1"/>
    <w:rsid w:val="00AB5877"/>
    <w:rsid w:val="00AB5A0D"/>
    <w:rsid w:val="00AB5C10"/>
    <w:rsid w:val="00AB5D88"/>
    <w:rsid w:val="00AB5DEF"/>
    <w:rsid w:val="00AB5E83"/>
    <w:rsid w:val="00AB65F6"/>
    <w:rsid w:val="00AB6B11"/>
    <w:rsid w:val="00AB7018"/>
    <w:rsid w:val="00AB7540"/>
    <w:rsid w:val="00AB7596"/>
    <w:rsid w:val="00AB75DB"/>
    <w:rsid w:val="00AB7D84"/>
    <w:rsid w:val="00AB7D8A"/>
    <w:rsid w:val="00AB7F11"/>
    <w:rsid w:val="00AC026E"/>
    <w:rsid w:val="00AC040B"/>
    <w:rsid w:val="00AC05CC"/>
    <w:rsid w:val="00AC07DE"/>
    <w:rsid w:val="00AC0AF7"/>
    <w:rsid w:val="00AC0B8A"/>
    <w:rsid w:val="00AC0D4B"/>
    <w:rsid w:val="00AC0EF2"/>
    <w:rsid w:val="00AC176B"/>
    <w:rsid w:val="00AC176D"/>
    <w:rsid w:val="00AC23D0"/>
    <w:rsid w:val="00AC2403"/>
    <w:rsid w:val="00AC2717"/>
    <w:rsid w:val="00AC2901"/>
    <w:rsid w:val="00AC2BB3"/>
    <w:rsid w:val="00AC2DDF"/>
    <w:rsid w:val="00AC2ECF"/>
    <w:rsid w:val="00AC2F6E"/>
    <w:rsid w:val="00AC35BC"/>
    <w:rsid w:val="00AC3604"/>
    <w:rsid w:val="00AC3CE5"/>
    <w:rsid w:val="00AC4005"/>
    <w:rsid w:val="00AC432E"/>
    <w:rsid w:val="00AC47DD"/>
    <w:rsid w:val="00AC5728"/>
    <w:rsid w:val="00AC5E68"/>
    <w:rsid w:val="00AC642C"/>
    <w:rsid w:val="00AC663D"/>
    <w:rsid w:val="00AC6B60"/>
    <w:rsid w:val="00AC714C"/>
    <w:rsid w:val="00AC719B"/>
    <w:rsid w:val="00AC72A2"/>
    <w:rsid w:val="00AC7572"/>
    <w:rsid w:val="00AC766D"/>
    <w:rsid w:val="00AC7875"/>
    <w:rsid w:val="00AC7964"/>
    <w:rsid w:val="00AC7BE7"/>
    <w:rsid w:val="00AC7BEF"/>
    <w:rsid w:val="00AD00C9"/>
    <w:rsid w:val="00AD0606"/>
    <w:rsid w:val="00AD09DF"/>
    <w:rsid w:val="00AD0BC5"/>
    <w:rsid w:val="00AD1128"/>
    <w:rsid w:val="00AD12A2"/>
    <w:rsid w:val="00AD16BB"/>
    <w:rsid w:val="00AD177E"/>
    <w:rsid w:val="00AD1988"/>
    <w:rsid w:val="00AD1BC2"/>
    <w:rsid w:val="00AD2155"/>
    <w:rsid w:val="00AD2215"/>
    <w:rsid w:val="00AD2EEA"/>
    <w:rsid w:val="00AD3736"/>
    <w:rsid w:val="00AD38A4"/>
    <w:rsid w:val="00AD3A63"/>
    <w:rsid w:val="00AD3C67"/>
    <w:rsid w:val="00AD3E70"/>
    <w:rsid w:val="00AD4350"/>
    <w:rsid w:val="00AD454C"/>
    <w:rsid w:val="00AD45FC"/>
    <w:rsid w:val="00AD4A1E"/>
    <w:rsid w:val="00AD4A38"/>
    <w:rsid w:val="00AD51EE"/>
    <w:rsid w:val="00AD52D7"/>
    <w:rsid w:val="00AD5BA0"/>
    <w:rsid w:val="00AD5D16"/>
    <w:rsid w:val="00AD5EAD"/>
    <w:rsid w:val="00AD60F4"/>
    <w:rsid w:val="00AD60F5"/>
    <w:rsid w:val="00AD6BA5"/>
    <w:rsid w:val="00AD6C7C"/>
    <w:rsid w:val="00AD6F5C"/>
    <w:rsid w:val="00AD7398"/>
    <w:rsid w:val="00AD75D4"/>
    <w:rsid w:val="00AD77E9"/>
    <w:rsid w:val="00AD7C46"/>
    <w:rsid w:val="00AD7C7F"/>
    <w:rsid w:val="00AE04C1"/>
    <w:rsid w:val="00AE0777"/>
    <w:rsid w:val="00AE08E8"/>
    <w:rsid w:val="00AE0A1F"/>
    <w:rsid w:val="00AE113B"/>
    <w:rsid w:val="00AE1276"/>
    <w:rsid w:val="00AE14F7"/>
    <w:rsid w:val="00AE18FC"/>
    <w:rsid w:val="00AE1BB8"/>
    <w:rsid w:val="00AE1CA0"/>
    <w:rsid w:val="00AE1E53"/>
    <w:rsid w:val="00AE1F97"/>
    <w:rsid w:val="00AE203E"/>
    <w:rsid w:val="00AE2076"/>
    <w:rsid w:val="00AE23DA"/>
    <w:rsid w:val="00AE242B"/>
    <w:rsid w:val="00AE25C0"/>
    <w:rsid w:val="00AE25C2"/>
    <w:rsid w:val="00AE29F4"/>
    <w:rsid w:val="00AE3043"/>
    <w:rsid w:val="00AE3244"/>
    <w:rsid w:val="00AE3CD9"/>
    <w:rsid w:val="00AE42B3"/>
    <w:rsid w:val="00AE432A"/>
    <w:rsid w:val="00AE4420"/>
    <w:rsid w:val="00AE4865"/>
    <w:rsid w:val="00AE48C2"/>
    <w:rsid w:val="00AE49A5"/>
    <w:rsid w:val="00AE4D3B"/>
    <w:rsid w:val="00AE4E6B"/>
    <w:rsid w:val="00AE5366"/>
    <w:rsid w:val="00AE6275"/>
    <w:rsid w:val="00AE64F3"/>
    <w:rsid w:val="00AE6950"/>
    <w:rsid w:val="00AE6B32"/>
    <w:rsid w:val="00AE6BC4"/>
    <w:rsid w:val="00AE6F5B"/>
    <w:rsid w:val="00AE6FD5"/>
    <w:rsid w:val="00AE7351"/>
    <w:rsid w:val="00AE7878"/>
    <w:rsid w:val="00AE793E"/>
    <w:rsid w:val="00AE7DFC"/>
    <w:rsid w:val="00AE7F22"/>
    <w:rsid w:val="00AF018A"/>
    <w:rsid w:val="00AF0211"/>
    <w:rsid w:val="00AF06F2"/>
    <w:rsid w:val="00AF087A"/>
    <w:rsid w:val="00AF0D62"/>
    <w:rsid w:val="00AF0DEC"/>
    <w:rsid w:val="00AF120F"/>
    <w:rsid w:val="00AF1DC2"/>
    <w:rsid w:val="00AF2223"/>
    <w:rsid w:val="00AF2512"/>
    <w:rsid w:val="00AF2C4D"/>
    <w:rsid w:val="00AF2C81"/>
    <w:rsid w:val="00AF2FD2"/>
    <w:rsid w:val="00AF35D8"/>
    <w:rsid w:val="00AF37E8"/>
    <w:rsid w:val="00AF3857"/>
    <w:rsid w:val="00AF393B"/>
    <w:rsid w:val="00AF4347"/>
    <w:rsid w:val="00AF45D8"/>
    <w:rsid w:val="00AF4776"/>
    <w:rsid w:val="00AF48F3"/>
    <w:rsid w:val="00AF4B59"/>
    <w:rsid w:val="00AF4EA4"/>
    <w:rsid w:val="00AF56A2"/>
    <w:rsid w:val="00AF58FB"/>
    <w:rsid w:val="00AF5927"/>
    <w:rsid w:val="00AF5D9E"/>
    <w:rsid w:val="00AF5EBC"/>
    <w:rsid w:val="00AF6380"/>
    <w:rsid w:val="00AF66AB"/>
    <w:rsid w:val="00AF698B"/>
    <w:rsid w:val="00AF715E"/>
    <w:rsid w:val="00AF71E1"/>
    <w:rsid w:val="00AF7311"/>
    <w:rsid w:val="00AF7AB6"/>
    <w:rsid w:val="00B00080"/>
    <w:rsid w:val="00B002E6"/>
    <w:rsid w:val="00B0030F"/>
    <w:rsid w:val="00B003FF"/>
    <w:rsid w:val="00B004C8"/>
    <w:rsid w:val="00B00A02"/>
    <w:rsid w:val="00B00BD1"/>
    <w:rsid w:val="00B00E96"/>
    <w:rsid w:val="00B00ECB"/>
    <w:rsid w:val="00B00EFD"/>
    <w:rsid w:val="00B00FCB"/>
    <w:rsid w:val="00B01010"/>
    <w:rsid w:val="00B01266"/>
    <w:rsid w:val="00B01288"/>
    <w:rsid w:val="00B01426"/>
    <w:rsid w:val="00B0143B"/>
    <w:rsid w:val="00B01BA6"/>
    <w:rsid w:val="00B02194"/>
    <w:rsid w:val="00B0239A"/>
    <w:rsid w:val="00B024CE"/>
    <w:rsid w:val="00B02DD3"/>
    <w:rsid w:val="00B02EB8"/>
    <w:rsid w:val="00B03152"/>
    <w:rsid w:val="00B0316E"/>
    <w:rsid w:val="00B031CE"/>
    <w:rsid w:val="00B03263"/>
    <w:rsid w:val="00B03617"/>
    <w:rsid w:val="00B03783"/>
    <w:rsid w:val="00B0382A"/>
    <w:rsid w:val="00B03DEC"/>
    <w:rsid w:val="00B04243"/>
    <w:rsid w:val="00B04408"/>
    <w:rsid w:val="00B04979"/>
    <w:rsid w:val="00B04A82"/>
    <w:rsid w:val="00B04AC4"/>
    <w:rsid w:val="00B0519E"/>
    <w:rsid w:val="00B05A0E"/>
    <w:rsid w:val="00B05BC0"/>
    <w:rsid w:val="00B05C2F"/>
    <w:rsid w:val="00B06568"/>
    <w:rsid w:val="00B0705D"/>
    <w:rsid w:val="00B07147"/>
    <w:rsid w:val="00B07202"/>
    <w:rsid w:val="00B07627"/>
    <w:rsid w:val="00B07C52"/>
    <w:rsid w:val="00B07CA4"/>
    <w:rsid w:val="00B10171"/>
    <w:rsid w:val="00B104BF"/>
    <w:rsid w:val="00B10D7D"/>
    <w:rsid w:val="00B10FD7"/>
    <w:rsid w:val="00B113D5"/>
    <w:rsid w:val="00B119F6"/>
    <w:rsid w:val="00B11B47"/>
    <w:rsid w:val="00B11F59"/>
    <w:rsid w:val="00B127A9"/>
    <w:rsid w:val="00B12800"/>
    <w:rsid w:val="00B12FAB"/>
    <w:rsid w:val="00B134F0"/>
    <w:rsid w:val="00B13C9A"/>
    <w:rsid w:val="00B14032"/>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B1"/>
    <w:rsid w:val="00B160FE"/>
    <w:rsid w:val="00B16212"/>
    <w:rsid w:val="00B16949"/>
    <w:rsid w:val="00B16C2E"/>
    <w:rsid w:val="00B16CCD"/>
    <w:rsid w:val="00B16F47"/>
    <w:rsid w:val="00B171E7"/>
    <w:rsid w:val="00B17242"/>
    <w:rsid w:val="00B17A7B"/>
    <w:rsid w:val="00B17DF7"/>
    <w:rsid w:val="00B17FF5"/>
    <w:rsid w:val="00B2050C"/>
    <w:rsid w:val="00B20651"/>
    <w:rsid w:val="00B20732"/>
    <w:rsid w:val="00B209FB"/>
    <w:rsid w:val="00B20A1A"/>
    <w:rsid w:val="00B20AC6"/>
    <w:rsid w:val="00B20B3B"/>
    <w:rsid w:val="00B20DAD"/>
    <w:rsid w:val="00B2100D"/>
    <w:rsid w:val="00B21269"/>
    <w:rsid w:val="00B2132E"/>
    <w:rsid w:val="00B21330"/>
    <w:rsid w:val="00B21538"/>
    <w:rsid w:val="00B2158C"/>
    <w:rsid w:val="00B2196F"/>
    <w:rsid w:val="00B21A1E"/>
    <w:rsid w:val="00B21D87"/>
    <w:rsid w:val="00B220C4"/>
    <w:rsid w:val="00B22250"/>
    <w:rsid w:val="00B229BE"/>
    <w:rsid w:val="00B22B18"/>
    <w:rsid w:val="00B22C58"/>
    <w:rsid w:val="00B22CD0"/>
    <w:rsid w:val="00B2344B"/>
    <w:rsid w:val="00B23555"/>
    <w:rsid w:val="00B23698"/>
    <w:rsid w:val="00B23A8F"/>
    <w:rsid w:val="00B23D19"/>
    <w:rsid w:val="00B2408F"/>
    <w:rsid w:val="00B242CF"/>
    <w:rsid w:val="00B24511"/>
    <w:rsid w:val="00B2458D"/>
    <w:rsid w:val="00B24D1C"/>
    <w:rsid w:val="00B25073"/>
    <w:rsid w:val="00B250C6"/>
    <w:rsid w:val="00B25567"/>
    <w:rsid w:val="00B25589"/>
    <w:rsid w:val="00B25A92"/>
    <w:rsid w:val="00B25C1A"/>
    <w:rsid w:val="00B26583"/>
    <w:rsid w:val="00B26E65"/>
    <w:rsid w:val="00B2703C"/>
    <w:rsid w:val="00B2771B"/>
    <w:rsid w:val="00B277DE"/>
    <w:rsid w:val="00B3024A"/>
    <w:rsid w:val="00B30958"/>
    <w:rsid w:val="00B30CED"/>
    <w:rsid w:val="00B30FBA"/>
    <w:rsid w:val="00B311A0"/>
    <w:rsid w:val="00B314A4"/>
    <w:rsid w:val="00B31833"/>
    <w:rsid w:val="00B319E4"/>
    <w:rsid w:val="00B31CB4"/>
    <w:rsid w:val="00B31DDF"/>
    <w:rsid w:val="00B32B82"/>
    <w:rsid w:val="00B32C39"/>
    <w:rsid w:val="00B332AC"/>
    <w:rsid w:val="00B33880"/>
    <w:rsid w:val="00B33DCD"/>
    <w:rsid w:val="00B341A5"/>
    <w:rsid w:val="00B34312"/>
    <w:rsid w:val="00B34446"/>
    <w:rsid w:val="00B344F8"/>
    <w:rsid w:val="00B347FF"/>
    <w:rsid w:val="00B34FD9"/>
    <w:rsid w:val="00B34FF9"/>
    <w:rsid w:val="00B350D5"/>
    <w:rsid w:val="00B3526F"/>
    <w:rsid w:val="00B35516"/>
    <w:rsid w:val="00B35933"/>
    <w:rsid w:val="00B3621D"/>
    <w:rsid w:val="00B367DC"/>
    <w:rsid w:val="00B36EE2"/>
    <w:rsid w:val="00B37672"/>
    <w:rsid w:val="00B37CD1"/>
    <w:rsid w:val="00B37E46"/>
    <w:rsid w:val="00B405E9"/>
    <w:rsid w:val="00B40D7C"/>
    <w:rsid w:val="00B40DE0"/>
    <w:rsid w:val="00B40FCB"/>
    <w:rsid w:val="00B41638"/>
    <w:rsid w:val="00B4176A"/>
    <w:rsid w:val="00B41947"/>
    <w:rsid w:val="00B41D2D"/>
    <w:rsid w:val="00B42021"/>
    <w:rsid w:val="00B420D8"/>
    <w:rsid w:val="00B42512"/>
    <w:rsid w:val="00B42633"/>
    <w:rsid w:val="00B4297E"/>
    <w:rsid w:val="00B42A21"/>
    <w:rsid w:val="00B42D84"/>
    <w:rsid w:val="00B43445"/>
    <w:rsid w:val="00B4402E"/>
    <w:rsid w:val="00B44794"/>
    <w:rsid w:val="00B451F9"/>
    <w:rsid w:val="00B453E5"/>
    <w:rsid w:val="00B45DA7"/>
    <w:rsid w:val="00B46A6F"/>
    <w:rsid w:val="00B47099"/>
    <w:rsid w:val="00B47137"/>
    <w:rsid w:val="00B47C8B"/>
    <w:rsid w:val="00B47D3E"/>
    <w:rsid w:val="00B50739"/>
    <w:rsid w:val="00B50761"/>
    <w:rsid w:val="00B507A4"/>
    <w:rsid w:val="00B5080C"/>
    <w:rsid w:val="00B50892"/>
    <w:rsid w:val="00B50974"/>
    <w:rsid w:val="00B50BF5"/>
    <w:rsid w:val="00B50C00"/>
    <w:rsid w:val="00B50C6B"/>
    <w:rsid w:val="00B515EF"/>
    <w:rsid w:val="00B51DE8"/>
    <w:rsid w:val="00B52632"/>
    <w:rsid w:val="00B5339E"/>
    <w:rsid w:val="00B53D94"/>
    <w:rsid w:val="00B54F1A"/>
    <w:rsid w:val="00B54FB7"/>
    <w:rsid w:val="00B5501D"/>
    <w:rsid w:val="00B551C9"/>
    <w:rsid w:val="00B55629"/>
    <w:rsid w:val="00B5591A"/>
    <w:rsid w:val="00B55E2F"/>
    <w:rsid w:val="00B55ED3"/>
    <w:rsid w:val="00B55F8B"/>
    <w:rsid w:val="00B56BE9"/>
    <w:rsid w:val="00B56D33"/>
    <w:rsid w:val="00B574D1"/>
    <w:rsid w:val="00B5794B"/>
    <w:rsid w:val="00B57B7C"/>
    <w:rsid w:val="00B57D06"/>
    <w:rsid w:val="00B57FD5"/>
    <w:rsid w:val="00B6005E"/>
    <w:rsid w:val="00B6049E"/>
    <w:rsid w:val="00B6067C"/>
    <w:rsid w:val="00B608FC"/>
    <w:rsid w:val="00B60E12"/>
    <w:rsid w:val="00B6102C"/>
    <w:rsid w:val="00B611B9"/>
    <w:rsid w:val="00B611BF"/>
    <w:rsid w:val="00B622C2"/>
    <w:rsid w:val="00B6292F"/>
    <w:rsid w:val="00B62CA3"/>
    <w:rsid w:val="00B63797"/>
    <w:rsid w:val="00B63B99"/>
    <w:rsid w:val="00B64533"/>
    <w:rsid w:val="00B64580"/>
    <w:rsid w:val="00B6529E"/>
    <w:rsid w:val="00B66EB3"/>
    <w:rsid w:val="00B6716D"/>
    <w:rsid w:val="00B67342"/>
    <w:rsid w:val="00B6792C"/>
    <w:rsid w:val="00B70A6D"/>
    <w:rsid w:val="00B70E9A"/>
    <w:rsid w:val="00B71027"/>
    <w:rsid w:val="00B712E3"/>
    <w:rsid w:val="00B71C41"/>
    <w:rsid w:val="00B71C62"/>
    <w:rsid w:val="00B725F7"/>
    <w:rsid w:val="00B72628"/>
    <w:rsid w:val="00B73363"/>
    <w:rsid w:val="00B7350D"/>
    <w:rsid w:val="00B73E3F"/>
    <w:rsid w:val="00B7420A"/>
    <w:rsid w:val="00B7443D"/>
    <w:rsid w:val="00B744FC"/>
    <w:rsid w:val="00B74961"/>
    <w:rsid w:val="00B74F0D"/>
    <w:rsid w:val="00B76113"/>
    <w:rsid w:val="00B7628F"/>
    <w:rsid w:val="00B76583"/>
    <w:rsid w:val="00B7685B"/>
    <w:rsid w:val="00B76CCC"/>
    <w:rsid w:val="00B76E9B"/>
    <w:rsid w:val="00B7753C"/>
    <w:rsid w:val="00B77716"/>
    <w:rsid w:val="00B77CBF"/>
    <w:rsid w:val="00B77E6A"/>
    <w:rsid w:val="00B8008D"/>
    <w:rsid w:val="00B803E4"/>
    <w:rsid w:val="00B80421"/>
    <w:rsid w:val="00B80A1A"/>
    <w:rsid w:val="00B80BB5"/>
    <w:rsid w:val="00B81927"/>
    <w:rsid w:val="00B81C2E"/>
    <w:rsid w:val="00B81EE5"/>
    <w:rsid w:val="00B830F1"/>
    <w:rsid w:val="00B83435"/>
    <w:rsid w:val="00B83671"/>
    <w:rsid w:val="00B83E3D"/>
    <w:rsid w:val="00B83FDB"/>
    <w:rsid w:val="00B8456F"/>
    <w:rsid w:val="00B850DD"/>
    <w:rsid w:val="00B8512F"/>
    <w:rsid w:val="00B8574D"/>
    <w:rsid w:val="00B85CB0"/>
    <w:rsid w:val="00B85EF1"/>
    <w:rsid w:val="00B85F57"/>
    <w:rsid w:val="00B86551"/>
    <w:rsid w:val="00B87B85"/>
    <w:rsid w:val="00B9001F"/>
    <w:rsid w:val="00B909AA"/>
    <w:rsid w:val="00B90BA4"/>
    <w:rsid w:val="00B90FE4"/>
    <w:rsid w:val="00B911B0"/>
    <w:rsid w:val="00B9125C"/>
    <w:rsid w:val="00B9129B"/>
    <w:rsid w:val="00B9132F"/>
    <w:rsid w:val="00B9141F"/>
    <w:rsid w:val="00B91854"/>
    <w:rsid w:val="00B91AD1"/>
    <w:rsid w:val="00B91C9D"/>
    <w:rsid w:val="00B91EDC"/>
    <w:rsid w:val="00B92087"/>
    <w:rsid w:val="00B9211A"/>
    <w:rsid w:val="00B921B6"/>
    <w:rsid w:val="00B92646"/>
    <w:rsid w:val="00B927E8"/>
    <w:rsid w:val="00B928F5"/>
    <w:rsid w:val="00B92A03"/>
    <w:rsid w:val="00B92A3E"/>
    <w:rsid w:val="00B92B2E"/>
    <w:rsid w:val="00B92BC6"/>
    <w:rsid w:val="00B92D3E"/>
    <w:rsid w:val="00B93490"/>
    <w:rsid w:val="00B935CC"/>
    <w:rsid w:val="00B93616"/>
    <w:rsid w:val="00B939B7"/>
    <w:rsid w:val="00B93C3E"/>
    <w:rsid w:val="00B93DBD"/>
    <w:rsid w:val="00B93FEC"/>
    <w:rsid w:val="00B940C0"/>
    <w:rsid w:val="00B941F7"/>
    <w:rsid w:val="00B94439"/>
    <w:rsid w:val="00B94600"/>
    <w:rsid w:val="00B94B38"/>
    <w:rsid w:val="00B94DAB"/>
    <w:rsid w:val="00B95483"/>
    <w:rsid w:val="00B9554C"/>
    <w:rsid w:val="00B95AFF"/>
    <w:rsid w:val="00B95EA5"/>
    <w:rsid w:val="00B96E5D"/>
    <w:rsid w:val="00B96F2F"/>
    <w:rsid w:val="00B9703C"/>
    <w:rsid w:val="00B970E8"/>
    <w:rsid w:val="00B97193"/>
    <w:rsid w:val="00B97206"/>
    <w:rsid w:val="00B97423"/>
    <w:rsid w:val="00B9757F"/>
    <w:rsid w:val="00B97846"/>
    <w:rsid w:val="00BA0627"/>
    <w:rsid w:val="00BA06DE"/>
    <w:rsid w:val="00BA08F0"/>
    <w:rsid w:val="00BA10FD"/>
    <w:rsid w:val="00BA11B5"/>
    <w:rsid w:val="00BA128D"/>
    <w:rsid w:val="00BA14D4"/>
    <w:rsid w:val="00BA181D"/>
    <w:rsid w:val="00BA1968"/>
    <w:rsid w:val="00BA1D9C"/>
    <w:rsid w:val="00BA211C"/>
    <w:rsid w:val="00BA256D"/>
    <w:rsid w:val="00BA295A"/>
    <w:rsid w:val="00BA2D10"/>
    <w:rsid w:val="00BA2E47"/>
    <w:rsid w:val="00BA392D"/>
    <w:rsid w:val="00BA3B50"/>
    <w:rsid w:val="00BA3D4F"/>
    <w:rsid w:val="00BA3E4D"/>
    <w:rsid w:val="00BA4152"/>
    <w:rsid w:val="00BA41AB"/>
    <w:rsid w:val="00BA4532"/>
    <w:rsid w:val="00BA457A"/>
    <w:rsid w:val="00BA475B"/>
    <w:rsid w:val="00BA4A3E"/>
    <w:rsid w:val="00BA4CA4"/>
    <w:rsid w:val="00BA553A"/>
    <w:rsid w:val="00BA56D1"/>
    <w:rsid w:val="00BA57E3"/>
    <w:rsid w:val="00BA5901"/>
    <w:rsid w:val="00BA6326"/>
    <w:rsid w:val="00BA632F"/>
    <w:rsid w:val="00BA6D71"/>
    <w:rsid w:val="00BA6E3C"/>
    <w:rsid w:val="00BA6ED9"/>
    <w:rsid w:val="00BA7290"/>
    <w:rsid w:val="00BA7BB1"/>
    <w:rsid w:val="00BA7C3B"/>
    <w:rsid w:val="00BB055E"/>
    <w:rsid w:val="00BB05EF"/>
    <w:rsid w:val="00BB0720"/>
    <w:rsid w:val="00BB09E9"/>
    <w:rsid w:val="00BB0FED"/>
    <w:rsid w:val="00BB1A7D"/>
    <w:rsid w:val="00BB2451"/>
    <w:rsid w:val="00BB27AC"/>
    <w:rsid w:val="00BB27F5"/>
    <w:rsid w:val="00BB2A9D"/>
    <w:rsid w:val="00BB357C"/>
    <w:rsid w:val="00BB37BE"/>
    <w:rsid w:val="00BB3A54"/>
    <w:rsid w:val="00BB3B83"/>
    <w:rsid w:val="00BB3B8C"/>
    <w:rsid w:val="00BB3C13"/>
    <w:rsid w:val="00BB3F8B"/>
    <w:rsid w:val="00BB4071"/>
    <w:rsid w:val="00BB4465"/>
    <w:rsid w:val="00BB4891"/>
    <w:rsid w:val="00BB4F5B"/>
    <w:rsid w:val="00BB5624"/>
    <w:rsid w:val="00BB58FB"/>
    <w:rsid w:val="00BB5CBE"/>
    <w:rsid w:val="00BB5FB9"/>
    <w:rsid w:val="00BB6291"/>
    <w:rsid w:val="00BB6457"/>
    <w:rsid w:val="00BB648D"/>
    <w:rsid w:val="00BB6560"/>
    <w:rsid w:val="00BB688E"/>
    <w:rsid w:val="00BB6B19"/>
    <w:rsid w:val="00BB6D2B"/>
    <w:rsid w:val="00BB7396"/>
    <w:rsid w:val="00BB775E"/>
    <w:rsid w:val="00BB797A"/>
    <w:rsid w:val="00BB798E"/>
    <w:rsid w:val="00BB7BB4"/>
    <w:rsid w:val="00BB7CF1"/>
    <w:rsid w:val="00BB7F8E"/>
    <w:rsid w:val="00BC0700"/>
    <w:rsid w:val="00BC0DD0"/>
    <w:rsid w:val="00BC1376"/>
    <w:rsid w:val="00BC1575"/>
    <w:rsid w:val="00BC1E7A"/>
    <w:rsid w:val="00BC26BB"/>
    <w:rsid w:val="00BC3060"/>
    <w:rsid w:val="00BC32FD"/>
    <w:rsid w:val="00BC336A"/>
    <w:rsid w:val="00BC337F"/>
    <w:rsid w:val="00BC35F8"/>
    <w:rsid w:val="00BC3814"/>
    <w:rsid w:val="00BC38FC"/>
    <w:rsid w:val="00BC3C63"/>
    <w:rsid w:val="00BC3CD2"/>
    <w:rsid w:val="00BC3E33"/>
    <w:rsid w:val="00BC4000"/>
    <w:rsid w:val="00BC4186"/>
    <w:rsid w:val="00BC45C3"/>
    <w:rsid w:val="00BC4B94"/>
    <w:rsid w:val="00BC4E5A"/>
    <w:rsid w:val="00BC54FB"/>
    <w:rsid w:val="00BC5746"/>
    <w:rsid w:val="00BC5876"/>
    <w:rsid w:val="00BC5FDA"/>
    <w:rsid w:val="00BC621E"/>
    <w:rsid w:val="00BC642D"/>
    <w:rsid w:val="00BC65E6"/>
    <w:rsid w:val="00BC6914"/>
    <w:rsid w:val="00BC6A8D"/>
    <w:rsid w:val="00BC6AE3"/>
    <w:rsid w:val="00BC6FE4"/>
    <w:rsid w:val="00BC723E"/>
    <w:rsid w:val="00BC7243"/>
    <w:rsid w:val="00BC7528"/>
    <w:rsid w:val="00BC7650"/>
    <w:rsid w:val="00BC7AFD"/>
    <w:rsid w:val="00BC7B34"/>
    <w:rsid w:val="00BC7C19"/>
    <w:rsid w:val="00BC7E93"/>
    <w:rsid w:val="00BC7FB9"/>
    <w:rsid w:val="00BD01F3"/>
    <w:rsid w:val="00BD075B"/>
    <w:rsid w:val="00BD0CA4"/>
    <w:rsid w:val="00BD0DC5"/>
    <w:rsid w:val="00BD1147"/>
    <w:rsid w:val="00BD1488"/>
    <w:rsid w:val="00BD17C6"/>
    <w:rsid w:val="00BD1B9E"/>
    <w:rsid w:val="00BD207C"/>
    <w:rsid w:val="00BD21E5"/>
    <w:rsid w:val="00BD2205"/>
    <w:rsid w:val="00BD2533"/>
    <w:rsid w:val="00BD2544"/>
    <w:rsid w:val="00BD267B"/>
    <w:rsid w:val="00BD28CA"/>
    <w:rsid w:val="00BD3606"/>
    <w:rsid w:val="00BD4043"/>
    <w:rsid w:val="00BD405A"/>
    <w:rsid w:val="00BD41D7"/>
    <w:rsid w:val="00BD4208"/>
    <w:rsid w:val="00BD4681"/>
    <w:rsid w:val="00BD4AA3"/>
    <w:rsid w:val="00BD4AFB"/>
    <w:rsid w:val="00BD4B47"/>
    <w:rsid w:val="00BD4E67"/>
    <w:rsid w:val="00BD52C3"/>
    <w:rsid w:val="00BD53BF"/>
    <w:rsid w:val="00BD5842"/>
    <w:rsid w:val="00BD5A3B"/>
    <w:rsid w:val="00BD5C32"/>
    <w:rsid w:val="00BD5E96"/>
    <w:rsid w:val="00BD5F7E"/>
    <w:rsid w:val="00BD665E"/>
    <w:rsid w:val="00BD673A"/>
    <w:rsid w:val="00BD68DC"/>
    <w:rsid w:val="00BD6BAF"/>
    <w:rsid w:val="00BD70BA"/>
    <w:rsid w:val="00BD7397"/>
    <w:rsid w:val="00BD7E92"/>
    <w:rsid w:val="00BE0545"/>
    <w:rsid w:val="00BE0722"/>
    <w:rsid w:val="00BE0CB1"/>
    <w:rsid w:val="00BE0EB8"/>
    <w:rsid w:val="00BE12D7"/>
    <w:rsid w:val="00BE1334"/>
    <w:rsid w:val="00BE1B4B"/>
    <w:rsid w:val="00BE1E32"/>
    <w:rsid w:val="00BE2125"/>
    <w:rsid w:val="00BE25DE"/>
    <w:rsid w:val="00BE26A3"/>
    <w:rsid w:val="00BE2B8B"/>
    <w:rsid w:val="00BE2D27"/>
    <w:rsid w:val="00BE2EB5"/>
    <w:rsid w:val="00BE2EBE"/>
    <w:rsid w:val="00BE3305"/>
    <w:rsid w:val="00BE362E"/>
    <w:rsid w:val="00BE42F7"/>
    <w:rsid w:val="00BE446F"/>
    <w:rsid w:val="00BE4707"/>
    <w:rsid w:val="00BE48C7"/>
    <w:rsid w:val="00BE4C02"/>
    <w:rsid w:val="00BE4D6D"/>
    <w:rsid w:val="00BE4F02"/>
    <w:rsid w:val="00BE579E"/>
    <w:rsid w:val="00BE5A1E"/>
    <w:rsid w:val="00BE6261"/>
    <w:rsid w:val="00BE6433"/>
    <w:rsid w:val="00BE6B17"/>
    <w:rsid w:val="00BE6C2C"/>
    <w:rsid w:val="00BE6E33"/>
    <w:rsid w:val="00BE6E71"/>
    <w:rsid w:val="00BE7E1C"/>
    <w:rsid w:val="00BF070B"/>
    <w:rsid w:val="00BF0941"/>
    <w:rsid w:val="00BF0D9E"/>
    <w:rsid w:val="00BF1235"/>
    <w:rsid w:val="00BF1CF2"/>
    <w:rsid w:val="00BF25D0"/>
    <w:rsid w:val="00BF274E"/>
    <w:rsid w:val="00BF278C"/>
    <w:rsid w:val="00BF2956"/>
    <w:rsid w:val="00BF2CE8"/>
    <w:rsid w:val="00BF2F71"/>
    <w:rsid w:val="00BF339A"/>
    <w:rsid w:val="00BF33C7"/>
    <w:rsid w:val="00BF36C8"/>
    <w:rsid w:val="00BF37C5"/>
    <w:rsid w:val="00BF37D3"/>
    <w:rsid w:val="00BF3823"/>
    <w:rsid w:val="00BF38DF"/>
    <w:rsid w:val="00BF3B04"/>
    <w:rsid w:val="00BF4039"/>
    <w:rsid w:val="00BF48E7"/>
    <w:rsid w:val="00BF4CBB"/>
    <w:rsid w:val="00BF4E0B"/>
    <w:rsid w:val="00BF4E26"/>
    <w:rsid w:val="00BF4EDD"/>
    <w:rsid w:val="00BF5276"/>
    <w:rsid w:val="00BF5699"/>
    <w:rsid w:val="00BF5806"/>
    <w:rsid w:val="00BF5809"/>
    <w:rsid w:val="00BF5B51"/>
    <w:rsid w:val="00BF5C21"/>
    <w:rsid w:val="00BF5EF7"/>
    <w:rsid w:val="00BF61EE"/>
    <w:rsid w:val="00BF63DE"/>
    <w:rsid w:val="00BF6598"/>
    <w:rsid w:val="00BF6C4D"/>
    <w:rsid w:val="00BF6C6F"/>
    <w:rsid w:val="00BF6CDE"/>
    <w:rsid w:val="00BF70F7"/>
    <w:rsid w:val="00BF77D9"/>
    <w:rsid w:val="00BF7932"/>
    <w:rsid w:val="00BF7B08"/>
    <w:rsid w:val="00C0004F"/>
    <w:rsid w:val="00C003DB"/>
    <w:rsid w:val="00C0043B"/>
    <w:rsid w:val="00C00B10"/>
    <w:rsid w:val="00C00C00"/>
    <w:rsid w:val="00C011C9"/>
    <w:rsid w:val="00C013B6"/>
    <w:rsid w:val="00C01757"/>
    <w:rsid w:val="00C01D7A"/>
    <w:rsid w:val="00C021F5"/>
    <w:rsid w:val="00C02690"/>
    <w:rsid w:val="00C026BB"/>
    <w:rsid w:val="00C02C8B"/>
    <w:rsid w:val="00C02EA3"/>
    <w:rsid w:val="00C02F77"/>
    <w:rsid w:val="00C032FF"/>
    <w:rsid w:val="00C0363D"/>
    <w:rsid w:val="00C038F2"/>
    <w:rsid w:val="00C0403A"/>
    <w:rsid w:val="00C042E2"/>
    <w:rsid w:val="00C04509"/>
    <w:rsid w:val="00C04AF8"/>
    <w:rsid w:val="00C04C2E"/>
    <w:rsid w:val="00C04C48"/>
    <w:rsid w:val="00C050CC"/>
    <w:rsid w:val="00C05290"/>
    <w:rsid w:val="00C053E6"/>
    <w:rsid w:val="00C05542"/>
    <w:rsid w:val="00C065E7"/>
    <w:rsid w:val="00C0670E"/>
    <w:rsid w:val="00C06C36"/>
    <w:rsid w:val="00C071BE"/>
    <w:rsid w:val="00C072AF"/>
    <w:rsid w:val="00C07854"/>
    <w:rsid w:val="00C07BB1"/>
    <w:rsid w:val="00C07DCA"/>
    <w:rsid w:val="00C07ECD"/>
    <w:rsid w:val="00C10660"/>
    <w:rsid w:val="00C10AD7"/>
    <w:rsid w:val="00C10ADA"/>
    <w:rsid w:val="00C112D1"/>
    <w:rsid w:val="00C114D8"/>
    <w:rsid w:val="00C11E0B"/>
    <w:rsid w:val="00C124DA"/>
    <w:rsid w:val="00C124E3"/>
    <w:rsid w:val="00C12594"/>
    <w:rsid w:val="00C125A8"/>
    <w:rsid w:val="00C1266F"/>
    <w:rsid w:val="00C1276C"/>
    <w:rsid w:val="00C1277E"/>
    <w:rsid w:val="00C12855"/>
    <w:rsid w:val="00C12D16"/>
    <w:rsid w:val="00C12E2C"/>
    <w:rsid w:val="00C12E34"/>
    <w:rsid w:val="00C1323C"/>
    <w:rsid w:val="00C132C9"/>
    <w:rsid w:val="00C13523"/>
    <w:rsid w:val="00C13D27"/>
    <w:rsid w:val="00C143DA"/>
    <w:rsid w:val="00C145CC"/>
    <w:rsid w:val="00C149B7"/>
    <w:rsid w:val="00C14D39"/>
    <w:rsid w:val="00C15028"/>
    <w:rsid w:val="00C15884"/>
    <w:rsid w:val="00C15911"/>
    <w:rsid w:val="00C15B8C"/>
    <w:rsid w:val="00C15D53"/>
    <w:rsid w:val="00C16350"/>
    <w:rsid w:val="00C163C7"/>
    <w:rsid w:val="00C16E5C"/>
    <w:rsid w:val="00C174C4"/>
    <w:rsid w:val="00C17BA5"/>
    <w:rsid w:val="00C17BD6"/>
    <w:rsid w:val="00C20010"/>
    <w:rsid w:val="00C20084"/>
    <w:rsid w:val="00C205AE"/>
    <w:rsid w:val="00C2065F"/>
    <w:rsid w:val="00C20ADF"/>
    <w:rsid w:val="00C20B65"/>
    <w:rsid w:val="00C20C62"/>
    <w:rsid w:val="00C20D19"/>
    <w:rsid w:val="00C20EF1"/>
    <w:rsid w:val="00C21055"/>
    <w:rsid w:val="00C210AF"/>
    <w:rsid w:val="00C2228F"/>
    <w:rsid w:val="00C22708"/>
    <w:rsid w:val="00C22D83"/>
    <w:rsid w:val="00C22F1E"/>
    <w:rsid w:val="00C22FE1"/>
    <w:rsid w:val="00C233F4"/>
    <w:rsid w:val="00C23471"/>
    <w:rsid w:val="00C235BC"/>
    <w:rsid w:val="00C23903"/>
    <w:rsid w:val="00C23E03"/>
    <w:rsid w:val="00C23EB6"/>
    <w:rsid w:val="00C24049"/>
    <w:rsid w:val="00C240BC"/>
    <w:rsid w:val="00C2434C"/>
    <w:rsid w:val="00C2441E"/>
    <w:rsid w:val="00C245FB"/>
    <w:rsid w:val="00C24C2B"/>
    <w:rsid w:val="00C24F4F"/>
    <w:rsid w:val="00C2507F"/>
    <w:rsid w:val="00C25270"/>
    <w:rsid w:val="00C25333"/>
    <w:rsid w:val="00C25A19"/>
    <w:rsid w:val="00C25BC8"/>
    <w:rsid w:val="00C25CBA"/>
    <w:rsid w:val="00C25D50"/>
    <w:rsid w:val="00C25FE4"/>
    <w:rsid w:val="00C26152"/>
    <w:rsid w:val="00C26687"/>
    <w:rsid w:val="00C26950"/>
    <w:rsid w:val="00C26A7A"/>
    <w:rsid w:val="00C26AA1"/>
    <w:rsid w:val="00C26D06"/>
    <w:rsid w:val="00C27396"/>
    <w:rsid w:val="00C2756E"/>
    <w:rsid w:val="00C275A3"/>
    <w:rsid w:val="00C2767B"/>
    <w:rsid w:val="00C279F2"/>
    <w:rsid w:val="00C30643"/>
    <w:rsid w:val="00C308B2"/>
    <w:rsid w:val="00C30CE6"/>
    <w:rsid w:val="00C31026"/>
    <w:rsid w:val="00C312BC"/>
    <w:rsid w:val="00C31722"/>
    <w:rsid w:val="00C31C6F"/>
    <w:rsid w:val="00C31DBD"/>
    <w:rsid w:val="00C32024"/>
    <w:rsid w:val="00C322E5"/>
    <w:rsid w:val="00C32330"/>
    <w:rsid w:val="00C32485"/>
    <w:rsid w:val="00C32ADC"/>
    <w:rsid w:val="00C32B63"/>
    <w:rsid w:val="00C3374A"/>
    <w:rsid w:val="00C33B52"/>
    <w:rsid w:val="00C34148"/>
    <w:rsid w:val="00C341F8"/>
    <w:rsid w:val="00C345B0"/>
    <w:rsid w:val="00C346E3"/>
    <w:rsid w:val="00C34835"/>
    <w:rsid w:val="00C34B8A"/>
    <w:rsid w:val="00C3548B"/>
    <w:rsid w:val="00C3558C"/>
    <w:rsid w:val="00C359B3"/>
    <w:rsid w:val="00C35D10"/>
    <w:rsid w:val="00C36B06"/>
    <w:rsid w:val="00C3739F"/>
    <w:rsid w:val="00C377DE"/>
    <w:rsid w:val="00C37F9B"/>
    <w:rsid w:val="00C4058F"/>
    <w:rsid w:val="00C40907"/>
    <w:rsid w:val="00C40A12"/>
    <w:rsid w:val="00C40B73"/>
    <w:rsid w:val="00C414AE"/>
    <w:rsid w:val="00C41B4F"/>
    <w:rsid w:val="00C41BEB"/>
    <w:rsid w:val="00C41F00"/>
    <w:rsid w:val="00C42983"/>
    <w:rsid w:val="00C42DD0"/>
    <w:rsid w:val="00C43443"/>
    <w:rsid w:val="00C437A6"/>
    <w:rsid w:val="00C441E2"/>
    <w:rsid w:val="00C4422B"/>
    <w:rsid w:val="00C44326"/>
    <w:rsid w:val="00C44987"/>
    <w:rsid w:val="00C44C3B"/>
    <w:rsid w:val="00C4558D"/>
    <w:rsid w:val="00C456B8"/>
    <w:rsid w:val="00C45B21"/>
    <w:rsid w:val="00C45CC0"/>
    <w:rsid w:val="00C45FB9"/>
    <w:rsid w:val="00C46241"/>
    <w:rsid w:val="00C46491"/>
    <w:rsid w:val="00C4678F"/>
    <w:rsid w:val="00C46806"/>
    <w:rsid w:val="00C469B1"/>
    <w:rsid w:val="00C46CE3"/>
    <w:rsid w:val="00C47383"/>
    <w:rsid w:val="00C47D3E"/>
    <w:rsid w:val="00C50077"/>
    <w:rsid w:val="00C50901"/>
    <w:rsid w:val="00C509C0"/>
    <w:rsid w:val="00C51199"/>
    <w:rsid w:val="00C513E0"/>
    <w:rsid w:val="00C5158F"/>
    <w:rsid w:val="00C516F3"/>
    <w:rsid w:val="00C519D4"/>
    <w:rsid w:val="00C51C57"/>
    <w:rsid w:val="00C51D27"/>
    <w:rsid w:val="00C51E67"/>
    <w:rsid w:val="00C5203B"/>
    <w:rsid w:val="00C52101"/>
    <w:rsid w:val="00C52213"/>
    <w:rsid w:val="00C5232F"/>
    <w:rsid w:val="00C52475"/>
    <w:rsid w:val="00C524F8"/>
    <w:rsid w:val="00C529C4"/>
    <w:rsid w:val="00C52B70"/>
    <w:rsid w:val="00C52CE8"/>
    <w:rsid w:val="00C52F25"/>
    <w:rsid w:val="00C534CE"/>
    <w:rsid w:val="00C53525"/>
    <w:rsid w:val="00C536B8"/>
    <w:rsid w:val="00C5394E"/>
    <w:rsid w:val="00C53C41"/>
    <w:rsid w:val="00C53D9F"/>
    <w:rsid w:val="00C53DE6"/>
    <w:rsid w:val="00C543F7"/>
    <w:rsid w:val="00C546A4"/>
    <w:rsid w:val="00C55369"/>
    <w:rsid w:val="00C554E5"/>
    <w:rsid w:val="00C55629"/>
    <w:rsid w:val="00C5580E"/>
    <w:rsid w:val="00C55975"/>
    <w:rsid w:val="00C55A30"/>
    <w:rsid w:val="00C55A79"/>
    <w:rsid w:val="00C55AC5"/>
    <w:rsid w:val="00C56CE1"/>
    <w:rsid w:val="00C56F43"/>
    <w:rsid w:val="00C5709A"/>
    <w:rsid w:val="00C578A3"/>
    <w:rsid w:val="00C57A51"/>
    <w:rsid w:val="00C57ED3"/>
    <w:rsid w:val="00C604E7"/>
    <w:rsid w:val="00C60631"/>
    <w:rsid w:val="00C607CE"/>
    <w:rsid w:val="00C60832"/>
    <w:rsid w:val="00C610F5"/>
    <w:rsid w:val="00C61116"/>
    <w:rsid w:val="00C61363"/>
    <w:rsid w:val="00C614EF"/>
    <w:rsid w:val="00C61592"/>
    <w:rsid w:val="00C615A4"/>
    <w:rsid w:val="00C615EF"/>
    <w:rsid w:val="00C618D5"/>
    <w:rsid w:val="00C61EAE"/>
    <w:rsid w:val="00C6201B"/>
    <w:rsid w:val="00C621F3"/>
    <w:rsid w:val="00C62511"/>
    <w:rsid w:val="00C629D6"/>
    <w:rsid w:val="00C63279"/>
    <w:rsid w:val="00C6328C"/>
    <w:rsid w:val="00C635FD"/>
    <w:rsid w:val="00C63E9D"/>
    <w:rsid w:val="00C64DFF"/>
    <w:rsid w:val="00C650F9"/>
    <w:rsid w:val="00C6561B"/>
    <w:rsid w:val="00C65C29"/>
    <w:rsid w:val="00C66BC9"/>
    <w:rsid w:val="00C66C0F"/>
    <w:rsid w:val="00C67244"/>
    <w:rsid w:val="00C675B3"/>
    <w:rsid w:val="00C67733"/>
    <w:rsid w:val="00C67871"/>
    <w:rsid w:val="00C67AC0"/>
    <w:rsid w:val="00C7043D"/>
    <w:rsid w:val="00C70470"/>
    <w:rsid w:val="00C709A0"/>
    <w:rsid w:val="00C70D5B"/>
    <w:rsid w:val="00C70D7A"/>
    <w:rsid w:val="00C70D8B"/>
    <w:rsid w:val="00C7121B"/>
    <w:rsid w:val="00C713BF"/>
    <w:rsid w:val="00C71625"/>
    <w:rsid w:val="00C717CA"/>
    <w:rsid w:val="00C71EC3"/>
    <w:rsid w:val="00C721CA"/>
    <w:rsid w:val="00C7230E"/>
    <w:rsid w:val="00C726D8"/>
    <w:rsid w:val="00C728D5"/>
    <w:rsid w:val="00C728EC"/>
    <w:rsid w:val="00C7292E"/>
    <w:rsid w:val="00C72EF2"/>
    <w:rsid w:val="00C72FDF"/>
    <w:rsid w:val="00C734E3"/>
    <w:rsid w:val="00C737F4"/>
    <w:rsid w:val="00C739EC"/>
    <w:rsid w:val="00C74034"/>
    <w:rsid w:val="00C7409E"/>
    <w:rsid w:val="00C74139"/>
    <w:rsid w:val="00C743D3"/>
    <w:rsid w:val="00C74684"/>
    <w:rsid w:val="00C746FA"/>
    <w:rsid w:val="00C7488A"/>
    <w:rsid w:val="00C74B1B"/>
    <w:rsid w:val="00C74C1C"/>
    <w:rsid w:val="00C75292"/>
    <w:rsid w:val="00C754EB"/>
    <w:rsid w:val="00C75614"/>
    <w:rsid w:val="00C759B2"/>
    <w:rsid w:val="00C759D8"/>
    <w:rsid w:val="00C7621E"/>
    <w:rsid w:val="00C76C05"/>
    <w:rsid w:val="00C770D1"/>
    <w:rsid w:val="00C776DC"/>
    <w:rsid w:val="00C80150"/>
    <w:rsid w:val="00C80632"/>
    <w:rsid w:val="00C80AC2"/>
    <w:rsid w:val="00C80C46"/>
    <w:rsid w:val="00C8135C"/>
    <w:rsid w:val="00C8142D"/>
    <w:rsid w:val="00C815AA"/>
    <w:rsid w:val="00C81DD5"/>
    <w:rsid w:val="00C82244"/>
    <w:rsid w:val="00C825E9"/>
    <w:rsid w:val="00C82735"/>
    <w:rsid w:val="00C828EC"/>
    <w:rsid w:val="00C82A9F"/>
    <w:rsid w:val="00C82AB1"/>
    <w:rsid w:val="00C82C4D"/>
    <w:rsid w:val="00C82C9F"/>
    <w:rsid w:val="00C82E44"/>
    <w:rsid w:val="00C82E59"/>
    <w:rsid w:val="00C82FC0"/>
    <w:rsid w:val="00C83BD7"/>
    <w:rsid w:val="00C83BDB"/>
    <w:rsid w:val="00C83D27"/>
    <w:rsid w:val="00C8407A"/>
    <w:rsid w:val="00C840C8"/>
    <w:rsid w:val="00C84174"/>
    <w:rsid w:val="00C8471A"/>
    <w:rsid w:val="00C8475E"/>
    <w:rsid w:val="00C84875"/>
    <w:rsid w:val="00C84925"/>
    <w:rsid w:val="00C84C55"/>
    <w:rsid w:val="00C853C2"/>
    <w:rsid w:val="00C85441"/>
    <w:rsid w:val="00C85527"/>
    <w:rsid w:val="00C85776"/>
    <w:rsid w:val="00C857EF"/>
    <w:rsid w:val="00C85F24"/>
    <w:rsid w:val="00C85F77"/>
    <w:rsid w:val="00C864E2"/>
    <w:rsid w:val="00C868EB"/>
    <w:rsid w:val="00C86DDE"/>
    <w:rsid w:val="00C86F4D"/>
    <w:rsid w:val="00C87031"/>
    <w:rsid w:val="00C87119"/>
    <w:rsid w:val="00C87217"/>
    <w:rsid w:val="00C878E3"/>
    <w:rsid w:val="00C878F6"/>
    <w:rsid w:val="00C9046F"/>
    <w:rsid w:val="00C90AED"/>
    <w:rsid w:val="00C90B3B"/>
    <w:rsid w:val="00C90CFB"/>
    <w:rsid w:val="00C913BD"/>
    <w:rsid w:val="00C928DF"/>
    <w:rsid w:val="00C92987"/>
    <w:rsid w:val="00C92F52"/>
    <w:rsid w:val="00C94260"/>
    <w:rsid w:val="00C9431B"/>
    <w:rsid w:val="00C945B7"/>
    <w:rsid w:val="00C94BB1"/>
    <w:rsid w:val="00C94CF5"/>
    <w:rsid w:val="00C94E2A"/>
    <w:rsid w:val="00C9552D"/>
    <w:rsid w:val="00C95731"/>
    <w:rsid w:val="00C95851"/>
    <w:rsid w:val="00C95AB5"/>
    <w:rsid w:val="00C95AE6"/>
    <w:rsid w:val="00C95EB5"/>
    <w:rsid w:val="00C95F37"/>
    <w:rsid w:val="00C963C7"/>
    <w:rsid w:val="00C969E8"/>
    <w:rsid w:val="00C96A01"/>
    <w:rsid w:val="00C96A25"/>
    <w:rsid w:val="00C96D31"/>
    <w:rsid w:val="00C96F8E"/>
    <w:rsid w:val="00C96F94"/>
    <w:rsid w:val="00C971E7"/>
    <w:rsid w:val="00CA03EA"/>
    <w:rsid w:val="00CA04A7"/>
    <w:rsid w:val="00CA0710"/>
    <w:rsid w:val="00CA07B7"/>
    <w:rsid w:val="00CA0B14"/>
    <w:rsid w:val="00CA0BAC"/>
    <w:rsid w:val="00CA0D17"/>
    <w:rsid w:val="00CA1433"/>
    <w:rsid w:val="00CA1973"/>
    <w:rsid w:val="00CA19E2"/>
    <w:rsid w:val="00CA1E36"/>
    <w:rsid w:val="00CA26D0"/>
    <w:rsid w:val="00CA2708"/>
    <w:rsid w:val="00CA29A2"/>
    <w:rsid w:val="00CA2BAE"/>
    <w:rsid w:val="00CA3125"/>
    <w:rsid w:val="00CA31DD"/>
    <w:rsid w:val="00CA3275"/>
    <w:rsid w:val="00CA3531"/>
    <w:rsid w:val="00CA36EC"/>
    <w:rsid w:val="00CA3740"/>
    <w:rsid w:val="00CA3AE4"/>
    <w:rsid w:val="00CA3DA7"/>
    <w:rsid w:val="00CA3E19"/>
    <w:rsid w:val="00CA4282"/>
    <w:rsid w:val="00CA4571"/>
    <w:rsid w:val="00CA469F"/>
    <w:rsid w:val="00CA4761"/>
    <w:rsid w:val="00CA47CD"/>
    <w:rsid w:val="00CA4898"/>
    <w:rsid w:val="00CA4AC6"/>
    <w:rsid w:val="00CA4BD5"/>
    <w:rsid w:val="00CA5086"/>
    <w:rsid w:val="00CA535C"/>
    <w:rsid w:val="00CA53FB"/>
    <w:rsid w:val="00CA5524"/>
    <w:rsid w:val="00CA56A4"/>
    <w:rsid w:val="00CA5749"/>
    <w:rsid w:val="00CA5AF5"/>
    <w:rsid w:val="00CA61A3"/>
    <w:rsid w:val="00CA641D"/>
    <w:rsid w:val="00CA6AC3"/>
    <w:rsid w:val="00CA6BB3"/>
    <w:rsid w:val="00CA6D77"/>
    <w:rsid w:val="00CA6F21"/>
    <w:rsid w:val="00CA6F97"/>
    <w:rsid w:val="00CA7149"/>
    <w:rsid w:val="00CA7684"/>
    <w:rsid w:val="00CA7797"/>
    <w:rsid w:val="00CA7D76"/>
    <w:rsid w:val="00CA7E95"/>
    <w:rsid w:val="00CB00A1"/>
    <w:rsid w:val="00CB07BF"/>
    <w:rsid w:val="00CB089D"/>
    <w:rsid w:val="00CB0A05"/>
    <w:rsid w:val="00CB0E44"/>
    <w:rsid w:val="00CB1139"/>
    <w:rsid w:val="00CB167F"/>
    <w:rsid w:val="00CB21E4"/>
    <w:rsid w:val="00CB22A4"/>
    <w:rsid w:val="00CB247C"/>
    <w:rsid w:val="00CB2942"/>
    <w:rsid w:val="00CB2C18"/>
    <w:rsid w:val="00CB4255"/>
    <w:rsid w:val="00CB432F"/>
    <w:rsid w:val="00CB4542"/>
    <w:rsid w:val="00CB4CE9"/>
    <w:rsid w:val="00CB5584"/>
    <w:rsid w:val="00CB5649"/>
    <w:rsid w:val="00CB6022"/>
    <w:rsid w:val="00CB625B"/>
    <w:rsid w:val="00CB6263"/>
    <w:rsid w:val="00CB6273"/>
    <w:rsid w:val="00CB666C"/>
    <w:rsid w:val="00CB6818"/>
    <w:rsid w:val="00CB6DE6"/>
    <w:rsid w:val="00CB6EC7"/>
    <w:rsid w:val="00CB6FED"/>
    <w:rsid w:val="00CB76C4"/>
    <w:rsid w:val="00CB7D61"/>
    <w:rsid w:val="00CB7F16"/>
    <w:rsid w:val="00CC0054"/>
    <w:rsid w:val="00CC00D1"/>
    <w:rsid w:val="00CC07B4"/>
    <w:rsid w:val="00CC084F"/>
    <w:rsid w:val="00CC0916"/>
    <w:rsid w:val="00CC0D4B"/>
    <w:rsid w:val="00CC0F0A"/>
    <w:rsid w:val="00CC1100"/>
    <w:rsid w:val="00CC1216"/>
    <w:rsid w:val="00CC12CF"/>
    <w:rsid w:val="00CC14A1"/>
    <w:rsid w:val="00CC17B4"/>
    <w:rsid w:val="00CC1C10"/>
    <w:rsid w:val="00CC1D33"/>
    <w:rsid w:val="00CC1E9E"/>
    <w:rsid w:val="00CC1F56"/>
    <w:rsid w:val="00CC32B0"/>
    <w:rsid w:val="00CC37F9"/>
    <w:rsid w:val="00CC3886"/>
    <w:rsid w:val="00CC38B6"/>
    <w:rsid w:val="00CC394E"/>
    <w:rsid w:val="00CC3F23"/>
    <w:rsid w:val="00CC48DA"/>
    <w:rsid w:val="00CC4C6B"/>
    <w:rsid w:val="00CC5022"/>
    <w:rsid w:val="00CC5A75"/>
    <w:rsid w:val="00CC5C5F"/>
    <w:rsid w:val="00CC5CCD"/>
    <w:rsid w:val="00CC6369"/>
    <w:rsid w:val="00CC63BE"/>
    <w:rsid w:val="00CC655A"/>
    <w:rsid w:val="00CC699C"/>
    <w:rsid w:val="00CC6B67"/>
    <w:rsid w:val="00CC6B7F"/>
    <w:rsid w:val="00CC6DBD"/>
    <w:rsid w:val="00CC6F98"/>
    <w:rsid w:val="00CC783A"/>
    <w:rsid w:val="00CD013E"/>
    <w:rsid w:val="00CD046C"/>
    <w:rsid w:val="00CD0B27"/>
    <w:rsid w:val="00CD0B82"/>
    <w:rsid w:val="00CD1284"/>
    <w:rsid w:val="00CD1534"/>
    <w:rsid w:val="00CD2176"/>
    <w:rsid w:val="00CD2393"/>
    <w:rsid w:val="00CD28D5"/>
    <w:rsid w:val="00CD2C91"/>
    <w:rsid w:val="00CD36A5"/>
    <w:rsid w:val="00CD3C50"/>
    <w:rsid w:val="00CD3D3D"/>
    <w:rsid w:val="00CD40C7"/>
    <w:rsid w:val="00CD41DC"/>
    <w:rsid w:val="00CD4602"/>
    <w:rsid w:val="00CD4610"/>
    <w:rsid w:val="00CD479D"/>
    <w:rsid w:val="00CD49C9"/>
    <w:rsid w:val="00CD4BA7"/>
    <w:rsid w:val="00CD4C22"/>
    <w:rsid w:val="00CD4F65"/>
    <w:rsid w:val="00CD5354"/>
    <w:rsid w:val="00CD577B"/>
    <w:rsid w:val="00CD5E83"/>
    <w:rsid w:val="00CD6169"/>
    <w:rsid w:val="00CD61B6"/>
    <w:rsid w:val="00CD61C6"/>
    <w:rsid w:val="00CD624E"/>
    <w:rsid w:val="00CD6519"/>
    <w:rsid w:val="00CD6598"/>
    <w:rsid w:val="00CD6932"/>
    <w:rsid w:val="00CD6A50"/>
    <w:rsid w:val="00CD6B2C"/>
    <w:rsid w:val="00CD6F88"/>
    <w:rsid w:val="00CD7C40"/>
    <w:rsid w:val="00CE01A2"/>
    <w:rsid w:val="00CE068C"/>
    <w:rsid w:val="00CE07A6"/>
    <w:rsid w:val="00CE0A65"/>
    <w:rsid w:val="00CE0A9A"/>
    <w:rsid w:val="00CE0C8E"/>
    <w:rsid w:val="00CE0E1E"/>
    <w:rsid w:val="00CE1389"/>
    <w:rsid w:val="00CE1B82"/>
    <w:rsid w:val="00CE1B88"/>
    <w:rsid w:val="00CE1DB0"/>
    <w:rsid w:val="00CE220E"/>
    <w:rsid w:val="00CE2222"/>
    <w:rsid w:val="00CE2654"/>
    <w:rsid w:val="00CE27A7"/>
    <w:rsid w:val="00CE2E72"/>
    <w:rsid w:val="00CE3042"/>
    <w:rsid w:val="00CE3544"/>
    <w:rsid w:val="00CE360E"/>
    <w:rsid w:val="00CE3B4C"/>
    <w:rsid w:val="00CE3D40"/>
    <w:rsid w:val="00CE4BCC"/>
    <w:rsid w:val="00CE508E"/>
    <w:rsid w:val="00CE5132"/>
    <w:rsid w:val="00CE51D5"/>
    <w:rsid w:val="00CE5AD9"/>
    <w:rsid w:val="00CE6036"/>
    <w:rsid w:val="00CE627F"/>
    <w:rsid w:val="00CE643E"/>
    <w:rsid w:val="00CE723F"/>
    <w:rsid w:val="00CE733D"/>
    <w:rsid w:val="00CE78E6"/>
    <w:rsid w:val="00CF035F"/>
    <w:rsid w:val="00CF072D"/>
    <w:rsid w:val="00CF0BD4"/>
    <w:rsid w:val="00CF1371"/>
    <w:rsid w:val="00CF14B3"/>
    <w:rsid w:val="00CF195B"/>
    <w:rsid w:val="00CF19ED"/>
    <w:rsid w:val="00CF1B48"/>
    <w:rsid w:val="00CF1C1B"/>
    <w:rsid w:val="00CF1C62"/>
    <w:rsid w:val="00CF2019"/>
    <w:rsid w:val="00CF2101"/>
    <w:rsid w:val="00CF2524"/>
    <w:rsid w:val="00CF253B"/>
    <w:rsid w:val="00CF2787"/>
    <w:rsid w:val="00CF2B25"/>
    <w:rsid w:val="00CF2CE8"/>
    <w:rsid w:val="00CF2D2C"/>
    <w:rsid w:val="00CF3114"/>
    <w:rsid w:val="00CF3EFB"/>
    <w:rsid w:val="00CF3F69"/>
    <w:rsid w:val="00CF4105"/>
    <w:rsid w:val="00CF43C2"/>
    <w:rsid w:val="00CF475D"/>
    <w:rsid w:val="00CF4BAD"/>
    <w:rsid w:val="00CF4C3F"/>
    <w:rsid w:val="00CF4DAF"/>
    <w:rsid w:val="00CF529C"/>
    <w:rsid w:val="00CF5333"/>
    <w:rsid w:val="00CF572D"/>
    <w:rsid w:val="00CF5B11"/>
    <w:rsid w:val="00CF5CF4"/>
    <w:rsid w:val="00CF5FFA"/>
    <w:rsid w:val="00CF70E7"/>
    <w:rsid w:val="00CF73DE"/>
    <w:rsid w:val="00CF7879"/>
    <w:rsid w:val="00CF7BB9"/>
    <w:rsid w:val="00D001A2"/>
    <w:rsid w:val="00D0066D"/>
    <w:rsid w:val="00D007DA"/>
    <w:rsid w:val="00D00A35"/>
    <w:rsid w:val="00D00DF0"/>
    <w:rsid w:val="00D0122D"/>
    <w:rsid w:val="00D01266"/>
    <w:rsid w:val="00D01315"/>
    <w:rsid w:val="00D01774"/>
    <w:rsid w:val="00D01802"/>
    <w:rsid w:val="00D018AB"/>
    <w:rsid w:val="00D02013"/>
    <w:rsid w:val="00D0229E"/>
    <w:rsid w:val="00D027B5"/>
    <w:rsid w:val="00D028D1"/>
    <w:rsid w:val="00D02B36"/>
    <w:rsid w:val="00D02C2D"/>
    <w:rsid w:val="00D02CD6"/>
    <w:rsid w:val="00D030BD"/>
    <w:rsid w:val="00D031D5"/>
    <w:rsid w:val="00D031DD"/>
    <w:rsid w:val="00D0336E"/>
    <w:rsid w:val="00D03457"/>
    <w:rsid w:val="00D03552"/>
    <w:rsid w:val="00D036DE"/>
    <w:rsid w:val="00D03782"/>
    <w:rsid w:val="00D04A9C"/>
    <w:rsid w:val="00D04E5F"/>
    <w:rsid w:val="00D054A0"/>
    <w:rsid w:val="00D057F0"/>
    <w:rsid w:val="00D05C92"/>
    <w:rsid w:val="00D06193"/>
    <w:rsid w:val="00D06401"/>
    <w:rsid w:val="00D06560"/>
    <w:rsid w:val="00D06605"/>
    <w:rsid w:val="00D0691D"/>
    <w:rsid w:val="00D06C69"/>
    <w:rsid w:val="00D06F38"/>
    <w:rsid w:val="00D06F54"/>
    <w:rsid w:val="00D070F8"/>
    <w:rsid w:val="00D077C6"/>
    <w:rsid w:val="00D07BE2"/>
    <w:rsid w:val="00D07D07"/>
    <w:rsid w:val="00D07DE5"/>
    <w:rsid w:val="00D109D1"/>
    <w:rsid w:val="00D10C88"/>
    <w:rsid w:val="00D10D3F"/>
    <w:rsid w:val="00D10D4D"/>
    <w:rsid w:val="00D11056"/>
    <w:rsid w:val="00D11096"/>
    <w:rsid w:val="00D1137A"/>
    <w:rsid w:val="00D115EF"/>
    <w:rsid w:val="00D115F7"/>
    <w:rsid w:val="00D11ECA"/>
    <w:rsid w:val="00D12CA0"/>
    <w:rsid w:val="00D12E5D"/>
    <w:rsid w:val="00D12F5C"/>
    <w:rsid w:val="00D13062"/>
    <w:rsid w:val="00D134B3"/>
    <w:rsid w:val="00D136B6"/>
    <w:rsid w:val="00D13A5F"/>
    <w:rsid w:val="00D13B92"/>
    <w:rsid w:val="00D14B3B"/>
    <w:rsid w:val="00D14CBB"/>
    <w:rsid w:val="00D14DAF"/>
    <w:rsid w:val="00D14FE5"/>
    <w:rsid w:val="00D1511E"/>
    <w:rsid w:val="00D15353"/>
    <w:rsid w:val="00D1593D"/>
    <w:rsid w:val="00D15E1B"/>
    <w:rsid w:val="00D1603C"/>
    <w:rsid w:val="00D162D5"/>
    <w:rsid w:val="00D16435"/>
    <w:rsid w:val="00D16487"/>
    <w:rsid w:val="00D16867"/>
    <w:rsid w:val="00D16CBE"/>
    <w:rsid w:val="00D16FEA"/>
    <w:rsid w:val="00D17314"/>
    <w:rsid w:val="00D176D6"/>
    <w:rsid w:val="00D17ADB"/>
    <w:rsid w:val="00D17F8D"/>
    <w:rsid w:val="00D20693"/>
    <w:rsid w:val="00D20823"/>
    <w:rsid w:val="00D20985"/>
    <w:rsid w:val="00D21BBE"/>
    <w:rsid w:val="00D21CED"/>
    <w:rsid w:val="00D21D21"/>
    <w:rsid w:val="00D220AD"/>
    <w:rsid w:val="00D22322"/>
    <w:rsid w:val="00D2255D"/>
    <w:rsid w:val="00D22AB9"/>
    <w:rsid w:val="00D230F4"/>
    <w:rsid w:val="00D235BC"/>
    <w:rsid w:val="00D237FF"/>
    <w:rsid w:val="00D23B24"/>
    <w:rsid w:val="00D24019"/>
    <w:rsid w:val="00D240ED"/>
    <w:rsid w:val="00D24113"/>
    <w:rsid w:val="00D242FC"/>
    <w:rsid w:val="00D2445F"/>
    <w:rsid w:val="00D24594"/>
    <w:rsid w:val="00D245A6"/>
    <w:rsid w:val="00D245EC"/>
    <w:rsid w:val="00D24807"/>
    <w:rsid w:val="00D24845"/>
    <w:rsid w:val="00D24869"/>
    <w:rsid w:val="00D24E6E"/>
    <w:rsid w:val="00D2534E"/>
    <w:rsid w:val="00D25A7D"/>
    <w:rsid w:val="00D26482"/>
    <w:rsid w:val="00D26817"/>
    <w:rsid w:val="00D26D29"/>
    <w:rsid w:val="00D26F65"/>
    <w:rsid w:val="00D26F85"/>
    <w:rsid w:val="00D276A3"/>
    <w:rsid w:val="00D30420"/>
    <w:rsid w:val="00D304F9"/>
    <w:rsid w:val="00D3053F"/>
    <w:rsid w:val="00D30BD4"/>
    <w:rsid w:val="00D30E10"/>
    <w:rsid w:val="00D31E4B"/>
    <w:rsid w:val="00D32635"/>
    <w:rsid w:val="00D32889"/>
    <w:rsid w:val="00D32BCD"/>
    <w:rsid w:val="00D33663"/>
    <w:rsid w:val="00D33B92"/>
    <w:rsid w:val="00D33CEF"/>
    <w:rsid w:val="00D340F3"/>
    <w:rsid w:val="00D348DB"/>
    <w:rsid w:val="00D34A74"/>
    <w:rsid w:val="00D34DDF"/>
    <w:rsid w:val="00D3545C"/>
    <w:rsid w:val="00D35630"/>
    <w:rsid w:val="00D3595D"/>
    <w:rsid w:val="00D35C0D"/>
    <w:rsid w:val="00D35C2B"/>
    <w:rsid w:val="00D35DE9"/>
    <w:rsid w:val="00D35F76"/>
    <w:rsid w:val="00D36292"/>
    <w:rsid w:val="00D36355"/>
    <w:rsid w:val="00D3672A"/>
    <w:rsid w:val="00D36C4D"/>
    <w:rsid w:val="00D36C53"/>
    <w:rsid w:val="00D3730B"/>
    <w:rsid w:val="00D37379"/>
    <w:rsid w:val="00D37448"/>
    <w:rsid w:val="00D37655"/>
    <w:rsid w:val="00D377E6"/>
    <w:rsid w:val="00D379EA"/>
    <w:rsid w:val="00D37D83"/>
    <w:rsid w:val="00D37F87"/>
    <w:rsid w:val="00D40415"/>
    <w:rsid w:val="00D4055D"/>
    <w:rsid w:val="00D4075D"/>
    <w:rsid w:val="00D407D1"/>
    <w:rsid w:val="00D408E1"/>
    <w:rsid w:val="00D40C20"/>
    <w:rsid w:val="00D413F4"/>
    <w:rsid w:val="00D4151B"/>
    <w:rsid w:val="00D4167B"/>
    <w:rsid w:val="00D4176C"/>
    <w:rsid w:val="00D41B35"/>
    <w:rsid w:val="00D42A4F"/>
    <w:rsid w:val="00D42B9F"/>
    <w:rsid w:val="00D42C10"/>
    <w:rsid w:val="00D42CFA"/>
    <w:rsid w:val="00D42FC8"/>
    <w:rsid w:val="00D43083"/>
    <w:rsid w:val="00D436A4"/>
    <w:rsid w:val="00D4375B"/>
    <w:rsid w:val="00D43F27"/>
    <w:rsid w:val="00D444E8"/>
    <w:rsid w:val="00D44798"/>
    <w:rsid w:val="00D45676"/>
    <w:rsid w:val="00D4593F"/>
    <w:rsid w:val="00D45EE7"/>
    <w:rsid w:val="00D463B2"/>
    <w:rsid w:val="00D4662C"/>
    <w:rsid w:val="00D467D4"/>
    <w:rsid w:val="00D46853"/>
    <w:rsid w:val="00D46D12"/>
    <w:rsid w:val="00D46D51"/>
    <w:rsid w:val="00D46E15"/>
    <w:rsid w:val="00D47104"/>
    <w:rsid w:val="00D474FF"/>
    <w:rsid w:val="00D50010"/>
    <w:rsid w:val="00D5081A"/>
    <w:rsid w:val="00D50B47"/>
    <w:rsid w:val="00D510CE"/>
    <w:rsid w:val="00D5157D"/>
    <w:rsid w:val="00D5174C"/>
    <w:rsid w:val="00D519FE"/>
    <w:rsid w:val="00D51BAF"/>
    <w:rsid w:val="00D51C2F"/>
    <w:rsid w:val="00D51DC7"/>
    <w:rsid w:val="00D51DDB"/>
    <w:rsid w:val="00D51F8B"/>
    <w:rsid w:val="00D52151"/>
    <w:rsid w:val="00D52254"/>
    <w:rsid w:val="00D52EA1"/>
    <w:rsid w:val="00D52F92"/>
    <w:rsid w:val="00D530EF"/>
    <w:rsid w:val="00D53546"/>
    <w:rsid w:val="00D53660"/>
    <w:rsid w:val="00D5391C"/>
    <w:rsid w:val="00D54496"/>
    <w:rsid w:val="00D54538"/>
    <w:rsid w:val="00D546D4"/>
    <w:rsid w:val="00D54B04"/>
    <w:rsid w:val="00D551ED"/>
    <w:rsid w:val="00D55225"/>
    <w:rsid w:val="00D5555B"/>
    <w:rsid w:val="00D55865"/>
    <w:rsid w:val="00D55981"/>
    <w:rsid w:val="00D55D99"/>
    <w:rsid w:val="00D5607E"/>
    <w:rsid w:val="00D56371"/>
    <w:rsid w:val="00D56673"/>
    <w:rsid w:val="00D56A23"/>
    <w:rsid w:val="00D56C31"/>
    <w:rsid w:val="00D56F68"/>
    <w:rsid w:val="00D57135"/>
    <w:rsid w:val="00D57177"/>
    <w:rsid w:val="00D57460"/>
    <w:rsid w:val="00D5761A"/>
    <w:rsid w:val="00D57B90"/>
    <w:rsid w:val="00D57C8D"/>
    <w:rsid w:val="00D57D9A"/>
    <w:rsid w:val="00D57FE6"/>
    <w:rsid w:val="00D57FF7"/>
    <w:rsid w:val="00D600FE"/>
    <w:rsid w:val="00D602C1"/>
    <w:rsid w:val="00D60319"/>
    <w:rsid w:val="00D609C1"/>
    <w:rsid w:val="00D6139E"/>
    <w:rsid w:val="00D61487"/>
    <w:rsid w:val="00D61AC0"/>
    <w:rsid w:val="00D6238D"/>
    <w:rsid w:val="00D62950"/>
    <w:rsid w:val="00D62E65"/>
    <w:rsid w:val="00D63AC9"/>
    <w:rsid w:val="00D63C0E"/>
    <w:rsid w:val="00D64122"/>
    <w:rsid w:val="00D6481D"/>
    <w:rsid w:val="00D6500A"/>
    <w:rsid w:val="00D65376"/>
    <w:rsid w:val="00D65A94"/>
    <w:rsid w:val="00D65F44"/>
    <w:rsid w:val="00D6626D"/>
    <w:rsid w:val="00D66742"/>
    <w:rsid w:val="00D669D9"/>
    <w:rsid w:val="00D67FDF"/>
    <w:rsid w:val="00D70225"/>
    <w:rsid w:val="00D703C9"/>
    <w:rsid w:val="00D707C1"/>
    <w:rsid w:val="00D709BF"/>
    <w:rsid w:val="00D70D8E"/>
    <w:rsid w:val="00D70DE2"/>
    <w:rsid w:val="00D70E05"/>
    <w:rsid w:val="00D7105E"/>
    <w:rsid w:val="00D71294"/>
    <w:rsid w:val="00D71B8F"/>
    <w:rsid w:val="00D7218A"/>
    <w:rsid w:val="00D725CC"/>
    <w:rsid w:val="00D72BEB"/>
    <w:rsid w:val="00D72EFB"/>
    <w:rsid w:val="00D73443"/>
    <w:rsid w:val="00D734EB"/>
    <w:rsid w:val="00D734F2"/>
    <w:rsid w:val="00D73927"/>
    <w:rsid w:val="00D73E9E"/>
    <w:rsid w:val="00D74135"/>
    <w:rsid w:val="00D74B59"/>
    <w:rsid w:val="00D750CF"/>
    <w:rsid w:val="00D75F53"/>
    <w:rsid w:val="00D76CF5"/>
    <w:rsid w:val="00D76DCA"/>
    <w:rsid w:val="00D77390"/>
    <w:rsid w:val="00D77561"/>
    <w:rsid w:val="00D777F7"/>
    <w:rsid w:val="00D77D55"/>
    <w:rsid w:val="00D80399"/>
    <w:rsid w:val="00D803CD"/>
    <w:rsid w:val="00D803E3"/>
    <w:rsid w:val="00D803F1"/>
    <w:rsid w:val="00D80498"/>
    <w:rsid w:val="00D807F2"/>
    <w:rsid w:val="00D809E3"/>
    <w:rsid w:val="00D80E1D"/>
    <w:rsid w:val="00D80E4F"/>
    <w:rsid w:val="00D813D5"/>
    <w:rsid w:val="00D81898"/>
    <w:rsid w:val="00D819D1"/>
    <w:rsid w:val="00D81A36"/>
    <w:rsid w:val="00D81C20"/>
    <w:rsid w:val="00D81DAE"/>
    <w:rsid w:val="00D820B8"/>
    <w:rsid w:val="00D82A59"/>
    <w:rsid w:val="00D831D5"/>
    <w:rsid w:val="00D833A0"/>
    <w:rsid w:val="00D834B2"/>
    <w:rsid w:val="00D834BE"/>
    <w:rsid w:val="00D83B33"/>
    <w:rsid w:val="00D84731"/>
    <w:rsid w:val="00D84820"/>
    <w:rsid w:val="00D84E01"/>
    <w:rsid w:val="00D84FC8"/>
    <w:rsid w:val="00D8503E"/>
    <w:rsid w:val="00D850FD"/>
    <w:rsid w:val="00D85534"/>
    <w:rsid w:val="00D85949"/>
    <w:rsid w:val="00D859AE"/>
    <w:rsid w:val="00D85C5D"/>
    <w:rsid w:val="00D85F78"/>
    <w:rsid w:val="00D8642E"/>
    <w:rsid w:val="00D86D55"/>
    <w:rsid w:val="00D87B88"/>
    <w:rsid w:val="00D87CB9"/>
    <w:rsid w:val="00D87FB1"/>
    <w:rsid w:val="00D905A5"/>
    <w:rsid w:val="00D907FA"/>
    <w:rsid w:val="00D90A82"/>
    <w:rsid w:val="00D9146D"/>
    <w:rsid w:val="00D91DE1"/>
    <w:rsid w:val="00D922F6"/>
    <w:rsid w:val="00D92394"/>
    <w:rsid w:val="00D92CFB"/>
    <w:rsid w:val="00D92E82"/>
    <w:rsid w:val="00D93107"/>
    <w:rsid w:val="00D939B6"/>
    <w:rsid w:val="00D939F4"/>
    <w:rsid w:val="00D93BF0"/>
    <w:rsid w:val="00D93DD2"/>
    <w:rsid w:val="00D9436C"/>
    <w:rsid w:val="00D943D8"/>
    <w:rsid w:val="00D944AB"/>
    <w:rsid w:val="00D94996"/>
    <w:rsid w:val="00D952FC"/>
    <w:rsid w:val="00D95407"/>
    <w:rsid w:val="00D959EF"/>
    <w:rsid w:val="00D97080"/>
    <w:rsid w:val="00D971A7"/>
    <w:rsid w:val="00D979D2"/>
    <w:rsid w:val="00D97FDD"/>
    <w:rsid w:val="00DA0530"/>
    <w:rsid w:val="00DA07B5"/>
    <w:rsid w:val="00DA08BC"/>
    <w:rsid w:val="00DA0AFF"/>
    <w:rsid w:val="00DA0B4D"/>
    <w:rsid w:val="00DA0D44"/>
    <w:rsid w:val="00DA1242"/>
    <w:rsid w:val="00DA1865"/>
    <w:rsid w:val="00DA18B6"/>
    <w:rsid w:val="00DA1D5C"/>
    <w:rsid w:val="00DA1DDF"/>
    <w:rsid w:val="00DA207A"/>
    <w:rsid w:val="00DA2313"/>
    <w:rsid w:val="00DA232B"/>
    <w:rsid w:val="00DA237B"/>
    <w:rsid w:val="00DA2ADE"/>
    <w:rsid w:val="00DA2DB0"/>
    <w:rsid w:val="00DA2F2A"/>
    <w:rsid w:val="00DA3560"/>
    <w:rsid w:val="00DA36FF"/>
    <w:rsid w:val="00DA3B18"/>
    <w:rsid w:val="00DA3D59"/>
    <w:rsid w:val="00DA3FDA"/>
    <w:rsid w:val="00DA408E"/>
    <w:rsid w:val="00DA4204"/>
    <w:rsid w:val="00DA46D3"/>
    <w:rsid w:val="00DA4AF8"/>
    <w:rsid w:val="00DA4CF9"/>
    <w:rsid w:val="00DA4ECF"/>
    <w:rsid w:val="00DA51E0"/>
    <w:rsid w:val="00DA5BE9"/>
    <w:rsid w:val="00DA6145"/>
    <w:rsid w:val="00DA69BD"/>
    <w:rsid w:val="00DA6E77"/>
    <w:rsid w:val="00DB0098"/>
    <w:rsid w:val="00DB00E5"/>
    <w:rsid w:val="00DB0DEC"/>
    <w:rsid w:val="00DB0F3F"/>
    <w:rsid w:val="00DB12BD"/>
    <w:rsid w:val="00DB1886"/>
    <w:rsid w:val="00DB1C11"/>
    <w:rsid w:val="00DB2496"/>
    <w:rsid w:val="00DB24FD"/>
    <w:rsid w:val="00DB26DD"/>
    <w:rsid w:val="00DB29C5"/>
    <w:rsid w:val="00DB2B7E"/>
    <w:rsid w:val="00DB2F7D"/>
    <w:rsid w:val="00DB326B"/>
    <w:rsid w:val="00DB331E"/>
    <w:rsid w:val="00DB33F6"/>
    <w:rsid w:val="00DB3595"/>
    <w:rsid w:val="00DB45DA"/>
    <w:rsid w:val="00DB4A48"/>
    <w:rsid w:val="00DB4B98"/>
    <w:rsid w:val="00DB52FD"/>
    <w:rsid w:val="00DB53E9"/>
    <w:rsid w:val="00DB56B5"/>
    <w:rsid w:val="00DB5824"/>
    <w:rsid w:val="00DB6A1E"/>
    <w:rsid w:val="00DB6D44"/>
    <w:rsid w:val="00DB6EB6"/>
    <w:rsid w:val="00DB6F05"/>
    <w:rsid w:val="00DB724B"/>
    <w:rsid w:val="00DB7DD7"/>
    <w:rsid w:val="00DC03C7"/>
    <w:rsid w:val="00DC05FC"/>
    <w:rsid w:val="00DC0850"/>
    <w:rsid w:val="00DC0A74"/>
    <w:rsid w:val="00DC14A7"/>
    <w:rsid w:val="00DC1551"/>
    <w:rsid w:val="00DC17AB"/>
    <w:rsid w:val="00DC19A7"/>
    <w:rsid w:val="00DC1C08"/>
    <w:rsid w:val="00DC2022"/>
    <w:rsid w:val="00DC24FE"/>
    <w:rsid w:val="00DC2694"/>
    <w:rsid w:val="00DC2AA8"/>
    <w:rsid w:val="00DC2C6E"/>
    <w:rsid w:val="00DC2C77"/>
    <w:rsid w:val="00DC2D4E"/>
    <w:rsid w:val="00DC2DBF"/>
    <w:rsid w:val="00DC3413"/>
    <w:rsid w:val="00DC350C"/>
    <w:rsid w:val="00DC3547"/>
    <w:rsid w:val="00DC35D1"/>
    <w:rsid w:val="00DC36B7"/>
    <w:rsid w:val="00DC4341"/>
    <w:rsid w:val="00DC4343"/>
    <w:rsid w:val="00DC4489"/>
    <w:rsid w:val="00DC4557"/>
    <w:rsid w:val="00DC4723"/>
    <w:rsid w:val="00DC48C0"/>
    <w:rsid w:val="00DC5331"/>
    <w:rsid w:val="00DC547C"/>
    <w:rsid w:val="00DC5653"/>
    <w:rsid w:val="00DC5E6A"/>
    <w:rsid w:val="00DC5F1C"/>
    <w:rsid w:val="00DC6365"/>
    <w:rsid w:val="00DC64EF"/>
    <w:rsid w:val="00DC6568"/>
    <w:rsid w:val="00DC67C9"/>
    <w:rsid w:val="00DC78B9"/>
    <w:rsid w:val="00DC7A49"/>
    <w:rsid w:val="00DC7E4A"/>
    <w:rsid w:val="00DD048B"/>
    <w:rsid w:val="00DD0732"/>
    <w:rsid w:val="00DD08BA"/>
    <w:rsid w:val="00DD0FB5"/>
    <w:rsid w:val="00DD1314"/>
    <w:rsid w:val="00DD16FF"/>
    <w:rsid w:val="00DD1774"/>
    <w:rsid w:val="00DD1D34"/>
    <w:rsid w:val="00DD2597"/>
    <w:rsid w:val="00DD259A"/>
    <w:rsid w:val="00DD28AE"/>
    <w:rsid w:val="00DD3092"/>
    <w:rsid w:val="00DD354B"/>
    <w:rsid w:val="00DD3C48"/>
    <w:rsid w:val="00DD4223"/>
    <w:rsid w:val="00DD437D"/>
    <w:rsid w:val="00DD43E9"/>
    <w:rsid w:val="00DD4753"/>
    <w:rsid w:val="00DD4819"/>
    <w:rsid w:val="00DD4DA5"/>
    <w:rsid w:val="00DD5022"/>
    <w:rsid w:val="00DD50DF"/>
    <w:rsid w:val="00DD5349"/>
    <w:rsid w:val="00DD538A"/>
    <w:rsid w:val="00DD5518"/>
    <w:rsid w:val="00DD5801"/>
    <w:rsid w:val="00DD59A1"/>
    <w:rsid w:val="00DD5EDC"/>
    <w:rsid w:val="00DD63BE"/>
    <w:rsid w:val="00DD6BC6"/>
    <w:rsid w:val="00DD6D99"/>
    <w:rsid w:val="00DD6DCD"/>
    <w:rsid w:val="00DD705C"/>
    <w:rsid w:val="00DD785C"/>
    <w:rsid w:val="00DD7E0E"/>
    <w:rsid w:val="00DD7EB9"/>
    <w:rsid w:val="00DD7F71"/>
    <w:rsid w:val="00DE004E"/>
    <w:rsid w:val="00DE0A97"/>
    <w:rsid w:val="00DE0E23"/>
    <w:rsid w:val="00DE17EB"/>
    <w:rsid w:val="00DE192A"/>
    <w:rsid w:val="00DE1C17"/>
    <w:rsid w:val="00DE1D81"/>
    <w:rsid w:val="00DE22DC"/>
    <w:rsid w:val="00DE24E6"/>
    <w:rsid w:val="00DE2C00"/>
    <w:rsid w:val="00DE3053"/>
    <w:rsid w:val="00DE318E"/>
    <w:rsid w:val="00DE32AA"/>
    <w:rsid w:val="00DE33B7"/>
    <w:rsid w:val="00DE352C"/>
    <w:rsid w:val="00DE36B6"/>
    <w:rsid w:val="00DE3933"/>
    <w:rsid w:val="00DE39A4"/>
    <w:rsid w:val="00DE3B8E"/>
    <w:rsid w:val="00DE409F"/>
    <w:rsid w:val="00DE4857"/>
    <w:rsid w:val="00DE49D6"/>
    <w:rsid w:val="00DE4C3B"/>
    <w:rsid w:val="00DE50A7"/>
    <w:rsid w:val="00DE5488"/>
    <w:rsid w:val="00DE5538"/>
    <w:rsid w:val="00DE5B05"/>
    <w:rsid w:val="00DE5C43"/>
    <w:rsid w:val="00DE609A"/>
    <w:rsid w:val="00DE6AC4"/>
    <w:rsid w:val="00DE6CA4"/>
    <w:rsid w:val="00DE6DC8"/>
    <w:rsid w:val="00DE6F23"/>
    <w:rsid w:val="00DE7644"/>
    <w:rsid w:val="00DE7D60"/>
    <w:rsid w:val="00DE7D6B"/>
    <w:rsid w:val="00DF07CC"/>
    <w:rsid w:val="00DF09CA"/>
    <w:rsid w:val="00DF0A5F"/>
    <w:rsid w:val="00DF0E9E"/>
    <w:rsid w:val="00DF119A"/>
    <w:rsid w:val="00DF13A1"/>
    <w:rsid w:val="00DF13DE"/>
    <w:rsid w:val="00DF1619"/>
    <w:rsid w:val="00DF16EF"/>
    <w:rsid w:val="00DF1928"/>
    <w:rsid w:val="00DF1DDA"/>
    <w:rsid w:val="00DF2048"/>
    <w:rsid w:val="00DF22A8"/>
    <w:rsid w:val="00DF26B7"/>
    <w:rsid w:val="00DF2CDC"/>
    <w:rsid w:val="00DF3411"/>
    <w:rsid w:val="00DF3CCE"/>
    <w:rsid w:val="00DF4374"/>
    <w:rsid w:val="00DF45F3"/>
    <w:rsid w:val="00DF4832"/>
    <w:rsid w:val="00DF60D4"/>
    <w:rsid w:val="00DF60E6"/>
    <w:rsid w:val="00DF658D"/>
    <w:rsid w:val="00DF65F8"/>
    <w:rsid w:val="00DF6868"/>
    <w:rsid w:val="00DF68B2"/>
    <w:rsid w:val="00DF6902"/>
    <w:rsid w:val="00DF6AEA"/>
    <w:rsid w:val="00DF6FA3"/>
    <w:rsid w:val="00DF763A"/>
    <w:rsid w:val="00DF7783"/>
    <w:rsid w:val="00DF7BFD"/>
    <w:rsid w:val="00DF7EA8"/>
    <w:rsid w:val="00E00632"/>
    <w:rsid w:val="00E00A01"/>
    <w:rsid w:val="00E00AA7"/>
    <w:rsid w:val="00E00EA6"/>
    <w:rsid w:val="00E01103"/>
    <w:rsid w:val="00E01124"/>
    <w:rsid w:val="00E014A2"/>
    <w:rsid w:val="00E01C1C"/>
    <w:rsid w:val="00E02136"/>
    <w:rsid w:val="00E026D2"/>
    <w:rsid w:val="00E02C43"/>
    <w:rsid w:val="00E02CE7"/>
    <w:rsid w:val="00E0300C"/>
    <w:rsid w:val="00E036FE"/>
    <w:rsid w:val="00E03A7D"/>
    <w:rsid w:val="00E03B1C"/>
    <w:rsid w:val="00E04108"/>
    <w:rsid w:val="00E046FB"/>
    <w:rsid w:val="00E0485D"/>
    <w:rsid w:val="00E04899"/>
    <w:rsid w:val="00E066AF"/>
    <w:rsid w:val="00E06C0D"/>
    <w:rsid w:val="00E06EA6"/>
    <w:rsid w:val="00E070B3"/>
    <w:rsid w:val="00E075CB"/>
    <w:rsid w:val="00E076A2"/>
    <w:rsid w:val="00E0777F"/>
    <w:rsid w:val="00E078E8"/>
    <w:rsid w:val="00E07B31"/>
    <w:rsid w:val="00E07C42"/>
    <w:rsid w:val="00E07DFC"/>
    <w:rsid w:val="00E100EC"/>
    <w:rsid w:val="00E1033B"/>
    <w:rsid w:val="00E1088E"/>
    <w:rsid w:val="00E1107F"/>
    <w:rsid w:val="00E1118E"/>
    <w:rsid w:val="00E11398"/>
    <w:rsid w:val="00E113D4"/>
    <w:rsid w:val="00E11816"/>
    <w:rsid w:val="00E11D72"/>
    <w:rsid w:val="00E11DB0"/>
    <w:rsid w:val="00E11FB6"/>
    <w:rsid w:val="00E12225"/>
    <w:rsid w:val="00E125B8"/>
    <w:rsid w:val="00E12839"/>
    <w:rsid w:val="00E137C5"/>
    <w:rsid w:val="00E13835"/>
    <w:rsid w:val="00E13B69"/>
    <w:rsid w:val="00E1487B"/>
    <w:rsid w:val="00E153A2"/>
    <w:rsid w:val="00E154E1"/>
    <w:rsid w:val="00E15693"/>
    <w:rsid w:val="00E15D60"/>
    <w:rsid w:val="00E15D80"/>
    <w:rsid w:val="00E165AB"/>
    <w:rsid w:val="00E166F4"/>
    <w:rsid w:val="00E169D1"/>
    <w:rsid w:val="00E16C1C"/>
    <w:rsid w:val="00E17192"/>
    <w:rsid w:val="00E171FC"/>
    <w:rsid w:val="00E17508"/>
    <w:rsid w:val="00E17594"/>
    <w:rsid w:val="00E177A0"/>
    <w:rsid w:val="00E17C0C"/>
    <w:rsid w:val="00E20BC8"/>
    <w:rsid w:val="00E20BE3"/>
    <w:rsid w:val="00E20C39"/>
    <w:rsid w:val="00E20ECB"/>
    <w:rsid w:val="00E21340"/>
    <w:rsid w:val="00E2219E"/>
    <w:rsid w:val="00E22800"/>
    <w:rsid w:val="00E22D29"/>
    <w:rsid w:val="00E22D52"/>
    <w:rsid w:val="00E22D8C"/>
    <w:rsid w:val="00E23151"/>
    <w:rsid w:val="00E2315F"/>
    <w:rsid w:val="00E235F7"/>
    <w:rsid w:val="00E239C0"/>
    <w:rsid w:val="00E23C50"/>
    <w:rsid w:val="00E23D1E"/>
    <w:rsid w:val="00E23F77"/>
    <w:rsid w:val="00E2408B"/>
    <w:rsid w:val="00E240E1"/>
    <w:rsid w:val="00E24117"/>
    <w:rsid w:val="00E24809"/>
    <w:rsid w:val="00E24A51"/>
    <w:rsid w:val="00E24AB9"/>
    <w:rsid w:val="00E24C2B"/>
    <w:rsid w:val="00E25040"/>
    <w:rsid w:val="00E2563D"/>
    <w:rsid w:val="00E257D3"/>
    <w:rsid w:val="00E25A55"/>
    <w:rsid w:val="00E25AC1"/>
    <w:rsid w:val="00E26154"/>
    <w:rsid w:val="00E26508"/>
    <w:rsid w:val="00E26C05"/>
    <w:rsid w:val="00E26E12"/>
    <w:rsid w:val="00E274D6"/>
    <w:rsid w:val="00E277AC"/>
    <w:rsid w:val="00E278F4"/>
    <w:rsid w:val="00E27A4B"/>
    <w:rsid w:val="00E27D12"/>
    <w:rsid w:val="00E27D64"/>
    <w:rsid w:val="00E27DC2"/>
    <w:rsid w:val="00E27E27"/>
    <w:rsid w:val="00E27E32"/>
    <w:rsid w:val="00E30B0C"/>
    <w:rsid w:val="00E3107B"/>
    <w:rsid w:val="00E31597"/>
    <w:rsid w:val="00E315AF"/>
    <w:rsid w:val="00E317EB"/>
    <w:rsid w:val="00E320F1"/>
    <w:rsid w:val="00E3263F"/>
    <w:rsid w:val="00E32736"/>
    <w:rsid w:val="00E3289C"/>
    <w:rsid w:val="00E32B35"/>
    <w:rsid w:val="00E32E77"/>
    <w:rsid w:val="00E3306C"/>
    <w:rsid w:val="00E33149"/>
    <w:rsid w:val="00E331E8"/>
    <w:rsid w:val="00E33552"/>
    <w:rsid w:val="00E3364C"/>
    <w:rsid w:val="00E336EE"/>
    <w:rsid w:val="00E337B6"/>
    <w:rsid w:val="00E337E4"/>
    <w:rsid w:val="00E33BFC"/>
    <w:rsid w:val="00E33C4F"/>
    <w:rsid w:val="00E33E2D"/>
    <w:rsid w:val="00E3409A"/>
    <w:rsid w:val="00E34114"/>
    <w:rsid w:val="00E34312"/>
    <w:rsid w:val="00E3433B"/>
    <w:rsid w:val="00E3438B"/>
    <w:rsid w:val="00E34BF8"/>
    <w:rsid w:val="00E34CB6"/>
    <w:rsid w:val="00E3546D"/>
    <w:rsid w:val="00E35A75"/>
    <w:rsid w:val="00E35B05"/>
    <w:rsid w:val="00E360AD"/>
    <w:rsid w:val="00E36781"/>
    <w:rsid w:val="00E36BF5"/>
    <w:rsid w:val="00E36C67"/>
    <w:rsid w:val="00E37235"/>
    <w:rsid w:val="00E37AB0"/>
    <w:rsid w:val="00E4001E"/>
    <w:rsid w:val="00E404CE"/>
    <w:rsid w:val="00E404DF"/>
    <w:rsid w:val="00E41452"/>
    <w:rsid w:val="00E4145C"/>
    <w:rsid w:val="00E4169B"/>
    <w:rsid w:val="00E41848"/>
    <w:rsid w:val="00E418E2"/>
    <w:rsid w:val="00E41A81"/>
    <w:rsid w:val="00E41ACD"/>
    <w:rsid w:val="00E42698"/>
    <w:rsid w:val="00E42889"/>
    <w:rsid w:val="00E4295C"/>
    <w:rsid w:val="00E4298E"/>
    <w:rsid w:val="00E42EB5"/>
    <w:rsid w:val="00E434C2"/>
    <w:rsid w:val="00E43644"/>
    <w:rsid w:val="00E43657"/>
    <w:rsid w:val="00E43D84"/>
    <w:rsid w:val="00E43F6F"/>
    <w:rsid w:val="00E44009"/>
    <w:rsid w:val="00E442AC"/>
    <w:rsid w:val="00E44391"/>
    <w:rsid w:val="00E443A8"/>
    <w:rsid w:val="00E44442"/>
    <w:rsid w:val="00E44B37"/>
    <w:rsid w:val="00E44D36"/>
    <w:rsid w:val="00E44EB3"/>
    <w:rsid w:val="00E45BFD"/>
    <w:rsid w:val="00E460B6"/>
    <w:rsid w:val="00E46366"/>
    <w:rsid w:val="00E46524"/>
    <w:rsid w:val="00E466C4"/>
    <w:rsid w:val="00E46C4B"/>
    <w:rsid w:val="00E47004"/>
    <w:rsid w:val="00E470BC"/>
    <w:rsid w:val="00E474E7"/>
    <w:rsid w:val="00E47A79"/>
    <w:rsid w:val="00E47AFF"/>
    <w:rsid w:val="00E47EE5"/>
    <w:rsid w:val="00E500A3"/>
    <w:rsid w:val="00E500D2"/>
    <w:rsid w:val="00E5015B"/>
    <w:rsid w:val="00E50363"/>
    <w:rsid w:val="00E50546"/>
    <w:rsid w:val="00E506D1"/>
    <w:rsid w:val="00E50978"/>
    <w:rsid w:val="00E50AA5"/>
    <w:rsid w:val="00E50C8C"/>
    <w:rsid w:val="00E50E36"/>
    <w:rsid w:val="00E50F0A"/>
    <w:rsid w:val="00E50F48"/>
    <w:rsid w:val="00E510E8"/>
    <w:rsid w:val="00E51731"/>
    <w:rsid w:val="00E517D6"/>
    <w:rsid w:val="00E5225F"/>
    <w:rsid w:val="00E5269A"/>
    <w:rsid w:val="00E52808"/>
    <w:rsid w:val="00E5313E"/>
    <w:rsid w:val="00E531AB"/>
    <w:rsid w:val="00E537B0"/>
    <w:rsid w:val="00E53C11"/>
    <w:rsid w:val="00E53D37"/>
    <w:rsid w:val="00E5434E"/>
    <w:rsid w:val="00E54424"/>
    <w:rsid w:val="00E54884"/>
    <w:rsid w:val="00E549CD"/>
    <w:rsid w:val="00E54A26"/>
    <w:rsid w:val="00E55A22"/>
    <w:rsid w:val="00E55F8A"/>
    <w:rsid w:val="00E57101"/>
    <w:rsid w:val="00E60394"/>
    <w:rsid w:val="00E605EA"/>
    <w:rsid w:val="00E60F97"/>
    <w:rsid w:val="00E61116"/>
    <w:rsid w:val="00E61645"/>
    <w:rsid w:val="00E6190F"/>
    <w:rsid w:val="00E6217A"/>
    <w:rsid w:val="00E62B93"/>
    <w:rsid w:val="00E62E24"/>
    <w:rsid w:val="00E62F6A"/>
    <w:rsid w:val="00E63091"/>
    <w:rsid w:val="00E63490"/>
    <w:rsid w:val="00E6372D"/>
    <w:rsid w:val="00E63B35"/>
    <w:rsid w:val="00E63BC9"/>
    <w:rsid w:val="00E63C07"/>
    <w:rsid w:val="00E63D1F"/>
    <w:rsid w:val="00E64E9D"/>
    <w:rsid w:val="00E651C6"/>
    <w:rsid w:val="00E654D1"/>
    <w:rsid w:val="00E65933"/>
    <w:rsid w:val="00E65B29"/>
    <w:rsid w:val="00E65C17"/>
    <w:rsid w:val="00E66314"/>
    <w:rsid w:val="00E66444"/>
    <w:rsid w:val="00E66822"/>
    <w:rsid w:val="00E66DC6"/>
    <w:rsid w:val="00E6785C"/>
    <w:rsid w:val="00E70172"/>
    <w:rsid w:val="00E70495"/>
    <w:rsid w:val="00E70602"/>
    <w:rsid w:val="00E70F16"/>
    <w:rsid w:val="00E711FF"/>
    <w:rsid w:val="00E7138E"/>
    <w:rsid w:val="00E718EE"/>
    <w:rsid w:val="00E71D7E"/>
    <w:rsid w:val="00E72105"/>
    <w:rsid w:val="00E72357"/>
    <w:rsid w:val="00E724F0"/>
    <w:rsid w:val="00E725B8"/>
    <w:rsid w:val="00E72AC9"/>
    <w:rsid w:val="00E733E9"/>
    <w:rsid w:val="00E736E6"/>
    <w:rsid w:val="00E737B4"/>
    <w:rsid w:val="00E7394C"/>
    <w:rsid w:val="00E73992"/>
    <w:rsid w:val="00E73C75"/>
    <w:rsid w:val="00E73E0D"/>
    <w:rsid w:val="00E740A4"/>
    <w:rsid w:val="00E740FB"/>
    <w:rsid w:val="00E7415D"/>
    <w:rsid w:val="00E7417C"/>
    <w:rsid w:val="00E749A7"/>
    <w:rsid w:val="00E749CB"/>
    <w:rsid w:val="00E750DE"/>
    <w:rsid w:val="00E75401"/>
    <w:rsid w:val="00E75450"/>
    <w:rsid w:val="00E7574D"/>
    <w:rsid w:val="00E76469"/>
    <w:rsid w:val="00E7732F"/>
    <w:rsid w:val="00E77F84"/>
    <w:rsid w:val="00E80126"/>
    <w:rsid w:val="00E80155"/>
    <w:rsid w:val="00E8031E"/>
    <w:rsid w:val="00E8065E"/>
    <w:rsid w:val="00E808CA"/>
    <w:rsid w:val="00E81374"/>
    <w:rsid w:val="00E81A19"/>
    <w:rsid w:val="00E81D59"/>
    <w:rsid w:val="00E8216A"/>
    <w:rsid w:val="00E824FB"/>
    <w:rsid w:val="00E82AA5"/>
    <w:rsid w:val="00E82D65"/>
    <w:rsid w:val="00E82EBC"/>
    <w:rsid w:val="00E83063"/>
    <w:rsid w:val="00E831A1"/>
    <w:rsid w:val="00E83E53"/>
    <w:rsid w:val="00E83F30"/>
    <w:rsid w:val="00E83FE9"/>
    <w:rsid w:val="00E83FF6"/>
    <w:rsid w:val="00E84414"/>
    <w:rsid w:val="00E847FC"/>
    <w:rsid w:val="00E84B8B"/>
    <w:rsid w:val="00E856E1"/>
    <w:rsid w:val="00E857D8"/>
    <w:rsid w:val="00E85816"/>
    <w:rsid w:val="00E860B8"/>
    <w:rsid w:val="00E862A5"/>
    <w:rsid w:val="00E86370"/>
    <w:rsid w:val="00E86485"/>
    <w:rsid w:val="00E864CA"/>
    <w:rsid w:val="00E866A9"/>
    <w:rsid w:val="00E86A22"/>
    <w:rsid w:val="00E86B9C"/>
    <w:rsid w:val="00E86C72"/>
    <w:rsid w:val="00E86F9C"/>
    <w:rsid w:val="00E872A3"/>
    <w:rsid w:val="00E872B9"/>
    <w:rsid w:val="00E872FA"/>
    <w:rsid w:val="00E875C8"/>
    <w:rsid w:val="00E875DF"/>
    <w:rsid w:val="00E87663"/>
    <w:rsid w:val="00E87E0F"/>
    <w:rsid w:val="00E87FD2"/>
    <w:rsid w:val="00E90481"/>
    <w:rsid w:val="00E907E5"/>
    <w:rsid w:val="00E90D8F"/>
    <w:rsid w:val="00E90F31"/>
    <w:rsid w:val="00E90FAC"/>
    <w:rsid w:val="00E91388"/>
    <w:rsid w:val="00E91494"/>
    <w:rsid w:val="00E918ED"/>
    <w:rsid w:val="00E91A8E"/>
    <w:rsid w:val="00E91CF8"/>
    <w:rsid w:val="00E91FA0"/>
    <w:rsid w:val="00E929AE"/>
    <w:rsid w:val="00E92C6F"/>
    <w:rsid w:val="00E931F8"/>
    <w:rsid w:val="00E939AE"/>
    <w:rsid w:val="00E93C04"/>
    <w:rsid w:val="00E93E3E"/>
    <w:rsid w:val="00E9411D"/>
    <w:rsid w:val="00E9416E"/>
    <w:rsid w:val="00E948C9"/>
    <w:rsid w:val="00E94A6A"/>
    <w:rsid w:val="00E94B47"/>
    <w:rsid w:val="00E94D54"/>
    <w:rsid w:val="00E94E88"/>
    <w:rsid w:val="00E954B9"/>
    <w:rsid w:val="00E958CE"/>
    <w:rsid w:val="00E95A09"/>
    <w:rsid w:val="00E9604B"/>
    <w:rsid w:val="00E963D4"/>
    <w:rsid w:val="00E96425"/>
    <w:rsid w:val="00E964B9"/>
    <w:rsid w:val="00E964BF"/>
    <w:rsid w:val="00E96604"/>
    <w:rsid w:val="00E96C5D"/>
    <w:rsid w:val="00E96FEB"/>
    <w:rsid w:val="00E9716B"/>
    <w:rsid w:val="00E9774C"/>
    <w:rsid w:val="00E97B77"/>
    <w:rsid w:val="00E97CCD"/>
    <w:rsid w:val="00E97FBA"/>
    <w:rsid w:val="00EA0103"/>
    <w:rsid w:val="00EA028F"/>
    <w:rsid w:val="00EA082E"/>
    <w:rsid w:val="00EA096D"/>
    <w:rsid w:val="00EA096F"/>
    <w:rsid w:val="00EA1493"/>
    <w:rsid w:val="00EA17DB"/>
    <w:rsid w:val="00EA17FC"/>
    <w:rsid w:val="00EA1E07"/>
    <w:rsid w:val="00EA2A91"/>
    <w:rsid w:val="00EA2BB3"/>
    <w:rsid w:val="00EA2C12"/>
    <w:rsid w:val="00EA2C33"/>
    <w:rsid w:val="00EA2EB9"/>
    <w:rsid w:val="00EA2F73"/>
    <w:rsid w:val="00EA349D"/>
    <w:rsid w:val="00EA3A55"/>
    <w:rsid w:val="00EA42FE"/>
    <w:rsid w:val="00EA4438"/>
    <w:rsid w:val="00EA4B3B"/>
    <w:rsid w:val="00EA4F4A"/>
    <w:rsid w:val="00EA5162"/>
    <w:rsid w:val="00EA567B"/>
    <w:rsid w:val="00EA570E"/>
    <w:rsid w:val="00EA57B7"/>
    <w:rsid w:val="00EA58ED"/>
    <w:rsid w:val="00EA5EC5"/>
    <w:rsid w:val="00EA621D"/>
    <w:rsid w:val="00EA6370"/>
    <w:rsid w:val="00EA689A"/>
    <w:rsid w:val="00EA68C2"/>
    <w:rsid w:val="00EA6A40"/>
    <w:rsid w:val="00EA6A98"/>
    <w:rsid w:val="00EA6E5A"/>
    <w:rsid w:val="00EA7082"/>
    <w:rsid w:val="00EA70F0"/>
    <w:rsid w:val="00EA7C79"/>
    <w:rsid w:val="00EA7D98"/>
    <w:rsid w:val="00EA7E44"/>
    <w:rsid w:val="00EA7E85"/>
    <w:rsid w:val="00EA7EF9"/>
    <w:rsid w:val="00EB00D8"/>
    <w:rsid w:val="00EB03A3"/>
    <w:rsid w:val="00EB072F"/>
    <w:rsid w:val="00EB105B"/>
    <w:rsid w:val="00EB10CE"/>
    <w:rsid w:val="00EB10E5"/>
    <w:rsid w:val="00EB135C"/>
    <w:rsid w:val="00EB186D"/>
    <w:rsid w:val="00EB2139"/>
    <w:rsid w:val="00EB2477"/>
    <w:rsid w:val="00EB2549"/>
    <w:rsid w:val="00EB2747"/>
    <w:rsid w:val="00EB2890"/>
    <w:rsid w:val="00EB321B"/>
    <w:rsid w:val="00EB3228"/>
    <w:rsid w:val="00EB3515"/>
    <w:rsid w:val="00EB398F"/>
    <w:rsid w:val="00EB39A7"/>
    <w:rsid w:val="00EB3B0D"/>
    <w:rsid w:val="00EB3CEC"/>
    <w:rsid w:val="00EB44B9"/>
    <w:rsid w:val="00EB4823"/>
    <w:rsid w:val="00EB4906"/>
    <w:rsid w:val="00EB4C84"/>
    <w:rsid w:val="00EB4DD4"/>
    <w:rsid w:val="00EB4F56"/>
    <w:rsid w:val="00EB4F87"/>
    <w:rsid w:val="00EB5623"/>
    <w:rsid w:val="00EB5AD5"/>
    <w:rsid w:val="00EB6700"/>
    <w:rsid w:val="00EB6EEE"/>
    <w:rsid w:val="00EB6F7D"/>
    <w:rsid w:val="00EB6FC9"/>
    <w:rsid w:val="00EB7B0E"/>
    <w:rsid w:val="00EB7DA4"/>
    <w:rsid w:val="00EC033B"/>
    <w:rsid w:val="00EC067F"/>
    <w:rsid w:val="00EC09EB"/>
    <w:rsid w:val="00EC10DE"/>
    <w:rsid w:val="00EC1709"/>
    <w:rsid w:val="00EC1A21"/>
    <w:rsid w:val="00EC1A69"/>
    <w:rsid w:val="00EC1B66"/>
    <w:rsid w:val="00EC1C19"/>
    <w:rsid w:val="00EC1CB0"/>
    <w:rsid w:val="00EC23D3"/>
    <w:rsid w:val="00EC2547"/>
    <w:rsid w:val="00EC2877"/>
    <w:rsid w:val="00EC2DEE"/>
    <w:rsid w:val="00EC2F67"/>
    <w:rsid w:val="00EC331F"/>
    <w:rsid w:val="00EC33BE"/>
    <w:rsid w:val="00EC362A"/>
    <w:rsid w:val="00EC3701"/>
    <w:rsid w:val="00EC392B"/>
    <w:rsid w:val="00EC3950"/>
    <w:rsid w:val="00EC3C86"/>
    <w:rsid w:val="00EC3EDD"/>
    <w:rsid w:val="00EC43F1"/>
    <w:rsid w:val="00EC46C4"/>
    <w:rsid w:val="00EC4DB3"/>
    <w:rsid w:val="00EC50CC"/>
    <w:rsid w:val="00EC512A"/>
    <w:rsid w:val="00EC5505"/>
    <w:rsid w:val="00EC5B55"/>
    <w:rsid w:val="00EC6402"/>
    <w:rsid w:val="00EC6931"/>
    <w:rsid w:val="00EC70A2"/>
    <w:rsid w:val="00EC798C"/>
    <w:rsid w:val="00EC7C87"/>
    <w:rsid w:val="00ED0212"/>
    <w:rsid w:val="00ED028C"/>
    <w:rsid w:val="00ED0351"/>
    <w:rsid w:val="00ED08DD"/>
    <w:rsid w:val="00ED0C8B"/>
    <w:rsid w:val="00ED0D37"/>
    <w:rsid w:val="00ED0D86"/>
    <w:rsid w:val="00ED0E82"/>
    <w:rsid w:val="00ED1015"/>
    <w:rsid w:val="00ED11BD"/>
    <w:rsid w:val="00ED1789"/>
    <w:rsid w:val="00ED1A43"/>
    <w:rsid w:val="00ED2258"/>
    <w:rsid w:val="00ED24C6"/>
    <w:rsid w:val="00ED2822"/>
    <w:rsid w:val="00ED2BE0"/>
    <w:rsid w:val="00ED2EE2"/>
    <w:rsid w:val="00ED2F3D"/>
    <w:rsid w:val="00ED38EF"/>
    <w:rsid w:val="00ED3F97"/>
    <w:rsid w:val="00ED46F9"/>
    <w:rsid w:val="00ED4740"/>
    <w:rsid w:val="00ED4840"/>
    <w:rsid w:val="00ED4CE3"/>
    <w:rsid w:val="00ED4F58"/>
    <w:rsid w:val="00ED55F9"/>
    <w:rsid w:val="00ED5730"/>
    <w:rsid w:val="00ED6600"/>
    <w:rsid w:val="00ED679B"/>
    <w:rsid w:val="00ED6D70"/>
    <w:rsid w:val="00ED723B"/>
    <w:rsid w:val="00ED729B"/>
    <w:rsid w:val="00ED72A8"/>
    <w:rsid w:val="00ED7531"/>
    <w:rsid w:val="00ED7935"/>
    <w:rsid w:val="00ED79C6"/>
    <w:rsid w:val="00ED7D35"/>
    <w:rsid w:val="00ED7D6E"/>
    <w:rsid w:val="00EE05BD"/>
    <w:rsid w:val="00EE062F"/>
    <w:rsid w:val="00EE0DEB"/>
    <w:rsid w:val="00EE1580"/>
    <w:rsid w:val="00EE1D08"/>
    <w:rsid w:val="00EE1D7F"/>
    <w:rsid w:val="00EE217D"/>
    <w:rsid w:val="00EE23DE"/>
    <w:rsid w:val="00EE2650"/>
    <w:rsid w:val="00EE2E8D"/>
    <w:rsid w:val="00EE2EB5"/>
    <w:rsid w:val="00EE2FB8"/>
    <w:rsid w:val="00EE306C"/>
    <w:rsid w:val="00EE356D"/>
    <w:rsid w:val="00EE3CC5"/>
    <w:rsid w:val="00EE40FC"/>
    <w:rsid w:val="00EE411A"/>
    <w:rsid w:val="00EE479D"/>
    <w:rsid w:val="00EE48F4"/>
    <w:rsid w:val="00EE4C9E"/>
    <w:rsid w:val="00EE4E0F"/>
    <w:rsid w:val="00EE501F"/>
    <w:rsid w:val="00EE50DC"/>
    <w:rsid w:val="00EE50E4"/>
    <w:rsid w:val="00EE5355"/>
    <w:rsid w:val="00EE53B3"/>
    <w:rsid w:val="00EE567D"/>
    <w:rsid w:val="00EE5DC6"/>
    <w:rsid w:val="00EE604D"/>
    <w:rsid w:val="00EE6061"/>
    <w:rsid w:val="00EE60A2"/>
    <w:rsid w:val="00EE64A4"/>
    <w:rsid w:val="00EE64F3"/>
    <w:rsid w:val="00EE66B3"/>
    <w:rsid w:val="00EE67EE"/>
    <w:rsid w:val="00EE692A"/>
    <w:rsid w:val="00EE6C46"/>
    <w:rsid w:val="00EE71F1"/>
    <w:rsid w:val="00EE723B"/>
    <w:rsid w:val="00EE7268"/>
    <w:rsid w:val="00EE7585"/>
    <w:rsid w:val="00EE77C4"/>
    <w:rsid w:val="00EF04C1"/>
    <w:rsid w:val="00EF0CD4"/>
    <w:rsid w:val="00EF13A1"/>
    <w:rsid w:val="00EF15D7"/>
    <w:rsid w:val="00EF1987"/>
    <w:rsid w:val="00EF20AF"/>
    <w:rsid w:val="00EF2641"/>
    <w:rsid w:val="00EF279D"/>
    <w:rsid w:val="00EF2AF3"/>
    <w:rsid w:val="00EF2B31"/>
    <w:rsid w:val="00EF2E20"/>
    <w:rsid w:val="00EF2FEE"/>
    <w:rsid w:val="00EF3356"/>
    <w:rsid w:val="00EF34AE"/>
    <w:rsid w:val="00EF383C"/>
    <w:rsid w:val="00EF3881"/>
    <w:rsid w:val="00EF3C3A"/>
    <w:rsid w:val="00EF3C52"/>
    <w:rsid w:val="00EF3C7D"/>
    <w:rsid w:val="00EF40C5"/>
    <w:rsid w:val="00EF430C"/>
    <w:rsid w:val="00EF46CD"/>
    <w:rsid w:val="00EF4AF6"/>
    <w:rsid w:val="00EF4F02"/>
    <w:rsid w:val="00EF50DA"/>
    <w:rsid w:val="00EF5716"/>
    <w:rsid w:val="00EF5924"/>
    <w:rsid w:val="00EF59B8"/>
    <w:rsid w:val="00EF61C7"/>
    <w:rsid w:val="00EF6AF3"/>
    <w:rsid w:val="00EF6E44"/>
    <w:rsid w:val="00EF6E84"/>
    <w:rsid w:val="00EF783A"/>
    <w:rsid w:val="00EF7D8B"/>
    <w:rsid w:val="00EF7E2D"/>
    <w:rsid w:val="00EF7FCB"/>
    <w:rsid w:val="00F001C1"/>
    <w:rsid w:val="00F0027C"/>
    <w:rsid w:val="00F00554"/>
    <w:rsid w:val="00F00EE5"/>
    <w:rsid w:val="00F00F70"/>
    <w:rsid w:val="00F00FC1"/>
    <w:rsid w:val="00F013D3"/>
    <w:rsid w:val="00F01468"/>
    <w:rsid w:val="00F018FA"/>
    <w:rsid w:val="00F0197C"/>
    <w:rsid w:val="00F01A1D"/>
    <w:rsid w:val="00F01F44"/>
    <w:rsid w:val="00F02015"/>
    <w:rsid w:val="00F02545"/>
    <w:rsid w:val="00F026E7"/>
    <w:rsid w:val="00F02A22"/>
    <w:rsid w:val="00F02FE0"/>
    <w:rsid w:val="00F03072"/>
    <w:rsid w:val="00F030CD"/>
    <w:rsid w:val="00F03208"/>
    <w:rsid w:val="00F0321E"/>
    <w:rsid w:val="00F032AA"/>
    <w:rsid w:val="00F03B15"/>
    <w:rsid w:val="00F03F33"/>
    <w:rsid w:val="00F041E3"/>
    <w:rsid w:val="00F042FE"/>
    <w:rsid w:val="00F043B8"/>
    <w:rsid w:val="00F047D6"/>
    <w:rsid w:val="00F04977"/>
    <w:rsid w:val="00F049CF"/>
    <w:rsid w:val="00F04C3A"/>
    <w:rsid w:val="00F04C3D"/>
    <w:rsid w:val="00F051A5"/>
    <w:rsid w:val="00F05303"/>
    <w:rsid w:val="00F059E7"/>
    <w:rsid w:val="00F05DC2"/>
    <w:rsid w:val="00F06141"/>
    <w:rsid w:val="00F0643B"/>
    <w:rsid w:val="00F064C8"/>
    <w:rsid w:val="00F06D98"/>
    <w:rsid w:val="00F06F94"/>
    <w:rsid w:val="00F07071"/>
    <w:rsid w:val="00F070B3"/>
    <w:rsid w:val="00F07881"/>
    <w:rsid w:val="00F07C39"/>
    <w:rsid w:val="00F07C7E"/>
    <w:rsid w:val="00F07CE5"/>
    <w:rsid w:val="00F07E16"/>
    <w:rsid w:val="00F1035E"/>
    <w:rsid w:val="00F10387"/>
    <w:rsid w:val="00F10527"/>
    <w:rsid w:val="00F10B24"/>
    <w:rsid w:val="00F10E94"/>
    <w:rsid w:val="00F10FE0"/>
    <w:rsid w:val="00F11391"/>
    <w:rsid w:val="00F11499"/>
    <w:rsid w:val="00F11602"/>
    <w:rsid w:val="00F12209"/>
    <w:rsid w:val="00F13645"/>
    <w:rsid w:val="00F136CB"/>
    <w:rsid w:val="00F13AF8"/>
    <w:rsid w:val="00F13B1D"/>
    <w:rsid w:val="00F13CCE"/>
    <w:rsid w:val="00F13F0E"/>
    <w:rsid w:val="00F14515"/>
    <w:rsid w:val="00F1463D"/>
    <w:rsid w:val="00F14984"/>
    <w:rsid w:val="00F14F57"/>
    <w:rsid w:val="00F150ED"/>
    <w:rsid w:val="00F152DD"/>
    <w:rsid w:val="00F15388"/>
    <w:rsid w:val="00F158B2"/>
    <w:rsid w:val="00F15A64"/>
    <w:rsid w:val="00F15AC1"/>
    <w:rsid w:val="00F15C87"/>
    <w:rsid w:val="00F16176"/>
    <w:rsid w:val="00F163F9"/>
    <w:rsid w:val="00F16453"/>
    <w:rsid w:val="00F16956"/>
    <w:rsid w:val="00F170E7"/>
    <w:rsid w:val="00F1725A"/>
    <w:rsid w:val="00F1728C"/>
    <w:rsid w:val="00F17397"/>
    <w:rsid w:val="00F175AA"/>
    <w:rsid w:val="00F17678"/>
    <w:rsid w:val="00F17A5B"/>
    <w:rsid w:val="00F20248"/>
    <w:rsid w:val="00F203DC"/>
    <w:rsid w:val="00F2048F"/>
    <w:rsid w:val="00F2077B"/>
    <w:rsid w:val="00F207CD"/>
    <w:rsid w:val="00F214DB"/>
    <w:rsid w:val="00F21598"/>
    <w:rsid w:val="00F21899"/>
    <w:rsid w:val="00F21A8C"/>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3EA1"/>
    <w:rsid w:val="00F23F41"/>
    <w:rsid w:val="00F240A6"/>
    <w:rsid w:val="00F24509"/>
    <w:rsid w:val="00F2490B"/>
    <w:rsid w:val="00F25019"/>
    <w:rsid w:val="00F25254"/>
    <w:rsid w:val="00F2556C"/>
    <w:rsid w:val="00F2570F"/>
    <w:rsid w:val="00F25891"/>
    <w:rsid w:val="00F25D0B"/>
    <w:rsid w:val="00F2628E"/>
    <w:rsid w:val="00F264B1"/>
    <w:rsid w:val="00F26DEA"/>
    <w:rsid w:val="00F26EDE"/>
    <w:rsid w:val="00F26FD8"/>
    <w:rsid w:val="00F27089"/>
    <w:rsid w:val="00F2709C"/>
    <w:rsid w:val="00F27749"/>
    <w:rsid w:val="00F277BA"/>
    <w:rsid w:val="00F2795A"/>
    <w:rsid w:val="00F27B21"/>
    <w:rsid w:val="00F27D85"/>
    <w:rsid w:val="00F27DD7"/>
    <w:rsid w:val="00F27E38"/>
    <w:rsid w:val="00F27F8D"/>
    <w:rsid w:val="00F30112"/>
    <w:rsid w:val="00F30989"/>
    <w:rsid w:val="00F30CAF"/>
    <w:rsid w:val="00F3101E"/>
    <w:rsid w:val="00F312BE"/>
    <w:rsid w:val="00F313A6"/>
    <w:rsid w:val="00F3142C"/>
    <w:rsid w:val="00F31578"/>
    <w:rsid w:val="00F31F61"/>
    <w:rsid w:val="00F32327"/>
    <w:rsid w:val="00F32706"/>
    <w:rsid w:val="00F32988"/>
    <w:rsid w:val="00F3303E"/>
    <w:rsid w:val="00F33145"/>
    <w:rsid w:val="00F33165"/>
    <w:rsid w:val="00F33C22"/>
    <w:rsid w:val="00F33F21"/>
    <w:rsid w:val="00F3478B"/>
    <w:rsid w:val="00F3503E"/>
    <w:rsid w:val="00F35175"/>
    <w:rsid w:val="00F35552"/>
    <w:rsid w:val="00F35BE4"/>
    <w:rsid w:val="00F35CE3"/>
    <w:rsid w:val="00F35D02"/>
    <w:rsid w:val="00F35F33"/>
    <w:rsid w:val="00F35F56"/>
    <w:rsid w:val="00F36223"/>
    <w:rsid w:val="00F36872"/>
    <w:rsid w:val="00F36982"/>
    <w:rsid w:val="00F36B98"/>
    <w:rsid w:val="00F36BA7"/>
    <w:rsid w:val="00F36C95"/>
    <w:rsid w:val="00F36C99"/>
    <w:rsid w:val="00F36DF2"/>
    <w:rsid w:val="00F371C3"/>
    <w:rsid w:val="00F373A4"/>
    <w:rsid w:val="00F37551"/>
    <w:rsid w:val="00F37E87"/>
    <w:rsid w:val="00F40136"/>
    <w:rsid w:val="00F40269"/>
    <w:rsid w:val="00F404B3"/>
    <w:rsid w:val="00F408D7"/>
    <w:rsid w:val="00F40AE5"/>
    <w:rsid w:val="00F40D77"/>
    <w:rsid w:val="00F410A6"/>
    <w:rsid w:val="00F41336"/>
    <w:rsid w:val="00F41494"/>
    <w:rsid w:val="00F419F4"/>
    <w:rsid w:val="00F422EA"/>
    <w:rsid w:val="00F4242B"/>
    <w:rsid w:val="00F4244F"/>
    <w:rsid w:val="00F426EC"/>
    <w:rsid w:val="00F42D20"/>
    <w:rsid w:val="00F43239"/>
    <w:rsid w:val="00F43499"/>
    <w:rsid w:val="00F436D8"/>
    <w:rsid w:val="00F43A94"/>
    <w:rsid w:val="00F43C16"/>
    <w:rsid w:val="00F4462F"/>
    <w:rsid w:val="00F44B1F"/>
    <w:rsid w:val="00F44E2F"/>
    <w:rsid w:val="00F456FA"/>
    <w:rsid w:val="00F45896"/>
    <w:rsid w:val="00F45941"/>
    <w:rsid w:val="00F459A4"/>
    <w:rsid w:val="00F45CFF"/>
    <w:rsid w:val="00F45D19"/>
    <w:rsid w:val="00F45D6F"/>
    <w:rsid w:val="00F45F2D"/>
    <w:rsid w:val="00F460B1"/>
    <w:rsid w:val="00F46627"/>
    <w:rsid w:val="00F466A6"/>
    <w:rsid w:val="00F4683F"/>
    <w:rsid w:val="00F4687C"/>
    <w:rsid w:val="00F46CDD"/>
    <w:rsid w:val="00F47535"/>
    <w:rsid w:val="00F4755E"/>
    <w:rsid w:val="00F47E60"/>
    <w:rsid w:val="00F500A1"/>
    <w:rsid w:val="00F50366"/>
    <w:rsid w:val="00F504F3"/>
    <w:rsid w:val="00F50C1D"/>
    <w:rsid w:val="00F510A6"/>
    <w:rsid w:val="00F519DF"/>
    <w:rsid w:val="00F51D2C"/>
    <w:rsid w:val="00F51D5B"/>
    <w:rsid w:val="00F52145"/>
    <w:rsid w:val="00F52445"/>
    <w:rsid w:val="00F52592"/>
    <w:rsid w:val="00F525E6"/>
    <w:rsid w:val="00F52AAA"/>
    <w:rsid w:val="00F52F98"/>
    <w:rsid w:val="00F53716"/>
    <w:rsid w:val="00F5371E"/>
    <w:rsid w:val="00F5406E"/>
    <w:rsid w:val="00F54338"/>
    <w:rsid w:val="00F54470"/>
    <w:rsid w:val="00F5447B"/>
    <w:rsid w:val="00F5495E"/>
    <w:rsid w:val="00F54FA7"/>
    <w:rsid w:val="00F551F6"/>
    <w:rsid w:val="00F55503"/>
    <w:rsid w:val="00F55578"/>
    <w:rsid w:val="00F556EE"/>
    <w:rsid w:val="00F55C78"/>
    <w:rsid w:val="00F55D31"/>
    <w:rsid w:val="00F56163"/>
    <w:rsid w:val="00F562F6"/>
    <w:rsid w:val="00F564B9"/>
    <w:rsid w:val="00F56AD3"/>
    <w:rsid w:val="00F56EEA"/>
    <w:rsid w:val="00F5797F"/>
    <w:rsid w:val="00F57BAB"/>
    <w:rsid w:val="00F57C24"/>
    <w:rsid w:val="00F57DF4"/>
    <w:rsid w:val="00F57E1C"/>
    <w:rsid w:val="00F6023E"/>
    <w:rsid w:val="00F60EE6"/>
    <w:rsid w:val="00F61391"/>
    <w:rsid w:val="00F615D1"/>
    <w:rsid w:val="00F61B17"/>
    <w:rsid w:val="00F61E09"/>
    <w:rsid w:val="00F61F95"/>
    <w:rsid w:val="00F626E2"/>
    <w:rsid w:val="00F6276B"/>
    <w:rsid w:val="00F62A8A"/>
    <w:rsid w:val="00F62BFF"/>
    <w:rsid w:val="00F639A5"/>
    <w:rsid w:val="00F639C5"/>
    <w:rsid w:val="00F63F0E"/>
    <w:rsid w:val="00F6478A"/>
    <w:rsid w:val="00F64AE0"/>
    <w:rsid w:val="00F64E96"/>
    <w:rsid w:val="00F6536B"/>
    <w:rsid w:val="00F6579C"/>
    <w:rsid w:val="00F65F91"/>
    <w:rsid w:val="00F66069"/>
    <w:rsid w:val="00F660AF"/>
    <w:rsid w:val="00F6642E"/>
    <w:rsid w:val="00F66624"/>
    <w:rsid w:val="00F669C4"/>
    <w:rsid w:val="00F66B8F"/>
    <w:rsid w:val="00F66C8A"/>
    <w:rsid w:val="00F66EC8"/>
    <w:rsid w:val="00F6707B"/>
    <w:rsid w:val="00F67249"/>
    <w:rsid w:val="00F6760D"/>
    <w:rsid w:val="00F6764B"/>
    <w:rsid w:val="00F67769"/>
    <w:rsid w:val="00F6780A"/>
    <w:rsid w:val="00F67A7C"/>
    <w:rsid w:val="00F702BF"/>
    <w:rsid w:val="00F703B1"/>
    <w:rsid w:val="00F70ADC"/>
    <w:rsid w:val="00F70B0C"/>
    <w:rsid w:val="00F70B9D"/>
    <w:rsid w:val="00F7116F"/>
    <w:rsid w:val="00F71307"/>
    <w:rsid w:val="00F71322"/>
    <w:rsid w:val="00F714E1"/>
    <w:rsid w:val="00F715BF"/>
    <w:rsid w:val="00F717B6"/>
    <w:rsid w:val="00F7196C"/>
    <w:rsid w:val="00F71E1A"/>
    <w:rsid w:val="00F724D5"/>
    <w:rsid w:val="00F72647"/>
    <w:rsid w:val="00F727BA"/>
    <w:rsid w:val="00F7332F"/>
    <w:rsid w:val="00F73575"/>
    <w:rsid w:val="00F73A35"/>
    <w:rsid w:val="00F740FD"/>
    <w:rsid w:val="00F7424F"/>
    <w:rsid w:val="00F742D1"/>
    <w:rsid w:val="00F746A8"/>
    <w:rsid w:val="00F746FE"/>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DF1"/>
    <w:rsid w:val="00F77FDD"/>
    <w:rsid w:val="00F801F8"/>
    <w:rsid w:val="00F81876"/>
    <w:rsid w:val="00F81AE6"/>
    <w:rsid w:val="00F81CBA"/>
    <w:rsid w:val="00F81F2E"/>
    <w:rsid w:val="00F820AD"/>
    <w:rsid w:val="00F82939"/>
    <w:rsid w:val="00F83444"/>
    <w:rsid w:val="00F835E2"/>
    <w:rsid w:val="00F83A4C"/>
    <w:rsid w:val="00F83C45"/>
    <w:rsid w:val="00F83E5C"/>
    <w:rsid w:val="00F84049"/>
    <w:rsid w:val="00F841F4"/>
    <w:rsid w:val="00F8443E"/>
    <w:rsid w:val="00F84475"/>
    <w:rsid w:val="00F844E3"/>
    <w:rsid w:val="00F84589"/>
    <w:rsid w:val="00F84926"/>
    <w:rsid w:val="00F849FF"/>
    <w:rsid w:val="00F84BBE"/>
    <w:rsid w:val="00F84F57"/>
    <w:rsid w:val="00F85055"/>
    <w:rsid w:val="00F850A1"/>
    <w:rsid w:val="00F850E4"/>
    <w:rsid w:val="00F85109"/>
    <w:rsid w:val="00F85459"/>
    <w:rsid w:val="00F85569"/>
    <w:rsid w:val="00F85654"/>
    <w:rsid w:val="00F85EB1"/>
    <w:rsid w:val="00F86331"/>
    <w:rsid w:val="00F865CF"/>
    <w:rsid w:val="00F86637"/>
    <w:rsid w:val="00F86657"/>
    <w:rsid w:val="00F86A3F"/>
    <w:rsid w:val="00F86FDA"/>
    <w:rsid w:val="00F86FE9"/>
    <w:rsid w:val="00F87615"/>
    <w:rsid w:val="00F87724"/>
    <w:rsid w:val="00F87A44"/>
    <w:rsid w:val="00F9017F"/>
    <w:rsid w:val="00F90522"/>
    <w:rsid w:val="00F905AB"/>
    <w:rsid w:val="00F90BCA"/>
    <w:rsid w:val="00F9127D"/>
    <w:rsid w:val="00F912F6"/>
    <w:rsid w:val="00F9145A"/>
    <w:rsid w:val="00F91947"/>
    <w:rsid w:val="00F91E67"/>
    <w:rsid w:val="00F92066"/>
    <w:rsid w:val="00F9251D"/>
    <w:rsid w:val="00F92A4A"/>
    <w:rsid w:val="00F92D58"/>
    <w:rsid w:val="00F92F88"/>
    <w:rsid w:val="00F930B3"/>
    <w:rsid w:val="00F934C5"/>
    <w:rsid w:val="00F93EBA"/>
    <w:rsid w:val="00F9446C"/>
    <w:rsid w:val="00F94CDC"/>
    <w:rsid w:val="00F950AB"/>
    <w:rsid w:val="00F9533C"/>
    <w:rsid w:val="00F95354"/>
    <w:rsid w:val="00F953C5"/>
    <w:rsid w:val="00F957E7"/>
    <w:rsid w:val="00F958D4"/>
    <w:rsid w:val="00F95A43"/>
    <w:rsid w:val="00F95B67"/>
    <w:rsid w:val="00F95DAC"/>
    <w:rsid w:val="00F95E2C"/>
    <w:rsid w:val="00F961EC"/>
    <w:rsid w:val="00F96716"/>
    <w:rsid w:val="00F96963"/>
    <w:rsid w:val="00F969EE"/>
    <w:rsid w:val="00F972A0"/>
    <w:rsid w:val="00F972BB"/>
    <w:rsid w:val="00F97315"/>
    <w:rsid w:val="00F97727"/>
    <w:rsid w:val="00F97A34"/>
    <w:rsid w:val="00F97B28"/>
    <w:rsid w:val="00FA0160"/>
    <w:rsid w:val="00FA0186"/>
    <w:rsid w:val="00FA0698"/>
    <w:rsid w:val="00FA09DD"/>
    <w:rsid w:val="00FA0C14"/>
    <w:rsid w:val="00FA0CEB"/>
    <w:rsid w:val="00FA1112"/>
    <w:rsid w:val="00FA1156"/>
    <w:rsid w:val="00FA1835"/>
    <w:rsid w:val="00FA18CF"/>
    <w:rsid w:val="00FA1C70"/>
    <w:rsid w:val="00FA24F8"/>
    <w:rsid w:val="00FA251E"/>
    <w:rsid w:val="00FA2804"/>
    <w:rsid w:val="00FA2D6D"/>
    <w:rsid w:val="00FA335B"/>
    <w:rsid w:val="00FA3364"/>
    <w:rsid w:val="00FA38DD"/>
    <w:rsid w:val="00FA403E"/>
    <w:rsid w:val="00FA441F"/>
    <w:rsid w:val="00FA4431"/>
    <w:rsid w:val="00FA4530"/>
    <w:rsid w:val="00FA476F"/>
    <w:rsid w:val="00FA4C7A"/>
    <w:rsid w:val="00FA51A2"/>
    <w:rsid w:val="00FA5DAE"/>
    <w:rsid w:val="00FA60B6"/>
    <w:rsid w:val="00FA6441"/>
    <w:rsid w:val="00FA6D47"/>
    <w:rsid w:val="00FA79D0"/>
    <w:rsid w:val="00FA7C02"/>
    <w:rsid w:val="00FB0581"/>
    <w:rsid w:val="00FB0A5B"/>
    <w:rsid w:val="00FB0A83"/>
    <w:rsid w:val="00FB0B91"/>
    <w:rsid w:val="00FB0EBB"/>
    <w:rsid w:val="00FB1187"/>
    <w:rsid w:val="00FB1190"/>
    <w:rsid w:val="00FB1787"/>
    <w:rsid w:val="00FB19B8"/>
    <w:rsid w:val="00FB1B3D"/>
    <w:rsid w:val="00FB1C03"/>
    <w:rsid w:val="00FB20EE"/>
    <w:rsid w:val="00FB24A5"/>
    <w:rsid w:val="00FB26F9"/>
    <w:rsid w:val="00FB36C3"/>
    <w:rsid w:val="00FB36EE"/>
    <w:rsid w:val="00FB3852"/>
    <w:rsid w:val="00FB3868"/>
    <w:rsid w:val="00FB3A22"/>
    <w:rsid w:val="00FB4160"/>
    <w:rsid w:val="00FB4234"/>
    <w:rsid w:val="00FB449C"/>
    <w:rsid w:val="00FB4560"/>
    <w:rsid w:val="00FB5208"/>
    <w:rsid w:val="00FB5329"/>
    <w:rsid w:val="00FB55EE"/>
    <w:rsid w:val="00FB56DE"/>
    <w:rsid w:val="00FB57AB"/>
    <w:rsid w:val="00FB58A9"/>
    <w:rsid w:val="00FB593D"/>
    <w:rsid w:val="00FB5BD0"/>
    <w:rsid w:val="00FB5BD5"/>
    <w:rsid w:val="00FB62AC"/>
    <w:rsid w:val="00FB650E"/>
    <w:rsid w:val="00FB6708"/>
    <w:rsid w:val="00FB6A85"/>
    <w:rsid w:val="00FB6D7A"/>
    <w:rsid w:val="00FB709F"/>
    <w:rsid w:val="00FB724C"/>
    <w:rsid w:val="00FB754B"/>
    <w:rsid w:val="00FB78DB"/>
    <w:rsid w:val="00FB7DB3"/>
    <w:rsid w:val="00FB7F6B"/>
    <w:rsid w:val="00FC0781"/>
    <w:rsid w:val="00FC0851"/>
    <w:rsid w:val="00FC14E5"/>
    <w:rsid w:val="00FC1B65"/>
    <w:rsid w:val="00FC1EFC"/>
    <w:rsid w:val="00FC2133"/>
    <w:rsid w:val="00FC33C5"/>
    <w:rsid w:val="00FC3826"/>
    <w:rsid w:val="00FC390C"/>
    <w:rsid w:val="00FC3BDC"/>
    <w:rsid w:val="00FC3D08"/>
    <w:rsid w:val="00FC406F"/>
    <w:rsid w:val="00FC41AC"/>
    <w:rsid w:val="00FC42C4"/>
    <w:rsid w:val="00FC4870"/>
    <w:rsid w:val="00FC4968"/>
    <w:rsid w:val="00FC4D24"/>
    <w:rsid w:val="00FC5520"/>
    <w:rsid w:val="00FC55DC"/>
    <w:rsid w:val="00FC5974"/>
    <w:rsid w:val="00FC5A2E"/>
    <w:rsid w:val="00FC5F34"/>
    <w:rsid w:val="00FC5F96"/>
    <w:rsid w:val="00FC6353"/>
    <w:rsid w:val="00FC6531"/>
    <w:rsid w:val="00FC67B7"/>
    <w:rsid w:val="00FC68E9"/>
    <w:rsid w:val="00FC6C21"/>
    <w:rsid w:val="00FC6D11"/>
    <w:rsid w:val="00FC6DCD"/>
    <w:rsid w:val="00FC769E"/>
    <w:rsid w:val="00FC77A1"/>
    <w:rsid w:val="00FC77AE"/>
    <w:rsid w:val="00FD0385"/>
    <w:rsid w:val="00FD11D1"/>
    <w:rsid w:val="00FD12D6"/>
    <w:rsid w:val="00FD1472"/>
    <w:rsid w:val="00FD14D1"/>
    <w:rsid w:val="00FD14DC"/>
    <w:rsid w:val="00FD15E6"/>
    <w:rsid w:val="00FD17FA"/>
    <w:rsid w:val="00FD1896"/>
    <w:rsid w:val="00FD1933"/>
    <w:rsid w:val="00FD1A6F"/>
    <w:rsid w:val="00FD1BA1"/>
    <w:rsid w:val="00FD1FBF"/>
    <w:rsid w:val="00FD24E8"/>
    <w:rsid w:val="00FD2C3C"/>
    <w:rsid w:val="00FD2CFF"/>
    <w:rsid w:val="00FD3528"/>
    <w:rsid w:val="00FD3B6E"/>
    <w:rsid w:val="00FD3CA8"/>
    <w:rsid w:val="00FD3EF4"/>
    <w:rsid w:val="00FD44BE"/>
    <w:rsid w:val="00FD4B04"/>
    <w:rsid w:val="00FD4E8B"/>
    <w:rsid w:val="00FD4F99"/>
    <w:rsid w:val="00FD5038"/>
    <w:rsid w:val="00FD56BB"/>
    <w:rsid w:val="00FD5DB8"/>
    <w:rsid w:val="00FD6541"/>
    <w:rsid w:val="00FD678C"/>
    <w:rsid w:val="00FD6861"/>
    <w:rsid w:val="00FD6BF2"/>
    <w:rsid w:val="00FD6D17"/>
    <w:rsid w:val="00FD6F89"/>
    <w:rsid w:val="00FD758B"/>
    <w:rsid w:val="00FD75B7"/>
    <w:rsid w:val="00FD7624"/>
    <w:rsid w:val="00FD7A41"/>
    <w:rsid w:val="00FD7A74"/>
    <w:rsid w:val="00FD7E4B"/>
    <w:rsid w:val="00FE0044"/>
    <w:rsid w:val="00FE030F"/>
    <w:rsid w:val="00FE037B"/>
    <w:rsid w:val="00FE0455"/>
    <w:rsid w:val="00FE0913"/>
    <w:rsid w:val="00FE0A12"/>
    <w:rsid w:val="00FE0AD1"/>
    <w:rsid w:val="00FE0FF0"/>
    <w:rsid w:val="00FE12A7"/>
    <w:rsid w:val="00FE1942"/>
    <w:rsid w:val="00FE19CF"/>
    <w:rsid w:val="00FE1C2C"/>
    <w:rsid w:val="00FE1E0C"/>
    <w:rsid w:val="00FE1F08"/>
    <w:rsid w:val="00FE208C"/>
    <w:rsid w:val="00FE25C8"/>
    <w:rsid w:val="00FE282C"/>
    <w:rsid w:val="00FE294D"/>
    <w:rsid w:val="00FE2D40"/>
    <w:rsid w:val="00FE2DE0"/>
    <w:rsid w:val="00FE391B"/>
    <w:rsid w:val="00FE4084"/>
    <w:rsid w:val="00FE459E"/>
    <w:rsid w:val="00FE4F71"/>
    <w:rsid w:val="00FE50D8"/>
    <w:rsid w:val="00FE52BF"/>
    <w:rsid w:val="00FE5614"/>
    <w:rsid w:val="00FE573B"/>
    <w:rsid w:val="00FE5CE6"/>
    <w:rsid w:val="00FE5F30"/>
    <w:rsid w:val="00FE6063"/>
    <w:rsid w:val="00FE606C"/>
    <w:rsid w:val="00FE675F"/>
    <w:rsid w:val="00FE6AB5"/>
    <w:rsid w:val="00FE6E6B"/>
    <w:rsid w:val="00FE74C3"/>
    <w:rsid w:val="00FE7516"/>
    <w:rsid w:val="00FE7767"/>
    <w:rsid w:val="00FE7970"/>
    <w:rsid w:val="00FE79F0"/>
    <w:rsid w:val="00FE7A5E"/>
    <w:rsid w:val="00FE7C51"/>
    <w:rsid w:val="00FF007E"/>
    <w:rsid w:val="00FF0A86"/>
    <w:rsid w:val="00FF0B68"/>
    <w:rsid w:val="00FF0BDD"/>
    <w:rsid w:val="00FF0D5D"/>
    <w:rsid w:val="00FF0F48"/>
    <w:rsid w:val="00FF11FB"/>
    <w:rsid w:val="00FF12F7"/>
    <w:rsid w:val="00FF27EC"/>
    <w:rsid w:val="00FF29BC"/>
    <w:rsid w:val="00FF2DFE"/>
    <w:rsid w:val="00FF2F27"/>
    <w:rsid w:val="00FF2FB3"/>
    <w:rsid w:val="00FF2FCB"/>
    <w:rsid w:val="00FF35AC"/>
    <w:rsid w:val="00FF3E0B"/>
    <w:rsid w:val="00FF42B4"/>
    <w:rsid w:val="00FF4D08"/>
    <w:rsid w:val="00FF52D1"/>
    <w:rsid w:val="00FF54F9"/>
    <w:rsid w:val="00FF5630"/>
    <w:rsid w:val="00FF57AC"/>
    <w:rsid w:val="00FF5B59"/>
    <w:rsid w:val="00FF618A"/>
    <w:rsid w:val="00FF644C"/>
    <w:rsid w:val="00FF67C7"/>
    <w:rsid w:val="00FF68C7"/>
    <w:rsid w:val="00FF6C1D"/>
    <w:rsid w:val="00FF7157"/>
    <w:rsid w:val="00FF71B9"/>
    <w:rsid w:val="00FF7356"/>
    <w:rsid w:val="00FF7437"/>
    <w:rsid w:val="00FF7566"/>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03552"/>
    <w:rPr>
      <w:rFonts w:ascii="Arial" w:hAnsi="Arial"/>
      <w:sz w:val="19"/>
      <w:lang w:val="es-AR"/>
    </w:rPr>
  </w:style>
  <w:style w:type="paragraph" w:styleId="Ttulo1">
    <w:name w:val="heading 1"/>
    <w:basedOn w:val="Normal"/>
    <w:next w:val="Normal"/>
    <w:link w:val="Ttulo1Car"/>
    <w:qFormat/>
    <w:rsid w:val="00E075CB"/>
    <w:pPr>
      <w:keepNext/>
      <w:outlineLvl w:val="0"/>
    </w:pPr>
    <w:rPr>
      <w:b/>
      <w:sz w:val="16"/>
    </w:rPr>
  </w:style>
  <w:style w:type="paragraph" w:styleId="Ttulo2">
    <w:name w:val="heading 2"/>
    <w:basedOn w:val="Normal"/>
    <w:next w:val="Normal"/>
    <w:link w:val="Ttulo2C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qFormat/>
    <w:rsid w:val="00E075CB"/>
    <w:pPr>
      <w:keepNext/>
      <w:spacing w:before="240" w:after="60"/>
      <w:outlineLvl w:val="2"/>
    </w:pPr>
    <w:rPr>
      <w:rFonts w:ascii="Times New Roman" w:hAnsi="Times New Roman"/>
      <w:b/>
      <w:sz w:val="24"/>
    </w:rPr>
  </w:style>
  <w:style w:type="paragraph" w:styleId="Ttulo4">
    <w:name w:val="heading 4"/>
    <w:basedOn w:val="Normal"/>
    <w:next w:val="Normal"/>
    <w:qFormat/>
    <w:rsid w:val="00E075CB"/>
    <w:pPr>
      <w:keepNext/>
      <w:numPr>
        <w:numId w:val="1"/>
      </w:numPr>
      <w:ind w:firstLine="0"/>
      <w:outlineLvl w:val="3"/>
    </w:pPr>
    <w:rPr>
      <w:b/>
      <w:sz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637766"/>
    <w:rPr>
      <w:rFonts w:asciiTheme="majorHAnsi" w:eastAsiaTheme="majorEastAsia" w:hAnsiTheme="majorHAnsi" w:cstheme="majorBidi"/>
      <w:b/>
      <w:bCs/>
      <w:color w:val="4F81BD" w:themeColor="accent1"/>
      <w:sz w:val="26"/>
      <w:szCs w:val="26"/>
      <w:lang w:val="es-AR"/>
    </w:rPr>
  </w:style>
  <w:style w:type="paragraph" w:styleId="Piedepgina">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Fuentedeprrafopredeter"/>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Fuentedeprrafopredeter"/>
    <w:link w:val="Texto"/>
    <w:rsid w:val="003701B7"/>
    <w:rPr>
      <w:rFonts w:ascii="Arial" w:hAnsi="Arial"/>
      <w:lang w:val="es-ES_tradnl"/>
    </w:rPr>
  </w:style>
  <w:style w:type="paragraph" w:customStyle="1" w:styleId="Textonota1">
    <w:name w:val="Texto nota 1"/>
    <w:basedOn w:val="Textonota"/>
    <w:rsid w:val="002A0D08"/>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Fuentedeprrafopredeter"/>
    <w:link w:val="Textonota2"/>
    <w:rsid w:val="000921C1"/>
    <w:rPr>
      <w:rFonts w:ascii="Arial" w:hAnsi="Arial"/>
      <w:lang w:val="es-AR"/>
    </w:rPr>
  </w:style>
  <w:style w:type="paragraph" w:styleId="Encabezado">
    <w:name w:val="header"/>
    <w:basedOn w:val="Normal"/>
    <w:link w:val="EncabezadoCar"/>
    <w:uiPriority w:val="99"/>
    <w:rsid w:val="00E075CB"/>
    <w:pPr>
      <w:tabs>
        <w:tab w:val="center" w:pos="4320"/>
        <w:tab w:val="right" w:pos="8640"/>
      </w:tabs>
    </w:pPr>
  </w:style>
  <w:style w:type="character" w:customStyle="1" w:styleId="EncabezadoCar">
    <w:name w:val="Encabezado Car"/>
    <w:basedOn w:val="Fuentedeprrafopredeter"/>
    <w:link w:val="Encabezado"/>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Nmerodepgina">
    <w:name w:val="page number"/>
    <w:basedOn w:val="Fuentedeprrafopredeter"/>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aconcuadrcula">
    <w:name w:val="Table Grid"/>
    <w:basedOn w:val="Tabla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Textodeglobo">
    <w:name w:val="Balloon Text"/>
    <w:basedOn w:val="Normal"/>
    <w:semiHidden/>
    <w:rsid w:val="00E075CB"/>
    <w:rPr>
      <w:rFonts w:ascii="Tahoma" w:hAnsi="Tahoma" w:cs="Tahoma"/>
      <w:sz w:val="16"/>
      <w:szCs w:val="16"/>
    </w:rPr>
  </w:style>
  <w:style w:type="paragraph" w:styleId="Prrafodelista">
    <w:name w:val="List Paragraph"/>
    <w:basedOn w:val="Normal"/>
    <w:link w:val="PrrafodelistaCar"/>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Textoindependiente">
    <w:name w:val="Body Text"/>
    <w:basedOn w:val="Normal"/>
    <w:link w:val="TextoindependienteCar"/>
    <w:rsid w:val="00637766"/>
    <w:pPr>
      <w:widowControl w:val="0"/>
      <w:jc w:val="both"/>
    </w:pPr>
    <w:rPr>
      <w:rFonts w:ascii="Times New Roman" w:hAnsi="Times New Roman"/>
      <w:sz w:val="24"/>
      <w:lang w:val="es-ES"/>
    </w:rPr>
  </w:style>
  <w:style w:type="character" w:customStyle="1" w:styleId="TextoindependienteCar">
    <w:name w:val="Texto independiente Car"/>
    <w:basedOn w:val="Fuentedeprrafopredeter"/>
    <w:link w:val="Textoindependiente"/>
    <w:rsid w:val="00637766"/>
    <w:rPr>
      <w:rFonts w:ascii="Times New Roman" w:hAnsi="Times New Roman"/>
      <w:sz w:val="24"/>
      <w:lang w:val="es-ES"/>
    </w:rPr>
  </w:style>
  <w:style w:type="character" w:styleId="Hipervnculo">
    <w:name w:val="Hyperlink"/>
    <w:basedOn w:val="Fuentedeprrafopredeter"/>
    <w:uiPriority w:val="99"/>
    <w:rsid w:val="00041C00"/>
    <w:rPr>
      <w:color w:val="0000FF" w:themeColor="hyperlink"/>
      <w:u w:val="single"/>
    </w:rPr>
  </w:style>
  <w:style w:type="table" w:styleId="Tablasutil1">
    <w:name w:val="Table Subtle 1"/>
    <w:basedOn w:val="Tabla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Sangradetextonormal">
    <w:name w:val="Body Text Indent"/>
    <w:basedOn w:val="Normal"/>
    <w:link w:val="SangradetextonormalCar"/>
    <w:rsid w:val="0015271E"/>
    <w:pPr>
      <w:jc w:val="both"/>
    </w:pPr>
    <w:rPr>
      <w:sz w:val="24"/>
      <w:lang w:val="es-ES_tradnl" w:eastAsia="es-ES"/>
    </w:rPr>
  </w:style>
  <w:style w:type="character" w:customStyle="1" w:styleId="SangradetextonormalCar">
    <w:name w:val="Sangría de texto normal Car"/>
    <w:basedOn w:val="Fuentedeprrafopredeter"/>
    <w:link w:val="Sangradetextonormal"/>
    <w:rsid w:val="0015271E"/>
    <w:rPr>
      <w:rFonts w:ascii="Arial" w:hAnsi="Arial"/>
      <w:sz w:val="24"/>
      <w:lang w:val="es-ES_tradnl" w:eastAsia="es-ES"/>
    </w:rPr>
  </w:style>
  <w:style w:type="paragraph" w:styleId="Textoindependiente3">
    <w:name w:val="Body Text 3"/>
    <w:basedOn w:val="Normal"/>
    <w:link w:val="Textoindependiente3Car"/>
    <w:rsid w:val="0015271E"/>
    <w:pPr>
      <w:spacing w:after="120"/>
    </w:pPr>
    <w:rPr>
      <w:rFonts w:ascii="Times New Roman" w:eastAsia="MS Mincho" w:hAnsi="Times New Roman"/>
      <w:sz w:val="16"/>
      <w:szCs w:val="16"/>
      <w:lang w:val="es-ES" w:eastAsia="ja-JP"/>
    </w:rPr>
  </w:style>
  <w:style w:type="character" w:customStyle="1" w:styleId="Textoindependiente3Car">
    <w:name w:val="Texto independiente 3 Car"/>
    <w:basedOn w:val="Fuentedeprrafopredeter"/>
    <w:link w:val="Textoindependiente3"/>
    <w:rsid w:val="0015271E"/>
    <w:rPr>
      <w:rFonts w:ascii="Times New Roman" w:eastAsia="MS Mincho" w:hAnsi="Times New Roman"/>
      <w:sz w:val="16"/>
      <w:szCs w:val="16"/>
      <w:lang w:val="es-ES" w:eastAsia="ja-JP"/>
    </w:rPr>
  </w:style>
  <w:style w:type="character" w:customStyle="1" w:styleId="apple-converted-space">
    <w:name w:val="apple-converted-space"/>
    <w:basedOn w:val="Fuentedeprrafopredeter"/>
    <w:rsid w:val="0015271E"/>
  </w:style>
  <w:style w:type="paragraph" w:styleId="Textoindependiente2">
    <w:name w:val="Body Text 2"/>
    <w:basedOn w:val="Normal"/>
    <w:link w:val="Textoindependiente2Car"/>
    <w:rsid w:val="0015271E"/>
    <w:pPr>
      <w:spacing w:after="120" w:line="480" w:lineRule="auto"/>
    </w:pPr>
    <w:rPr>
      <w:rFonts w:ascii="Times New Roman" w:eastAsia="MS Mincho" w:hAnsi="Times New Roman"/>
      <w:sz w:val="24"/>
      <w:szCs w:val="24"/>
      <w:lang w:val="es-ES" w:eastAsia="ja-JP"/>
    </w:rPr>
  </w:style>
  <w:style w:type="character" w:customStyle="1" w:styleId="Textoindependiente2Car">
    <w:name w:val="Texto independiente 2 Car"/>
    <w:basedOn w:val="Fuentedeprrafopredeter"/>
    <w:link w:val="Textoindependiente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a">
    <w:name w:val="List"/>
    <w:basedOn w:val="Normal"/>
    <w:rsid w:val="0015271E"/>
    <w:pPr>
      <w:ind w:left="283" w:hanging="283"/>
    </w:pPr>
    <w:rPr>
      <w:rFonts w:ascii="Times New Roman" w:hAnsi="Times New Roman"/>
      <w:sz w:val="20"/>
      <w:lang w:val="es-ES" w:eastAsia="es-ES"/>
    </w:rPr>
  </w:style>
  <w:style w:type="character" w:styleId="Refdecomentario">
    <w:name w:val="annotation reference"/>
    <w:uiPriority w:val="99"/>
    <w:rsid w:val="0015271E"/>
    <w:rPr>
      <w:sz w:val="16"/>
      <w:szCs w:val="16"/>
    </w:rPr>
  </w:style>
  <w:style w:type="paragraph" w:styleId="Textocomentario">
    <w:name w:val="annotation text"/>
    <w:basedOn w:val="Normal"/>
    <w:link w:val="TextocomentarioCar"/>
    <w:uiPriority w:val="99"/>
    <w:rsid w:val="0015271E"/>
    <w:rPr>
      <w:rFonts w:ascii="Times New Roman" w:eastAsia="MS Mincho" w:hAnsi="Times New Roman"/>
      <w:sz w:val="20"/>
      <w:lang w:eastAsia="ja-JP"/>
    </w:rPr>
  </w:style>
  <w:style w:type="character" w:customStyle="1" w:styleId="TextocomentarioCar">
    <w:name w:val="Texto comentario Car"/>
    <w:basedOn w:val="Fuentedeprrafopredeter"/>
    <w:link w:val="Textocomentario"/>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B3024A"/>
    <w:pPr>
      <w:jc w:val="both"/>
    </w:pPr>
    <w:rPr>
      <w:rFonts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 w:type="character" w:customStyle="1" w:styleId="Ttulo1Car">
    <w:name w:val="Título 1 Car"/>
    <w:basedOn w:val="Fuentedeprrafopredeter"/>
    <w:link w:val="Ttulo1"/>
    <w:rPr>
      <w:rFonts w:ascii="Arial" w:hAnsi="Arial"/>
      <w:b/>
      <w:sz w:val="16"/>
      <w:lang w:val="es-AR"/>
    </w:rPr>
  </w:style>
  <w:style w:type="character" w:customStyle="1" w:styleId="PrrafodelistaCar">
    <w:name w:val="Párrafo de lista Car"/>
    <w:link w:val="Prrafodelista"/>
    <w:uiPriority w:val="34"/>
    <w:locked/>
    <w:rPr>
      <w:rFonts w:ascii="Arial" w:hAnsi="Arial"/>
      <w:sz w:val="19"/>
      <w:lang w:val="es-AR"/>
    </w:rPr>
  </w:style>
  <w:style w:type="paragraph" w:styleId="Asuntodelcomentario">
    <w:name w:val="annotation subject"/>
    <w:basedOn w:val="Textocomentario"/>
    <w:next w:val="Textocomentario"/>
    <w:link w:val="AsuntodelcomentarioCar"/>
    <w:semiHidden/>
    <w:unhideWhenUsed/>
    <w:rsid w:val="00EC067F"/>
    <w:rPr>
      <w:rFonts w:ascii="Arial" w:eastAsia="Times New Roman" w:hAnsi="Arial"/>
      <w:b/>
      <w:bCs/>
      <w:lang w:eastAsia="en-US"/>
    </w:rPr>
  </w:style>
  <w:style w:type="character" w:customStyle="1" w:styleId="AsuntodelcomentarioCar">
    <w:name w:val="Asunto del comentario Car"/>
    <w:basedOn w:val="TextocomentarioCar"/>
    <w:link w:val="Asuntodelcomentario"/>
    <w:semiHidden/>
    <w:rsid w:val="00EC067F"/>
    <w:rPr>
      <w:rFonts w:ascii="Arial" w:eastAsia="MS Mincho" w:hAnsi="Arial"/>
      <w:b/>
      <w:bCs/>
      <w:lang w:val="es-AR" w:eastAsia="ja-JP"/>
    </w:rPr>
  </w:style>
  <w:style w:type="character" w:styleId="Textoennegrita">
    <w:name w:val="Strong"/>
    <w:basedOn w:val="Fuentedeprrafopredeter"/>
    <w:qFormat/>
    <w:rsid w:val="003A23E1"/>
    <w:rPr>
      <w:b/>
      <w:bCs/>
    </w:rPr>
  </w:style>
  <w:style w:type="paragraph" w:customStyle="1" w:styleId="TextoSndico">
    <w:name w:val="Texto Síndico"/>
    <w:basedOn w:val="Textoinfaud"/>
    <w:qFormat/>
    <w:rsid w:val="006F397F"/>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53055847">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66673148">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95355269">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764295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10069-1DB0-4239-8D81-0CFBE12BB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CPPBALAN.DOT</Template>
  <TotalTime>9</TotalTime>
  <Pages>6</Pages>
  <Words>1365</Words>
  <Characters>8296</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LEDESMA SOCIEDAD ANONIMA AGRICOLA INDUSTRIAL</vt:lpstr>
      <vt:lpstr>LEDESMA SOCIEDAD ANONIMA AGRICOLA INDUSTRIAL</vt:lpstr>
    </vt:vector>
  </TitlesOfParts>
  <Manager>Lucio Garcia</Manager>
  <Company>21318566</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LEDESMA SOCIEDAD ANONIMA AGRICOLA INDUSTRIAL</dc:title>
  <dc:subject>EE.CC. 29/02/2020</dc:subject>
  <dc:creator>Mariangeles Laforcada</dc:creator>
  <cp:keywords/>
  <dc:description>copiado del d14077</dc:description>
  <cp:lastModifiedBy>Leila S Greco</cp:lastModifiedBy>
  <cp:revision>4</cp:revision>
  <cp:lastPrinted>2020-10-28T22:31:00Z</cp:lastPrinted>
  <dcterms:created xsi:type="dcterms:W3CDTF">2020-11-05T23:02:00Z</dcterms:created>
  <dcterms:modified xsi:type="dcterms:W3CDTF">2020-11-05T23:09:00Z</dcterms:modified>
  <cp:category/>
</cp:coreProperties>
</file>